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B859B5" w14:textId="77777777" w:rsidR="00C64041" w:rsidRDefault="00A82EF6" w:rsidP="00494EEA">
      <w:pPr>
        <w:rPr>
          <w:rFonts w:ascii="Helvetica" w:eastAsia="Times New Roman" w:hAnsi="Helvetica" w:cs="Times New Roman"/>
          <w:b/>
          <w:bCs/>
          <w:color w:val="000000"/>
          <w:sz w:val="22"/>
          <w:szCs w:val="22"/>
          <w:lang w:eastAsia="nb-NO"/>
        </w:rPr>
      </w:pPr>
      <w:r>
        <w:rPr>
          <w:rFonts w:ascii="Helvetica" w:eastAsia="Times New Roman" w:hAnsi="Helvetica" w:cs="Times New Roman"/>
          <w:b/>
          <w:bCs/>
          <w:noProof/>
          <w:color w:val="000000"/>
          <w:sz w:val="22"/>
          <w:szCs w:val="22"/>
          <w:lang w:eastAsia="nb-NO"/>
        </w:rPr>
        <w:drawing>
          <wp:inline distT="0" distB="0" distL="0" distR="0" wp14:anchorId="58C9971C" wp14:editId="48B6E297">
            <wp:extent cx="6094937" cy="1910715"/>
            <wp:effectExtent l="0" t="0" r="1270" b="0"/>
            <wp:docPr id="1133482922" name="Picture 1133482922" descr="Et bilde som inneholder tekst, symbol, Font, silhu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82922" name="Bilde 1" descr="Et bilde som inneholder tekst, symbol, Font, silhuett&#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20765" cy="2012860"/>
                    </a:xfrm>
                    <a:prstGeom prst="rect">
                      <a:avLst/>
                    </a:prstGeom>
                  </pic:spPr>
                </pic:pic>
              </a:graphicData>
            </a:graphic>
          </wp:inline>
        </w:drawing>
      </w:r>
    </w:p>
    <w:p w14:paraId="75563291" w14:textId="77777777" w:rsidR="00C64041" w:rsidRPr="00DC2055" w:rsidRDefault="00AF7A6A" w:rsidP="00AF7A6A">
      <w:pPr>
        <w:pStyle w:val="Listeavsnitt"/>
        <w:jc w:val="right"/>
        <w:rPr>
          <w:rFonts w:ascii="Helvetica" w:eastAsia="Times New Roman" w:hAnsi="Helvetica" w:cs="Times New Roman"/>
          <w:b/>
          <w:bCs/>
          <w:color w:val="000000"/>
          <w:sz w:val="22"/>
          <w:szCs w:val="22"/>
          <w:lang w:eastAsia="nb-NO"/>
        </w:rPr>
      </w:pPr>
      <w:r w:rsidRPr="00DC2055">
        <w:rPr>
          <w:rFonts w:ascii="Helvetica" w:eastAsia="Times New Roman" w:hAnsi="Helvetica" w:cs="Times New Roman"/>
          <w:b/>
          <w:bCs/>
          <w:color w:val="000000"/>
          <w:sz w:val="22"/>
          <w:szCs w:val="22"/>
          <w:lang w:eastAsia="nb-NO"/>
        </w:rPr>
        <w:t>1.Krøn 28:20</w:t>
      </w:r>
    </w:p>
    <w:p w14:paraId="06DEDF44" w14:textId="4B0EBB20" w:rsidR="001B4B53" w:rsidRPr="00DC2055" w:rsidRDefault="00596072" w:rsidP="00216534">
      <w:pPr>
        <w:jc w:val="center"/>
        <w:rPr>
          <w:rFonts w:ascii="Helvetica" w:eastAsia="Times New Roman" w:hAnsi="Helvetica" w:cs="Times New Roman"/>
          <w:b/>
          <w:bCs/>
          <w:color w:val="000000"/>
          <w:sz w:val="40"/>
          <w:szCs w:val="40"/>
          <w:lang w:eastAsia="nb-NO"/>
        </w:rPr>
      </w:pPr>
      <w:r>
        <w:rPr>
          <w:rFonts w:ascii="Helvetica" w:eastAsia="Times New Roman" w:hAnsi="Helvetica" w:cs="Times New Roman"/>
          <w:b/>
          <w:bCs/>
          <w:color w:val="000000"/>
          <w:sz w:val="40"/>
          <w:szCs w:val="40"/>
          <w:lang w:eastAsia="nb-NO"/>
        </w:rPr>
        <w:t>August</w:t>
      </w:r>
      <w:r w:rsidR="00E64534" w:rsidRPr="00DC2055">
        <w:rPr>
          <w:rFonts w:ascii="Helvetica" w:eastAsia="Times New Roman" w:hAnsi="Helvetica" w:cs="Times New Roman"/>
          <w:b/>
          <w:bCs/>
          <w:color w:val="000000"/>
          <w:sz w:val="40"/>
          <w:szCs w:val="40"/>
          <w:lang w:eastAsia="nb-NO"/>
        </w:rPr>
        <w:t xml:space="preserve"> </w:t>
      </w:r>
      <w:r w:rsidR="001B4B53" w:rsidRPr="00DC2055">
        <w:rPr>
          <w:rFonts w:ascii="Helvetica" w:eastAsia="Times New Roman" w:hAnsi="Helvetica" w:cs="Times New Roman"/>
          <w:b/>
          <w:bCs/>
          <w:color w:val="000000"/>
          <w:sz w:val="40"/>
          <w:szCs w:val="40"/>
          <w:lang w:eastAsia="nb-NO"/>
        </w:rPr>
        <w:t>202</w:t>
      </w:r>
      <w:r w:rsidR="00EB7C91" w:rsidRPr="00DC2055">
        <w:rPr>
          <w:rFonts w:ascii="Helvetica" w:eastAsia="Times New Roman" w:hAnsi="Helvetica" w:cs="Times New Roman"/>
          <w:b/>
          <w:bCs/>
          <w:color w:val="000000"/>
          <w:sz w:val="40"/>
          <w:szCs w:val="40"/>
          <w:lang w:eastAsia="nb-NO"/>
        </w:rPr>
        <w:t>6</w:t>
      </w:r>
    </w:p>
    <w:p w14:paraId="2F27DE0A" w14:textId="77777777" w:rsidR="001B4B53" w:rsidRPr="00DC2055" w:rsidRDefault="001B4B53" w:rsidP="00494EEA">
      <w:pPr>
        <w:rPr>
          <w:rFonts w:ascii="Helvetica" w:eastAsia="Times New Roman" w:hAnsi="Helvetica" w:cs="Times New Roman"/>
          <w:b/>
          <w:bCs/>
          <w:color w:val="000000"/>
          <w:sz w:val="22"/>
          <w:szCs w:val="22"/>
          <w:lang w:eastAsia="nb-NO"/>
        </w:rPr>
      </w:pPr>
    </w:p>
    <w:p w14:paraId="4B425C10" w14:textId="3A7F9D7A" w:rsidR="00396AC3" w:rsidRPr="00DC2055" w:rsidRDefault="00FA7AA4" w:rsidP="007A7439">
      <w:pPr>
        <w:jc w:val="center"/>
        <w:rPr>
          <w:rFonts w:ascii="Helvetica" w:eastAsia="Times New Roman" w:hAnsi="Helvetica" w:cs="Times New Roman"/>
          <w:b/>
          <w:color w:val="000000"/>
          <w:lang w:eastAsia="nb-NO"/>
        </w:rPr>
      </w:pPr>
      <w:r w:rsidRPr="00DC2055">
        <w:rPr>
          <w:rFonts w:ascii="Helvetica" w:eastAsia="Times New Roman" w:hAnsi="Helvetica" w:cs="Times New Roman"/>
          <w:b/>
          <w:color w:val="000000"/>
          <w:lang w:eastAsia="nb-NO"/>
        </w:rPr>
        <w:t>Kjære bønnevenner!</w:t>
      </w:r>
    </w:p>
    <w:p w14:paraId="260F4AE6" w14:textId="77777777" w:rsidR="003B42DA" w:rsidRPr="00DC2055" w:rsidRDefault="003B42DA" w:rsidP="007A7439">
      <w:pPr>
        <w:jc w:val="center"/>
        <w:rPr>
          <w:rFonts w:ascii="Helvetica" w:eastAsia="Times New Roman" w:hAnsi="Helvetica" w:cs="Times New Roman"/>
          <w:b/>
          <w:color w:val="000000"/>
          <w:lang w:eastAsia="nb-NO"/>
        </w:rPr>
      </w:pPr>
    </w:p>
    <w:p w14:paraId="66A6CB4A" w14:textId="77777777" w:rsidR="000E0372" w:rsidRPr="000E0372" w:rsidRDefault="000E0372" w:rsidP="000E0372">
      <w:pPr>
        <w:jc w:val="center"/>
        <w:rPr>
          <w:rFonts w:ascii="Helvetica" w:eastAsia="Times New Roman" w:hAnsi="Helvetica" w:cs="Times New Roman"/>
          <w:b/>
          <w:color w:val="000000"/>
          <w:sz w:val="20"/>
          <w:szCs w:val="20"/>
          <w:lang w:eastAsia="nb-NO"/>
        </w:rPr>
      </w:pPr>
      <w:r w:rsidRPr="000E0372">
        <w:rPr>
          <w:rFonts w:ascii="Helvetica" w:eastAsia="Times New Roman" w:hAnsi="Helvetica" w:cs="Times New Roman"/>
          <w:b/>
          <w:color w:val="000000"/>
          <w:sz w:val="20"/>
          <w:szCs w:val="20"/>
          <w:lang w:eastAsia="nb-NO"/>
        </w:rPr>
        <w:t>«Salig er den som har Jakobs Gud som sin hjelper, som har sitt håp i Herren, sin Gud, Han som skapte himmelen og jorden, havet og alt som er i dem. Det er Han som holder sannheten oppe til evig tid, som lar de undertrykte få sin rett, som gir de sultne mat. Herren løser dem som er bundet.»</w:t>
      </w:r>
    </w:p>
    <w:p w14:paraId="27D1BF29" w14:textId="77777777" w:rsidR="000E0372" w:rsidRPr="000E0372" w:rsidRDefault="000E0372" w:rsidP="000E0372">
      <w:pPr>
        <w:jc w:val="center"/>
        <w:rPr>
          <w:rFonts w:ascii="Helvetica" w:eastAsia="Times New Roman" w:hAnsi="Helvetica" w:cs="Times New Roman"/>
          <w:b/>
          <w:color w:val="000000"/>
          <w:sz w:val="20"/>
          <w:szCs w:val="20"/>
          <w:lang w:eastAsia="nb-NO"/>
        </w:rPr>
      </w:pPr>
      <w:bdo w:val="ltr">
        <w:bdo w:val="ltr">
          <w:r w:rsidRPr="000E0372">
            <w:rPr>
              <w:rFonts w:ascii="Helvetica" w:eastAsia="Times New Roman" w:hAnsi="Helvetica" w:cs="Times New Roman"/>
              <w:b/>
              <w:color w:val="000000"/>
              <w:sz w:val="20"/>
              <w:szCs w:val="20"/>
              <w:lang w:eastAsia="nb-NO"/>
            </w:rPr>
            <w:t>Salmenes bok</w:t>
          </w:r>
          <w:r w:rsidRPr="000E0372">
            <w:rPr>
              <w:rFonts w:ascii="Helvetica" w:eastAsia="Times New Roman" w:hAnsi="Helvetica" w:cs="Times New Roman"/>
              <w:b/>
              <w:color w:val="000000"/>
              <w:sz w:val="20"/>
              <w:szCs w:val="20"/>
              <w:lang w:eastAsia="nb-NO"/>
            </w:rPr>
            <w:t xml:space="preserve">‬ </w:t>
          </w:r>
          <w:bdo w:val="ltr">
            <w:r w:rsidRPr="000E0372">
              <w:rPr>
                <w:rFonts w:ascii="Helvetica" w:eastAsia="Times New Roman" w:hAnsi="Helvetica" w:cs="Times New Roman"/>
                <w:b/>
                <w:color w:val="000000"/>
                <w:sz w:val="20"/>
                <w:szCs w:val="20"/>
                <w:lang w:eastAsia="nb-NO"/>
              </w:rPr>
              <w:t>146:5-7</w:t>
            </w:r>
            <w:r w:rsidRPr="000E0372">
              <w:rPr>
                <w:rFonts w:ascii="Helvetica" w:eastAsia="Times New Roman" w:hAnsi="Helvetica" w:cs="Times New Roman"/>
                <w:b/>
                <w:color w:val="000000"/>
                <w:sz w:val="20"/>
                <w:szCs w:val="20"/>
                <w:lang w:eastAsia="nb-NO"/>
              </w:rPr>
              <w:t xml:space="preserve">‬ </w:t>
            </w:r>
            <w:bdo w:val="ltr">
              <w:proofErr w:type="spellStart"/>
              <w:r w:rsidRPr="000E0372">
                <w:rPr>
                  <w:rFonts w:ascii="Helvetica" w:eastAsia="Times New Roman" w:hAnsi="Helvetica" w:cs="Times New Roman"/>
                  <w:b/>
                  <w:color w:val="000000"/>
                  <w:sz w:val="20"/>
                  <w:szCs w:val="20"/>
                  <w:lang w:eastAsia="nb-NO"/>
                </w:rPr>
                <w:t>BGO</w:t>
              </w:r>
              <w:proofErr w:type="spellEnd"/>
              <w:r w:rsidRPr="000E0372">
                <w:rPr>
                  <w:rFonts w:ascii="Helvetica" w:eastAsia="Times New Roman" w:hAnsi="Helvetica" w:cs="Times New Roman"/>
                  <w:b/>
                  <w:color w:val="000000"/>
                  <w:sz w:val="20"/>
                  <w:szCs w:val="20"/>
                  <w:lang w:eastAsia="nb-NO"/>
                </w:rPr>
                <w:t>‬</w:t>
              </w:r>
              <w:r w:rsidRPr="000E0372">
                <w:rPr>
                  <w:rFonts w:ascii="Helvetica" w:eastAsia="Times New Roman" w:hAnsi="Helvetica" w:cs="Times New Roman"/>
                  <w:b/>
                  <w:color w:val="000000"/>
                  <w:sz w:val="20"/>
                  <w:szCs w:val="20"/>
                  <w:lang w:eastAsia="nb-NO"/>
                </w:rPr>
                <w:t>‬</w:t>
              </w:r>
            </w:bdo>
          </w:bdo>
        </w:bdo>
      </w:bdo>
    </w:p>
    <w:p w14:paraId="4977EFCB" w14:textId="09ACB46C" w:rsidR="00431F0F" w:rsidRDefault="00431F0F" w:rsidP="000E0372">
      <w:pPr>
        <w:jc w:val="center"/>
        <w:rPr>
          <w:rFonts w:ascii="Helvetica" w:eastAsia="Times New Roman" w:hAnsi="Helvetica" w:cs="Times New Roman"/>
          <w:b/>
          <w:color w:val="000000"/>
          <w:sz w:val="20"/>
          <w:szCs w:val="20"/>
          <w:lang w:eastAsia="nb-NO"/>
        </w:rPr>
      </w:pPr>
    </w:p>
    <w:p w14:paraId="5D029E62" w14:textId="37D1BF3F" w:rsidR="0082732B" w:rsidRDefault="00562657">
      <w:pPr>
        <w:rPr>
          <w:rFonts w:ascii="Helvetica" w:hAnsi="Helvetica"/>
          <w:color w:val="000000"/>
          <w:sz w:val="20"/>
          <w:szCs w:val="20"/>
        </w:rPr>
      </w:pPr>
      <w:r>
        <w:rPr>
          <w:rFonts w:ascii="Helvetica" w:hAnsi="Helvetica"/>
          <w:color w:val="000000"/>
          <w:sz w:val="20"/>
          <w:szCs w:val="20"/>
        </w:rPr>
        <w:t xml:space="preserve">Det er et </w:t>
      </w:r>
      <w:r w:rsidR="005C4940">
        <w:rPr>
          <w:rFonts w:ascii="Helvetica" w:hAnsi="Helvetica"/>
          <w:color w:val="000000"/>
          <w:sz w:val="20"/>
          <w:szCs w:val="20"/>
        </w:rPr>
        <w:t xml:space="preserve">tydelig løfte vi </w:t>
      </w:r>
      <w:r w:rsidR="004E7368">
        <w:rPr>
          <w:rFonts w:ascii="Helvetica" w:hAnsi="Helvetica"/>
          <w:color w:val="000000"/>
          <w:sz w:val="20"/>
          <w:szCs w:val="20"/>
        </w:rPr>
        <w:t xml:space="preserve">får </w:t>
      </w:r>
      <w:r w:rsidR="00DB20CA">
        <w:rPr>
          <w:rFonts w:ascii="Helvetica" w:hAnsi="Helvetica"/>
          <w:color w:val="000000"/>
          <w:sz w:val="20"/>
          <w:szCs w:val="20"/>
        </w:rPr>
        <w:t>om frelse og evig liv</w:t>
      </w:r>
      <w:r w:rsidR="00E208F1">
        <w:rPr>
          <w:rFonts w:ascii="Helvetica" w:hAnsi="Helvetica"/>
          <w:color w:val="000000"/>
          <w:sz w:val="20"/>
          <w:szCs w:val="20"/>
        </w:rPr>
        <w:t xml:space="preserve">, dersom vi legger vårt liv i Herrens hender. </w:t>
      </w:r>
      <w:r w:rsidR="00F76F71">
        <w:rPr>
          <w:rFonts w:ascii="Helvetica" w:hAnsi="Helvetica"/>
          <w:color w:val="000000"/>
          <w:sz w:val="20"/>
          <w:szCs w:val="20"/>
        </w:rPr>
        <w:t>For det betyr at vi også tror på Ham. Det går ikke an å sette sin lit til Herren</w:t>
      </w:r>
      <w:r w:rsidR="0073330B">
        <w:rPr>
          <w:rFonts w:ascii="Helvetica" w:hAnsi="Helvetica"/>
          <w:color w:val="000000"/>
          <w:sz w:val="20"/>
          <w:szCs w:val="20"/>
        </w:rPr>
        <w:t xml:space="preserve"> uten at man tror at Han fins </w:t>
      </w:r>
      <w:r w:rsidR="003210E4">
        <w:rPr>
          <w:rFonts w:ascii="Helvetica" w:hAnsi="Helvetica"/>
          <w:color w:val="000000"/>
          <w:sz w:val="20"/>
          <w:szCs w:val="20"/>
        </w:rPr>
        <w:t xml:space="preserve">og er den Han utgir seg for å være. </w:t>
      </w:r>
      <w:r w:rsidR="004A22F1">
        <w:rPr>
          <w:rFonts w:ascii="Helvetica" w:hAnsi="Helvetica"/>
          <w:color w:val="000000"/>
          <w:sz w:val="20"/>
          <w:szCs w:val="20"/>
        </w:rPr>
        <w:t xml:space="preserve">Så dersom </w:t>
      </w:r>
      <w:r w:rsidR="0049603D">
        <w:rPr>
          <w:rFonts w:ascii="Helvetica" w:hAnsi="Helvetica"/>
          <w:color w:val="000000"/>
          <w:sz w:val="20"/>
          <w:szCs w:val="20"/>
        </w:rPr>
        <w:t xml:space="preserve">du velger å </w:t>
      </w:r>
      <w:r w:rsidR="00120F51">
        <w:rPr>
          <w:rFonts w:ascii="Helvetica" w:hAnsi="Helvetica"/>
          <w:color w:val="000000"/>
          <w:sz w:val="20"/>
          <w:szCs w:val="20"/>
        </w:rPr>
        <w:t>stole på Gud og har ham som din hjelper</w:t>
      </w:r>
      <w:r w:rsidR="00B17D51">
        <w:rPr>
          <w:rFonts w:ascii="Helvetica" w:hAnsi="Helvetica"/>
          <w:color w:val="000000"/>
          <w:sz w:val="20"/>
          <w:szCs w:val="20"/>
        </w:rPr>
        <w:t xml:space="preserve">, så bekjenner du med dine handlinger at du tror på </w:t>
      </w:r>
      <w:r w:rsidR="0082732B">
        <w:rPr>
          <w:rFonts w:ascii="Helvetica" w:hAnsi="Helvetica"/>
          <w:color w:val="000000"/>
          <w:sz w:val="20"/>
          <w:szCs w:val="20"/>
        </w:rPr>
        <w:t xml:space="preserve">Gud. </w:t>
      </w:r>
    </w:p>
    <w:p w14:paraId="4F822A5E" w14:textId="77777777" w:rsidR="00D11C6D" w:rsidRDefault="00D11C6D">
      <w:pPr>
        <w:rPr>
          <w:rFonts w:ascii="Helvetica" w:hAnsi="Helvetica"/>
          <w:color w:val="000000"/>
          <w:sz w:val="20"/>
          <w:szCs w:val="20"/>
        </w:rPr>
      </w:pPr>
    </w:p>
    <w:p w14:paraId="522E6B9D" w14:textId="0A63A205" w:rsidR="00D11C6D" w:rsidRDefault="00D11C6D">
      <w:pPr>
        <w:rPr>
          <w:rFonts w:ascii="Helvetica" w:hAnsi="Helvetica"/>
          <w:color w:val="000000"/>
          <w:sz w:val="20"/>
          <w:szCs w:val="20"/>
        </w:rPr>
      </w:pPr>
      <w:r>
        <w:rPr>
          <w:rFonts w:ascii="Helvetica" w:hAnsi="Helvetica"/>
          <w:color w:val="000000"/>
          <w:sz w:val="20"/>
          <w:szCs w:val="20"/>
        </w:rPr>
        <w:t xml:space="preserve">Ikke på hvilken som helst Gud, men Han som </w:t>
      </w:r>
      <w:r w:rsidR="00204461">
        <w:rPr>
          <w:rFonts w:ascii="Helvetica" w:hAnsi="Helvetica"/>
          <w:color w:val="000000"/>
          <w:sz w:val="20"/>
          <w:szCs w:val="20"/>
        </w:rPr>
        <w:t xml:space="preserve">har skapt alle ting </w:t>
      </w:r>
      <w:r w:rsidR="009A4A23">
        <w:rPr>
          <w:rFonts w:ascii="Helvetica" w:hAnsi="Helvetica"/>
          <w:color w:val="000000"/>
          <w:sz w:val="20"/>
          <w:szCs w:val="20"/>
        </w:rPr>
        <w:t>og er opphavet til alt. Han er også sannheten</w:t>
      </w:r>
      <w:r w:rsidR="007A6D2F">
        <w:rPr>
          <w:rFonts w:ascii="Helvetica" w:hAnsi="Helvetica"/>
          <w:color w:val="000000"/>
          <w:sz w:val="20"/>
          <w:szCs w:val="20"/>
        </w:rPr>
        <w:t xml:space="preserve"> og den som virkelig bryr seg om alle dine behov. </w:t>
      </w:r>
    </w:p>
    <w:p w14:paraId="187F71EE" w14:textId="77777777" w:rsidR="00A938BE" w:rsidRDefault="00A938BE">
      <w:pPr>
        <w:rPr>
          <w:rFonts w:ascii="Helvetica" w:hAnsi="Helvetica"/>
          <w:color w:val="000000"/>
          <w:sz w:val="20"/>
          <w:szCs w:val="20"/>
        </w:rPr>
      </w:pPr>
    </w:p>
    <w:p w14:paraId="4E0FA833" w14:textId="78198486" w:rsidR="00A938BE" w:rsidRPr="008E4BF4" w:rsidRDefault="00204C25">
      <w:pPr>
        <w:rPr>
          <w:rFonts w:ascii="Helvetica" w:hAnsi="Helvetica"/>
          <w:bCs/>
          <w:i/>
          <w:iCs/>
          <w:color w:val="000000"/>
          <w:sz w:val="20"/>
          <w:szCs w:val="20"/>
        </w:rPr>
      </w:pPr>
      <w:r w:rsidRPr="008E4BF4">
        <w:rPr>
          <w:rFonts w:ascii="Helvetica" w:eastAsia="Times New Roman" w:hAnsi="Helvetica" w:cs="Times New Roman"/>
          <w:bCs/>
          <w:color w:val="000000"/>
          <w:sz w:val="20"/>
          <w:szCs w:val="20"/>
          <w:lang w:eastAsia="nb-NO"/>
        </w:rPr>
        <w:t xml:space="preserve">Derfor </w:t>
      </w:r>
      <w:r w:rsidR="00F84B1D" w:rsidRPr="008E4BF4">
        <w:rPr>
          <w:rFonts w:ascii="Helvetica" w:eastAsia="Times New Roman" w:hAnsi="Helvetica" w:cs="Times New Roman"/>
          <w:bCs/>
          <w:color w:val="000000"/>
          <w:sz w:val="20"/>
          <w:szCs w:val="20"/>
          <w:lang w:eastAsia="nb-NO"/>
        </w:rPr>
        <w:t xml:space="preserve">kan vi også lese teksten på denne måten: </w:t>
      </w:r>
      <w:r w:rsidR="008E4BF4">
        <w:rPr>
          <w:rFonts w:ascii="Helvetica" w:eastAsia="Times New Roman" w:hAnsi="Helvetica" w:cs="Times New Roman"/>
          <w:bCs/>
          <w:i/>
          <w:iCs/>
          <w:color w:val="000000"/>
          <w:sz w:val="20"/>
          <w:szCs w:val="20"/>
          <w:lang w:eastAsia="nb-NO"/>
        </w:rPr>
        <w:t>«</w:t>
      </w:r>
      <w:r w:rsidRPr="008E4BF4">
        <w:rPr>
          <w:rFonts w:ascii="Helvetica" w:eastAsia="Times New Roman" w:hAnsi="Helvetica" w:cs="Times New Roman"/>
          <w:bCs/>
          <w:i/>
          <w:iCs/>
          <w:color w:val="000000"/>
          <w:sz w:val="20"/>
          <w:szCs w:val="20"/>
          <w:lang w:eastAsia="nb-NO"/>
        </w:rPr>
        <w:t>Frelst</w:t>
      </w:r>
      <w:r w:rsidRPr="008E4BF4">
        <w:rPr>
          <w:rFonts w:ascii="Helvetica" w:eastAsia="Times New Roman" w:hAnsi="Helvetica" w:cs="Times New Roman"/>
          <w:bCs/>
          <w:i/>
          <w:iCs/>
          <w:color w:val="000000"/>
          <w:sz w:val="20"/>
          <w:szCs w:val="20"/>
          <w:lang w:eastAsia="nb-NO"/>
        </w:rPr>
        <w:t xml:space="preserve"> er den som har Jakobs Gud som sin hjelper, som har sitt håp i Herren, sin Gud</w:t>
      </w:r>
      <w:r w:rsidR="00F84B1D" w:rsidRPr="008E4BF4">
        <w:rPr>
          <w:rFonts w:ascii="Helvetica" w:eastAsia="Times New Roman" w:hAnsi="Helvetica" w:cs="Times New Roman"/>
          <w:bCs/>
          <w:i/>
          <w:iCs/>
          <w:color w:val="000000"/>
          <w:sz w:val="20"/>
          <w:szCs w:val="20"/>
          <w:lang w:eastAsia="nb-NO"/>
        </w:rPr>
        <w:t>.</w:t>
      </w:r>
      <w:r w:rsidR="008E4BF4">
        <w:rPr>
          <w:rFonts w:ascii="Helvetica" w:eastAsia="Times New Roman" w:hAnsi="Helvetica" w:cs="Times New Roman"/>
          <w:bCs/>
          <w:i/>
          <w:iCs/>
          <w:color w:val="000000"/>
          <w:sz w:val="20"/>
          <w:szCs w:val="20"/>
          <w:lang w:eastAsia="nb-NO"/>
        </w:rPr>
        <w:t>»</w:t>
      </w:r>
    </w:p>
    <w:p w14:paraId="62341334" w14:textId="77777777" w:rsidR="0082732B" w:rsidRDefault="0082732B">
      <w:pPr>
        <w:rPr>
          <w:rFonts w:ascii="Helvetica" w:hAnsi="Helvetica"/>
          <w:color w:val="000000"/>
          <w:sz w:val="20"/>
          <w:szCs w:val="20"/>
        </w:rPr>
      </w:pPr>
    </w:p>
    <w:p w14:paraId="2B3CAE9F" w14:textId="4882EFBD" w:rsidR="0087447F" w:rsidRPr="0082732B" w:rsidRDefault="0087447F">
      <w:pPr>
        <w:rPr>
          <w:rFonts w:ascii="Helvetica" w:eastAsia="Times New Roman" w:hAnsi="Helvetica" w:cs="Times New Roman"/>
          <w:bCs/>
          <w:color w:val="000000"/>
          <w:sz w:val="20"/>
          <w:szCs w:val="20"/>
          <w:lang w:eastAsia="nb-NO"/>
        </w:rPr>
      </w:pPr>
      <w:r>
        <w:rPr>
          <w:rFonts w:ascii="Helvetica" w:hAnsi="Helvetica"/>
          <w:b/>
          <w:bCs/>
          <w:sz w:val="20"/>
          <w:szCs w:val="20"/>
        </w:rPr>
        <w:t>Kjøp av Vardø Menighetshus</w:t>
      </w:r>
      <w:r w:rsidR="00A041B1">
        <w:rPr>
          <w:rFonts w:ascii="Helvetica" w:hAnsi="Helvetica"/>
          <w:b/>
          <w:bCs/>
          <w:sz w:val="20"/>
          <w:szCs w:val="20"/>
        </w:rPr>
        <w:t xml:space="preserve"> </w:t>
      </w:r>
      <w:r w:rsidR="00BA39C8">
        <w:rPr>
          <w:rFonts w:ascii="Helvetica" w:hAnsi="Helvetica"/>
          <w:b/>
          <w:bCs/>
          <w:sz w:val="20"/>
          <w:szCs w:val="20"/>
        </w:rPr>
        <w:t>–</w:t>
      </w:r>
      <w:r w:rsidR="00A041B1">
        <w:rPr>
          <w:rFonts w:ascii="Helvetica" w:hAnsi="Helvetica"/>
          <w:b/>
          <w:bCs/>
          <w:sz w:val="20"/>
          <w:szCs w:val="20"/>
        </w:rPr>
        <w:t xml:space="preserve"> </w:t>
      </w:r>
      <w:r w:rsidR="00BA39C8">
        <w:rPr>
          <w:rFonts w:ascii="Helvetica" w:hAnsi="Helvetica"/>
          <w:b/>
          <w:bCs/>
          <w:sz w:val="20"/>
          <w:szCs w:val="20"/>
        </w:rPr>
        <w:t>Hva skjer?</w:t>
      </w:r>
    </w:p>
    <w:p w14:paraId="5B309645" w14:textId="2798B086" w:rsidR="00A041B1" w:rsidRPr="00BA39C8" w:rsidRDefault="00BA39C8">
      <w:pPr>
        <w:rPr>
          <w:rFonts w:ascii="Helvetica" w:hAnsi="Helvetica"/>
          <w:sz w:val="20"/>
          <w:szCs w:val="20"/>
        </w:rPr>
      </w:pPr>
      <w:r>
        <w:rPr>
          <w:rFonts w:ascii="Helvetica" w:hAnsi="Helvetica"/>
          <w:sz w:val="20"/>
          <w:szCs w:val="20"/>
        </w:rPr>
        <w:t xml:space="preserve">2. juni opprettet vi en spleis for å samle inn </w:t>
      </w:r>
      <w:r w:rsidR="007D05FB">
        <w:rPr>
          <w:rFonts w:ascii="Helvetica" w:hAnsi="Helvetica"/>
          <w:sz w:val="20"/>
          <w:szCs w:val="20"/>
        </w:rPr>
        <w:t>de kr 400.000 som vi manglet for å kjøpe Vardø Menighetshus</w:t>
      </w:r>
      <w:r w:rsidR="0047395B">
        <w:rPr>
          <w:rFonts w:ascii="Helvetica" w:hAnsi="Helvetica"/>
          <w:sz w:val="20"/>
          <w:szCs w:val="20"/>
        </w:rPr>
        <w:t xml:space="preserve">. Vi hadde da </w:t>
      </w:r>
      <w:r w:rsidR="003B77B0">
        <w:rPr>
          <w:rFonts w:ascii="Helvetica" w:hAnsi="Helvetica"/>
          <w:sz w:val="20"/>
          <w:szCs w:val="20"/>
        </w:rPr>
        <w:t xml:space="preserve">samlet inn rundt kr 100.000 </w:t>
      </w:r>
      <w:r w:rsidR="007834E9">
        <w:rPr>
          <w:rFonts w:ascii="Helvetica" w:hAnsi="Helvetica"/>
          <w:sz w:val="20"/>
          <w:szCs w:val="20"/>
        </w:rPr>
        <w:t xml:space="preserve">ved hjelp av </w:t>
      </w:r>
      <w:r w:rsidR="00687984">
        <w:rPr>
          <w:rFonts w:ascii="Helvetica" w:hAnsi="Helvetica"/>
          <w:sz w:val="20"/>
          <w:szCs w:val="20"/>
        </w:rPr>
        <w:t>V</w:t>
      </w:r>
      <w:r w:rsidR="007834E9">
        <w:rPr>
          <w:rFonts w:ascii="Helvetica" w:hAnsi="Helvetica"/>
          <w:sz w:val="20"/>
          <w:szCs w:val="20"/>
        </w:rPr>
        <w:t>ipps og bankkonto</w:t>
      </w:r>
      <w:r w:rsidR="000200EC">
        <w:rPr>
          <w:rFonts w:ascii="Helvetica" w:hAnsi="Helvetica"/>
          <w:sz w:val="20"/>
          <w:szCs w:val="20"/>
        </w:rPr>
        <w:t>. Målet er å samle inn kr 500.000</w:t>
      </w:r>
      <w:r w:rsidR="008D307F">
        <w:rPr>
          <w:rFonts w:ascii="Helvetica" w:hAnsi="Helvetica"/>
          <w:sz w:val="20"/>
          <w:szCs w:val="20"/>
        </w:rPr>
        <w:t xml:space="preserve"> </w:t>
      </w:r>
      <w:r w:rsidR="00B05510">
        <w:rPr>
          <w:rFonts w:ascii="Helvetica" w:hAnsi="Helvetica"/>
          <w:sz w:val="20"/>
          <w:szCs w:val="20"/>
        </w:rPr>
        <w:t xml:space="preserve">totalt </w:t>
      </w:r>
      <w:r w:rsidR="0080138C">
        <w:rPr>
          <w:rFonts w:ascii="Helvetica" w:hAnsi="Helvetica"/>
          <w:sz w:val="20"/>
          <w:szCs w:val="20"/>
        </w:rPr>
        <w:t xml:space="preserve">- </w:t>
      </w:r>
      <w:r w:rsidR="000200EC">
        <w:rPr>
          <w:rFonts w:ascii="Helvetica" w:hAnsi="Helvetica"/>
          <w:sz w:val="20"/>
          <w:szCs w:val="20"/>
        </w:rPr>
        <w:t>til kjøp av Vardø Menighetshus</w:t>
      </w:r>
      <w:r w:rsidR="00B05510">
        <w:rPr>
          <w:rFonts w:ascii="Helvetica" w:hAnsi="Helvetica"/>
          <w:sz w:val="20"/>
          <w:szCs w:val="20"/>
        </w:rPr>
        <w:t xml:space="preserve">. </w:t>
      </w:r>
      <w:r w:rsidR="0031385D">
        <w:rPr>
          <w:rFonts w:ascii="Helvetica" w:hAnsi="Helvetica"/>
          <w:sz w:val="20"/>
          <w:szCs w:val="20"/>
        </w:rPr>
        <w:t>Hvordan er status nå?</w:t>
      </w:r>
    </w:p>
    <w:p w14:paraId="463B04F8" w14:textId="77777777" w:rsidR="00A041B1" w:rsidRDefault="00A041B1">
      <w:pPr>
        <w:rPr>
          <w:lang w:eastAsia="nb-NO"/>
        </w:rPr>
      </w:pPr>
    </w:p>
    <w:p w14:paraId="0C62A7F3" w14:textId="1ED02CBE" w:rsidR="008E0B30" w:rsidRPr="007B6B7E" w:rsidRDefault="008E0B30">
      <w:pPr>
        <w:rPr>
          <w:rFonts w:ascii="Helvetica" w:hAnsi="Helvetica"/>
          <w:sz w:val="20"/>
          <w:szCs w:val="20"/>
        </w:rPr>
      </w:pPr>
      <w:r>
        <w:rPr>
          <w:rFonts w:ascii="Helvetica" w:hAnsi="Helvetica"/>
          <w:sz w:val="20"/>
          <w:szCs w:val="20"/>
        </w:rPr>
        <w:t>V</w:t>
      </w:r>
      <w:r w:rsidR="0031385D">
        <w:rPr>
          <w:rFonts w:ascii="Helvetica" w:hAnsi="Helvetica"/>
          <w:sz w:val="20"/>
          <w:szCs w:val="20"/>
        </w:rPr>
        <w:t>i</w:t>
      </w:r>
      <w:r>
        <w:rPr>
          <w:rFonts w:ascii="Helvetica" w:hAnsi="Helvetica"/>
          <w:sz w:val="20"/>
          <w:szCs w:val="20"/>
        </w:rPr>
        <w:t xml:space="preserve"> har</w:t>
      </w:r>
      <w:r w:rsidR="0031385D">
        <w:rPr>
          <w:rFonts w:ascii="Helvetica" w:hAnsi="Helvetica"/>
          <w:sz w:val="20"/>
          <w:szCs w:val="20"/>
        </w:rPr>
        <w:t xml:space="preserve"> nå</w:t>
      </w:r>
      <w:r>
        <w:rPr>
          <w:rFonts w:ascii="Helvetica" w:hAnsi="Helvetica"/>
          <w:sz w:val="20"/>
          <w:szCs w:val="20"/>
        </w:rPr>
        <w:t xml:space="preserve"> vi fått inn rundt kr </w:t>
      </w:r>
      <w:r w:rsidR="0080138C">
        <w:rPr>
          <w:rFonts w:ascii="Helvetica" w:hAnsi="Helvetica"/>
          <w:sz w:val="20"/>
          <w:szCs w:val="20"/>
        </w:rPr>
        <w:t>270</w:t>
      </w:r>
      <w:r>
        <w:rPr>
          <w:rFonts w:ascii="Helvetica" w:hAnsi="Helvetica"/>
          <w:sz w:val="20"/>
          <w:szCs w:val="20"/>
        </w:rPr>
        <w:t xml:space="preserve">.000 totalt – </w:t>
      </w:r>
      <w:proofErr w:type="spellStart"/>
      <w:r w:rsidR="00BF40E1">
        <w:rPr>
          <w:rFonts w:ascii="Helvetica" w:hAnsi="Helvetica"/>
          <w:sz w:val="20"/>
          <w:szCs w:val="20"/>
        </w:rPr>
        <w:t>ca</w:t>
      </w:r>
      <w:proofErr w:type="spellEnd"/>
      <w:r>
        <w:rPr>
          <w:rFonts w:ascii="Helvetica" w:hAnsi="Helvetica"/>
          <w:sz w:val="20"/>
          <w:szCs w:val="20"/>
        </w:rPr>
        <w:t xml:space="preserve"> kr </w:t>
      </w:r>
      <w:r w:rsidR="00BF40E1">
        <w:rPr>
          <w:rFonts w:ascii="Helvetica" w:hAnsi="Helvetica"/>
          <w:sz w:val="20"/>
          <w:szCs w:val="20"/>
        </w:rPr>
        <w:t>60</w:t>
      </w:r>
      <w:r>
        <w:rPr>
          <w:rFonts w:ascii="Helvetica" w:hAnsi="Helvetica"/>
          <w:sz w:val="20"/>
          <w:szCs w:val="20"/>
        </w:rPr>
        <w:t xml:space="preserve">.000 gjennom Spleis og </w:t>
      </w:r>
      <w:r w:rsidR="00AD6A50">
        <w:rPr>
          <w:rFonts w:ascii="Helvetica" w:hAnsi="Helvetica"/>
          <w:sz w:val="20"/>
          <w:szCs w:val="20"/>
        </w:rPr>
        <w:t>kr 210.000</w:t>
      </w:r>
      <w:r w:rsidR="00803BD8">
        <w:rPr>
          <w:rFonts w:ascii="Helvetica" w:hAnsi="Helvetica"/>
          <w:sz w:val="20"/>
          <w:szCs w:val="20"/>
        </w:rPr>
        <w:t xml:space="preserve"> </w:t>
      </w:r>
      <w:r>
        <w:rPr>
          <w:rFonts w:ascii="Helvetica" w:hAnsi="Helvetica"/>
          <w:sz w:val="20"/>
          <w:szCs w:val="20"/>
        </w:rPr>
        <w:t xml:space="preserve">via Vipps og bankkonto. Det betyr at vi fortsatt </w:t>
      </w:r>
      <w:r w:rsidR="00AD265A">
        <w:rPr>
          <w:rFonts w:ascii="Helvetica" w:hAnsi="Helvetica"/>
          <w:sz w:val="20"/>
          <w:szCs w:val="20"/>
        </w:rPr>
        <w:t>mangler rundt kr 230.000</w:t>
      </w:r>
      <w:r>
        <w:rPr>
          <w:rFonts w:ascii="Helvetica" w:hAnsi="Helvetica"/>
          <w:sz w:val="20"/>
          <w:szCs w:val="20"/>
        </w:rPr>
        <w:t xml:space="preserve"> for å nå målet.</w:t>
      </w:r>
      <w:r w:rsidR="00B928BA">
        <w:rPr>
          <w:rFonts w:ascii="Helvetica" w:hAnsi="Helvetica"/>
          <w:sz w:val="20"/>
          <w:szCs w:val="20"/>
        </w:rPr>
        <w:t xml:space="preserve"> Skal vi klare dette, så er vi helt </w:t>
      </w:r>
      <w:r w:rsidR="00770D9C">
        <w:rPr>
          <w:rFonts w:ascii="Helvetica" w:hAnsi="Helvetica"/>
          <w:sz w:val="20"/>
          <w:szCs w:val="20"/>
        </w:rPr>
        <w:t>avhengige</w:t>
      </w:r>
      <w:r w:rsidR="00B928BA">
        <w:rPr>
          <w:rFonts w:ascii="Helvetica" w:hAnsi="Helvetica"/>
          <w:sz w:val="20"/>
          <w:szCs w:val="20"/>
        </w:rPr>
        <w:t xml:space="preserve"> av deres hjelp</w:t>
      </w:r>
      <w:r w:rsidR="007B6B7E">
        <w:rPr>
          <w:rFonts w:ascii="Helvetica" w:hAnsi="Helvetica"/>
          <w:sz w:val="20"/>
          <w:szCs w:val="20"/>
        </w:rPr>
        <w:t xml:space="preserve"> for å klare dette.</w:t>
      </w:r>
      <w:r w:rsidR="001777C0">
        <w:rPr>
          <w:rFonts w:ascii="Helvetica" w:hAnsi="Helvetica"/>
          <w:sz w:val="20"/>
          <w:szCs w:val="20"/>
        </w:rPr>
        <w:t xml:space="preserve"> Vi har nå også satt oss et nytt delmål på at vi skal klare </w:t>
      </w:r>
      <w:r w:rsidR="00EF1E90">
        <w:rPr>
          <w:rFonts w:ascii="Helvetica" w:hAnsi="Helvetica"/>
          <w:sz w:val="20"/>
          <w:szCs w:val="20"/>
        </w:rPr>
        <w:t>kr 350.000</w:t>
      </w:r>
      <w:r w:rsidR="00803BD8">
        <w:rPr>
          <w:rFonts w:ascii="Helvetica" w:hAnsi="Helvetica"/>
          <w:sz w:val="20"/>
          <w:szCs w:val="20"/>
        </w:rPr>
        <w:t xml:space="preserve"> </w:t>
      </w:r>
      <w:r w:rsidR="00EF1E90">
        <w:rPr>
          <w:rFonts w:ascii="Helvetica" w:hAnsi="Helvetica"/>
          <w:sz w:val="20"/>
          <w:szCs w:val="20"/>
        </w:rPr>
        <w:t xml:space="preserve">innen </w:t>
      </w:r>
      <w:r w:rsidR="0038470B">
        <w:rPr>
          <w:rFonts w:ascii="Helvetica" w:hAnsi="Helvetica"/>
          <w:sz w:val="20"/>
          <w:szCs w:val="20"/>
        </w:rPr>
        <w:t xml:space="preserve">1. </w:t>
      </w:r>
      <w:r w:rsidR="00EF1E90">
        <w:rPr>
          <w:rFonts w:ascii="Helvetica" w:hAnsi="Helvetica"/>
          <w:sz w:val="20"/>
          <w:szCs w:val="20"/>
        </w:rPr>
        <w:t>september. Her er vi kommet godt i gan</w:t>
      </w:r>
      <w:r w:rsidR="007D3B81">
        <w:rPr>
          <w:rFonts w:ascii="Helvetica" w:hAnsi="Helvetica"/>
          <w:sz w:val="20"/>
          <w:szCs w:val="20"/>
        </w:rPr>
        <w:t xml:space="preserve">g, slik at vi for øyeblikket bare mangler </w:t>
      </w:r>
      <w:r w:rsidR="000A216C">
        <w:rPr>
          <w:rFonts w:ascii="Helvetica" w:hAnsi="Helvetica"/>
          <w:sz w:val="20"/>
          <w:szCs w:val="20"/>
        </w:rPr>
        <w:t>kr 80.000 på å nå målet</w:t>
      </w:r>
      <w:r w:rsidR="00525973">
        <w:rPr>
          <w:rFonts w:ascii="Helvetica" w:hAnsi="Helvetica"/>
          <w:sz w:val="20"/>
          <w:szCs w:val="20"/>
        </w:rPr>
        <w:t>. Du kan hjelpe oss ved å gi oss din gave i dag eller del</w:t>
      </w:r>
      <w:r w:rsidR="00A5768B">
        <w:rPr>
          <w:rFonts w:ascii="Helvetica" w:hAnsi="Helvetica"/>
          <w:sz w:val="20"/>
          <w:szCs w:val="20"/>
        </w:rPr>
        <w:t xml:space="preserve">e dette med andre som kan være </w:t>
      </w:r>
      <w:r w:rsidR="00404754">
        <w:rPr>
          <w:rFonts w:ascii="Helvetica" w:hAnsi="Helvetica"/>
          <w:sz w:val="20"/>
          <w:szCs w:val="20"/>
        </w:rPr>
        <w:t xml:space="preserve">interessert i å støtte oss. </w:t>
      </w:r>
      <w:r w:rsidR="0047638A">
        <w:rPr>
          <w:rFonts w:ascii="Helvetica" w:hAnsi="Helvetica"/>
          <w:sz w:val="20"/>
          <w:szCs w:val="20"/>
        </w:rPr>
        <w:t xml:space="preserve">Følg gjerne med på vår nettside/FB-side for oppdatert informasjon om hvordan vi ligger an. Takk </w:t>
      </w:r>
      <w:r w:rsidR="00EF5D96">
        <w:rPr>
          <w:rFonts w:ascii="Helvetica" w:hAnsi="Helvetica"/>
          <w:sz w:val="20"/>
          <w:szCs w:val="20"/>
        </w:rPr>
        <w:t>til alle som støtter oss og gjør dette mulig.</w:t>
      </w:r>
      <w:r>
        <w:br/>
      </w:r>
      <w:r>
        <w:br/>
      </w:r>
      <w:r>
        <w:rPr>
          <w:rFonts w:ascii="Helvetica" w:hAnsi="Helvetica"/>
          <w:sz w:val="20"/>
          <w:szCs w:val="20"/>
        </w:rPr>
        <w:t>Vår visjon er å gjøre Vardø Menighetshus til et bønnehus</w:t>
      </w:r>
      <w:r w:rsidR="00FA1AF3">
        <w:rPr>
          <w:rFonts w:ascii="Helvetica" w:hAnsi="Helvetica"/>
          <w:sz w:val="20"/>
          <w:szCs w:val="20"/>
        </w:rPr>
        <w:t>, men også drive</w:t>
      </w:r>
      <w:r>
        <w:rPr>
          <w:rFonts w:ascii="Helvetica" w:hAnsi="Helvetica"/>
          <w:sz w:val="20"/>
          <w:szCs w:val="20"/>
        </w:rPr>
        <w:t xml:space="preserve"> annet kristent arbeid</w:t>
      </w:r>
      <w:r w:rsidR="00FA1AF3">
        <w:rPr>
          <w:rFonts w:ascii="Helvetica" w:hAnsi="Helvetica"/>
          <w:sz w:val="20"/>
          <w:szCs w:val="20"/>
        </w:rPr>
        <w:t xml:space="preserve"> på huset</w:t>
      </w:r>
      <w:r w:rsidR="0051465C">
        <w:rPr>
          <w:rFonts w:ascii="Helvetica" w:hAnsi="Helvetica"/>
          <w:sz w:val="20"/>
          <w:szCs w:val="20"/>
        </w:rPr>
        <w:t xml:space="preserve">. </w:t>
      </w:r>
      <w:r w:rsidR="007C6E34">
        <w:rPr>
          <w:rFonts w:ascii="Helvetica" w:hAnsi="Helvetica"/>
          <w:sz w:val="20"/>
          <w:szCs w:val="20"/>
        </w:rPr>
        <w:t xml:space="preserve">Vi ønsker å bruke </w:t>
      </w:r>
      <w:r w:rsidR="00A70C13">
        <w:rPr>
          <w:rFonts w:ascii="Helvetica" w:hAnsi="Helvetica"/>
          <w:sz w:val="20"/>
          <w:szCs w:val="20"/>
        </w:rPr>
        <w:t>huset aktivt i forbindelse med bønn for Vardø, Finnmark, nor</w:t>
      </w:r>
      <w:r w:rsidR="005706C0">
        <w:rPr>
          <w:rFonts w:ascii="Helvetica" w:hAnsi="Helvetica"/>
          <w:sz w:val="20"/>
          <w:szCs w:val="20"/>
        </w:rPr>
        <w:t>domr</w:t>
      </w:r>
      <w:r w:rsidR="00A70C13">
        <w:rPr>
          <w:rFonts w:ascii="Helvetica" w:hAnsi="Helvetica"/>
          <w:sz w:val="20"/>
          <w:szCs w:val="20"/>
        </w:rPr>
        <w:t xml:space="preserve">ådene </w:t>
      </w:r>
      <w:r w:rsidR="005706C0">
        <w:rPr>
          <w:rFonts w:ascii="Helvetica" w:hAnsi="Helvetica"/>
          <w:sz w:val="20"/>
          <w:szCs w:val="20"/>
        </w:rPr>
        <w:t>og Norge</w:t>
      </w:r>
      <w:r w:rsidR="00FC60C7">
        <w:rPr>
          <w:rFonts w:ascii="Helvetica" w:hAnsi="Helvetica"/>
          <w:sz w:val="20"/>
          <w:szCs w:val="20"/>
        </w:rPr>
        <w:t xml:space="preserve"> i tillegg til at vi ønsker å arrangere møter</w:t>
      </w:r>
      <w:r w:rsidR="00301520">
        <w:rPr>
          <w:rFonts w:ascii="Helvetica" w:hAnsi="Helvetica"/>
          <w:sz w:val="20"/>
          <w:szCs w:val="20"/>
        </w:rPr>
        <w:t>, møtehelger m.m på huset</w:t>
      </w:r>
      <w:r w:rsidR="005706C0">
        <w:rPr>
          <w:rFonts w:ascii="Helvetica" w:hAnsi="Helvetica"/>
          <w:sz w:val="20"/>
          <w:szCs w:val="20"/>
        </w:rPr>
        <w:t xml:space="preserve">. </w:t>
      </w:r>
      <w:r w:rsidR="0051465C">
        <w:rPr>
          <w:rFonts w:ascii="Helvetica" w:hAnsi="Helvetica"/>
          <w:sz w:val="20"/>
          <w:szCs w:val="20"/>
        </w:rPr>
        <w:t>Når vi har kjøpt huset, så ønsker vi</w:t>
      </w:r>
      <w:r w:rsidR="00007A89">
        <w:rPr>
          <w:rFonts w:ascii="Helvetica" w:hAnsi="Helvetica"/>
          <w:sz w:val="20"/>
          <w:szCs w:val="20"/>
        </w:rPr>
        <w:t xml:space="preserve"> også å sette i gang prosessen med </w:t>
      </w:r>
      <w:r w:rsidR="00476112">
        <w:rPr>
          <w:rFonts w:ascii="Helvetica" w:hAnsi="Helvetica"/>
          <w:sz w:val="20"/>
          <w:szCs w:val="20"/>
        </w:rPr>
        <w:t>å pusse opp lokal</w:t>
      </w:r>
      <w:r w:rsidR="00EE1BB4">
        <w:rPr>
          <w:rFonts w:ascii="Helvetica" w:hAnsi="Helvetica"/>
          <w:sz w:val="20"/>
          <w:szCs w:val="20"/>
        </w:rPr>
        <w:t>e</w:t>
      </w:r>
      <w:r w:rsidR="00476112">
        <w:rPr>
          <w:rFonts w:ascii="Helvetica" w:hAnsi="Helvetica"/>
          <w:sz w:val="20"/>
          <w:szCs w:val="20"/>
        </w:rPr>
        <w:t xml:space="preserve">ne, slik at de blir </w:t>
      </w:r>
      <w:r w:rsidR="00365C16">
        <w:rPr>
          <w:rFonts w:ascii="Helvetica" w:hAnsi="Helvetica"/>
          <w:sz w:val="20"/>
          <w:szCs w:val="20"/>
        </w:rPr>
        <w:t xml:space="preserve">mest mulig </w:t>
      </w:r>
      <w:r w:rsidR="006A6BC1">
        <w:rPr>
          <w:rFonts w:ascii="Helvetica" w:hAnsi="Helvetica"/>
          <w:sz w:val="20"/>
          <w:szCs w:val="20"/>
        </w:rPr>
        <w:t>tjenlige</w:t>
      </w:r>
      <w:r w:rsidR="00476112">
        <w:rPr>
          <w:rFonts w:ascii="Helvetica" w:hAnsi="Helvetica"/>
          <w:sz w:val="20"/>
          <w:szCs w:val="20"/>
        </w:rPr>
        <w:t xml:space="preserve"> ti</w:t>
      </w:r>
      <w:r w:rsidR="00365C16">
        <w:rPr>
          <w:rFonts w:ascii="Helvetica" w:hAnsi="Helvetica"/>
          <w:sz w:val="20"/>
          <w:szCs w:val="20"/>
        </w:rPr>
        <w:t xml:space="preserve">l vårt arbeid. </w:t>
      </w:r>
      <w:r w:rsidR="00B65171">
        <w:rPr>
          <w:rFonts w:ascii="Helvetica" w:hAnsi="Helvetica"/>
          <w:sz w:val="20"/>
          <w:szCs w:val="20"/>
        </w:rPr>
        <w:t>Takk for at dere vil stå sammen med oss i dette både gjennom å støtte oss økonomisk</w:t>
      </w:r>
      <w:r w:rsidR="00E15A90">
        <w:rPr>
          <w:rFonts w:ascii="Helvetica" w:hAnsi="Helvetica"/>
          <w:sz w:val="20"/>
          <w:szCs w:val="20"/>
        </w:rPr>
        <w:t xml:space="preserve">, men også gjennom bønn for prosjektet. </w:t>
      </w:r>
    </w:p>
    <w:p w14:paraId="3C0F6CB4" w14:textId="77777777" w:rsidR="004D28BF" w:rsidRDefault="004D28BF">
      <w:pPr>
        <w:rPr>
          <w:rFonts w:ascii="Helvetica" w:hAnsi="Helvetica"/>
          <w:b/>
          <w:bCs/>
          <w:color w:val="000000"/>
          <w:sz w:val="20"/>
          <w:szCs w:val="20"/>
        </w:rPr>
      </w:pPr>
    </w:p>
    <w:p w14:paraId="707046D2" w14:textId="05C19401" w:rsidR="00774A42" w:rsidRPr="00774A42" w:rsidRDefault="0087447F">
      <w:pPr>
        <w:rPr>
          <w:rFonts w:ascii="Helvetica" w:hAnsi="Helvetica"/>
          <w:b/>
          <w:bCs/>
          <w:color w:val="000000"/>
          <w:sz w:val="20"/>
          <w:szCs w:val="20"/>
        </w:rPr>
      </w:pPr>
      <w:r>
        <w:rPr>
          <w:rFonts w:ascii="Helvetica" w:hAnsi="Helvetica"/>
          <w:b/>
          <w:bCs/>
          <w:color w:val="000000"/>
          <w:sz w:val="20"/>
          <w:szCs w:val="20"/>
        </w:rPr>
        <w:t>Slik kan du hjelpe</w:t>
      </w:r>
    </w:p>
    <w:p w14:paraId="38C64FF7" w14:textId="4C1E76BF" w:rsidR="0087447F" w:rsidRPr="00774A42" w:rsidRDefault="00774A42" w:rsidP="00774A42">
      <w:pPr>
        <w:rPr>
          <w:rFonts w:ascii="Helvetica" w:hAnsi="Helvetica"/>
          <w:color w:val="000000"/>
          <w:sz w:val="20"/>
          <w:szCs w:val="20"/>
        </w:rPr>
      </w:pPr>
      <w:r>
        <w:rPr>
          <w:rFonts w:ascii="Helvetica" w:hAnsi="Helvetica"/>
          <w:b/>
          <w:bCs/>
          <w:color w:val="000000"/>
          <w:sz w:val="20"/>
          <w:szCs w:val="20"/>
        </w:rPr>
        <w:t xml:space="preserve">1. </w:t>
      </w:r>
      <w:r w:rsidR="0087447F" w:rsidRPr="00774A42">
        <w:rPr>
          <w:rFonts w:ascii="Helvetica" w:hAnsi="Helvetica"/>
          <w:b/>
          <w:bCs/>
          <w:color w:val="000000"/>
          <w:sz w:val="20"/>
          <w:szCs w:val="20"/>
        </w:rPr>
        <w:t>Bidra til kjøpet av menighetshuset</w:t>
      </w:r>
      <w:r w:rsidR="0087447F" w:rsidRPr="00774A42">
        <w:rPr>
          <w:rFonts w:ascii="Helvetica" w:hAnsi="Helvetica"/>
          <w:color w:val="000000"/>
          <w:sz w:val="20"/>
          <w:szCs w:val="20"/>
        </w:rPr>
        <w:br/>
        <w:t xml:space="preserve">Vi trenger totalt kr 500.000 for å kunne kjøpe Vardø Menighetshus, og mangler fortsatt omtrent kr </w:t>
      </w:r>
      <w:r w:rsidR="00803BD8">
        <w:rPr>
          <w:rFonts w:ascii="Helvetica" w:hAnsi="Helvetica"/>
          <w:color w:val="000000"/>
          <w:sz w:val="20"/>
          <w:szCs w:val="20"/>
        </w:rPr>
        <w:t>230</w:t>
      </w:r>
      <w:r w:rsidR="0087447F" w:rsidRPr="00774A42">
        <w:rPr>
          <w:rFonts w:ascii="Helvetica" w:hAnsi="Helvetica"/>
          <w:color w:val="000000"/>
          <w:sz w:val="20"/>
          <w:szCs w:val="20"/>
        </w:rPr>
        <w:t>.000</w:t>
      </w:r>
      <w:r w:rsidR="00CC3C0F">
        <w:rPr>
          <w:rFonts w:ascii="Helvetica" w:hAnsi="Helvetica"/>
          <w:color w:val="000000"/>
          <w:sz w:val="20"/>
          <w:szCs w:val="20"/>
        </w:rPr>
        <w:t xml:space="preserve"> for å klare det</w:t>
      </w:r>
      <w:r w:rsidR="0087447F" w:rsidRPr="00774A42">
        <w:rPr>
          <w:rFonts w:ascii="Helvetica" w:hAnsi="Helvetica"/>
          <w:color w:val="000000"/>
          <w:sz w:val="20"/>
          <w:szCs w:val="20"/>
        </w:rPr>
        <w:t xml:space="preserve">. Dette er vår høyeste prioritet akkurat nå. </w:t>
      </w:r>
      <w:r w:rsidR="000D0E9C">
        <w:rPr>
          <w:rFonts w:ascii="Helvetica" w:hAnsi="Helvetica"/>
          <w:color w:val="000000"/>
          <w:sz w:val="20"/>
          <w:szCs w:val="20"/>
        </w:rPr>
        <w:t xml:space="preserve">Du kan hjelpe oss ved å støtte vår spleis eller gi en gave </w:t>
      </w:r>
      <w:r w:rsidR="00C07FDD">
        <w:rPr>
          <w:rFonts w:ascii="Helvetica" w:hAnsi="Helvetica"/>
          <w:color w:val="000000"/>
          <w:sz w:val="20"/>
          <w:szCs w:val="20"/>
        </w:rPr>
        <w:t>på Vipps eller bankkonto.</w:t>
      </w:r>
    </w:p>
    <w:p w14:paraId="7B3774C1" w14:textId="77777777" w:rsidR="004D28BF" w:rsidRDefault="004D28BF" w:rsidP="004D28BF">
      <w:pPr>
        <w:pStyle w:val="Listeavsnitt"/>
        <w:rPr>
          <w:lang w:eastAsia="nb-NO"/>
        </w:rPr>
      </w:pPr>
    </w:p>
    <w:p w14:paraId="1A43D8B9" w14:textId="77777777" w:rsidR="0087447F" w:rsidRDefault="0087447F">
      <w:pPr>
        <w:rPr>
          <w:rFonts w:ascii="Helvetica" w:hAnsi="Helvetica"/>
          <w:color w:val="000000"/>
          <w:sz w:val="20"/>
          <w:szCs w:val="20"/>
        </w:rPr>
      </w:pPr>
      <w:r>
        <w:rPr>
          <w:rFonts w:ascii="Helvetica" w:hAnsi="Helvetica"/>
          <w:b/>
          <w:bCs/>
          <w:color w:val="000000"/>
          <w:sz w:val="20"/>
          <w:szCs w:val="20"/>
        </w:rPr>
        <w:lastRenderedPageBreak/>
        <w:t>2. Hjelp oss med husleien i mellomtiden</w:t>
      </w:r>
      <w:r>
        <w:rPr>
          <w:rFonts w:ascii="Helvetica" w:hAnsi="Helvetica"/>
          <w:color w:val="000000"/>
          <w:sz w:val="20"/>
          <w:szCs w:val="20"/>
        </w:rPr>
        <w:br/>
        <w:t>Mens vi samler inn penger til kjøpet, leier vi lokalet midlertidig. Dette koster kr 5.000 per måned. Hvis du ønsker, kan du være med og dekke hele eller deler av dette beløpet.</w:t>
      </w:r>
    </w:p>
    <w:p w14:paraId="31DDF147" w14:textId="77777777" w:rsidR="004D28BF" w:rsidRDefault="004D28BF">
      <w:pPr>
        <w:rPr>
          <w:lang w:eastAsia="nb-NO"/>
        </w:rPr>
      </w:pPr>
    </w:p>
    <w:p w14:paraId="6D47642C" w14:textId="77777777" w:rsidR="0087447F" w:rsidRDefault="0087447F">
      <w:pPr>
        <w:rPr>
          <w:lang w:eastAsia="nb-NO"/>
        </w:rPr>
      </w:pPr>
      <w:r>
        <w:rPr>
          <w:rFonts w:ascii="Helvetica" w:hAnsi="Helvetica"/>
          <w:b/>
          <w:bCs/>
          <w:color w:val="000000"/>
          <w:sz w:val="20"/>
          <w:szCs w:val="20"/>
        </w:rPr>
        <w:t>3. Bli fast giver</w:t>
      </w:r>
      <w:r>
        <w:rPr>
          <w:rFonts w:ascii="Helvetica" w:hAnsi="Helvetica"/>
          <w:color w:val="000000"/>
          <w:sz w:val="20"/>
          <w:szCs w:val="20"/>
        </w:rPr>
        <w:br/>
        <w:t>Vi trenger flere faste givere til Bønn for Finnmark, slik at vi kan dekke de månedlige utgiftene og videreutvikle arbeidet i Vardø og resten av Finnmark.</w:t>
      </w:r>
    </w:p>
    <w:p w14:paraId="599E21A3" w14:textId="77777777" w:rsidR="004D28BF" w:rsidRDefault="004D28BF">
      <w:pPr>
        <w:rPr>
          <w:rFonts w:ascii="Helvetica" w:hAnsi="Helvetica"/>
          <w:b/>
          <w:bCs/>
          <w:color w:val="000000"/>
          <w:sz w:val="20"/>
          <w:szCs w:val="20"/>
        </w:rPr>
      </w:pPr>
    </w:p>
    <w:p w14:paraId="554CA778" w14:textId="1FE6FA6A" w:rsidR="0087447F" w:rsidRDefault="00707F18">
      <w:pPr>
        <w:rPr>
          <w:lang w:eastAsia="nb-NO"/>
        </w:rPr>
      </w:pPr>
      <w:r>
        <w:rPr>
          <w:rFonts w:ascii="Helvetica" w:hAnsi="Helvetica"/>
          <w:b/>
          <w:bCs/>
          <w:color w:val="000000"/>
          <w:sz w:val="20"/>
          <w:szCs w:val="20"/>
        </w:rPr>
        <w:t>GAVEINFORMASJON</w:t>
      </w:r>
    </w:p>
    <w:p w14:paraId="19F514C9" w14:textId="77777777" w:rsidR="0087447F" w:rsidRDefault="0087447F">
      <w:pPr>
        <w:rPr>
          <w:rFonts w:ascii="Helvetica" w:hAnsi="Helvetica"/>
          <w:color w:val="000000"/>
          <w:sz w:val="20"/>
          <w:szCs w:val="20"/>
        </w:rPr>
      </w:pPr>
      <w:r>
        <w:rPr>
          <w:rFonts w:ascii="Helvetica" w:hAnsi="Helvetica"/>
          <w:b/>
          <w:bCs/>
          <w:color w:val="000000"/>
          <w:sz w:val="20"/>
          <w:szCs w:val="20"/>
        </w:rPr>
        <w:t>Vipps:</w:t>
      </w:r>
      <w:r>
        <w:rPr>
          <w:rFonts w:ascii="Helvetica" w:hAnsi="Helvetica"/>
          <w:color w:val="000000"/>
          <w:sz w:val="20"/>
          <w:szCs w:val="20"/>
        </w:rPr>
        <w:t xml:space="preserve"> 44465</w:t>
      </w:r>
    </w:p>
    <w:p w14:paraId="58CC2E66" w14:textId="77777777" w:rsidR="0087447F" w:rsidRDefault="0087447F">
      <w:pPr>
        <w:rPr>
          <w:color w:val="0070C0"/>
        </w:rPr>
      </w:pPr>
      <w:r>
        <w:rPr>
          <w:rFonts w:ascii="Helvetica" w:hAnsi="Helvetica"/>
          <w:b/>
          <w:bCs/>
          <w:color w:val="000000"/>
          <w:sz w:val="20"/>
          <w:szCs w:val="20"/>
        </w:rPr>
        <w:t>Vipps-lenke:</w:t>
      </w:r>
      <w:r>
        <w:rPr>
          <w:rFonts w:ascii="Helvetica" w:hAnsi="Helvetica"/>
          <w:color w:val="000000"/>
          <w:sz w:val="20"/>
          <w:szCs w:val="20"/>
        </w:rPr>
        <w:t xml:space="preserve"> </w:t>
      </w:r>
      <w:hyperlink r:id="rId9" w:history="1">
        <w:r>
          <w:rPr>
            <w:rStyle w:val="Hyperkobling"/>
            <w:rFonts w:ascii="Helvetica" w:hAnsi="Helvetica"/>
            <w:color w:val="0070C0"/>
            <w:sz w:val="20"/>
            <w:szCs w:val="20"/>
            <w:u w:val="none"/>
          </w:rPr>
          <w:t>https://qr.vipps.no/donations/44465</w:t>
        </w:r>
      </w:hyperlink>
    </w:p>
    <w:p w14:paraId="0B112DCB" w14:textId="77777777" w:rsidR="0087447F" w:rsidRDefault="0087447F">
      <w:pPr>
        <w:rPr>
          <w:lang w:eastAsia="nb-NO"/>
        </w:rPr>
      </w:pPr>
      <w:r>
        <w:rPr>
          <w:rFonts w:ascii="Helvetica" w:hAnsi="Helvetica"/>
          <w:b/>
          <w:bCs/>
          <w:color w:val="000000"/>
          <w:sz w:val="20"/>
          <w:szCs w:val="20"/>
        </w:rPr>
        <w:t>Bankkonto:</w:t>
      </w:r>
      <w:r>
        <w:rPr>
          <w:rFonts w:ascii="Helvetica" w:hAnsi="Helvetica"/>
          <w:color w:val="000000"/>
          <w:sz w:val="20"/>
          <w:szCs w:val="20"/>
        </w:rPr>
        <w:t xml:space="preserve"> 4612.68.06329</w:t>
      </w:r>
    </w:p>
    <w:p w14:paraId="7F3D59EA" w14:textId="77777777" w:rsidR="003C5117" w:rsidRDefault="003C5117">
      <w:pPr>
        <w:rPr>
          <w:rFonts w:ascii="Helvetica" w:hAnsi="Helvetica"/>
          <w:b/>
          <w:bCs/>
          <w:color w:val="000000"/>
          <w:sz w:val="20"/>
          <w:szCs w:val="20"/>
        </w:rPr>
      </w:pPr>
    </w:p>
    <w:p w14:paraId="3AD0D958" w14:textId="338CE822" w:rsidR="003C5117" w:rsidRPr="00CE78F7" w:rsidRDefault="003C5117">
      <w:pPr>
        <w:rPr>
          <w:rFonts w:ascii="Helvetica" w:hAnsi="Helvetica"/>
          <w:color w:val="000000"/>
          <w:sz w:val="20"/>
          <w:szCs w:val="20"/>
        </w:rPr>
      </w:pPr>
      <w:r w:rsidRPr="00CE78F7">
        <w:rPr>
          <w:rFonts w:ascii="Helvetica" w:hAnsi="Helvetica"/>
          <w:b/>
          <w:bCs/>
          <w:color w:val="000000"/>
          <w:sz w:val="20"/>
          <w:szCs w:val="20"/>
        </w:rPr>
        <w:t xml:space="preserve">Spleis – </w:t>
      </w:r>
      <w:r w:rsidR="00616B3B" w:rsidRPr="00CE78F7">
        <w:rPr>
          <w:rFonts w:ascii="Helvetica" w:hAnsi="Helvetica"/>
          <w:b/>
          <w:bCs/>
          <w:color w:val="000000"/>
          <w:sz w:val="20"/>
          <w:szCs w:val="20"/>
        </w:rPr>
        <w:t xml:space="preserve">til kjøp av </w:t>
      </w:r>
      <w:r w:rsidR="0087447F" w:rsidRPr="00CE78F7">
        <w:rPr>
          <w:rFonts w:ascii="Helvetica" w:hAnsi="Helvetica"/>
          <w:b/>
          <w:bCs/>
          <w:color w:val="000000"/>
          <w:sz w:val="20"/>
          <w:szCs w:val="20"/>
        </w:rPr>
        <w:t>Vardø Menighetshus:</w:t>
      </w:r>
      <w:r w:rsidR="0087447F" w:rsidRPr="00CE78F7">
        <w:rPr>
          <w:rFonts w:ascii="Helvetica" w:hAnsi="Helvetica"/>
          <w:color w:val="000000"/>
          <w:sz w:val="20"/>
          <w:szCs w:val="20"/>
        </w:rPr>
        <w:t xml:space="preserve"> </w:t>
      </w:r>
    </w:p>
    <w:p w14:paraId="73806AC4" w14:textId="208CCB3B" w:rsidR="003C5117" w:rsidRDefault="003C5117">
      <w:pPr>
        <w:rPr>
          <w:rFonts w:ascii="Helvetica" w:hAnsi="Helvetica"/>
          <w:color w:val="0070C0"/>
          <w:sz w:val="20"/>
          <w:szCs w:val="20"/>
        </w:rPr>
      </w:pPr>
      <w:r>
        <w:rPr>
          <w:rFonts w:ascii="Helvetica" w:hAnsi="Helvetica"/>
          <w:color w:val="000000"/>
          <w:sz w:val="20"/>
          <w:szCs w:val="20"/>
        </w:rPr>
        <w:t>Nytt liv til Vardø menighetshus – et bønnehus lengst nordøst i Norge</w:t>
      </w:r>
    </w:p>
    <w:p w14:paraId="551D0B5F" w14:textId="034A805A" w:rsidR="0087447F" w:rsidRDefault="00F2550F">
      <w:pPr>
        <w:rPr>
          <w:lang w:eastAsia="nb-NO"/>
        </w:rPr>
      </w:pPr>
      <w:r w:rsidRPr="005859A7">
        <w:rPr>
          <w:rFonts w:ascii="Helvetica" w:hAnsi="Helvetica"/>
          <w:b/>
          <w:bCs/>
          <w:color w:val="000000" w:themeColor="text1"/>
          <w:sz w:val="20"/>
          <w:szCs w:val="20"/>
        </w:rPr>
        <w:t>Spleis-lenke:</w:t>
      </w:r>
      <w:r>
        <w:rPr>
          <w:rFonts w:ascii="Helvetica" w:hAnsi="Helvetica"/>
          <w:color w:val="0070C0"/>
          <w:sz w:val="20"/>
          <w:szCs w:val="20"/>
        </w:rPr>
        <w:t xml:space="preserve"> </w:t>
      </w:r>
      <w:r w:rsidR="0087447F">
        <w:rPr>
          <w:rFonts w:ascii="Helvetica" w:hAnsi="Helvetica"/>
          <w:color w:val="0070C0"/>
          <w:sz w:val="20"/>
          <w:szCs w:val="20"/>
        </w:rPr>
        <w:t>https://www.spleis.no/project/495007</w:t>
      </w:r>
      <w:r w:rsidR="0087447F">
        <w:rPr>
          <w:rFonts w:ascii="Helvetica" w:hAnsi="Helvetica"/>
          <w:color w:val="000000"/>
          <w:sz w:val="20"/>
          <w:szCs w:val="20"/>
        </w:rPr>
        <w:t xml:space="preserve"> </w:t>
      </w:r>
    </w:p>
    <w:p w14:paraId="39D9A812" w14:textId="77777777" w:rsidR="004D28BF" w:rsidRDefault="004D28BF">
      <w:pPr>
        <w:rPr>
          <w:rFonts w:ascii="Helvetica" w:hAnsi="Helvetica"/>
          <w:color w:val="000000"/>
          <w:sz w:val="20"/>
          <w:szCs w:val="20"/>
        </w:rPr>
      </w:pPr>
    </w:p>
    <w:p w14:paraId="5BCE3081" w14:textId="227D3EA9" w:rsidR="0087447F" w:rsidRDefault="0087447F">
      <w:pPr>
        <w:rPr>
          <w:lang w:eastAsia="nb-NO"/>
        </w:rPr>
      </w:pPr>
      <w:r>
        <w:rPr>
          <w:rFonts w:ascii="Helvetica" w:hAnsi="Helvetica"/>
          <w:color w:val="000000"/>
          <w:sz w:val="20"/>
          <w:szCs w:val="20"/>
        </w:rPr>
        <w:t xml:space="preserve">Du kan også </w:t>
      </w:r>
      <w:r w:rsidRPr="005859A7">
        <w:rPr>
          <w:rFonts w:ascii="Helvetica" w:hAnsi="Helvetica"/>
          <w:b/>
          <w:bCs/>
          <w:color w:val="000000"/>
          <w:sz w:val="20"/>
          <w:szCs w:val="20"/>
        </w:rPr>
        <w:t>bli fast giver</w:t>
      </w:r>
      <w:r>
        <w:rPr>
          <w:rFonts w:ascii="Helvetica" w:hAnsi="Helvetica"/>
          <w:color w:val="000000"/>
          <w:sz w:val="20"/>
          <w:szCs w:val="20"/>
        </w:rPr>
        <w:t xml:space="preserve"> ved å bruke </w:t>
      </w:r>
      <w:r w:rsidRPr="005859A7">
        <w:rPr>
          <w:rFonts w:ascii="Helvetica" w:hAnsi="Helvetica"/>
          <w:b/>
          <w:bCs/>
          <w:color w:val="000000"/>
          <w:sz w:val="20"/>
          <w:szCs w:val="20"/>
        </w:rPr>
        <w:t>Vipps.</w:t>
      </w:r>
    </w:p>
    <w:p w14:paraId="13D8B704" w14:textId="77777777" w:rsidR="00886749" w:rsidRPr="00DC2055" w:rsidRDefault="00886749" w:rsidP="001118A4">
      <w:pPr>
        <w:rPr>
          <w:rFonts w:ascii="Helvetica" w:hAnsi="Helvetica"/>
          <w:b/>
          <w:bCs/>
          <w:sz w:val="20"/>
          <w:szCs w:val="20"/>
        </w:rPr>
      </w:pPr>
    </w:p>
    <w:p w14:paraId="0E2FAAED" w14:textId="0416BD68" w:rsidR="00BE4AAA" w:rsidRDefault="00BE4AAA">
      <w:pPr>
        <w:rPr>
          <w:lang w:eastAsia="nb-NO"/>
        </w:rPr>
      </w:pPr>
      <w:r>
        <w:rPr>
          <w:rFonts w:ascii="Helvetica" w:hAnsi="Helvetica"/>
          <w:b/>
          <w:bCs/>
          <w:sz w:val="20"/>
          <w:szCs w:val="20"/>
        </w:rPr>
        <w:t xml:space="preserve">Møtevirksomheten vår i </w:t>
      </w:r>
      <w:r w:rsidR="00693F74">
        <w:rPr>
          <w:rFonts w:ascii="Helvetica" w:hAnsi="Helvetica"/>
          <w:b/>
          <w:bCs/>
          <w:sz w:val="20"/>
          <w:szCs w:val="20"/>
        </w:rPr>
        <w:t>juni/juli</w:t>
      </w:r>
    </w:p>
    <w:p w14:paraId="09B4E1FA" w14:textId="77777777" w:rsidR="00BF5D86" w:rsidRDefault="00BF5D86">
      <w:pPr>
        <w:rPr>
          <w:rFonts w:ascii="Helvetica" w:hAnsi="Helvetica"/>
          <w:b/>
          <w:bCs/>
          <w:sz w:val="20"/>
          <w:szCs w:val="20"/>
        </w:rPr>
      </w:pPr>
    </w:p>
    <w:p w14:paraId="35A64EE1" w14:textId="5E952675" w:rsidR="00002C26" w:rsidRDefault="008E0B30">
      <w:pPr>
        <w:rPr>
          <w:rFonts w:ascii="Helvetica" w:hAnsi="Helvetica"/>
          <w:sz w:val="20"/>
          <w:szCs w:val="20"/>
        </w:rPr>
      </w:pPr>
      <w:r>
        <w:rPr>
          <w:rFonts w:ascii="Helvetica" w:hAnsi="Helvetica"/>
          <w:b/>
          <w:bCs/>
          <w:sz w:val="20"/>
          <w:szCs w:val="20"/>
        </w:rPr>
        <w:t>Arbeidet i Vardø</w:t>
      </w:r>
      <w:r>
        <w:rPr>
          <w:rFonts w:ascii="Helvetica" w:hAnsi="Helvetica"/>
          <w:sz w:val="20"/>
          <w:szCs w:val="20"/>
        </w:rPr>
        <w:br/>
        <w:t>I</w:t>
      </w:r>
      <w:r w:rsidR="006B5C36">
        <w:rPr>
          <w:rFonts w:ascii="Helvetica" w:hAnsi="Helvetica"/>
          <w:sz w:val="20"/>
          <w:szCs w:val="20"/>
        </w:rPr>
        <w:t xml:space="preserve"> juni</w:t>
      </w:r>
      <w:r w:rsidR="00E57F9D">
        <w:rPr>
          <w:rFonts w:ascii="Helvetica" w:hAnsi="Helvetica"/>
          <w:sz w:val="20"/>
          <w:szCs w:val="20"/>
        </w:rPr>
        <w:t xml:space="preserve"> </w:t>
      </w:r>
      <w:r w:rsidR="005E5379">
        <w:rPr>
          <w:rFonts w:ascii="Helvetica" w:hAnsi="Helvetica"/>
          <w:sz w:val="20"/>
          <w:szCs w:val="20"/>
        </w:rPr>
        <w:t xml:space="preserve">hadde </w:t>
      </w:r>
      <w:r w:rsidR="00852325">
        <w:rPr>
          <w:rFonts w:ascii="Helvetica" w:hAnsi="Helvetica"/>
          <w:sz w:val="20"/>
          <w:szCs w:val="20"/>
        </w:rPr>
        <w:t xml:space="preserve">vi </w:t>
      </w:r>
      <w:r w:rsidR="00E677E9">
        <w:rPr>
          <w:rFonts w:ascii="Helvetica" w:hAnsi="Helvetica"/>
          <w:sz w:val="20"/>
          <w:szCs w:val="20"/>
        </w:rPr>
        <w:t>møte søndag 7. juni og dagene 11.-13.</w:t>
      </w:r>
      <w:r w:rsidR="00215AD3">
        <w:rPr>
          <w:rFonts w:ascii="Helvetica" w:hAnsi="Helvetica"/>
          <w:sz w:val="20"/>
          <w:szCs w:val="20"/>
        </w:rPr>
        <w:t xml:space="preserve"> juni arrangerte vi Bønnedager på Vardø Menighetshus sammen med et t</w:t>
      </w:r>
      <w:r w:rsidR="00844BD5">
        <w:rPr>
          <w:rFonts w:ascii="Helvetica" w:hAnsi="Helvetica"/>
          <w:sz w:val="20"/>
          <w:szCs w:val="20"/>
        </w:rPr>
        <w:t xml:space="preserve">eam av studenter fra Bergen. </w:t>
      </w:r>
      <w:r w:rsidR="0004024C">
        <w:rPr>
          <w:rFonts w:ascii="Helvetica" w:hAnsi="Helvetica"/>
          <w:sz w:val="20"/>
          <w:szCs w:val="20"/>
        </w:rPr>
        <w:t xml:space="preserve">Bønnedagene ble veldig </w:t>
      </w:r>
      <w:r w:rsidR="002E1E71">
        <w:rPr>
          <w:rFonts w:ascii="Helvetica" w:hAnsi="Helvetica"/>
          <w:sz w:val="20"/>
          <w:szCs w:val="20"/>
        </w:rPr>
        <w:t>fine,</w:t>
      </w:r>
      <w:r w:rsidR="0004024C">
        <w:rPr>
          <w:rFonts w:ascii="Helvetica" w:hAnsi="Helvetica"/>
          <w:sz w:val="20"/>
          <w:szCs w:val="20"/>
        </w:rPr>
        <w:t xml:space="preserve"> og vi opplevde </w:t>
      </w:r>
      <w:r w:rsidR="00685026">
        <w:rPr>
          <w:rFonts w:ascii="Helvetica" w:hAnsi="Helvetica"/>
          <w:sz w:val="20"/>
          <w:szCs w:val="20"/>
        </w:rPr>
        <w:t xml:space="preserve">å bli styrket disse dagene. Vi </w:t>
      </w:r>
      <w:r w:rsidR="00BC62E9">
        <w:rPr>
          <w:rFonts w:ascii="Helvetica" w:hAnsi="Helvetica"/>
          <w:sz w:val="20"/>
          <w:szCs w:val="20"/>
        </w:rPr>
        <w:t xml:space="preserve">hadde det meste av møtene på Vardø Menighetshus, men </w:t>
      </w:r>
      <w:r w:rsidR="00B50531">
        <w:rPr>
          <w:rFonts w:ascii="Helvetica" w:hAnsi="Helvetica"/>
          <w:sz w:val="20"/>
          <w:szCs w:val="20"/>
        </w:rPr>
        <w:t xml:space="preserve">fredag </w:t>
      </w:r>
      <w:r w:rsidR="00BC62E9">
        <w:rPr>
          <w:rFonts w:ascii="Helvetica" w:hAnsi="Helvetica"/>
          <w:sz w:val="20"/>
          <w:szCs w:val="20"/>
        </w:rPr>
        <w:t xml:space="preserve">hadde bønn, nattverd </w:t>
      </w:r>
      <w:r w:rsidR="008C6884">
        <w:rPr>
          <w:rFonts w:ascii="Helvetica" w:hAnsi="Helvetica"/>
          <w:sz w:val="20"/>
          <w:szCs w:val="20"/>
        </w:rPr>
        <w:t xml:space="preserve">m.m på Skagen og </w:t>
      </w:r>
      <w:r w:rsidR="00A90F55">
        <w:rPr>
          <w:rFonts w:ascii="Helvetica" w:hAnsi="Helvetica"/>
          <w:sz w:val="20"/>
          <w:szCs w:val="20"/>
        </w:rPr>
        <w:t xml:space="preserve">på lørdag var vi blant annet på </w:t>
      </w:r>
      <w:r w:rsidR="008C6884">
        <w:rPr>
          <w:rFonts w:ascii="Helvetica" w:hAnsi="Helvetica"/>
          <w:sz w:val="20"/>
          <w:szCs w:val="20"/>
        </w:rPr>
        <w:t>Vardøhus</w:t>
      </w:r>
      <w:r w:rsidR="00E776CF">
        <w:rPr>
          <w:rFonts w:ascii="Helvetica" w:hAnsi="Helvetica"/>
          <w:sz w:val="20"/>
          <w:szCs w:val="20"/>
        </w:rPr>
        <w:t xml:space="preserve"> festning</w:t>
      </w:r>
      <w:r w:rsidR="00A90F55">
        <w:rPr>
          <w:rFonts w:ascii="Helvetica" w:hAnsi="Helvetica"/>
          <w:sz w:val="20"/>
          <w:szCs w:val="20"/>
        </w:rPr>
        <w:t xml:space="preserve"> og sang lovsanger og </w:t>
      </w:r>
      <w:proofErr w:type="spellStart"/>
      <w:r w:rsidR="00A90F55">
        <w:rPr>
          <w:rFonts w:ascii="Helvetica" w:hAnsi="Helvetica"/>
          <w:sz w:val="20"/>
          <w:szCs w:val="20"/>
        </w:rPr>
        <w:t>bad</w:t>
      </w:r>
      <w:r w:rsidR="005A3779">
        <w:rPr>
          <w:rFonts w:ascii="Helvetica" w:hAnsi="Helvetica"/>
          <w:sz w:val="20"/>
          <w:szCs w:val="20"/>
        </w:rPr>
        <w:t>å</w:t>
      </w:r>
      <w:proofErr w:type="spellEnd"/>
      <w:r w:rsidR="00002C26">
        <w:rPr>
          <w:rFonts w:ascii="Helvetica" w:hAnsi="Helvetica"/>
          <w:sz w:val="20"/>
          <w:szCs w:val="20"/>
        </w:rPr>
        <w:t xml:space="preserve">. </w:t>
      </w:r>
    </w:p>
    <w:p w14:paraId="7CF3B37D" w14:textId="77777777" w:rsidR="00002C26" w:rsidRDefault="00002C26">
      <w:pPr>
        <w:rPr>
          <w:rFonts w:ascii="Helvetica" w:hAnsi="Helvetica"/>
          <w:sz w:val="20"/>
          <w:szCs w:val="20"/>
        </w:rPr>
      </w:pPr>
    </w:p>
    <w:p w14:paraId="1C3AB9F9" w14:textId="3E406BBF" w:rsidR="006B5C36" w:rsidRPr="006B5C36" w:rsidRDefault="00002C26">
      <w:pPr>
        <w:rPr>
          <w:rFonts w:ascii="Helvetica" w:hAnsi="Helvetica"/>
          <w:sz w:val="20"/>
          <w:szCs w:val="20"/>
        </w:rPr>
      </w:pPr>
      <w:r>
        <w:rPr>
          <w:rFonts w:ascii="Helvetica" w:hAnsi="Helvetica"/>
          <w:sz w:val="20"/>
          <w:szCs w:val="20"/>
        </w:rPr>
        <w:t xml:space="preserve">Ellers ble det av flere forskjellige grunner tidlig sommerferie </w:t>
      </w:r>
      <w:r w:rsidR="00D05414">
        <w:rPr>
          <w:rFonts w:ascii="Helvetica" w:hAnsi="Helvetica"/>
          <w:sz w:val="20"/>
          <w:szCs w:val="20"/>
        </w:rPr>
        <w:t xml:space="preserve">for arbeidet vårt i Vardø, da flere av de faste medarbeiderne reiste vekk. </w:t>
      </w:r>
      <w:r w:rsidR="00396E7D">
        <w:rPr>
          <w:rFonts w:ascii="Helvetica" w:hAnsi="Helvetica"/>
          <w:sz w:val="20"/>
          <w:szCs w:val="20"/>
        </w:rPr>
        <w:t xml:space="preserve">Vi starter opp </w:t>
      </w:r>
      <w:r w:rsidR="00DB1027">
        <w:rPr>
          <w:rFonts w:ascii="Helvetica" w:hAnsi="Helvetica"/>
          <w:sz w:val="20"/>
          <w:szCs w:val="20"/>
        </w:rPr>
        <w:t xml:space="preserve">igjen </w:t>
      </w:r>
      <w:r w:rsidR="00396E7D">
        <w:rPr>
          <w:rFonts w:ascii="Helvetica" w:hAnsi="Helvetica"/>
          <w:sz w:val="20"/>
          <w:szCs w:val="20"/>
        </w:rPr>
        <w:t xml:space="preserve">etter ferien tidlig i </w:t>
      </w:r>
      <w:r w:rsidR="00DB1027">
        <w:rPr>
          <w:rFonts w:ascii="Helvetica" w:hAnsi="Helvetica"/>
          <w:sz w:val="20"/>
          <w:szCs w:val="20"/>
        </w:rPr>
        <w:t>august.</w:t>
      </w:r>
    </w:p>
    <w:p w14:paraId="3BE28B32" w14:textId="77777777" w:rsidR="00774A42" w:rsidRDefault="00774A42">
      <w:pPr>
        <w:rPr>
          <w:rFonts w:ascii="Helvetica" w:hAnsi="Helvetica"/>
          <w:b/>
          <w:bCs/>
          <w:sz w:val="20"/>
          <w:szCs w:val="20"/>
        </w:rPr>
      </w:pPr>
    </w:p>
    <w:p w14:paraId="1E22942C" w14:textId="384B0D6B" w:rsidR="00BE4AAA" w:rsidRDefault="00BE4AAA">
      <w:pPr>
        <w:rPr>
          <w:lang w:eastAsia="nb-NO"/>
        </w:rPr>
      </w:pPr>
      <w:r>
        <w:rPr>
          <w:rFonts w:ascii="Helvetica" w:hAnsi="Helvetica"/>
          <w:b/>
          <w:bCs/>
          <w:sz w:val="20"/>
          <w:szCs w:val="20"/>
        </w:rPr>
        <w:t>Mediearbeid</w:t>
      </w:r>
      <w:r>
        <w:rPr>
          <w:rFonts w:ascii="Helvetica" w:hAnsi="Helvetica"/>
          <w:sz w:val="20"/>
          <w:szCs w:val="20"/>
        </w:rPr>
        <w:br/>
        <w:t xml:space="preserve">Ved siden av møtevirksomheten </w:t>
      </w:r>
      <w:r w:rsidR="00880529">
        <w:rPr>
          <w:rFonts w:ascii="Helvetica" w:hAnsi="Helvetica"/>
          <w:sz w:val="20"/>
          <w:szCs w:val="20"/>
        </w:rPr>
        <w:t>produserer vi</w:t>
      </w:r>
      <w:r>
        <w:rPr>
          <w:rFonts w:ascii="Helvetica" w:hAnsi="Helvetica"/>
          <w:sz w:val="20"/>
          <w:szCs w:val="20"/>
        </w:rPr>
        <w:t xml:space="preserve"> TV-programmer for Miracle Revival Channel. Programmene sendes hver lørdag kl. 17.30.</w:t>
      </w:r>
      <w:r w:rsidR="00AF5113">
        <w:rPr>
          <w:rFonts w:ascii="Helvetica" w:hAnsi="Helvetica"/>
          <w:sz w:val="20"/>
          <w:szCs w:val="20"/>
        </w:rPr>
        <w:t xml:space="preserve"> Pro</w:t>
      </w:r>
      <w:r w:rsidR="00944C27">
        <w:rPr>
          <w:rFonts w:ascii="Helvetica" w:hAnsi="Helvetica"/>
          <w:sz w:val="20"/>
          <w:szCs w:val="20"/>
        </w:rPr>
        <w:t>g</w:t>
      </w:r>
      <w:r w:rsidR="00AF5113">
        <w:rPr>
          <w:rFonts w:ascii="Helvetica" w:hAnsi="Helvetica"/>
          <w:sz w:val="20"/>
          <w:szCs w:val="20"/>
        </w:rPr>
        <w:t>rammene går i reprise på ti</w:t>
      </w:r>
      <w:r w:rsidR="003D6487">
        <w:rPr>
          <w:rFonts w:ascii="Helvetica" w:hAnsi="Helvetica"/>
          <w:sz w:val="20"/>
          <w:szCs w:val="20"/>
        </w:rPr>
        <w:t xml:space="preserve">rsdager kl. 13.30. </w:t>
      </w:r>
      <w:r w:rsidR="000C3130">
        <w:rPr>
          <w:rFonts w:ascii="Helvetica" w:hAnsi="Helvetica"/>
          <w:sz w:val="20"/>
          <w:szCs w:val="20"/>
        </w:rPr>
        <w:t>Du kan se dem på nett-</w:t>
      </w:r>
      <w:r w:rsidR="00F759E9">
        <w:rPr>
          <w:rFonts w:ascii="Helvetica" w:hAnsi="Helvetica"/>
          <w:sz w:val="20"/>
          <w:szCs w:val="20"/>
        </w:rPr>
        <w:t>TV eller</w:t>
      </w:r>
      <w:r w:rsidR="000C3130">
        <w:rPr>
          <w:rFonts w:ascii="Helvetica" w:hAnsi="Helvetica"/>
          <w:sz w:val="20"/>
          <w:szCs w:val="20"/>
        </w:rPr>
        <w:t xml:space="preserve"> Apple-</w:t>
      </w:r>
      <w:r w:rsidR="00F759E9">
        <w:rPr>
          <w:rFonts w:ascii="Helvetica" w:hAnsi="Helvetica"/>
          <w:sz w:val="20"/>
          <w:szCs w:val="20"/>
        </w:rPr>
        <w:t>TV</w:t>
      </w:r>
      <w:r w:rsidR="00E93BCE">
        <w:rPr>
          <w:rFonts w:ascii="Helvetica" w:hAnsi="Helvetica"/>
          <w:sz w:val="20"/>
          <w:szCs w:val="20"/>
        </w:rPr>
        <w:t xml:space="preserve">. Hvis du ikke får sett dem på direkten, så er det også mulig å se dem på </w:t>
      </w:r>
      <w:proofErr w:type="spellStart"/>
      <w:r w:rsidR="00E93BCE">
        <w:rPr>
          <w:rFonts w:ascii="Helvetica" w:hAnsi="Helvetica"/>
          <w:sz w:val="20"/>
          <w:szCs w:val="20"/>
        </w:rPr>
        <w:t>Youtube</w:t>
      </w:r>
      <w:proofErr w:type="spellEnd"/>
      <w:r w:rsidR="00E93BCE">
        <w:rPr>
          <w:rFonts w:ascii="Helvetica" w:hAnsi="Helvetica"/>
          <w:sz w:val="20"/>
          <w:szCs w:val="20"/>
        </w:rPr>
        <w:t xml:space="preserve"> eller </w:t>
      </w:r>
      <w:r w:rsidR="00BF5D86">
        <w:rPr>
          <w:rFonts w:ascii="Helvetica" w:hAnsi="Helvetica"/>
          <w:sz w:val="20"/>
          <w:szCs w:val="20"/>
        </w:rPr>
        <w:t>du finner dem på vår FB-side.</w:t>
      </w:r>
    </w:p>
    <w:p w14:paraId="4407A50C" w14:textId="77777777" w:rsidR="00067F50" w:rsidRDefault="00067F50">
      <w:pPr>
        <w:rPr>
          <w:rFonts w:ascii="Helvetica" w:hAnsi="Helvetica"/>
          <w:b/>
          <w:bCs/>
          <w:sz w:val="20"/>
          <w:szCs w:val="20"/>
        </w:rPr>
      </w:pPr>
    </w:p>
    <w:p w14:paraId="18032E28" w14:textId="77777777" w:rsidR="003916FA" w:rsidRDefault="00BE4AAA">
      <w:pPr>
        <w:rPr>
          <w:rFonts w:ascii="Helvetica" w:hAnsi="Helvetica"/>
          <w:b/>
          <w:bCs/>
          <w:sz w:val="20"/>
          <w:szCs w:val="20"/>
        </w:rPr>
      </w:pPr>
      <w:r>
        <w:rPr>
          <w:rFonts w:ascii="Helvetica" w:hAnsi="Helvetica"/>
          <w:b/>
          <w:bCs/>
          <w:sz w:val="20"/>
          <w:szCs w:val="20"/>
        </w:rPr>
        <w:t>Møtevirksomhet ellers i Finnmark</w:t>
      </w:r>
    </w:p>
    <w:p w14:paraId="423FF625" w14:textId="067069C3" w:rsidR="00A138ED" w:rsidRPr="00BF5D86" w:rsidRDefault="003916FA">
      <w:pPr>
        <w:rPr>
          <w:rFonts w:ascii="Helvetica" w:hAnsi="Helvetica"/>
          <w:sz w:val="20"/>
          <w:szCs w:val="20"/>
        </w:rPr>
      </w:pPr>
      <w:r>
        <w:rPr>
          <w:rFonts w:ascii="Helvetica" w:hAnsi="Helvetica"/>
          <w:sz w:val="20"/>
          <w:szCs w:val="20"/>
        </w:rPr>
        <w:t>Selv om vi tok tidlig ferie i Vardø, så har Jørn-Ivar</w:t>
      </w:r>
      <w:r w:rsidR="00203426">
        <w:rPr>
          <w:rFonts w:ascii="Helvetica" w:hAnsi="Helvetica"/>
          <w:sz w:val="20"/>
          <w:szCs w:val="20"/>
        </w:rPr>
        <w:t xml:space="preserve"> vært </w:t>
      </w:r>
      <w:r w:rsidR="000B379F">
        <w:rPr>
          <w:rFonts w:ascii="Helvetica" w:hAnsi="Helvetica"/>
          <w:sz w:val="20"/>
          <w:szCs w:val="20"/>
        </w:rPr>
        <w:t>og talt</w:t>
      </w:r>
      <w:r>
        <w:rPr>
          <w:rFonts w:ascii="Helvetica" w:hAnsi="Helvetica"/>
          <w:sz w:val="20"/>
          <w:szCs w:val="20"/>
        </w:rPr>
        <w:t xml:space="preserve"> </w:t>
      </w:r>
      <w:r w:rsidR="005C5A29">
        <w:rPr>
          <w:rFonts w:ascii="Helvetica" w:hAnsi="Helvetica"/>
          <w:sz w:val="20"/>
          <w:szCs w:val="20"/>
        </w:rPr>
        <w:t xml:space="preserve">på </w:t>
      </w:r>
      <w:r w:rsidR="008C4692">
        <w:rPr>
          <w:rFonts w:ascii="Helvetica" w:hAnsi="Helvetica"/>
          <w:sz w:val="20"/>
          <w:szCs w:val="20"/>
        </w:rPr>
        <w:t xml:space="preserve">møter </w:t>
      </w:r>
      <w:r w:rsidR="00276AFC">
        <w:rPr>
          <w:rFonts w:ascii="Helvetica" w:hAnsi="Helvetica"/>
          <w:sz w:val="20"/>
          <w:szCs w:val="20"/>
        </w:rPr>
        <w:t xml:space="preserve">i Tana Pinsemenighet og Filadelfia </w:t>
      </w:r>
      <w:r w:rsidR="00FE1732">
        <w:rPr>
          <w:rFonts w:ascii="Helvetica" w:hAnsi="Helvetica"/>
          <w:sz w:val="20"/>
          <w:szCs w:val="20"/>
        </w:rPr>
        <w:t xml:space="preserve">Vadsø i </w:t>
      </w:r>
      <w:r w:rsidR="00FD101B">
        <w:rPr>
          <w:rFonts w:ascii="Helvetica" w:hAnsi="Helvetica"/>
          <w:sz w:val="20"/>
          <w:szCs w:val="20"/>
        </w:rPr>
        <w:t xml:space="preserve">slutten av </w:t>
      </w:r>
      <w:r w:rsidR="00FE1732">
        <w:rPr>
          <w:rFonts w:ascii="Helvetica" w:hAnsi="Helvetica"/>
          <w:sz w:val="20"/>
          <w:szCs w:val="20"/>
        </w:rPr>
        <w:t xml:space="preserve">juni. </w:t>
      </w:r>
      <w:r w:rsidR="00CD1798">
        <w:rPr>
          <w:rFonts w:ascii="Helvetica" w:hAnsi="Helvetica"/>
          <w:sz w:val="20"/>
          <w:szCs w:val="20"/>
        </w:rPr>
        <w:t>I juli har vi ikke hatt noen møter</w:t>
      </w:r>
      <w:r w:rsidR="000A7D67">
        <w:rPr>
          <w:rFonts w:ascii="Helvetica" w:hAnsi="Helvetica"/>
          <w:sz w:val="20"/>
          <w:szCs w:val="20"/>
        </w:rPr>
        <w:t xml:space="preserve">. </w:t>
      </w:r>
      <w:r w:rsidR="00BE4AAA">
        <w:rPr>
          <w:rFonts w:ascii="Helvetica" w:hAnsi="Helvetica"/>
          <w:sz w:val="20"/>
          <w:szCs w:val="20"/>
        </w:rPr>
        <w:br/>
      </w:r>
    </w:p>
    <w:p w14:paraId="79C80916" w14:textId="50061F62" w:rsidR="008E0B30" w:rsidRDefault="008E0B30">
      <w:pPr>
        <w:rPr>
          <w:lang w:eastAsia="nb-NO"/>
        </w:rPr>
      </w:pPr>
      <w:r>
        <w:rPr>
          <w:rFonts w:ascii="Helvetica" w:hAnsi="Helvetica"/>
          <w:b/>
          <w:bCs/>
          <w:sz w:val="20"/>
          <w:szCs w:val="20"/>
        </w:rPr>
        <w:t xml:space="preserve">Møter i </w:t>
      </w:r>
      <w:r w:rsidR="007D03AD">
        <w:rPr>
          <w:rFonts w:ascii="Helvetica" w:hAnsi="Helvetica"/>
          <w:b/>
          <w:bCs/>
          <w:sz w:val="20"/>
          <w:szCs w:val="20"/>
        </w:rPr>
        <w:t>juni</w:t>
      </w:r>
    </w:p>
    <w:p w14:paraId="25EEE597" w14:textId="77777777" w:rsidR="007D03AD" w:rsidRPr="00DC2055" w:rsidRDefault="007D03AD" w:rsidP="007D03A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Søndag 0</w:t>
      </w:r>
      <w:r>
        <w:rPr>
          <w:rFonts w:ascii="Helvetica" w:eastAsia="Times New Roman" w:hAnsi="Helvetica" w:cs="Times New Roman"/>
          <w:bCs/>
          <w:color w:val="000000"/>
          <w:sz w:val="20"/>
          <w:szCs w:val="20"/>
          <w:lang w:eastAsia="nb-NO"/>
        </w:rPr>
        <w:t>7</w:t>
      </w:r>
      <w:r w:rsidRPr="00DC2055">
        <w:rPr>
          <w:rFonts w:ascii="Helvetica" w:eastAsia="Times New Roman" w:hAnsi="Helvetica" w:cs="Times New Roman"/>
          <w:bCs/>
          <w:color w:val="000000"/>
          <w:sz w:val="20"/>
          <w:szCs w:val="20"/>
          <w:lang w:eastAsia="nb-NO"/>
        </w:rPr>
        <w:t>.</w:t>
      </w:r>
      <w:r>
        <w:rPr>
          <w:rFonts w:ascii="Helvetica" w:eastAsia="Times New Roman" w:hAnsi="Helvetica" w:cs="Times New Roman"/>
          <w:bCs/>
          <w:color w:val="000000"/>
          <w:sz w:val="20"/>
          <w:szCs w:val="20"/>
          <w:lang w:eastAsia="nb-NO"/>
        </w:rPr>
        <w:t xml:space="preserve"> juni</w:t>
      </w:r>
      <w:r w:rsidRPr="00DC2055">
        <w:rPr>
          <w:rFonts w:ascii="Helvetica" w:eastAsia="Times New Roman" w:hAnsi="Helvetica" w:cs="Times New Roman"/>
          <w:bCs/>
          <w:color w:val="000000"/>
          <w:sz w:val="20"/>
          <w:szCs w:val="20"/>
          <w:lang w:eastAsia="nb-NO"/>
        </w:rPr>
        <w:t xml:space="preserve"> kl. 18.00 Vardø Menighetshus</w:t>
      </w:r>
    </w:p>
    <w:p w14:paraId="58EA8601" w14:textId="77777777" w:rsidR="007D03AD" w:rsidRDefault="007D03AD" w:rsidP="007D03AD">
      <w:pPr>
        <w:rPr>
          <w:rFonts w:ascii="Helvetica" w:eastAsia="Times New Roman" w:hAnsi="Helvetica" w:cs="Times New Roman"/>
          <w:bCs/>
          <w:color w:val="000000"/>
          <w:sz w:val="20"/>
          <w:szCs w:val="20"/>
          <w:lang w:eastAsia="nb-NO"/>
        </w:rPr>
      </w:pPr>
    </w:p>
    <w:p w14:paraId="3823BE63"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Torsdag 11. juni-lørdag 13. juni Bønnedager på Vardø Menighetshus (Team av studenter fra Bergen)</w:t>
      </w:r>
    </w:p>
    <w:p w14:paraId="4E4BB6A1"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Torsdag 11. juni kl. 18.00 Bønn og lovsang</w:t>
      </w:r>
    </w:p>
    <w:p w14:paraId="49AA1016"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Fredag 12. juni kl. 11.00 Bønn og lovsang</w:t>
      </w:r>
    </w:p>
    <w:p w14:paraId="1C37EE6A"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Fredag 12. juni kl. 12.00 Bønn på Skagen i Vardø</w:t>
      </w:r>
    </w:p>
    <w:p w14:paraId="28C22ADB"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Fredag 12. juni kl. 18.00 Bønn og lovsang</w:t>
      </w:r>
    </w:p>
    <w:p w14:paraId="3BF2DEF0"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Lørdag 13. juni kl. 11.00 Bønn og lovsang</w:t>
      </w:r>
    </w:p>
    <w:p w14:paraId="6F5F6CAF"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Lørdag 13. juni kl. 12.00 Bønn på Vardøhus festning</w:t>
      </w:r>
    </w:p>
    <w:p w14:paraId="3AD96B10"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 xml:space="preserve">Lørdag 13. juni kl. 18.00 Kveldsmøte </w:t>
      </w:r>
    </w:p>
    <w:p w14:paraId="41ED1775" w14:textId="77777777" w:rsidR="007D03AD" w:rsidRDefault="007D03AD" w:rsidP="007D03AD">
      <w:pPr>
        <w:rPr>
          <w:rFonts w:ascii="Helvetica" w:eastAsia="Times New Roman" w:hAnsi="Helvetica" w:cs="Times New Roman"/>
          <w:bCs/>
          <w:color w:val="000000"/>
          <w:sz w:val="20"/>
          <w:szCs w:val="20"/>
          <w:lang w:eastAsia="nb-NO"/>
        </w:rPr>
      </w:pPr>
    </w:p>
    <w:p w14:paraId="3FA9CAC1" w14:textId="77777777" w:rsidR="007D03AD"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Søndag 21. juni kl. 11.00 Tana Pinsemenighet</w:t>
      </w:r>
    </w:p>
    <w:p w14:paraId="6FD4337D" w14:textId="77777777" w:rsidR="007D03AD" w:rsidRPr="00DC2055" w:rsidRDefault="007D03AD" w:rsidP="007D03A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 xml:space="preserve">Søndag 28. juni kl. 11.00 Filadelfia Vadsø </w:t>
      </w:r>
    </w:p>
    <w:p w14:paraId="3AC83966" w14:textId="77777777" w:rsidR="007D03AD" w:rsidRPr="00DC2055" w:rsidRDefault="007D03AD" w:rsidP="007D03AD">
      <w:pPr>
        <w:rPr>
          <w:rFonts w:ascii="Helvetica" w:eastAsia="Times New Roman" w:hAnsi="Helvetica" w:cs="Times New Roman"/>
          <w:bCs/>
          <w:color w:val="000000"/>
          <w:sz w:val="20"/>
          <w:szCs w:val="20"/>
          <w:lang w:eastAsia="nb-NO"/>
        </w:rPr>
      </w:pPr>
    </w:p>
    <w:p w14:paraId="2E4EC29E" w14:textId="4E52AE2E" w:rsidR="007D03AD" w:rsidRDefault="007D03AD" w:rsidP="007D03AD">
      <w:pPr>
        <w:rPr>
          <w:lang w:eastAsia="nb-NO"/>
        </w:rPr>
      </w:pPr>
      <w:r>
        <w:rPr>
          <w:rFonts w:ascii="Helvetica" w:hAnsi="Helvetica"/>
          <w:b/>
          <w:bCs/>
          <w:color w:val="000000"/>
          <w:sz w:val="20"/>
          <w:szCs w:val="20"/>
        </w:rPr>
        <w:t>Bønnemøter</w:t>
      </w:r>
      <w:r w:rsidR="002A19A0">
        <w:rPr>
          <w:rFonts w:ascii="Helvetica" w:hAnsi="Helvetica"/>
          <w:b/>
          <w:bCs/>
          <w:color w:val="000000"/>
          <w:sz w:val="20"/>
          <w:szCs w:val="20"/>
        </w:rPr>
        <w:t xml:space="preserve"> i juni</w:t>
      </w:r>
    </w:p>
    <w:p w14:paraId="1E8CE298" w14:textId="232B998A" w:rsidR="007D03AD" w:rsidRPr="00DC2055" w:rsidRDefault="007D03AD" w:rsidP="007D03A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Mandager kl. 10.30 Bønnemøte på Teams (hver uke) (</w:t>
      </w:r>
      <w:r>
        <w:rPr>
          <w:rFonts w:ascii="Helvetica" w:eastAsia="Times New Roman" w:hAnsi="Helvetica" w:cs="Times New Roman"/>
          <w:bCs/>
          <w:color w:val="000000"/>
          <w:sz w:val="20"/>
          <w:szCs w:val="20"/>
          <w:lang w:eastAsia="nb-NO"/>
        </w:rPr>
        <w:t xml:space="preserve">Fram til og </w:t>
      </w:r>
      <w:r w:rsidR="002A19A0">
        <w:rPr>
          <w:rFonts w:ascii="Helvetica" w:eastAsia="Times New Roman" w:hAnsi="Helvetica" w:cs="Times New Roman"/>
          <w:bCs/>
          <w:color w:val="000000"/>
          <w:sz w:val="20"/>
          <w:szCs w:val="20"/>
          <w:lang w:eastAsia="nb-NO"/>
        </w:rPr>
        <w:t>med 22.</w:t>
      </w:r>
      <w:r>
        <w:rPr>
          <w:rFonts w:ascii="Helvetica" w:eastAsia="Times New Roman" w:hAnsi="Helvetica" w:cs="Times New Roman"/>
          <w:bCs/>
          <w:color w:val="000000"/>
          <w:sz w:val="20"/>
          <w:szCs w:val="20"/>
          <w:lang w:eastAsia="nb-NO"/>
        </w:rPr>
        <w:t xml:space="preserve"> juni</w:t>
      </w:r>
      <w:r w:rsidRPr="00DC2055">
        <w:rPr>
          <w:rFonts w:ascii="Helvetica" w:eastAsia="Times New Roman" w:hAnsi="Helvetica" w:cs="Times New Roman"/>
          <w:bCs/>
          <w:color w:val="000000"/>
          <w:sz w:val="20"/>
          <w:szCs w:val="20"/>
          <w:lang w:eastAsia="nb-NO"/>
        </w:rPr>
        <w:t xml:space="preserve">) </w:t>
      </w:r>
    </w:p>
    <w:p w14:paraId="1DDDA7BB" w14:textId="77777777" w:rsidR="007D03AD" w:rsidRPr="00DC2055" w:rsidRDefault="007D03AD" w:rsidP="007D03A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Torsdag 0</w:t>
      </w:r>
      <w:r>
        <w:rPr>
          <w:rFonts w:ascii="Helvetica" w:eastAsia="Times New Roman" w:hAnsi="Helvetica" w:cs="Times New Roman"/>
          <w:bCs/>
          <w:color w:val="000000"/>
          <w:sz w:val="20"/>
          <w:szCs w:val="20"/>
          <w:lang w:eastAsia="nb-NO"/>
        </w:rPr>
        <w:t>4</w:t>
      </w:r>
      <w:r w:rsidRPr="00DC2055">
        <w:rPr>
          <w:rFonts w:ascii="Helvetica" w:eastAsia="Times New Roman" w:hAnsi="Helvetica" w:cs="Times New Roman"/>
          <w:bCs/>
          <w:color w:val="000000"/>
          <w:sz w:val="20"/>
          <w:szCs w:val="20"/>
          <w:lang w:eastAsia="nb-NO"/>
        </w:rPr>
        <w:t>.</w:t>
      </w:r>
      <w:r>
        <w:rPr>
          <w:rFonts w:ascii="Helvetica" w:eastAsia="Times New Roman" w:hAnsi="Helvetica" w:cs="Times New Roman"/>
          <w:bCs/>
          <w:color w:val="000000"/>
          <w:sz w:val="20"/>
          <w:szCs w:val="20"/>
          <w:lang w:eastAsia="nb-NO"/>
        </w:rPr>
        <w:t xml:space="preserve"> juni</w:t>
      </w:r>
      <w:r w:rsidRPr="00DC2055">
        <w:rPr>
          <w:rFonts w:ascii="Helvetica" w:eastAsia="Times New Roman" w:hAnsi="Helvetica" w:cs="Times New Roman"/>
          <w:bCs/>
          <w:color w:val="000000"/>
          <w:sz w:val="20"/>
          <w:szCs w:val="20"/>
          <w:lang w:eastAsia="nb-NO"/>
        </w:rPr>
        <w:t xml:space="preserve"> kl. 18.00 </w:t>
      </w:r>
      <w:r>
        <w:rPr>
          <w:rFonts w:ascii="Helvetica" w:eastAsia="Times New Roman" w:hAnsi="Helvetica" w:cs="Times New Roman"/>
          <w:bCs/>
          <w:color w:val="000000"/>
          <w:sz w:val="20"/>
          <w:szCs w:val="20"/>
          <w:lang w:eastAsia="nb-NO"/>
        </w:rPr>
        <w:t>Frelsesarmeen Vadsø</w:t>
      </w:r>
      <w:r w:rsidRPr="00DC2055">
        <w:rPr>
          <w:rFonts w:ascii="Helvetica" w:eastAsia="Times New Roman" w:hAnsi="Helvetica" w:cs="Times New Roman"/>
          <w:bCs/>
          <w:color w:val="000000"/>
          <w:sz w:val="20"/>
          <w:szCs w:val="20"/>
          <w:lang w:eastAsia="nb-NO"/>
        </w:rPr>
        <w:t>, Felles Bønnemøte for Vadsø/Vardø</w:t>
      </w:r>
    </w:p>
    <w:p w14:paraId="2C9431F0" w14:textId="77777777" w:rsidR="008754A9" w:rsidRDefault="008754A9">
      <w:pPr>
        <w:rPr>
          <w:rFonts w:ascii="Helvetica" w:hAnsi="Helvetica"/>
          <w:sz w:val="20"/>
          <w:szCs w:val="20"/>
        </w:rPr>
      </w:pPr>
    </w:p>
    <w:p w14:paraId="307739D0" w14:textId="77777777" w:rsidR="008754A9" w:rsidRDefault="008754A9">
      <w:pPr>
        <w:rPr>
          <w:rFonts w:ascii="Helvetica" w:hAnsi="Helvetica"/>
          <w:sz w:val="20"/>
          <w:szCs w:val="20"/>
        </w:rPr>
      </w:pPr>
    </w:p>
    <w:p w14:paraId="1C1E77E1" w14:textId="77777777" w:rsidR="008754A9" w:rsidRDefault="008754A9">
      <w:pPr>
        <w:rPr>
          <w:rFonts w:ascii="Helvetica" w:hAnsi="Helvetica"/>
          <w:sz w:val="20"/>
          <w:szCs w:val="20"/>
        </w:rPr>
      </w:pPr>
    </w:p>
    <w:p w14:paraId="3963C01C" w14:textId="77777777" w:rsidR="008754A9" w:rsidRDefault="008754A9">
      <w:pPr>
        <w:rPr>
          <w:rFonts w:ascii="Helvetica" w:hAnsi="Helvetica"/>
          <w:sz w:val="20"/>
          <w:szCs w:val="20"/>
        </w:rPr>
      </w:pPr>
    </w:p>
    <w:p w14:paraId="614E5763" w14:textId="57E9A4CA" w:rsidR="00382FF3" w:rsidRDefault="00382FF3">
      <w:pPr>
        <w:rPr>
          <w:lang w:eastAsia="nb-NO"/>
        </w:rPr>
      </w:pPr>
      <w:r>
        <w:rPr>
          <w:rFonts w:ascii="Helvetica" w:hAnsi="Helvetica"/>
          <w:b/>
          <w:bCs/>
          <w:color w:val="000000"/>
          <w:sz w:val="20"/>
          <w:szCs w:val="20"/>
        </w:rPr>
        <w:lastRenderedPageBreak/>
        <w:t>Videre planer for vårt arbeid i Vardø og Finnmark</w:t>
      </w:r>
    </w:p>
    <w:p w14:paraId="36C31C13" w14:textId="77777777" w:rsidR="002E4DAB" w:rsidRDefault="008E0B30">
      <w:pPr>
        <w:rPr>
          <w:rFonts w:ascii="Helvetica" w:hAnsi="Helvetica"/>
          <w:color w:val="000000"/>
          <w:sz w:val="20"/>
          <w:szCs w:val="20"/>
        </w:rPr>
      </w:pPr>
      <w:r>
        <w:rPr>
          <w:rFonts w:ascii="Helvetica" w:hAnsi="Helvetica"/>
          <w:color w:val="000000"/>
          <w:sz w:val="20"/>
          <w:szCs w:val="20"/>
        </w:rPr>
        <w:t>I tiden framover vil vi fortsette arbeidet med å samle inn midlene som trengs for å kjøpe Vardø Menighetshus gjennom spleis</w:t>
      </w:r>
      <w:r w:rsidR="00DF03C0">
        <w:rPr>
          <w:rFonts w:ascii="Helvetica" w:hAnsi="Helvetica"/>
          <w:color w:val="000000"/>
          <w:sz w:val="20"/>
          <w:szCs w:val="20"/>
        </w:rPr>
        <w:t>, Vipps og bankkonto</w:t>
      </w:r>
      <w:r>
        <w:rPr>
          <w:rFonts w:ascii="Helvetica" w:hAnsi="Helvetica"/>
          <w:color w:val="000000"/>
          <w:sz w:val="20"/>
          <w:szCs w:val="20"/>
        </w:rPr>
        <w:t>.</w:t>
      </w:r>
      <w:r w:rsidR="007274CE">
        <w:rPr>
          <w:rFonts w:ascii="Helvetica" w:hAnsi="Helvetica"/>
          <w:color w:val="000000"/>
          <w:sz w:val="20"/>
          <w:szCs w:val="20"/>
        </w:rPr>
        <w:t xml:space="preserve"> Vi vil også </w:t>
      </w:r>
      <w:r w:rsidR="002B238F">
        <w:rPr>
          <w:rFonts w:ascii="Helvetica" w:hAnsi="Helvetica"/>
          <w:color w:val="000000"/>
          <w:sz w:val="20"/>
          <w:szCs w:val="20"/>
        </w:rPr>
        <w:t xml:space="preserve">begynne arbeidet med å planlegge arbeidet vårt for </w:t>
      </w:r>
      <w:r w:rsidR="00B0124F">
        <w:rPr>
          <w:rFonts w:ascii="Helvetica" w:hAnsi="Helvetica"/>
          <w:color w:val="000000"/>
          <w:sz w:val="20"/>
          <w:szCs w:val="20"/>
        </w:rPr>
        <w:t xml:space="preserve">høsten i begynnelsen av august. </w:t>
      </w:r>
    </w:p>
    <w:p w14:paraId="304611CE" w14:textId="77777777" w:rsidR="002E4DAB" w:rsidRDefault="002E4DAB">
      <w:pPr>
        <w:rPr>
          <w:rFonts w:ascii="Helvetica" w:hAnsi="Helvetica"/>
          <w:color w:val="000000"/>
          <w:sz w:val="20"/>
          <w:szCs w:val="20"/>
        </w:rPr>
      </w:pPr>
    </w:p>
    <w:p w14:paraId="169DF431" w14:textId="1FF27018" w:rsidR="007274CE" w:rsidRDefault="00B51542">
      <w:pPr>
        <w:rPr>
          <w:rFonts w:ascii="Helvetica" w:hAnsi="Helvetica"/>
          <w:color w:val="000000"/>
          <w:sz w:val="20"/>
          <w:szCs w:val="20"/>
        </w:rPr>
      </w:pPr>
      <w:r>
        <w:rPr>
          <w:rFonts w:ascii="Helvetica" w:hAnsi="Helvetica"/>
          <w:color w:val="000000"/>
          <w:sz w:val="20"/>
          <w:szCs w:val="20"/>
        </w:rPr>
        <w:t xml:space="preserve">Vi ønsker å </w:t>
      </w:r>
      <w:r w:rsidR="00215D23">
        <w:rPr>
          <w:rFonts w:ascii="Helvetica" w:hAnsi="Helvetica"/>
          <w:color w:val="000000"/>
          <w:sz w:val="20"/>
          <w:szCs w:val="20"/>
        </w:rPr>
        <w:t xml:space="preserve">satse på </w:t>
      </w:r>
      <w:r w:rsidR="0084134C">
        <w:rPr>
          <w:rFonts w:ascii="Helvetica" w:hAnsi="Helvetica"/>
          <w:color w:val="000000"/>
          <w:sz w:val="20"/>
          <w:szCs w:val="20"/>
        </w:rPr>
        <w:t xml:space="preserve">å </w:t>
      </w:r>
      <w:r w:rsidR="00ED2267">
        <w:rPr>
          <w:rFonts w:ascii="Helvetica" w:hAnsi="Helvetica"/>
          <w:color w:val="000000"/>
          <w:sz w:val="20"/>
          <w:szCs w:val="20"/>
        </w:rPr>
        <w:t>arrangere</w:t>
      </w:r>
      <w:r>
        <w:rPr>
          <w:rFonts w:ascii="Helvetica" w:hAnsi="Helvetica"/>
          <w:color w:val="000000"/>
          <w:sz w:val="20"/>
          <w:szCs w:val="20"/>
        </w:rPr>
        <w:t xml:space="preserve"> flere bønnehelger på Vardø Menighetshus</w:t>
      </w:r>
      <w:r w:rsidR="00215D23">
        <w:rPr>
          <w:rFonts w:ascii="Helvetica" w:hAnsi="Helvetica"/>
          <w:color w:val="000000"/>
          <w:sz w:val="20"/>
          <w:szCs w:val="20"/>
        </w:rPr>
        <w:t xml:space="preserve"> til høsten. Foreløpig legger vi opp til </w:t>
      </w:r>
      <w:r w:rsidR="00ED2267">
        <w:rPr>
          <w:rFonts w:ascii="Helvetica" w:hAnsi="Helvetica"/>
          <w:color w:val="000000"/>
          <w:sz w:val="20"/>
          <w:szCs w:val="20"/>
        </w:rPr>
        <w:t xml:space="preserve">minst to stykk. Den første blir 21.-23. august og den andre blir i første </w:t>
      </w:r>
      <w:r w:rsidR="0045773C">
        <w:rPr>
          <w:rFonts w:ascii="Helvetica" w:hAnsi="Helvetica"/>
          <w:color w:val="000000"/>
          <w:sz w:val="20"/>
          <w:szCs w:val="20"/>
        </w:rPr>
        <w:t>halvdel</w:t>
      </w:r>
      <w:r w:rsidR="00384AE9">
        <w:rPr>
          <w:rFonts w:ascii="Helvetica" w:hAnsi="Helvetica"/>
          <w:color w:val="000000"/>
          <w:sz w:val="20"/>
          <w:szCs w:val="20"/>
        </w:rPr>
        <w:t xml:space="preserve"> av november, dato er enda ikke helt klar.</w:t>
      </w:r>
      <w:r w:rsidR="00F20FB9">
        <w:rPr>
          <w:rFonts w:ascii="Helvetica" w:hAnsi="Helvetica"/>
          <w:color w:val="000000"/>
          <w:sz w:val="20"/>
          <w:szCs w:val="20"/>
        </w:rPr>
        <w:t xml:space="preserve"> </w:t>
      </w:r>
      <w:r w:rsidR="00EC4047">
        <w:rPr>
          <w:rFonts w:ascii="Helvetica" w:hAnsi="Helvetica"/>
          <w:color w:val="000000"/>
          <w:sz w:val="20"/>
          <w:szCs w:val="20"/>
        </w:rPr>
        <w:t xml:space="preserve">I september planlegger </w:t>
      </w:r>
      <w:r w:rsidR="000F7280">
        <w:rPr>
          <w:rFonts w:ascii="Helvetica" w:hAnsi="Helvetica"/>
          <w:color w:val="000000"/>
          <w:sz w:val="20"/>
          <w:szCs w:val="20"/>
        </w:rPr>
        <w:t xml:space="preserve">Beate og Jørn-Ivar </w:t>
      </w:r>
      <w:r w:rsidR="00ED62FC">
        <w:rPr>
          <w:rFonts w:ascii="Helvetica" w:hAnsi="Helvetica"/>
          <w:color w:val="000000"/>
          <w:sz w:val="20"/>
          <w:szCs w:val="20"/>
        </w:rPr>
        <w:t xml:space="preserve">også </w:t>
      </w:r>
      <w:r w:rsidR="000F7280">
        <w:rPr>
          <w:rFonts w:ascii="Helvetica" w:hAnsi="Helvetica"/>
          <w:color w:val="000000"/>
          <w:sz w:val="20"/>
          <w:szCs w:val="20"/>
        </w:rPr>
        <w:t xml:space="preserve">å reise en tur sørover. </w:t>
      </w:r>
      <w:r w:rsidR="00EE6D3C">
        <w:rPr>
          <w:rFonts w:ascii="Helvetica" w:hAnsi="Helvetica"/>
          <w:color w:val="000000"/>
          <w:sz w:val="20"/>
          <w:szCs w:val="20"/>
        </w:rPr>
        <w:t xml:space="preserve">Planen er å </w:t>
      </w:r>
      <w:r w:rsidR="00066CCF">
        <w:rPr>
          <w:rFonts w:ascii="Helvetica" w:hAnsi="Helvetica"/>
          <w:color w:val="000000"/>
          <w:sz w:val="20"/>
          <w:szCs w:val="20"/>
        </w:rPr>
        <w:t xml:space="preserve">blant annet </w:t>
      </w:r>
      <w:r w:rsidR="00FF0B48">
        <w:rPr>
          <w:rFonts w:ascii="Helvetica" w:hAnsi="Helvetica"/>
          <w:color w:val="000000"/>
          <w:sz w:val="20"/>
          <w:szCs w:val="20"/>
        </w:rPr>
        <w:t xml:space="preserve">å </w:t>
      </w:r>
      <w:r w:rsidR="00EE6D3C">
        <w:rPr>
          <w:rFonts w:ascii="Helvetica" w:hAnsi="Helvetica"/>
          <w:color w:val="000000"/>
          <w:sz w:val="20"/>
          <w:szCs w:val="20"/>
        </w:rPr>
        <w:t xml:space="preserve">delta på Nasjonalt Bønneråds konferanse i Levanger </w:t>
      </w:r>
      <w:r w:rsidR="0019762E">
        <w:rPr>
          <w:rFonts w:ascii="Helvetica" w:hAnsi="Helvetica"/>
          <w:color w:val="000000"/>
          <w:sz w:val="20"/>
          <w:szCs w:val="20"/>
        </w:rPr>
        <w:t>«Sammen for Hans ansikt»</w:t>
      </w:r>
      <w:r w:rsidR="00FF0B48">
        <w:rPr>
          <w:rFonts w:ascii="Helvetica" w:hAnsi="Helvetica"/>
          <w:color w:val="000000"/>
          <w:sz w:val="20"/>
          <w:szCs w:val="20"/>
        </w:rPr>
        <w:t>,</w:t>
      </w:r>
      <w:r w:rsidR="0019762E">
        <w:rPr>
          <w:rFonts w:ascii="Helvetica" w:hAnsi="Helvetica"/>
          <w:color w:val="000000"/>
          <w:sz w:val="20"/>
          <w:szCs w:val="20"/>
        </w:rPr>
        <w:t xml:space="preserve"> 24.-</w:t>
      </w:r>
      <w:r w:rsidR="00066CCF">
        <w:rPr>
          <w:rFonts w:ascii="Helvetica" w:hAnsi="Helvetica"/>
          <w:color w:val="000000"/>
          <w:sz w:val="20"/>
          <w:szCs w:val="20"/>
        </w:rPr>
        <w:t xml:space="preserve">27. september. </w:t>
      </w:r>
    </w:p>
    <w:p w14:paraId="716D631D" w14:textId="77777777" w:rsidR="0008638A" w:rsidRDefault="0008638A">
      <w:pPr>
        <w:rPr>
          <w:rFonts w:ascii="Helvetica" w:hAnsi="Helvetica"/>
          <w:color w:val="000000"/>
          <w:sz w:val="20"/>
          <w:szCs w:val="20"/>
        </w:rPr>
      </w:pPr>
    </w:p>
    <w:p w14:paraId="2DA303E5" w14:textId="60CAC07D" w:rsidR="0008638A" w:rsidRPr="007274CE" w:rsidRDefault="0008638A">
      <w:pPr>
        <w:rPr>
          <w:rFonts w:ascii="Helvetica" w:hAnsi="Helvetica"/>
          <w:color w:val="000000"/>
          <w:sz w:val="20"/>
          <w:szCs w:val="20"/>
        </w:rPr>
      </w:pPr>
      <w:r>
        <w:rPr>
          <w:rFonts w:ascii="Helvetica" w:hAnsi="Helvetica"/>
          <w:color w:val="000000"/>
          <w:sz w:val="20"/>
          <w:szCs w:val="20"/>
        </w:rPr>
        <w:t xml:space="preserve">Ta gjerne kontakt dersom dere ønsker å komme til Vardø for å be, så prøver vi å legge tilrette for dette. </w:t>
      </w:r>
      <w:r w:rsidR="00A32F84">
        <w:rPr>
          <w:rFonts w:ascii="Helvetica" w:hAnsi="Helvetica"/>
          <w:color w:val="000000"/>
          <w:sz w:val="20"/>
          <w:szCs w:val="20"/>
        </w:rPr>
        <w:t>Vi tar gjerne imot enkeltpersoner og mindre Team</w:t>
      </w:r>
      <w:r w:rsidR="0010244A">
        <w:rPr>
          <w:rFonts w:ascii="Helvetica" w:hAnsi="Helvetica"/>
          <w:color w:val="000000"/>
          <w:sz w:val="20"/>
          <w:szCs w:val="20"/>
        </w:rPr>
        <w:t xml:space="preserve">. Vi ønsker også å arrangere flere bønnehelger eller tilsvarende opplegg. </w:t>
      </w:r>
      <w:r w:rsidR="00105214">
        <w:rPr>
          <w:rFonts w:ascii="Helvetica" w:hAnsi="Helvetica"/>
          <w:color w:val="000000"/>
          <w:sz w:val="20"/>
          <w:szCs w:val="20"/>
        </w:rPr>
        <w:t xml:space="preserve">Ikke vær redd for å ta kontakt, dersom du/dere ønsker å </w:t>
      </w:r>
      <w:r w:rsidR="00775C69">
        <w:rPr>
          <w:rFonts w:ascii="Helvetica" w:hAnsi="Helvetica"/>
          <w:color w:val="000000"/>
          <w:sz w:val="20"/>
          <w:szCs w:val="20"/>
        </w:rPr>
        <w:t xml:space="preserve">være med </w:t>
      </w:r>
      <w:r w:rsidR="007521D1">
        <w:rPr>
          <w:rFonts w:ascii="Helvetica" w:hAnsi="Helvetica"/>
          <w:color w:val="000000"/>
          <w:sz w:val="20"/>
          <w:szCs w:val="20"/>
        </w:rPr>
        <w:t>på et slikt arrangement</w:t>
      </w:r>
      <w:r w:rsidR="00775C69">
        <w:rPr>
          <w:rFonts w:ascii="Helvetica" w:hAnsi="Helvetica"/>
          <w:color w:val="000000"/>
          <w:sz w:val="20"/>
          <w:szCs w:val="20"/>
        </w:rPr>
        <w:t>, så</w:t>
      </w:r>
      <w:r w:rsidR="00B656C8">
        <w:rPr>
          <w:rFonts w:ascii="Helvetica" w:hAnsi="Helvetica"/>
          <w:color w:val="000000"/>
          <w:sz w:val="20"/>
          <w:szCs w:val="20"/>
        </w:rPr>
        <w:t xml:space="preserve"> </w:t>
      </w:r>
      <w:r w:rsidR="00775C69">
        <w:rPr>
          <w:rFonts w:ascii="Helvetica" w:hAnsi="Helvetica"/>
          <w:color w:val="000000"/>
          <w:sz w:val="20"/>
          <w:szCs w:val="20"/>
        </w:rPr>
        <w:t>planlegge</w:t>
      </w:r>
      <w:r w:rsidR="00B656C8">
        <w:rPr>
          <w:rFonts w:ascii="Helvetica" w:hAnsi="Helvetica"/>
          <w:color w:val="000000"/>
          <w:sz w:val="20"/>
          <w:szCs w:val="20"/>
        </w:rPr>
        <w:t>r</w:t>
      </w:r>
      <w:r w:rsidR="00775C69">
        <w:rPr>
          <w:rFonts w:ascii="Helvetica" w:hAnsi="Helvetica"/>
          <w:color w:val="000000"/>
          <w:sz w:val="20"/>
          <w:szCs w:val="20"/>
        </w:rPr>
        <w:t xml:space="preserve"> vi dette sammen. </w:t>
      </w:r>
    </w:p>
    <w:p w14:paraId="77FF02C1" w14:textId="77777777" w:rsidR="00B059D4" w:rsidRPr="00DC2055" w:rsidRDefault="00B059D4" w:rsidP="00ED54E2">
      <w:pPr>
        <w:rPr>
          <w:rFonts w:ascii="Helvetica" w:eastAsia="Times New Roman" w:hAnsi="Helvetica" w:cs="Times New Roman"/>
          <w:bCs/>
          <w:color w:val="000000"/>
          <w:sz w:val="20"/>
          <w:szCs w:val="20"/>
          <w:lang w:eastAsia="nb-NO"/>
        </w:rPr>
      </w:pPr>
    </w:p>
    <w:p w14:paraId="71C8294B" w14:textId="77777777" w:rsidR="00D21590" w:rsidRDefault="00B37ED4">
      <w:pPr>
        <w:rPr>
          <w:rFonts w:ascii="Helvetica" w:hAnsi="Helvetica"/>
          <w:color w:val="000000"/>
          <w:sz w:val="20"/>
          <w:szCs w:val="20"/>
        </w:rPr>
      </w:pPr>
      <w:r>
        <w:rPr>
          <w:rFonts w:ascii="Helvetica" w:hAnsi="Helvetica"/>
          <w:b/>
          <w:bCs/>
          <w:color w:val="000000"/>
          <w:sz w:val="20"/>
          <w:szCs w:val="20"/>
        </w:rPr>
        <w:t>Våre</w:t>
      </w:r>
      <w:r w:rsidR="00382FF3">
        <w:rPr>
          <w:rFonts w:ascii="Helvetica" w:hAnsi="Helvetica"/>
          <w:b/>
          <w:bCs/>
          <w:color w:val="000000"/>
          <w:sz w:val="20"/>
          <w:szCs w:val="20"/>
        </w:rPr>
        <w:t xml:space="preserve"> </w:t>
      </w:r>
      <w:r>
        <w:rPr>
          <w:rFonts w:ascii="Helvetica" w:hAnsi="Helvetica"/>
          <w:b/>
          <w:bCs/>
          <w:color w:val="000000"/>
          <w:sz w:val="20"/>
          <w:szCs w:val="20"/>
        </w:rPr>
        <w:t>møter i</w:t>
      </w:r>
      <w:r w:rsidR="00382FF3">
        <w:rPr>
          <w:rFonts w:ascii="Helvetica" w:hAnsi="Helvetica"/>
          <w:b/>
          <w:bCs/>
          <w:color w:val="000000"/>
          <w:sz w:val="20"/>
          <w:szCs w:val="20"/>
        </w:rPr>
        <w:t xml:space="preserve"> </w:t>
      </w:r>
      <w:r w:rsidR="00237127">
        <w:rPr>
          <w:rFonts w:ascii="Helvetica" w:hAnsi="Helvetica"/>
          <w:b/>
          <w:bCs/>
          <w:color w:val="000000"/>
          <w:sz w:val="20"/>
          <w:szCs w:val="20"/>
        </w:rPr>
        <w:t>august</w:t>
      </w:r>
      <w:r w:rsidR="00382FF3">
        <w:rPr>
          <w:rFonts w:ascii="Helvetica" w:hAnsi="Helvetica"/>
          <w:color w:val="000000"/>
          <w:sz w:val="20"/>
          <w:szCs w:val="20"/>
        </w:rPr>
        <w:br/>
        <w:t xml:space="preserve">Vi </w:t>
      </w:r>
      <w:r w:rsidR="00B3102F">
        <w:rPr>
          <w:rFonts w:ascii="Helvetica" w:hAnsi="Helvetica"/>
          <w:color w:val="000000"/>
          <w:sz w:val="20"/>
          <w:szCs w:val="20"/>
        </w:rPr>
        <w:t>planlegger å starte opp med møtevirksomheten vår</w:t>
      </w:r>
      <w:r w:rsidR="00973404">
        <w:rPr>
          <w:rFonts w:ascii="Helvetica" w:hAnsi="Helvetica"/>
          <w:color w:val="000000"/>
          <w:sz w:val="20"/>
          <w:szCs w:val="20"/>
        </w:rPr>
        <w:t xml:space="preserve"> i Vardø</w:t>
      </w:r>
      <w:r w:rsidR="00B3102F">
        <w:rPr>
          <w:rFonts w:ascii="Helvetica" w:hAnsi="Helvetica"/>
          <w:color w:val="000000"/>
          <w:sz w:val="20"/>
          <w:szCs w:val="20"/>
        </w:rPr>
        <w:t xml:space="preserve"> allerede søndag 2. august</w:t>
      </w:r>
      <w:r w:rsidR="00382FF3">
        <w:rPr>
          <w:rFonts w:ascii="Helvetica" w:hAnsi="Helvetica"/>
          <w:color w:val="000000"/>
          <w:sz w:val="20"/>
          <w:szCs w:val="20"/>
        </w:rPr>
        <w:t>.</w:t>
      </w:r>
      <w:r w:rsidR="00973404">
        <w:rPr>
          <w:rFonts w:ascii="Helvetica" w:hAnsi="Helvetica"/>
          <w:color w:val="000000"/>
          <w:sz w:val="20"/>
          <w:szCs w:val="20"/>
        </w:rPr>
        <w:t xml:space="preserve"> Deretter </w:t>
      </w:r>
      <w:r w:rsidR="00AB6DA3">
        <w:rPr>
          <w:rFonts w:ascii="Helvetica" w:hAnsi="Helvetica"/>
          <w:color w:val="000000"/>
          <w:sz w:val="20"/>
          <w:szCs w:val="20"/>
        </w:rPr>
        <w:t>vil det</w:t>
      </w:r>
      <w:r w:rsidR="00E05FD3">
        <w:rPr>
          <w:rFonts w:ascii="Helvetica" w:hAnsi="Helvetica"/>
          <w:color w:val="000000"/>
          <w:sz w:val="20"/>
          <w:szCs w:val="20"/>
        </w:rPr>
        <w:t xml:space="preserve"> i utgangspunktet</w:t>
      </w:r>
      <w:r w:rsidR="00AB6DA3">
        <w:rPr>
          <w:rFonts w:ascii="Helvetica" w:hAnsi="Helvetica"/>
          <w:color w:val="000000"/>
          <w:sz w:val="20"/>
          <w:szCs w:val="20"/>
        </w:rPr>
        <w:t xml:space="preserve"> bli møter</w:t>
      </w:r>
      <w:r w:rsidR="00676D1D">
        <w:rPr>
          <w:rFonts w:ascii="Helvetica" w:hAnsi="Helvetica"/>
          <w:color w:val="000000"/>
          <w:sz w:val="20"/>
          <w:szCs w:val="20"/>
        </w:rPr>
        <w:t xml:space="preserve"> på Vardø Menighetshus</w:t>
      </w:r>
      <w:r w:rsidR="00AB6DA3">
        <w:rPr>
          <w:rFonts w:ascii="Helvetica" w:hAnsi="Helvetica"/>
          <w:color w:val="000000"/>
          <w:sz w:val="20"/>
          <w:szCs w:val="20"/>
        </w:rPr>
        <w:t xml:space="preserve"> hver søndag. Vi </w:t>
      </w:r>
      <w:r w:rsidR="00E05FD3">
        <w:rPr>
          <w:rFonts w:ascii="Helvetica" w:hAnsi="Helvetica"/>
          <w:color w:val="000000"/>
          <w:sz w:val="20"/>
          <w:szCs w:val="20"/>
        </w:rPr>
        <w:t>starter også opp med</w:t>
      </w:r>
      <w:r w:rsidR="00866CC0">
        <w:rPr>
          <w:rFonts w:ascii="Helvetica" w:hAnsi="Helvetica"/>
          <w:color w:val="000000"/>
          <w:sz w:val="20"/>
          <w:szCs w:val="20"/>
        </w:rPr>
        <w:t xml:space="preserve"> ukentlige</w:t>
      </w:r>
      <w:r w:rsidR="00E05FD3">
        <w:rPr>
          <w:rFonts w:ascii="Helvetica" w:hAnsi="Helvetica"/>
          <w:color w:val="000000"/>
          <w:sz w:val="20"/>
          <w:szCs w:val="20"/>
        </w:rPr>
        <w:t xml:space="preserve"> bønnemøter </w:t>
      </w:r>
      <w:r w:rsidR="00AD4769">
        <w:rPr>
          <w:rFonts w:ascii="Helvetica" w:hAnsi="Helvetica"/>
          <w:color w:val="000000"/>
          <w:sz w:val="20"/>
          <w:szCs w:val="20"/>
        </w:rPr>
        <w:t xml:space="preserve">tirsdag 4. august. Som tidligere nevnt blir det </w:t>
      </w:r>
      <w:r w:rsidR="00F9224D">
        <w:rPr>
          <w:rFonts w:ascii="Helvetica" w:hAnsi="Helvetica"/>
          <w:color w:val="000000"/>
          <w:sz w:val="20"/>
          <w:szCs w:val="20"/>
        </w:rPr>
        <w:t xml:space="preserve">også </w:t>
      </w:r>
      <w:r w:rsidR="005068CC">
        <w:rPr>
          <w:rFonts w:ascii="Helvetica" w:hAnsi="Helvetica"/>
          <w:color w:val="000000"/>
          <w:sz w:val="20"/>
          <w:szCs w:val="20"/>
        </w:rPr>
        <w:t>Bønnehelg fredag 21.-søndag 23.</w:t>
      </w:r>
      <w:r w:rsidR="003316E8">
        <w:rPr>
          <w:rFonts w:ascii="Helvetica" w:hAnsi="Helvetica"/>
          <w:color w:val="000000"/>
          <w:sz w:val="20"/>
          <w:szCs w:val="20"/>
        </w:rPr>
        <w:t xml:space="preserve"> </w:t>
      </w:r>
      <w:r w:rsidR="005068CC">
        <w:rPr>
          <w:rFonts w:ascii="Helvetica" w:hAnsi="Helvetica"/>
          <w:color w:val="000000"/>
          <w:sz w:val="20"/>
          <w:szCs w:val="20"/>
        </w:rPr>
        <w:t xml:space="preserve">august på Vardø Menighetshus. </w:t>
      </w:r>
    </w:p>
    <w:p w14:paraId="3C428BBC" w14:textId="77777777" w:rsidR="00D21590" w:rsidRDefault="00D21590">
      <w:pPr>
        <w:rPr>
          <w:rFonts w:ascii="Helvetica" w:hAnsi="Helvetica"/>
          <w:color w:val="000000"/>
          <w:sz w:val="20"/>
          <w:szCs w:val="20"/>
        </w:rPr>
      </w:pPr>
    </w:p>
    <w:p w14:paraId="267F2BA7" w14:textId="069E769B" w:rsidR="0063194A" w:rsidRDefault="00F7091F">
      <w:pPr>
        <w:rPr>
          <w:rFonts w:ascii="Helvetica" w:hAnsi="Helvetica"/>
          <w:color w:val="000000"/>
          <w:sz w:val="20"/>
          <w:szCs w:val="20"/>
        </w:rPr>
      </w:pPr>
      <w:r>
        <w:rPr>
          <w:rFonts w:ascii="Helvetica" w:hAnsi="Helvetica"/>
          <w:color w:val="000000"/>
          <w:sz w:val="20"/>
          <w:szCs w:val="20"/>
        </w:rPr>
        <w:t xml:space="preserve">Når det gjelder vår møtevirksomhet </w:t>
      </w:r>
      <w:r w:rsidR="001F159D">
        <w:rPr>
          <w:rFonts w:ascii="Helvetica" w:hAnsi="Helvetica"/>
          <w:color w:val="000000"/>
          <w:sz w:val="20"/>
          <w:szCs w:val="20"/>
        </w:rPr>
        <w:t xml:space="preserve">ellers i Finnmark, så </w:t>
      </w:r>
      <w:r w:rsidR="000942B9">
        <w:rPr>
          <w:rFonts w:ascii="Helvetica" w:hAnsi="Helvetica"/>
          <w:color w:val="000000"/>
          <w:sz w:val="20"/>
          <w:szCs w:val="20"/>
        </w:rPr>
        <w:t>har vi ikke lagt noen planer så langt</w:t>
      </w:r>
      <w:r w:rsidR="009A08FA">
        <w:rPr>
          <w:rFonts w:ascii="Helvetica" w:hAnsi="Helvetica"/>
          <w:color w:val="000000"/>
          <w:sz w:val="20"/>
          <w:szCs w:val="20"/>
        </w:rPr>
        <w:t>.</w:t>
      </w:r>
      <w:r w:rsidR="000942B9">
        <w:rPr>
          <w:rFonts w:ascii="Helvetica" w:hAnsi="Helvetica"/>
          <w:color w:val="000000"/>
          <w:sz w:val="20"/>
          <w:szCs w:val="20"/>
        </w:rPr>
        <w:t xml:space="preserve"> </w:t>
      </w:r>
      <w:r w:rsidR="009A08FA">
        <w:rPr>
          <w:rFonts w:ascii="Helvetica" w:hAnsi="Helvetica"/>
          <w:color w:val="000000"/>
          <w:sz w:val="20"/>
          <w:szCs w:val="20"/>
        </w:rPr>
        <w:t xml:space="preserve">Eventuelle møter </w:t>
      </w:r>
      <w:r w:rsidR="006930CB">
        <w:rPr>
          <w:rFonts w:ascii="Helvetica" w:hAnsi="Helvetica"/>
          <w:color w:val="000000"/>
          <w:sz w:val="20"/>
          <w:szCs w:val="20"/>
        </w:rPr>
        <w:t xml:space="preserve">vil bli publisert </w:t>
      </w:r>
      <w:r w:rsidR="005805BC">
        <w:rPr>
          <w:rFonts w:ascii="Helvetica" w:hAnsi="Helvetica"/>
          <w:color w:val="000000"/>
          <w:sz w:val="20"/>
          <w:szCs w:val="20"/>
        </w:rPr>
        <w:t>på vår FB-side</w:t>
      </w:r>
      <w:r w:rsidR="00D21590">
        <w:rPr>
          <w:rFonts w:ascii="Helvetica" w:hAnsi="Helvetica"/>
          <w:color w:val="000000"/>
          <w:sz w:val="20"/>
          <w:szCs w:val="20"/>
        </w:rPr>
        <w:t xml:space="preserve"> og </w:t>
      </w:r>
      <w:r w:rsidR="005805BC">
        <w:rPr>
          <w:rFonts w:ascii="Helvetica" w:hAnsi="Helvetica"/>
          <w:color w:val="000000"/>
          <w:sz w:val="20"/>
          <w:szCs w:val="20"/>
        </w:rPr>
        <w:t>nettside</w:t>
      </w:r>
      <w:r w:rsidR="009A08FA">
        <w:rPr>
          <w:rFonts w:ascii="Helvetica" w:hAnsi="Helvetica"/>
          <w:color w:val="000000"/>
          <w:sz w:val="20"/>
          <w:szCs w:val="20"/>
        </w:rPr>
        <w:t>.</w:t>
      </w:r>
      <w:r w:rsidR="005805BC">
        <w:rPr>
          <w:rFonts w:ascii="Helvetica" w:hAnsi="Helvetica"/>
          <w:color w:val="000000"/>
          <w:sz w:val="20"/>
          <w:szCs w:val="20"/>
        </w:rPr>
        <w:t xml:space="preserve"> </w:t>
      </w:r>
    </w:p>
    <w:p w14:paraId="66B331CD" w14:textId="77777777" w:rsidR="0063194A" w:rsidRDefault="0063194A">
      <w:pPr>
        <w:rPr>
          <w:rFonts w:ascii="Helvetica" w:hAnsi="Helvetica"/>
          <w:color w:val="000000"/>
          <w:sz w:val="20"/>
          <w:szCs w:val="20"/>
        </w:rPr>
      </w:pPr>
    </w:p>
    <w:p w14:paraId="6EF8ABEA" w14:textId="46CA9FB2" w:rsidR="0063194A" w:rsidRPr="0063194A" w:rsidRDefault="0063194A">
      <w:pPr>
        <w:rPr>
          <w:rFonts w:ascii="Helvetica" w:hAnsi="Helvetica"/>
          <w:color w:val="000000"/>
          <w:sz w:val="20"/>
          <w:szCs w:val="20"/>
        </w:rPr>
      </w:pPr>
      <w:r>
        <w:rPr>
          <w:rFonts w:ascii="Helvetica" w:hAnsi="Helvetica"/>
          <w:color w:val="000000"/>
          <w:sz w:val="20"/>
          <w:szCs w:val="20"/>
        </w:rPr>
        <w:t>Planen er å stare</w:t>
      </w:r>
      <w:r w:rsidR="0041597A">
        <w:rPr>
          <w:rFonts w:ascii="Helvetica" w:hAnsi="Helvetica"/>
          <w:color w:val="000000"/>
          <w:sz w:val="20"/>
          <w:szCs w:val="20"/>
        </w:rPr>
        <w:t xml:space="preserve"> opp igjen med bønnemøtene på </w:t>
      </w:r>
      <w:r w:rsidR="00C81BB8">
        <w:rPr>
          <w:rFonts w:ascii="Helvetica" w:hAnsi="Helvetica"/>
          <w:color w:val="000000"/>
          <w:sz w:val="20"/>
          <w:szCs w:val="20"/>
        </w:rPr>
        <w:t>Teams mandag 17. august</w:t>
      </w:r>
      <w:r w:rsidR="001B7D4F">
        <w:rPr>
          <w:rFonts w:ascii="Helvetica" w:hAnsi="Helvetica"/>
          <w:color w:val="000000"/>
          <w:sz w:val="20"/>
          <w:szCs w:val="20"/>
        </w:rPr>
        <w:t xml:space="preserve"> kl. 10.30</w:t>
      </w:r>
      <w:r w:rsidR="00346DEA">
        <w:rPr>
          <w:rFonts w:ascii="Helvetica" w:hAnsi="Helvetica"/>
          <w:color w:val="000000"/>
          <w:sz w:val="20"/>
          <w:szCs w:val="20"/>
        </w:rPr>
        <w:t xml:space="preserve">. Følg med på vår FB-side og nettside for </w:t>
      </w:r>
      <w:r w:rsidR="00DD409A">
        <w:rPr>
          <w:rFonts w:ascii="Helvetica" w:hAnsi="Helvetica"/>
          <w:color w:val="000000"/>
          <w:sz w:val="20"/>
          <w:szCs w:val="20"/>
        </w:rPr>
        <w:t>eventuelle endringer</w:t>
      </w:r>
      <w:r w:rsidR="001B7D4F">
        <w:rPr>
          <w:rFonts w:ascii="Helvetica" w:hAnsi="Helvetica"/>
          <w:color w:val="000000"/>
          <w:sz w:val="20"/>
          <w:szCs w:val="20"/>
        </w:rPr>
        <w:t xml:space="preserve"> og </w:t>
      </w:r>
      <w:proofErr w:type="gramStart"/>
      <w:r w:rsidR="001B7D4F">
        <w:rPr>
          <w:rFonts w:ascii="Helvetica" w:hAnsi="Helvetica"/>
          <w:color w:val="000000"/>
          <w:sz w:val="20"/>
          <w:szCs w:val="20"/>
        </w:rPr>
        <w:t>link</w:t>
      </w:r>
      <w:proofErr w:type="gramEnd"/>
      <w:r w:rsidR="001B7D4F">
        <w:rPr>
          <w:rFonts w:ascii="Helvetica" w:hAnsi="Helvetica"/>
          <w:color w:val="000000"/>
          <w:sz w:val="20"/>
          <w:szCs w:val="20"/>
        </w:rPr>
        <w:t xml:space="preserve"> til møtet</w:t>
      </w:r>
      <w:r w:rsidR="00DD409A">
        <w:rPr>
          <w:rFonts w:ascii="Helvetica" w:hAnsi="Helvetica"/>
          <w:color w:val="000000"/>
          <w:sz w:val="20"/>
          <w:szCs w:val="20"/>
        </w:rPr>
        <w:t>.</w:t>
      </w:r>
      <w:r w:rsidR="00346DEA">
        <w:rPr>
          <w:rFonts w:ascii="Helvetica" w:hAnsi="Helvetica"/>
          <w:color w:val="000000"/>
          <w:sz w:val="20"/>
          <w:szCs w:val="20"/>
        </w:rPr>
        <w:t xml:space="preserve"> </w:t>
      </w:r>
    </w:p>
    <w:p w14:paraId="580D27C6" w14:textId="45EDBBA3" w:rsidR="00382FF3" w:rsidRDefault="00382FF3">
      <w:pPr>
        <w:rPr>
          <w:lang w:eastAsia="nb-NO"/>
        </w:rPr>
      </w:pPr>
      <w:r>
        <w:br/>
      </w:r>
      <w:r>
        <w:rPr>
          <w:rFonts w:ascii="Helvetica" w:hAnsi="Helvetica"/>
          <w:color w:val="000000"/>
          <w:sz w:val="20"/>
          <w:szCs w:val="20"/>
        </w:rPr>
        <w:t>Dette er planene slik de ser ut nå, men det kan komme endringer underveis. Følg gjerne med på nettsiden vår og Facebook-siden for oppdatert informasjon om møtevirksomheten</w:t>
      </w:r>
      <w:r w:rsidR="000330B5">
        <w:rPr>
          <w:rFonts w:ascii="Helvetica" w:hAnsi="Helvetica"/>
          <w:color w:val="000000"/>
          <w:sz w:val="20"/>
          <w:szCs w:val="20"/>
        </w:rPr>
        <w:t xml:space="preserve"> i </w:t>
      </w:r>
      <w:r w:rsidR="003F06A5">
        <w:rPr>
          <w:rFonts w:ascii="Helvetica" w:hAnsi="Helvetica"/>
          <w:color w:val="000000"/>
          <w:sz w:val="20"/>
          <w:szCs w:val="20"/>
        </w:rPr>
        <w:t>august</w:t>
      </w:r>
      <w:r>
        <w:rPr>
          <w:rFonts w:ascii="Helvetica" w:hAnsi="Helvetica"/>
          <w:color w:val="000000"/>
          <w:sz w:val="20"/>
          <w:szCs w:val="20"/>
        </w:rPr>
        <w:t>.</w:t>
      </w:r>
    </w:p>
    <w:p w14:paraId="1B694760" w14:textId="77777777" w:rsidR="007F30D7" w:rsidRPr="00DC2055" w:rsidRDefault="007F30D7" w:rsidP="00ED54E2">
      <w:pPr>
        <w:rPr>
          <w:rFonts w:ascii="Helvetica" w:eastAsia="Times New Roman" w:hAnsi="Helvetica" w:cs="Times New Roman"/>
          <w:bCs/>
          <w:color w:val="000000"/>
          <w:sz w:val="20"/>
          <w:szCs w:val="20"/>
          <w:lang w:eastAsia="nb-NO"/>
        </w:rPr>
      </w:pPr>
    </w:p>
    <w:p w14:paraId="00310F4D" w14:textId="79727CE8" w:rsidR="008E0B30" w:rsidRDefault="008E0B30">
      <w:pPr>
        <w:rPr>
          <w:lang w:eastAsia="nb-NO"/>
        </w:rPr>
      </w:pPr>
      <w:r>
        <w:rPr>
          <w:rFonts w:ascii="Helvetica" w:hAnsi="Helvetica"/>
          <w:b/>
          <w:bCs/>
          <w:color w:val="000000"/>
          <w:sz w:val="20"/>
          <w:szCs w:val="20"/>
        </w:rPr>
        <w:t xml:space="preserve">Foreløpige møter i </w:t>
      </w:r>
      <w:r w:rsidR="000D0882">
        <w:rPr>
          <w:rFonts w:ascii="Helvetica" w:hAnsi="Helvetica"/>
          <w:b/>
          <w:bCs/>
          <w:color w:val="000000"/>
          <w:sz w:val="20"/>
          <w:szCs w:val="20"/>
        </w:rPr>
        <w:t>august</w:t>
      </w:r>
    </w:p>
    <w:p w14:paraId="4BDE4083" w14:textId="171FE1FC" w:rsidR="00CE7B8B" w:rsidRDefault="00CE7B8B" w:rsidP="00CE7B8B">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Søndag 0</w:t>
      </w:r>
      <w:r w:rsidR="000D0882">
        <w:rPr>
          <w:rFonts w:ascii="Helvetica" w:eastAsia="Times New Roman" w:hAnsi="Helvetica" w:cs="Times New Roman"/>
          <w:bCs/>
          <w:color w:val="000000"/>
          <w:sz w:val="20"/>
          <w:szCs w:val="20"/>
          <w:lang w:eastAsia="nb-NO"/>
        </w:rPr>
        <w:t>2</w:t>
      </w:r>
      <w:r w:rsidRPr="00DC2055">
        <w:rPr>
          <w:rFonts w:ascii="Helvetica" w:eastAsia="Times New Roman" w:hAnsi="Helvetica" w:cs="Times New Roman"/>
          <w:bCs/>
          <w:color w:val="000000"/>
          <w:sz w:val="20"/>
          <w:szCs w:val="20"/>
          <w:lang w:eastAsia="nb-NO"/>
        </w:rPr>
        <w:t>.</w:t>
      </w:r>
      <w:r w:rsidR="00E85444">
        <w:rPr>
          <w:rFonts w:ascii="Helvetica" w:eastAsia="Times New Roman" w:hAnsi="Helvetica" w:cs="Times New Roman"/>
          <w:bCs/>
          <w:color w:val="000000"/>
          <w:sz w:val="20"/>
          <w:szCs w:val="20"/>
          <w:lang w:eastAsia="nb-NO"/>
        </w:rPr>
        <w:t xml:space="preserve"> </w:t>
      </w:r>
      <w:r w:rsidR="009D6BE7">
        <w:rPr>
          <w:rFonts w:ascii="Helvetica" w:eastAsia="Times New Roman" w:hAnsi="Helvetica" w:cs="Times New Roman"/>
          <w:bCs/>
          <w:color w:val="000000"/>
          <w:sz w:val="20"/>
          <w:szCs w:val="20"/>
          <w:lang w:eastAsia="nb-NO"/>
        </w:rPr>
        <w:t>august</w:t>
      </w:r>
      <w:r w:rsidRPr="00DC2055">
        <w:rPr>
          <w:rFonts w:ascii="Helvetica" w:eastAsia="Times New Roman" w:hAnsi="Helvetica" w:cs="Times New Roman"/>
          <w:bCs/>
          <w:color w:val="000000"/>
          <w:sz w:val="20"/>
          <w:szCs w:val="20"/>
          <w:lang w:eastAsia="nb-NO"/>
        </w:rPr>
        <w:t xml:space="preserve"> kl. 18.00 Vardø Menighetshus</w:t>
      </w:r>
    </w:p>
    <w:p w14:paraId="656A7965" w14:textId="7FEC45CC" w:rsidR="000D0882" w:rsidRDefault="000D0882" w:rsidP="00CE7B8B">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Søndag 0</w:t>
      </w:r>
      <w:r w:rsidR="009D6BE7">
        <w:rPr>
          <w:rFonts w:ascii="Helvetica" w:eastAsia="Times New Roman" w:hAnsi="Helvetica" w:cs="Times New Roman"/>
          <w:bCs/>
          <w:color w:val="000000"/>
          <w:sz w:val="20"/>
          <w:szCs w:val="20"/>
          <w:lang w:eastAsia="nb-NO"/>
        </w:rPr>
        <w:t>9. august kl. 18.00 Vardø Menighetshus</w:t>
      </w:r>
    </w:p>
    <w:p w14:paraId="4E2E2D3D" w14:textId="072ADF70" w:rsidR="009D6BE7" w:rsidRDefault="009D6BE7" w:rsidP="00CE7B8B">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Søndag 16. august kl. 18.00 Vardø Menighetshus</w:t>
      </w:r>
    </w:p>
    <w:p w14:paraId="6C46F780" w14:textId="77777777" w:rsidR="00E317E6" w:rsidRDefault="00E317E6" w:rsidP="0093106D">
      <w:pPr>
        <w:rPr>
          <w:rFonts w:ascii="Helvetica" w:eastAsia="Times New Roman" w:hAnsi="Helvetica" w:cs="Times New Roman"/>
          <w:bCs/>
          <w:color w:val="000000"/>
          <w:sz w:val="20"/>
          <w:szCs w:val="20"/>
          <w:lang w:eastAsia="nb-NO"/>
        </w:rPr>
      </w:pPr>
    </w:p>
    <w:p w14:paraId="4194F49E" w14:textId="75F8879A" w:rsidR="0093106D" w:rsidRDefault="001479D6" w:rsidP="0093106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2</w:t>
      </w:r>
      <w:r w:rsidR="006D1C92">
        <w:rPr>
          <w:rFonts w:ascii="Helvetica" w:eastAsia="Times New Roman" w:hAnsi="Helvetica" w:cs="Times New Roman"/>
          <w:bCs/>
          <w:color w:val="000000"/>
          <w:sz w:val="20"/>
          <w:szCs w:val="20"/>
          <w:lang w:eastAsia="nb-NO"/>
        </w:rPr>
        <w:t>1.-</w:t>
      </w:r>
      <w:r>
        <w:rPr>
          <w:rFonts w:ascii="Helvetica" w:eastAsia="Times New Roman" w:hAnsi="Helvetica" w:cs="Times New Roman"/>
          <w:bCs/>
          <w:color w:val="000000"/>
          <w:sz w:val="20"/>
          <w:szCs w:val="20"/>
          <w:lang w:eastAsia="nb-NO"/>
        </w:rPr>
        <w:t>2</w:t>
      </w:r>
      <w:r w:rsidR="008D0AAF">
        <w:rPr>
          <w:rFonts w:ascii="Helvetica" w:eastAsia="Times New Roman" w:hAnsi="Helvetica" w:cs="Times New Roman"/>
          <w:bCs/>
          <w:color w:val="000000"/>
          <w:sz w:val="20"/>
          <w:szCs w:val="20"/>
          <w:lang w:eastAsia="nb-NO"/>
        </w:rPr>
        <w:t xml:space="preserve">3. </w:t>
      </w:r>
      <w:r>
        <w:rPr>
          <w:rFonts w:ascii="Helvetica" w:eastAsia="Times New Roman" w:hAnsi="Helvetica" w:cs="Times New Roman"/>
          <w:bCs/>
          <w:color w:val="000000"/>
          <w:sz w:val="20"/>
          <w:szCs w:val="20"/>
          <w:lang w:eastAsia="nb-NO"/>
        </w:rPr>
        <w:t>august</w:t>
      </w:r>
      <w:r w:rsidR="008D0AAF">
        <w:rPr>
          <w:rFonts w:ascii="Helvetica" w:eastAsia="Times New Roman" w:hAnsi="Helvetica" w:cs="Times New Roman"/>
          <w:bCs/>
          <w:color w:val="000000"/>
          <w:sz w:val="20"/>
          <w:szCs w:val="20"/>
          <w:lang w:eastAsia="nb-NO"/>
        </w:rPr>
        <w:t xml:space="preserve"> Bønnedager på Vardø Menighetshus</w:t>
      </w:r>
    </w:p>
    <w:p w14:paraId="1E8B20EA" w14:textId="73E86C30" w:rsidR="00D45BC8" w:rsidRDefault="009F7B76" w:rsidP="0093106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Fredag 2</w:t>
      </w:r>
      <w:r w:rsidR="00E317E6">
        <w:rPr>
          <w:rFonts w:ascii="Helvetica" w:eastAsia="Times New Roman" w:hAnsi="Helvetica" w:cs="Times New Roman"/>
          <w:bCs/>
          <w:color w:val="000000"/>
          <w:sz w:val="20"/>
          <w:szCs w:val="20"/>
          <w:lang w:eastAsia="nb-NO"/>
        </w:rPr>
        <w:t xml:space="preserve">1. </w:t>
      </w:r>
      <w:r>
        <w:rPr>
          <w:rFonts w:ascii="Helvetica" w:eastAsia="Times New Roman" w:hAnsi="Helvetica" w:cs="Times New Roman"/>
          <w:bCs/>
          <w:color w:val="000000"/>
          <w:sz w:val="20"/>
          <w:szCs w:val="20"/>
          <w:lang w:eastAsia="nb-NO"/>
        </w:rPr>
        <w:t>august</w:t>
      </w:r>
      <w:r w:rsidR="00E317E6">
        <w:rPr>
          <w:rFonts w:ascii="Helvetica" w:eastAsia="Times New Roman" w:hAnsi="Helvetica" w:cs="Times New Roman"/>
          <w:bCs/>
          <w:color w:val="000000"/>
          <w:sz w:val="20"/>
          <w:szCs w:val="20"/>
          <w:lang w:eastAsia="nb-NO"/>
        </w:rPr>
        <w:t xml:space="preserve"> kl. 18.00 Bønn og lovsan</w:t>
      </w:r>
      <w:r w:rsidR="003464FF">
        <w:rPr>
          <w:rFonts w:ascii="Helvetica" w:eastAsia="Times New Roman" w:hAnsi="Helvetica" w:cs="Times New Roman"/>
          <w:bCs/>
          <w:color w:val="000000"/>
          <w:sz w:val="20"/>
          <w:szCs w:val="20"/>
          <w:lang w:eastAsia="nb-NO"/>
        </w:rPr>
        <w:t>g</w:t>
      </w:r>
    </w:p>
    <w:p w14:paraId="434C0443" w14:textId="3E14E31C" w:rsidR="006F1878" w:rsidRDefault="006D1C92" w:rsidP="0093106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Lørdag</w:t>
      </w:r>
      <w:r w:rsidR="002F0F7C">
        <w:rPr>
          <w:rFonts w:ascii="Helvetica" w:eastAsia="Times New Roman" w:hAnsi="Helvetica" w:cs="Times New Roman"/>
          <w:bCs/>
          <w:color w:val="000000"/>
          <w:sz w:val="20"/>
          <w:szCs w:val="20"/>
          <w:lang w:eastAsia="nb-NO"/>
        </w:rPr>
        <w:t xml:space="preserve"> 22</w:t>
      </w:r>
      <w:r w:rsidR="006F1878">
        <w:rPr>
          <w:rFonts w:ascii="Helvetica" w:eastAsia="Times New Roman" w:hAnsi="Helvetica" w:cs="Times New Roman"/>
          <w:bCs/>
          <w:color w:val="000000"/>
          <w:sz w:val="20"/>
          <w:szCs w:val="20"/>
          <w:lang w:eastAsia="nb-NO"/>
        </w:rPr>
        <w:t xml:space="preserve">. </w:t>
      </w:r>
      <w:r w:rsidR="002F0F7C">
        <w:rPr>
          <w:rFonts w:ascii="Helvetica" w:eastAsia="Times New Roman" w:hAnsi="Helvetica" w:cs="Times New Roman"/>
          <w:bCs/>
          <w:color w:val="000000"/>
          <w:sz w:val="20"/>
          <w:szCs w:val="20"/>
          <w:lang w:eastAsia="nb-NO"/>
        </w:rPr>
        <w:t>august</w:t>
      </w:r>
      <w:r w:rsidR="006F1878">
        <w:rPr>
          <w:rFonts w:ascii="Helvetica" w:eastAsia="Times New Roman" w:hAnsi="Helvetica" w:cs="Times New Roman"/>
          <w:bCs/>
          <w:color w:val="000000"/>
          <w:sz w:val="20"/>
          <w:szCs w:val="20"/>
          <w:lang w:eastAsia="nb-NO"/>
        </w:rPr>
        <w:t xml:space="preserve"> kl. 11</w:t>
      </w:r>
      <w:r w:rsidR="00B77E9C">
        <w:rPr>
          <w:rFonts w:ascii="Helvetica" w:eastAsia="Times New Roman" w:hAnsi="Helvetica" w:cs="Times New Roman"/>
          <w:bCs/>
          <w:color w:val="000000"/>
          <w:sz w:val="20"/>
          <w:szCs w:val="20"/>
          <w:lang w:eastAsia="nb-NO"/>
        </w:rPr>
        <w:t>.00 Bønn og lovsang</w:t>
      </w:r>
    </w:p>
    <w:p w14:paraId="7277036B" w14:textId="314A3FE5" w:rsidR="00B77E9C" w:rsidRDefault="00701F15" w:rsidP="0093106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Lørdag 22</w:t>
      </w:r>
      <w:r w:rsidR="00B77E9C">
        <w:rPr>
          <w:rFonts w:ascii="Helvetica" w:eastAsia="Times New Roman" w:hAnsi="Helvetica" w:cs="Times New Roman"/>
          <w:bCs/>
          <w:color w:val="000000"/>
          <w:sz w:val="20"/>
          <w:szCs w:val="20"/>
          <w:lang w:eastAsia="nb-NO"/>
        </w:rPr>
        <w:t xml:space="preserve">. </w:t>
      </w:r>
      <w:r>
        <w:rPr>
          <w:rFonts w:ascii="Helvetica" w:eastAsia="Times New Roman" w:hAnsi="Helvetica" w:cs="Times New Roman"/>
          <w:bCs/>
          <w:color w:val="000000"/>
          <w:sz w:val="20"/>
          <w:szCs w:val="20"/>
          <w:lang w:eastAsia="nb-NO"/>
        </w:rPr>
        <w:t>august</w:t>
      </w:r>
      <w:r w:rsidR="00B77E9C">
        <w:rPr>
          <w:rFonts w:ascii="Helvetica" w:eastAsia="Times New Roman" w:hAnsi="Helvetica" w:cs="Times New Roman"/>
          <w:bCs/>
          <w:color w:val="000000"/>
          <w:sz w:val="20"/>
          <w:szCs w:val="20"/>
          <w:lang w:eastAsia="nb-NO"/>
        </w:rPr>
        <w:t xml:space="preserve"> kl. </w:t>
      </w:r>
      <w:r>
        <w:rPr>
          <w:rFonts w:ascii="Helvetica" w:eastAsia="Times New Roman" w:hAnsi="Helvetica" w:cs="Times New Roman"/>
          <w:bCs/>
          <w:color w:val="000000"/>
          <w:sz w:val="20"/>
          <w:szCs w:val="20"/>
          <w:lang w:eastAsia="nb-NO"/>
        </w:rPr>
        <w:t>18.00</w:t>
      </w:r>
      <w:r w:rsidR="00B77E9C">
        <w:rPr>
          <w:rFonts w:ascii="Helvetica" w:eastAsia="Times New Roman" w:hAnsi="Helvetica" w:cs="Times New Roman"/>
          <w:bCs/>
          <w:color w:val="000000"/>
          <w:sz w:val="20"/>
          <w:szCs w:val="20"/>
          <w:lang w:eastAsia="nb-NO"/>
        </w:rPr>
        <w:t xml:space="preserve"> </w:t>
      </w:r>
      <w:r w:rsidR="00E5358E">
        <w:rPr>
          <w:rFonts w:ascii="Helvetica" w:eastAsia="Times New Roman" w:hAnsi="Helvetica" w:cs="Times New Roman"/>
          <w:bCs/>
          <w:color w:val="000000"/>
          <w:sz w:val="20"/>
          <w:szCs w:val="20"/>
          <w:lang w:eastAsia="nb-NO"/>
        </w:rPr>
        <w:t xml:space="preserve">Bønn </w:t>
      </w:r>
      <w:r w:rsidR="002F0F7C">
        <w:rPr>
          <w:rFonts w:ascii="Helvetica" w:eastAsia="Times New Roman" w:hAnsi="Helvetica" w:cs="Times New Roman"/>
          <w:bCs/>
          <w:color w:val="000000"/>
          <w:sz w:val="20"/>
          <w:szCs w:val="20"/>
          <w:lang w:eastAsia="nb-NO"/>
        </w:rPr>
        <w:t>og lovsang</w:t>
      </w:r>
    </w:p>
    <w:p w14:paraId="56445403" w14:textId="24207C49" w:rsidR="00E5358E" w:rsidRDefault="00701F15" w:rsidP="0093106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 xml:space="preserve">Søndag </w:t>
      </w:r>
      <w:r w:rsidR="000B02A6">
        <w:rPr>
          <w:rFonts w:ascii="Helvetica" w:eastAsia="Times New Roman" w:hAnsi="Helvetica" w:cs="Times New Roman"/>
          <w:bCs/>
          <w:color w:val="000000"/>
          <w:sz w:val="20"/>
          <w:szCs w:val="20"/>
          <w:lang w:eastAsia="nb-NO"/>
        </w:rPr>
        <w:t>23</w:t>
      </w:r>
      <w:r w:rsidR="00E5358E">
        <w:rPr>
          <w:rFonts w:ascii="Helvetica" w:eastAsia="Times New Roman" w:hAnsi="Helvetica" w:cs="Times New Roman"/>
          <w:bCs/>
          <w:color w:val="000000"/>
          <w:sz w:val="20"/>
          <w:szCs w:val="20"/>
          <w:lang w:eastAsia="nb-NO"/>
        </w:rPr>
        <w:t xml:space="preserve">. </w:t>
      </w:r>
      <w:r w:rsidR="000B02A6">
        <w:rPr>
          <w:rFonts w:ascii="Helvetica" w:eastAsia="Times New Roman" w:hAnsi="Helvetica" w:cs="Times New Roman"/>
          <w:bCs/>
          <w:color w:val="000000"/>
          <w:sz w:val="20"/>
          <w:szCs w:val="20"/>
          <w:lang w:eastAsia="nb-NO"/>
        </w:rPr>
        <w:t>august</w:t>
      </w:r>
      <w:r w:rsidR="00E5358E">
        <w:rPr>
          <w:rFonts w:ascii="Helvetica" w:eastAsia="Times New Roman" w:hAnsi="Helvetica" w:cs="Times New Roman"/>
          <w:bCs/>
          <w:color w:val="000000"/>
          <w:sz w:val="20"/>
          <w:szCs w:val="20"/>
          <w:lang w:eastAsia="nb-NO"/>
        </w:rPr>
        <w:t xml:space="preserve"> kl. </w:t>
      </w:r>
      <w:r w:rsidR="000B02A6">
        <w:rPr>
          <w:rFonts w:ascii="Helvetica" w:eastAsia="Times New Roman" w:hAnsi="Helvetica" w:cs="Times New Roman"/>
          <w:bCs/>
          <w:color w:val="000000"/>
          <w:sz w:val="20"/>
          <w:szCs w:val="20"/>
          <w:lang w:eastAsia="nb-NO"/>
        </w:rPr>
        <w:t>11</w:t>
      </w:r>
      <w:r w:rsidR="00E5358E">
        <w:rPr>
          <w:rFonts w:ascii="Helvetica" w:eastAsia="Times New Roman" w:hAnsi="Helvetica" w:cs="Times New Roman"/>
          <w:bCs/>
          <w:color w:val="000000"/>
          <w:sz w:val="20"/>
          <w:szCs w:val="20"/>
          <w:lang w:eastAsia="nb-NO"/>
        </w:rPr>
        <w:t>.00 Bønn og lovsang</w:t>
      </w:r>
    </w:p>
    <w:p w14:paraId="20D2B97E" w14:textId="02D5FA3C" w:rsidR="001B5809" w:rsidRDefault="000B02A6" w:rsidP="0093106D">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Søndag 2</w:t>
      </w:r>
      <w:r w:rsidR="00E5358E">
        <w:rPr>
          <w:rFonts w:ascii="Helvetica" w:eastAsia="Times New Roman" w:hAnsi="Helvetica" w:cs="Times New Roman"/>
          <w:bCs/>
          <w:color w:val="000000"/>
          <w:sz w:val="20"/>
          <w:szCs w:val="20"/>
          <w:lang w:eastAsia="nb-NO"/>
        </w:rPr>
        <w:t xml:space="preserve">3. </w:t>
      </w:r>
      <w:r>
        <w:rPr>
          <w:rFonts w:ascii="Helvetica" w:eastAsia="Times New Roman" w:hAnsi="Helvetica" w:cs="Times New Roman"/>
          <w:bCs/>
          <w:color w:val="000000"/>
          <w:sz w:val="20"/>
          <w:szCs w:val="20"/>
          <w:lang w:eastAsia="nb-NO"/>
        </w:rPr>
        <w:t>august</w:t>
      </w:r>
      <w:r w:rsidR="00E5358E">
        <w:rPr>
          <w:rFonts w:ascii="Helvetica" w:eastAsia="Times New Roman" w:hAnsi="Helvetica" w:cs="Times New Roman"/>
          <w:bCs/>
          <w:color w:val="000000"/>
          <w:sz w:val="20"/>
          <w:szCs w:val="20"/>
          <w:lang w:eastAsia="nb-NO"/>
        </w:rPr>
        <w:t xml:space="preserve"> kl. 1</w:t>
      </w:r>
      <w:r w:rsidR="00D15FAB">
        <w:rPr>
          <w:rFonts w:ascii="Helvetica" w:eastAsia="Times New Roman" w:hAnsi="Helvetica" w:cs="Times New Roman"/>
          <w:bCs/>
          <w:color w:val="000000"/>
          <w:sz w:val="20"/>
          <w:szCs w:val="20"/>
          <w:lang w:eastAsia="nb-NO"/>
        </w:rPr>
        <w:t>8</w:t>
      </w:r>
      <w:r w:rsidR="00E5358E">
        <w:rPr>
          <w:rFonts w:ascii="Helvetica" w:eastAsia="Times New Roman" w:hAnsi="Helvetica" w:cs="Times New Roman"/>
          <w:bCs/>
          <w:color w:val="000000"/>
          <w:sz w:val="20"/>
          <w:szCs w:val="20"/>
          <w:lang w:eastAsia="nb-NO"/>
        </w:rPr>
        <w:t xml:space="preserve">.00 </w:t>
      </w:r>
      <w:r w:rsidR="00D15FAB">
        <w:rPr>
          <w:rFonts w:ascii="Helvetica" w:eastAsia="Times New Roman" w:hAnsi="Helvetica" w:cs="Times New Roman"/>
          <w:bCs/>
          <w:color w:val="000000"/>
          <w:sz w:val="20"/>
          <w:szCs w:val="20"/>
          <w:lang w:eastAsia="nb-NO"/>
        </w:rPr>
        <w:t>Søndagsmøte</w:t>
      </w:r>
    </w:p>
    <w:p w14:paraId="143607BD" w14:textId="77777777" w:rsidR="001200F6" w:rsidRDefault="001200F6" w:rsidP="00265E22">
      <w:pPr>
        <w:rPr>
          <w:rFonts w:ascii="Helvetica" w:eastAsia="Times New Roman" w:hAnsi="Helvetica" w:cs="Times New Roman"/>
          <w:bCs/>
          <w:color w:val="000000"/>
          <w:sz w:val="20"/>
          <w:szCs w:val="20"/>
          <w:lang w:eastAsia="nb-NO"/>
        </w:rPr>
      </w:pPr>
    </w:p>
    <w:p w14:paraId="70893421" w14:textId="3B05D16B" w:rsidR="0063245E" w:rsidRPr="00DC2055" w:rsidRDefault="009B5CE0" w:rsidP="00265E22">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 xml:space="preserve"> </w:t>
      </w:r>
      <w:r w:rsidR="006C1E41">
        <w:rPr>
          <w:rFonts w:ascii="Helvetica" w:eastAsia="Times New Roman" w:hAnsi="Helvetica" w:cs="Times New Roman"/>
          <w:bCs/>
          <w:color w:val="000000"/>
          <w:sz w:val="20"/>
          <w:szCs w:val="20"/>
          <w:lang w:eastAsia="nb-NO"/>
        </w:rPr>
        <w:t xml:space="preserve">Søndag </w:t>
      </w:r>
      <w:r w:rsidR="006C1E41">
        <w:rPr>
          <w:rFonts w:ascii="Helvetica" w:eastAsia="Times New Roman" w:hAnsi="Helvetica" w:cs="Times New Roman"/>
          <w:bCs/>
          <w:color w:val="000000"/>
          <w:sz w:val="20"/>
          <w:szCs w:val="20"/>
          <w:lang w:eastAsia="nb-NO"/>
        </w:rPr>
        <w:t>30</w:t>
      </w:r>
      <w:r w:rsidR="006C1E41">
        <w:rPr>
          <w:rFonts w:ascii="Helvetica" w:eastAsia="Times New Roman" w:hAnsi="Helvetica" w:cs="Times New Roman"/>
          <w:bCs/>
          <w:color w:val="000000"/>
          <w:sz w:val="20"/>
          <w:szCs w:val="20"/>
          <w:lang w:eastAsia="nb-NO"/>
        </w:rPr>
        <w:t>. august kl. 18.00 Vardø Menighetshus</w:t>
      </w:r>
    </w:p>
    <w:p w14:paraId="21FD9E03" w14:textId="77777777" w:rsidR="00EB102D" w:rsidRPr="00DC2055" w:rsidRDefault="00EB102D" w:rsidP="00ED54E2">
      <w:pPr>
        <w:rPr>
          <w:rFonts w:ascii="Helvetica" w:eastAsia="Times New Roman" w:hAnsi="Helvetica" w:cs="Times New Roman"/>
          <w:bCs/>
          <w:color w:val="000000"/>
          <w:sz w:val="20"/>
          <w:szCs w:val="20"/>
          <w:lang w:eastAsia="nb-NO"/>
        </w:rPr>
      </w:pPr>
    </w:p>
    <w:p w14:paraId="22D7CB8E" w14:textId="77777777" w:rsidR="008E0B30" w:rsidRDefault="008E0B30">
      <w:pPr>
        <w:rPr>
          <w:lang w:eastAsia="nb-NO"/>
        </w:rPr>
      </w:pPr>
      <w:r>
        <w:rPr>
          <w:rFonts w:ascii="Helvetica" w:hAnsi="Helvetica"/>
          <w:b/>
          <w:bCs/>
          <w:color w:val="000000"/>
          <w:sz w:val="20"/>
          <w:szCs w:val="20"/>
        </w:rPr>
        <w:t>Bønnemøter framover</w:t>
      </w:r>
    </w:p>
    <w:p w14:paraId="3CE90F94" w14:textId="1F0254BF" w:rsidR="00EB102D" w:rsidRPr="00DC2055" w:rsidRDefault="00EB102D" w:rsidP="00EB102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Mandager kl. 10.30 Bønnemøte på Teams (hver uke)</w:t>
      </w:r>
      <w:r w:rsidR="00781860" w:rsidRPr="00DC2055">
        <w:rPr>
          <w:rFonts w:ascii="Helvetica" w:eastAsia="Times New Roman" w:hAnsi="Helvetica" w:cs="Times New Roman"/>
          <w:bCs/>
          <w:color w:val="000000"/>
          <w:sz w:val="20"/>
          <w:szCs w:val="20"/>
          <w:lang w:eastAsia="nb-NO"/>
        </w:rPr>
        <w:t xml:space="preserve"> (</w:t>
      </w:r>
      <w:r w:rsidR="00765C0B">
        <w:rPr>
          <w:rFonts w:ascii="Helvetica" w:eastAsia="Times New Roman" w:hAnsi="Helvetica" w:cs="Times New Roman"/>
          <w:bCs/>
          <w:color w:val="000000"/>
          <w:sz w:val="20"/>
          <w:szCs w:val="20"/>
          <w:lang w:eastAsia="nb-NO"/>
        </w:rPr>
        <w:t>F</w:t>
      </w:r>
      <w:r w:rsidR="00F65A2A">
        <w:rPr>
          <w:rFonts w:ascii="Helvetica" w:eastAsia="Times New Roman" w:hAnsi="Helvetica" w:cs="Times New Roman"/>
          <w:bCs/>
          <w:color w:val="000000"/>
          <w:sz w:val="20"/>
          <w:szCs w:val="20"/>
          <w:lang w:eastAsia="nb-NO"/>
        </w:rPr>
        <w:t>ra og med mandag 17. august</w:t>
      </w:r>
      <w:r w:rsidR="001F5D97" w:rsidRPr="00DC2055">
        <w:rPr>
          <w:rFonts w:ascii="Helvetica" w:eastAsia="Times New Roman" w:hAnsi="Helvetica" w:cs="Times New Roman"/>
          <w:bCs/>
          <w:color w:val="000000"/>
          <w:sz w:val="20"/>
          <w:szCs w:val="20"/>
          <w:lang w:eastAsia="nb-NO"/>
        </w:rPr>
        <w:t>)</w:t>
      </w:r>
      <w:r w:rsidR="00781860" w:rsidRPr="00DC2055">
        <w:rPr>
          <w:rFonts w:ascii="Helvetica" w:eastAsia="Times New Roman" w:hAnsi="Helvetica" w:cs="Times New Roman"/>
          <w:bCs/>
          <w:color w:val="000000"/>
          <w:sz w:val="20"/>
          <w:szCs w:val="20"/>
          <w:lang w:eastAsia="nb-NO"/>
        </w:rPr>
        <w:t xml:space="preserve"> </w:t>
      </w:r>
    </w:p>
    <w:p w14:paraId="17571ABF" w14:textId="1DDE61F6" w:rsidR="007C799B" w:rsidRDefault="00EB102D" w:rsidP="00712508">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T</w:t>
      </w:r>
      <w:r w:rsidR="00765C0B">
        <w:rPr>
          <w:rFonts w:ascii="Helvetica" w:eastAsia="Times New Roman" w:hAnsi="Helvetica" w:cs="Times New Roman"/>
          <w:bCs/>
          <w:color w:val="000000"/>
          <w:sz w:val="20"/>
          <w:szCs w:val="20"/>
          <w:lang w:eastAsia="nb-NO"/>
        </w:rPr>
        <w:t>irsdag</w:t>
      </w:r>
      <w:r w:rsidRPr="00DC2055">
        <w:rPr>
          <w:rFonts w:ascii="Helvetica" w:eastAsia="Times New Roman" w:hAnsi="Helvetica" w:cs="Times New Roman"/>
          <w:bCs/>
          <w:color w:val="000000"/>
          <w:sz w:val="20"/>
          <w:szCs w:val="20"/>
          <w:lang w:eastAsia="nb-NO"/>
        </w:rPr>
        <w:t xml:space="preserve"> </w:t>
      </w:r>
      <w:r w:rsidR="001F5D97" w:rsidRPr="00DC2055">
        <w:rPr>
          <w:rFonts w:ascii="Helvetica" w:eastAsia="Times New Roman" w:hAnsi="Helvetica" w:cs="Times New Roman"/>
          <w:bCs/>
          <w:color w:val="000000"/>
          <w:sz w:val="20"/>
          <w:szCs w:val="20"/>
          <w:lang w:eastAsia="nb-NO"/>
        </w:rPr>
        <w:t>0</w:t>
      </w:r>
      <w:r w:rsidR="00E95242">
        <w:rPr>
          <w:rFonts w:ascii="Helvetica" w:eastAsia="Times New Roman" w:hAnsi="Helvetica" w:cs="Times New Roman"/>
          <w:bCs/>
          <w:color w:val="000000"/>
          <w:sz w:val="20"/>
          <w:szCs w:val="20"/>
          <w:lang w:eastAsia="nb-NO"/>
        </w:rPr>
        <w:t>4</w:t>
      </w:r>
      <w:r w:rsidRPr="00DC2055">
        <w:rPr>
          <w:rFonts w:ascii="Helvetica" w:eastAsia="Times New Roman" w:hAnsi="Helvetica" w:cs="Times New Roman"/>
          <w:bCs/>
          <w:color w:val="000000"/>
          <w:sz w:val="20"/>
          <w:szCs w:val="20"/>
          <w:lang w:eastAsia="nb-NO"/>
        </w:rPr>
        <w:t>.</w:t>
      </w:r>
      <w:r w:rsidR="00E95242">
        <w:rPr>
          <w:rFonts w:ascii="Helvetica" w:eastAsia="Times New Roman" w:hAnsi="Helvetica" w:cs="Times New Roman"/>
          <w:bCs/>
          <w:color w:val="000000"/>
          <w:sz w:val="20"/>
          <w:szCs w:val="20"/>
          <w:lang w:eastAsia="nb-NO"/>
        </w:rPr>
        <w:t xml:space="preserve"> </w:t>
      </w:r>
      <w:r w:rsidR="00B0544C">
        <w:rPr>
          <w:rFonts w:ascii="Helvetica" w:eastAsia="Times New Roman" w:hAnsi="Helvetica" w:cs="Times New Roman"/>
          <w:bCs/>
          <w:color w:val="000000"/>
          <w:sz w:val="20"/>
          <w:szCs w:val="20"/>
          <w:lang w:eastAsia="nb-NO"/>
        </w:rPr>
        <w:t>august</w:t>
      </w:r>
      <w:r w:rsidRPr="00DC2055">
        <w:rPr>
          <w:rFonts w:ascii="Helvetica" w:eastAsia="Times New Roman" w:hAnsi="Helvetica" w:cs="Times New Roman"/>
          <w:bCs/>
          <w:color w:val="000000"/>
          <w:sz w:val="20"/>
          <w:szCs w:val="20"/>
          <w:lang w:eastAsia="nb-NO"/>
        </w:rPr>
        <w:t xml:space="preserve"> kl. 18.00 </w:t>
      </w:r>
      <w:r w:rsidR="00B0544C">
        <w:rPr>
          <w:rFonts w:ascii="Helvetica" w:eastAsia="Times New Roman" w:hAnsi="Helvetica" w:cs="Times New Roman"/>
          <w:bCs/>
          <w:color w:val="000000"/>
          <w:sz w:val="20"/>
          <w:szCs w:val="20"/>
          <w:lang w:eastAsia="nb-NO"/>
        </w:rPr>
        <w:t>Bønn og lovsang</w:t>
      </w:r>
      <w:r w:rsidRPr="00DC2055">
        <w:rPr>
          <w:rFonts w:ascii="Helvetica" w:eastAsia="Times New Roman" w:hAnsi="Helvetica" w:cs="Times New Roman"/>
          <w:bCs/>
          <w:color w:val="000000"/>
          <w:sz w:val="20"/>
          <w:szCs w:val="20"/>
          <w:lang w:eastAsia="nb-NO"/>
        </w:rPr>
        <w:t xml:space="preserve">, </w:t>
      </w:r>
      <w:r w:rsidR="00B0544C">
        <w:rPr>
          <w:rFonts w:ascii="Helvetica" w:eastAsia="Times New Roman" w:hAnsi="Helvetica" w:cs="Times New Roman"/>
          <w:bCs/>
          <w:color w:val="000000"/>
          <w:sz w:val="20"/>
          <w:szCs w:val="20"/>
          <w:lang w:eastAsia="nb-NO"/>
        </w:rPr>
        <w:t>Vardø Menighetshus</w:t>
      </w:r>
    </w:p>
    <w:p w14:paraId="5ABF66DE" w14:textId="01B154FA" w:rsidR="00B0544C" w:rsidRDefault="00B0544C" w:rsidP="00712508">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 xml:space="preserve">Tirsdag </w:t>
      </w:r>
      <w:r w:rsidR="00D01472">
        <w:rPr>
          <w:rFonts w:ascii="Helvetica" w:eastAsia="Times New Roman" w:hAnsi="Helvetica" w:cs="Times New Roman"/>
          <w:bCs/>
          <w:color w:val="000000"/>
          <w:sz w:val="20"/>
          <w:szCs w:val="20"/>
          <w:lang w:eastAsia="nb-NO"/>
        </w:rPr>
        <w:t>11. august kl. 18.00 Bønn og lovsang, Vardø Menighetshus</w:t>
      </w:r>
    </w:p>
    <w:p w14:paraId="56F24C22" w14:textId="72DFE126" w:rsidR="00D01472" w:rsidRDefault="00D01472" w:rsidP="00712508">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 xml:space="preserve">Tirsdag </w:t>
      </w:r>
      <w:r w:rsidR="007901E1">
        <w:rPr>
          <w:rFonts w:ascii="Helvetica" w:eastAsia="Times New Roman" w:hAnsi="Helvetica" w:cs="Times New Roman"/>
          <w:bCs/>
          <w:color w:val="000000"/>
          <w:sz w:val="20"/>
          <w:szCs w:val="20"/>
          <w:lang w:eastAsia="nb-NO"/>
        </w:rPr>
        <w:t>18. august kl. 18.00 Bønn og lovsang, Vardø Menighetshus</w:t>
      </w:r>
    </w:p>
    <w:p w14:paraId="11B26B45" w14:textId="4C151F16" w:rsidR="007901E1" w:rsidRDefault="007901E1" w:rsidP="00712508">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 xml:space="preserve">Tirsdag </w:t>
      </w:r>
      <w:r w:rsidR="00ED705C">
        <w:rPr>
          <w:rFonts w:ascii="Helvetica" w:eastAsia="Times New Roman" w:hAnsi="Helvetica" w:cs="Times New Roman"/>
          <w:bCs/>
          <w:color w:val="000000"/>
          <w:sz w:val="20"/>
          <w:szCs w:val="20"/>
          <w:lang w:eastAsia="nb-NO"/>
        </w:rPr>
        <w:t>25. august kl. 18.00 Bønn og lovsang, Vardø Menighetshus</w:t>
      </w:r>
    </w:p>
    <w:p w14:paraId="219DEA52" w14:textId="262654AC" w:rsidR="006237F5" w:rsidRPr="00DC2055" w:rsidRDefault="006237F5" w:rsidP="00712508">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Tirsdag 01. september kl. 18.00 Bønn og lovsang, Vardø Menighetshus</w:t>
      </w:r>
    </w:p>
    <w:p w14:paraId="30FF3CD8" w14:textId="77777777" w:rsidR="00BF4679" w:rsidRPr="00DC2055" w:rsidRDefault="00BF4679" w:rsidP="00B647C9">
      <w:pPr>
        <w:rPr>
          <w:rFonts w:ascii="Helvetica" w:eastAsia="Times New Roman" w:hAnsi="Helvetica" w:cs="Times New Roman"/>
          <w:bCs/>
          <w:color w:val="000000"/>
          <w:sz w:val="20"/>
          <w:szCs w:val="20"/>
          <w:lang w:eastAsia="nb-NO"/>
        </w:rPr>
      </w:pPr>
    </w:p>
    <w:p w14:paraId="2AB40D0C" w14:textId="77777777" w:rsidR="008E0B30" w:rsidRDefault="008E0B30">
      <w:pPr>
        <w:rPr>
          <w:lang w:eastAsia="nb-NO"/>
        </w:rPr>
      </w:pPr>
      <w:r>
        <w:rPr>
          <w:rFonts w:ascii="Helvetica" w:hAnsi="Helvetica"/>
          <w:b/>
          <w:bCs/>
          <w:sz w:val="20"/>
          <w:szCs w:val="20"/>
        </w:rPr>
        <w:t>Be gjerne for planene om et bønnehus i Vardø, for kjøpet av Vardø Menighetshus og for arbeidet til Bønn for Finnmark i Vardø og resten av Finnmark. Vi er svært takknemlige for all støtte og forbønn.</w:t>
      </w:r>
    </w:p>
    <w:p w14:paraId="13D26843" w14:textId="6003D8D7" w:rsidR="003355B5" w:rsidRPr="00DC2055" w:rsidRDefault="003355B5" w:rsidP="00494EEA">
      <w:pPr>
        <w:rPr>
          <w:rFonts w:ascii="Helvetica" w:eastAsia="Times New Roman" w:hAnsi="Helvetica" w:cs="Times New Roman"/>
          <w:b/>
          <w:bCs/>
          <w:color w:val="000000"/>
          <w:sz w:val="20"/>
          <w:szCs w:val="20"/>
          <w:lang w:eastAsia="nb-NO"/>
        </w:rPr>
      </w:pPr>
    </w:p>
    <w:p w14:paraId="0E11E7F6" w14:textId="77777777" w:rsidR="00306DB4" w:rsidRPr="00DC2055" w:rsidRDefault="00801EE6" w:rsidP="00393428">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Guds Fred! </w:t>
      </w:r>
    </w:p>
    <w:p w14:paraId="1BC22E2A" w14:textId="7C8015FC" w:rsidR="000C4C6F" w:rsidRDefault="00801EE6" w:rsidP="00275CE7">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Beate og Jørn-Ivar Hol</w:t>
      </w:r>
      <w:r w:rsidR="00AE3A83" w:rsidRPr="00DC2055">
        <w:rPr>
          <w:rFonts w:ascii="Helvetica" w:eastAsia="Times New Roman" w:hAnsi="Helvetica" w:cs="Times New Roman"/>
          <w:b/>
          <w:bCs/>
          <w:color w:val="000000"/>
          <w:sz w:val="20"/>
          <w:szCs w:val="20"/>
          <w:lang w:eastAsia="nb-NO"/>
        </w:rPr>
        <w:t>mg</w:t>
      </w:r>
      <w:r w:rsidR="00E12A54" w:rsidRPr="00DC2055">
        <w:rPr>
          <w:rFonts w:ascii="Helvetica" w:eastAsia="Times New Roman" w:hAnsi="Helvetica" w:cs="Times New Roman"/>
          <w:b/>
          <w:bCs/>
          <w:color w:val="000000"/>
          <w:sz w:val="20"/>
          <w:szCs w:val="20"/>
          <w:lang w:eastAsia="nb-NO"/>
        </w:rPr>
        <w:t>re</w:t>
      </w:r>
      <w:r w:rsidR="001D0252" w:rsidRPr="00DC2055">
        <w:rPr>
          <w:rFonts w:ascii="Helvetica" w:eastAsia="Times New Roman" w:hAnsi="Helvetica" w:cs="Times New Roman"/>
          <w:b/>
          <w:bCs/>
          <w:color w:val="000000"/>
          <w:sz w:val="20"/>
          <w:szCs w:val="20"/>
          <w:lang w:eastAsia="nb-NO"/>
        </w:rPr>
        <w:t>n</w:t>
      </w:r>
    </w:p>
    <w:p w14:paraId="0B605021" w14:textId="77777777" w:rsidR="00BB20DD" w:rsidRDefault="00BB20DD" w:rsidP="00275CE7">
      <w:pPr>
        <w:rPr>
          <w:rFonts w:ascii="Helvetica" w:eastAsia="Times New Roman" w:hAnsi="Helvetica" w:cs="Times New Roman"/>
          <w:b/>
          <w:bCs/>
          <w:color w:val="000000"/>
          <w:sz w:val="20"/>
          <w:szCs w:val="20"/>
          <w:lang w:eastAsia="nb-NO"/>
        </w:rPr>
      </w:pPr>
    </w:p>
    <w:p w14:paraId="3FC6BEFB" w14:textId="77777777" w:rsidR="00274D9B" w:rsidRDefault="00274D9B" w:rsidP="00275CE7">
      <w:pPr>
        <w:rPr>
          <w:rFonts w:ascii="Helvetica" w:eastAsia="Times New Roman" w:hAnsi="Helvetica" w:cs="Times New Roman"/>
          <w:b/>
          <w:bCs/>
          <w:color w:val="000000"/>
          <w:sz w:val="20"/>
          <w:szCs w:val="20"/>
          <w:lang w:eastAsia="nb-NO"/>
        </w:rPr>
      </w:pPr>
    </w:p>
    <w:p w14:paraId="0A6C54B3" w14:textId="77777777" w:rsidR="00274D9B" w:rsidRDefault="00274D9B" w:rsidP="00275CE7">
      <w:pPr>
        <w:rPr>
          <w:rFonts w:ascii="Helvetica" w:eastAsia="Times New Roman" w:hAnsi="Helvetica" w:cs="Times New Roman"/>
          <w:b/>
          <w:bCs/>
          <w:color w:val="000000"/>
          <w:sz w:val="20"/>
          <w:szCs w:val="20"/>
          <w:lang w:eastAsia="nb-NO"/>
        </w:rPr>
      </w:pPr>
    </w:p>
    <w:p w14:paraId="2AD0CFC7" w14:textId="77777777" w:rsidR="00274D9B" w:rsidRPr="00BB20DD" w:rsidRDefault="00274D9B" w:rsidP="00275CE7">
      <w:pPr>
        <w:rPr>
          <w:rFonts w:ascii="Helvetica" w:eastAsia="Times New Roman" w:hAnsi="Helvetica" w:cs="Times New Roman"/>
          <w:b/>
          <w:bCs/>
          <w:color w:val="000000"/>
          <w:sz w:val="20"/>
          <w:szCs w:val="20"/>
          <w:lang w:eastAsia="nb-NO"/>
        </w:rPr>
      </w:pPr>
    </w:p>
    <w:p w14:paraId="796E63E7" w14:textId="3D8A6DC7" w:rsidR="00813493" w:rsidRPr="00DC2055" w:rsidRDefault="00522409" w:rsidP="00966D8E">
      <w:pPr>
        <w:jc w:val="center"/>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DC2055">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Bønne</w:t>
      </w:r>
      <w:r w:rsidR="00D43594" w:rsidRPr="00DC2055">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emner m.m</w:t>
      </w:r>
    </w:p>
    <w:tbl>
      <w:tblPr>
        <w:tblStyle w:val="Tabellrutenett"/>
        <w:tblpPr w:leftFromText="141" w:rightFromText="141" w:vertAnchor="text" w:horzAnchor="margin" w:tblpY="13"/>
        <w:tblW w:w="9682" w:type="dxa"/>
        <w:tblLook w:val="04A0" w:firstRow="1" w:lastRow="0" w:firstColumn="1" w:lastColumn="0" w:noHBand="0" w:noVBand="1"/>
      </w:tblPr>
      <w:tblGrid>
        <w:gridCol w:w="4815"/>
        <w:gridCol w:w="4867"/>
      </w:tblGrid>
      <w:tr w:rsidR="00C6088B" w:rsidRPr="00DC2055" w14:paraId="2504F995" w14:textId="77777777" w:rsidTr="00D87848">
        <w:trPr>
          <w:trHeight w:val="306"/>
        </w:trPr>
        <w:tc>
          <w:tcPr>
            <w:tcW w:w="9682" w:type="dxa"/>
            <w:gridSpan w:val="2"/>
            <w:shd w:val="clear" w:color="auto" w:fill="385623" w:themeFill="accent6" w:themeFillShade="80"/>
          </w:tcPr>
          <w:p w14:paraId="39F91E1C" w14:textId="77777777" w:rsidR="00C6088B" w:rsidRPr="00DC2055" w:rsidRDefault="00C6088B" w:rsidP="00496882">
            <w:pPr>
              <w:jc w:val="center"/>
              <w:rPr>
                <w:rFonts w:ascii="Helvetica" w:eastAsia="Times New Roman" w:hAnsi="Helvetica" w:cs="Times New Roman"/>
                <w:b/>
                <w:color w:val="FFFFFF" w:themeColor="background1"/>
                <w:lang w:eastAsia="nb-NO"/>
              </w:rPr>
            </w:pPr>
            <w:r w:rsidRPr="00DC2055">
              <w:rPr>
                <w:rFonts w:ascii="Helvetica" w:eastAsia="Times New Roman" w:hAnsi="Helvetica" w:cs="Times New Roman"/>
                <w:b/>
                <w:color w:val="FFFFFF" w:themeColor="background1"/>
                <w:lang w:eastAsia="nb-NO"/>
              </w:rPr>
              <w:t>Bønneemner for mai:</w:t>
            </w:r>
          </w:p>
        </w:tc>
      </w:tr>
      <w:tr w:rsidR="00C6088B" w:rsidRPr="00DC2055" w14:paraId="7CAFEA36" w14:textId="77777777" w:rsidTr="00D87848">
        <w:trPr>
          <w:trHeight w:val="377"/>
        </w:trPr>
        <w:tc>
          <w:tcPr>
            <w:tcW w:w="4815" w:type="dxa"/>
            <w:shd w:val="clear" w:color="auto" w:fill="A8D08D" w:themeFill="accent6" w:themeFillTint="99"/>
          </w:tcPr>
          <w:p w14:paraId="4AE781B3"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Vi ber for Vardø kommune:</w:t>
            </w:r>
          </w:p>
          <w:p w14:paraId="2E678F30"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Ordfører: Tor-Erik Labahå</w:t>
            </w:r>
          </w:p>
          <w:p w14:paraId="55ECF223"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Kommunedirektør: Hallgeir Sørnes</w:t>
            </w:r>
          </w:p>
          <w:p w14:paraId="7E12106A"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Innbyggere: 1.969</w:t>
            </w:r>
          </w:p>
        </w:tc>
        <w:tc>
          <w:tcPr>
            <w:tcW w:w="4867" w:type="dxa"/>
            <w:shd w:val="clear" w:color="auto" w:fill="A8D08D" w:themeFill="accent6" w:themeFillTint="99"/>
          </w:tcPr>
          <w:p w14:paraId="0652F04D" w14:textId="77777777"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Vi ber for Finnmark fylkeskommune:</w:t>
            </w:r>
          </w:p>
          <w:p w14:paraId="36D98115" w14:textId="77777777"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Fylkesordfører: Hans-Jacob Bønå </w:t>
            </w:r>
          </w:p>
          <w:p w14:paraId="5139C491" w14:textId="77777777"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Fylkeskommunedirektør: Kjersti Vevstad</w:t>
            </w:r>
          </w:p>
          <w:p w14:paraId="160C9B56" w14:textId="3036C286" w:rsidR="00C6088B" w:rsidRPr="00DC2055" w:rsidRDefault="00450174" w:rsidP="00450174">
            <w:pPr>
              <w:rPr>
                <w:rFonts w:ascii="Helvetica" w:eastAsia="Times New Roman" w:hAnsi="Helvetica" w:cs="Times New Roman"/>
                <w:b/>
                <w:color w:val="000000"/>
                <w:sz w:val="20"/>
                <w:szCs w:val="20"/>
                <w:lang w:eastAsia="nb-NO"/>
              </w:rPr>
            </w:pPr>
            <w:r w:rsidRPr="00DC2055">
              <w:rPr>
                <w:rFonts w:ascii="Helvetica" w:eastAsia="Times New Roman" w:hAnsi="Helvetica" w:cs="Times New Roman"/>
                <w:b/>
                <w:bCs/>
                <w:color w:val="000000"/>
                <w:sz w:val="20"/>
                <w:szCs w:val="20"/>
                <w:lang w:eastAsia="nb-NO"/>
              </w:rPr>
              <w:t>- Innbyggere i Finnmark: 75.288</w:t>
            </w:r>
          </w:p>
        </w:tc>
      </w:tr>
      <w:tr w:rsidR="00FD5389" w:rsidRPr="00DC2055" w14:paraId="6D9F445B" w14:textId="77777777" w:rsidTr="00D87848">
        <w:trPr>
          <w:trHeight w:val="463"/>
        </w:trPr>
        <w:tc>
          <w:tcPr>
            <w:tcW w:w="4815" w:type="dxa"/>
            <w:shd w:val="clear" w:color="auto" w:fill="A8D08D" w:themeFill="accent6" w:themeFillTint="99"/>
          </w:tcPr>
          <w:p w14:paraId="03B90DC3" w14:textId="3AA38348" w:rsidR="00FD5389" w:rsidRPr="00C06279" w:rsidRDefault="00C06279" w:rsidP="00C06279">
            <w:pPr>
              <w:rPr>
                <w:rFonts w:ascii="Helvetica" w:eastAsia="Times New Roman" w:hAnsi="Helvetica" w:cs="Times New Roman"/>
                <w:b/>
                <w:bCs/>
                <w:color w:val="000000"/>
                <w:sz w:val="20"/>
                <w:szCs w:val="20"/>
                <w:lang w:eastAsia="nb-NO"/>
              </w:rPr>
            </w:pPr>
            <w:r>
              <w:rPr>
                <w:rFonts w:ascii="Helvetica" w:eastAsia="Times New Roman" w:hAnsi="Helvetica" w:cs="Times New Roman"/>
                <w:b/>
                <w:bCs/>
                <w:color w:val="000000"/>
                <w:sz w:val="20"/>
                <w:szCs w:val="20"/>
                <w:lang w:eastAsia="nb-NO"/>
              </w:rPr>
              <w:t xml:space="preserve">- </w:t>
            </w:r>
            <w:r w:rsidR="00FD5389" w:rsidRPr="00C06279">
              <w:rPr>
                <w:rFonts w:ascii="Helvetica" w:eastAsia="Times New Roman" w:hAnsi="Helvetica" w:cs="Times New Roman"/>
                <w:b/>
                <w:bCs/>
                <w:color w:val="000000"/>
                <w:sz w:val="20"/>
                <w:szCs w:val="20"/>
                <w:lang w:eastAsia="nb-NO"/>
              </w:rPr>
              <w:t>Be for Vadsø og Vestre Jakobselv. Vi ber om vekkelse og at folket skal søke Jesus og bli frelst.</w:t>
            </w:r>
          </w:p>
        </w:tc>
        <w:tc>
          <w:tcPr>
            <w:tcW w:w="4867" w:type="dxa"/>
            <w:shd w:val="clear" w:color="auto" w:fill="A8D08D" w:themeFill="accent6" w:themeFillTint="99"/>
          </w:tcPr>
          <w:p w14:paraId="6D5193C8" w14:textId="7E194BEA" w:rsidR="00FD5389" w:rsidRPr="00DC2055" w:rsidRDefault="009E592E" w:rsidP="00FD5389">
            <w:pPr>
              <w:rPr>
                <w:rFonts w:ascii="Helvetica" w:eastAsia="Times New Roman" w:hAnsi="Helvetica" w:cs="Times New Roman"/>
                <w:b/>
                <w:bCs/>
                <w:strike/>
                <w:color w:val="000000"/>
                <w:sz w:val="20"/>
                <w:szCs w:val="20"/>
                <w:lang w:eastAsia="nb-NO"/>
              </w:rPr>
            </w:pPr>
            <w:r>
              <w:rPr>
                <w:rFonts w:ascii="Helvetica" w:eastAsia="Times New Roman" w:hAnsi="Helvetica" w:cs="Times New Roman"/>
                <w:b/>
                <w:bCs/>
                <w:color w:val="000000"/>
                <w:sz w:val="20"/>
                <w:szCs w:val="20"/>
                <w:lang w:eastAsia="nb-NO"/>
              </w:rPr>
              <w:t xml:space="preserve">- </w:t>
            </w:r>
            <w:r w:rsidR="00FD5389">
              <w:rPr>
                <w:rFonts w:ascii="Helvetica" w:eastAsia="Times New Roman" w:hAnsi="Helvetica" w:cs="Times New Roman"/>
                <w:b/>
                <w:bCs/>
                <w:color w:val="000000"/>
                <w:sz w:val="20"/>
                <w:szCs w:val="20"/>
                <w:lang w:eastAsia="nb-NO"/>
              </w:rPr>
              <w:t>Be for Kirkenes, Bjørnevatn, Hesseng og B</w:t>
            </w:r>
            <w:r w:rsidR="00920DF5">
              <w:rPr>
                <w:rFonts w:ascii="Helvetica" w:eastAsia="Times New Roman" w:hAnsi="Helvetica" w:cs="Times New Roman"/>
                <w:b/>
                <w:bCs/>
                <w:color w:val="000000"/>
                <w:sz w:val="20"/>
                <w:szCs w:val="20"/>
                <w:lang w:eastAsia="nb-NO"/>
              </w:rPr>
              <w:t>u</w:t>
            </w:r>
            <w:r w:rsidR="00FD5389">
              <w:rPr>
                <w:rFonts w:ascii="Helvetica" w:eastAsia="Times New Roman" w:hAnsi="Helvetica" w:cs="Times New Roman"/>
                <w:b/>
                <w:bCs/>
                <w:color w:val="000000"/>
                <w:sz w:val="20"/>
                <w:szCs w:val="20"/>
                <w:lang w:eastAsia="nb-NO"/>
              </w:rPr>
              <w:t xml:space="preserve">gøynes. </w:t>
            </w:r>
            <w:r w:rsidR="00FD5389" w:rsidRPr="00DC2055">
              <w:rPr>
                <w:rFonts w:ascii="Helvetica" w:eastAsia="Times New Roman" w:hAnsi="Helvetica" w:cs="Times New Roman"/>
                <w:b/>
                <w:bCs/>
                <w:color w:val="000000"/>
                <w:sz w:val="20"/>
                <w:szCs w:val="20"/>
                <w:lang w:eastAsia="nb-NO"/>
              </w:rPr>
              <w:t>Vi ber om vekkelse og at folket skal søke Jesus og bli frelst.</w:t>
            </w:r>
          </w:p>
        </w:tc>
      </w:tr>
      <w:tr w:rsidR="00FD5389" w:rsidRPr="00DC2055" w14:paraId="151DE05B" w14:textId="77777777" w:rsidTr="00D87848">
        <w:trPr>
          <w:trHeight w:val="486"/>
        </w:trPr>
        <w:tc>
          <w:tcPr>
            <w:tcW w:w="4815" w:type="dxa"/>
            <w:shd w:val="clear" w:color="auto" w:fill="A8D08D" w:themeFill="accent6" w:themeFillTint="99"/>
          </w:tcPr>
          <w:p w14:paraId="120E5C0F" w14:textId="77777777" w:rsidR="00FD5389" w:rsidRPr="00DC2055" w:rsidRDefault="00FD5389" w:rsidP="00FD5389">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at Bønn for Finnmark skal lykkes med å starte et Bønnehus i Vardø.</w:t>
            </w:r>
          </w:p>
        </w:tc>
        <w:tc>
          <w:tcPr>
            <w:tcW w:w="4867" w:type="dxa"/>
            <w:shd w:val="clear" w:color="auto" w:fill="A8D08D" w:themeFill="accent6" w:themeFillTint="99"/>
          </w:tcPr>
          <w:p w14:paraId="4BEE6ECF" w14:textId="105AAC04" w:rsidR="00FD5389" w:rsidRPr="00DC2055" w:rsidRDefault="00910926" w:rsidP="00FD5389">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Be om vekkelse over Vardø </w:t>
            </w:r>
            <w:r>
              <w:rPr>
                <w:rFonts w:ascii="Helvetica" w:eastAsia="Times New Roman" w:hAnsi="Helvetica" w:cs="Times New Roman"/>
                <w:b/>
                <w:bCs/>
                <w:color w:val="000000"/>
                <w:sz w:val="20"/>
                <w:szCs w:val="20"/>
                <w:lang w:eastAsia="nb-NO"/>
              </w:rPr>
              <w:t xml:space="preserve">og Kiberg </w:t>
            </w:r>
            <w:r w:rsidRPr="00DC2055">
              <w:rPr>
                <w:rFonts w:ascii="Helvetica" w:eastAsia="Times New Roman" w:hAnsi="Helvetica" w:cs="Times New Roman"/>
                <w:b/>
                <w:bCs/>
                <w:color w:val="000000"/>
                <w:sz w:val="20"/>
                <w:szCs w:val="20"/>
                <w:lang w:eastAsia="nb-NO"/>
              </w:rPr>
              <w:t>og at folket skal søke Jesus og bli frelst.</w:t>
            </w:r>
          </w:p>
        </w:tc>
      </w:tr>
      <w:tr w:rsidR="00450174" w:rsidRPr="00DC2055" w14:paraId="5D854A94" w14:textId="77777777" w:rsidTr="00D87848">
        <w:trPr>
          <w:trHeight w:val="474"/>
        </w:trPr>
        <w:tc>
          <w:tcPr>
            <w:tcW w:w="4815" w:type="dxa"/>
            <w:shd w:val="clear" w:color="auto" w:fill="A8D08D" w:themeFill="accent6" w:themeFillTint="99"/>
          </w:tcPr>
          <w:p w14:paraId="3634BEC7" w14:textId="6F96F601" w:rsidR="00450174" w:rsidRPr="00DC2055" w:rsidRDefault="00450174" w:rsidP="00450174">
            <w:pPr>
              <w:rPr>
                <w:rFonts w:ascii="Helvetica" w:eastAsia="Times New Roman" w:hAnsi="Helvetica" w:cs="Times New Roman"/>
                <w:b/>
                <w:bCs/>
                <w:color w:val="000000"/>
                <w:sz w:val="20"/>
                <w:szCs w:val="20"/>
                <w:lang w:eastAsia="nb-NO"/>
              </w:rPr>
            </w:pPr>
            <w:r>
              <w:rPr>
                <w:rFonts w:ascii="Helvetica" w:eastAsia="Times New Roman" w:hAnsi="Helvetica" w:cs="Times New Roman"/>
                <w:b/>
                <w:bCs/>
                <w:color w:val="000000"/>
                <w:sz w:val="20"/>
                <w:szCs w:val="20"/>
                <w:lang w:eastAsia="nb-NO"/>
              </w:rPr>
              <w:t>-</w:t>
            </w:r>
            <w:r w:rsidRPr="00EF06B3">
              <w:rPr>
                <w:rFonts w:ascii="Helvetica" w:eastAsia="Times New Roman" w:hAnsi="Helvetica" w:cs="Times New Roman"/>
                <w:b/>
                <w:bCs/>
                <w:color w:val="000000"/>
                <w:sz w:val="20"/>
                <w:szCs w:val="20"/>
                <w:lang w:eastAsia="nb-NO"/>
              </w:rPr>
              <w:t xml:space="preserve"> </w:t>
            </w:r>
            <w:r>
              <w:rPr>
                <w:rFonts w:ascii="Helvetica" w:eastAsia="Times New Roman" w:hAnsi="Helvetica" w:cs="Times New Roman"/>
                <w:b/>
                <w:bCs/>
                <w:color w:val="000000"/>
                <w:sz w:val="20"/>
                <w:szCs w:val="20"/>
                <w:lang w:eastAsia="nb-NO"/>
              </w:rPr>
              <w:t>Vi ber for s</w:t>
            </w:r>
            <w:r w:rsidRPr="00EF06B3">
              <w:rPr>
                <w:rFonts w:ascii="Helvetica" w:eastAsia="Times New Roman" w:hAnsi="Helvetica" w:cs="Times New Roman"/>
                <w:b/>
                <w:bCs/>
                <w:color w:val="000000"/>
                <w:sz w:val="20"/>
                <w:szCs w:val="20"/>
                <w:lang w:eastAsia="nb-NO"/>
              </w:rPr>
              <w:t xml:space="preserve">ametingspresident Silje Karine Muotka og </w:t>
            </w:r>
            <w:r>
              <w:rPr>
                <w:rFonts w:ascii="Helvetica" w:eastAsia="Times New Roman" w:hAnsi="Helvetica" w:cs="Times New Roman"/>
                <w:b/>
                <w:bCs/>
                <w:color w:val="000000"/>
                <w:sz w:val="20"/>
                <w:szCs w:val="20"/>
                <w:lang w:eastAsia="nb-NO"/>
              </w:rPr>
              <w:t>sametingsrådene Maren Benedicte Nystad Storslett, Jon-Christer Mudenia, Paul Bendikk Jåma og Ann-Elise Finbog</w:t>
            </w:r>
          </w:p>
        </w:tc>
        <w:tc>
          <w:tcPr>
            <w:tcW w:w="4867" w:type="dxa"/>
            <w:shd w:val="clear" w:color="auto" w:fill="A8D08D" w:themeFill="accent6" w:themeFillTint="99"/>
          </w:tcPr>
          <w:p w14:paraId="634FF0F5" w14:textId="77777777"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Vi ber for </w:t>
            </w:r>
            <w:r>
              <w:rPr>
                <w:rFonts w:ascii="Helvetica" w:eastAsia="Times New Roman" w:hAnsi="Helvetica" w:cs="Times New Roman"/>
                <w:b/>
                <w:bCs/>
                <w:color w:val="000000"/>
                <w:sz w:val="20"/>
                <w:szCs w:val="20"/>
                <w:lang w:eastAsia="nb-NO"/>
              </w:rPr>
              <w:t>Måsøy</w:t>
            </w:r>
            <w:r w:rsidRPr="00DC2055">
              <w:rPr>
                <w:rFonts w:ascii="Helvetica" w:eastAsia="Times New Roman" w:hAnsi="Helvetica" w:cs="Times New Roman"/>
                <w:b/>
                <w:bCs/>
                <w:color w:val="000000"/>
                <w:sz w:val="20"/>
                <w:szCs w:val="20"/>
                <w:lang w:eastAsia="nb-NO"/>
              </w:rPr>
              <w:t xml:space="preserve"> kommune:</w:t>
            </w:r>
          </w:p>
          <w:p w14:paraId="0CDBC62B" w14:textId="77777777"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Ordfører: </w:t>
            </w:r>
            <w:r>
              <w:rPr>
                <w:rFonts w:ascii="Helvetica" w:eastAsia="Times New Roman" w:hAnsi="Helvetica" w:cs="Times New Roman"/>
                <w:b/>
                <w:bCs/>
                <w:color w:val="000000"/>
                <w:sz w:val="20"/>
                <w:szCs w:val="20"/>
                <w:lang w:eastAsia="nb-NO"/>
              </w:rPr>
              <w:t>Ingrid Majala</w:t>
            </w:r>
          </w:p>
          <w:p w14:paraId="664E06F5" w14:textId="77777777"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Kommunedirektør: </w:t>
            </w:r>
            <w:r>
              <w:rPr>
                <w:rFonts w:ascii="Helvetica" w:eastAsia="Times New Roman" w:hAnsi="Helvetica" w:cs="Times New Roman"/>
                <w:b/>
                <w:bCs/>
                <w:color w:val="000000"/>
                <w:sz w:val="20"/>
                <w:szCs w:val="20"/>
                <w:lang w:eastAsia="nb-NO"/>
              </w:rPr>
              <w:t>Fredrik Schevik Johnson</w:t>
            </w:r>
          </w:p>
          <w:p w14:paraId="0F73836B" w14:textId="5A6DCCB4"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Innbyggere: </w:t>
            </w:r>
            <w:r>
              <w:rPr>
                <w:rFonts w:ascii="Helvetica" w:eastAsia="Times New Roman" w:hAnsi="Helvetica" w:cs="Times New Roman"/>
                <w:b/>
                <w:bCs/>
                <w:color w:val="000000"/>
                <w:sz w:val="20"/>
                <w:szCs w:val="20"/>
                <w:lang w:eastAsia="nb-NO"/>
              </w:rPr>
              <w:t>1096</w:t>
            </w:r>
          </w:p>
        </w:tc>
      </w:tr>
      <w:tr w:rsidR="00450174" w:rsidRPr="00DC2055" w14:paraId="2F5FBC9E" w14:textId="77777777" w:rsidTr="00D87848">
        <w:trPr>
          <w:trHeight w:val="474"/>
        </w:trPr>
        <w:tc>
          <w:tcPr>
            <w:tcW w:w="4815" w:type="dxa"/>
            <w:shd w:val="clear" w:color="auto" w:fill="A8D08D" w:themeFill="accent6" w:themeFillTint="99"/>
          </w:tcPr>
          <w:p w14:paraId="5D8AFE22" w14:textId="4558886E"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Be om at mange skal komme til Vardø for å delta på </w:t>
            </w:r>
            <w:r>
              <w:rPr>
                <w:rFonts w:ascii="Helvetica" w:eastAsia="Times New Roman" w:hAnsi="Helvetica" w:cs="Times New Roman"/>
                <w:b/>
                <w:bCs/>
                <w:color w:val="000000"/>
                <w:sz w:val="20"/>
                <w:szCs w:val="20"/>
                <w:lang w:eastAsia="nb-NO"/>
              </w:rPr>
              <w:t>b</w:t>
            </w:r>
            <w:r w:rsidRPr="00DC2055">
              <w:rPr>
                <w:rFonts w:ascii="Helvetica" w:eastAsia="Times New Roman" w:hAnsi="Helvetica" w:cs="Times New Roman"/>
                <w:b/>
                <w:bCs/>
                <w:color w:val="000000"/>
                <w:sz w:val="20"/>
                <w:szCs w:val="20"/>
                <w:lang w:eastAsia="nb-NO"/>
              </w:rPr>
              <w:t>ønnehelgene m.m som blir arrangert av Bønn for Finnmark.</w:t>
            </w:r>
          </w:p>
        </w:tc>
        <w:tc>
          <w:tcPr>
            <w:tcW w:w="4867" w:type="dxa"/>
            <w:shd w:val="clear" w:color="auto" w:fill="A8D08D" w:themeFill="accent6" w:themeFillTint="99"/>
          </w:tcPr>
          <w:p w14:paraId="38444D8C" w14:textId="0D7F9C16" w:rsidR="00450174" w:rsidRPr="00DC2055" w:rsidRDefault="00450174" w:rsidP="0045017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w:t>
            </w:r>
            <w:r>
              <w:rPr>
                <w:rFonts w:ascii="Helvetica" w:eastAsia="Times New Roman" w:hAnsi="Helvetica" w:cs="Times New Roman"/>
                <w:b/>
                <w:bCs/>
                <w:color w:val="000000"/>
                <w:sz w:val="20"/>
                <w:szCs w:val="20"/>
                <w:lang w:eastAsia="nb-NO"/>
              </w:rPr>
              <w:t xml:space="preserve"> for molo til molo prosjektet og byggingen av en ny ytre molo i Vardø. Be om at dette skal lykkes.</w:t>
            </w:r>
          </w:p>
        </w:tc>
      </w:tr>
      <w:tr w:rsidR="006A08E0" w:rsidRPr="00DC2055" w14:paraId="06D36B83" w14:textId="77777777" w:rsidTr="00D87848">
        <w:trPr>
          <w:trHeight w:val="474"/>
        </w:trPr>
        <w:tc>
          <w:tcPr>
            <w:tcW w:w="4815" w:type="dxa"/>
            <w:shd w:val="clear" w:color="auto" w:fill="A8D08D" w:themeFill="accent6" w:themeFillTint="99"/>
          </w:tcPr>
          <w:p w14:paraId="49EE72B4" w14:textId="31C78272" w:rsidR="006A08E0" w:rsidRPr="00DC2055" w:rsidRDefault="006A08E0" w:rsidP="006A08E0">
            <w:pPr>
              <w:rPr>
                <w:rFonts w:ascii="Helvetica" w:eastAsia="Times New Roman" w:hAnsi="Helvetica" w:cs="Times New Roman"/>
                <w:b/>
                <w:bCs/>
                <w:color w:val="000000"/>
                <w:sz w:val="20"/>
                <w:szCs w:val="20"/>
                <w:lang w:eastAsia="nb-NO"/>
              </w:rPr>
            </w:pPr>
            <w:r>
              <w:rPr>
                <w:rFonts w:ascii="Helvetica" w:eastAsia="Times New Roman" w:hAnsi="Helvetica" w:cs="Times New Roman"/>
                <w:b/>
                <w:bCs/>
                <w:color w:val="000000"/>
                <w:sz w:val="20"/>
                <w:szCs w:val="20"/>
                <w:lang w:eastAsia="nb-NO"/>
              </w:rPr>
              <w:t>- Be for Finnmarksbrigaden, Porsanger bataljonen, Finnmarks heimevernsdistrikt (HV-17) og Banak flystasjon.</w:t>
            </w:r>
          </w:p>
        </w:tc>
        <w:tc>
          <w:tcPr>
            <w:tcW w:w="4867" w:type="dxa"/>
            <w:shd w:val="clear" w:color="auto" w:fill="A8D08D" w:themeFill="accent6" w:themeFillTint="99"/>
          </w:tcPr>
          <w:p w14:paraId="5BB3410D" w14:textId="0D772276" w:rsidR="006A08E0" w:rsidRPr="00DC2055" w:rsidRDefault="006A08E0" w:rsidP="006A08E0">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color w:val="000000"/>
                <w:sz w:val="20"/>
                <w:szCs w:val="20"/>
                <w:lang w:eastAsia="nb-NO"/>
              </w:rPr>
              <w:t>- Be for Bønn for Finnmarks TV-sendinger på M</w:t>
            </w:r>
            <w:r>
              <w:rPr>
                <w:rFonts w:ascii="Helvetica" w:eastAsia="Times New Roman" w:hAnsi="Helvetica" w:cs="Times New Roman"/>
                <w:b/>
                <w:color w:val="000000"/>
                <w:sz w:val="20"/>
                <w:szCs w:val="20"/>
                <w:lang w:eastAsia="nb-NO"/>
              </w:rPr>
              <w:t>i</w:t>
            </w:r>
            <w:r w:rsidRPr="00DC2055">
              <w:rPr>
                <w:rFonts w:ascii="Helvetica" w:eastAsia="Times New Roman" w:hAnsi="Helvetica" w:cs="Times New Roman"/>
                <w:b/>
                <w:color w:val="000000"/>
                <w:sz w:val="20"/>
                <w:szCs w:val="20"/>
                <w:lang w:eastAsia="nb-NO"/>
              </w:rPr>
              <w:t>racle Revival Channel hver lørdag. Be om at de skal lykkes og bli til en velsignelse for arbeidet til Bønn for Finnmark.</w:t>
            </w:r>
          </w:p>
        </w:tc>
      </w:tr>
      <w:tr w:rsidR="006A08E0" w:rsidRPr="00DC2055" w14:paraId="3A36F0C3" w14:textId="77777777" w:rsidTr="00D87848">
        <w:trPr>
          <w:trHeight w:val="474"/>
        </w:trPr>
        <w:tc>
          <w:tcPr>
            <w:tcW w:w="4815" w:type="dxa"/>
            <w:shd w:val="clear" w:color="auto" w:fill="A8D08D" w:themeFill="accent6" w:themeFillTint="99"/>
          </w:tcPr>
          <w:p w14:paraId="77D0479E" w14:textId="4A62DAD7" w:rsidR="006A08E0" w:rsidRPr="00DC2055" w:rsidRDefault="006A08E0" w:rsidP="006A08E0">
            <w:pPr>
              <w:rPr>
                <w:rFonts w:ascii="Helvetica" w:eastAsia="Times New Roman" w:hAnsi="Helvetica" w:cs="Times New Roman"/>
                <w:b/>
                <w:bCs/>
                <w:color w:val="000000"/>
                <w:sz w:val="20"/>
                <w:szCs w:val="20"/>
                <w:lang w:eastAsia="nb-NO"/>
              </w:rPr>
            </w:pPr>
            <w:r>
              <w:rPr>
                <w:rFonts w:ascii="Helvetica" w:eastAsia="Times New Roman" w:hAnsi="Helvetica" w:cs="Times New Roman"/>
                <w:b/>
                <w:bCs/>
                <w:color w:val="000000"/>
                <w:sz w:val="20"/>
                <w:szCs w:val="20"/>
                <w:lang w:eastAsia="nb-NO"/>
              </w:rPr>
              <w:t xml:space="preserve">- </w:t>
            </w:r>
            <w:r w:rsidRPr="00F72ABD">
              <w:rPr>
                <w:rFonts w:ascii="Helvetica" w:eastAsia="Times New Roman" w:hAnsi="Helvetica" w:cs="Times New Roman"/>
                <w:b/>
                <w:bCs/>
                <w:color w:val="000000"/>
                <w:sz w:val="20"/>
                <w:szCs w:val="20"/>
                <w:lang w:eastAsia="nb-NO"/>
              </w:rPr>
              <w:t>Be for Tana, Varangerbotn og Nesseby. Vi ber om vekkelse og at folket skal søke Jesus og bli frelst.</w:t>
            </w:r>
          </w:p>
        </w:tc>
        <w:tc>
          <w:tcPr>
            <w:tcW w:w="4867" w:type="dxa"/>
            <w:shd w:val="clear" w:color="auto" w:fill="A8D08D" w:themeFill="accent6" w:themeFillTint="99"/>
          </w:tcPr>
          <w:p w14:paraId="0C588019" w14:textId="5698F93D" w:rsidR="006A08E0" w:rsidRPr="00DC2055" w:rsidRDefault="006A08E0" w:rsidP="006A08E0">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sykehjemme</w:t>
            </w:r>
            <w:r>
              <w:rPr>
                <w:rFonts w:ascii="Helvetica" w:eastAsia="Times New Roman" w:hAnsi="Helvetica" w:cs="Times New Roman"/>
                <w:b/>
                <w:bCs/>
                <w:color w:val="000000"/>
                <w:sz w:val="20"/>
                <w:szCs w:val="20"/>
                <w:lang w:eastAsia="nb-NO"/>
              </w:rPr>
              <w:t>t</w:t>
            </w:r>
            <w:r w:rsidRPr="00DC2055">
              <w:rPr>
                <w:rFonts w:ascii="Helvetica" w:eastAsia="Times New Roman" w:hAnsi="Helvetica" w:cs="Times New Roman"/>
                <w:b/>
                <w:bCs/>
                <w:color w:val="000000"/>
                <w:sz w:val="20"/>
                <w:szCs w:val="20"/>
                <w:lang w:eastAsia="nb-NO"/>
              </w:rPr>
              <w:t xml:space="preserve"> i </w:t>
            </w:r>
            <w:r>
              <w:rPr>
                <w:rFonts w:ascii="Helvetica" w:eastAsia="Times New Roman" w:hAnsi="Helvetica" w:cs="Times New Roman"/>
                <w:b/>
                <w:bCs/>
                <w:color w:val="000000"/>
                <w:sz w:val="20"/>
                <w:szCs w:val="20"/>
                <w:lang w:eastAsia="nb-NO"/>
              </w:rPr>
              <w:t>Måsøy</w:t>
            </w:r>
            <w:r w:rsidRPr="00DC2055">
              <w:rPr>
                <w:rFonts w:ascii="Helvetica" w:eastAsia="Times New Roman" w:hAnsi="Helvetica" w:cs="Times New Roman"/>
                <w:b/>
                <w:bCs/>
                <w:color w:val="000000"/>
                <w:sz w:val="20"/>
                <w:szCs w:val="20"/>
                <w:lang w:eastAsia="nb-NO"/>
              </w:rPr>
              <w:t>. Be for de ansatte og de som bor der. Be også om at de skal få høre om Jesus og komme til tro på Ham.</w:t>
            </w:r>
          </w:p>
        </w:tc>
      </w:tr>
      <w:tr w:rsidR="003E25F4" w:rsidRPr="00DC2055" w14:paraId="6E9DE480" w14:textId="77777777" w:rsidTr="00D87848">
        <w:trPr>
          <w:trHeight w:val="474"/>
        </w:trPr>
        <w:tc>
          <w:tcPr>
            <w:tcW w:w="4815" w:type="dxa"/>
            <w:shd w:val="clear" w:color="auto" w:fill="A8D08D" w:themeFill="accent6" w:themeFillTint="99"/>
          </w:tcPr>
          <w:p w14:paraId="68BF2CB9" w14:textId="43B02093" w:rsidR="003E25F4" w:rsidRPr="00DC2055" w:rsidRDefault="009E592E" w:rsidP="003E25F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flere finnmarkinger som vil være med å bygge Guds rike i Finnmark. Høsten er stor, men arbeiderne få.</w:t>
            </w:r>
          </w:p>
        </w:tc>
        <w:tc>
          <w:tcPr>
            <w:tcW w:w="4867" w:type="dxa"/>
            <w:shd w:val="clear" w:color="auto" w:fill="A8D08D" w:themeFill="accent6" w:themeFillTint="99"/>
          </w:tcPr>
          <w:p w14:paraId="7EF741A2" w14:textId="1AD60BAF" w:rsidR="003E25F4" w:rsidRPr="00DC2055" w:rsidRDefault="003E25F4" w:rsidP="003E25F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fred mellom Israel, USA og Iran</w:t>
            </w:r>
            <w:r>
              <w:rPr>
                <w:rFonts w:ascii="Helvetica" w:eastAsia="Times New Roman" w:hAnsi="Helvetica" w:cs="Times New Roman"/>
                <w:b/>
                <w:bCs/>
                <w:color w:val="000000"/>
                <w:sz w:val="20"/>
                <w:szCs w:val="20"/>
                <w:lang w:eastAsia="nb-NO"/>
              </w:rPr>
              <w:t xml:space="preserve"> og </w:t>
            </w:r>
            <w:r w:rsidRPr="00DC2055">
              <w:rPr>
                <w:rFonts w:ascii="Helvetica" w:eastAsia="Times New Roman" w:hAnsi="Helvetica" w:cs="Times New Roman"/>
                <w:b/>
                <w:bCs/>
                <w:color w:val="000000"/>
                <w:sz w:val="20"/>
                <w:szCs w:val="20"/>
                <w:lang w:eastAsia="nb-NO"/>
              </w:rPr>
              <w:t xml:space="preserve">mellom Russland og Ukraina </w:t>
            </w:r>
            <w:r>
              <w:rPr>
                <w:rFonts w:ascii="Helvetica" w:eastAsia="Times New Roman" w:hAnsi="Helvetica" w:cs="Times New Roman"/>
                <w:b/>
                <w:bCs/>
                <w:color w:val="000000"/>
                <w:sz w:val="20"/>
                <w:szCs w:val="20"/>
                <w:lang w:eastAsia="nb-NO"/>
              </w:rPr>
              <w:t xml:space="preserve">og at krigene </w:t>
            </w:r>
            <w:r w:rsidRPr="00DC2055">
              <w:rPr>
                <w:rFonts w:ascii="Helvetica" w:eastAsia="Times New Roman" w:hAnsi="Helvetica" w:cs="Times New Roman"/>
                <w:b/>
                <w:bCs/>
                <w:color w:val="000000"/>
                <w:sz w:val="20"/>
                <w:szCs w:val="20"/>
                <w:lang w:eastAsia="nb-NO"/>
              </w:rPr>
              <w:t>skal ta slutt.</w:t>
            </w:r>
          </w:p>
        </w:tc>
      </w:tr>
      <w:tr w:rsidR="003E25F4" w:rsidRPr="00DC2055" w14:paraId="7B0ACAD9" w14:textId="77777777" w:rsidTr="00D87848">
        <w:trPr>
          <w:trHeight w:val="474"/>
        </w:trPr>
        <w:tc>
          <w:tcPr>
            <w:tcW w:w="4815" w:type="dxa"/>
            <w:shd w:val="clear" w:color="auto" w:fill="A8D08D" w:themeFill="accent6" w:themeFillTint="99"/>
          </w:tcPr>
          <w:p w14:paraId="3A53FE0F" w14:textId="18541FAD" w:rsidR="003E25F4" w:rsidRPr="00DC2055" w:rsidRDefault="003E25F4" w:rsidP="003E25F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w:t>
            </w:r>
            <w:r>
              <w:rPr>
                <w:rFonts w:ascii="Helvetica" w:eastAsia="Times New Roman" w:hAnsi="Helvetica" w:cs="Times New Roman"/>
                <w:b/>
                <w:bCs/>
                <w:color w:val="000000"/>
                <w:sz w:val="20"/>
                <w:szCs w:val="20"/>
                <w:lang w:eastAsia="nb-NO"/>
              </w:rPr>
              <w:t xml:space="preserve"> at man skal lykkes med å bygge opp et abortforebyggende arbeid ved sykehusene i Tromsø, Hammerfest og Kirkenes</w:t>
            </w:r>
          </w:p>
        </w:tc>
        <w:tc>
          <w:tcPr>
            <w:tcW w:w="4867" w:type="dxa"/>
            <w:shd w:val="clear" w:color="auto" w:fill="A8D08D" w:themeFill="accent6" w:themeFillTint="99"/>
          </w:tcPr>
          <w:p w14:paraId="43464D28" w14:textId="686FBA9F" w:rsidR="003E25F4" w:rsidRPr="00DC2055" w:rsidRDefault="003E25F4" w:rsidP="003E25F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barnehagen</w:t>
            </w:r>
            <w:r>
              <w:rPr>
                <w:rFonts w:ascii="Helvetica" w:eastAsia="Times New Roman" w:hAnsi="Helvetica" w:cs="Times New Roman"/>
                <w:b/>
                <w:bCs/>
                <w:color w:val="000000"/>
                <w:sz w:val="20"/>
                <w:szCs w:val="20"/>
                <w:lang w:eastAsia="nb-NO"/>
              </w:rPr>
              <w:t xml:space="preserve"> og</w:t>
            </w:r>
            <w:r w:rsidRPr="00DC2055">
              <w:rPr>
                <w:rFonts w:ascii="Helvetica" w:eastAsia="Times New Roman" w:hAnsi="Helvetica" w:cs="Times New Roman"/>
                <w:b/>
                <w:bCs/>
                <w:color w:val="000000"/>
                <w:sz w:val="20"/>
                <w:szCs w:val="20"/>
                <w:lang w:eastAsia="nb-NO"/>
              </w:rPr>
              <w:t xml:space="preserve"> barne- og ungdomsskolene</w:t>
            </w:r>
            <w:r>
              <w:rPr>
                <w:rFonts w:ascii="Helvetica" w:eastAsia="Times New Roman" w:hAnsi="Helvetica" w:cs="Times New Roman"/>
                <w:b/>
                <w:bCs/>
                <w:color w:val="000000"/>
                <w:sz w:val="20"/>
                <w:szCs w:val="20"/>
                <w:lang w:eastAsia="nb-NO"/>
              </w:rPr>
              <w:t xml:space="preserve"> i Måsøy</w:t>
            </w:r>
            <w:r w:rsidRPr="00DC2055">
              <w:rPr>
                <w:rFonts w:ascii="Helvetica" w:eastAsia="Times New Roman" w:hAnsi="Helvetica" w:cs="Times New Roman"/>
                <w:b/>
                <w:bCs/>
                <w:color w:val="000000"/>
                <w:sz w:val="20"/>
                <w:szCs w:val="20"/>
                <w:lang w:eastAsia="nb-NO"/>
              </w:rPr>
              <w:t xml:space="preserve">. Be </w:t>
            </w:r>
            <w:r>
              <w:rPr>
                <w:rFonts w:ascii="Helvetica" w:eastAsia="Times New Roman" w:hAnsi="Helvetica" w:cs="Times New Roman"/>
                <w:b/>
                <w:bCs/>
                <w:color w:val="000000"/>
                <w:sz w:val="20"/>
                <w:szCs w:val="20"/>
                <w:lang w:eastAsia="nb-NO"/>
              </w:rPr>
              <w:t xml:space="preserve">også </w:t>
            </w:r>
            <w:r w:rsidRPr="00DC2055">
              <w:rPr>
                <w:rFonts w:ascii="Helvetica" w:eastAsia="Times New Roman" w:hAnsi="Helvetica" w:cs="Times New Roman"/>
                <w:b/>
                <w:bCs/>
                <w:color w:val="000000"/>
                <w:sz w:val="20"/>
                <w:szCs w:val="20"/>
                <w:lang w:eastAsia="nb-NO"/>
              </w:rPr>
              <w:t xml:space="preserve">om gode oppvekstforhold for alle barn og unge i </w:t>
            </w:r>
            <w:r>
              <w:rPr>
                <w:rFonts w:ascii="Helvetica" w:eastAsia="Times New Roman" w:hAnsi="Helvetica" w:cs="Times New Roman"/>
                <w:b/>
                <w:bCs/>
                <w:color w:val="000000"/>
                <w:sz w:val="20"/>
                <w:szCs w:val="20"/>
                <w:lang w:eastAsia="nb-NO"/>
              </w:rPr>
              <w:t>Måsøy kommune</w:t>
            </w:r>
          </w:p>
        </w:tc>
      </w:tr>
      <w:tr w:rsidR="003E25F4" w:rsidRPr="00DC2055" w14:paraId="175628B0" w14:textId="77777777" w:rsidTr="00D87848">
        <w:trPr>
          <w:trHeight w:val="474"/>
        </w:trPr>
        <w:tc>
          <w:tcPr>
            <w:tcW w:w="4815" w:type="dxa"/>
            <w:shd w:val="clear" w:color="auto" w:fill="A8D08D" w:themeFill="accent6" w:themeFillTint="99"/>
          </w:tcPr>
          <w:p w14:paraId="6814E66F" w14:textId="1EF32543" w:rsidR="003E25F4" w:rsidRPr="00DC2055" w:rsidRDefault="003E25F4" w:rsidP="003E25F4">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at Bønn for Finnmark skal klare å samle inn midlene som trengs for å kjøpe Vardø Menighetshus.</w:t>
            </w:r>
          </w:p>
        </w:tc>
        <w:tc>
          <w:tcPr>
            <w:tcW w:w="4867" w:type="dxa"/>
            <w:shd w:val="clear" w:color="auto" w:fill="A8D08D" w:themeFill="accent6" w:themeFillTint="99"/>
          </w:tcPr>
          <w:p w14:paraId="04D9170E" w14:textId="1C7AF9E9" w:rsidR="003E25F4" w:rsidRPr="00DC2055" w:rsidRDefault="007A586F" w:rsidP="003E25F4">
            <w:pPr>
              <w:rPr>
                <w:rFonts w:ascii="Helvetica" w:eastAsia="Times New Roman" w:hAnsi="Helvetica" w:cs="Times New Roman"/>
                <w:b/>
                <w:bCs/>
                <w:color w:val="000000"/>
                <w:sz w:val="20"/>
                <w:szCs w:val="20"/>
                <w:lang w:eastAsia="nb-NO"/>
              </w:rPr>
            </w:pPr>
            <w:r>
              <w:rPr>
                <w:rFonts w:ascii="Helvetica" w:eastAsia="Times New Roman" w:hAnsi="Helvetica" w:cs="Times New Roman"/>
                <w:b/>
                <w:bCs/>
                <w:color w:val="000000"/>
                <w:sz w:val="20"/>
                <w:szCs w:val="20"/>
                <w:lang w:eastAsia="nb-NO"/>
              </w:rPr>
              <w:t xml:space="preserve">- </w:t>
            </w:r>
            <w:r w:rsidR="003E25F4">
              <w:rPr>
                <w:rFonts w:ascii="Helvetica" w:eastAsia="Times New Roman" w:hAnsi="Helvetica" w:cs="Times New Roman"/>
                <w:b/>
                <w:bCs/>
                <w:color w:val="000000"/>
                <w:sz w:val="20"/>
                <w:szCs w:val="20"/>
                <w:lang w:eastAsia="nb-NO"/>
              </w:rPr>
              <w:t xml:space="preserve">Be for Båtsfjord, Berlevåg og Kongsfjord. </w:t>
            </w:r>
            <w:r w:rsidR="003E25F4" w:rsidRPr="00DC2055">
              <w:rPr>
                <w:rFonts w:ascii="Helvetica" w:eastAsia="Times New Roman" w:hAnsi="Helvetica" w:cs="Times New Roman"/>
                <w:b/>
                <w:bCs/>
                <w:color w:val="000000"/>
                <w:sz w:val="20"/>
                <w:szCs w:val="20"/>
                <w:lang w:eastAsia="nb-NO"/>
              </w:rPr>
              <w:t>Vi ber om vekkelse og at folket skal søke Jesus og bli frelst.</w:t>
            </w:r>
            <w:r w:rsidR="003E25F4">
              <w:rPr>
                <w:rFonts w:ascii="Helvetica" w:eastAsia="Times New Roman" w:hAnsi="Helvetica" w:cs="Times New Roman"/>
                <w:b/>
                <w:bCs/>
                <w:color w:val="000000"/>
                <w:sz w:val="20"/>
                <w:szCs w:val="20"/>
                <w:lang w:eastAsia="nb-NO"/>
              </w:rPr>
              <w:t xml:space="preserve"> </w:t>
            </w:r>
          </w:p>
        </w:tc>
      </w:tr>
      <w:tr w:rsidR="002266FB" w:rsidRPr="00DC2055" w14:paraId="26ED3475" w14:textId="77777777" w:rsidTr="00D87848">
        <w:trPr>
          <w:trHeight w:val="474"/>
        </w:trPr>
        <w:tc>
          <w:tcPr>
            <w:tcW w:w="4815" w:type="dxa"/>
            <w:shd w:val="clear" w:color="auto" w:fill="A8D08D" w:themeFill="accent6" w:themeFillTint="99"/>
          </w:tcPr>
          <w:p w14:paraId="5F63AF0B" w14:textId="7C9A7A32" w:rsidR="002266FB" w:rsidRPr="00DC2055" w:rsidRDefault="002266FB" w:rsidP="002266F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w:t>
            </w:r>
            <w:r w:rsidR="004B0328">
              <w:rPr>
                <w:rFonts w:ascii="Helvetica" w:eastAsia="Times New Roman" w:hAnsi="Helvetica" w:cs="Times New Roman"/>
                <w:b/>
                <w:bCs/>
                <w:color w:val="000000"/>
                <w:sz w:val="20"/>
                <w:szCs w:val="20"/>
                <w:lang w:eastAsia="nb-NO"/>
              </w:rPr>
              <w:t xml:space="preserve">or </w:t>
            </w:r>
            <w:r w:rsidR="0048498C">
              <w:rPr>
                <w:rFonts w:ascii="Helvetica" w:eastAsia="Times New Roman" w:hAnsi="Helvetica" w:cs="Times New Roman"/>
                <w:b/>
                <w:bCs/>
                <w:color w:val="000000"/>
                <w:sz w:val="20"/>
                <w:szCs w:val="20"/>
                <w:lang w:eastAsia="nb-NO"/>
              </w:rPr>
              <w:t>Norges</w:t>
            </w:r>
            <w:r w:rsidR="0087556D">
              <w:rPr>
                <w:rFonts w:ascii="Helvetica" w:eastAsia="Times New Roman" w:hAnsi="Helvetica" w:cs="Times New Roman"/>
                <w:b/>
                <w:bCs/>
                <w:color w:val="000000"/>
                <w:sz w:val="20"/>
                <w:szCs w:val="20"/>
                <w:lang w:eastAsia="nb-NO"/>
              </w:rPr>
              <w:t xml:space="preserve"> </w:t>
            </w:r>
            <w:r w:rsidR="00C45F6F">
              <w:rPr>
                <w:rFonts w:ascii="Helvetica" w:eastAsia="Times New Roman" w:hAnsi="Helvetica" w:cs="Times New Roman"/>
                <w:b/>
                <w:bCs/>
                <w:color w:val="000000"/>
                <w:sz w:val="20"/>
                <w:szCs w:val="20"/>
                <w:lang w:eastAsia="nb-NO"/>
              </w:rPr>
              <w:t>stat</w:t>
            </w:r>
            <w:r w:rsidR="000C3965">
              <w:rPr>
                <w:rFonts w:ascii="Helvetica" w:eastAsia="Times New Roman" w:hAnsi="Helvetica" w:cs="Times New Roman"/>
                <w:b/>
                <w:bCs/>
                <w:color w:val="000000"/>
                <w:sz w:val="20"/>
                <w:szCs w:val="20"/>
                <w:lang w:eastAsia="nb-NO"/>
              </w:rPr>
              <w:t>s</w:t>
            </w:r>
            <w:r w:rsidR="00C45F6F">
              <w:rPr>
                <w:rFonts w:ascii="Helvetica" w:eastAsia="Times New Roman" w:hAnsi="Helvetica" w:cs="Times New Roman"/>
                <w:b/>
                <w:bCs/>
                <w:color w:val="000000"/>
                <w:sz w:val="20"/>
                <w:szCs w:val="20"/>
                <w:lang w:eastAsia="nb-NO"/>
              </w:rPr>
              <w:t>minister Jonas Ga</w:t>
            </w:r>
            <w:r w:rsidR="00421E05">
              <w:rPr>
                <w:rFonts w:ascii="Helvetica" w:eastAsia="Times New Roman" w:hAnsi="Helvetica" w:cs="Times New Roman"/>
                <w:b/>
                <w:bCs/>
                <w:color w:val="000000"/>
                <w:sz w:val="20"/>
                <w:szCs w:val="20"/>
                <w:lang w:eastAsia="nb-NO"/>
              </w:rPr>
              <w:t>h</w:t>
            </w:r>
            <w:r w:rsidR="00C45F6F">
              <w:rPr>
                <w:rFonts w:ascii="Helvetica" w:eastAsia="Times New Roman" w:hAnsi="Helvetica" w:cs="Times New Roman"/>
                <w:b/>
                <w:bCs/>
                <w:color w:val="000000"/>
                <w:sz w:val="20"/>
                <w:szCs w:val="20"/>
                <w:lang w:eastAsia="nb-NO"/>
              </w:rPr>
              <w:t xml:space="preserve">r </w:t>
            </w:r>
            <w:r w:rsidR="000C3965">
              <w:rPr>
                <w:rFonts w:ascii="Helvetica" w:eastAsia="Times New Roman" w:hAnsi="Helvetica" w:cs="Times New Roman"/>
                <w:b/>
                <w:bCs/>
                <w:color w:val="000000"/>
                <w:sz w:val="20"/>
                <w:szCs w:val="20"/>
                <w:lang w:eastAsia="nb-NO"/>
              </w:rPr>
              <w:t>S</w:t>
            </w:r>
            <w:r w:rsidR="00C45F6F">
              <w:rPr>
                <w:rFonts w:ascii="Helvetica" w:eastAsia="Times New Roman" w:hAnsi="Helvetica" w:cs="Times New Roman"/>
                <w:b/>
                <w:bCs/>
                <w:color w:val="000000"/>
                <w:sz w:val="20"/>
                <w:szCs w:val="20"/>
                <w:lang w:eastAsia="nb-NO"/>
              </w:rPr>
              <w:t>tøre</w:t>
            </w:r>
            <w:r w:rsidR="002470F1">
              <w:rPr>
                <w:rFonts w:ascii="Helvetica" w:eastAsia="Times New Roman" w:hAnsi="Helvetica" w:cs="Times New Roman"/>
                <w:b/>
                <w:bCs/>
                <w:color w:val="000000"/>
                <w:sz w:val="20"/>
                <w:szCs w:val="20"/>
                <w:lang w:eastAsia="nb-NO"/>
              </w:rPr>
              <w:t xml:space="preserve"> og</w:t>
            </w:r>
            <w:r w:rsidR="000C3965">
              <w:rPr>
                <w:rFonts w:ascii="Helvetica" w:eastAsia="Times New Roman" w:hAnsi="Helvetica" w:cs="Times New Roman"/>
                <w:b/>
                <w:bCs/>
                <w:color w:val="000000"/>
                <w:sz w:val="20"/>
                <w:szCs w:val="20"/>
                <w:lang w:eastAsia="nb-NO"/>
              </w:rPr>
              <w:t xml:space="preserve"> regjering</w:t>
            </w:r>
            <w:r w:rsidR="0087556D">
              <w:rPr>
                <w:rFonts w:ascii="Helvetica" w:eastAsia="Times New Roman" w:hAnsi="Helvetica" w:cs="Times New Roman"/>
                <w:b/>
                <w:bCs/>
                <w:color w:val="000000"/>
                <w:sz w:val="20"/>
                <w:szCs w:val="20"/>
                <w:lang w:eastAsia="nb-NO"/>
              </w:rPr>
              <w:t>en</w:t>
            </w:r>
            <w:r w:rsidR="000C3965">
              <w:rPr>
                <w:rFonts w:ascii="Helvetica" w:eastAsia="Times New Roman" w:hAnsi="Helvetica" w:cs="Times New Roman"/>
                <w:b/>
                <w:bCs/>
                <w:color w:val="000000"/>
                <w:sz w:val="20"/>
                <w:szCs w:val="20"/>
                <w:lang w:eastAsia="nb-NO"/>
              </w:rPr>
              <w:t xml:space="preserve">. Be også </w:t>
            </w:r>
            <w:r w:rsidR="001F2C0C">
              <w:rPr>
                <w:rFonts w:ascii="Helvetica" w:eastAsia="Times New Roman" w:hAnsi="Helvetica" w:cs="Times New Roman"/>
                <w:b/>
                <w:bCs/>
                <w:color w:val="000000"/>
                <w:sz w:val="20"/>
                <w:szCs w:val="20"/>
                <w:lang w:eastAsia="nb-NO"/>
              </w:rPr>
              <w:t xml:space="preserve">for </w:t>
            </w:r>
            <w:r w:rsidR="001C7A0C">
              <w:rPr>
                <w:rFonts w:ascii="Helvetica" w:eastAsia="Times New Roman" w:hAnsi="Helvetica" w:cs="Times New Roman"/>
                <w:b/>
                <w:bCs/>
                <w:color w:val="000000"/>
                <w:sz w:val="20"/>
                <w:szCs w:val="20"/>
                <w:lang w:eastAsia="nb-NO"/>
              </w:rPr>
              <w:t>Kongen</w:t>
            </w:r>
            <w:r w:rsidR="00D5681A">
              <w:rPr>
                <w:rFonts w:ascii="Helvetica" w:eastAsia="Times New Roman" w:hAnsi="Helvetica" w:cs="Times New Roman"/>
                <w:b/>
                <w:bCs/>
                <w:color w:val="000000"/>
                <w:sz w:val="20"/>
                <w:szCs w:val="20"/>
                <w:lang w:eastAsia="nb-NO"/>
              </w:rPr>
              <w:t xml:space="preserve"> og dronningen</w:t>
            </w:r>
            <w:r w:rsidR="001C7A0C">
              <w:rPr>
                <w:rFonts w:ascii="Helvetica" w:eastAsia="Times New Roman" w:hAnsi="Helvetica" w:cs="Times New Roman"/>
                <w:b/>
                <w:bCs/>
                <w:color w:val="000000"/>
                <w:sz w:val="20"/>
                <w:szCs w:val="20"/>
                <w:lang w:eastAsia="nb-NO"/>
              </w:rPr>
              <w:t xml:space="preserve"> og </w:t>
            </w:r>
            <w:r w:rsidR="007A586F">
              <w:rPr>
                <w:rFonts w:ascii="Helvetica" w:eastAsia="Times New Roman" w:hAnsi="Helvetica" w:cs="Times New Roman"/>
                <w:b/>
                <w:bCs/>
                <w:color w:val="000000"/>
                <w:sz w:val="20"/>
                <w:szCs w:val="20"/>
                <w:lang w:eastAsia="nb-NO"/>
              </w:rPr>
              <w:t xml:space="preserve">resten av </w:t>
            </w:r>
            <w:r w:rsidR="002470F1">
              <w:rPr>
                <w:rFonts w:ascii="Helvetica" w:eastAsia="Times New Roman" w:hAnsi="Helvetica" w:cs="Times New Roman"/>
                <w:b/>
                <w:bCs/>
                <w:color w:val="000000"/>
                <w:sz w:val="20"/>
                <w:szCs w:val="20"/>
                <w:lang w:eastAsia="nb-NO"/>
              </w:rPr>
              <w:t>kongefamilien</w:t>
            </w:r>
            <w:r w:rsidR="001C7A0C">
              <w:rPr>
                <w:rFonts w:ascii="Helvetica" w:eastAsia="Times New Roman" w:hAnsi="Helvetica" w:cs="Times New Roman"/>
                <w:b/>
                <w:bCs/>
                <w:color w:val="000000"/>
                <w:sz w:val="20"/>
                <w:szCs w:val="20"/>
                <w:lang w:eastAsia="nb-NO"/>
              </w:rPr>
              <w:t xml:space="preserve">. </w:t>
            </w:r>
            <w:r w:rsidR="000C3965">
              <w:rPr>
                <w:rFonts w:ascii="Helvetica" w:eastAsia="Times New Roman" w:hAnsi="Helvetica" w:cs="Times New Roman"/>
                <w:b/>
                <w:bCs/>
                <w:color w:val="000000"/>
                <w:sz w:val="20"/>
                <w:szCs w:val="20"/>
                <w:lang w:eastAsia="nb-NO"/>
              </w:rPr>
              <w:t xml:space="preserve"> </w:t>
            </w:r>
          </w:p>
        </w:tc>
        <w:tc>
          <w:tcPr>
            <w:tcW w:w="4867" w:type="dxa"/>
            <w:shd w:val="clear" w:color="auto" w:fill="A8D08D" w:themeFill="accent6" w:themeFillTint="99"/>
          </w:tcPr>
          <w:p w14:paraId="0E3F214D" w14:textId="01C29D04" w:rsidR="002266FB" w:rsidRPr="00DC2055" w:rsidRDefault="002266FB" w:rsidP="002266FB">
            <w:pPr>
              <w:rPr>
                <w:rFonts w:ascii="Helvetica" w:eastAsia="Times New Roman" w:hAnsi="Helvetica" w:cs="Times New Roman"/>
                <w:b/>
                <w:bCs/>
                <w:color w:val="000000"/>
                <w:sz w:val="20"/>
                <w:szCs w:val="20"/>
                <w:lang w:eastAsia="nb-NO"/>
              </w:rPr>
            </w:pPr>
            <w:r>
              <w:rPr>
                <w:rFonts w:ascii="Helvetica" w:eastAsia="Times New Roman" w:hAnsi="Helvetica" w:cs="Times New Roman"/>
                <w:b/>
                <w:bCs/>
                <w:color w:val="000000"/>
                <w:sz w:val="20"/>
                <w:szCs w:val="20"/>
                <w:lang w:eastAsia="nb-NO"/>
              </w:rPr>
              <w:t xml:space="preserve">- Be for Kjøllefjord, Lebesby, Mehamn og Gamvik. </w:t>
            </w:r>
            <w:r w:rsidRPr="00DC2055">
              <w:rPr>
                <w:rFonts w:ascii="Helvetica" w:eastAsia="Times New Roman" w:hAnsi="Helvetica" w:cs="Times New Roman"/>
                <w:b/>
                <w:bCs/>
                <w:color w:val="000000"/>
                <w:sz w:val="20"/>
                <w:szCs w:val="20"/>
                <w:lang w:eastAsia="nb-NO"/>
              </w:rPr>
              <w:t>Vi ber om vekkelse og at folket skal søke Jesus og bli frelst.</w:t>
            </w:r>
          </w:p>
        </w:tc>
      </w:tr>
      <w:tr w:rsidR="002266FB" w:rsidRPr="00DC2055" w14:paraId="78163A93" w14:textId="77777777" w:rsidTr="00D87848">
        <w:trPr>
          <w:trHeight w:val="474"/>
        </w:trPr>
        <w:tc>
          <w:tcPr>
            <w:tcW w:w="4815" w:type="dxa"/>
            <w:shd w:val="clear" w:color="auto" w:fill="A8D08D" w:themeFill="accent6" w:themeFillTint="99"/>
          </w:tcPr>
          <w:p w14:paraId="069ED77C" w14:textId="4D7BC74C" w:rsidR="002266FB" w:rsidRPr="00DC2055" w:rsidRDefault="002266FB" w:rsidP="002266F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Be for folket i </w:t>
            </w:r>
            <w:r>
              <w:rPr>
                <w:rFonts w:ascii="Helvetica" w:eastAsia="Times New Roman" w:hAnsi="Helvetica" w:cs="Times New Roman"/>
                <w:b/>
                <w:bCs/>
                <w:color w:val="000000"/>
                <w:sz w:val="20"/>
                <w:szCs w:val="20"/>
                <w:lang w:eastAsia="nb-NO"/>
              </w:rPr>
              <w:t>Måsøy</w:t>
            </w:r>
            <w:r w:rsidRPr="00DC2055">
              <w:rPr>
                <w:rFonts w:ascii="Helvetica" w:eastAsia="Times New Roman" w:hAnsi="Helvetica" w:cs="Times New Roman"/>
                <w:b/>
                <w:bCs/>
                <w:color w:val="000000"/>
                <w:sz w:val="20"/>
                <w:szCs w:val="20"/>
                <w:lang w:eastAsia="nb-NO"/>
              </w:rPr>
              <w:t>. Vi ber om vekkelse og at folket skal søke Jesus og bli frelst.</w:t>
            </w:r>
          </w:p>
        </w:tc>
        <w:tc>
          <w:tcPr>
            <w:tcW w:w="4867" w:type="dxa"/>
            <w:shd w:val="clear" w:color="auto" w:fill="A8D08D" w:themeFill="accent6" w:themeFillTint="99"/>
          </w:tcPr>
          <w:p w14:paraId="16BD5297" w14:textId="3C6A6E16" w:rsidR="002266FB" w:rsidRPr="00F72ABD" w:rsidRDefault="002266FB" w:rsidP="002266FB">
            <w:pPr>
              <w:rPr>
                <w:rFonts w:ascii="Helvetica" w:eastAsia="Times New Roman" w:hAnsi="Helvetica" w:cs="Times New Roman"/>
                <w:b/>
                <w:bCs/>
                <w:color w:val="000000"/>
                <w:sz w:val="20"/>
                <w:szCs w:val="20"/>
                <w:lang w:eastAsia="nb-NO"/>
              </w:rPr>
            </w:pPr>
            <w:r>
              <w:rPr>
                <w:rFonts w:ascii="Helvetica" w:eastAsia="Times New Roman" w:hAnsi="Helvetica" w:cs="Times New Roman"/>
                <w:b/>
                <w:bCs/>
                <w:color w:val="000000"/>
                <w:sz w:val="20"/>
                <w:szCs w:val="20"/>
                <w:lang w:eastAsia="nb-NO"/>
              </w:rPr>
              <w:t xml:space="preserve">- </w:t>
            </w:r>
            <w:r w:rsidRPr="00DC2055">
              <w:rPr>
                <w:rFonts w:ascii="Helvetica" w:eastAsia="Times New Roman" w:hAnsi="Helvetica" w:cs="Times New Roman"/>
                <w:b/>
                <w:bCs/>
                <w:color w:val="000000"/>
                <w:sz w:val="20"/>
                <w:szCs w:val="20"/>
                <w:lang w:eastAsia="nb-NO"/>
              </w:rPr>
              <w:t>Be om at barn, ungdommer og familier i Vardø skal få høre om Jesus og komme til tro på Ham.</w:t>
            </w:r>
          </w:p>
        </w:tc>
      </w:tr>
    </w:tbl>
    <w:p w14:paraId="5EE00D09" w14:textId="77777777" w:rsidR="00F978F5" w:rsidRPr="002A204E" w:rsidRDefault="00F978F5" w:rsidP="00197C5A">
      <w:pPr>
        <w:rPr>
          <w:rFonts w:ascii="Helvetica" w:eastAsia="Times New Roman" w:hAnsi="Helvetica" w:cs="Times New Roman"/>
          <w:b/>
          <w:bCs/>
          <w:color w:val="000000" w:themeColor="text1"/>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bl>
      <w:tblPr>
        <w:tblStyle w:val="Tabellrutenett"/>
        <w:tblpPr w:leftFromText="141" w:rightFromText="141" w:vertAnchor="text" w:horzAnchor="margin" w:tblpY="134"/>
        <w:tblW w:w="9776" w:type="dxa"/>
        <w:tblLook w:val="04A0" w:firstRow="1" w:lastRow="0" w:firstColumn="1" w:lastColumn="0" w:noHBand="0" w:noVBand="1"/>
      </w:tblPr>
      <w:tblGrid>
        <w:gridCol w:w="4815"/>
        <w:gridCol w:w="4961"/>
      </w:tblGrid>
      <w:tr w:rsidR="001924DB" w:rsidRPr="00DC2055" w14:paraId="489C387F" w14:textId="77777777" w:rsidTr="001924DB">
        <w:trPr>
          <w:trHeight w:val="312"/>
        </w:trPr>
        <w:tc>
          <w:tcPr>
            <w:tcW w:w="9776" w:type="dxa"/>
            <w:gridSpan w:val="2"/>
            <w:shd w:val="clear" w:color="auto" w:fill="385623" w:themeFill="accent6" w:themeFillShade="80"/>
          </w:tcPr>
          <w:p w14:paraId="1228F719" w14:textId="77777777" w:rsidR="001924DB" w:rsidRPr="00DC2055" w:rsidRDefault="001924DB" w:rsidP="001924DB">
            <w:pPr>
              <w:jc w:val="center"/>
              <w:rPr>
                <w:rFonts w:ascii="Helvetica" w:eastAsia="Times New Roman" w:hAnsi="Helvetica" w:cs="Times New Roman"/>
                <w:b/>
                <w:color w:val="FFFFFF" w:themeColor="background1"/>
                <w:lang w:eastAsia="nb-NO"/>
              </w:rPr>
            </w:pPr>
            <w:r w:rsidRPr="00DC2055">
              <w:rPr>
                <w:rFonts w:ascii="Helvetica" w:eastAsia="Times New Roman" w:hAnsi="Helvetica" w:cs="Times New Roman"/>
                <w:b/>
                <w:bCs/>
                <w:color w:val="FFFFFF" w:themeColor="background1"/>
                <w:lang w:eastAsia="nb-NO"/>
              </w:rPr>
              <w:t>Bønnemøter for Bønn for Finnmark på Teams</w:t>
            </w:r>
          </w:p>
        </w:tc>
      </w:tr>
      <w:tr w:rsidR="001924DB" w:rsidRPr="00DC2055" w14:paraId="673494FF" w14:textId="77777777" w:rsidTr="001924DB">
        <w:trPr>
          <w:trHeight w:val="259"/>
        </w:trPr>
        <w:tc>
          <w:tcPr>
            <w:tcW w:w="4815" w:type="dxa"/>
            <w:shd w:val="clear" w:color="auto" w:fill="A8D08D" w:themeFill="accent6" w:themeFillTint="99"/>
          </w:tcPr>
          <w:p w14:paraId="2C3045BE" w14:textId="4C64F211" w:rsidR="001924DB" w:rsidRPr="00DC2055" w:rsidRDefault="001924DB" w:rsidP="001924D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Mandag </w:t>
            </w:r>
            <w:r w:rsidR="00967707">
              <w:rPr>
                <w:rFonts w:ascii="Helvetica" w:eastAsia="Times New Roman" w:hAnsi="Helvetica" w:cs="Times New Roman"/>
                <w:b/>
                <w:bCs/>
                <w:color w:val="000000"/>
                <w:sz w:val="20"/>
                <w:szCs w:val="20"/>
                <w:lang w:eastAsia="nb-NO"/>
              </w:rPr>
              <w:t>17</w:t>
            </w:r>
            <w:r w:rsidRPr="00DC2055">
              <w:rPr>
                <w:rFonts w:ascii="Helvetica" w:eastAsia="Times New Roman" w:hAnsi="Helvetica" w:cs="Times New Roman"/>
                <w:b/>
                <w:bCs/>
                <w:color w:val="000000"/>
                <w:sz w:val="20"/>
                <w:szCs w:val="20"/>
                <w:lang w:eastAsia="nb-NO"/>
              </w:rPr>
              <w:t xml:space="preserve">. </w:t>
            </w:r>
            <w:r w:rsidR="00967707">
              <w:rPr>
                <w:rFonts w:ascii="Helvetica" w:eastAsia="Times New Roman" w:hAnsi="Helvetica" w:cs="Times New Roman"/>
                <w:b/>
                <w:bCs/>
                <w:color w:val="000000"/>
                <w:sz w:val="20"/>
                <w:szCs w:val="20"/>
                <w:lang w:eastAsia="nb-NO"/>
              </w:rPr>
              <w:t>august</w:t>
            </w:r>
            <w:r w:rsidRPr="00DC2055">
              <w:rPr>
                <w:rFonts w:ascii="Helvetica" w:eastAsia="Times New Roman" w:hAnsi="Helvetica" w:cs="Times New Roman"/>
                <w:b/>
                <w:bCs/>
                <w:color w:val="000000"/>
                <w:sz w:val="20"/>
                <w:szCs w:val="20"/>
                <w:lang w:eastAsia="nb-NO"/>
              </w:rPr>
              <w:t xml:space="preserve"> kl. 10.30</w:t>
            </w:r>
          </w:p>
        </w:tc>
        <w:tc>
          <w:tcPr>
            <w:tcW w:w="4961" w:type="dxa"/>
            <w:shd w:val="clear" w:color="auto" w:fill="A8D08D" w:themeFill="accent6" w:themeFillTint="99"/>
          </w:tcPr>
          <w:p w14:paraId="52F04930" w14:textId="30E60E85" w:rsidR="001924DB" w:rsidRPr="00DC2055" w:rsidRDefault="001924DB" w:rsidP="001924D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Mandag </w:t>
            </w:r>
            <w:r w:rsidR="00967707">
              <w:rPr>
                <w:rFonts w:ascii="Helvetica" w:eastAsia="Times New Roman" w:hAnsi="Helvetica" w:cs="Times New Roman"/>
                <w:b/>
                <w:bCs/>
                <w:color w:val="000000"/>
                <w:sz w:val="20"/>
                <w:szCs w:val="20"/>
                <w:lang w:eastAsia="nb-NO"/>
              </w:rPr>
              <w:t>31</w:t>
            </w:r>
            <w:r w:rsidRPr="00DC2055">
              <w:rPr>
                <w:rFonts w:ascii="Helvetica" w:eastAsia="Times New Roman" w:hAnsi="Helvetica" w:cs="Times New Roman"/>
                <w:b/>
                <w:bCs/>
                <w:color w:val="000000"/>
                <w:sz w:val="20"/>
                <w:szCs w:val="20"/>
                <w:lang w:eastAsia="nb-NO"/>
              </w:rPr>
              <w:t xml:space="preserve">. </w:t>
            </w:r>
            <w:r w:rsidR="00967707">
              <w:rPr>
                <w:rFonts w:ascii="Helvetica" w:eastAsia="Times New Roman" w:hAnsi="Helvetica" w:cs="Times New Roman"/>
                <w:b/>
                <w:bCs/>
                <w:color w:val="000000"/>
                <w:sz w:val="20"/>
                <w:szCs w:val="20"/>
                <w:lang w:eastAsia="nb-NO"/>
              </w:rPr>
              <w:t>august</w:t>
            </w:r>
            <w:r w:rsidR="00D73361">
              <w:rPr>
                <w:rFonts w:ascii="Helvetica" w:eastAsia="Times New Roman" w:hAnsi="Helvetica" w:cs="Times New Roman"/>
                <w:b/>
                <w:bCs/>
                <w:color w:val="000000"/>
                <w:sz w:val="20"/>
                <w:szCs w:val="20"/>
                <w:lang w:eastAsia="nb-NO"/>
              </w:rPr>
              <w:t xml:space="preserve"> </w:t>
            </w:r>
            <w:r w:rsidRPr="00DC2055">
              <w:rPr>
                <w:rFonts w:ascii="Helvetica" w:eastAsia="Times New Roman" w:hAnsi="Helvetica" w:cs="Times New Roman"/>
                <w:b/>
                <w:bCs/>
                <w:color w:val="000000"/>
                <w:sz w:val="20"/>
                <w:szCs w:val="20"/>
                <w:lang w:eastAsia="nb-NO"/>
              </w:rPr>
              <w:t>kl. 10.30</w:t>
            </w:r>
          </w:p>
        </w:tc>
      </w:tr>
      <w:tr w:rsidR="001924DB" w:rsidRPr="00DC2055" w14:paraId="793841C2" w14:textId="77777777" w:rsidTr="001924DB">
        <w:trPr>
          <w:trHeight w:val="259"/>
        </w:trPr>
        <w:tc>
          <w:tcPr>
            <w:tcW w:w="4815" w:type="dxa"/>
            <w:shd w:val="clear" w:color="auto" w:fill="A8D08D" w:themeFill="accent6" w:themeFillTint="99"/>
          </w:tcPr>
          <w:p w14:paraId="6744DD51" w14:textId="20779A23" w:rsidR="001924DB" w:rsidRPr="00DC2055" w:rsidRDefault="001924DB" w:rsidP="001924D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Mandag </w:t>
            </w:r>
            <w:r w:rsidR="00967707">
              <w:rPr>
                <w:rFonts w:ascii="Helvetica" w:eastAsia="Times New Roman" w:hAnsi="Helvetica" w:cs="Times New Roman"/>
                <w:b/>
                <w:bCs/>
                <w:color w:val="000000"/>
                <w:sz w:val="20"/>
                <w:szCs w:val="20"/>
                <w:lang w:eastAsia="nb-NO"/>
              </w:rPr>
              <w:t>24</w:t>
            </w:r>
            <w:r w:rsidRPr="00DC2055">
              <w:rPr>
                <w:rFonts w:ascii="Helvetica" w:eastAsia="Times New Roman" w:hAnsi="Helvetica" w:cs="Times New Roman"/>
                <w:b/>
                <w:bCs/>
                <w:color w:val="000000"/>
                <w:sz w:val="20"/>
                <w:szCs w:val="20"/>
                <w:lang w:eastAsia="nb-NO"/>
              </w:rPr>
              <w:t xml:space="preserve">. </w:t>
            </w:r>
            <w:r w:rsidR="00967707">
              <w:rPr>
                <w:rFonts w:ascii="Helvetica" w:eastAsia="Times New Roman" w:hAnsi="Helvetica" w:cs="Times New Roman"/>
                <w:b/>
                <w:bCs/>
                <w:color w:val="000000"/>
                <w:sz w:val="20"/>
                <w:szCs w:val="20"/>
                <w:lang w:eastAsia="nb-NO"/>
              </w:rPr>
              <w:t>august</w:t>
            </w:r>
            <w:r w:rsidRPr="00DC2055">
              <w:rPr>
                <w:rFonts w:ascii="Helvetica" w:eastAsia="Times New Roman" w:hAnsi="Helvetica" w:cs="Times New Roman"/>
                <w:b/>
                <w:bCs/>
                <w:color w:val="000000"/>
                <w:sz w:val="20"/>
                <w:szCs w:val="20"/>
                <w:lang w:eastAsia="nb-NO"/>
              </w:rPr>
              <w:t xml:space="preserve"> kl. 10.30</w:t>
            </w:r>
          </w:p>
        </w:tc>
        <w:tc>
          <w:tcPr>
            <w:tcW w:w="4961" w:type="dxa"/>
            <w:shd w:val="clear" w:color="auto" w:fill="A8D08D" w:themeFill="accent6" w:themeFillTint="99"/>
          </w:tcPr>
          <w:p w14:paraId="57EB4EBB" w14:textId="60065616" w:rsidR="001924DB" w:rsidRPr="00DC2055" w:rsidRDefault="001924DB" w:rsidP="001924DB">
            <w:pPr>
              <w:rPr>
                <w:rFonts w:ascii="Helvetica" w:eastAsia="Times New Roman" w:hAnsi="Helvetica" w:cs="Times New Roman"/>
                <w:b/>
                <w:bCs/>
                <w:color w:val="000000"/>
                <w:sz w:val="20"/>
                <w:szCs w:val="20"/>
                <w:lang w:eastAsia="nb-NO"/>
              </w:rPr>
            </w:pPr>
          </w:p>
        </w:tc>
      </w:tr>
    </w:tbl>
    <w:p w14:paraId="563D26C7" w14:textId="77777777" w:rsidR="008E0B30" w:rsidRDefault="008E0B30">
      <w:pPr>
        <w:rPr>
          <w:lang w:eastAsia="nb-NO"/>
        </w:rPr>
      </w:pPr>
      <w:r>
        <w:rPr>
          <w:rFonts w:ascii="Helvetica" w:hAnsi="Helvetica"/>
          <w:b/>
          <w:bCs/>
          <w:sz w:val="21"/>
          <w:szCs w:val="21"/>
        </w:rPr>
        <w:t>Vi har nå flyttet bønnemøtene til Teams, og vi vil gjerne invitere flere til å være med. Trenger du hjelp for å komme i gang, er du velkommen til å kontakte oss på mobil 917 73 038. For å delta fra PC, Mac eller mobil trenger du bare å trykke på lenken nedenfor. Vi håper vi sees.</w:t>
      </w:r>
    </w:p>
    <w:tbl>
      <w:tblPr>
        <w:tblStyle w:val="Listetabell3uthevingsfarge5"/>
        <w:tblpPr w:leftFromText="141" w:rightFromText="141" w:vertAnchor="text" w:horzAnchor="margin" w:tblpY="142"/>
        <w:tblW w:w="9776" w:type="dxa"/>
        <w:tblLook w:val="04A0" w:firstRow="1" w:lastRow="0" w:firstColumn="1" w:lastColumn="0" w:noHBand="0" w:noVBand="1"/>
      </w:tblPr>
      <w:tblGrid>
        <w:gridCol w:w="8469"/>
        <w:gridCol w:w="582"/>
        <w:gridCol w:w="725"/>
      </w:tblGrid>
      <w:tr w:rsidR="00A414D6" w:rsidRPr="00DC2055" w14:paraId="44BFFC36" w14:textId="77777777" w:rsidTr="00CA05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76" w:type="dxa"/>
            <w:gridSpan w:val="3"/>
            <w:shd w:val="clear" w:color="auto" w:fill="385623" w:themeFill="accent6" w:themeFillShade="80"/>
          </w:tcPr>
          <w:p w14:paraId="55D76EBC" w14:textId="77777777" w:rsidR="00A414D6" w:rsidRPr="00DC2055" w:rsidRDefault="00A414D6" w:rsidP="00A41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eastAsia="Times New Roman" w:hAnsi="Helvetica" w:cs="Times New Roman"/>
                <w:lang w:eastAsia="nb-NO"/>
              </w:rPr>
            </w:pPr>
            <w:r w:rsidRPr="00DC2055">
              <w:rPr>
                <w:rFonts w:ascii="Helvetica" w:eastAsia="Times New Roman" w:hAnsi="Helvetica" w:cs="Times New Roman"/>
                <w:lang w:eastAsia="nb-NO"/>
              </w:rPr>
              <w:t>Påloggingsinformasjon for bønnemøtene på Teams</w:t>
            </w:r>
          </w:p>
        </w:tc>
      </w:tr>
      <w:tr w:rsidR="00A414D6" w:rsidRPr="00DC2055" w14:paraId="0B725851" w14:textId="77777777" w:rsidTr="00DB7C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469" w:type="dxa"/>
            <w:shd w:val="clear" w:color="auto" w:fill="A8D08D" w:themeFill="accent6" w:themeFillTint="99"/>
          </w:tcPr>
          <w:p w14:paraId="143B7C43" w14:textId="77777777" w:rsidR="00A414D6" w:rsidRPr="00DC2055" w:rsidRDefault="00A414D6" w:rsidP="00A41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imes New Roman" w:hAnsi="Helvetica" w:cs="Times New Roman"/>
                <w:color w:val="000000"/>
                <w:sz w:val="20"/>
                <w:szCs w:val="20"/>
                <w:lang w:eastAsia="nb-NO"/>
              </w:rPr>
            </w:pPr>
            <w:r w:rsidRPr="00DC2055">
              <w:rPr>
                <w:rFonts w:ascii="Helvetica" w:eastAsia="Times New Roman" w:hAnsi="Helvetica" w:cs="Times New Roman"/>
                <w:color w:val="000000"/>
                <w:sz w:val="20"/>
                <w:szCs w:val="20"/>
                <w:lang w:eastAsia="nb-NO"/>
              </w:rPr>
              <w:t>Delta på Teams-møtet:</w:t>
            </w:r>
          </w:p>
          <w:p w14:paraId="491AC53F" w14:textId="7D4512A4" w:rsidR="00A414D6" w:rsidRPr="00DC2055" w:rsidRDefault="00A414D6" w:rsidP="00A414D6">
            <w:pPr>
              <w:rPr>
                <w:rFonts w:ascii="Helvetica" w:hAnsi="Helvetica"/>
                <w:b w:val="0"/>
                <w:bCs w:val="0"/>
              </w:rPr>
            </w:pPr>
            <w:hyperlink r:id="rId10" w:history="1">
              <w:r w:rsidRPr="00DC2055">
                <w:rPr>
                  <w:rStyle w:val="Hyperkobling"/>
                  <w:rFonts w:ascii="Helvetica" w:hAnsi="Helvetica"/>
                </w:rPr>
                <w:t>https://teams.live.com/meet/9374325988531?p=D4RumDsilYggmZTErb</w:t>
              </w:r>
            </w:hyperlink>
          </w:p>
        </w:tc>
        <w:tc>
          <w:tcPr>
            <w:tcW w:w="582" w:type="dxa"/>
            <w:shd w:val="clear" w:color="auto" w:fill="A8D08D" w:themeFill="accent6" w:themeFillTint="99"/>
          </w:tcPr>
          <w:p w14:paraId="230DD07D" w14:textId="77777777" w:rsidR="00A414D6" w:rsidRPr="00DC2055" w:rsidRDefault="00A414D6" w:rsidP="00A41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000000"/>
                <w:sz w:val="20"/>
                <w:szCs w:val="20"/>
                <w:lang w:eastAsia="nb-NO"/>
              </w:rPr>
            </w:pPr>
          </w:p>
        </w:tc>
        <w:tc>
          <w:tcPr>
            <w:tcW w:w="725" w:type="dxa"/>
            <w:shd w:val="clear" w:color="auto" w:fill="A8D08D" w:themeFill="accent6" w:themeFillTint="99"/>
          </w:tcPr>
          <w:p w14:paraId="640413A4" w14:textId="77777777" w:rsidR="00A414D6" w:rsidRPr="00DC2055" w:rsidRDefault="00A414D6" w:rsidP="00A41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000000"/>
                <w:sz w:val="20"/>
                <w:szCs w:val="20"/>
                <w:lang w:eastAsia="nb-NO"/>
              </w:rPr>
            </w:pPr>
          </w:p>
        </w:tc>
      </w:tr>
    </w:tbl>
    <w:p w14:paraId="25B1EC22" w14:textId="77777777" w:rsidR="008E0B30" w:rsidRDefault="008E0B30">
      <w:pPr>
        <w:rPr>
          <w:lang w:eastAsia="nb-NO"/>
        </w:rPr>
      </w:pPr>
      <w:r>
        <w:rPr>
          <w:rFonts w:ascii="Helvetica" w:hAnsi="Helvetica"/>
          <w:color w:val="000000"/>
          <w:sz w:val="20"/>
          <w:szCs w:val="20"/>
        </w:rPr>
        <w:t>Kjenner dere noen som kunne tenke seg å delta på bønnemøtene på Teams eller motta disse e-postene? Send oss gjerne navn og e-postadresse, så legger vi dem til på listen.</w:t>
      </w:r>
    </w:p>
    <w:p w14:paraId="3D7B3DE1" w14:textId="77777777" w:rsidR="00C71FFA" w:rsidRPr="00DC2055" w:rsidRDefault="00C71FFA" w:rsidP="00C71FFA">
      <w:pPr>
        <w:rPr>
          <w:rFonts w:ascii="Helvetica" w:eastAsia="Times New Roman" w:hAnsi="Helvetica" w:cs="Times New Roman"/>
          <w:b/>
          <w:bCs/>
          <w:color w:val="000000" w:themeColor="text1"/>
          <w:sz w:val="20"/>
          <w:szCs w:val="20"/>
          <w:lang w:eastAsia="nb-NO"/>
        </w:rPr>
      </w:pPr>
    </w:p>
    <w:p w14:paraId="3C01A346" w14:textId="414C70A0" w:rsidR="00C71FFA" w:rsidRPr="00DC2055" w:rsidRDefault="00766FB3" w:rsidP="00C71FFA">
      <w:pPr>
        <w:rPr>
          <w:rFonts w:ascii="Helvetica" w:eastAsia="Times New Roman" w:hAnsi="Helvetica" w:cs="Times New Roman"/>
          <w:color w:val="000000" w:themeColor="text1"/>
          <w:sz w:val="20"/>
          <w:szCs w:val="20"/>
          <w:lang w:eastAsia="nb-NO"/>
        </w:rPr>
      </w:pPr>
      <w:r w:rsidRPr="00DC2055">
        <w:rPr>
          <w:rFonts w:ascii="Helvetica" w:eastAsia="Times New Roman" w:hAnsi="Helvetica" w:cs="Times New Roman"/>
          <w:color w:val="000000" w:themeColor="text1"/>
          <w:sz w:val="20"/>
          <w:szCs w:val="20"/>
          <w:lang w:eastAsia="nb-NO"/>
        </w:rPr>
        <w:t>O</w:t>
      </w:r>
      <w:r w:rsidR="00C71FFA" w:rsidRPr="00DC2055">
        <w:rPr>
          <w:rFonts w:ascii="Helvetica" w:eastAsia="Times New Roman" w:hAnsi="Helvetica" w:cs="Times New Roman"/>
          <w:color w:val="000000" w:themeColor="text1"/>
          <w:sz w:val="20"/>
          <w:szCs w:val="20"/>
          <w:lang w:eastAsia="nb-NO"/>
        </w:rPr>
        <w:t xml:space="preserve">pplysningene kan dere sende oss i egen melding pr: </w:t>
      </w:r>
    </w:p>
    <w:p w14:paraId="25E199A9" w14:textId="458C401C" w:rsidR="00C71FFA" w:rsidRPr="00DC2055" w:rsidRDefault="00C71FFA" w:rsidP="00766FB3">
      <w:pPr>
        <w:pStyle w:val="Listeavsnitt"/>
        <w:numPr>
          <w:ilvl w:val="0"/>
          <w:numId w:val="28"/>
        </w:numPr>
        <w:rPr>
          <w:rFonts w:ascii="Helvetica" w:eastAsia="Times New Roman" w:hAnsi="Helvetica" w:cs="Times New Roman"/>
          <w:color w:val="000000" w:themeColor="text1"/>
          <w:sz w:val="20"/>
          <w:szCs w:val="20"/>
          <w:lang w:eastAsia="nb-NO"/>
        </w:rPr>
      </w:pPr>
      <w:r w:rsidRPr="00DC2055">
        <w:rPr>
          <w:rFonts w:ascii="Helvetica" w:eastAsia="Times New Roman" w:hAnsi="Helvetica" w:cs="Times New Roman"/>
          <w:color w:val="000000" w:themeColor="text1"/>
          <w:sz w:val="20"/>
          <w:szCs w:val="20"/>
          <w:lang w:eastAsia="nb-NO"/>
        </w:rPr>
        <w:t xml:space="preserve">E-post: </w:t>
      </w:r>
      <w:hyperlink r:id="rId11" w:history="1">
        <w:r w:rsidRPr="00DC2055">
          <w:rPr>
            <w:rStyle w:val="Hyperkobling"/>
            <w:rFonts w:ascii="Helvetica" w:eastAsia="Times New Roman" w:hAnsi="Helvetica" w:cs="Times New Roman"/>
            <w:sz w:val="20"/>
            <w:szCs w:val="20"/>
            <w:lang w:eastAsia="nb-NO"/>
          </w:rPr>
          <w:t>kontakt@bonnforfinnmark.no</w:t>
        </w:r>
      </w:hyperlink>
      <w:r w:rsidRPr="00DC2055">
        <w:rPr>
          <w:rFonts w:ascii="Helvetica" w:eastAsia="Times New Roman" w:hAnsi="Helvetica" w:cs="Times New Roman"/>
          <w:color w:val="000000" w:themeColor="text1"/>
          <w:sz w:val="20"/>
          <w:szCs w:val="20"/>
          <w:lang w:eastAsia="nb-NO"/>
        </w:rPr>
        <w:t xml:space="preserve"> </w:t>
      </w:r>
    </w:p>
    <w:p w14:paraId="798B99AB" w14:textId="77777777" w:rsidR="00695A22" w:rsidRPr="00695A22" w:rsidRDefault="00C71FFA" w:rsidP="00695A22">
      <w:pPr>
        <w:pStyle w:val="Listeavsnitt"/>
        <w:numPr>
          <w:ilvl w:val="0"/>
          <w:numId w:val="28"/>
        </w:numPr>
        <w:rPr>
          <w:rFonts w:ascii="Helvetica" w:eastAsia="Times New Roman" w:hAnsi="Helvetica" w:cs="Times New Roman"/>
          <w:color w:val="000000" w:themeColor="text1"/>
          <w:sz w:val="20"/>
          <w:szCs w:val="20"/>
          <w:lang w:eastAsia="nb-NO"/>
        </w:rPr>
      </w:pPr>
      <w:r w:rsidRPr="00DC2055">
        <w:rPr>
          <w:rFonts w:ascii="Helvetica" w:eastAsia="Times New Roman" w:hAnsi="Helvetica" w:cs="Times New Roman"/>
          <w:iCs/>
          <w:color w:val="000000"/>
          <w:sz w:val="20"/>
          <w:szCs w:val="20"/>
          <w:lang w:eastAsia="nb-NO"/>
        </w:rPr>
        <w:t>Mobil: 917 73 038</w:t>
      </w:r>
      <w:r w:rsidRPr="00695A22">
        <w:rPr>
          <w:rFonts w:ascii="Helvetica" w:eastAsia="Times New Roman" w:hAnsi="Helvetica" w:cs="Times New Roman"/>
          <w:iCs/>
          <w:color w:val="000000"/>
          <w:lang w:eastAsia="nb-NO"/>
        </w:rPr>
        <w:t xml:space="preserve">                                                                                                                                                                                                                                                                                                                                                                                                                                                                                                                                                                                                                                                                                                                                      </w:t>
      </w:r>
    </w:p>
    <w:p w14:paraId="0BF73BEA" w14:textId="7D13B90B" w:rsidR="008E0B30" w:rsidRPr="008071F4" w:rsidRDefault="008E0B30" w:rsidP="00695A22">
      <w:pPr>
        <w:rPr>
          <w:rFonts w:ascii="Helvetica" w:eastAsia="Times New Roman" w:hAnsi="Helvetica" w:cs="Times New Roman"/>
          <w:color w:val="000000" w:themeColor="text1"/>
          <w:sz w:val="20"/>
          <w:szCs w:val="20"/>
          <w:lang w:eastAsia="nb-NO"/>
        </w:rPr>
      </w:pPr>
      <w:r w:rsidRPr="00695A22">
        <w:rPr>
          <w:rFonts w:ascii="Helvetica" w:hAnsi="Helvetica"/>
          <w:color w:val="000000"/>
          <w:sz w:val="20"/>
          <w:szCs w:val="20"/>
        </w:rPr>
        <w:t xml:space="preserve">Har dere forslag til bønneemner, eller ønsker personlig forbønn, kan dere sende oss en e-post til </w:t>
      </w:r>
      <w:hyperlink r:id="rId12" w:history="1">
        <w:r w:rsidRPr="00695A22">
          <w:rPr>
            <w:rStyle w:val="Hyperkobling"/>
            <w:rFonts w:ascii="Helvetica" w:hAnsi="Helvetica"/>
            <w:b/>
            <w:bCs/>
            <w:sz w:val="20"/>
            <w:szCs w:val="20"/>
          </w:rPr>
          <w:t>bonn@bonnforfinnmark.no</w:t>
        </w:r>
      </w:hyperlink>
      <w:r w:rsidRPr="00695A22">
        <w:rPr>
          <w:rFonts w:ascii="Helvetica" w:hAnsi="Helvetica"/>
          <w:color w:val="000000"/>
          <w:sz w:val="20"/>
          <w:szCs w:val="20"/>
        </w:rPr>
        <w:t>.</w:t>
      </w:r>
      <w:r w:rsidR="00A95026" w:rsidRPr="00A95026">
        <w:rPr>
          <w:rFonts w:ascii="Helvetica" w:eastAsia="Times New Roman" w:hAnsi="Helvetica" w:cs="Times New Roman"/>
          <w:color w:val="000000" w:themeColor="text1"/>
          <w:sz w:val="20"/>
          <w:szCs w:val="20"/>
          <w:lang w:eastAsia="nb-NO"/>
        </w:rPr>
        <w:t xml:space="preserve"> </w:t>
      </w:r>
      <w:r w:rsidR="00A95026" w:rsidRPr="00DC2055">
        <w:rPr>
          <w:rFonts w:ascii="Helvetica" w:eastAsia="Times New Roman" w:hAnsi="Helvetica" w:cs="Times New Roman"/>
          <w:color w:val="000000" w:themeColor="text1"/>
          <w:sz w:val="20"/>
          <w:szCs w:val="20"/>
          <w:lang w:eastAsia="nb-NO"/>
        </w:rPr>
        <w:t>Se også vår FB-side: Bønn for Finnmar</w:t>
      </w:r>
      <w:r w:rsidR="008071F4">
        <w:rPr>
          <w:rFonts w:ascii="Helvetica" w:eastAsia="Times New Roman" w:hAnsi="Helvetica" w:cs="Times New Roman"/>
          <w:color w:val="000000" w:themeColor="text1"/>
          <w:sz w:val="20"/>
          <w:szCs w:val="20"/>
          <w:lang w:eastAsia="nb-NO"/>
        </w:rPr>
        <w:t>k</w:t>
      </w:r>
    </w:p>
    <w:tbl>
      <w:tblPr>
        <w:tblStyle w:val="Tabellrutenett"/>
        <w:tblpPr w:leftFromText="141" w:rightFromText="141" w:vertAnchor="text" w:horzAnchor="margin" w:tblpY="-85"/>
        <w:tblW w:w="9776" w:type="dxa"/>
        <w:tblLook w:val="04A0" w:firstRow="1" w:lastRow="0" w:firstColumn="1" w:lastColumn="0" w:noHBand="0" w:noVBand="1"/>
      </w:tblPr>
      <w:tblGrid>
        <w:gridCol w:w="4659"/>
        <w:gridCol w:w="5117"/>
      </w:tblGrid>
      <w:tr w:rsidR="008071F4" w:rsidRPr="00DC2055" w14:paraId="143565EA" w14:textId="77777777" w:rsidTr="008071F4">
        <w:trPr>
          <w:trHeight w:val="243"/>
        </w:trPr>
        <w:tc>
          <w:tcPr>
            <w:tcW w:w="9776" w:type="dxa"/>
            <w:gridSpan w:val="2"/>
            <w:shd w:val="clear" w:color="auto" w:fill="385623" w:themeFill="accent6" w:themeFillShade="80"/>
          </w:tcPr>
          <w:p w14:paraId="2BCA8AA3" w14:textId="77777777" w:rsidR="008071F4" w:rsidRPr="00DC2055" w:rsidRDefault="008071F4" w:rsidP="008071F4">
            <w:pPr>
              <w:jc w:val="center"/>
              <w:rPr>
                <w:rFonts w:ascii="Helvetica" w:eastAsia="Times New Roman" w:hAnsi="Helvetica" w:cs="Times New Roman"/>
                <w:b/>
                <w:bCs/>
                <w:color w:val="FFFFFF" w:themeColor="background1"/>
                <w:sz w:val="22"/>
                <w:szCs w:val="22"/>
                <w:lang w:eastAsia="nb-NO"/>
              </w:rPr>
            </w:pPr>
            <w:r w:rsidRPr="00DC2055">
              <w:rPr>
                <w:rFonts w:ascii="Helvetica" w:eastAsia="Times New Roman" w:hAnsi="Helvetica" w:cs="Times New Roman"/>
                <w:b/>
                <w:bCs/>
                <w:color w:val="FFFFFF" w:themeColor="background1"/>
                <w:sz w:val="22"/>
                <w:szCs w:val="22"/>
                <w:lang w:eastAsia="nb-NO"/>
              </w:rPr>
              <w:lastRenderedPageBreak/>
              <w:t>Steder i Finnmark som du kan be for:</w:t>
            </w:r>
          </w:p>
        </w:tc>
      </w:tr>
      <w:tr w:rsidR="008071F4" w:rsidRPr="00DC2055" w14:paraId="2FD4D19D" w14:textId="77777777" w:rsidTr="008071F4">
        <w:trPr>
          <w:trHeight w:val="6896"/>
        </w:trPr>
        <w:tc>
          <w:tcPr>
            <w:tcW w:w="4659" w:type="dxa"/>
            <w:shd w:val="clear" w:color="auto" w:fill="A8D08D" w:themeFill="accent6" w:themeFillTint="99"/>
          </w:tcPr>
          <w:p w14:paraId="5F936C31"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Kirkenes</w:t>
            </w:r>
          </w:p>
          <w:p w14:paraId="35AA77C2"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Hesseng</w:t>
            </w:r>
          </w:p>
          <w:p w14:paraId="67C10CCA"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Bugøynes</w:t>
            </w:r>
          </w:p>
          <w:p w14:paraId="74148DE0"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Bjørnevatn</w:t>
            </w:r>
          </w:p>
          <w:p w14:paraId="5393CB2D"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Neiden</w:t>
            </w:r>
          </w:p>
          <w:p w14:paraId="67E6607A"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Vadsø</w:t>
            </w:r>
          </w:p>
          <w:p w14:paraId="0C100E14"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Vestre Jakobselv</w:t>
            </w:r>
          </w:p>
          <w:p w14:paraId="5EF8BC01"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Vardø</w:t>
            </w:r>
          </w:p>
          <w:p w14:paraId="075148AF"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Kiberg</w:t>
            </w:r>
          </w:p>
          <w:p w14:paraId="545E1EA4"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Berlevåg</w:t>
            </w:r>
          </w:p>
          <w:p w14:paraId="39CA54D7"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Båtsfjord</w:t>
            </w:r>
          </w:p>
          <w:p w14:paraId="22259F16"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Mehamn</w:t>
            </w:r>
          </w:p>
          <w:p w14:paraId="1854E6D0"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Gamvik</w:t>
            </w:r>
          </w:p>
          <w:p w14:paraId="0C27688C"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Kjøllefjord</w:t>
            </w:r>
          </w:p>
          <w:p w14:paraId="5EE27210"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Lebesby</w:t>
            </w:r>
          </w:p>
          <w:p w14:paraId="303EBA49"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Varangerbotn</w:t>
            </w:r>
          </w:p>
          <w:p w14:paraId="717D60A0"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Nesseby</w:t>
            </w:r>
          </w:p>
          <w:p w14:paraId="71F0DFB8"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Ifjord</w:t>
            </w:r>
          </w:p>
          <w:p w14:paraId="40C390F4"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Tana bru</w:t>
            </w:r>
          </w:p>
          <w:p w14:paraId="299CA4E7"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Austertana</w:t>
            </w:r>
          </w:p>
          <w:p w14:paraId="796EF799"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Olderfjord</w:t>
            </w:r>
          </w:p>
          <w:p w14:paraId="311DA5F0"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Kistrand</w:t>
            </w:r>
          </w:p>
          <w:p w14:paraId="5973BDAE"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Indre og Ytre Billefjord</w:t>
            </w:r>
          </w:p>
          <w:p w14:paraId="48409FB7"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Smørfjord</w:t>
            </w:r>
          </w:p>
          <w:p w14:paraId="723C11B5"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Lakselv</w:t>
            </w:r>
          </w:p>
          <w:p w14:paraId="058051FB"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Børselv</w:t>
            </w:r>
          </w:p>
          <w:p w14:paraId="26D5BC03"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Skoganvarre</w:t>
            </w:r>
          </w:p>
          <w:p w14:paraId="709A90E9"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Honningsvåg</w:t>
            </w:r>
          </w:p>
          <w:p w14:paraId="74B621F8"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Nordvågen</w:t>
            </w:r>
          </w:p>
          <w:p w14:paraId="0A421385"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Havøysund</w:t>
            </w:r>
          </w:p>
          <w:p w14:paraId="23F38280"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Hasvik</w:t>
            </w:r>
          </w:p>
          <w:p w14:paraId="4FE23048"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Sørvær</w:t>
            </w:r>
          </w:p>
          <w:p w14:paraId="33631472"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Breivikbotn</w:t>
            </w:r>
          </w:p>
        </w:tc>
        <w:tc>
          <w:tcPr>
            <w:tcW w:w="5117" w:type="dxa"/>
            <w:shd w:val="clear" w:color="auto" w:fill="A8D08D" w:themeFill="accent6" w:themeFillTint="99"/>
          </w:tcPr>
          <w:p w14:paraId="7B142E88"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Karasjok</w:t>
            </w:r>
          </w:p>
          <w:p w14:paraId="5049FE6F"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Maze (Masi)</w:t>
            </w:r>
          </w:p>
          <w:p w14:paraId="41B2B8DF"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Kautokeino</w:t>
            </w:r>
          </w:p>
          <w:p w14:paraId="006B26F8"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Láhpoluoppal</w:t>
            </w:r>
          </w:p>
          <w:p w14:paraId="29C2B769"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Alta</w:t>
            </w:r>
          </w:p>
          <w:p w14:paraId="2E02FD48"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Talvik</w:t>
            </w:r>
          </w:p>
          <w:p w14:paraId="43BB72BC"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Kåfjord</w:t>
            </w:r>
          </w:p>
          <w:p w14:paraId="092D61A4"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Kviby</w:t>
            </w:r>
          </w:p>
          <w:p w14:paraId="2D078973"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Storekorsnes</w:t>
            </w:r>
          </w:p>
          <w:p w14:paraId="1530D573"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Nyvoll</w:t>
            </w:r>
          </w:p>
          <w:p w14:paraId="0D7959FF"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Korsfjord</w:t>
            </w:r>
          </w:p>
          <w:p w14:paraId="037E4E7A"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Rafsbotn</w:t>
            </w:r>
          </w:p>
          <w:p w14:paraId="1F9552B3"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Tverrelvdalen</w:t>
            </w:r>
          </w:p>
          <w:p w14:paraId="3E924F3B"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Øvre Alta/Eiby</w:t>
            </w:r>
          </w:p>
          <w:p w14:paraId="0DF658BD"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Loppa øy</w:t>
            </w:r>
          </w:p>
          <w:p w14:paraId="3EB6F705"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Øksfjord</w:t>
            </w:r>
          </w:p>
          <w:p w14:paraId="0C2F42AD"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Øksfjordbotn</w:t>
            </w:r>
          </w:p>
          <w:p w14:paraId="0C1DA1BF"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Nuvsvåg</w:t>
            </w:r>
          </w:p>
          <w:p w14:paraId="67D2C705"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Bergsfjord</w:t>
            </w:r>
          </w:p>
          <w:p w14:paraId="1C29F238"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Sandland</w:t>
            </w:r>
          </w:p>
          <w:p w14:paraId="103E1B4C"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Tverrfjord</w:t>
            </w:r>
          </w:p>
          <w:p w14:paraId="39A9FAFE"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Sør-Tverrfjord</w:t>
            </w:r>
          </w:p>
          <w:p w14:paraId="490EA795"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Kvalsund</w:t>
            </w:r>
          </w:p>
          <w:p w14:paraId="523FD9A4"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Skaidi/Repparfjord</w:t>
            </w:r>
          </w:p>
          <w:p w14:paraId="768D5299"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Kokelv</w:t>
            </w:r>
          </w:p>
          <w:p w14:paraId="26A6B89C"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Neverfjord</w:t>
            </w:r>
          </w:p>
          <w:p w14:paraId="65050A44"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Stallogargo</w:t>
            </w:r>
          </w:p>
          <w:p w14:paraId="0D67CB7E"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Hammerfest</w:t>
            </w:r>
          </w:p>
          <w:p w14:paraId="61F64CC1"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Rypefjord</w:t>
            </w:r>
          </w:p>
          <w:p w14:paraId="40EB79DB"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Forsøl</w:t>
            </w:r>
          </w:p>
          <w:p w14:paraId="24AE960F"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Hønseby</w:t>
            </w:r>
          </w:p>
          <w:p w14:paraId="58BF8C93"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Akkarfjord</w:t>
            </w:r>
          </w:p>
          <w:p w14:paraId="4780B60C" w14:textId="77777777" w:rsidR="008071F4" w:rsidRPr="00DC2055" w:rsidRDefault="008071F4" w:rsidP="008071F4">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Klubbukt</w:t>
            </w:r>
          </w:p>
        </w:tc>
      </w:tr>
    </w:tbl>
    <w:p w14:paraId="19A9D7A8" w14:textId="77777777" w:rsidR="00732037" w:rsidRPr="00695A22" w:rsidRDefault="00732037" w:rsidP="00695A22">
      <w:pPr>
        <w:rPr>
          <w:rFonts w:ascii="Helvetica" w:eastAsia="Times New Roman" w:hAnsi="Helvetica" w:cs="Times New Roman"/>
          <w:color w:val="000000" w:themeColor="text1"/>
          <w:sz w:val="20"/>
          <w:szCs w:val="20"/>
          <w:lang w:eastAsia="nb-NO"/>
        </w:rPr>
      </w:pPr>
    </w:p>
    <w:p w14:paraId="7D17C409" w14:textId="77777777" w:rsidR="007021FB" w:rsidRPr="00DC2055" w:rsidRDefault="007021FB" w:rsidP="007021FB">
      <w:pPr>
        <w:rPr>
          <w:rFonts w:ascii="Helvetica" w:eastAsia="Times New Roman" w:hAnsi="Helvetica" w:cs="Times New Roman"/>
          <w:b/>
          <w:bCs/>
          <w:color w:val="000000"/>
          <w:sz w:val="20"/>
          <w:szCs w:val="20"/>
          <w:lang w:eastAsia="nb-NO"/>
        </w:rPr>
      </w:pPr>
    </w:p>
    <w:p w14:paraId="1BDBC2B7" w14:textId="77777777" w:rsidR="00895474" w:rsidRPr="00414659" w:rsidRDefault="00895474" w:rsidP="00341285">
      <w:pPr>
        <w:rPr>
          <w:rFonts w:ascii="Helvetica" w:eastAsia="Times New Roman" w:hAnsi="Helvetica" w:cs="Times New Roman"/>
          <w:b/>
          <w:bCs/>
          <w:color w:val="000000"/>
          <w:sz w:val="20"/>
          <w:szCs w:val="20"/>
          <w:lang w:eastAsia="nb-NO"/>
        </w:rPr>
      </w:pPr>
    </w:p>
    <w:sectPr w:rsidR="00895474" w:rsidRPr="00414659" w:rsidSect="00CD1B5F">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34AE72" w14:textId="77777777" w:rsidR="00C0358C" w:rsidRDefault="00C0358C" w:rsidP="002F45D4">
      <w:r>
        <w:separator/>
      </w:r>
    </w:p>
  </w:endnote>
  <w:endnote w:type="continuationSeparator" w:id="0">
    <w:p w14:paraId="3EB0E969" w14:textId="77777777" w:rsidR="00C0358C" w:rsidRDefault="00C0358C" w:rsidP="002F45D4">
      <w:r>
        <w:continuationSeparator/>
      </w:r>
    </w:p>
  </w:endnote>
  <w:endnote w:type="continuationNotice" w:id="1">
    <w:p w14:paraId="5F791D63" w14:textId="77777777" w:rsidR="00C0358C" w:rsidRDefault="00C035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BBB682" w14:textId="77777777" w:rsidR="00C0358C" w:rsidRDefault="00C0358C" w:rsidP="002F45D4">
      <w:r>
        <w:separator/>
      </w:r>
    </w:p>
  </w:footnote>
  <w:footnote w:type="continuationSeparator" w:id="0">
    <w:p w14:paraId="159BE8C9" w14:textId="77777777" w:rsidR="00C0358C" w:rsidRDefault="00C0358C" w:rsidP="002F45D4">
      <w:r>
        <w:continuationSeparator/>
      </w:r>
    </w:p>
  </w:footnote>
  <w:footnote w:type="continuationNotice" w:id="1">
    <w:p w14:paraId="0270BEF0" w14:textId="77777777" w:rsidR="00C0358C" w:rsidRDefault="00C035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C5EEA"/>
    <w:multiLevelType w:val="hybridMultilevel"/>
    <w:tmpl w:val="AF526CA2"/>
    <w:lvl w:ilvl="0" w:tplc="6412694A">
      <w:start w:val="1"/>
      <w:numFmt w:val="bullet"/>
      <w:lvlText w:val="-"/>
      <w:lvlJc w:val="left"/>
      <w:pPr>
        <w:ind w:left="720" w:hanging="360"/>
      </w:pPr>
      <w:rPr>
        <w:rFonts w:ascii="Helvetica" w:eastAsia="Times New Roman" w:hAnsi="Helvetica" w:cs="Times New Roman"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6A735A"/>
    <w:multiLevelType w:val="hybridMultilevel"/>
    <w:tmpl w:val="232EDE7A"/>
    <w:lvl w:ilvl="0" w:tplc="8DD801B0">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24372BE"/>
    <w:multiLevelType w:val="hybridMultilevel"/>
    <w:tmpl w:val="45A0901A"/>
    <w:lvl w:ilvl="0" w:tplc="2612CB3C">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4567F37"/>
    <w:multiLevelType w:val="hybridMultilevel"/>
    <w:tmpl w:val="067635EA"/>
    <w:lvl w:ilvl="0" w:tplc="74520174">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50A1071"/>
    <w:multiLevelType w:val="hybridMultilevel"/>
    <w:tmpl w:val="D542F658"/>
    <w:lvl w:ilvl="0" w:tplc="280C9EC0">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6312CAB"/>
    <w:multiLevelType w:val="hybridMultilevel"/>
    <w:tmpl w:val="266E8F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85603B7"/>
    <w:multiLevelType w:val="hybridMultilevel"/>
    <w:tmpl w:val="1324CC76"/>
    <w:lvl w:ilvl="0" w:tplc="4DB0D1E0">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8974514"/>
    <w:multiLevelType w:val="hybridMultilevel"/>
    <w:tmpl w:val="7C7CFD9A"/>
    <w:lvl w:ilvl="0" w:tplc="39364ABC">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F0B582B"/>
    <w:multiLevelType w:val="hybridMultilevel"/>
    <w:tmpl w:val="6BFE89C0"/>
    <w:lvl w:ilvl="0" w:tplc="284A0184">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1C329A6"/>
    <w:multiLevelType w:val="hybridMultilevel"/>
    <w:tmpl w:val="4EFC7F46"/>
    <w:lvl w:ilvl="0" w:tplc="8BDE6ABC">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1ED5934"/>
    <w:multiLevelType w:val="hybridMultilevel"/>
    <w:tmpl w:val="846831EE"/>
    <w:lvl w:ilvl="0" w:tplc="3AD08C3C">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4EC59C5"/>
    <w:multiLevelType w:val="hybridMultilevel"/>
    <w:tmpl w:val="5FCEC990"/>
    <w:lvl w:ilvl="0" w:tplc="07128706">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9A74E36"/>
    <w:multiLevelType w:val="hybridMultilevel"/>
    <w:tmpl w:val="2F984E8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B7A3E00"/>
    <w:multiLevelType w:val="hybridMultilevel"/>
    <w:tmpl w:val="244A9D6A"/>
    <w:lvl w:ilvl="0" w:tplc="A03A7A66">
      <w:start w:val="2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D4342AE"/>
    <w:multiLevelType w:val="hybridMultilevel"/>
    <w:tmpl w:val="AD8A2D2E"/>
    <w:lvl w:ilvl="0" w:tplc="45204C3A">
      <w:start w:val="2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01B6D8B"/>
    <w:multiLevelType w:val="hybridMultilevel"/>
    <w:tmpl w:val="27123B08"/>
    <w:lvl w:ilvl="0" w:tplc="AF2EE490">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0465C93"/>
    <w:multiLevelType w:val="hybridMultilevel"/>
    <w:tmpl w:val="ED0A2A10"/>
    <w:lvl w:ilvl="0" w:tplc="0D76AD5A">
      <w:start w:val="2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08A76D0"/>
    <w:multiLevelType w:val="hybridMultilevel"/>
    <w:tmpl w:val="29E6E7FA"/>
    <w:lvl w:ilvl="0" w:tplc="E93AD5CA">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B4530B5"/>
    <w:multiLevelType w:val="hybridMultilevel"/>
    <w:tmpl w:val="52867744"/>
    <w:lvl w:ilvl="0" w:tplc="CE308B24">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DD801FE"/>
    <w:multiLevelType w:val="hybridMultilevel"/>
    <w:tmpl w:val="FA4E22B6"/>
    <w:lvl w:ilvl="0" w:tplc="AA10BF4A">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F340F7B"/>
    <w:multiLevelType w:val="hybridMultilevel"/>
    <w:tmpl w:val="6FC0A300"/>
    <w:lvl w:ilvl="0" w:tplc="63EA9F28">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FC30E4C"/>
    <w:multiLevelType w:val="hybridMultilevel"/>
    <w:tmpl w:val="63A64246"/>
    <w:lvl w:ilvl="0" w:tplc="4D66A4EC">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7C06CF5"/>
    <w:multiLevelType w:val="hybridMultilevel"/>
    <w:tmpl w:val="74B6F9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86374C4"/>
    <w:multiLevelType w:val="hybridMultilevel"/>
    <w:tmpl w:val="A7281F98"/>
    <w:lvl w:ilvl="0" w:tplc="7B3E8C66">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C406E96"/>
    <w:multiLevelType w:val="hybridMultilevel"/>
    <w:tmpl w:val="CAC47112"/>
    <w:lvl w:ilvl="0" w:tplc="CD105B58">
      <w:start w:val="1"/>
      <w:numFmt w:val="bullet"/>
      <w:lvlText w:val="-"/>
      <w:lvlJc w:val="left"/>
      <w:pPr>
        <w:ind w:left="720" w:hanging="360"/>
      </w:pPr>
      <w:rPr>
        <w:rFonts w:ascii="Helvetica" w:eastAsiaTheme="minorHAnsi" w:hAnsi="Helvetic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4701999"/>
    <w:multiLevelType w:val="hybridMultilevel"/>
    <w:tmpl w:val="F9721A44"/>
    <w:lvl w:ilvl="0" w:tplc="962EEF54">
      <w:start w:val="2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85C177B"/>
    <w:multiLevelType w:val="hybridMultilevel"/>
    <w:tmpl w:val="97BEC208"/>
    <w:lvl w:ilvl="0" w:tplc="0BC61C56">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C7E080B"/>
    <w:multiLevelType w:val="hybridMultilevel"/>
    <w:tmpl w:val="B5006F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63D416AF"/>
    <w:multiLevelType w:val="hybridMultilevel"/>
    <w:tmpl w:val="B1E07C88"/>
    <w:lvl w:ilvl="0" w:tplc="AFA83258">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5412949"/>
    <w:multiLevelType w:val="hybridMultilevel"/>
    <w:tmpl w:val="FDCABD6E"/>
    <w:lvl w:ilvl="0" w:tplc="80F4B94A">
      <w:start w:val="2025"/>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672727F"/>
    <w:multiLevelType w:val="hybridMultilevel"/>
    <w:tmpl w:val="0A5847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692502F9"/>
    <w:multiLevelType w:val="hybridMultilevel"/>
    <w:tmpl w:val="83FCCCA2"/>
    <w:lvl w:ilvl="0" w:tplc="52C22DC6">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C4E458B"/>
    <w:multiLevelType w:val="hybridMultilevel"/>
    <w:tmpl w:val="0B82CBF4"/>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3" w15:restartNumberingAfterBreak="0">
    <w:nsid w:val="72556793"/>
    <w:multiLevelType w:val="hybridMultilevel"/>
    <w:tmpl w:val="06121E1A"/>
    <w:lvl w:ilvl="0" w:tplc="1E54E850">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A5B42EC"/>
    <w:multiLevelType w:val="hybridMultilevel"/>
    <w:tmpl w:val="558E9D02"/>
    <w:lvl w:ilvl="0" w:tplc="3C1C4AE2">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FED69F5"/>
    <w:multiLevelType w:val="hybridMultilevel"/>
    <w:tmpl w:val="7DC8F910"/>
    <w:lvl w:ilvl="0" w:tplc="7758F214">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28001047">
    <w:abstractNumId w:val="34"/>
  </w:num>
  <w:num w:numId="2" w16cid:durableId="1617369576">
    <w:abstractNumId w:val="7"/>
  </w:num>
  <w:num w:numId="3" w16cid:durableId="627201550">
    <w:abstractNumId w:val="8"/>
  </w:num>
  <w:num w:numId="4" w16cid:durableId="228196687">
    <w:abstractNumId w:val="17"/>
  </w:num>
  <w:num w:numId="5" w16cid:durableId="415706930">
    <w:abstractNumId w:val="23"/>
  </w:num>
  <w:num w:numId="6" w16cid:durableId="884751472">
    <w:abstractNumId w:val="24"/>
  </w:num>
  <w:num w:numId="7" w16cid:durableId="113138637">
    <w:abstractNumId w:val="12"/>
  </w:num>
  <w:num w:numId="8" w16cid:durableId="1953315661">
    <w:abstractNumId w:val="22"/>
  </w:num>
  <w:num w:numId="9" w16cid:durableId="2138720222">
    <w:abstractNumId w:val="27"/>
  </w:num>
  <w:num w:numId="10" w16cid:durableId="404646312">
    <w:abstractNumId w:val="5"/>
  </w:num>
  <w:num w:numId="11" w16cid:durableId="1241794741">
    <w:abstractNumId w:val="30"/>
  </w:num>
  <w:num w:numId="12" w16cid:durableId="204679656">
    <w:abstractNumId w:val="28"/>
  </w:num>
  <w:num w:numId="13" w16cid:durableId="702096360">
    <w:abstractNumId w:val="20"/>
  </w:num>
  <w:num w:numId="14" w16cid:durableId="1962884647">
    <w:abstractNumId w:val="6"/>
  </w:num>
  <w:num w:numId="15" w16cid:durableId="399719479">
    <w:abstractNumId w:val="3"/>
  </w:num>
  <w:num w:numId="16" w16cid:durableId="1884099913">
    <w:abstractNumId w:val="29"/>
  </w:num>
  <w:num w:numId="17" w16cid:durableId="1320041619">
    <w:abstractNumId w:val="2"/>
  </w:num>
  <w:num w:numId="18" w16cid:durableId="8609832">
    <w:abstractNumId w:val="21"/>
  </w:num>
  <w:num w:numId="19" w16cid:durableId="2031449986">
    <w:abstractNumId w:val="26"/>
  </w:num>
  <w:num w:numId="20" w16cid:durableId="1616325805">
    <w:abstractNumId w:val="31"/>
  </w:num>
  <w:num w:numId="21" w16cid:durableId="438450995">
    <w:abstractNumId w:val="15"/>
  </w:num>
  <w:num w:numId="22" w16cid:durableId="1984656101">
    <w:abstractNumId w:val="32"/>
  </w:num>
  <w:num w:numId="23" w16cid:durableId="1014453097">
    <w:abstractNumId w:val="0"/>
  </w:num>
  <w:num w:numId="24" w16cid:durableId="1331253216">
    <w:abstractNumId w:val="4"/>
  </w:num>
  <w:num w:numId="25" w16cid:durableId="246840960">
    <w:abstractNumId w:val="9"/>
  </w:num>
  <w:num w:numId="26" w16cid:durableId="1181503255">
    <w:abstractNumId w:val="18"/>
  </w:num>
  <w:num w:numId="27" w16cid:durableId="300424371">
    <w:abstractNumId w:val="35"/>
  </w:num>
  <w:num w:numId="28" w16cid:durableId="1365323480">
    <w:abstractNumId w:val="1"/>
  </w:num>
  <w:num w:numId="29" w16cid:durableId="931164668">
    <w:abstractNumId w:val="10"/>
  </w:num>
  <w:num w:numId="30" w16cid:durableId="993949275">
    <w:abstractNumId w:val="19"/>
  </w:num>
  <w:num w:numId="31" w16cid:durableId="1801000180">
    <w:abstractNumId w:val="33"/>
  </w:num>
  <w:num w:numId="32" w16cid:durableId="1242595172">
    <w:abstractNumId w:val="11"/>
  </w:num>
  <w:num w:numId="33" w16cid:durableId="522480812">
    <w:abstractNumId w:val="13"/>
  </w:num>
  <w:num w:numId="34" w16cid:durableId="1306349533">
    <w:abstractNumId w:val="14"/>
  </w:num>
  <w:num w:numId="35" w16cid:durableId="662202938">
    <w:abstractNumId w:val="16"/>
  </w:num>
  <w:num w:numId="36" w16cid:durableId="1369797017">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proofState w:spelling="clean" w:grammar="clean"/>
  <w:attachedTemplate r:id="rId1"/>
  <w:defaultTabStop w:val="708"/>
  <w:autoHyphenation/>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C7"/>
    <w:rsid w:val="000000AE"/>
    <w:rsid w:val="0000029E"/>
    <w:rsid w:val="00000547"/>
    <w:rsid w:val="000006EF"/>
    <w:rsid w:val="00000886"/>
    <w:rsid w:val="0000101A"/>
    <w:rsid w:val="000010BB"/>
    <w:rsid w:val="000010EE"/>
    <w:rsid w:val="0000111C"/>
    <w:rsid w:val="000011FA"/>
    <w:rsid w:val="0000122F"/>
    <w:rsid w:val="000012FE"/>
    <w:rsid w:val="00001845"/>
    <w:rsid w:val="000018F1"/>
    <w:rsid w:val="00001AFD"/>
    <w:rsid w:val="00001C03"/>
    <w:rsid w:val="00001CD6"/>
    <w:rsid w:val="00001E18"/>
    <w:rsid w:val="0000218D"/>
    <w:rsid w:val="000022CB"/>
    <w:rsid w:val="0000240C"/>
    <w:rsid w:val="0000243C"/>
    <w:rsid w:val="0000256D"/>
    <w:rsid w:val="000029E4"/>
    <w:rsid w:val="00002BF9"/>
    <w:rsid w:val="00002C16"/>
    <w:rsid w:val="00002C26"/>
    <w:rsid w:val="00002D70"/>
    <w:rsid w:val="00002DE5"/>
    <w:rsid w:val="00002E18"/>
    <w:rsid w:val="00002FD9"/>
    <w:rsid w:val="0000306F"/>
    <w:rsid w:val="0000316F"/>
    <w:rsid w:val="00003319"/>
    <w:rsid w:val="000033E7"/>
    <w:rsid w:val="000034ED"/>
    <w:rsid w:val="000034FE"/>
    <w:rsid w:val="000035AC"/>
    <w:rsid w:val="0000363B"/>
    <w:rsid w:val="000036D7"/>
    <w:rsid w:val="00003782"/>
    <w:rsid w:val="00003DBC"/>
    <w:rsid w:val="00003E56"/>
    <w:rsid w:val="000041F5"/>
    <w:rsid w:val="0000440C"/>
    <w:rsid w:val="000047C3"/>
    <w:rsid w:val="00004852"/>
    <w:rsid w:val="00004A8B"/>
    <w:rsid w:val="00004B9B"/>
    <w:rsid w:val="00004F1C"/>
    <w:rsid w:val="00004FD2"/>
    <w:rsid w:val="0000509B"/>
    <w:rsid w:val="00005669"/>
    <w:rsid w:val="0000592A"/>
    <w:rsid w:val="00005FE4"/>
    <w:rsid w:val="0000626B"/>
    <w:rsid w:val="00006292"/>
    <w:rsid w:val="000063F4"/>
    <w:rsid w:val="0000650F"/>
    <w:rsid w:val="0000651B"/>
    <w:rsid w:val="000066D1"/>
    <w:rsid w:val="000068A9"/>
    <w:rsid w:val="000069A7"/>
    <w:rsid w:val="000069B0"/>
    <w:rsid w:val="00006B87"/>
    <w:rsid w:val="00006C3B"/>
    <w:rsid w:val="00006E4B"/>
    <w:rsid w:val="00007058"/>
    <w:rsid w:val="0000745A"/>
    <w:rsid w:val="0000745B"/>
    <w:rsid w:val="00007974"/>
    <w:rsid w:val="00007A89"/>
    <w:rsid w:val="00007BC3"/>
    <w:rsid w:val="00007C21"/>
    <w:rsid w:val="00007ED9"/>
    <w:rsid w:val="000102E7"/>
    <w:rsid w:val="000104CF"/>
    <w:rsid w:val="00010614"/>
    <w:rsid w:val="0001071B"/>
    <w:rsid w:val="000107DA"/>
    <w:rsid w:val="000109A9"/>
    <w:rsid w:val="00010C06"/>
    <w:rsid w:val="00010C39"/>
    <w:rsid w:val="00010E87"/>
    <w:rsid w:val="00010FC7"/>
    <w:rsid w:val="00011406"/>
    <w:rsid w:val="00011493"/>
    <w:rsid w:val="0001197F"/>
    <w:rsid w:val="00011B35"/>
    <w:rsid w:val="00011C92"/>
    <w:rsid w:val="00011D85"/>
    <w:rsid w:val="00011DC8"/>
    <w:rsid w:val="00011ECD"/>
    <w:rsid w:val="00011F76"/>
    <w:rsid w:val="0001208A"/>
    <w:rsid w:val="00012395"/>
    <w:rsid w:val="00012397"/>
    <w:rsid w:val="0001256E"/>
    <w:rsid w:val="00012638"/>
    <w:rsid w:val="0001288C"/>
    <w:rsid w:val="00012BC5"/>
    <w:rsid w:val="00012F67"/>
    <w:rsid w:val="00013124"/>
    <w:rsid w:val="00013272"/>
    <w:rsid w:val="0001331C"/>
    <w:rsid w:val="0001335D"/>
    <w:rsid w:val="0001350D"/>
    <w:rsid w:val="0001362D"/>
    <w:rsid w:val="0001376B"/>
    <w:rsid w:val="000137B1"/>
    <w:rsid w:val="000137BB"/>
    <w:rsid w:val="000137F9"/>
    <w:rsid w:val="00013830"/>
    <w:rsid w:val="00013AF9"/>
    <w:rsid w:val="00013D81"/>
    <w:rsid w:val="00013E6A"/>
    <w:rsid w:val="00013FF4"/>
    <w:rsid w:val="00014076"/>
    <w:rsid w:val="00014531"/>
    <w:rsid w:val="0001469A"/>
    <w:rsid w:val="00014826"/>
    <w:rsid w:val="00014A57"/>
    <w:rsid w:val="00014A92"/>
    <w:rsid w:val="00014B4F"/>
    <w:rsid w:val="00014D61"/>
    <w:rsid w:val="00015042"/>
    <w:rsid w:val="0001511B"/>
    <w:rsid w:val="000154EE"/>
    <w:rsid w:val="000155EC"/>
    <w:rsid w:val="00015645"/>
    <w:rsid w:val="000158C9"/>
    <w:rsid w:val="00015BFC"/>
    <w:rsid w:val="00015D1E"/>
    <w:rsid w:val="00015DAD"/>
    <w:rsid w:val="00015F03"/>
    <w:rsid w:val="00016014"/>
    <w:rsid w:val="0001628C"/>
    <w:rsid w:val="0001674D"/>
    <w:rsid w:val="000167E1"/>
    <w:rsid w:val="00016826"/>
    <w:rsid w:val="000169DB"/>
    <w:rsid w:val="00016A00"/>
    <w:rsid w:val="00016B44"/>
    <w:rsid w:val="00016D37"/>
    <w:rsid w:val="00016E05"/>
    <w:rsid w:val="0001701A"/>
    <w:rsid w:val="0001706C"/>
    <w:rsid w:val="0001732F"/>
    <w:rsid w:val="000174F4"/>
    <w:rsid w:val="00017564"/>
    <w:rsid w:val="000176F1"/>
    <w:rsid w:val="00017A65"/>
    <w:rsid w:val="00017ACD"/>
    <w:rsid w:val="00017F04"/>
    <w:rsid w:val="000200EC"/>
    <w:rsid w:val="0002011F"/>
    <w:rsid w:val="00020361"/>
    <w:rsid w:val="00020699"/>
    <w:rsid w:val="00020895"/>
    <w:rsid w:val="00020C08"/>
    <w:rsid w:val="00021101"/>
    <w:rsid w:val="000211CB"/>
    <w:rsid w:val="000213B4"/>
    <w:rsid w:val="000213FA"/>
    <w:rsid w:val="000215BD"/>
    <w:rsid w:val="000216FE"/>
    <w:rsid w:val="0002190D"/>
    <w:rsid w:val="00021C87"/>
    <w:rsid w:val="0002215E"/>
    <w:rsid w:val="000221BE"/>
    <w:rsid w:val="000222BD"/>
    <w:rsid w:val="000224A0"/>
    <w:rsid w:val="000224B7"/>
    <w:rsid w:val="0002272C"/>
    <w:rsid w:val="000230B8"/>
    <w:rsid w:val="00023479"/>
    <w:rsid w:val="00023688"/>
    <w:rsid w:val="0002386C"/>
    <w:rsid w:val="00023942"/>
    <w:rsid w:val="00023E47"/>
    <w:rsid w:val="0002418B"/>
    <w:rsid w:val="00024267"/>
    <w:rsid w:val="0002443D"/>
    <w:rsid w:val="000246A2"/>
    <w:rsid w:val="00024753"/>
    <w:rsid w:val="000248A7"/>
    <w:rsid w:val="000249F7"/>
    <w:rsid w:val="00024B31"/>
    <w:rsid w:val="000250E8"/>
    <w:rsid w:val="000253B5"/>
    <w:rsid w:val="000255B3"/>
    <w:rsid w:val="0002561E"/>
    <w:rsid w:val="00025824"/>
    <w:rsid w:val="000258ED"/>
    <w:rsid w:val="00025968"/>
    <w:rsid w:val="000259A8"/>
    <w:rsid w:val="00025A65"/>
    <w:rsid w:val="00026338"/>
    <w:rsid w:val="00026662"/>
    <w:rsid w:val="00026738"/>
    <w:rsid w:val="000269A4"/>
    <w:rsid w:val="00026D16"/>
    <w:rsid w:val="00027111"/>
    <w:rsid w:val="0002761A"/>
    <w:rsid w:val="000276C1"/>
    <w:rsid w:val="000277C6"/>
    <w:rsid w:val="00027C89"/>
    <w:rsid w:val="00027E6C"/>
    <w:rsid w:val="00027F5D"/>
    <w:rsid w:val="000301B9"/>
    <w:rsid w:val="00030373"/>
    <w:rsid w:val="0003039C"/>
    <w:rsid w:val="00030458"/>
    <w:rsid w:val="0003050E"/>
    <w:rsid w:val="00030527"/>
    <w:rsid w:val="00030561"/>
    <w:rsid w:val="000305F7"/>
    <w:rsid w:val="0003068A"/>
    <w:rsid w:val="00030937"/>
    <w:rsid w:val="00030970"/>
    <w:rsid w:val="000309B5"/>
    <w:rsid w:val="00030CFC"/>
    <w:rsid w:val="00030DFE"/>
    <w:rsid w:val="00030FA7"/>
    <w:rsid w:val="00031067"/>
    <w:rsid w:val="00031251"/>
    <w:rsid w:val="00031667"/>
    <w:rsid w:val="000317A5"/>
    <w:rsid w:val="00031926"/>
    <w:rsid w:val="00031A8C"/>
    <w:rsid w:val="00031B47"/>
    <w:rsid w:val="00031C2E"/>
    <w:rsid w:val="00032259"/>
    <w:rsid w:val="00032431"/>
    <w:rsid w:val="00032643"/>
    <w:rsid w:val="00032736"/>
    <w:rsid w:val="00032812"/>
    <w:rsid w:val="00032B50"/>
    <w:rsid w:val="00032B68"/>
    <w:rsid w:val="00032C38"/>
    <w:rsid w:val="00032D4E"/>
    <w:rsid w:val="00032E28"/>
    <w:rsid w:val="00032F0D"/>
    <w:rsid w:val="00032FC2"/>
    <w:rsid w:val="00033004"/>
    <w:rsid w:val="000330B5"/>
    <w:rsid w:val="0003314E"/>
    <w:rsid w:val="0003318C"/>
    <w:rsid w:val="00033960"/>
    <w:rsid w:val="00033A49"/>
    <w:rsid w:val="00033C8C"/>
    <w:rsid w:val="00033E24"/>
    <w:rsid w:val="00033FC6"/>
    <w:rsid w:val="0003406D"/>
    <w:rsid w:val="000346B2"/>
    <w:rsid w:val="00034951"/>
    <w:rsid w:val="00034A7F"/>
    <w:rsid w:val="00034B08"/>
    <w:rsid w:val="00034C21"/>
    <w:rsid w:val="000350A4"/>
    <w:rsid w:val="0003518E"/>
    <w:rsid w:val="000351E4"/>
    <w:rsid w:val="0003532C"/>
    <w:rsid w:val="000355CE"/>
    <w:rsid w:val="00035F54"/>
    <w:rsid w:val="00035FAA"/>
    <w:rsid w:val="000364A0"/>
    <w:rsid w:val="000365E7"/>
    <w:rsid w:val="00036653"/>
    <w:rsid w:val="00036677"/>
    <w:rsid w:val="00036C77"/>
    <w:rsid w:val="00037033"/>
    <w:rsid w:val="000370BA"/>
    <w:rsid w:val="0003715B"/>
    <w:rsid w:val="00037247"/>
    <w:rsid w:val="00037270"/>
    <w:rsid w:val="00037464"/>
    <w:rsid w:val="0003766A"/>
    <w:rsid w:val="000376C4"/>
    <w:rsid w:val="0003788E"/>
    <w:rsid w:val="0003796E"/>
    <w:rsid w:val="000379F5"/>
    <w:rsid w:val="00037B4D"/>
    <w:rsid w:val="00037C7E"/>
    <w:rsid w:val="00037C85"/>
    <w:rsid w:val="00037D8B"/>
    <w:rsid w:val="00037DC8"/>
    <w:rsid w:val="00037F1E"/>
    <w:rsid w:val="00037F6B"/>
    <w:rsid w:val="00037F83"/>
    <w:rsid w:val="00037FA3"/>
    <w:rsid w:val="00040149"/>
    <w:rsid w:val="000401C4"/>
    <w:rsid w:val="0004024C"/>
    <w:rsid w:val="0004034B"/>
    <w:rsid w:val="0004063E"/>
    <w:rsid w:val="00040692"/>
    <w:rsid w:val="0004075E"/>
    <w:rsid w:val="00040847"/>
    <w:rsid w:val="00040C75"/>
    <w:rsid w:val="00040D77"/>
    <w:rsid w:val="0004143C"/>
    <w:rsid w:val="000417AB"/>
    <w:rsid w:val="000417E8"/>
    <w:rsid w:val="00041B0A"/>
    <w:rsid w:val="00041EA3"/>
    <w:rsid w:val="000421D6"/>
    <w:rsid w:val="0004227D"/>
    <w:rsid w:val="000425F9"/>
    <w:rsid w:val="000426EA"/>
    <w:rsid w:val="00042761"/>
    <w:rsid w:val="00042878"/>
    <w:rsid w:val="00042C95"/>
    <w:rsid w:val="0004306F"/>
    <w:rsid w:val="00043385"/>
    <w:rsid w:val="00043618"/>
    <w:rsid w:val="000436C7"/>
    <w:rsid w:val="00043CF6"/>
    <w:rsid w:val="00043ECA"/>
    <w:rsid w:val="0004409E"/>
    <w:rsid w:val="00044273"/>
    <w:rsid w:val="00044648"/>
    <w:rsid w:val="00044783"/>
    <w:rsid w:val="0004478E"/>
    <w:rsid w:val="000447BF"/>
    <w:rsid w:val="00044999"/>
    <w:rsid w:val="00044AE8"/>
    <w:rsid w:val="00044DA2"/>
    <w:rsid w:val="00044DD4"/>
    <w:rsid w:val="00044FAA"/>
    <w:rsid w:val="00045010"/>
    <w:rsid w:val="00045131"/>
    <w:rsid w:val="00045334"/>
    <w:rsid w:val="0004544E"/>
    <w:rsid w:val="000454F2"/>
    <w:rsid w:val="00045585"/>
    <w:rsid w:val="0004561B"/>
    <w:rsid w:val="00045A6C"/>
    <w:rsid w:val="00046376"/>
    <w:rsid w:val="000469C2"/>
    <w:rsid w:val="000469D6"/>
    <w:rsid w:val="00046A01"/>
    <w:rsid w:val="00046ABA"/>
    <w:rsid w:val="00046B67"/>
    <w:rsid w:val="00046C80"/>
    <w:rsid w:val="00046DC3"/>
    <w:rsid w:val="0004708B"/>
    <w:rsid w:val="00047140"/>
    <w:rsid w:val="000472E2"/>
    <w:rsid w:val="00047376"/>
    <w:rsid w:val="0004754F"/>
    <w:rsid w:val="00047653"/>
    <w:rsid w:val="000476B1"/>
    <w:rsid w:val="00047700"/>
    <w:rsid w:val="0004775F"/>
    <w:rsid w:val="00047938"/>
    <w:rsid w:val="00047AC5"/>
    <w:rsid w:val="00047CD0"/>
    <w:rsid w:val="00047D67"/>
    <w:rsid w:val="00047D88"/>
    <w:rsid w:val="00047DE5"/>
    <w:rsid w:val="00050076"/>
    <w:rsid w:val="00050279"/>
    <w:rsid w:val="000502EE"/>
    <w:rsid w:val="00050754"/>
    <w:rsid w:val="00050785"/>
    <w:rsid w:val="000507C8"/>
    <w:rsid w:val="000509F1"/>
    <w:rsid w:val="00050AE5"/>
    <w:rsid w:val="00050B01"/>
    <w:rsid w:val="00050DC0"/>
    <w:rsid w:val="000511C9"/>
    <w:rsid w:val="0005143F"/>
    <w:rsid w:val="00051760"/>
    <w:rsid w:val="000518AF"/>
    <w:rsid w:val="0005197E"/>
    <w:rsid w:val="00051A9C"/>
    <w:rsid w:val="00051BDB"/>
    <w:rsid w:val="00051C9F"/>
    <w:rsid w:val="00052102"/>
    <w:rsid w:val="000522D3"/>
    <w:rsid w:val="00052355"/>
    <w:rsid w:val="0005241F"/>
    <w:rsid w:val="000526C9"/>
    <w:rsid w:val="00052708"/>
    <w:rsid w:val="00052812"/>
    <w:rsid w:val="000528E0"/>
    <w:rsid w:val="000529CF"/>
    <w:rsid w:val="00052BAA"/>
    <w:rsid w:val="00052C76"/>
    <w:rsid w:val="00052CA9"/>
    <w:rsid w:val="00053131"/>
    <w:rsid w:val="00053149"/>
    <w:rsid w:val="0005325D"/>
    <w:rsid w:val="00053295"/>
    <w:rsid w:val="0005365F"/>
    <w:rsid w:val="000536C6"/>
    <w:rsid w:val="00053994"/>
    <w:rsid w:val="000539CF"/>
    <w:rsid w:val="00053BEC"/>
    <w:rsid w:val="00053C25"/>
    <w:rsid w:val="00053D0B"/>
    <w:rsid w:val="00053D41"/>
    <w:rsid w:val="00053DAC"/>
    <w:rsid w:val="00053EBE"/>
    <w:rsid w:val="00053F53"/>
    <w:rsid w:val="00053F8A"/>
    <w:rsid w:val="00054025"/>
    <w:rsid w:val="00054645"/>
    <w:rsid w:val="000549F7"/>
    <w:rsid w:val="00054AAE"/>
    <w:rsid w:val="00054CBE"/>
    <w:rsid w:val="00054E1C"/>
    <w:rsid w:val="00054FD2"/>
    <w:rsid w:val="000550B1"/>
    <w:rsid w:val="0005526B"/>
    <w:rsid w:val="00055566"/>
    <w:rsid w:val="0005556B"/>
    <w:rsid w:val="0005572C"/>
    <w:rsid w:val="000558F2"/>
    <w:rsid w:val="000558F4"/>
    <w:rsid w:val="00055B8E"/>
    <w:rsid w:val="00056177"/>
    <w:rsid w:val="000561AD"/>
    <w:rsid w:val="000561D5"/>
    <w:rsid w:val="000561F5"/>
    <w:rsid w:val="00056455"/>
    <w:rsid w:val="0005666E"/>
    <w:rsid w:val="000566D5"/>
    <w:rsid w:val="00056B08"/>
    <w:rsid w:val="00056BCE"/>
    <w:rsid w:val="00056EC8"/>
    <w:rsid w:val="00056EF4"/>
    <w:rsid w:val="0005736E"/>
    <w:rsid w:val="0005742C"/>
    <w:rsid w:val="00057437"/>
    <w:rsid w:val="00057613"/>
    <w:rsid w:val="00057787"/>
    <w:rsid w:val="00057B59"/>
    <w:rsid w:val="00057D5E"/>
    <w:rsid w:val="00057D84"/>
    <w:rsid w:val="00057E1D"/>
    <w:rsid w:val="00057F92"/>
    <w:rsid w:val="0006015F"/>
    <w:rsid w:val="0006056B"/>
    <w:rsid w:val="00060682"/>
    <w:rsid w:val="00060865"/>
    <w:rsid w:val="00060BDB"/>
    <w:rsid w:val="00060BF2"/>
    <w:rsid w:val="00061289"/>
    <w:rsid w:val="0006154D"/>
    <w:rsid w:val="000615B1"/>
    <w:rsid w:val="000616F8"/>
    <w:rsid w:val="000618B4"/>
    <w:rsid w:val="000618BD"/>
    <w:rsid w:val="000619DC"/>
    <w:rsid w:val="000619EC"/>
    <w:rsid w:val="00061AB2"/>
    <w:rsid w:val="00061D64"/>
    <w:rsid w:val="00061DFD"/>
    <w:rsid w:val="00061F59"/>
    <w:rsid w:val="00062384"/>
    <w:rsid w:val="00062392"/>
    <w:rsid w:val="00062454"/>
    <w:rsid w:val="000627C2"/>
    <w:rsid w:val="00062838"/>
    <w:rsid w:val="00062B66"/>
    <w:rsid w:val="00062D91"/>
    <w:rsid w:val="00062F51"/>
    <w:rsid w:val="0006306B"/>
    <w:rsid w:val="0006333D"/>
    <w:rsid w:val="0006356C"/>
    <w:rsid w:val="0006359D"/>
    <w:rsid w:val="00063792"/>
    <w:rsid w:val="0006391F"/>
    <w:rsid w:val="00063AD0"/>
    <w:rsid w:val="00063C16"/>
    <w:rsid w:val="00063D32"/>
    <w:rsid w:val="00063F2A"/>
    <w:rsid w:val="000641D6"/>
    <w:rsid w:val="00064303"/>
    <w:rsid w:val="00064393"/>
    <w:rsid w:val="000645BF"/>
    <w:rsid w:val="000645EE"/>
    <w:rsid w:val="00064683"/>
    <w:rsid w:val="000648A8"/>
    <w:rsid w:val="000649AC"/>
    <w:rsid w:val="00064D03"/>
    <w:rsid w:val="00064D33"/>
    <w:rsid w:val="00064FC7"/>
    <w:rsid w:val="000651C1"/>
    <w:rsid w:val="0006586D"/>
    <w:rsid w:val="0006598B"/>
    <w:rsid w:val="00065DC0"/>
    <w:rsid w:val="00066191"/>
    <w:rsid w:val="00066222"/>
    <w:rsid w:val="000665DC"/>
    <w:rsid w:val="00066887"/>
    <w:rsid w:val="00066ADF"/>
    <w:rsid w:val="00066CCF"/>
    <w:rsid w:val="00066D80"/>
    <w:rsid w:val="00066FBE"/>
    <w:rsid w:val="0006718E"/>
    <w:rsid w:val="000672ED"/>
    <w:rsid w:val="00067391"/>
    <w:rsid w:val="000677D5"/>
    <w:rsid w:val="00067824"/>
    <w:rsid w:val="00067833"/>
    <w:rsid w:val="00067899"/>
    <w:rsid w:val="00067901"/>
    <w:rsid w:val="00067AB3"/>
    <w:rsid w:val="00067AFA"/>
    <w:rsid w:val="00067C10"/>
    <w:rsid w:val="00067F0D"/>
    <w:rsid w:val="00067F50"/>
    <w:rsid w:val="00067FA9"/>
    <w:rsid w:val="00070024"/>
    <w:rsid w:val="000701CC"/>
    <w:rsid w:val="000707C3"/>
    <w:rsid w:val="00070D2F"/>
    <w:rsid w:val="00070E2A"/>
    <w:rsid w:val="00070E47"/>
    <w:rsid w:val="00070E54"/>
    <w:rsid w:val="00070F87"/>
    <w:rsid w:val="00070FCF"/>
    <w:rsid w:val="00071080"/>
    <w:rsid w:val="00071114"/>
    <w:rsid w:val="0007149E"/>
    <w:rsid w:val="00071648"/>
    <w:rsid w:val="0007193B"/>
    <w:rsid w:val="000719EA"/>
    <w:rsid w:val="00071B70"/>
    <w:rsid w:val="00071BA7"/>
    <w:rsid w:val="00071CD2"/>
    <w:rsid w:val="00071E31"/>
    <w:rsid w:val="00071FB6"/>
    <w:rsid w:val="0007211B"/>
    <w:rsid w:val="00072150"/>
    <w:rsid w:val="00072334"/>
    <w:rsid w:val="000723B5"/>
    <w:rsid w:val="000723D7"/>
    <w:rsid w:val="0007262E"/>
    <w:rsid w:val="00072716"/>
    <w:rsid w:val="0007275D"/>
    <w:rsid w:val="00072940"/>
    <w:rsid w:val="00072B8D"/>
    <w:rsid w:val="00072BCC"/>
    <w:rsid w:val="00073149"/>
    <w:rsid w:val="000731A1"/>
    <w:rsid w:val="00073542"/>
    <w:rsid w:val="0007369D"/>
    <w:rsid w:val="00073741"/>
    <w:rsid w:val="00073773"/>
    <w:rsid w:val="000739E4"/>
    <w:rsid w:val="00073A64"/>
    <w:rsid w:val="00073A7D"/>
    <w:rsid w:val="00073B39"/>
    <w:rsid w:val="00074051"/>
    <w:rsid w:val="00074083"/>
    <w:rsid w:val="00074499"/>
    <w:rsid w:val="000744F0"/>
    <w:rsid w:val="000745A8"/>
    <w:rsid w:val="000748AC"/>
    <w:rsid w:val="00074C89"/>
    <w:rsid w:val="00074FFB"/>
    <w:rsid w:val="00075006"/>
    <w:rsid w:val="000753BB"/>
    <w:rsid w:val="000753D1"/>
    <w:rsid w:val="000754E4"/>
    <w:rsid w:val="00075910"/>
    <w:rsid w:val="00075A29"/>
    <w:rsid w:val="00075A36"/>
    <w:rsid w:val="00075ADF"/>
    <w:rsid w:val="00076106"/>
    <w:rsid w:val="00076113"/>
    <w:rsid w:val="000762C9"/>
    <w:rsid w:val="000763E9"/>
    <w:rsid w:val="00076491"/>
    <w:rsid w:val="000764E5"/>
    <w:rsid w:val="00076586"/>
    <w:rsid w:val="000765C4"/>
    <w:rsid w:val="000767F0"/>
    <w:rsid w:val="0007691E"/>
    <w:rsid w:val="0007699E"/>
    <w:rsid w:val="00076AD7"/>
    <w:rsid w:val="00076BDA"/>
    <w:rsid w:val="00076F1A"/>
    <w:rsid w:val="00076F5A"/>
    <w:rsid w:val="00076F7A"/>
    <w:rsid w:val="000774B7"/>
    <w:rsid w:val="000775A0"/>
    <w:rsid w:val="000775BD"/>
    <w:rsid w:val="0007794F"/>
    <w:rsid w:val="000779A5"/>
    <w:rsid w:val="00077AB0"/>
    <w:rsid w:val="00077BB1"/>
    <w:rsid w:val="00077DFC"/>
    <w:rsid w:val="00077E1B"/>
    <w:rsid w:val="0008023B"/>
    <w:rsid w:val="00080290"/>
    <w:rsid w:val="000802C0"/>
    <w:rsid w:val="00080451"/>
    <w:rsid w:val="00080467"/>
    <w:rsid w:val="000804DE"/>
    <w:rsid w:val="0008075E"/>
    <w:rsid w:val="0008096A"/>
    <w:rsid w:val="00080AFF"/>
    <w:rsid w:val="00080B19"/>
    <w:rsid w:val="00080C93"/>
    <w:rsid w:val="00080CD2"/>
    <w:rsid w:val="00080CDF"/>
    <w:rsid w:val="00080E06"/>
    <w:rsid w:val="000813D5"/>
    <w:rsid w:val="00081497"/>
    <w:rsid w:val="00081522"/>
    <w:rsid w:val="0008180D"/>
    <w:rsid w:val="00081849"/>
    <w:rsid w:val="00081C1E"/>
    <w:rsid w:val="00081F4D"/>
    <w:rsid w:val="000821F2"/>
    <w:rsid w:val="00082298"/>
    <w:rsid w:val="00082714"/>
    <w:rsid w:val="00082762"/>
    <w:rsid w:val="000829E1"/>
    <w:rsid w:val="00082DF0"/>
    <w:rsid w:val="00083167"/>
    <w:rsid w:val="000831E3"/>
    <w:rsid w:val="0008341C"/>
    <w:rsid w:val="00083524"/>
    <w:rsid w:val="000837F2"/>
    <w:rsid w:val="000837FE"/>
    <w:rsid w:val="000838D4"/>
    <w:rsid w:val="00083B13"/>
    <w:rsid w:val="00083D32"/>
    <w:rsid w:val="00083D96"/>
    <w:rsid w:val="00083FF9"/>
    <w:rsid w:val="00084040"/>
    <w:rsid w:val="00084C89"/>
    <w:rsid w:val="00084EC9"/>
    <w:rsid w:val="00084EEA"/>
    <w:rsid w:val="00084FAC"/>
    <w:rsid w:val="00085160"/>
    <w:rsid w:val="000852B1"/>
    <w:rsid w:val="00085322"/>
    <w:rsid w:val="00085472"/>
    <w:rsid w:val="000855AB"/>
    <w:rsid w:val="00085743"/>
    <w:rsid w:val="00085869"/>
    <w:rsid w:val="000858A0"/>
    <w:rsid w:val="00085927"/>
    <w:rsid w:val="00085CBD"/>
    <w:rsid w:val="00085E4D"/>
    <w:rsid w:val="00085F4D"/>
    <w:rsid w:val="00085FF3"/>
    <w:rsid w:val="00086044"/>
    <w:rsid w:val="00086094"/>
    <w:rsid w:val="0008638A"/>
    <w:rsid w:val="0008642F"/>
    <w:rsid w:val="000864BC"/>
    <w:rsid w:val="0008668F"/>
    <w:rsid w:val="00086958"/>
    <w:rsid w:val="0008698B"/>
    <w:rsid w:val="00086A1D"/>
    <w:rsid w:val="00086B81"/>
    <w:rsid w:val="00086D63"/>
    <w:rsid w:val="00086F0B"/>
    <w:rsid w:val="00086F58"/>
    <w:rsid w:val="00087084"/>
    <w:rsid w:val="000871C9"/>
    <w:rsid w:val="00087470"/>
    <w:rsid w:val="00087533"/>
    <w:rsid w:val="00087871"/>
    <w:rsid w:val="00087894"/>
    <w:rsid w:val="000878CD"/>
    <w:rsid w:val="00087AB3"/>
    <w:rsid w:val="00087B7D"/>
    <w:rsid w:val="00087C7F"/>
    <w:rsid w:val="00087EC7"/>
    <w:rsid w:val="00087FB9"/>
    <w:rsid w:val="00087FEA"/>
    <w:rsid w:val="00090129"/>
    <w:rsid w:val="00090201"/>
    <w:rsid w:val="00090A2D"/>
    <w:rsid w:val="00090AD5"/>
    <w:rsid w:val="00090DA4"/>
    <w:rsid w:val="000910B8"/>
    <w:rsid w:val="00091320"/>
    <w:rsid w:val="000916E4"/>
    <w:rsid w:val="00091733"/>
    <w:rsid w:val="00091B01"/>
    <w:rsid w:val="00091CAD"/>
    <w:rsid w:val="00092277"/>
    <w:rsid w:val="000929E3"/>
    <w:rsid w:val="00092ACD"/>
    <w:rsid w:val="00092F1E"/>
    <w:rsid w:val="0009320B"/>
    <w:rsid w:val="00093273"/>
    <w:rsid w:val="000934F3"/>
    <w:rsid w:val="00093696"/>
    <w:rsid w:val="00093853"/>
    <w:rsid w:val="0009395F"/>
    <w:rsid w:val="00093B6F"/>
    <w:rsid w:val="00093BB1"/>
    <w:rsid w:val="00093C19"/>
    <w:rsid w:val="00093D08"/>
    <w:rsid w:val="00093DAE"/>
    <w:rsid w:val="00093E91"/>
    <w:rsid w:val="0009402A"/>
    <w:rsid w:val="0009415F"/>
    <w:rsid w:val="000942B9"/>
    <w:rsid w:val="0009432A"/>
    <w:rsid w:val="000944AF"/>
    <w:rsid w:val="000948D7"/>
    <w:rsid w:val="0009498F"/>
    <w:rsid w:val="00094D13"/>
    <w:rsid w:val="000951AE"/>
    <w:rsid w:val="00095319"/>
    <w:rsid w:val="00095688"/>
    <w:rsid w:val="000956FE"/>
    <w:rsid w:val="0009585E"/>
    <w:rsid w:val="00095A20"/>
    <w:rsid w:val="00095D7F"/>
    <w:rsid w:val="00095EF5"/>
    <w:rsid w:val="00096210"/>
    <w:rsid w:val="0009625C"/>
    <w:rsid w:val="00096534"/>
    <w:rsid w:val="0009661C"/>
    <w:rsid w:val="000966E2"/>
    <w:rsid w:val="000967C5"/>
    <w:rsid w:val="00096850"/>
    <w:rsid w:val="000969EA"/>
    <w:rsid w:val="00096A1A"/>
    <w:rsid w:val="00096D96"/>
    <w:rsid w:val="00097124"/>
    <w:rsid w:val="000975F8"/>
    <w:rsid w:val="000977E5"/>
    <w:rsid w:val="00097B44"/>
    <w:rsid w:val="00097B9C"/>
    <w:rsid w:val="00097F25"/>
    <w:rsid w:val="00097F9C"/>
    <w:rsid w:val="000A0012"/>
    <w:rsid w:val="000A059A"/>
    <w:rsid w:val="000A05F4"/>
    <w:rsid w:val="000A06DB"/>
    <w:rsid w:val="000A07AF"/>
    <w:rsid w:val="000A09F9"/>
    <w:rsid w:val="000A0AA9"/>
    <w:rsid w:val="000A0D36"/>
    <w:rsid w:val="000A0EE3"/>
    <w:rsid w:val="000A1090"/>
    <w:rsid w:val="000A10F3"/>
    <w:rsid w:val="000A11C5"/>
    <w:rsid w:val="000A1692"/>
    <w:rsid w:val="000A1781"/>
    <w:rsid w:val="000A1991"/>
    <w:rsid w:val="000A1B5C"/>
    <w:rsid w:val="000A1B5F"/>
    <w:rsid w:val="000A1B82"/>
    <w:rsid w:val="000A1CBB"/>
    <w:rsid w:val="000A1D7F"/>
    <w:rsid w:val="000A1ECD"/>
    <w:rsid w:val="000A2125"/>
    <w:rsid w:val="000A216C"/>
    <w:rsid w:val="000A2345"/>
    <w:rsid w:val="000A291E"/>
    <w:rsid w:val="000A2ADD"/>
    <w:rsid w:val="000A2BC1"/>
    <w:rsid w:val="000A2C7F"/>
    <w:rsid w:val="000A2F49"/>
    <w:rsid w:val="000A2FF4"/>
    <w:rsid w:val="000A32B9"/>
    <w:rsid w:val="000A342E"/>
    <w:rsid w:val="000A34DD"/>
    <w:rsid w:val="000A360D"/>
    <w:rsid w:val="000A3962"/>
    <w:rsid w:val="000A3D02"/>
    <w:rsid w:val="000A3E99"/>
    <w:rsid w:val="000A3F9C"/>
    <w:rsid w:val="000A4326"/>
    <w:rsid w:val="000A444F"/>
    <w:rsid w:val="000A4535"/>
    <w:rsid w:val="000A472B"/>
    <w:rsid w:val="000A4A7B"/>
    <w:rsid w:val="000A4B22"/>
    <w:rsid w:val="000A4B90"/>
    <w:rsid w:val="000A4C3D"/>
    <w:rsid w:val="000A4C75"/>
    <w:rsid w:val="000A4E0E"/>
    <w:rsid w:val="000A4F8A"/>
    <w:rsid w:val="000A5032"/>
    <w:rsid w:val="000A5075"/>
    <w:rsid w:val="000A57CE"/>
    <w:rsid w:val="000A595F"/>
    <w:rsid w:val="000A5BDC"/>
    <w:rsid w:val="000A5C34"/>
    <w:rsid w:val="000A5CD2"/>
    <w:rsid w:val="000A5CEE"/>
    <w:rsid w:val="000A5F44"/>
    <w:rsid w:val="000A6019"/>
    <w:rsid w:val="000A6029"/>
    <w:rsid w:val="000A6125"/>
    <w:rsid w:val="000A61A9"/>
    <w:rsid w:val="000A6320"/>
    <w:rsid w:val="000A6512"/>
    <w:rsid w:val="000A66F8"/>
    <w:rsid w:val="000A676E"/>
    <w:rsid w:val="000A680B"/>
    <w:rsid w:val="000A6876"/>
    <w:rsid w:val="000A6963"/>
    <w:rsid w:val="000A6A33"/>
    <w:rsid w:val="000A6DD6"/>
    <w:rsid w:val="000A70A2"/>
    <w:rsid w:val="000A712D"/>
    <w:rsid w:val="000A7366"/>
    <w:rsid w:val="000A751E"/>
    <w:rsid w:val="000A753C"/>
    <w:rsid w:val="000A789A"/>
    <w:rsid w:val="000A7D67"/>
    <w:rsid w:val="000B017A"/>
    <w:rsid w:val="000B0247"/>
    <w:rsid w:val="000B02A6"/>
    <w:rsid w:val="000B03B3"/>
    <w:rsid w:val="000B0451"/>
    <w:rsid w:val="000B09C4"/>
    <w:rsid w:val="000B0A86"/>
    <w:rsid w:val="000B0F22"/>
    <w:rsid w:val="000B0FDB"/>
    <w:rsid w:val="000B1439"/>
    <w:rsid w:val="000B1517"/>
    <w:rsid w:val="000B15A4"/>
    <w:rsid w:val="000B1BDB"/>
    <w:rsid w:val="000B1D09"/>
    <w:rsid w:val="000B1E75"/>
    <w:rsid w:val="000B1FAE"/>
    <w:rsid w:val="000B218B"/>
    <w:rsid w:val="000B2664"/>
    <w:rsid w:val="000B270B"/>
    <w:rsid w:val="000B2DDD"/>
    <w:rsid w:val="000B2E91"/>
    <w:rsid w:val="000B2F19"/>
    <w:rsid w:val="000B3513"/>
    <w:rsid w:val="000B379F"/>
    <w:rsid w:val="000B37C9"/>
    <w:rsid w:val="000B3873"/>
    <w:rsid w:val="000B38D7"/>
    <w:rsid w:val="000B3A0D"/>
    <w:rsid w:val="000B3A74"/>
    <w:rsid w:val="000B3C34"/>
    <w:rsid w:val="000B3CED"/>
    <w:rsid w:val="000B3CFA"/>
    <w:rsid w:val="000B3F58"/>
    <w:rsid w:val="000B405F"/>
    <w:rsid w:val="000B424D"/>
    <w:rsid w:val="000B425A"/>
    <w:rsid w:val="000B43B8"/>
    <w:rsid w:val="000B4433"/>
    <w:rsid w:val="000B44B4"/>
    <w:rsid w:val="000B4565"/>
    <w:rsid w:val="000B4857"/>
    <w:rsid w:val="000B4AE1"/>
    <w:rsid w:val="000B4DB7"/>
    <w:rsid w:val="000B51EF"/>
    <w:rsid w:val="000B557D"/>
    <w:rsid w:val="000B55B1"/>
    <w:rsid w:val="000B5627"/>
    <w:rsid w:val="000B56C8"/>
    <w:rsid w:val="000B580B"/>
    <w:rsid w:val="000B58A2"/>
    <w:rsid w:val="000B58BF"/>
    <w:rsid w:val="000B5A7F"/>
    <w:rsid w:val="000B5F04"/>
    <w:rsid w:val="000B5FFA"/>
    <w:rsid w:val="000B61E1"/>
    <w:rsid w:val="000B6227"/>
    <w:rsid w:val="000B6967"/>
    <w:rsid w:val="000B6B18"/>
    <w:rsid w:val="000B6C79"/>
    <w:rsid w:val="000B6F84"/>
    <w:rsid w:val="000B7119"/>
    <w:rsid w:val="000B7259"/>
    <w:rsid w:val="000B7753"/>
    <w:rsid w:val="000B7A3E"/>
    <w:rsid w:val="000B7AE6"/>
    <w:rsid w:val="000B7B6A"/>
    <w:rsid w:val="000B7FA2"/>
    <w:rsid w:val="000C01CA"/>
    <w:rsid w:val="000C03E2"/>
    <w:rsid w:val="000C0520"/>
    <w:rsid w:val="000C055B"/>
    <w:rsid w:val="000C0668"/>
    <w:rsid w:val="000C0699"/>
    <w:rsid w:val="000C074A"/>
    <w:rsid w:val="000C07EE"/>
    <w:rsid w:val="000C099E"/>
    <w:rsid w:val="000C0A5B"/>
    <w:rsid w:val="000C0D53"/>
    <w:rsid w:val="000C0ECB"/>
    <w:rsid w:val="000C0F9E"/>
    <w:rsid w:val="000C14A5"/>
    <w:rsid w:val="000C183C"/>
    <w:rsid w:val="000C1ACD"/>
    <w:rsid w:val="000C1CFA"/>
    <w:rsid w:val="000C1D90"/>
    <w:rsid w:val="000C21A6"/>
    <w:rsid w:val="000C22B4"/>
    <w:rsid w:val="000C230E"/>
    <w:rsid w:val="000C25EC"/>
    <w:rsid w:val="000C25EF"/>
    <w:rsid w:val="000C261D"/>
    <w:rsid w:val="000C267B"/>
    <w:rsid w:val="000C26A7"/>
    <w:rsid w:val="000C2748"/>
    <w:rsid w:val="000C2781"/>
    <w:rsid w:val="000C2829"/>
    <w:rsid w:val="000C2868"/>
    <w:rsid w:val="000C28C0"/>
    <w:rsid w:val="000C28E0"/>
    <w:rsid w:val="000C29F1"/>
    <w:rsid w:val="000C2D6E"/>
    <w:rsid w:val="000C2EB4"/>
    <w:rsid w:val="000C3052"/>
    <w:rsid w:val="000C30C3"/>
    <w:rsid w:val="000C3105"/>
    <w:rsid w:val="000C3130"/>
    <w:rsid w:val="000C31ED"/>
    <w:rsid w:val="000C3206"/>
    <w:rsid w:val="000C3210"/>
    <w:rsid w:val="000C32AD"/>
    <w:rsid w:val="000C342D"/>
    <w:rsid w:val="000C34F3"/>
    <w:rsid w:val="000C35D7"/>
    <w:rsid w:val="000C37DD"/>
    <w:rsid w:val="000C38BF"/>
    <w:rsid w:val="000C3965"/>
    <w:rsid w:val="000C3A51"/>
    <w:rsid w:val="000C3B96"/>
    <w:rsid w:val="000C3C18"/>
    <w:rsid w:val="000C3C67"/>
    <w:rsid w:val="000C3E9A"/>
    <w:rsid w:val="000C4096"/>
    <w:rsid w:val="000C45FC"/>
    <w:rsid w:val="000C4AE5"/>
    <w:rsid w:val="000C4AF3"/>
    <w:rsid w:val="000C4C6F"/>
    <w:rsid w:val="000C4CD7"/>
    <w:rsid w:val="000C4D73"/>
    <w:rsid w:val="000C4E0B"/>
    <w:rsid w:val="000C5016"/>
    <w:rsid w:val="000C5973"/>
    <w:rsid w:val="000C59C1"/>
    <w:rsid w:val="000C59C3"/>
    <w:rsid w:val="000C5A03"/>
    <w:rsid w:val="000C5A86"/>
    <w:rsid w:val="000C5BB4"/>
    <w:rsid w:val="000C5DC2"/>
    <w:rsid w:val="000C61B9"/>
    <w:rsid w:val="000C6788"/>
    <w:rsid w:val="000C679A"/>
    <w:rsid w:val="000C6856"/>
    <w:rsid w:val="000C68D7"/>
    <w:rsid w:val="000C6926"/>
    <w:rsid w:val="000C6A98"/>
    <w:rsid w:val="000C6B0D"/>
    <w:rsid w:val="000C6BE2"/>
    <w:rsid w:val="000C6FE2"/>
    <w:rsid w:val="000C702D"/>
    <w:rsid w:val="000C7163"/>
    <w:rsid w:val="000C73C4"/>
    <w:rsid w:val="000C7459"/>
    <w:rsid w:val="000C77ED"/>
    <w:rsid w:val="000C78D0"/>
    <w:rsid w:val="000C7A6E"/>
    <w:rsid w:val="000C7A93"/>
    <w:rsid w:val="000C7B90"/>
    <w:rsid w:val="000C7E67"/>
    <w:rsid w:val="000D003A"/>
    <w:rsid w:val="000D0294"/>
    <w:rsid w:val="000D05B9"/>
    <w:rsid w:val="000D0692"/>
    <w:rsid w:val="000D0882"/>
    <w:rsid w:val="000D0953"/>
    <w:rsid w:val="000D09A7"/>
    <w:rsid w:val="000D0E9C"/>
    <w:rsid w:val="000D10DA"/>
    <w:rsid w:val="000D124B"/>
    <w:rsid w:val="000D128F"/>
    <w:rsid w:val="000D165E"/>
    <w:rsid w:val="000D18B0"/>
    <w:rsid w:val="000D19D1"/>
    <w:rsid w:val="000D1A16"/>
    <w:rsid w:val="000D1F2B"/>
    <w:rsid w:val="000D219A"/>
    <w:rsid w:val="000D259D"/>
    <w:rsid w:val="000D26D4"/>
    <w:rsid w:val="000D2ED6"/>
    <w:rsid w:val="000D2F7D"/>
    <w:rsid w:val="000D33FF"/>
    <w:rsid w:val="000D34BC"/>
    <w:rsid w:val="000D35EA"/>
    <w:rsid w:val="000D37C3"/>
    <w:rsid w:val="000D383F"/>
    <w:rsid w:val="000D3907"/>
    <w:rsid w:val="000D3A43"/>
    <w:rsid w:val="000D3B98"/>
    <w:rsid w:val="000D3C97"/>
    <w:rsid w:val="000D3D5E"/>
    <w:rsid w:val="000D3E33"/>
    <w:rsid w:val="000D3E80"/>
    <w:rsid w:val="000D3EDC"/>
    <w:rsid w:val="000D43D5"/>
    <w:rsid w:val="000D44CD"/>
    <w:rsid w:val="000D4543"/>
    <w:rsid w:val="000D466A"/>
    <w:rsid w:val="000D4713"/>
    <w:rsid w:val="000D4736"/>
    <w:rsid w:val="000D4A5A"/>
    <w:rsid w:val="000D4B19"/>
    <w:rsid w:val="000D541D"/>
    <w:rsid w:val="000D54AA"/>
    <w:rsid w:val="000D553A"/>
    <w:rsid w:val="000D55DD"/>
    <w:rsid w:val="000D57A6"/>
    <w:rsid w:val="000D5B59"/>
    <w:rsid w:val="000D5D58"/>
    <w:rsid w:val="000D5E3E"/>
    <w:rsid w:val="000D5ECE"/>
    <w:rsid w:val="000D5FBE"/>
    <w:rsid w:val="000D605A"/>
    <w:rsid w:val="000D634F"/>
    <w:rsid w:val="000D65A0"/>
    <w:rsid w:val="000D65D7"/>
    <w:rsid w:val="000D6730"/>
    <w:rsid w:val="000D67D7"/>
    <w:rsid w:val="000D6833"/>
    <w:rsid w:val="000D6850"/>
    <w:rsid w:val="000D68D7"/>
    <w:rsid w:val="000D697D"/>
    <w:rsid w:val="000D6EBE"/>
    <w:rsid w:val="000D723B"/>
    <w:rsid w:val="000D78FA"/>
    <w:rsid w:val="000D795B"/>
    <w:rsid w:val="000D7A6C"/>
    <w:rsid w:val="000D7A93"/>
    <w:rsid w:val="000D7BF0"/>
    <w:rsid w:val="000D7D56"/>
    <w:rsid w:val="000E01CA"/>
    <w:rsid w:val="000E027B"/>
    <w:rsid w:val="000E0372"/>
    <w:rsid w:val="000E04F5"/>
    <w:rsid w:val="000E056E"/>
    <w:rsid w:val="000E05D6"/>
    <w:rsid w:val="000E0623"/>
    <w:rsid w:val="000E0747"/>
    <w:rsid w:val="000E09DA"/>
    <w:rsid w:val="000E0A3F"/>
    <w:rsid w:val="000E0A62"/>
    <w:rsid w:val="000E0B41"/>
    <w:rsid w:val="000E0B44"/>
    <w:rsid w:val="000E0CD4"/>
    <w:rsid w:val="000E0CEE"/>
    <w:rsid w:val="000E0FA1"/>
    <w:rsid w:val="000E110E"/>
    <w:rsid w:val="000E1137"/>
    <w:rsid w:val="000E12E9"/>
    <w:rsid w:val="000E139D"/>
    <w:rsid w:val="000E1681"/>
    <w:rsid w:val="000E16F4"/>
    <w:rsid w:val="000E1946"/>
    <w:rsid w:val="000E1D8D"/>
    <w:rsid w:val="000E1E21"/>
    <w:rsid w:val="000E1E3F"/>
    <w:rsid w:val="000E2183"/>
    <w:rsid w:val="000E275D"/>
    <w:rsid w:val="000E2C87"/>
    <w:rsid w:val="000E2CC8"/>
    <w:rsid w:val="000E2DC2"/>
    <w:rsid w:val="000E2EB0"/>
    <w:rsid w:val="000E309C"/>
    <w:rsid w:val="000E347F"/>
    <w:rsid w:val="000E34FA"/>
    <w:rsid w:val="000E35FF"/>
    <w:rsid w:val="000E39FD"/>
    <w:rsid w:val="000E3B5B"/>
    <w:rsid w:val="000E3B9F"/>
    <w:rsid w:val="000E3D69"/>
    <w:rsid w:val="000E3ED5"/>
    <w:rsid w:val="000E40FB"/>
    <w:rsid w:val="000E471D"/>
    <w:rsid w:val="000E4BA0"/>
    <w:rsid w:val="000E51B1"/>
    <w:rsid w:val="000E5322"/>
    <w:rsid w:val="000E5629"/>
    <w:rsid w:val="000E57B0"/>
    <w:rsid w:val="000E584B"/>
    <w:rsid w:val="000E5863"/>
    <w:rsid w:val="000E5877"/>
    <w:rsid w:val="000E58D2"/>
    <w:rsid w:val="000E595E"/>
    <w:rsid w:val="000E5A05"/>
    <w:rsid w:val="000E5A34"/>
    <w:rsid w:val="000E5B9F"/>
    <w:rsid w:val="000E5BE2"/>
    <w:rsid w:val="000E5EF8"/>
    <w:rsid w:val="000E6060"/>
    <w:rsid w:val="000E64A3"/>
    <w:rsid w:val="000E6508"/>
    <w:rsid w:val="000E673F"/>
    <w:rsid w:val="000E6761"/>
    <w:rsid w:val="000E678D"/>
    <w:rsid w:val="000E6814"/>
    <w:rsid w:val="000E690B"/>
    <w:rsid w:val="000E6FAC"/>
    <w:rsid w:val="000E712A"/>
    <w:rsid w:val="000E730B"/>
    <w:rsid w:val="000E748E"/>
    <w:rsid w:val="000E7865"/>
    <w:rsid w:val="000E78D6"/>
    <w:rsid w:val="000E790E"/>
    <w:rsid w:val="000E7CF6"/>
    <w:rsid w:val="000E7F76"/>
    <w:rsid w:val="000F0053"/>
    <w:rsid w:val="000F0077"/>
    <w:rsid w:val="000F0103"/>
    <w:rsid w:val="000F0819"/>
    <w:rsid w:val="000F08DB"/>
    <w:rsid w:val="000F0958"/>
    <w:rsid w:val="000F09F0"/>
    <w:rsid w:val="000F0AA6"/>
    <w:rsid w:val="000F0B56"/>
    <w:rsid w:val="000F0BFB"/>
    <w:rsid w:val="000F0CB4"/>
    <w:rsid w:val="000F10B5"/>
    <w:rsid w:val="000F117C"/>
    <w:rsid w:val="000F11C2"/>
    <w:rsid w:val="000F12B7"/>
    <w:rsid w:val="000F149D"/>
    <w:rsid w:val="000F14D3"/>
    <w:rsid w:val="000F153E"/>
    <w:rsid w:val="000F1642"/>
    <w:rsid w:val="000F1770"/>
    <w:rsid w:val="000F17A9"/>
    <w:rsid w:val="000F185F"/>
    <w:rsid w:val="000F1B5D"/>
    <w:rsid w:val="000F1D86"/>
    <w:rsid w:val="000F1F4A"/>
    <w:rsid w:val="000F1FCA"/>
    <w:rsid w:val="000F203A"/>
    <w:rsid w:val="000F218B"/>
    <w:rsid w:val="000F21D6"/>
    <w:rsid w:val="000F21DB"/>
    <w:rsid w:val="000F225C"/>
    <w:rsid w:val="000F23B8"/>
    <w:rsid w:val="000F2499"/>
    <w:rsid w:val="000F2865"/>
    <w:rsid w:val="000F2A62"/>
    <w:rsid w:val="000F2F80"/>
    <w:rsid w:val="000F3073"/>
    <w:rsid w:val="000F31DE"/>
    <w:rsid w:val="000F3B47"/>
    <w:rsid w:val="000F3CAC"/>
    <w:rsid w:val="000F3D8C"/>
    <w:rsid w:val="000F4361"/>
    <w:rsid w:val="000F469F"/>
    <w:rsid w:val="000F4747"/>
    <w:rsid w:val="000F4B91"/>
    <w:rsid w:val="000F4BF2"/>
    <w:rsid w:val="000F4D44"/>
    <w:rsid w:val="000F5097"/>
    <w:rsid w:val="000F539A"/>
    <w:rsid w:val="000F55D6"/>
    <w:rsid w:val="000F59CE"/>
    <w:rsid w:val="000F5A4B"/>
    <w:rsid w:val="000F5D80"/>
    <w:rsid w:val="000F60DA"/>
    <w:rsid w:val="000F67CF"/>
    <w:rsid w:val="000F67E7"/>
    <w:rsid w:val="000F6812"/>
    <w:rsid w:val="000F693C"/>
    <w:rsid w:val="000F6B8A"/>
    <w:rsid w:val="000F6DDD"/>
    <w:rsid w:val="000F6F3F"/>
    <w:rsid w:val="000F714F"/>
    <w:rsid w:val="000F7159"/>
    <w:rsid w:val="000F7280"/>
    <w:rsid w:val="000F74AF"/>
    <w:rsid w:val="000F758E"/>
    <w:rsid w:val="000F77BF"/>
    <w:rsid w:val="000F79C0"/>
    <w:rsid w:val="000F7CA4"/>
    <w:rsid w:val="000F7CD3"/>
    <w:rsid w:val="00100249"/>
    <w:rsid w:val="001003E8"/>
    <w:rsid w:val="0010041A"/>
    <w:rsid w:val="001004BC"/>
    <w:rsid w:val="001007AF"/>
    <w:rsid w:val="0010096D"/>
    <w:rsid w:val="00100A5D"/>
    <w:rsid w:val="001011E3"/>
    <w:rsid w:val="0010126D"/>
    <w:rsid w:val="001012BD"/>
    <w:rsid w:val="0010139F"/>
    <w:rsid w:val="001014F5"/>
    <w:rsid w:val="0010162D"/>
    <w:rsid w:val="0010182C"/>
    <w:rsid w:val="00101AB0"/>
    <w:rsid w:val="00101B5C"/>
    <w:rsid w:val="00101C4C"/>
    <w:rsid w:val="00101FD0"/>
    <w:rsid w:val="0010206B"/>
    <w:rsid w:val="00102119"/>
    <w:rsid w:val="00102144"/>
    <w:rsid w:val="00102175"/>
    <w:rsid w:val="001021B5"/>
    <w:rsid w:val="00102388"/>
    <w:rsid w:val="0010244A"/>
    <w:rsid w:val="0010280F"/>
    <w:rsid w:val="00102848"/>
    <w:rsid w:val="001028DF"/>
    <w:rsid w:val="001029B6"/>
    <w:rsid w:val="00102EC2"/>
    <w:rsid w:val="00102FED"/>
    <w:rsid w:val="001030E6"/>
    <w:rsid w:val="00103114"/>
    <w:rsid w:val="00103257"/>
    <w:rsid w:val="0010326C"/>
    <w:rsid w:val="00103455"/>
    <w:rsid w:val="001034BF"/>
    <w:rsid w:val="001035B1"/>
    <w:rsid w:val="001038AB"/>
    <w:rsid w:val="00103C68"/>
    <w:rsid w:val="00103D21"/>
    <w:rsid w:val="00103E9B"/>
    <w:rsid w:val="00103ECE"/>
    <w:rsid w:val="001045E5"/>
    <w:rsid w:val="001047A5"/>
    <w:rsid w:val="001048E7"/>
    <w:rsid w:val="0010496F"/>
    <w:rsid w:val="00104BD3"/>
    <w:rsid w:val="00104CE5"/>
    <w:rsid w:val="00104F2B"/>
    <w:rsid w:val="00104FB5"/>
    <w:rsid w:val="00105199"/>
    <w:rsid w:val="00105206"/>
    <w:rsid w:val="00105214"/>
    <w:rsid w:val="00105385"/>
    <w:rsid w:val="001053AC"/>
    <w:rsid w:val="001054D3"/>
    <w:rsid w:val="00105746"/>
    <w:rsid w:val="0010576F"/>
    <w:rsid w:val="001058F5"/>
    <w:rsid w:val="00105A0F"/>
    <w:rsid w:val="00105A92"/>
    <w:rsid w:val="00105B30"/>
    <w:rsid w:val="00105D4C"/>
    <w:rsid w:val="00105DB6"/>
    <w:rsid w:val="00106150"/>
    <w:rsid w:val="00106326"/>
    <w:rsid w:val="0010635A"/>
    <w:rsid w:val="001063BE"/>
    <w:rsid w:val="0010654B"/>
    <w:rsid w:val="00106641"/>
    <w:rsid w:val="001069F1"/>
    <w:rsid w:val="00106A52"/>
    <w:rsid w:val="00106AE3"/>
    <w:rsid w:val="00106B3C"/>
    <w:rsid w:val="00106B3D"/>
    <w:rsid w:val="00106C4C"/>
    <w:rsid w:val="00107028"/>
    <w:rsid w:val="00107172"/>
    <w:rsid w:val="001074BD"/>
    <w:rsid w:val="0010758C"/>
    <w:rsid w:val="00107626"/>
    <w:rsid w:val="001077BA"/>
    <w:rsid w:val="0010791E"/>
    <w:rsid w:val="001079C2"/>
    <w:rsid w:val="00107DE6"/>
    <w:rsid w:val="00107E4C"/>
    <w:rsid w:val="00107E53"/>
    <w:rsid w:val="00107E82"/>
    <w:rsid w:val="001100DE"/>
    <w:rsid w:val="00110210"/>
    <w:rsid w:val="001103E4"/>
    <w:rsid w:val="00110615"/>
    <w:rsid w:val="0011089F"/>
    <w:rsid w:val="001108BF"/>
    <w:rsid w:val="00110AA0"/>
    <w:rsid w:val="00110BC3"/>
    <w:rsid w:val="00110CB3"/>
    <w:rsid w:val="00110D60"/>
    <w:rsid w:val="00110DDF"/>
    <w:rsid w:val="00111016"/>
    <w:rsid w:val="0011148A"/>
    <w:rsid w:val="001117A4"/>
    <w:rsid w:val="001118A4"/>
    <w:rsid w:val="00111987"/>
    <w:rsid w:val="00111CCC"/>
    <w:rsid w:val="00111E59"/>
    <w:rsid w:val="00111EC7"/>
    <w:rsid w:val="001121B7"/>
    <w:rsid w:val="00112319"/>
    <w:rsid w:val="0011235C"/>
    <w:rsid w:val="00112377"/>
    <w:rsid w:val="001123F7"/>
    <w:rsid w:val="00112450"/>
    <w:rsid w:val="0011278C"/>
    <w:rsid w:val="00112A0E"/>
    <w:rsid w:val="00112B53"/>
    <w:rsid w:val="00112DE3"/>
    <w:rsid w:val="00112FF4"/>
    <w:rsid w:val="0011312F"/>
    <w:rsid w:val="001132CA"/>
    <w:rsid w:val="00113543"/>
    <w:rsid w:val="00113552"/>
    <w:rsid w:val="00113EEE"/>
    <w:rsid w:val="00113FAF"/>
    <w:rsid w:val="00113FD8"/>
    <w:rsid w:val="00114291"/>
    <w:rsid w:val="00114900"/>
    <w:rsid w:val="001149B8"/>
    <w:rsid w:val="00114B02"/>
    <w:rsid w:val="00114B71"/>
    <w:rsid w:val="00115046"/>
    <w:rsid w:val="00115474"/>
    <w:rsid w:val="00115534"/>
    <w:rsid w:val="001157C6"/>
    <w:rsid w:val="00115827"/>
    <w:rsid w:val="00115833"/>
    <w:rsid w:val="001158D8"/>
    <w:rsid w:val="00115AC6"/>
    <w:rsid w:val="00115ACC"/>
    <w:rsid w:val="001161BD"/>
    <w:rsid w:val="001163A2"/>
    <w:rsid w:val="001163C0"/>
    <w:rsid w:val="00116648"/>
    <w:rsid w:val="00116770"/>
    <w:rsid w:val="00116799"/>
    <w:rsid w:val="001168E7"/>
    <w:rsid w:val="0011699D"/>
    <w:rsid w:val="00116F40"/>
    <w:rsid w:val="00116FD2"/>
    <w:rsid w:val="00117119"/>
    <w:rsid w:val="001174C6"/>
    <w:rsid w:val="001174E7"/>
    <w:rsid w:val="00117610"/>
    <w:rsid w:val="00117A53"/>
    <w:rsid w:val="00117A73"/>
    <w:rsid w:val="00117AC1"/>
    <w:rsid w:val="00117C70"/>
    <w:rsid w:val="00117E09"/>
    <w:rsid w:val="00117ED3"/>
    <w:rsid w:val="0012008A"/>
    <w:rsid w:val="001200F6"/>
    <w:rsid w:val="00120297"/>
    <w:rsid w:val="0012029C"/>
    <w:rsid w:val="00120719"/>
    <w:rsid w:val="00120A7E"/>
    <w:rsid w:val="00120BB0"/>
    <w:rsid w:val="00120E29"/>
    <w:rsid w:val="00120F51"/>
    <w:rsid w:val="00120FB3"/>
    <w:rsid w:val="00120FC5"/>
    <w:rsid w:val="00121149"/>
    <w:rsid w:val="001211FD"/>
    <w:rsid w:val="0012125A"/>
    <w:rsid w:val="001212B4"/>
    <w:rsid w:val="001213F1"/>
    <w:rsid w:val="0012176B"/>
    <w:rsid w:val="00121889"/>
    <w:rsid w:val="0012188C"/>
    <w:rsid w:val="001219AF"/>
    <w:rsid w:val="00121A13"/>
    <w:rsid w:val="00121C80"/>
    <w:rsid w:val="00121E05"/>
    <w:rsid w:val="00121E2F"/>
    <w:rsid w:val="00121F12"/>
    <w:rsid w:val="001220FB"/>
    <w:rsid w:val="0012216A"/>
    <w:rsid w:val="0012223D"/>
    <w:rsid w:val="0012226B"/>
    <w:rsid w:val="00122833"/>
    <w:rsid w:val="001228A4"/>
    <w:rsid w:val="00122932"/>
    <w:rsid w:val="00122D65"/>
    <w:rsid w:val="00122D89"/>
    <w:rsid w:val="00122DE8"/>
    <w:rsid w:val="001230A4"/>
    <w:rsid w:val="00123316"/>
    <w:rsid w:val="001233BA"/>
    <w:rsid w:val="001236E1"/>
    <w:rsid w:val="00123709"/>
    <w:rsid w:val="0012376C"/>
    <w:rsid w:val="0012389D"/>
    <w:rsid w:val="001238FD"/>
    <w:rsid w:val="00123D34"/>
    <w:rsid w:val="00123D66"/>
    <w:rsid w:val="00123EFD"/>
    <w:rsid w:val="00124107"/>
    <w:rsid w:val="0012426B"/>
    <w:rsid w:val="00124326"/>
    <w:rsid w:val="001244FB"/>
    <w:rsid w:val="0012461D"/>
    <w:rsid w:val="0012483B"/>
    <w:rsid w:val="00124B84"/>
    <w:rsid w:val="00124F03"/>
    <w:rsid w:val="00124F2C"/>
    <w:rsid w:val="0012530C"/>
    <w:rsid w:val="00125544"/>
    <w:rsid w:val="001256CE"/>
    <w:rsid w:val="00125882"/>
    <w:rsid w:val="0012595D"/>
    <w:rsid w:val="001259EB"/>
    <w:rsid w:val="00125A3A"/>
    <w:rsid w:val="00125CD0"/>
    <w:rsid w:val="00125F5C"/>
    <w:rsid w:val="00126412"/>
    <w:rsid w:val="00126483"/>
    <w:rsid w:val="001264C6"/>
    <w:rsid w:val="00126569"/>
    <w:rsid w:val="00126602"/>
    <w:rsid w:val="0012666A"/>
    <w:rsid w:val="001266FD"/>
    <w:rsid w:val="00126733"/>
    <w:rsid w:val="0012688E"/>
    <w:rsid w:val="00126D47"/>
    <w:rsid w:val="00126EE8"/>
    <w:rsid w:val="00126F40"/>
    <w:rsid w:val="00127024"/>
    <w:rsid w:val="0012730F"/>
    <w:rsid w:val="001274E1"/>
    <w:rsid w:val="00127531"/>
    <w:rsid w:val="001275F0"/>
    <w:rsid w:val="00127817"/>
    <w:rsid w:val="00127D69"/>
    <w:rsid w:val="00127F49"/>
    <w:rsid w:val="00130207"/>
    <w:rsid w:val="001303D4"/>
    <w:rsid w:val="0013040A"/>
    <w:rsid w:val="00130627"/>
    <w:rsid w:val="001306D6"/>
    <w:rsid w:val="00130AA8"/>
    <w:rsid w:val="00130AED"/>
    <w:rsid w:val="00130EA7"/>
    <w:rsid w:val="00130EE5"/>
    <w:rsid w:val="0013147A"/>
    <w:rsid w:val="001315D6"/>
    <w:rsid w:val="00131838"/>
    <w:rsid w:val="00131DFA"/>
    <w:rsid w:val="00131E94"/>
    <w:rsid w:val="0013204F"/>
    <w:rsid w:val="00132074"/>
    <w:rsid w:val="001320A9"/>
    <w:rsid w:val="001321BD"/>
    <w:rsid w:val="00132243"/>
    <w:rsid w:val="0013287A"/>
    <w:rsid w:val="00132B69"/>
    <w:rsid w:val="00132DD3"/>
    <w:rsid w:val="00132EA5"/>
    <w:rsid w:val="0013379F"/>
    <w:rsid w:val="001337D9"/>
    <w:rsid w:val="001338EC"/>
    <w:rsid w:val="00133D47"/>
    <w:rsid w:val="00133DDC"/>
    <w:rsid w:val="00133E87"/>
    <w:rsid w:val="00133F48"/>
    <w:rsid w:val="00133FBF"/>
    <w:rsid w:val="001340A4"/>
    <w:rsid w:val="001345AF"/>
    <w:rsid w:val="00134856"/>
    <w:rsid w:val="001349EF"/>
    <w:rsid w:val="00134E13"/>
    <w:rsid w:val="00134E53"/>
    <w:rsid w:val="00134EDD"/>
    <w:rsid w:val="00134EE7"/>
    <w:rsid w:val="00135043"/>
    <w:rsid w:val="001352AC"/>
    <w:rsid w:val="001354C6"/>
    <w:rsid w:val="00135935"/>
    <w:rsid w:val="001359DE"/>
    <w:rsid w:val="00135A36"/>
    <w:rsid w:val="00135B3F"/>
    <w:rsid w:val="00135CB3"/>
    <w:rsid w:val="00135D1C"/>
    <w:rsid w:val="00135FC7"/>
    <w:rsid w:val="0013650D"/>
    <w:rsid w:val="001365E1"/>
    <w:rsid w:val="00136605"/>
    <w:rsid w:val="00136713"/>
    <w:rsid w:val="00136D5A"/>
    <w:rsid w:val="00136E3D"/>
    <w:rsid w:val="00136E42"/>
    <w:rsid w:val="00136E7B"/>
    <w:rsid w:val="00136FDF"/>
    <w:rsid w:val="00137308"/>
    <w:rsid w:val="001373DA"/>
    <w:rsid w:val="0013750F"/>
    <w:rsid w:val="0013752F"/>
    <w:rsid w:val="001376AA"/>
    <w:rsid w:val="00137701"/>
    <w:rsid w:val="00137B14"/>
    <w:rsid w:val="00137B8C"/>
    <w:rsid w:val="00137DF2"/>
    <w:rsid w:val="0014016F"/>
    <w:rsid w:val="00140301"/>
    <w:rsid w:val="00140472"/>
    <w:rsid w:val="0014048D"/>
    <w:rsid w:val="00140613"/>
    <w:rsid w:val="001406D5"/>
    <w:rsid w:val="001407B4"/>
    <w:rsid w:val="00140A64"/>
    <w:rsid w:val="00140CAA"/>
    <w:rsid w:val="001411E2"/>
    <w:rsid w:val="001411F4"/>
    <w:rsid w:val="001412BA"/>
    <w:rsid w:val="001413CE"/>
    <w:rsid w:val="001417C7"/>
    <w:rsid w:val="001417CB"/>
    <w:rsid w:val="001419EA"/>
    <w:rsid w:val="00142079"/>
    <w:rsid w:val="0014220C"/>
    <w:rsid w:val="00142221"/>
    <w:rsid w:val="001424D5"/>
    <w:rsid w:val="001427D3"/>
    <w:rsid w:val="00142990"/>
    <w:rsid w:val="001429B2"/>
    <w:rsid w:val="00142DE3"/>
    <w:rsid w:val="00142E65"/>
    <w:rsid w:val="00142ED6"/>
    <w:rsid w:val="0014301B"/>
    <w:rsid w:val="00143215"/>
    <w:rsid w:val="00143664"/>
    <w:rsid w:val="001437A9"/>
    <w:rsid w:val="00143870"/>
    <w:rsid w:val="00143D48"/>
    <w:rsid w:val="00143D8F"/>
    <w:rsid w:val="001441E1"/>
    <w:rsid w:val="00144239"/>
    <w:rsid w:val="00144289"/>
    <w:rsid w:val="001443C0"/>
    <w:rsid w:val="001443E0"/>
    <w:rsid w:val="0014440E"/>
    <w:rsid w:val="00144485"/>
    <w:rsid w:val="00144524"/>
    <w:rsid w:val="0014471C"/>
    <w:rsid w:val="00144E2D"/>
    <w:rsid w:val="00144E60"/>
    <w:rsid w:val="00144F51"/>
    <w:rsid w:val="00145137"/>
    <w:rsid w:val="0014524B"/>
    <w:rsid w:val="001455B9"/>
    <w:rsid w:val="001457C5"/>
    <w:rsid w:val="0014580B"/>
    <w:rsid w:val="001458E3"/>
    <w:rsid w:val="00145EEE"/>
    <w:rsid w:val="00145F5B"/>
    <w:rsid w:val="00145F5F"/>
    <w:rsid w:val="00146012"/>
    <w:rsid w:val="0014608B"/>
    <w:rsid w:val="001463DC"/>
    <w:rsid w:val="0014669C"/>
    <w:rsid w:val="00146A35"/>
    <w:rsid w:val="00146AAD"/>
    <w:rsid w:val="0014719D"/>
    <w:rsid w:val="00147311"/>
    <w:rsid w:val="001473C3"/>
    <w:rsid w:val="001474E8"/>
    <w:rsid w:val="001475A5"/>
    <w:rsid w:val="001475B8"/>
    <w:rsid w:val="0014765C"/>
    <w:rsid w:val="00147788"/>
    <w:rsid w:val="001477CC"/>
    <w:rsid w:val="0014782D"/>
    <w:rsid w:val="0014785B"/>
    <w:rsid w:val="0014787B"/>
    <w:rsid w:val="001479D6"/>
    <w:rsid w:val="00147A2E"/>
    <w:rsid w:val="00147A4C"/>
    <w:rsid w:val="00147B37"/>
    <w:rsid w:val="001500A8"/>
    <w:rsid w:val="001501A6"/>
    <w:rsid w:val="00150344"/>
    <w:rsid w:val="001503EA"/>
    <w:rsid w:val="00150955"/>
    <w:rsid w:val="00150CE5"/>
    <w:rsid w:val="00150EED"/>
    <w:rsid w:val="00151096"/>
    <w:rsid w:val="0015146F"/>
    <w:rsid w:val="001517A6"/>
    <w:rsid w:val="001517DC"/>
    <w:rsid w:val="001518CB"/>
    <w:rsid w:val="00151937"/>
    <w:rsid w:val="00151B24"/>
    <w:rsid w:val="00151C17"/>
    <w:rsid w:val="00151F15"/>
    <w:rsid w:val="00151F7F"/>
    <w:rsid w:val="00152006"/>
    <w:rsid w:val="00152179"/>
    <w:rsid w:val="00152253"/>
    <w:rsid w:val="001525E4"/>
    <w:rsid w:val="00152798"/>
    <w:rsid w:val="001527AF"/>
    <w:rsid w:val="00152811"/>
    <w:rsid w:val="00152819"/>
    <w:rsid w:val="00152881"/>
    <w:rsid w:val="00152934"/>
    <w:rsid w:val="00152C21"/>
    <w:rsid w:val="00153023"/>
    <w:rsid w:val="0015322E"/>
    <w:rsid w:val="001534DE"/>
    <w:rsid w:val="001537DB"/>
    <w:rsid w:val="00153973"/>
    <w:rsid w:val="0015398C"/>
    <w:rsid w:val="00153B10"/>
    <w:rsid w:val="00153B9E"/>
    <w:rsid w:val="00153C9A"/>
    <w:rsid w:val="00153D3B"/>
    <w:rsid w:val="00153E1B"/>
    <w:rsid w:val="00153FE0"/>
    <w:rsid w:val="001540D1"/>
    <w:rsid w:val="001540E9"/>
    <w:rsid w:val="001541AA"/>
    <w:rsid w:val="001541B6"/>
    <w:rsid w:val="00154315"/>
    <w:rsid w:val="00154573"/>
    <w:rsid w:val="001545AF"/>
    <w:rsid w:val="00154686"/>
    <w:rsid w:val="001548E9"/>
    <w:rsid w:val="001549C6"/>
    <w:rsid w:val="00154A1F"/>
    <w:rsid w:val="00154A5C"/>
    <w:rsid w:val="00154ADE"/>
    <w:rsid w:val="001559F0"/>
    <w:rsid w:val="00155C05"/>
    <w:rsid w:val="00155C4F"/>
    <w:rsid w:val="00155D3D"/>
    <w:rsid w:val="00155FE2"/>
    <w:rsid w:val="00156041"/>
    <w:rsid w:val="00156081"/>
    <w:rsid w:val="00156101"/>
    <w:rsid w:val="00156155"/>
    <w:rsid w:val="0015638B"/>
    <w:rsid w:val="001565E2"/>
    <w:rsid w:val="00156894"/>
    <w:rsid w:val="00156AA9"/>
    <w:rsid w:val="00156C4F"/>
    <w:rsid w:val="00156F82"/>
    <w:rsid w:val="001570D5"/>
    <w:rsid w:val="00157385"/>
    <w:rsid w:val="00157769"/>
    <w:rsid w:val="001578D7"/>
    <w:rsid w:val="00157A8D"/>
    <w:rsid w:val="00157DFB"/>
    <w:rsid w:val="00157FC5"/>
    <w:rsid w:val="00160042"/>
    <w:rsid w:val="00160088"/>
    <w:rsid w:val="0016022C"/>
    <w:rsid w:val="00160324"/>
    <w:rsid w:val="0016047A"/>
    <w:rsid w:val="0016057A"/>
    <w:rsid w:val="001607C8"/>
    <w:rsid w:val="0016081A"/>
    <w:rsid w:val="001608DC"/>
    <w:rsid w:val="001609A7"/>
    <w:rsid w:val="00160A59"/>
    <w:rsid w:val="00160B89"/>
    <w:rsid w:val="00160C4D"/>
    <w:rsid w:val="00160DA2"/>
    <w:rsid w:val="00160DDF"/>
    <w:rsid w:val="00160E76"/>
    <w:rsid w:val="00160FBA"/>
    <w:rsid w:val="00161358"/>
    <w:rsid w:val="00161429"/>
    <w:rsid w:val="0016171C"/>
    <w:rsid w:val="00161767"/>
    <w:rsid w:val="00161919"/>
    <w:rsid w:val="00161B1A"/>
    <w:rsid w:val="001620EA"/>
    <w:rsid w:val="00162120"/>
    <w:rsid w:val="00162193"/>
    <w:rsid w:val="001621CF"/>
    <w:rsid w:val="0016226E"/>
    <w:rsid w:val="00162271"/>
    <w:rsid w:val="0016228A"/>
    <w:rsid w:val="00162514"/>
    <w:rsid w:val="001628F9"/>
    <w:rsid w:val="00162C0B"/>
    <w:rsid w:val="00162D78"/>
    <w:rsid w:val="0016303A"/>
    <w:rsid w:val="001630DD"/>
    <w:rsid w:val="0016324A"/>
    <w:rsid w:val="001632FF"/>
    <w:rsid w:val="001635FD"/>
    <w:rsid w:val="00163A04"/>
    <w:rsid w:val="00163A65"/>
    <w:rsid w:val="00163C03"/>
    <w:rsid w:val="00163C3A"/>
    <w:rsid w:val="00163CA8"/>
    <w:rsid w:val="00163DD8"/>
    <w:rsid w:val="00163E06"/>
    <w:rsid w:val="00164109"/>
    <w:rsid w:val="001646AF"/>
    <w:rsid w:val="0016484B"/>
    <w:rsid w:val="0016493B"/>
    <w:rsid w:val="00164994"/>
    <w:rsid w:val="00165035"/>
    <w:rsid w:val="00165337"/>
    <w:rsid w:val="001654A4"/>
    <w:rsid w:val="00165507"/>
    <w:rsid w:val="001656B7"/>
    <w:rsid w:val="00165701"/>
    <w:rsid w:val="0016571C"/>
    <w:rsid w:val="00165A82"/>
    <w:rsid w:val="00165F29"/>
    <w:rsid w:val="0016611C"/>
    <w:rsid w:val="001661E9"/>
    <w:rsid w:val="001666A3"/>
    <w:rsid w:val="0016688E"/>
    <w:rsid w:val="00166960"/>
    <w:rsid w:val="00166C5E"/>
    <w:rsid w:val="00166D61"/>
    <w:rsid w:val="00166E19"/>
    <w:rsid w:val="00166F33"/>
    <w:rsid w:val="00166F3A"/>
    <w:rsid w:val="0016718A"/>
    <w:rsid w:val="00167513"/>
    <w:rsid w:val="001675BD"/>
    <w:rsid w:val="001675D1"/>
    <w:rsid w:val="001676ED"/>
    <w:rsid w:val="001676F8"/>
    <w:rsid w:val="00167746"/>
    <w:rsid w:val="001677B0"/>
    <w:rsid w:val="00167840"/>
    <w:rsid w:val="001679FB"/>
    <w:rsid w:val="00167A84"/>
    <w:rsid w:val="00167AA0"/>
    <w:rsid w:val="00167AD5"/>
    <w:rsid w:val="00167BA0"/>
    <w:rsid w:val="00167C92"/>
    <w:rsid w:val="00167CDA"/>
    <w:rsid w:val="00167CE9"/>
    <w:rsid w:val="00167EDD"/>
    <w:rsid w:val="0017010E"/>
    <w:rsid w:val="00170363"/>
    <w:rsid w:val="001703A6"/>
    <w:rsid w:val="001703D0"/>
    <w:rsid w:val="00170415"/>
    <w:rsid w:val="00170508"/>
    <w:rsid w:val="0017063D"/>
    <w:rsid w:val="00170733"/>
    <w:rsid w:val="00170818"/>
    <w:rsid w:val="0017086C"/>
    <w:rsid w:val="0017090B"/>
    <w:rsid w:val="00170976"/>
    <w:rsid w:val="00170980"/>
    <w:rsid w:val="00171036"/>
    <w:rsid w:val="00171037"/>
    <w:rsid w:val="00171937"/>
    <w:rsid w:val="00171CC2"/>
    <w:rsid w:val="00171D42"/>
    <w:rsid w:val="00171D58"/>
    <w:rsid w:val="00171F5A"/>
    <w:rsid w:val="00172507"/>
    <w:rsid w:val="00172520"/>
    <w:rsid w:val="0017263B"/>
    <w:rsid w:val="001727F0"/>
    <w:rsid w:val="00172884"/>
    <w:rsid w:val="00172C19"/>
    <w:rsid w:val="00172E76"/>
    <w:rsid w:val="00172FD8"/>
    <w:rsid w:val="00173156"/>
    <w:rsid w:val="0017319A"/>
    <w:rsid w:val="001731C6"/>
    <w:rsid w:val="001731CA"/>
    <w:rsid w:val="00173254"/>
    <w:rsid w:val="00173302"/>
    <w:rsid w:val="001735AD"/>
    <w:rsid w:val="00173660"/>
    <w:rsid w:val="00173992"/>
    <w:rsid w:val="00173AB6"/>
    <w:rsid w:val="00173B6F"/>
    <w:rsid w:val="00173CEF"/>
    <w:rsid w:val="00173E8A"/>
    <w:rsid w:val="001740E8"/>
    <w:rsid w:val="00174173"/>
    <w:rsid w:val="00174406"/>
    <w:rsid w:val="0017480C"/>
    <w:rsid w:val="001748C4"/>
    <w:rsid w:val="00174F8D"/>
    <w:rsid w:val="001750EA"/>
    <w:rsid w:val="00175134"/>
    <w:rsid w:val="0017523D"/>
    <w:rsid w:val="001754AF"/>
    <w:rsid w:val="00175535"/>
    <w:rsid w:val="0017578C"/>
    <w:rsid w:val="00175C01"/>
    <w:rsid w:val="00175D2B"/>
    <w:rsid w:val="001761D3"/>
    <w:rsid w:val="00176285"/>
    <w:rsid w:val="00176337"/>
    <w:rsid w:val="001766B3"/>
    <w:rsid w:val="00176781"/>
    <w:rsid w:val="001767C8"/>
    <w:rsid w:val="00176909"/>
    <w:rsid w:val="001769F8"/>
    <w:rsid w:val="00176CFC"/>
    <w:rsid w:val="00176EA5"/>
    <w:rsid w:val="00176F1D"/>
    <w:rsid w:val="001774CA"/>
    <w:rsid w:val="00177539"/>
    <w:rsid w:val="00177595"/>
    <w:rsid w:val="001777C0"/>
    <w:rsid w:val="00177868"/>
    <w:rsid w:val="00177A5D"/>
    <w:rsid w:val="00177B44"/>
    <w:rsid w:val="00177CB6"/>
    <w:rsid w:val="00177E56"/>
    <w:rsid w:val="00180606"/>
    <w:rsid w:val="00180658"/>
    <w:rsid w:val="001806FF"/>
    <w:rsid w:val="001807B2"/>
    <w:rsid w:val="001808C6"/>
    <w:rsid w:val="001809D8"/>
    <w:rsid w:val="00180CA2"/>
    <w:rsid w:val="001817EA"/>
    <w:rsid w:val="00181C7A"/>
    <w:rsid w:val="00181DE0"/>
    <w:rsid w:val="00181DFC"/>
    <w:rsid w:val="00181F4D"/>
    <w:rsid w:val="00182184"/>
    <w:rsid w:val="0018255C"/>
    <w:rsid w:val="0018257B"/>
    <w:rsid w:val="0018277E"/>
    <w:rsid w:val="0018294A"/>
    <w:rsid w:val="00182E8C"/>
    <w:rsid w:val="00182F50"/>
    <w:rsid w:val="00182F68"/>
    <w:rsid w:val="001833FF"/>
    <w:rsid w:val="00183738"/>
    <w:rsid w:val="00183AA9"/>
    <w:rsid w:val="00183C78"/>
    <w:rsid w:val="0018441C"/>
    <w:rsid w:val="0018464B"/>
    <w:rsid w:val="001846B4"/>
    <w:rsid w:val="001846B6"/>
    <w:rsid w:val="0018487A"/>
    <w:rsid w:val="001849F5"/>
    <w:rsid w:val="00184B9F"/>
    <w:rsid w:val="00184BDF"/>
    <w:rsid w:val="00184D4B"/>
    <w:rsid w:val="00184D84"/>
    <w:rsid w:val="00184DD9"/>
    <w:rsid w:val="00184F87"/>
    <w:rsid w:val="00184FD0"/>
    <w:rsid w:val="0018501E"/>
    <w:rsid w:val="00185122"/>
    <w:rsid w:val="00185318"/>
    <w:rsid w:val="0018532F"/>
    <w:rsid w:val="001859C6"/>
    <w:rsid w:val="00185AB0"/>
    <w:rsid w:val="00185B74"/>
    <w:rsid w:val="00185D7D"/>
    <w:rsid w:val="00185DA5"/>
    <w:rsid w:val="00185E33"/>
    <w:rsid w:val="00186279"/>
    <w:rsid w:val="0018679C"/>
    <w:rsid w:val="001869CA"/>
    <w:rsid w:val="001869E2"/>
    <w:rsid w:val="00186F1A"/>
    <w:rsid w:val="0018718E"/>
    <w:rsid w:val="00187350"/>
    <w:rsid w:val="001876EF"/>
    <w:rsid w:val="001878C8"/>
    <w:rsid w:val="00187A3F"/>
    <w:rsid w:val="00187B0B"/>
    <w:rsid w:val="00187D39"/>
    <w:rsid w:val="00187E49"/>
    <w:rsid w:val="001901D5"/>
    <w:rsid w:val="001901FC"/>
    <w:rsid w:val="0019040E"/>
    <w:rsid w:val="001905EF"/>
    <w:rsid w:val="0019061E"/>
    <w:rsid w:val="00190790"/>
    <w:rsid w:val="00190B94"/>
    <w:rsid w:val="00190DF6"/>
    <w:rsid w:val="00190F95"/>
    <w:rsid w:val="00191291"/>
    <w:rsid w:val="0019138F"/>
    <w:rsid w:val="00191608"/>
    <w:rsid w:val="00191BC5"/>
    <w:rsid w:val="001922F7"/>
    <w:rsid w:val="00192335"/>
    <w:rsid w:val="001923AA"/>
    <w:rsid w:val="001923D5"/>
    <w:rsid w:val="001924DB"/>
    <w:rsid w:val="001924E2"/>
    <w:rsid w:val="001925DA"/>
    <w:rsid w:val="0019265D"/>
    <w:rsid w:val="001926B1"/>
    <w:rsid w:val="001927A0"/>
    <w:rsid w:val="001929E3"/>
    <w:rsid w:val="00192B39"/>
    <w:rsid w:val="00192D1C"/>
    <w:rsid w:val="00192E3B"/>
    <w:rsid w:val="0019339A"/>
    <w:rsid w:val="001935A2"/>
    <w:rsid w:val="001937F2"/>
    <w:rsid w:val="00193A09"/>
    <w:rsid w:val="00193C80"/>
    <w:rsid w:val="00193E1E"/>
    <w:rsid w:val="0019412F"/>
    <w:rsid w:val="0019415B"/>
    <w:rsid w:val="001942AD"/>
    <w:rsid w:val="00194314"/>
    <w:rsid w:val="00194486"/>
    <w:rsid w:val="001946EC"/>
    <w:rsid w:val="00194858"/>
    <w:rsid w:val="00194D6F"/>
    <w:rsid w:val="00195108"/>
    <w:rsid w:val="0019526A"/>
    <w:rsid w:val="001952EA"/>
    <w:rsid w:val="00195478"/>
    <w:rsid w:val="001955C1"/>
    <w:rsid w:val="001958F4"/>
    <w:rsid w:val="00195A3E"/>
    <w:rsid w:val="00195B6E"/>
    <w:rsid w:val="00195BEA"/>
    <w:rsid w:val="00195D03"/>
    <w:rsid w:val="00195D1A"/>
    <w:rsid w:val="00195E68"/>
    <w:rsid w:val="00195EE1"/>
    <w:rsid w:val="00195FBE"/>
    <w:rsid w:val="00196115"/>
    <w:rsid w:val="001964DC"/>
    <w:rsid w:val="001964E6"/>
    <w:rsid w:val="001967A2"/>
    <w:rsid w:val="001967AB"/>
    <w:rsid w:val="001968FD"/>
    <w:rsid w:val="00196A23"/>
    <w:rsid w:val="00196AEB"/>
    <w:rsid w:val="00196B67"/>
    <w:rsid w:val="00196C83"/>
    <w:rsid w:val="00196D94"/>
    <w:rsid w:val="00197020"/>
    <w:rsid w:val="00197084"/>
    <w:rsid w:val="00197150"/>
    <w:rsid w:val="001971EB"/>
    <w:rsid w:val="0019721C"/>
    <w:rsid w:val="001973C0"/>
    <w:rsid w:val="001974D4"/>
    <w:rsid w:val="0019762E"/>
    <w:rsid w:val="001978F2"/>
    <w:rsid w:val="001979EA"/>
    <w:rsid w:val="00197C5A"/>
    <w:rsid w:val="00197DD8"/>
    <w:rsid w:val="00197F15"/>
    <w:rsid w:val="001A0469"/>
    <w:rsid w:val="001A05C1"/>
    <w:rsid w:val="001A061D"/>
    <w:rsid w:val="001A06E1"/>
    <w:rsid w:val="001A07BE"/>
    <w:rsid w:val="001A07C3"/>
    <w:rsid w:val="001A07FF"/>
    <w:rsid w:val="001A0818"/>
    <w:rsid w:val="001A08F8"/>
    <w:rsid w:val="001A0D50"/>
    <w:rsid w:val="001A0D86"/>
    <w:rsid w:val="001A0EDB"/>
    <w:rsid w:val="001A0F7C"/>
    <w:rsid w:val="001A108B"/>
    <w:rsid w:val="001A12CC"/>
    <w:rsid w:val="001A15F5"/>
    <w:rsid w:val="001A178A"/>
    <w:rsid w:val="001A1BB3"/>
    <w:rsid w:val="001A1BDF"/>
    <w:rsid w:val="001A1E36"/>
    <w:rsid w:val="001A1EB9"/>
    <w:rsid w:val="001A2183"/>
    <w:rsid w:val="001A21AE"/>
    <w:rsid w:val="001A228B"/>
    <w:rsid w:val="001A2480"/>
    <w:rsid w:val="001A24FD"/>
    <w:rsid w:val="001A26CD"/>
    <w:rsid w:val="001A2973"/>
    <w:rsid w:val="001A29EA"/>
    <w:rsid w:val="001A2A2C"/>
    <w:rsid w:val="001A2A83"/>
    <w:rsid w:val="001A2CF5"/>
    <w:rsid w:val="001A2DC0"/>
    <w:rsid w:val="001A2DD9"/>
    <w:rsid w:val="001A2DF6"/>
    <w:rsid w:val="001A2E3E"/>
    <w:rsid w:val="001A2F7A"/>
    <w:rsid w:val="001A3266"/>
    <w:rsid w:val="001A349D"/>
    <w:rsid w:val="001A3834"/>
    <w:rsid w:val="001A398C"/>
    <w:rsid w:val="001A3A2C"/>
    <w:rsid w:val="001A3A2E"/>
    <w:rsid w:val="001A3AF5"/>
    <w:rsid w:val="001A3E81"/>
    <w:rsid w:val="001A3FBF"/>
    <w:rsid w:val="001A40A3"/>
    <w:rsid w:val="001A4194"/>
    <w:rsid w:val="001A428D"/>
    <w:rsid w:val="001A44EF"/>
    <w:rsid w:val="001A495F"/>
    <w:rsid w:val="001A499F"/>
    <w:rsid w:val="001A4D25"/>
    <w:rsid w:val="001A4F53"/>
    <w:rsid w:val="001A4FE1"/>
    <w:rsid w:val="001A5017"/>
    <w:rsid w:val="001A527A"/>
    <w:rsid w:val="001A52BD"/>
    <w:rsid w:val="001A5438"/>
    <w:rsid w:val="001A5589"/>
    <w:rsid w:val="001A55BE"/>
    <w:rsid w:val="001A5732"/>
    <w:rsid w:val="001A58ED"/>
    <w:rsid w:val="001A5BE6"/>
    <w:rsid w:val="001A5E68"/>
    <w:rsid w:val="001A600D"/>
    <w:rsid w:val="001A6366"/>
    <w:rsid w:val="001A658B"/>
    <w:rsid w:val="001A681C"/>
    <w:rsid w:val="001A69B9"/>
    <w:rsid w:val="001A6BC4"/>
    <w:rsid w:val="001A6C6E"/>
    <w:rsid w:val="001A6DCE"/>
    <w:rsid w:val="001A6E6E"/>
    <w:rsid w:val="001A6E8E"/>
    <w:rsid w:val="001A6EAC"/>
    <w:rsid w:val="001A6F7F"/>
    <w:rsid w:val="001A7020"/>
    <w:rsid w:val="001A70B1"/>
    <w:rsid w:val="001A74FD"/>
    <w:rsid w:val="001A7590"/>
    <w:rsid w:val="001A79F9"/>
    <w:rsid w:val="001A7FEB"/>
    <w:rsid w:val="001B02C6"/>
    <w:rsid w:val="001B0361"/>
    <w:rsid w:val="001B0549"/>
    <w:rsid w:val="001B06F4"/>
    <w:rsid w:val="001B073D"/>
    <w:rsid w:val="001B0850"/>
    <w:rsid w:val="001B08C0"/>
    <w:rsid w:val="001B0960"/>
    <w:rsid w:val="001B09B9"/>
    <w:rsid w:val="001B0D8D"/>
    <w:rsid w:val="001B0E31"/>
    <w:rsid w:val="001B1100"/>
    <w:rsid w:val="001B1116"/>
    <w:rsid w:val="001B115E"/>
    <w:rsid w:val="001B1190"/>
    <w:rsid w:val="001B119A"/>
    <w:rsid w:val="001B11AE"/>
    <w:rsid w:val="001B11E6"/>
    <w:rsid w:val="001B1756"/>
    <w:rsid w:val="001B1855"/>
    <w:rsid w:val="001B1C5F"/>
    <w:rsid w:val="001B1D4B"/>
    <w:rsid w:val="001B2024"/>
    <w:rsid w:val="001B24A0"/>
    <w:rsid w:val="001B2515"/>
    <w:rsid w:val="001B2638"/>
    <w:rsid w:val="001B2AD0"/>
    <w:rsid w:val="001B2C17"/>
    <w:rsid w:val="001B2D4B"/>
    <w:rsid w:val="001B335D"/>
    <w:rsid w:val="001B3512"/>
    <w:rsid w:val="001B3515"/>
    <w:rsid w:val="001B36D9"/>
    <w:rsid w:val="001B36E2"/>
    <w:rsid w:val="001B3700"/>
    <w:rsid w:val="001B378A"/>
    <w:rsid w:val="001B3933"/>
    <w:rsid w:val="001B3997"/>
    <w:rsid w:val="001B399C"/>
    <w:rsid w:val="001B3B3F"/>
    <w:rsid w:val="001B3D45"/>
    <w:rsid w:val="001B3DF4"/>
    <w:rsid w:val="001B3E1D"/>
    <w:rsid w:val="001B4081"/>
    <w:rsid w:val="001B4B53"/>
    <w:rsid w:val="001B5095"/>
    <w:rsid w:val="001B5410"/>
    <w:rsid w:val="001B548F"/>
    <w:rsid w:val="001B54C6"/>
    <w:rsid w:val="001B56DD"/>
    <w:rsid w:val="001B5809"/>
    <w:rsid w:val="001B58DE"/>
    <w:rsid w:val="001B5981"/>
    <w:rsid w:val="001B59A0"/>
    <w:rsid w:val="001B5A59"/>
    <w:rsid w:val="001B5AC0"/>
    <w:rsid w:val="001B5D75"/>
    <w:rsid w:val="001B5F60"/>
    <w:rsid w:val="001B6496"/>
    <w:rsid w:val="001B64BC"/>
    <w:rsid w:val="001B6730"/>
    <w:rsid w:val="001B67E7"/>
    <w:rsid w:val="001B680E"/>
    <w:rsid w:val="001B6877"/>
    <w:rsid w:val="001B6B63"/>
    <w:rsid w:val="001B6BFC"/>
    <w:rsid w:val="001B6D0F"/>
    <w:rsid w:val="001B6E00"/>
    <w:rsid w:val="001B765B"/>
    <w:rsid w:val="001B785C"/>
    <w:rsid w:val="001B79C9"/>
    <w:rsid w:val="001B7A04"/>
    <w:rsid w:val="001B7D4F"/>
    <w:rsid w:val="001B7FEE"/>
    <w:rsid w:val="001C0150"/>
    <w:rsid w:val="001C016E"/>
    <w:rsid w:val="001C0259"/>
    <w:rsid w:val="001C033E"/>
    <w:rsid w:val="001C0460"/>
    <w:rsid w:val="001C0923"/>
    <w:rsid w:val="001C0F04"/>
    <w:rsid w:val="001C0F81"/>
    <w:rsid w:val="001C113F"/>
    <w:rsid w:val="001C1196"/>
    <w:rsid w:val="001C135F"/>
    <w:rsid w:val="001C14EE"/>
    <w:rsid w:val="001C18EC"/>
    <w:rsid w:val="001C1A2B"/>
    <w:rsid w:val="001C1F5D"/>
    <w:rsid w:val="001C1F7F"/>
    <w:rsid w:val="001C1F80"/>
    <w:rsid w:val="001C227D"/>
    <w:rsid w:val="001C22C4"/>
    <w:rsid w:val="001C2346"/>
    <w:rsid w:val="001C23CF"/>
    <w:rsid w:val="001C2682"/>
    <w:rsid w:val="001C2915"/>
    <w:rsid w:val="001C2CE5"/>
    <w:rsid w:val="001C303C"/>
    <w:rsid w:val="001C310B"/>
    <w:rsid w:val="001C3232"/>
    <w:rsid w:val="001C33D4"/>
    <w:rsid w:val="001C37DC"/>
    <w:rsid w:val="001C3CDC"/>
    <w:rsid w:val="001C3E57"/>
    <w:rsid w:val="001C4238"/>
    <w:rsid w:val="001C4241"/>
    <w:rsid w:val="001C432C"/>
    <w:rsid w:val="001C4606"/>
    <w:rsid w:val="001C472A"/>
    <w:rsid w:val="001C499C"/>
    <w:rsid w:val="001C49B7"/>
    <w:rsid w:val="001C4D08"/>
    <w:rsid w:val="001C4ED0"/>
    <w:rsid w:val="001C5170"/>
    <w:rsid w:val="001C52CA"/>
    <w:rsid w:val="001C533F"/>
    <w:rsid w:val="001C54EB"/>
    <w:rsid w:val="001C5547"/>
    <w:rsid w:val="001C5BE6"/>
    <w:rsid w:val="001C5C4F"/>
    <w:rsid w:val="001C5CCF"/>
    <w:rsid w:val="001C5DB4"/>
    <w:rsid w:val="001C5F21"/>
    <w:rsid w:val="001C5F75"/>
    <w:rsid w:val="001C5FF4"/>
    <w:rsid w:val="001C614A"/>
    <w:rsid w:val="001C66C2"/>
    <w:rsid w:val="001C6A1B"/>
    <w:rsid w:val="001C6CDD"/>
    <w:rsid w:val="001C6DD6"/>
    <w:rsid w:val="001C7021"/>
    <w:rsid w:val="001C71C6"/>
    <w:rsid w:val="001C757F"/>
    <w:rsid w:val="001C7647"/>
    <w:rsid w:val="001C7A0C"/>
    <w:rsid w:val="001C7A24"/>
    <w:rsid w:val="001C7BAC"/>
    <w:rsid w:val="001C7C16"/>
    <w:rsid w:val="001C7C59"/>
    <w:rsid w:val="001C7CF1"/>
    <w:rsid w:val="001C7D40"/>
    <w:rsid w:val="001C7DC8"/>
    <w:rsid w:val="001D0078"/>
    <w:rsid w:val="001D0252"/>
    <w:rsid w:val="001D071D"/>
    <w:rsid w:val="001D0A27"/>
    <w:rsid w:val="001D0B70"/>
    <w:rsid w:val="001D0C1B"/>
    <w:rsid w:val="001D0C6C"/>
    <w:rsid w:val="001D0DE2"/>
    <w:rsid w:val="001D0E0E"/>
    <w:rsid w:val="001D10D8"/>
    <w:rsid w:val="001D137A"/>
    <w:rsid w:val="001D1420"/>
    <w:rsid w:val="001D1426"/>
    <w:rsid w:val="001D1624"/>
    <w:rsid w:val="001D1783"/>
    <w:rsid w:val="001D1836"/>
    <w:rsid w:val="001D1905"/>
    <w:rsid w:val="001D1996"/>
    <w:rsid w:val="001D1B5D"/>
    <w:rsid w:val="001D1B6A"/>
    <w:rsid w:val="001D2A46"/>
    <w:rsid w:val="001D2AF2"/>
    <w:rsid w:val="001D2AF6"/>
    <w:rsid w:val="001D2F5E"/>
    <w:rsid w:val="001D304C"/>
    <w:rsid w:val="001D3342"/>
    <w:rsid w:val="001D3380"/>
    <w:rsid w:val="001D35E3"/>
    <w:rsid w:val="001D36E8"/>
    <w:rsid w:val="001D3766"/>
    <w:rsid w:val="001D37C4"/>
    <w:rsid w:val="001D37D2"/>
    <w:rsid w:val="001D39C6"/>
    <w:rsid w:val="001D3A77"/>
    <w:rsid w:val="001D3BD9"/>
    <w:rsid w:val="001D3E20"/>
    <w:rsid w:val="001D408C"/>
    <w:rsid w:val="001D4409"/>
    <w:rsid w:val="001D448C"/>
    <w:rsid w:val="001D47D9"/>
    <w:rsid w:val="001D48DC"/>
    <w:rsid w:val="001D49EE"/>
    <w:rsid w:val="001D4BCA"/>
    <w:rsid w:val="001D4C3C"/>
    <w:rsid w:val="001D4D5B"/>
    <w:rsid w:val="001D50D9"/>
    <w:rsid w:val="001D51A6"/>
    <w:rsid w:val="001D543F"/>
    <w:rsid w:val="001D5448"/>
    <w:rsid w:val="001D553D"/>
    <w:rsid w:val="001D57DA"/>
    <w:rsid w:val="001D5888"/>
    <w:rsid w:val="001D58BD"/>
    <w:rsid w:val="001D5A52"/>
    <w:rsid w:val="001D5B89"/>
    <w:rsid w:val="001D5EA1"/>
    <w:rsid w:val="001D5F20"/>
    <w:rsid w:val="001D6089"/>
    <w:rsid w:val="001D6129"/>
    <w:rsid w:val="001D61E8"/>
    <w:rsid w:val="001D62AF"/>
    <w:rsid w:val="001D64FA"/>
    <w:rsid w:val="001D6512"/>
    <w:rsid w:val="001D6669"/>
    <w:rsid w:val="001D673B"/>
    <w:rsid w:val="001D690A"/>
    <w:rsid w:val="001D6B07"/>
    <w:rsid w:val="001D6C2A"/>
    <w:rsid w:val="001D6CC3"/>
    <w:rsid w:val="001D6E39"/>
    <w:rsid w:val="001D6E7C"/>
    <w:rsid w:val="001D70EF"/>
    <w:rsid w:val="001D7175"/>
    <w:rsid w:val="001D7325"/>
    <w:rsid w:val="001D736A"/>
    <w:rsid w:val="001D7723"/>
    <w:rsid w:val="001D7734"/>
    <w:rsid w:val="001D77B8"/>
    <w:rsid w:val="001D789F"/>
    <w:rsid w:val="001D78B5"/>
    <w:rsid w:val="001D78D3"/>
    <w:rsid w:val="001D7958"/>
    <w:rsid w:val="001D7AFA"/>
    <w:rsid w:val="001D7B49"/>
    <w:rsid w:val="001D7E23"/>
    <w:rsid w:val="001E00CC"/>
    <w:rsid w:val="001E0189"/>
    <w:rsid w:val="001E0BE0"/>
    <w:rsid w:val="001E0CA1"/>
    <w:rsid w:val="001E0D26"/>
    <w:rsid w:val="001E0D94"/>
    <w:rsid w:val="001E0DD2"/>
    <w:rsid w:val="001E0E71"/>
    <w:rsid w:val="001E0E74"/>
    <w:rsid w:val="001E0F55"/>
    <w:rsid w:val="001E1035"/>
    <w:rsid w:val="001E111F"/>
    <w:rsid w:val="001E1232"/>
    <w:rsid w:val="001E1352"/>
    <w:rsid w:val="001E13A1"/>
    <w:rsid w:val="001E16B7"/>
    <w:rsid w:val="001E17AC"/>
    <w:rsid w:val="001E17FC"/>
    <w:rsid w:val="001E1C5F"/>
    <w:rsid w:val="001E1D23"/>
    <w:rsid w:val="001E1FC3"/>
    <w:rsid w:val="001E20B1"/>
    <w:rsid w:val="001E229F"/>
    <w:rsid w:val="001E236B"/>
    <w:rsid w:val="001E245A"/>
    <w:rsid w:val="001E28B8"/>
    <w:rsid w:val="001E293C"/>
    <w:rsid w:val="001E2A6A"/>
    <w:rsid w:val="001E2A75"/>
    <w:rsid w:val="001E2B0C"/>
    <w:rsid w:val="001E2C42"/>
    <w:rsid w:val="001E2C4C"/>
    <w:rsid w:val="001E2CAD"/>
    <w:rsid w:val="001E2D00"/>
    <w:rsid w:val="001E2E0E"/>
    <w:rsid w:val="001E311C"/>
    <w:rsid w:val="001E34F8"/>
    <w:rsid w:val="001E383F"/>
    <w:rsid w:val="001E3857"/>
    <w:rsid w:val="001E38D4"/>
    <w:rsid w:val="001E3A84"/>
    <w:rsid w:val="001E3AD0"/>
    <w:rsid w:val="001E3B27"/>
    <w:rsid w:val="001E3B37"/>
    <w:rsid w:val="001E3C32"/>
    <w:rsid w:val="001E3D27"/>
    <w:rsid w:val="001E3D4F"/>
    <w:rsid w:val="001E4440"/>
    <w:rsid w:val="001E4668"/>
    <w:rsid w:val="001E482E"/>
    <w:rsid w:val="001E48D8"/>
    <w:rsid w:val="001E4927"/>
    <w:rsid w:val="001E4A13"/>
    <w:rsid w:val="001E4B77"/>
    <w:rsid w:val="001E4BD8"/>
    <w:rsid w:val="001E4C99"/>
    <w:rsid w:val="001E4EA0"/>
    <w:rsid w:val="001E4FCD"/>
    <w:rsid w:val="001E5178"/>
    <w:rsid w:val="001E51F1"/>
    <w:rsid w:val="001E5438"/>
    <w:rsid w:val="001E5455"/>
    <w:rsid w:val="001E585D"/>
    <w:rsid w:val="001E5A19"/>
    <w:rsid w:val="001E6087"/>
    <w:rsid w:val="001E60A6"/>
    <w:rsid w:val="001E61EE"/>
    <w:rsid w:val="001E6299"/>
    <w:rsid w:val="001E630A"/>
    <w:rsid w:val="001E63F1"/>
    <w:rsid w:val="001E6585"/>
    <w:rsid w:val="001E65A7"/>
    <w:rsid w:val="001E67A8"/>
    <w:rsid w:val="001E6A5D"/>
    <w:rsid w:val="001E6A98"/>
    <w:rsid w:val="001E6D58"/>
    <w:rsid w:val="001E6D6C"/>
    <w:rsid w:val="001E6EB9"/>
    <w:rsid w:val="001E7253"/>
    <w:rsid w:val="001E7C71"/>
    <w:rsid w:val="001E7DD3"/>
    <w:rsid w:val="001E7E75"/>
    <w:rsid w:val="001F008E"/>
    <w:rsid w:val="001F04F7"/>
    <w:rsid w:val="001F0564"/>
    <w:rsid w:val="001F0570"/>
    <w:rsid w:val="001F070E"/>
    <w:rsid w:val="001F0B02"/>
    <w:rsid w:val="001F0B1E"/>
    <w:rsid w:val="001F0CF7"/>
    <w:rsid w:val="001F0F75"/>
    <w:rsid w:val="001F1111"/>
    <w:rsid w:val="001F1156"/>
    <w:rsid w:val="001F159D"/>
    <w:rsid w:val="001F15AD"/>
    <w:rsid w:val="001F15B0"/>
    <w:rsid w:val="001F1852"/>
    <w:rsid w:val="001F1BA1"/>
    <w:rsid w:val="001F1BC2"/>
    <w:rsid w:val="001F1E34"/>
    <w:rsid w:val="001F1F2E"/>
    <w:rsid w:val="001F20B5"/>
    <w:rsid w:val="001F215D"/>
    <w:rsid w:val="001F2810"/>
    <w:rsid w:val="001F28B6"/>
    <w:rsid w:val="001F28E5"/>
    <w:rsid w:val="001F2BAC"/>
    <w:rsid w:val="001F2C0C"/>
    <w:rsid w:val="001F2F23"/>
    <w:rsid w:val="001F3030"/>
    <w:rsid w:val="001F316D"/>
    <w:rsid w:val="001F335C"/>
    <w:rsid w:val="001F336D"/>
    <w:rsid w:val="001F35BE"/>
    <w:rsid w:val="001F3707"/>
    <w:rsid w:val="001F37C5"/>
    <w:rsid w:val="001F3881"/>
    <w:rsid w:val="001F3E3F"/>
    <w:rsid w:val="001F3FF1"/>
    <w:rsid w:val="001F4340"/>
    <w:rsid w:val="001F4361"/>
    <w:rsid w:val="001F4726"/>
    <w:rsid w:val="001F488C"/>
    <w:rsid w:val="001F49E7"/>
    <w:rsid w:val="001F4A32"/>
    <w:rsid w:val="001F4DE3"/>
    <w:rsid w:val="001F505B"/>
    <w:rsid w:val="001F51B9"/>
    <w:rsid w:val="001F5573"/>
    <w:rsid w:val="001F566B"/>
    <w:rsid w:val="001F5799"/>
    <w:rsid w:val="001F57F2"/>
    <w:rsid w:val="001F58DA"/>
    <w:rsid w:val="001F593B"/>
    <w:rsid w:val="001F59BC"/>
    <w:rsid w:val="001F5AA7"/>
    <w:rsid w:val="001F5AF2"/>
    <w:rsid w:val="001F5B04"/>
    <w:rsid w:val="001F5B90"/>
    <w:rsid w:val="001F5D97"/>
    <w:rsid w:val="001F5DD2"/>
    <w:rsid w:val="001F5E47"/>
    <w:rsid w:val="001F5E59"/>
    <w:rsid w:val="001F5EE5"/>
    <w:rsid w:val="001F5EF3"/>
    <w:rsid w:val="001F61AE"/>
    <w:rsid w:val="001F6225"/>
    <w:rsid w:val="001F638A"/>
    <w:rsid w:val="001F645E"/>
    <w:rsid w:val="001F6496"/>
    <w:rsid w:val="001F67FE"/>
    <w:rsid w:val="001F6A25"/>
    <w:rsid w:val="001F6DDF"/>
    <w:rsid w:val="001F6F6C"/>
    <w:rsid w:val="001F7521"/>
    <w:rsid w:val="001F783E"/>
    <w:rsid w:val="001F7B7D"/>
    <w:rsid w:val="001F7CE1"/>
    <w:rsid w:val="001F7E32"/>
    <w:rsid w:val="001F7F87"/>
    <w:rsid w:val="001F7FCC"/>
    <w:rsid w:val="001F7FF4"/>
    <w:rsid w:val="0020011F"/>
    <w:rsid w:val="00200186"/>
    <w:rsid w:val="002004C5"/>
    <w:rsid w:val="00200786"/>
    <w:rsid w:val="00200D79"/>
    <w:rsid w:val="00200F2C"/>
    <w:rsid w:val="002012D5"/>
    <w:rsid w:val="00201366"/>
    <w:rsid w:val="002013BF"/>
    <w:rsid w:val="002013D2"/>
    <w:rsid w:val="0020151E"/>
    <w:rsid w:val="00201775"/>
    <w:rsid w:val="0020189D"/>
    <w:rsid w:val="00201A20"/>
    <w:rsid w:val="00201C02"/>
    <w:rsid w:val="00201C13"/>
    <w:rsid w:val="00201D9F"/>
    <w:rsid w:val="00201DA9"/>
    <w:rsid w:val="00201F70"/>
    <w:rsid w:val="00202225"/>
    <w:rsid w:val="00202356"/>
    <w:rsid w:val="00202623"/>
    <w:rsid w:val="0020297E"/>
    <w:rsid w:val="00202B7F"/>
    <w:rsid w:val="00202CF8"/>
    <w:rsid w:val="00202DA7"/>
    <w:rsid w:val="00203426"/>
    <w:rsid w:val="002035B5"/>
    <w:rsid w:val="00203DD0"/>
    <w:rsid w:val="00203FA8"/>
    <w:rsid w:val="002040E0"/>
    <w:rsid w:val="002041E4"/>
    <w:rsid w:val="002042F5"/>
    <w:rsid w:val="002043D9"/>
    <w:rsid w:val="0020445A"/>
    <w:rsid w:val="00204461"/>
    <w:rsid w:val="0020479E"/>
    <w:rsid w:val="0020493F"/>
    <w:rsid w:val="002049BA"/>
    <w:rsid w:val="00204AEF"/>
    <w:rsid w:val="00204B60"/>
    <w:rsid w:val="00204BEE"/>
    <w:rsid w:val="00204C25"/>
    <w:rsid w:val="00204FFD"/>
    <w:rsid w:val="00205088"/>
    <w:rsid w:val="002050AF"/>
    <w:rsid w:val="002052F2"/>
    <w:rsid w:val="00205530"/>
    <w:rsid w:val="002055DE"/>
    <w:rsid w:val="00205618"/>
    <w:rsid w:val="00205817"/>
    <w:rsid w:val="0020599A"/>
    <w:rsid w:val="00205B7B"/>
    <w:rsid w:val="00205D00"/>
    <w:rsid w:val="00206672"/>
    <w:rsid w:val="00206907"/>
    <w:rsid w:val="0020698F"/>
    <w:rsid w:val="002069CB"/>
    <w:rsid w:val="00206B0A"/>
    <w:rsid w:val="00206D99"/>
    <w:rsid w:val="002070DA"/>
    <w:rsid w:val="00207132"/>
    <w:rsid w:val="0020728D"/>
    <w:rsid w:val="002072C2"/>
    <w:rsid w:val="00207322"/>
    <w:rsid w:val="00207331"/>
    <w:rsid w:val="00207435"/>
    <w:rsid w:val="0020746B"/>
    <w:rsid w:val="00207760"/>
    <w:rsid w:val="00207B1B"/>
    <w:rsid w:val="00207D0B"/>
    <w:rsid w:val="00207E42"/>
    <w:rsid w:val="00207E6C"/>
    <w:rsid w:val="00210181"/>
    <w:rsid w:val="002102DA"/>
    <w:rsid w:val="00210562"/>
    <w:rsid w:val="0021070B"/>
    <w:rsid w:val="0021070E"/>
    <w:rsid w:val="00210B55"/>
    <w:rsid w:val="00210C09"/>
    <w:rsid w:val="002112F2"/>
    <w:rsid w:val="00211532"/>
    <w:rsid w:val="0021161A"/>
    <w:rsid w:val="002117B3"/>
    <w:rsid w:val="0021184E"/>
    <w:rsid w:val="002118B9"/>
    <w:rsid w:val="00211945"/>
    <w:rsid w:val="00211E00"/>
    <w:rsid w:val="00211F66"/>
    <w:rsid w:val="00212027"/>
    <w:rsid w:val="0021208D"/>
    <w:rsid w:val="00212098"/>
    <w:rsid w:val="002120CF"/>
    <w:rsid w:val="002120EC"/>
    <w:rsid w:val="002120FA"/>
    <w:rsid w:val="00212303"/>
    <w:rsid w:val="002125F1"/>
    <w:rsid w:val="00212710"/>
    <w:rsid w:val="00212FA9"/>
    <w:rsid w:val="00213323"/>
    <w:rsid w:val="002135BC"/>
    <w:rsid w:val="002137EF"/>
    <w:rsid w:val="00213964"/>
    <w:rsid w:val="00213981"/>
    <w:rsid w:val="00213A5F"/>
    <w:rsid w:val="00213EA7"/>
    <w:rsid w:val="00214255"/>
    <w:rsid w:val="0021451D"/>
    <w:rsid w:val="002145C8"/>
    <w:rsid w:val="0021480C"/>
    <w:rsid w:val="002149B9"/>
    <w:rsid w:val="00214F45"/>
    <w:rsid w:val="00215189"/>
    <w:rsid w:val="00215297"/>
    <w:rsid w:val="00215595"/>
    <w:rsid w:val="002155BD"/>
    <w:rsid w:val="0021563C"/>
    <w:rsid w:val="00215760"/>
    <w:rsid w:val="002157D2"/>
    <w:rsid w:val="00215923"/>
    <w:rsid w:val="00215AD3"/>
    <w:rsid w:val="00215BB4"/>
    <w:rsid w:val="00215CDA"/>
    <w:rsid w:val="00215D23"/>
    <w:rsid w:val="00215E47"/>
    <w:rsid w:val="00215F6B"/>
    <w:rsid w:val="00215F86"/>
    <w:rsid w:val="0021638E"/>
    <w:rsid w:val="00216464"/>
    <w:rsid w:val="00216534"/>
    <w:rsid w:val="00216758"/>
    <w:rsid w:val="0021691D"/>
    <w:rsid w:val="00216944"/>
    <w:rsid w:val="0021694E"/>
    <w:rsid w:val="00216AC2"/>
    <w:rsid w:val="00216B30"/>
    <w:rsid w:val="0021737D"/>
    <w:rsid w:val="002177C2"/>
    <w:rsid w:val="002179B7"/>
    <w:rsid w:val="00217BF1"/>
    <w:rsid w:val="00217C3E"/>
    <w:rsid w:val="00217D35"/>
    <w:rsid w:val="00220130"/>
    <w:rsid w:val="002201B4"/>
    <w:rsid w:val="00220378"/>
    <w:rsid w:val="002203EE"/>
    <w:rsid w:val="0022090F"/>
    <w:rsid w:val="002209DA"/>
    <w:rsid w:val="00220E36"/>
    <w:rsid w:val="00220F32"/>
    <w:rsid w:val="00220F3F"/>
    <w:rsid w:val="00220F99"/>
    <w:rsid w:val="00221124"/>
    <w:rsid w:val="0022112F"/>
    <w:rsid w:val="002214A8"/>
    <w:rsid w:val="00221658"/>
    <w:rsid w:val="00221C36"/>
    <w:rsid w:val="00221CE0"/>
    <w:rsid w:val="00221CEA"/>
    <w:rsid w:val="00221DCF"/>
    <w:rsid w:val="00221F11"/>
    <w:rsid w:val="00221F39"/>
    <w:rsid w:val="00221F50"/>
    <w:rsid w:val="0022218E"/>
    <w:rsid w:val="00222234"/>
    <w:rsid w:val="002222B6"/>
    <w:rsid w:val="0022231C"/>
    <w:rsid w:val="00222342"/>
    <w:rsid w:val="002225C0"/>
    <w:rsid w:val="002229D4"/>
    <w:rsid w:val="00222A4E"/>
    <w:rsid w:val="00222C8B"/>
    <w:rsid w:val="00222CE7"/>
    <w:rsid w:val="00222EE7"/>
    <w:rsid w:val="00222F76"/>
    <w:rsid w:val="00222FDF"/>
    <w:rsid w:val="0022301F"/>
    <w:rsid w:val="002230CB"/>
    <w:rsid w:val="00223189"/>
    <w:rsid w:val="00223501"/>
    <w:rsid w:val="00223601"/>
    <w:rsid w:val="002236FF"/>
    <w:rsid w:val="002238AA"/>
    <w:rsid w:val="0022390C"/>
    <w:rsid w:val="00223F2A"/>
    <w:rsid w:val="00224252"/>
    <w:rsid w:val="00224372"/>
    <w:rsid w:val="00224AB7"/>
    <w:rsid w:val="00224FDD"/>
    <w:rsid w:val="002251FB"/>
    <w:rsid w:val="002253BA"/>
    <w:rsid w:val="002254A5"/>
    <w:rsid w:val="00225645"/>
    <w:rsid w:val="002256A1"/>
    <w:rsid w:val="00225820"/>
    <w:rsid w:val="00225883"/>
    <w:rsid w:val="00225950"/>
    <w:rsid w:val="00225DBC"/>
    <w:rsid w:val="00225DDD"/>
    <w:rsid w:val="002260F0"/>
    <w:rsid w:val="00226235"/>
    <w:rsid w:val="002266FB"/>
    <w:rsid w:val="0022696A"/>
    <w:rsid w:val="00226DF5"/>
    <w:rsid w:val="0022707C"/>
    <w:rsid w:val="00227101"/>
    <w:rsid w:val="0022736B"/>
    <w:rsid w:val="0022739F"/>
    <w:rsid w:val="0022754F"/>
    <w:rsid w:val="002276A8"/>
    <w:rsid w:val="002278F5"/>
    <w:rsid w:val="00227A61"/>
    <w:rsid w:val="00227AAF"/>
    <w:rsid w:val="00227AFD"/>
    <w:rsid w:val="00227D48"/>
    <w:rsid w:val="00230437"/>
    <w:rsid w:val="00230643"/>
    <w:rsid w:val="00230731"/>
    <w:rsid w:val="00230754"/>
    <w:rsid w:val="002307B2"/>
    <w:rsid w:val="002309CA"/>
    <w:rsid w:val="00230AFC"/>
    <w:rsid w:val="00230AFD"/>
    <w:rsid w:val="00230D2A"/>
    <w:rsid w:val="00230EE3"/>
    <w:rsid w:val="00230FEC"/>
    <w:rsid w:val="00231083"/>
    <w:rsid w:val="002313A9"/>
    <w:rsid w:val="00231439"/>
    <w:rsid w:val="00231440"/>
    <w:rsid w:val="002319DA"/>
    <w:rsid w:val="00231BED"/>
    <w:rsid w:val="00231C12"/>
    <w:rsid w:val="00231E6A"/>
    <w:rsid w:val="00231FD1"/>
    <w:rsid w:val="002321CA"/>
    <w:rsid w:val="0023240A"/>
    <w:rsid w:val="00232566"/>
    <w:rsid w:val="0023275A"/>
    <w:rsid w:val="002328BA"/>
    <w:rsid w:val="00232BAC"/>
    <w:rsid w:val="00232C85"/>
    <w:rsid w:val="0023304E"/>
    <w:rsid w:val="002331D5"/>
    <w:rsid w:val="00233528"/>
    <w:rsid w:val="00233644"/>
    <w:rsid w:val="002337B5"/>
    <w:rsid w:val="002339CE"/>
    <w:rsid w:val="00233B08"/>
    <w:rsid w:val="00233B53"/>
    <w:rsid w:val="00233DF0"/>
    <w:rsid w:val="00233F50"/>
    <w:rsid w:val="00233FE0"/>
    <w:rsid w:val="0023414B"/>
    <w:rsid w:val="0023417A"/>
    <w:rsid w:val="0023452F"/>
    <w:rsid w:val="00234552"/>
    <w:rsid w:val="00234818"/>
    <w:rsid w:val="00234A4E"/>
    <w:rsid w:val="00234BA8"/>
    <w:rsid w:val="002352E5"/>
    <w:rsid w:val="00235346"/>
    <w:rsid w:val="002355C9"/>
    <w:rsid w:val="00235606"/>
    <w:rsid w:val="00235926"/>
    <w:rsid w:val="00235A83"/>
    <w:rsid w:val="00235C61"/>
    <w:rsid w:val="00235C6C"/>
    <w:rsid w:val="00235D38"/>
    <w:rsid w:val="00235E2B"/>
    <w:rsid w:val="00235F69"/>
    <w:rsid w:val="00236144"/>
    <w:rsid w:val="002362E0"/>
    <w:rsid w:val="00236494"/>
    <w:rsid w:val="00236542"/>
    <w:rsid w:val="00236844"/>
    <w:rsid w:val="00236866"/>
    <w:rsid w:val="002369E2"/>
    <w:rsid w:val="00236CC0"/>
    <w:rsid w:val="00236E97"/>
    <w:rsid w:val="00237127"/>
    <w:rsid w:val="0023713B"/>
    <w:rsid w:val="00237231"/>
    <w:rsid w:val="00237352"/>
    <w:rsid w:val="00237810"/>
    <w:rsid w:val="0023782A"/>
    <w:rsid w:val="00237952"/>
    <w:rsid w:val="00237B2F"/>
    <w:rsid w:val="00237E67"/>
    <w:rsid w:val="002402F4"/>
    <w:rsid w:val="00240434"/>
    <w:rsid w:val="00240939"/>
    <w:rsid w:val="00240A38"/>
    <w:rsid w:val="00240E15"/>
    <w:rsid w:val="00240ED8"/>
    <w:rsid w:val="0024114D"/>
    <w:rsid w:val="0024136D"/>
    <w:rsid w:val="00241548"/>
    <w:rsid w:val="0024177C"/>
    <w:rsid w:val="0024191C"/>
    <w:rsid w:val="00242221"/>
    <w:rsid w:val="002422DE"/>
    <w:rsid w:val="002424F2"/>
    <w:rsid w:val="0024263C"/>
    <w:rsid w:val="002426EE"/>
    <w:rsid w:val="002427C5"/>
    <w:rsid w:val="002428FD"/>
    <w:rsid w:val="00242DCF"/>
    <w:rsid w:val="00242F67"/>
    <w:rsid w:val="00243115"/>
    <w:rsid w:val="00243229"/>
    <w:rsid w:val="00243481"/>
    <w:rsid w:val="00243573"/>
    <w:rsid w:val="0024373B"/>
    <w:rsid w:val="00243751"/>
    <w:rsid w:val="00243BEF"/>
    <w:rsid w:val="00243CD6"/>
    <w:rsid w:val="00243D43"/>
    <w:rsid w:val="00243F11"/>
    <w:rsid w:val="00243F24"/>
    <w:rsid w:val="00243FC8"/>
    <w:rsid w:val="00244075"/>
    <w:rsid w:val="00244295"/>
    <w:rsid w:val="00244352"/>
    <w:rsid w:val="00244E16"/>
    <w:rsid w:val="0024501C"/>
    <w:rsid w:val="00245044"/>
    <w:rsid w:val="002451E2"/>
    <w:rsid w:val="00245556"/>
    <w:rsid w:val="002456A5"/>
    <w:rsid w:val="00245877"/>
    <w:rsid w:val="00245889"/>
    <w:rsid w:val="0024595C"/>
    <w:rsid w:val="00245AE5"/>
    <w:rsid w:val="00245CC6"/>
    <w:rsid w:val="00245EC5"/>
    <w:rsid w:val="00245F4A"/>
    <w:rsid w:val="0024601B"/>
    <w:rsid w:val="002462AB"/>
    <w:rsid w:val="002463DE"/>
    <w:rsid w:val="002464DB"/>
    <w:rsid w:val="00246527"/>
    <w:rsid w:val="0024668D"/>
    <w:rsid w:val="00246704"/>
    <w:rsid w:val="00246723"/>
    <w:rsid w:val="0024677A"/>
    <w:rsid w:val="00246789"/>
    <w:rsid w:val="002467C3"/>
    <w:rsid w:val="00246970"/>
    <w:rsid w:val="00246AAC"/>
    <w:rsid w:val="00246FC2"/>
    <w:rsid w:val="00246FCF"/>
    <w:rsid w:val="002470F1"/>
    <w:rsid w:val="00247175"/>
    <w:rsid w:val="0024722B"/>
    <w:rsid w:val="0024731B"/>
    <w:rsid w:val="00247418"/>
    <w:rsid w:val="002475BE"/>
    <w:rsid w:val="002476CE"/>
    <w:rsid w:val="00247730"/>
    <w:rsid w:val="00247820"/>
    <w:rsid w:val="002478A6"/>
    <w:rsid w:val="00247950"/>
    <w:rsid w:val="00247BF3"/>
    <w:rsid w:val="00247C2C"/>
    <w:rsid w:val="00247E93"/>
    <w:rsid w:val="00247F8B"/>
    <w:rsid w:val="0025030A"/>
    <w:rsid w:val="002504E4"/>
    <w:rsid w:val="0025064D"/>
    <w:rsid w:val="00250675"/>
    <w:rsid w:val="002506A1"/>
    <w:rsid w:val="00250899"/>
    <w:rsid w:val="0025092E"/>
    <w:rsid w:val="00250A0F"/>
    <w:rsid w:val="00250BBB"/>
    <w:rsid w:val="00250C37"/>
    <w:rsid w:val="00251213"/>
    <w:rsid w:val="00251315"/>
    <w:rsid w:val="00251321"/>
    <w:rsid w:val="0025155D"/>
    <w:rsid w:val="002517BD"/>
    <w:rsid w:val="00251BA7"/>
    <w:rsid w:val="00251EEC"/>
    <w:rsid w:val="00251FFC"/>
    <w:rsid w:val="00252154"/>
    <w:rsid w:val="00252238"/>
    <w:rsid w:val="00252379"/>
    <w:rsid w:val="00252448"/>
    <w:rsid w:val="0025263D"/>
    <w:rsid w:val="0025298D"/>
    <w:rsid w:val="00252A92"/>
    <w:rsid w:val="00252C24"/>
    <w:rsid w:val="00252E0B"/>
    <w:rsid w:val="00252FCD"/>
    <w:rsid w:val="00252FE9"/>
    <w:rsid w:val="0025305A"/>
    <w:rsid w:val="002530B1"/>
    <w:rsid w:val="002533D7"/>
    <w:rsid w:val="00253566"/>
    <w:rsid w:val="002536E9"/>
    <w:rsid w:val="0025372F"/>
    <w:rsid w:val="00253D20"/>
    <w:rsid w:val="00253EBC"/>
    <w:rsid w:val="002543F1"/>
    <w:rsid w:val="002544B4"/>
    <w:rsid w:val="002545EA"/>
    <w:rsid w:val="00254706"/>
    <w:rsid w:val="00254BBA"/>
    <w:rsid w:val="00254CF9"/>
    <w:rsid w:val="00254E33"/>
    <w:rsid w:val="00255023"/>
    <w:rsid w:val="0025509B"/>
    <w:rsid w:val="00255271"/>
    <w:rsid w:val="00255438"/>
    <w:rsid w:val="00255519"/>
    <w:rsid w:val="002555B1"/>
    <w:rsid w:val="002555D5"/>
    <w:rsid w:val="00255618"/>
    <w:rsid w:val="002557FB"/>
    <w:rsid w:val="00255837"/>
    <w:rsid w:val="00255970"/>
    <w:rsid w:val="00255997"/>
    <w:rsid w:val="00255D3C"/>
    <w:rsid w:val="00255D64"/>
    <w:rsid w:val="00255DE7"/>
    <w:rsid w:val="00256215"/>
    <w:rsid w:val="0025622C"/>
    <w:rsid w:val="002563CF"/>
    <w:rsid w:val="00256595"/>
    <w:rsid w:val="00256B73"/>
    <w:rsid w:val="00256E25"/>
    <w:rsid w:val="00256E3D"/>
    <w:rsid w:val="00256E5D"/>
    <w:rsid w:val="00257018"/>
    <w:rsid w:val="00257292"/>
    <w:rsid w:val="0025729D"/>
    <w:rsid w:val="00257966"/>
    <w:rsid w:val="00257A15"/>
    <w:rsid w:val="00257B4F"/>
    <w:rsid w:val="00257C9C"/>
    <w:rsid w:val="00257E3F"/>
    <w:rsid w:val="00260362"/>
    <w:rsid w:val="00260509"/>
    <w:rsid w:val="00260582"/>
    <w:rsid w:val="002609C1"/>
    <w:rsid w:val="002609DD"/>
    <w:rsid w:val="00260A03"/>
    <w:rsid w:val="00260CCC"/>
    <w:rsid w:val="00260E06"/>
    <w:rsid w:val="00260F1E"/>
    <w:rsid w:val="00260F67"/>
    <w:rsid w:val="002610B3"/>
    <w:rsid w:val="00261172"/>
    <w:rsid w:val="002611C8"/>
    <w:rsid w:val="002612BA"/>
    <w:rsid w:val="00261347"/>
    <w:rsid w:val="00261477"/>
    <w:rsid w:val="0026162B"/>
    <w:rsid w:val="00261734"/>
    <w:rsid w:val="002617DB"/>
    <w:rsid w:val="00261823"/>
    <w:rsid w:val="0026187C"/>
    <w:rsid w:val="002619CE"/>
    <w:rsid w:val="00261A04"/>
    <w:rsid w:val="00261A83"/>
    <w:rsid w:val="00261B1F"/>
    <w:rsid w:val="00261BDB"/>
    <w:rsid w:val="00261D4A"/>
    <w:rsid w:val="00261E4F"/>
    <w:rsid w:val="00262312"/>
    <w:rsid w:val="00262342"/>
    <w:rsid w:val="0026273C"/>
    <w:rsid w:val="00262909"/>
    <w:rsid w:val="00262A54"/>
    <w:rsid w:val="00262F40"/>
    <w:rsid w:val="00262F55"/>
    <w:rsid w:val="0026311E"/>
    <w:rsid w:val="002633B3"/>
    <w:rsid w:val="002636A7"/>
    <w:rsid w:val="002636DA"/>
    <w:rsid w:val="002636ED"/>
    <w:rsid w:val="00263777"/>
    <w:rsid w:val="00263834"/>
    <w:rsid w:val="0026385D"/>
    <w:rsid w:val="0026394B"/>
    <w:rsid w:val="002639AB"/>
    <w:rsid w:val="00263A13"/>
    <w:rsid w:val="00263A6D"/>
    <w:rsid w:val="00263C0F"/>
    <w:rsid w:val="00263C53"/>
    <w:rsid w:val="00263DFC"/>
    <w:rsid w:val="002644B9"/>
    <w:rsid w:val="0026479A"/>
    <w:rsid w:val="002648FC"/>
    <w:rsid w:val="00264A6F"/>
    <w:rsid w:val="00264C54"/>
    <w:rsid w:val="00264F7D"/>
    <w:rsid w:val="00265116"/>
    <w:rsid w:val="0026530F"/>
    <w:rsid w:val="00265625"/>
    <w:rsid w:val="002658EB"/>
    <w:rsid w:val="00265A64"/>
    <w:rsid w:val="00265A74"/>
    <w:rsid w:val="00265B72"/>
    <w:rsid w:val="00265BE4"/>
    <w:rsid w:val="00265C18"/>
    <w:rsid w:val="00265CC3"/>
    <w:rsid w:val="00265D36"/>
    <w:rsid w:val="00265E22"/>
    <w:rsid w:val="00266034"/>
    <w:rsid w:val="0026619E"/>
    <w:rsid w:val="00266683"/>
    <w:rsid w:val="002666A8"/>
    <w:rsid w:val="00266881"/>
    <w:rsid w:val="0026696D"/>
    <w:rsid w:val="002669FE"/>
    <w:rsid w:val="00266A53"/>
    <w:rsid w:val="00266AAE"/>
    <w:rsid w:val="00266B3D"/>
    <w:rsid w:val="00266D0C"/>
    <w:rsid w:val="00266DBC"/>
    <w:rsid w:val="00266E01"/>
    <w:rsid w:val="00266E38"/>
    <w:rsid w:val="00266F0A"/>
    <w:rsid w:val="0026706A"/>
    <w:rsid w:val="00267122"/>
    <w:rsid w:val="00267211"/>
    <w:rsid w:val="002673F0"/>
    <w:rsid w:val="0026746A"/>
    <w:rsid w:val="0026788A"/>
    <w:rsid w:val="00267B87"/>
    <w:rsid w:val="00267FB5"/>
    <w:rsid w:val="00270268"/>
    <w:rsid w:val="00270348"/>
    <w:rsid w:val="0027034F"/>
    <w:rsid w:val="0027069B"/>
    <w:rsid w:val="002707C6"/>
    <w:rsid w:val="00270804"/>
    <w:rsid w:val="002708E7"/>
    <w:rsid w:val="00270A99"/>
    <w:rsid w:val="00270F1D"/>
    <w:rsid w:val="00270FF8"/>
    <w:rsid w:val="002710FB"/>
    <w:rsid w:val="00271227"/>
    <w:rsid w:val="00271283"/>
    <w:rsid w:val="002712BB"/>
    <w:rsid w:val="00271459"/>
    <w:rsid w:val="002716C6"/>
    <w:rsid w:val="0027189E"/>
    <w:rsid w:val="00271DEE"/>
    <w:rsid w:val="00271F28"/>
    <w:rsid w:val="002724A8"/>
    <w:rsid w:val="00272714"/>
    <w:rsid w:val="002729F2"/>
    <w:rsid w:val="00272ACC"/>
    <w:rsid w:val="00272B3C"/>
    <w:rsid w:val="00272BD8"/>
    <w:rsid w:val="00272F24"/>
    <w:rsid w:val="00273071"/>
    <w:rsid w:val="002734C1"/>
    <w:rsid w:val="00273640"/>
    <w:rsid w:val="0027388C"/>
    <w:rsid w:val="00273A67"/>
    <w:rsid w:val="00273ADC"/>
    <w:rsid w:val="00273B90"/>
    <w:rsid w:val="00273C0A"/>
    <w:rsid w:val="00273D37"/>
    <w:rsid w:val="0027406B"/>
    <w:rsid w:val="002740CE"/>
    <w:rsid w:val="002742ED"/>
    <w:rsid w:val="0027443A"/>
    <w:rsid w:val="0027451E"/>
    <w:rsid w:val="002747CF"/>
    <w:rsid w:val="00274A21"/>
    <w:rsid w:val="00274B11"/>
    <w:rsid w:val="00274B35"/>
    <w:rsid w:val="00274CE7"/>
    <w:rsid w:val="00274D9B"/>
    <w:rsid w:val="0027519B"/>
    <w:rsid w:val="002751A3"/>
    <w:rsid w:val="0027527F"/>
    <w:rsid w:val="00275353"/>
    <w:rsid w:val="002753E1"/>
    <w:rsid w:val="0027543E"/>
    <w:rsid w:val="00275495"/>
    <w:rsid w:val="00275662"/>
    <w:rsid w:val="00275870"/>
    <w:rsid w:val="00275AF9"/>
    <w:rsid w:val="00275CE7"/>
    <w:rsid w:val="00275D36"/>
    <w:rsid w:val="00275FA5"/>
    <w:rsid w:val="0027601C"/>
    <w:rsid w:val="00276321"/>
    <w:rsid w:val="002763D1"/>
    <w:rsid w:val="002766A5"/>
    <w:rsid w:val="0027689B"/>
    <w:rsid w:val="00276AFC"/>
    <w:rsid w:val="00276EBB"/>
    <w:rsid w:val="00277051"/>
    <w:rsid w:val="00277143"/>
    <w:rsid w:val="0027746F"/>
    <w:rsid w:val="0027751D"/>
    <w:rsid w:val="00277C92"/>
    <w:rsid w:val="00277E25"/>
    <w:rsid w:val="002800D0"/>
    <w:rsid w:val="0028018E"/>
    <w:rsid w:val="00280364"/>
    <w:rsid w:val="00280520"/>
    <w:rsid w:val="002807A3"/>
    <w:rsid w:val="002807A5"/>
    <w:rsid w:val="002807E9"/>
    <w:rsid w:val="00280A7F"/>
    <w:rsid w:val="00280C85"/>
    <w:rsid w:val="00280D87"/>
    <w:rsid w:val="00280FAF"/>
    <w:rsid w:val="00281169"/>
    <w:rsid w:val="00281365"/>
    <w:rsid w:val="0028142A"/>
    <w:rsid w:val="002816EE"/>
    <w:rsid w:val="002818B8"/>
    <w:rsid w:val="002819C0"/>
    <w:rsid w:val="00281BEA"/>
    <w:rsid w:val="00281E48"/>
    <w:rsid w:val="00282114"/>
    <w:rsid w:val="00282144"/>
    <w:rsid w:val="002825EA"/>
    <w:rsid w:val="00282607"/>
    <w:rsid w:val="00282674"/>
    <w:rsid w:val="00282B94"/>
    <w:rsid w:val="00282C52"/>
    <w:rsid w:val="00282CDD"/>
    <w:rsid w:val="00283394"/>
    <w:rsid w:val="002833A0"/>
    <w:rsid w:val="00283555"/>
    <w:rsid w:val="00283649"/>
    <w:rsid w:val="0028375B"/>
    <w:rsid w:val="00283840"/>
    <w:rsid w:val="0028388B"/>
    <w:rsid w:val="00283E29"/>
    <w:rsid w:val="00283E61"/>
    <w:rsid w:val="00283FE1"/>
    <w:rsid w:val="002840B3"/>
    <w:rsid w:val="00284468"/>
    <w:rsid w:val="0028467F"/>
    <w:rsid w:val="00284717"/>
    <w:rsid w:val="00284731"/>
    <w:rsid w:val="0028483B"/>
    <w:rsid w:val="002848CB"/>
    <w:rsid w:val="00284CF3"/>
    <w:rsid w:val="00284EFF"/>
    <w:rsid w:val="00284F2B"/>
    <w:rsid w:val="002850F5"/>
    <w:rsid w:val="0028512D"/>
    <w:rsid w:val="002851D1"/>
    <w:rsid w:val="00285253"/>
    <w:rsid w:val="002853D6"/>
    <w:rsid w:val="0028546A"/>
    <w:rsid w:val="00285600"/>
    <w:rsid w:val="0028585B"/>
    <w:rsid w:val="002859E2"/>
    <w:rsid w:val="00285A0A"/>
    <w:rsid w:val="00285A60"/>
    <w:rsid w:val="00285E5E"/>
    <w:rsid w:val="00285F9F"/>
    <w:rsid w:val="00286013"/>
    <w:rsid w:val="00286397"/>
    <w:rsid w:val="00286F56"/>
    <w:rsid w:val="00286F74"/>
    <w:rsid w:val="002870A8"/>
    <w:rsid w:val="002872A9"/>
    <w:rsid w:val="002872DE"/>
    <w:rsid w:val="002873B4"/>
    <w:rsid w:val="002875C9"/>
    <w:rsid w:val="0028782F"/>
    <w:rsid w:val="00287876"/>
    <w:rsid w:val="0028787C"/>
    <w:rsid w:val="00287A55"/>
    <w:rsid w:val="00287B6A"/>
    <w:rsid w:val="00287BE0"/>
    <w:rsid w:val="00287F86"/>
    <w:rsid w:val="002901E6"/>
    <w:rsid w:val="00290250"/>
    <w:rsid w:val="00290265"/>
    <w:rsid w:val="002903BB"/>
    <w:rsid w:val="0029111F"/>
    <w:rsid w:val="00291240"/>
    <w:rsid w:val="002912E9"/>
    <w:rsid w:val="002913E3"/>
    <w:rsid w:val="002914C6"/>
    <w:rsid w:val="002915D4"/>
    <w:rsid w:val="002917C5"/>
    <w:rsid w:val="00291A33"/>
    <w:rsid w:val="00291EAC"/>
    <w:rsid w:val="00292041"/>
    <w:rsid w:val="002920A5"/>
    <w:rsid w:val="002920A7"/>
    <w:rsid w:val="002921FE"/>
    <w:rsid w:val="00292215"/>
    <w:rsid w:val="00292296"/>
    <w:rsid w:val="002923BC"/>
    <w:rsid w:val="002925B3"/>
    <w:rsid w:val="002927D8"/>
    <w:rsid w:val="00292935"/>
    <w:rsid w:val="00292C36"/>
    <w:rsid w:val="00292FCC"/>
    <w:rsid w:val="0029345E"/>
    <w:rsid w:val="0029361F"/>
    <w:rsid w:val="00293734"/>
    <w:rsid w:val="002938BF"/>
    <w:rsid w:val="00293945"/>
    <w:rsid w:val="00293947"/>
    <w:rsid w:val="00293B91"/>
    <w:rsid w:val="00293FC9"/>
    <w:rsid w:val="0029407B"/>
    <w:rsid w:val="002940AC"/>
    <w:rsid w:val="002941F1"/>
    <w:rsid w:val="002942E7"/>
    <w:rsid w:val="00294359"/>
    <w:rsid w:val="002943DC"/>
    <w:rsid w:val="00294586"/>
    <w:rsid w:val="002946AB"/>
    <w:rsid w:val="00294774"/>
    <w:rsid w:val="00294815"/>
    <w:rsid w:val="00294A76"/>
    <w:rsid w:val="00294AB8"/>
    <w:rsid w:val="00294B44"/>
    <w:rsid w:val="00294B6A"/>
    <w:rsid w:val="00294CAC"/>
    <w:rsid w:val="00294CB4"/>
    <w:rsid w:val="00294D04"/>
    <w:rsid w:val="002950A3"/>
    <w:rsid w:val="00295510"/>
    <w:rsid w:val="00295632"/>
    <w:rsid w:val="0029574B"/>
    <w:rsid w:val="0029575D"/>
    <w:rsid w:val="00295931"/>
    <w:rsid w:val="002959FD"/>
    <w:rsid w:val="00295A49"/>
    <w:rsid w:val="00295ADB"/>
    <w:rsid w:val="00295DC0"/>
    <w:rsid w:val="00295E2B"/>
    <w:rsid w:val="00295EC1"/>
    <w:rsid w:val="0029607D"/>
    <w:rsid w:val="00296157"/>
    <w:rsid w:val="0029622A"/>
    <w:rsid w:val="002964D4"/>
    <w:rsid w:val="0029669E"/>
    <w:rsid w:val="0029675F"/>
    <w:rsid w:val="00296AD9"/>
    <w:rsid w:val="00296E1A"/>
    <w:rsid w:val="0029714A"/>
    <w:rsid w:val="00297280"/>
    <w:rsid w:val="0029732A"/>
    <w:rsid w:val="002973C4"/>
    <w:rsid w:val="00297641"/>
    <w:rsid w:val="00297665"/>
    <w:rsid w:val="0029789F"/>
    <w:rsid w:val="00297930"/>
    <w:rsid w:val="00297BAD"/>
    <w:rsid w:val="00297C1D"/>
    <w:rsid w:val="00297F9D"/>
    <w:rsid w:val="002A00B3"/>
    <w:rsid w:val="002A0232"/>
    <w:rsid w:val="002A02D9"/>
    <w:rsid w:val="002A0315"/>
    <w:rsid w:val="002A042B"/>
    <w:rsid w:val="002A04CF"/>
    <w:rsid w:val="002A05CB"/>
    <w:rsid w:val="002A07E0"/>
    <w:rsid w:val="002A09B4"/>
    <w:rsid w:val="002A0CD3"/>
    <w:rsid w:val="002A0D2D"/>
    <w:rsid w:val="002A0DA0"/>
    <w:rsid w:val="002A0DF9"/>
    <w:rsid w:val="002A0E86"/>
    <w:rsid w:val="002A10A0"/>
    <w:rsid w:val="002A1389"/>
    <w:rsid w:val="002A13E2"/>
    <w:rsid w:val="002A1497"/>
    <w:rsid w:val="002A1791"/>
    <w:rsid w:val="002A19A0"/>
    <w:rsid w:val="002A1C76"/>
    <w:rsid w:val="002A1D8B"/>
    <w:rsid w:val="002A1DE9"/>
    <w:rsid w:val="002A1EBB"/>
    <w:rsid w:val="002A1EE3"/>
    <w:rsid w:val="002A202D"/>
    <w:rsid w:val="002A204E"/>
    <w:rsid w:val="002A2260"/>
    <w:rsid w:val="002A28FC"/>
    <w:rsid w:val="002A2A0E"/>
    <w:rsid w:val="002A2A60"/>
    <w:rsid w:val="002A2AA3"/>
    <w:rsid w:val="002A2D8C"/>
    <w:rsid w:val="002A2F1E"/>
    <w:rsid w:val="002A2F4F"/>
    <w:rsid w:val="002A2F86"/>
    <w:rsid w:val="002A2FA4"/>
    <w:rsid w:val="002A2FBB"/>
    <w:rsid w:val="002A30E1"/>
    <w:rsid w:val="002A3156"/>
    <w:rsid w:val="002A39B9"/>
    <w:rsid w:val="002A3A9D"/>
    <w:rsid w:val="002A3B0D"/>
    <w:rsid w:val="002A3C7B"/>
    <w:rsid w:val="002A3CC9"/>
    <w:rsid w:val="002A3DD1"/>
    <w:rsid w:val="002A3FAC"/>
    <w:rsid w:val="002A3FB2"/>
    <w:rsid w:val="002A4028"/>
    <w:rsid w:val="002A4477"/>
    <w:rsid w:val="002A4C05"/>
    <w:rsid w:val="002A4C74"/>
    <w:rsid w:val="002A4F14"/>
    <w:rsid w:val="002A4F17"/>
    <w:rsid w:val="002A50EF"/>
    <w:rsid w:val="002A53B4"/>
    <w:rsid w:val="002A56DC"/>
    <w:rsid w:val="002A5A45"/>
    <w:rsid w:val="002A5B61"/>
    <w:rsid w:val="002A5C69"/>
    <w:rsid w:val="002A5C97"/>
    <w:rsid w:val="002A61E8"/>
    <w:rsid w:val="002A6219"/>
    <w:rsid w:val="002A6382"/>
    <w:rsid w:val="002A66F2"/>
    <w:rsid w:val="002A67E3"/>
    <w:rsid w:val="002A6958"/>
    <w:rsid w:val="002A6A37"/>
    <w:rsid w:val="002A6AE1"/>
    <w:rsid w:val="002A6B39"/>
    <w:rsid w:val="002A6D53"/>
    <w:rsid w:val="002A6DFC"/>
    <w:rsid w:val="002A6E87"/>
    <w:rsid w:val="002A6F18"/>
    <w:rsid w:val="002A7052"/>
    <w:rsid w:val="002A70B3"/>
    <w:rsid w:val="002A7171"/>
    <w:rsid w:val="002A73FC"/>
    <w:rsid w:val="002A7510"/>
    <w:rsid w:val="002A75D1"/>
    <w:rsid w:val="002A76A5"/>
    <w:rsid w:val="002A795C"/>
    <w:rsid w:val="002A7A4B"/>
    <w:rsid w:val="002A7A90"/>
    <w:rsid w:val="002B0150"/>
    <w:rsid w:val="002B0452"/>
    <w:rsid w:val="002B06BB"/>
    <w:rsid w:val="002B06DC"/>
    <w:rsid w:val="002B086F"/>
    <w:rsid w:val="002B0A68"/>
    <w:rsid w:val="002B0B9D"/>
    <w:rsid w:val="002B0D3E"/>
    <w:rsid w:val="002B0F10"/>
    <w:rsid w:val="002B1151"/>
    <w:rsid w:val="002B1320"/>
    <w:rsid w:val="002B1391"/>
    <w:rsid w:val="002B1508"/>
    <w:rsid w:val="002B1572"/>
    <w:rsid w:val="002B1673"/>
    <w:rsid w:val="002B16EB"/>
    <w:rsid w:val="002B1921"/>
    <w:rsid w:val="002B1A8A"/>
    <w:rsid w:val="002B1B40"/>
    <w:rsid w:val="002B1DD7"/>
    <w:rsid w:val="002B2094"/>
    <w:rsid w:val="002B21F1"/>
    <w:rsid w:val="002B221A"/>
    <w:rsid w:val="002B223E"/>
    <w:rsid w:val="002B237C"/>
    <w:rsid w:val="002B238F"/>
    <w:rsid w:val="002B2565"/>
    <w:rsid w:val="002B2767"/>
    <w:rsid w:val="002B28C6"/>
    <w:rsid w:val="002B2943"/>
    <w:rsid w:val="002B2A58"/>
    <w:rsid w:val="002B2B12"/>
    <w:rsid w:val="002B2CA5"/>
    <w:rsid w:val="002B2CB8"/>
    <w:rsid w:val="002B2CF0"/>
    <w:rsid w:val="002B2F8C"/>
    <w:rsid w:val="002B30DB"/>
    <w:rsid w:val="002B31A7"/>
    <w:rsid w:val="002B3341"/>
    <w:rsid w:val="002B34D8"/>
    <w:rsid w:val="002B35C9"/>
    <w:rsid w:val="002B3C1E"/>
    <w:rsid w:val="002B3DD6"/>
    <w:rsid w:val="002B41F6"/>
    <w:rsid w:val="002B4224"/>
    <w:rsid w:val="002B4307"/>
    <w:rsid w:val="002B44E2"/>
    <w:rsid w:val="002B45DF"/>
    <w:rsid w:val="002B48BD"/>
    <w:rsid w:val="002B49DE"/>
    <w:rsid w:val="002B4A42"/>
    <w:rsid w:val="002B4B23"/>
    <w:rsid w:val="002B510F"/>
    <w:rsid w:val="002B511C"/>
    <w:rsid w:val="002B51FF"/>
    <w:rsid w:val="002B53C1"/>
    <w:rsid w:val="002B53EF"/>
    <w:rsid w:val="002B54E7"/>
    <w:rsid w:val="002B56C6"/>
    <w:rsid w:val="002B5984"/>
    <w:rsid w:val="002B5AB7"/>
    <w:rsid w:val="002B5D87"/>
    <w:rsid w:val="002B6032"/>
    <w:rsid w:val="002B639F"/>
    <w:rsid w:val="002B63B0"/>
    <w:rsid w:val="002B63B5"/>
    <w:rsid w:val="002B63FE"/>
    <w:rsid w:val="002B66B6"/>
    <w:rsid w:val="002B67D2"/>
    <w:rsid w:val="002B6876"/>
    <w:rsid w:val="002B688E"/>
    <w:rsid w:val="002B68B5"/>
    <w:rsid w:val="002B6F41"/>
    <w:rsid w:val="002B7013"/>
    <w:rsid w:val="002B7226"/>
    <w:rsid w:val="002B741F"/>
    <w:rsid w:val="002B7435"/>
    <w:rsid w:val="002B7710"/>
    <w:rsid w:val="002B77C5"/>
    <w:rsid w:val="002B7827"/>
    <w:rsid w:val="002B7ADF"/>
    <w:rsid w:val="002B7C02"/>
    <w:rsid w:val="002B7E84"/>
    <w:rsid w:val="002C0164"/>
    <w:rsid w:val="002C01A6"/>
    <w:rsid w:val="002C0282"/>
    <w:rsid w:val="002C034C"/>
    <w:rsid w:val="002C04D7"/>
    <w:rsid w:val="002C055A"/>
    <w:rsid w:val="002C056D"/>
    <w:rsid w:val="002C0745"/>
    <w:rsid w:val="002C076D"/>
    <w:rsid w:val="002C0910"/>
    <w:rsid w:val="002C0993"/>
    <w:rsid w:val="002C09C8"/>
    <w:rsid w:val="002C0C2B"/>
    <w:rsid w:val="002C0D93"/>
    <w:rsid w:val="002C0E7B"/>
    <w:rsid w:val="002C0F19"/>
    <w:rsid w:val="002C1030"/>
    <w:rsid w:val="002C1360"/>
    <w:rsid w:val="002C17E9"/>
    <w:rsid w:val="002C1951"/>
    <w:rsid w:val="002C196B"/>
    <w:rsid w:val="002C1B63"/>
    <w:rsid w:val="002C1C9E"/>
    <w:rsid w:val="002C2110"/>
    <w:rsid w:val="002C2123"/>
    <w:rsid w:val="002C21D9"/>
    <w:rsid w:val="002C22A5"/>
    <w:rsid w:val="002C243F"/>
    <w:rsid w:val="002C2825"/>
    <w:rsid w:val="002C28AF"/>
    <w:rsid w:val="002C2BE3"/>
    <w:rsid w:val="002C2C55"/>
    <w:rsid w:val="002C2E6F"/>
    <w:rsid w:val="002C3071"/>
    <w:rsid w:val="002C30D3"/>
    <w:rsid w:val="002C3201"/>
    <w:rsid w:val="002C325F"/>
    <w:rsid w:val="002C373B"/>
    <w:rsid w:val="002C38A6"/>
    <w:rsid w:val="002C3B1C"/>
    <w:rsid w:val="002C3F0C"/>
    <w:rsid w:val="002C4051"/>
    <w:rsid w:val="002C42EE"/>
    <w:rsid w:val="002C43A5"/>
    <w:rsid w:val="002C43BC"/>
    <w:rsid w:val="002C4571"/>
    <w:rsid w:val="002C4D4B"/>
    <w:rsid w:val="002C4E12"/>
    <w:rsid w:val="002C4E17"/>
    <w:rsid w:val="002C4E3C"/>
    <w:rsid w:val="002C4EBA"/>
    <w:rsid w:val="002C4ED5"/>
    <w:rsid w:val="002C519E"/>
    <w:rsid w:val="002C5386"/>
    <w:rsid w:val="002C5959"/>
    <w:rsid w:val="002C5BCE"/>
    <w:rsid w:val="002C5C65"/>
    <w:rsid w:val="002C5DE5"/>
    <w:rsid w:val="002C5F6C"/>
    <w:rsid w:val="002C6100"/>
    <w:rsid w:val="002C638B"/>
    <w:rsid w:val="002C6520"/>
    <w:rsid w:val="002C65B4"/>
    <w:rsid w:val="002C6A3E"/>
    <w:rsid w:val="002C6A86"/>
    <w:rsid w:val="002C6BA1"/>
    <w:rsid w:val="002C6E03"/>
    <w:rsid w:val="002C6FB1"/>
    <w:rsid w:val="002C7090"/>
    <w:rsid w:val="002C718D"/>
    <w:rsid w:val="002C7221"/>
    <w:rsid w:val="002C778D"/>
    <w:rsid w:val="002C78D6"/>
    <w:rsid w:val="002C7FB5"/>
    <w:rsid w:val="002D0292"/>
    <w:rsid w:val="002D0739"/>
    <w:rsid w:val="002D079D"/>
    <w:rsid w:val="002D0860"/>
    <w:rsid w:val="002D0A3D"/>
    <w:rsid w:val="002D0A99"/>
    <w:rsid w:val="002D0B1A"/>
    <w:rsid w:val="002D1402"/>
    <w:rsid w:val="002D1691"/>
    <w:rsid w:val="002D16A4"/>
    <w:rsid w:val="002D180A"/>
    <w:rsid w:val="002D1A8D"/>
    <w:rsid w:val="002D1A9D"/>
    <w:rsid w:val="002D1DDB"/>
    <w:rsid w:val="002D1EBA"/>
    <w:rsid w:val="002D22C8"/>
    <w:rsid w:val="002D24CE"/>
    <w:rsid w:val="002D2510"/>
    <w:rsid w:val="002D25E0"/>
    <w:rsid w:val="002D25EE"/>
    <w:rsid w:val="002D28B4"/>
    <w:rsid w:val="002D2EBD"/>
    <w:rsid w:val="002D3259"/>
    <w:rsid w:val="002D3579"/>
    <w:rsid w:val="002D35D6"/>
    <w:rsid w:val="002D36CD"/>
    <w:rsid w:val="002D3827"/>
    <w:rsid w:val="002D3B1E"/>
    <w:rsid w:val="002D3C83"/>
    <w:rsid w:val="002D3DED"/>
    <w:rsid w:val="002D3EA5"/>
    <w:rsid w:val="002D41E8"/>
    <w:rsid w:val="002D4385"/>
    <w:rsid w:val="002D4618"/>
    <w:rsid w:val="002D46F4"/>
    <w:rsid w:val="002D4AAA"/>
    <w:rsid w:val="002D4D42"/>
    <w:rsid w:val="002D501E"/>
    <w:rsid w:val="002D5093"/>
    <w:rsid w:val="002D513C"/>
    <w:rsid w:val="002D52DD"/>
    <w:rsid w:val="002D5330"/>
    <w:rsid w:val="002D538D"/>
    <w:rsid w:val="002D5855"/>
    <w:rsid w:val="002D58FA"/>
    <w:rsid w:val="002D5B9A"/>
    <w:rsid w:val="002D5E46"/>
    <w:rsid w:val="002D5E6E"/>
    <w:rsid w:val="002D5F6B"/>
    <w:rsid w:val="002D60B0"/>
    <w:rsid w:val="002D62DA"/>
    <w:rsid w:val="002D6356"/>
    <w:rsid w:val="002D675A"/>
    <w:rsid w:val="002D699F"/>
    <w:rsid w:val="002D6CEA"/>
    <w:rsid w:val="002D6D02"/>
    <w:rsid w:val="002D6D81"/>
    <w:rsid w:val="002D6DA6"/>
    <w:rsid w:val="002D6DD5"/>
    <w:rsid w:val="002D6E11"/>
    <w:rsid w:val="002D6E31"/>
    <w:rsid w:val="002D6F13"/>
    <w:rsid w:val="002D702F"/>
    <w:rsid w:val="002D70D1"/>
    <w:rsid w:val="002D7491"/>
    <w:rsid w:val="002D7645"/>
    <w:rsid w:val="002D764D"/>
    <w:rsid w:val="002D7714"/>
    <w:rsid w:val="002D7964"/>
    <w:rsid w:val="002D7A32"/>
    <w:rsid w:val="002D7A41"/>
    <w:rsid w:val="002D7B77"/>
    <w:rsid w:val="002D7E08"/>
    <w:rsid w:val="002D7E3D"/>
    <w:rsid w:val="002D7E62"/>
    <w:rsid w:val="002E0003"/>
    <w:rsid w:val="002E0148"/>
    <w:rsid w:val="002E0215"/>
    <w:rsid w:val="002E02DF"/>
    <w:rsid w:val="002E055E"/>
    <w:rsid w:val="002E0564"/>
    <w:rsid w:val="002E06EE"/>
    <w:rsid w:val="002E06FB"/>
    <w:rsid w:val="002E0CC9"/>
    <w:rsid w:val="002E1004"/>
    <w:rsid w:val="002E10BF"/>
    <w:rsid w:val="002E10C3"/>
    <w:rsid w:val="002E1122"/>
    <w:rsid w:val="002E12B6"/>
    <w:rsid w:val="002E146E"/>
    <w:rsid w:val="002E17EC"/>
    <w:rsid w:val="002E186F"/>
    <w:rsid w:val="002E18C6"/>
    <w:rsid w:val="002E1A01"/>
    <w:rsid w:val="002E1A9E"/>
    <w:rsid w:val="002E1C93"/>
    <w:rsid w:val="002E1E71"/>
    <w:rsid w:val="002E1F06"/>
    <w:rsid w:val="002E207F"/>
    <w:rsid w:val="002E2270"/>
    <w:rsid w:val="002E28D0"/>
    <w:rsid w:val="002E29CA"/>
    <w:rsid w:val="002E2B8A"/>
    <w:rsid w:val="002E2CC1"/>
    <w:rsid w:val="002E2EE1"/>
    <w:rsid w:val="002E2F4F"/>
    <w:rsid w:val="002E2FBD"/>
    <w:rsid w:val="002E3006"/>
    <w:rsid w:val="002E30AA"/>
    <w:rsid w:val="002E3223"/>
    <w:rsid w:val="002E33C6"/>
    <w:rsid w:val="002E39C3"/>
    <w:rsid w:val="002E3D1E"/>
    <w:rsid w:val="002E3E3A"/>
    <w:rsid w:val="002E3F0B"/>
    <w:rsid w:val="002E3F9F"/>
    <w:rsid w:val="002E4241"/>
    <w:rsid w:val="002E42FE"/>
    <w:rsid w:val="002E4840"/>
    <w:rsid w:val="002E486D"/>
    <w:rsid w:val="002E49FE"/>
    <w:rsid w:val="002E4A16"/>
    <w:rsid w:val="002E4A41"/>
    <w:rsid w:val="002E4B8F"/>
    <w:rsid w:val="002E4DAB"/>
    <w:rsid w:val="002E4DD3"/>
    <w:rsid w:val="002E4E0C"/>
    <w:rsid w:val="002E501E"/>
    <w:rsid w:val="002E50E8"/>
    <w:rsid w:val="002E5130"/>
    <w:rsid w:val="002E524B"/>
    <w:rsid w:val="002E52D5"/>
    <w:rsid w:val="002E5699"/>
    <w:rsid w:val="002E5897"/>
    <w:rsid w:val="002E59F8"/>
    <w:rsid w:val="002E5C5D"/>
    <w:rsid w:val="002E604A"/>
    <w:rsid w:val="002E6535"/>
    <w:rsid w:val="002E657F"/>
    <w:rsid w:val="002E65BD"/>
    <w:rsid w:val="002E677A"/>
    <w:rsid w:val="002E6989"/>
    <w:rsid w:val="002E6A48"/>
    <w:rsid w:val="002E6A57"/>
    <w:rsid w:val="002E6B71"/>
    <w:rsid w:val="002E6C38"/>
    <w:rsid w:val="002E6CD2"/>
    <w:rsid w:val="002E6D0C"/>
    <w:rsid w:val="002E6E6F"/>
    <w:rsid w:val="002E6EE9"/>
    <w:rsid w:val="002E7038"/>
    <w:rsid w:val="002E7060"/>
    <w:rsid w:val="002E7204"/>
    <w:rsid w:val="002E7237"/>
    <w:rsid w:val="002E729D"/>
    <w:rsid w:val="002E736F"/>
    <w:rsid w:val="002E7687"/>
    <w:rsid w:val="002E7964"/>
    <w:rsid w:val="002E7C1C"/>
    <w:rsid w:val="002E7E0E"/>
    <w:rsid w:val="002F0044"/>
    <w:rsid w:val="002F006F"/>
    <w:rsid w:val="002F050F"/>
    <w:rsid w:val="002F0AD1"/>
    <w:rsid w:val="002F0B19"/>
    <w:rsid w:val="002F0BFE"/>
    <w:rsid w:val="002F0C7A"/>
    <w:rsid w:val="002F0CA0"/>
    <w:rsid w:val="002F0D9E"/>
    <w:rsid w:val="002F0E1F"/>
    <w:rsid w:val="002F0E42"/>
    <w:rsid w:val="002F0F3A"/>
    <w:rsid w:val="002F0F7C"/>
    <w:rsid w:val="002F107B"/>
    <w:rsid w:val="002F12F6"/>
    <w:rsid w:val="002F144D"/>
    <w:rsid w:val="002F1538"/>
    <w:rsid w:val="002F1D9B"/>
    <w:rsid w:val="002F1E62"/>
    <w:rsid w:val="002F20CA"/>
    <w:rsid w:val="002F22E5"/>
    <w:rsid w:val="002F2442"/>
    <w:rsid w:val="002F24D8"/>
    <w:rsid w:val="002F25FD"/>
    <w:rsid w:val="002F282E"/>
    <w:rsid w:val="002F28B4"/>
    <w:rsid w:val="002F2F08"/>
    <w:rsid w:val="002F2F52"/>
    <w:rsid w:val="002F3029"/>
    <w:rsid w:val="002F3074"/>
    <w:rsid w:val="002F34C8"/>
    <w:rsid w:val="002F38F1"/>
    <w:rsid w:val="002F3922"/>
    <w:rsid w:val="002F3A27"/>
    <w:rsid w:val="002F3C70"/>
    <w:rsid w:val="002F3C7E"/>
    <w:rsid w:val="002F4191"/>
    <w:rsid w:val="002F41CB"/>
    <w:rsid w:val="002F4411"/>
    <w:rsid w:val="002F4427"/>
    <w:rsid w:val="002F455D"/>
    <w:rsid w:val="002F45D4"/>
    <w:rsid w:val="002F466A"/>
    <w:rsid w:val="002F4902"/>
    <w:rsid w:val="002F49BC"/>
    <w:rsid w:val="002F4B2E"/>
    <w:rsid w:val="002F5065"/>
    <w:rsid w:val="002F509D"/>
    <w:rsid w:val="002F529E"/>
    <w:rsid w:val="002F52D4"/>
    <w:rsid w:val="002F57BC"/>
    <w:rsid w:val="002F59B5"/>
    <w:rsid w:val="002F5A03"/>
    <w:rsid w:val="002F5EA2"/>
    <w:rsid w:val="002F6410"/>
    <w:rsid w:val="002F6566"/>
    <w:rsid w:val="002F663B"/>
    <w:rsid w:val="002F6952"/>
    <w:rsid w:val="002F6CC1"/>
    <w:rsid w:val="002F6FAA"/>
    <w:rsid w:val="002F704E"/>
    <w:rsid w:val="002F709D"/>
    <w:rsid w:val="002F70A9"/>
    <w:rsid w:val="002F70E9"/>
    <w:rsid w:val="002F71A4"/>
    <w:rsid w:val="002F7350"/>
    <w:rsid w:val="002F7546"/>
    <w:rsid w:val="002F7559"/>
    <w:rsid w:val="002F7585"/>
    <w:rsid w:val="002F7842"/>
    <w:rsid w:val="002F78C4"/>
    <w:rsid w:val="002F7A29"/>
    <w:rsid w:val="002F7B81"/>
    <w:rsid w:val="002F7C92"/>
    <w:rsid w:val="002F7CFB"/>
    <w:rsid w:val="002F7F4E"/>
    <w:rsid w:val="0030012E"/>
    <w:rsid w:val="00300199"/>
    <w:rsid w:val="003001DF"/>
    <w:rsid w:val="003005EA"/>
    <w:rsid w:val="0030080A"/>
    <w:rsid w:val="003008D1"/>
    <w:rsid w:val="00300CFE"/>
    <w:rsid w:val="00300E7F"/>
    <w:rsid w:val="0030149E"/>
    <w:rsid w:val="00301520"/>
    <w:rsid w:val="00301558"/>
    <w:rsid w:val="0030163A"/>
    <w:rsid w:val="0030165C"/>
    <w:rsid w:val="0030199C"/>
    <w:rsid w:val="00301A42"/>
    <w:rsid w:val="00301E26"/>
    <w:rsid w:val="00301E76"/>
    <w:rsid w:val="00301F61"/>
    <w:rsid w:val="00301F78"/>
    <w:rsid w:val="0030216C"/>
    <w:rsid w:val="003021CA"/>
    <w:rsid w:val="0030235B"/>
    <w:rsid w:val="00302518"/>
    <w:rsid w:val="00302627"/>
    <w:rsid w:val="003028B8"/>
    <w:rsid w:val="0030299D"/>
    <w:rsid w:val="00302A71"/>
    <w:rsid w:val="00302B78"/>
    <w:rsid w:val="00302C0C"/>
    <w:rsid w:val="00302ECD"/>
    <w:rsid w:val="003032B2"/>
    <w:rsid w:val="003034E2"/>
    <w:rsid w:val="00303564"/>
    <w:rsid w:val="0030376D"/>
    <w:rsid w:val="003038A3"/>
    <w:rsid w:val="0030398A"/>
    <w:rsid w:val="00303A84"/>
    <w:rsid w:val="00303D03"/>
    <w:rsid w:val="00304447"/>
    <w:rsid w:val="00304536"/>
    <w:rsid w:val="00304954"/>
    <w:rsid w:val="00304CDA"/>
    <w:rsid w:val="00304EFD"/>
    <w:rsid w:val="00304FF5"/>
    <w:rsid w:val="00305113"/>
    <w:rsid w:val="0030532C"/>
    <w:rsid w:val="0030544C"/>
    <w:rsid w:val="00305661"/>
    <w:rsid w:val="003056FF"/>
    <w:rsid w:val="00305B86"/>
    <w:rsid w:val="00305D01"/>
    <w:rsid w:val="00305D5B"/>
    <w:rsid w:val="00305DD7"/>
    <w:rsid w:val="003061F1"/>
    <w:rsid w:val="00306541"/>
    <w:rsid w:val="00306579"/>
    <w:rsid w:val="00306620"/>
    <w:rsid w:val="003068A7"/>
    <w:rsid w:val="00306987"/>
    <w:rsid w:val="00306A0E"/>
    <w:rsid w:val="00306AE9"/>
    <w:rsid w:val="00306BED"/>
    <w:rsid w:val="00306DB4"/>
    <w:rsid w:val="00306DCD"/>
    <w:rsid w:val="00306DE6"/>
    <w:rsid w:val="00306EEE"/>
    <w:rsid w:val="00306F2F"/>
    <w:rsid w:val="00306FF8"/>
    <w:rsid w:val="003077D0"/>
    <w:rsid w:val="0030787A"/>
    <w:rsid w:val="00307AD8"/>
    <w:rsid w:val="00307BF0"/>
    <w:rsid w:val="00307D6E"/>
    <w:rsid w:val="00307EBA"/>
    <w:rsid w:val="00307F04"/>
    <w:rsid w:val="00307F56"/>
    <w:rsid w:val="00307F68"/>
    <w:rsid w:val="003100DE"/>
    <w:rsid w:val="003100F8"/>
    <w:rsid w:val="00310129"/>
    <w:rsid w:val="00310226"/>
    <w:rsid w:val="003104C6"/>
    <w:rsid w:val="0031074F"/>
    <w:rsid w:val="0031084A"/>
    <w:rsid w:val="00310923"/>
    <w:rsid w:val="00310A9E"/>
    <w:rsid w:val="00310AAA"/>
    <w:rsid w:val="00310B03"/>
    <w:rsid w:val="00310BFE"/>
    <w:rsid w:val="00310CB5"/>
    <w:rsid w:val="00310CD4"/>
    <w:rsid w:val="00310CFE"/>
    <w:rsid w:val="00310DF3"/>
    <w:rsid w:val="003110D6"/>
    <w:rsid w:val="0031132A"/>
    <w:rsid w:val="0031149A"/>
    <w:rsid w:val="003119BF"/>
    <w:rsid w:val="00311BFF"/>
    <w:rsid w:val="00312144"/>
    <w:rsid w:val="003121C6"/>
    <w:rsid w:val="00312350"/>
    <w:rsid w:val="00312632"/>
    <w:rsid w:val="003127A5"/>
    <w:rsid w:val="00312841"/>
    <w:rsid w:val="003128FF"/>
    <w:rsid w:val="00312911"/>
    <w:rsid w:val="00312D86"/>
    <w:rsid w:val="00312DC2"/>
    <w:rsid w:val="00312E64"/>
    <w:rsid w:val="003130A7"/>
    <w:rsid w:val="003131AD"/>
    <w:rsid w:val="0031321D"/>
    <w:rsid w:val="00313316"/>
    <w:rsid w:val="0031340A"/>
    <w:rsid w:val="00313634"/>
    <w:rsid w:val="00313687"/>
    <w:rsid w:val="0031385D"/>
    <w:rsid w:val="003138C0"/>
    <w:rsid w:val="00313A4B"/>
    <w:rsid w:val="00313A9C"/>
    <w:rsid w:val="00313E26"/>
    <w:rsid w:val="00313FDC"/>
    <w:rsid w:val="003140FD"/>
    <w:rsid w:val="0031428E"/>
    <w:rsid w:val="003143D1"/>
    <w:rsid w:val="003143E2"/>
    <w:rsid w:val="00314BA7"/>
    <w:rsid w:val="00314BEA"/>
    <w:rsid w:val="00314E26"/>
    <w:rsid w:val="00314EA9"/>
    <w:rsid w:val="00314FB7"/>
    <w:rsid w:val="00315138"/>
    <w:rsid w:val="003151B2"/>
    <w:rsid w:val="003152C4"/>
    <w:rsid w:val="00315311"/>
    <w:rsid w:val="003156A1"/>
    <w:rsid w:val="00315B73"/>
    <w:rsid w:val="00315C7E"/>
    <w:rsid w:val="00315D45"/>
    <w:rsid w:val="00315FF8"/>
    <w:rsid w:val="00316169"/>
    <w:rsid w:val="003161A4"/>
    <w:rsid w:val="003165A2"/>
    <w:rsid w:val="00316718"/>
    <w:rsid w:val="00316838"/>
    <w:rsid w:val="0031699F"/>
    <w:rsid w:val="00316CD8"/>
    <w:rsid w:val="00316F64"/>
    <w:rsid w:val="003171AD"/>
    <w:rsid w:val="00317275"/>
    <w:rsid w:val="00317294"/>
    <w:rsid w:val="00317481"/>
    <w:rsid w:val="0031766E"/>
    <w:rsid w:val="003176E6"/>
    <w:rsid w:val="00317721"/>
    <w:rsid w:val="00317787"/>
    <w:rsid w:val="00317914"/>
    <w:rsid w:val="00317AC6"/>
    <w:rsid w:val="00317AE3"/>
    <w:rsid w:val="00317AEF"/>
    <w:rsid w:val="00317C7D"/>
    <w:rsid w:val="00317CC8"/>
    <w:rsid w:val="00317D13"/>
    <w:rsid w:val="00317D9E"/>
    <w:rsid w:val="00317DA7"/>
    <w:rsid w:val="00317E6C"/>
    <w:rsid w:val="00317F4B"/>
    <w:rsid w:val="003201C2"/>
    <w:rsid w:val="0032023E"/>
    <w:rsid w:val="00320603"/>
    <w:rsid w:val="003206D0"/>
    <w:rsid w:val="003206D2"/>
    <w:rsid w:val="00320974"/>
    <w:rsid w:val="00320AF1"/>
    <w:rsid w:val="00320BC4"/>
    <w:rsid w:val="00320DEA"/>
    <w:rsid w:val="00320ED5"/>
    <w:rsid w:val="003210AA"/>
    <w:rsid w:val="003210E4"/>
    <w:rsid w:val="00321305"/>
    <w:rsid w:val="0032140F"/>
    <w:rsid w:val="00321594"/>
    <w:rsid w:val="003215AE"/>
    <w:rsid w:val="00321EB8"/>
    <w:rsid w:val="00322026"/>
    <w:rsid w:val="0032256B"/>
    <w:rsid w:val="00322604"/>
    <w:rsid w:val="003227FE"/>
    <w:rsid w:val="003229B9"/>
    <w:rsid w:val="003229E7"/>
    <w:rsid w:val="00322ABB"/>
    <w:rsid w:val="003233E1"/>
    <w:rsid w:val="003234CC"/>
    <w:rsid w:val="00323885"/>
    <w:rsid w:val="00324043"/>
    <w:rsid w:val="003241BC"/>
    <w:rsid w:val="00324276"/>
    <w:rsid w:val="0032436F"/>
    <w:rsid w:val="0032446D"/>
    <w:rsid w:val="00324755"/>
    <w:rsid w:val="003249FE"/>
    <w:rsid w:val="00324A72"/>
    <w:rsid w:val="00324AA9"/>
    <w:rsid w:val="00324BDD"/>
    <w:rsid w:val="00325214"/>
    <w:rsid w:val="00325893"/>
    <w:rsid w:val="00325A55"/>
    <w:rsid w:val="00325BB6"/>
    <w:rsid w:val="00325C38"/>
    <w:rsid w:val="00325EFD"/>
    <w:rsid w:val="00325FCA"/>
    <w:rsid w:val="00326153"/>
    <w:rsid w:val="0032636A"/>
    <w:rsid w:val="0032661C"/>
    <w:rsid w:val="003267DD"/>
    <w:rsid w:val="00326EDA"/>
    <w:rsid w:val="003270BB"/>
    <w:rsid w:val="00327122"/>
    <w:rsid w:val="003271BE"/>
    <w:rsid w:val="00327209"/>
    <w:rsid w:val="003276FF"/>
    <w:rsid w:val="00327B6E"/>
    <w:rsid w:val="00327DCF"/>
    <w:rsid w:val="00327DF3"/>
    <w:rsid w:val="00327E40"/>
    <w:rsid w:val="0033002D"/>
    <w:rsid w:val="0033021F"/>
    <w:rsid w:val="0033023F"/>
    <w:rsid w:val="0033050F"/>
    <w:rsid w:val="003306A1"/>
    <w:rsid w:val="00330914"/>
    <w:rsid w:val="003309EA"/>
    <w:rsid w:val="00330AFD"/>
    <w:rsid w:val="00330D15"/>
    <w:rsid w:val="00330EA2"/>
    <w:rsid w:val="00330EA7"/>
    <w:rsid w:val="00331397"/>
    <w:rsid w:val="003313C4"/>
    <w:rsid w:val="00331458"/>
    <w:rsid w:val="003314B5"/>
    <w:rsid w:val="003316E8"/>
    <w:rsid w:val="003316EB"/>
    <w:rsid w:val="00331764"/>
    <w:rsid w:val="00331E2D"/>
    <w:rsid w:val="003320F1"/>
    <w:rsid w:val="00332137"/>
    <w:rsid w:val="0033213E"/>
    <w:rsid w:val="003321F3"/>
    <w:rsid w:val="0033240D"/>
    <w:rsid w:val="003327DD"/>
    <w:rsid w:val="00332882"/>
    <w:rsid w:val="00332AE5"/>
    <w:rsid w:val="00332F5D"/>
    <w:rsid w:val="003331A2"/>
    <w:rsid w:val="003333B9"/>
    <w:rsid w:val="003333CF"/>
    <w:rsid w:val="0033345B"/>
    <w:rsid w:val="003334D0"/>
    <w:rsid w:val="003335EF"/>
    <w:rsid w:val="00333A61"/>
    <w:rsid w:val="00333A70"/>
    <w:rsid w:val="00333BAD"/>
    <w:rsid w:val="00333ECE"/>
    <w:rsid w:val="00333FB2"/>
    <w:rsid w:val="00333FCE"/>
    <w:rsid w:val="00334161"/>
    <w:rsid w:val="003341B0"/>
    <w:rsid w:val="003345B0"/>
    <w:rsid w:val="00334C24"/>
    <w:rsid w:val="00334C58"/>
    <w:rsid w:val="00334D9E"/>
    <w:rsid w:val="00334FB5"/>
    <w:rsid w:val="0033534E"/>
    <w:rsid w:val="003355B5"/>
    <w:rsid w:val="00335664"/>
    <w:rsid w:val="003358EC"/>
    <w:rsid w:val="00335D20"/>
    <w:rsid w:val="00335F8E"/>
    <w:rsid w:val="00336039"/>
    <w:rsid w:val="0033606D"/>
    <w:rsid w:val="0033654D"/>
    <w:rsid w:val="003365C6"/>
    <w:rsid w:val="0033672B"/>
    <w:rsid w:val="00336C27"/>
    <w:rsid w:val="00336C45"/>
    <w:rsid w:val="00336C88"/>
    <w:rsid w:val="00336F02"/>
    <w:rsid w:val="0033729A"/>
    <w:rsid w:val="003372CC"/>
    <w:rsid w:val="003372CE"/>
    <w:rsid w:val="003373D8"/>
    <w:rsid w:val="00337643"/>
    <w:rsid w:val="0033772A"/>
    <w:rsid w:val="003378E2"/>
    <w:rsid w:val="00337C31"/>
    <w:rsid w:val="00337D29"/>
    <w:rsid w:val="0034009D"/>
    <w:rsid w:val="0034010E"/>
    <w:rsid w:val="003401ED"/>
    <w:rsid w:val="003402FC"/>
    <w:rsid w:val="003403C1"/>
    <w:rsid w:val="0034057E"/>
    <w:rsid w:val="003406A6"/>
    <w:rsid w:val="00340722"/>
    <w:rsid w:val="00340785"/>
    <w:rsid w:val="0034098F"/>
    <w:rsid w:val="00340AC2"/>
    <w:rsid w:val="00340B21"/>
    <w:rsid w:val="00340C71"/>
    <w:rsid w:val="00340DC6"/>
    <w:rsid w:val="00340E3E"/>
    <w:rsid w:val="00341285"/>
    <w:rsid w:val="00341459"/>
    <w:rsid w:val="00341559"/>
    <w:rsid w:val="003416EB"/>
    <w:rsid w:val="003416F9"/>
    <w:rsid w:val="003419A2"/>
    <w:rsid w:val="00341CBE"/>
    <w:rsid w:val="003420D1"/>
    <w:rsid w:val="00342231"/>
    <w:rsid w:val="003422A7"/>
    <w:rsid w:val="00342475"/>
    <w:rsid w:val="003424C4"/>
    <w:rsid w:val="003425C9"/>
    <w:rsid w:val="0034265A"/>
    <w:rsid w:val="00342811"/>
    <w:rsid w:val="00342903"/>
    <w:rsid w:val="00342C8C"/>
    <w:rsid w:val="00342CBA"/>
    <w:rsid w:val="003430CA"/>
    <w:rsid w:val="003431C1"/>
    <w:rsid w:val="003432A8"/>
    <w:rsid w:val="0034339B"/>
    <w:rsid w:val="0034353F"/>
    <w:rsid w:val="003435D6"/>
    <w:rsid w:val="003435DF"/>
    <w:rsid w:val="003436A3"/>
    <w:rsid w:val="003437AB"/>
    <w:rsid w:val="00343BBB"/>
    <w:rsid w:val="00343FB9"/>
    <w:rsid w:val="00344326"/>
    <w:rsid w:val="00344367"/>
    <w:rsid w:val="003444B9"/>
    <w:rsid w:val="0034474E"/>
    <w:rsid w:val="00344963"/>
    <w:rsid w:val="00344A06"/>
    <w:rsid w:val="00344C3A"/>
    <w:rsid w:val="00344C69"/>
    <w:rsid w:val="00344E30"/>
    <w:rsid w:val="003452C9"/>
    <w:rsid w:val="003452CC"/>
    <w:rsid w:val="003452E6"/>
    <w:rsid w:val="00345765"/>
    <w:rsid w:val="003459DA"/>
    <w:rsid w:val="00345B5E"/>
    <w:rsid w:val="00346174"/>
    <w:rsid w:val="0034642B"/>
    <w:rsid w:val="003464FF"/>
    <w:rsid w:val="0034658F"/>
    <w:rsid w:val="003465DE"/>
    <w:rsid w:val="00346641"/>
    <w:rsid w:val="003466E1"/>
    <w:rsid w:val="003468EA"/>
    <w:rsid w:val="00346907"/>
    <w:rsid w:val="00346A5A"/>
    <w:rsid w:val="00346B85"/>
    <w:rsid w:val="00346DEA"/>
    <w:rsid w:val="00346FFE"/>
    <w:rsid w:val="0034727B"/>
    <w:rsid w:val="003473B7"/>
    <w:rsid w:val="003474E5"/>
    <w:rsid w:val="003476F0"/>
    <w:rsid w:val="00347720"/>
    <w:rsid w:val="0034782B"/>
    <w:rsid w:val="00347855"/>
    <w:rsid w:val="003479AC"/>
    <w:rsid w:val="00347C1E"/>
    <w:rsid w:val="00347CAC"/>
    <w:rsid w:val="00347CDD"/>
    <w:rsid w:val="00347E48"/>
    <w:rsid w:val="003501FA"/>
    <w:rsid w:val="00350221"/>
    <w:rsid w:val="00350351"/>
    <w:rsid w:val="003503F6"/>
    <w:rsid w:val="00350822"/>
    <w:rsid w:val="00350DE7"/>
    <w:rsid w:val="003510E0"/>
    <w:rsid w:val="0035122B"/>
    <w:rsid w:val="0035127A"/>
    <w:rsid w:val="003513CD"/>
    <w:rsid w:val="003514CC"/>
    <w:rsid w:val="0035156B"/>
    <w:rsid w:val="003516B8"/>
    <w:rsid w:val="00351964"/>
    <w:rsid w:val="00351A58"/>
    <w:rsid w:val="00351C9E"/>
    <w:rsid w:val="003520F4"/>
    <w:rsid w:val="00352195"/>
    <w:rsid w:val="003523E0"/>
    <w:rsid w:val="003525DA"/>
    <w:rsid w:val="0035274D"/>
    <w:rsid w:val="003527C6"/>
    <w:rsid w:val="00352802"/>
    <w:rsid w:val="00352BD3"/>
    <w:rsid w:val="00352BED"/>
    <w:rsid w:val="00352FEA"/>
    <w:rsid w:val="00353166"/>
    <w:rsid w:val="00353378"/>
    <w:rsid w:val="0035351A"/>
    <w:rsid w:val="003536CB"/>
    <w:rsid w:val="003538FE"/>
    <w:rsid w:val="00353A3B"/>
    <w:rsid w:val="00353A97"/>
    <w:rsid w:val="00353C77"/>
    <w:rsid w:val="00353E3C"/>
    <w:rsid w:val="00353F16"/>
    <w:rsid w:val="00353F7B"/>
    <w:rsid w:val="003540E1"/>
    <w:rsid w:val="0035410C"/>
    <w:rsid w:val="003541B5"/>
    <w:rsid w:val="0035473C"/>
    <w:rsid w:val="0035474B"/>
    <w:rsid w:val="00354916"/>
    <w:rsid w:val="003549FC"/>
    <w:rsid w:val="00354B63"/>
    <w:rsid w:val="00354C9A"/>
    <w:rsid w:val="00354F4A"/>
    <w:rsid w:val="003550B2"/>
    <w:rsid w:val="003550D5"/>
    <w:rsid w:val="003550FB"/>
    <w:rsid w:val="003553D8"/>
    <w:rsid w:val="003557D5"/>
    <w:rsid w:val="00355986"/>
    <w:rsid w:val="003559F2"/>
    <w:rsid w:val="00355A76"/>
    <w:rsid w:val="00355B49"/>
    <w:rsid w:val="00355BEB"/>
    <w:rsid w:val="00355C7B"/>
    <w:rsid w:val="00355D6C"/>
    <w:rsid w:val="00355DB3"/>
    <w:rsid w:val="00356178"/>
    <w:rsid w:val="00356193"/>
    <w:rsid w:val="003561F6"/>
    <w:rsid w:val="0035631F"/>
    <w:rsid w:val="003564DA"/>
    <w:rsid w:val="00356BD3"/>
    <w:rsid w:val="00356C3B"/>
    <w:rsid w:val="00356FA4"/>
    <w:rsid w:val="0035739A"/>
    <w:rsid w:val="003577CB"/>
    <w:rsid w:val="00357835"/>
    <w:rsid w:val="00357C85"/>
    <w:rsid w:val="00357D32"/>
    <w:rsid w:val="00357E2F"/>
    <w:rsid w:val="00357FFE"/>
    <w:rsid w:val="00360801"/>
    <w:rsid w:val="003609FB"/>
    <w:rsid w:val="00360CA8"/>
    <w:rsid w:val="00360CBE"/>
    <w:rsid w:val="00360D26"/>
    <w:rsid w:val="00360F85"/>
    <w:rsid w:val="0036103D"/>
    <w:rsid w:val="003618ED"/>
    <w:rsid w:val="00361A82"/>
    <w:rsid w:val="00361CFD"/>
    <w:rsid w:val="00361D44"/>
    <w:rsid w:val="00361E8F"/>
    <w:rsid w:val="00362176"/>
    <w:rsid w:val="003623AB"/>
    <w:rsid w:val="003624CA"/>
    <w:rsid w:val="00362529"/>
    <w:rsid w:val="0036266A"/>
    <w:rsid w:val="0036274A"/>
    <w:rsid w:val="003627B0"/>
    <w:rsid w:val="00362B8A"/>
    <w:rsid w:val="00363030"/>
    <w:rsid w:val="00363057"/>
    <w:rsid w:val="00363130"/>
    <w:rsid w:val="0036316F"/>
    <w:rsid w:val="00363378"/>
    <w:rsid w:val="00363410"/>
    <w:rsid w:val="0036381E"/>
    <w:rsid w:val="00363885"/>
    <w:rsid w:val="00363939"/>
    <w:rsid w:val="00364003"/>
    <w:rsid w:val="00364042"/>
    <w:rsid w:val="00364799"/>
    <w:rsid w:val="00364BB1"/>
    <w:rsid w:val="00364CD9"/>
    <w:rsid w:val="00364D6D"/>
    <w:rsid w:val="00364E84"/>
    <w:rsid w:val="003652EC"/>
    <w:rsid w:val="00365472"/>
    <w:rsid w:val="00365525"/>
    <w:rsid w:val="00365566"/>
    <w:rsid w:val="0036581C"/>
    <w:rsid w:val="003658E0"/>
    <w:rsid w:val="00365AE4"/>
    <w:rsid w:val="00365B40"/>
    <w:rsid w:val="00365B4D"/>
    <w:rsid w:val="00365C16"/>
    <w:rsid w:val="00365D90"/>
    <w:rsid w:val="00365DA6"/>
    <w:rsid w:val="00365E0F"/>
    <w:rsid w:val="003660B7"/>
    <w:rsid w:val="003665DC"/>
    <w:rsid w:val="003666B5"/>
    <w:rsid w:val="003667F9"/>
    <w:rsid w:val="00366803"/>
    <w:rsid w:val="00366870"/>
    <w:rsid w:val="003669C0"/>
    <w:rsid w:val="00366EF6"/>
    <w:rsid w:val="00366F80"/>
    <w:rsid w:val="00367362"/>
    <w:rsid w:val="00367375"/>
    <w:rsid w:val="00367728"/>
    <w:rsid w:val="00367778"/>
    <w:rsid w:val="0036777F"/>
    <w:rsid w:val="003677D0"/>
    <w:rsid w:val="0036798E"/>
    <w:rsid w:val="00367D3B"/>
    <w:rsid w:val="00367D49"/>
    <w:rsid w:val="00367DA0"/>
    <w:rsid w:val="00367F7D"/>
    <w:rsid w:val="00367FAC"/>
    <w:rsid w:val="003707FE"/>
    <w:rsid w:val="00370B0C"/>
    <w:rsid w:val="00370B28"/>
    <w:rsid w:val="00370D29"/>
    <w:rsid w:val="00370F26"/>
    <w:rsid w:val="0037115E"/>
    <w:rsid w:val="00371214"/>
    <w:rsid w:val="003713D0"/>
    <w:rsid w:val="00371575"/>
    <w:rsid w:val="00371593"/>
    <w:rsid w:val="003719C1"/>
    <w:rsid w:val="00371A00"/>
    <w:rsid w:val="00371B14"/>
    <w:rsid w:val="00371BAC"/>
    <w:rsid w:val="00371BCC"/>
    <w:rsid w:val="00371E23"/>
    <w:rsid w:val="003720DD"/>
    <w:rsid w:val="003720F2"/>
    <w:rsid w:val="00372190"/>
    <w:rsid w:val="00372209"/>
    <w:rsid w:val="003722B8"/>
    <w:rsid w:val="003724D5"/>
    <w:rsid w:val="00372633"/>
    <w:rsid w:val="00372657"/>
    <w:rsid w:val="00372BE9"/>
    <w:rsid w:val="00372C0E"/>
    <w:rsid w:val="00372CCB"/>
    <w:rsid w:val="00372D2B"/>
    <w:rsid w:val="00372FAE"/>
    <w:rsid w:val="00373276"/>
    <w:rsid w:val="0037358D"/>
    <w:rsid w:val="003735E5"/>
    <w:rsid w:val="0037375C"/>
    <w:rsid w:val="003737CD"/>
    <w:rsid w:val="003737FA"/>
    <w:rsid w:val="00373801"/>
    <w:rsid w:val="0037381A"/>
    <w:rsid w:val="00373883"/>
    <w:rsid w:val="00373B8E"/>
    <w:rsid w:val="00373BDB"/>
    <w:rsid w:val="0037405C"/>
    <w:rsid w:val="00374240"/>
    <w:rsid w:val="003742D1"/>
    <w:rsid w:val="003744C9"/>
    <w:rsid w:val="003747CE"/>
    <w:rsid w:val="00374AC5"/>
    <w:rsid w:val="00374AD8"/>
    <w:rsid w:val="00374B3C"/>
    <w:rsid w:val="00374C19"/>
    <w:rsid w:val="00374CA8"/>
    <w:rsid w:val="00374DD0"/>
    <w:rsid w:val="00375113"/>
    <w:rsid w:val="003756A3"/>
    <w:rsid w:val="003756F1"/>
    <w:rsid w:val="003759B9"/>
    <w:rsid w:val="00375AB4"/>
    <w:rsid w:val="00375AC4"/>
    <w:rsid w:val="00375AC9"/>
    <w:rsid w:val="00375B57"/>
    <w:rsid w:val="00375B94"/>
    <w:rsid w:val="00375E9F"/>
    <w:rsid w:val="00375F47"/>
    <w:rsid w:val="00375F50"/>
    <w:rsid w:val="00375FB2"/>
    <w:rsid w:val="00376024"/>
    <w:rsid w:val="003763D0"/>
    <w:rsid w:val="00376417"/>
    <w:rsid w:val="003765AC"/>
    <w:rsid w:val="00376640"/>
    <w:rsid w:val="003767B0"/>
    <w:rsid w:val="003767E2"/>
    <w:rsid w:val="00376C01"/>
    <w:rsid w:val="00376FAF"/>
    <w:rsid w:val="00376FD0"/>
    <w:rsid w:val="003770A1"/>
    <w:rsid w:val="00377457"/>
    <w:rsid w:val="00377738"/>
    <w:rsid w:val="003777AA"/>
    <w:rsid w:val="003777F9"/>
    <w:rsid w:val="00377B25"/>
    <w:rsid w:val="00377C72"/>
    <w:rsid w:val="00377E0E"/>
    <w:rsid w:val="00377ECD"/>
    <w:rsid w:val="003800DA"/>
    <w:rsid w:val="0038094F"/>
    <w:rsid w:val="003809C7"/>
    <w:rsid w:val="00380B70"/>
    <w:rsid w:val="00380E4A"/>
    <w:rsid w:val="00380EB1"/>
    <w:rsid w:val="00380EEA"/>
    <w:rsid w:val="003810B6"/>
    <w:rsid w:val="00381E31"/>
    <w:rsid w:val="003820A1"/>
    <w:rsid w:val="0038214E"/>
    <w:rsid w:val="003824C6"/>
    <w:rsid w:val="003825C2"/>
    <w:rsid w:val="003826A3"/>
    <w:rsid w:val="003826EE"/>
    <w:rsid w:val="0038270E"/>
    <w:rsid w:val="00382798"/>
    <w:rsid w:val="00382927"/>
    <w:rsid w:val="00382A73"/>
    <w:rsid w:val="00382ABC"/>
    <w:rsid w:val="00382B2D"/>
    <w:rsid w:val="00382E0D"/>
    <w:rsid w:val="00382FF3"/>
    <w:rsid w:val="00383063"/>
    <w:rsid w:val="0038307F"/>
    <w:rsid w:val="00383562"/>
    <w:rsid w:val="003835B1"/>
    <w:rsid w:val="00383602"/>
    <w:rsid w:val="00383995"/>
    <w:rsid w:val="00383A3A"/>
    <w:rsid w:val="00383AD2"/>
    <w:rsid w:val="00383BF3"/>
    <w:rsid w:val="00383ED2"/>
    <w:rsid w:val="003841F3"/>
    <w:rsid w:val="003842F6"/>
    <w:rsid w:val="00384452"/>
    <w:rsid w:val="00384548"/>
    <w:rsid w:val="0038470B"/>
    <w:rsid w:val="0038476F"/>
    <w:rsid w:val="00384804"/>
    <w:rsid w:val="003848F9"/>
    <w:rsid w:val="003849ED"/>
    <w:rsid w:val="00384ACE"/>
    <w:rsid w:val="00384AE9"/>
    <w:rsid w:val="00384C06"/>
    <w:rsid w:val="00384CEB"/>
    <w:rsid w:val="00384D69"/>
    <w:rsid w:val="00384E8E"/>
    <w:rsid w:val="00385034"/>
    <w:rsid w:val="00385188"/>
    <w:rsid w:val="00385477"/>
    <w:rsid w:val="0038562A"/>
    <w:rsid w:val="0038564F"/>
    <w:rsid w:val="0038568B"/>
    <w:rsid w:val="003856BD"/>
    <w:rsid w:val="003857B6"/>
    <w:rsid w:val="00385BBE"/>
    <w:rsid w:val="00385C8D"/>
    <w:rsid w:val="00385E37"/>
    <w:rsid w:val="00385FB6"/>
    <w:rsid w:val="003862EE"/>
    <w:rsid w:val="0038631C"/>
    <w:rsid w:val="003864A0"/>
    <w:rsid w:val="00386856"/>
    <w:rsid w:val="00386AF7"/>
    <w:rsid w:val="00386D99"/>
    <w:rsid w:val="00386E2A"/>
    <w:rsid w:val="00387155"/>
    <w:rsid w:val="003871C6"/>
    <w:rsid w:val="003871DC"/>
    <w:rsid w:val="003875A4"/>
    <w:rsid w:val="003879E6"/>
    <w:rsid w:val="00387A81"/>
    <w:rsid w:val="00387BC4"/>
    <w:rsid w:val="00387C50"/>
    <w:rsid w:val="00387DAC"/>
    <w:rsid w:val="00387EE7"/>
    <w:rsid w:val="00387F35"/>
    <w:rsid w:val="003902DE"/>
    <w:rsid w:val="003907C6"/>
    <w:rsid w:val="003908C9"/>
    <w:rsid w:val="00390A1A"/>
    <w:rsid w:val="00390AB9"/>
    <w:rsid w:val="00390BAD"/>
    <w:rsid w:val="00390FC2"/>
    <w:rsid w:val="00391388"/>
    <w:rsid w:val="00391397"/>
    <w:rsid w:val="003913F5"/>
    <w:rsid w:val="003916F7"/>
    <w:rsid w:val="003916FA"/>
    <w:rsid w:val="0039186A"/>
    <w:rsid w:val="0039198B"/>
    <w:rsid w:val="003919D5"/>
    <w:rsid w:val="00391AB1"/>
    <w:rsid w:val="0039244E"/>
    <w:rsid w:val="00392A9C"/>
    <w:rsid w:val="00392B79"/>
    <w:rsid w:val="00392F79"/>
    <w:rsid w:val="00392F97"/>
    <w:rsid w:val="00393104"/>
    <w:rsid w:val="0039328F"/>
    <w:rsid w:val="003932A6"/>
    <w:rsid w:val="003933C7"/>
    <w:rsid w:val="00393428"/>
    <w:rsid w:val="003935D7"/>
    <w:rsid w:val="00393722"/>
    <w:rsid w:val="00393788"/>
    <w:rsid w:val="0039379B"/>
    <w:rsid w:val="0039388A"/>
    <w:rsid w:val="00393EA2"/>
    <w:rsid w:val="00393F06"/>
    <w:rsid w:val="003940DC"/>
    <w:rsid w:val="003940F2"/>
    <w:rsid w:val="003942A2"/>
    <w:rsid w:val="00394357"/>
    <w:rsid w:val="00394442"/>
    <w:rsid w:val="003944C1"/>
    <w:rsid w:val="003945B6"/>
    <w:rsid w:val="0039497B"/>
    <w:rsid w:val="00394984"/>
    <w:rsid w:val="003949C4"/>
    <w:rsid w:val="00394B5F"/>
    <w:rsid w:val="00394C56"/>
    <w:rsid w:val="00394CE1"/>
    <w:rsid w:val="00394FAB"/>
    <w:rsid w:val="00394FDF"/>
    <w:rsid w:val="003950A1"/>
    <w:rsid w:val="00395334"/>
    <w:rsid w:val="00395613"/>
    <w:rsid w:val="003956F2"/>
    <w:rsid w:val="00395865"/>
    <w:rsid w:val="0039597C"/>
    <w:rsid w:val="003959BC"/>
    <w:rsid w:val="00395A95"/>
    <w:rsid w:val="00395E11"/>
    <w:rsid w:val="00395F18"/>
    <w:rsid w:val="003961D7"/>
    <w:rsid w:val="00396359"/>
    <w:rsid w:val="00396550"/>
    <w:rsid w:val="00396897"/>
    <w:rsid w:val="00396A66"/>
    <w:rsid w:val="00396AC3"/>
    <w:rsid w:val="00396ADB"/>
    <w:rsid w:val="00396CD6"/>
    <w:rsid w:val="00396D75"/>
    <w:rsid w:val="00396E4E"/>
    <w:rsid w:val="00396E7D"/>
    <w:rsid w:val="00396E92"/>
    <w:rsid w:val="00396F1E"/>
    <w:rsid w:val="00396F55"/>
    <w:rsid w:val="003977A1"/>
    <w:rsid w:val="003977CA"/>
    <w:rsid w:val="00397817"/>
    <w:rsid w:val="00397AE3"/>
    <w:rsid w:val="00397AE7"/>
    <w:rsid w:val="00397B3C"/>
    <w:rsid w:val="00397CFC"/>
    <w:rsid w:val="00397E0B"/>
    <w:rsid w:val="003A013A"/>
    <w:rsid w:val="003A02E1"/>
    <w:rsid w:val="003A0374"/>
    <w:rsid w:val="003A042E"/>
    <w:rsid w:val="003A0598"/>
    <w:rsid w:val="003A06F4"/>
    <w:rsid w:val="003A093C"/>
    <w:rsid w:val="003A09BD"/>
    <w:rsid w:val="003A0CA9"/>
    <w:rsid w:val="003A0EC5"/>
    <w:rsid w:val="003A0F1A"/>
    <w:rsid w:val="003A1085"/>
    <w:rsid w:val="003A121E"/>
    <w:rsid w:val="003A137F"/>
    <w:rsid w:val="003A13E7"/>
    <w:rsid w:val="003A14EB"/>
    <w:rsid w:val="003A1A0C"/>
    <w:rsid w:val="003A1D3E"/>
    <w:rsid w:val="003A1E08"/>
    <w:rsid w:val="003A1E27"/>
    <w:rsid w:val="003A1E31"/>
    <w:rsid w:val="003A218D"/>
    <w:rsid w:val="003A2585"/>
    <w:rsid w:val="003A267B"/>
    <w:rsid w:val="003A288D"/>
    <w:rsid w:val="003A2BF7"/>
    <w:rsid w:val="003A2E7C"/>
    <w:rsid w:val="003A2E85"/>
    <w:rsid w:val="003A2F5D"/>
    <w:rsid w:val="003A3262"/>
    <w:rsid w:val="003A33E6"/>
    <w:rsid w:val="003A3727"/>
    <w:rsid w:val="003A37E9"/>
    <w:rsid w:val="003A388C"/>
    <w:rsid w:val="003A3966"/>
    <w:rsid w:val="003A398B"/>
    <w:rsid w:val="003A3997"/>
    <w:rsid w:val="003A3B6F"/>
    <w:rsid w:val="003A3BC2"/>
    <w:rsid w:val="003A3E6C"/>
    <w:rsid w:val="003A3E6D"/>
    <w:rsid w:val="003A3F08"/>
    <w:rsid w:val="003A42AF"/>
    <w:rsid w:val="003A4421"/>
    <w:rsid w:val="003A447D"/>
    <w:rsid w:val="003A44DB"/>
    <w:rsid w:val="003A46BD"/>
    <w:rsid w:val="003A4AAB"/>
    <w:rsid w:val="003A4B69"/>
    <w:rsid w:val="003A4BFE"/>
    <w:rsid w:val="003A4F3B"/>
    <w:rsid w:val="003A506C"/>
    <w:rsid w:val="003A524B"/>
    <w:rsid w:val="003A5403"/>
    <w:rsid w:val="003A55A4"/>
    <w:rsid w:val="003A57ED"/>
    <w:rsid w:val="003A5A01"/>
    <w:rsid w:val="003A5A79"/>
    <w:rsid w:val="003A5B8F"/>
    <w:rsid w:val="003A5BE8"/>
    <w:rsid w:val="003A5C13"/>
    <w:rsid w:val="003A5D66"/>
    <w:rsid w:val="003A5EDA"/>
    <w:rsid w:val="003A60A0"/>
    <w:rsid w:val="003A60AA"/>
    <w:rsid w:val="003A637B"/>
    <w:rsid w:val="003A63EF"/>
    <w:rsid w:val="003A6545"/>
    <w:rsid w:val="003A656C"/>
    <w:rsid w:val="003A6B68"/>
    <w:rsid w:val="003A6DE0"/>
    <w:rsid w:val="003A6E8A"/>
    <w:rsid w:val="003A6E9C"/>
    <w:rsid w:val="003A6F11"/>
    <w:rsid w:val="003A7063"/>
    <w:rsid w:val="003A72DB"/>
    <w:rsid w:val="003A77AB"/>
    <w:rsid w:val="003A77F2"/>
    <w:rsid w:val="003A78C4"/>
    <w:rsid w:val="003A79ED"/>
    <w:rsid w:val="003A7B86"/>
    <w:rsid w:val="003A7BF5"/>
    <w:rsid w:val="003A7C68"/>
    <w:rsid w:val="003A7D39"/>
    <w:rsid w:val="003A7EA8"/>
    <w:rsid w:val="003A7ECD"/>
    <w:rsid w:val="003A7F6F"/>
    <w:rsid w:val="003B0126"/>
    <w:rsid w:val="003B0202"/>
    <w:rsid w:val="003B030B"/>
    <w:rsid w:val="003B04A0"/>
    <w:rsid w:val="003B04D6"/>
    <w:rsid w:val="003B060F"/>
    <w:rsid w:val="003B0895"/>
    <w:rsid w:val="003B0FD0"/>
    <w:rsid w:val="003B10F1"/>
    <w:rsid w:val="003B1134"/>
    <w:rsid w:val="003B123B"/>
    <w:rsid w:val="003B15DD"/>
    <w:rsid w:val="003B1A4A"/>
    <w:rsid w:val="003B1DA1"/>
    <w:rsid w:val="003B1F5B"/>
    <w:rsid w:val="003B1F60"/>
    <w:rsid w:val="003B2147"/>
    <w:rsid w:val="003B21C1"/>
    <w:rsid w:val="003B228A"/>
    <w:rsid w:val="003B2339"/>
    <w:rsid w:val="003B23E8"/>
    <w:rsid w:val="003B24D4"/>
    <w:rsid w:val="003B2505"/>
    <w:rsid w:val="003B269F"/>
    <w:rsid w:val="003B2838"/>
    <w:rsid w:val="003B2A69"/>
    <w:rsid w:val="003B2C64"/>
    <w:rsid w:val="003B2C6C"/>
    <w:rsid w:val="003B3157"/>
    <w:rsid w:val="003B32A7"/>
    <w:rsid w:val="003B3511"/>
    <w:rsid w:val="003B3515"/>
    <w:rsid w:val="003B39D2"/>
    <w:rsid w:val="003B3A5E"/>
    <w:rsid w:val="003B3AFA"/>
    <w:rsid w:val="003B3BAC"/>
    <w:rsid w:val="003B3BAE"/>
    <w:rsid w:val="003B3C25"/>
    <w:rsid w:val="003B3EA4"/>
    <w:rsid w:val="003B3F4F"/>
    <w:rsid w:val="003B4111"/>
    <w:rsid w:val="003B4236"/>
    <w:rsid w:val="003B42DA"/>
    <w:rsid w:val="003B42EC"/>
    <w:rsid w:val="003B4B58"/>
    <w:rsid w:val="003B4CBF"/>
    <w:rsid w:val="003B4F4B"/>
    <w:rsid w:val="003B4FB8"/>
    <w:rsid w:val="003B50DC"/>
    <w:rsid w:val="003B52F9"/>
    <w:rsid w:val="003B532C"/>
    <w:rsid w:val="003B562E"/>
    <w:rsid w:val="003B5746"/>
    <w:rsid w:val="003B586D"/>
    <w:rsid w:val="003B5C83"/>
    <w:rsid w:val="003B5F02"/>
    <w:rsid w:val="003B636E"/>
    <w:rsid w:val="003B63B1"/>
    <w:rsid w:val="003B6461"/>
    <w:rsid w:val="003B65FC"/>
    <w:rsid w:val="003B688B"/>
    <w:rsid w:val="003B6D0B"/>
    <w:rsid w:val="003B6E39"/>
    <w:rsid w:val="003B6F24"/>
    <w:rsid w:val="003B6FB5"/>
    <w:rsid w:val="003B7114"/>
    <w:rsid w:val="003B7342"/>
    <w:rsid w:val="003B741C"/>
    <w:rsid w:val="003B74F5"/>
    <w:rsid w:val="003B75F0"/>
    <w:rsid w:val="003B77B0"/>
    <w:rsid w:val="003B78D3"/>
    <w:rsid w:val="003B7A02"/>
    <w:rsid w:val="003B7D7E"/>
    <w:rsid w:val="003B7DE6"/>
    <w:rsid w:val="003B7ECD"/>
    <w:rsid w:val="003B7F09"/>
    <w:rsid w:val="003B7F2F"/>
    <w:rsid w:val="003B7FB3"/>
    <w:rsid w:val="003C00CC"/>
    <w:rsid w:val="003C00F0"/>
    <w:rsid w:val="003C067A"/>
    <w:rsid w:val="003C101D"/>
    <w:rsid w:val="003C114E"/>
    <w:rsid w:val="003C13B2"/>
    <w:rsid w:val="003C150B"/>
    <w:rsid w:val="003C1820"/>
    <w:rsid w:val="003C1AED"/>
    <w:rsid w:val="003C1CD6"/>
    <w:rsid w:val="003C1F6F"/>
    <w:rsid w:val="003C203C"/>
    <w:rsid w:val="003C204F"/>
    <w:rsid w:val="003C2222"/>
    <w:rsid w:val="003C22B6"/>
    <w:rsid w:val="003C23E5"/>
    <w:rsid w:val="003C23F8"/>
    <w:rsid w:val="003C29CA"/>
    <w:rsid w:val="003C2D12"/>
    <w:rsid w:val="003C2E6E"/>
    <w:rsid w:val="003C3131"/>
    <w:rsid w:val="003C328C"/>
    <w:rsid w:val="003C3400"/>
    <w:rsid w:val="003C356C"/>
    <w:rsid w:val="003C381B"/>
    <w:rsid w:val="003C381F"/>
    <w:rsid w:val="003C3841"/>
    <w:rsid w:val="003C388D"/>
    <w:rsid w:val="003C3A2B"/>
    <w:rsid w:val="003C3F3B"/>
    <w:rsid w:val="003C40F0"/>
    <w:rsid w:val="003C4104"/>
    <w:rsid w:val="003C412F"/>
    <w:rsid w:val="003C4218"/>
    <w:rsid w:val="003C4269"/>
    <w:rsid w:val="003C43CD"/>
    <w:rsid w:val="003C4C4A"/>
    <w:rsid w:val="003C5056"/>
    <w:rsid w:val="003C5117"/>
    <w:rsid w:val="003C58ED"/>
    <w:rsid w:val="003C59E3"/>
    <w:rsid w:val="003C5B0A"/>
    <w:rsid w:val="003C5CB3"/>
    <w:rsid w:val="003C5D15"/>
    <w:rsid w:val="003C5D57"/>
    <w:rsid w:val="003C5E07"/>
    <w:rsid w:val="003C5E20"/>
    <w:rsid w:val="003C5FD7"/>
    <w:rsid w:val="003C61C0"/>
    <w:rsid w:val="003C6690"/>
    <w:rsid w:val="003C66BA"/>
    <w:rsid w:val="003C67F9"/>
    <w:rsid w:val="003C6880"/>
    <w:rsid w:val="003C69ED"/>
    <w:rsid w:val="003C6E85"/>
    <w:rsid w:val="003C6FBB"/>
    <w:rsid w:val="003C7551"/>
    <w:rsid w:val="003C7586"/>
    <w:rsid w:val="003C785A"/>
    <w:rsid w:val="003C78D8"/>
    <w:rsid w:val="003C7974"/>
    <w:rsid w:val="003C7DB3"/>
    <w:rsid w:val="003C7FAC"/>
    <w:rsid w:val="003D028B"/>
    <w:rsid w:val="003D0420"/>
    <w:rsid w:val="003D05F0"/>
    <w:rsid w:val="003D08A1"/>
    <w:rsid w:val="003D0D0F"/>
    <w:rsid w:val="003D0E38"/>
    <w:rsid w:val="003D101E"/>
    <w:rsid w:val="003D12A4"/>
    <w:rsid w:val="003D1642"/>
    <w:rsid w:val="003D16A3"/>
    <w:rsid w:val="003D16FD"/>
    <w:rsid w:val="003D1916"/>
    <w:rsid w:val="003D1A33"/>
    <w:rsid w:val="003D1AC1"/>
    <w:rsid w:val="003D1B03"/>
    <w:rsid w:val="003D1B3E"/>
    <w:rsid w:val="003D1D76"/>
    <w:rsid w:val="003D1DE8"/>
    <w:rsid w:val="003D1E27"/>
    <w:rsid w:val="003D1E8F"/>
    <w:rsid w:val="003D23D1"/>
    <w:rsid w:val="003D24B9"/>
    <w:rsid w:val="003D25A2"/>
    <w:rsid w:val="003D2663"/>
    <w:rsid w:val="003D2674"/>
    <w:rsid w:val="003D2A15"/>
    <w:rsid w:val="003D2A22"/>
    <w:rsid w:val="003D2A31"/>
    <w:rsid w:val="003D30D7"/>
    <w:rsid w:val="003D3278"/>
    <w:rsid w:val="003D32C7"/>
    <w:rsid w:val="003D33E1"/>
    <w:rsid w:val="003D3400"/>
    <w:rsid w:val="003D3746"/>
    <w:rsid w:val="003D3943"/>
    <w:rsid w:val="003D3A94"/>
    <w:rsid w:val="003D3C99"/>
    <w:rsid w:val="003D3CCF"/>
    <w:rsid w:val="003D421B"/>
    <w:rsid w:val="003D4241"/>
    <w:rsid w:val="003D432B"/>
    <w:rsid w:val="003D4426"/>
    <w:rsid w:val="003D45CF"/>
    <w:rsid w:val="003D4804"/>
    <w:rsid w:val="003D4E15"/>
    <w:rsid w:val="003D4EB0"/>
    <w:rsid w:val="003D4F1C"/>
    <w:rsid w:val="003D5035"/>
    <w:rsid w:val="003D54A2"/>
    <w:rsid w:val="003D56B3"/>
    <w:rsid w:val="003D58DD"/>
    <w:rsid w:val="003D5C15"/>
    <w:rsid w:val="003D5CA0"/>
    <w:rsid w:val="003D5F73"/>
    <w:rsid w:val="003D6286"/>
    <w:rsid w:val="003D6487"/>
    <w:rsid w:val="003D68D3"/>
    <w:rsid w:val="003D69CE"/>
    <w:rsid w:val="003D6A92"/>
    <w:rsid w:val="003D6AA3"/>
    <w:rsid w:val="003D6CEF"/>
    <w:rsid w:val="003D6F0D"/>
    <w:rsid w:val="003D72ED"/>
    <w:rsid w:val="003D731A"/>
    <w:rsid w:val="003D7353"/>
    <w:rsid w:val="003D7621"/>
    <w:rsid w:val="003D76CB"/>
    <w:rsid w:val="003D78BA"/>
    <w:rsid w:val="003D7D43"/>
    <w:rsid w:val="003D7F3A"/>
    <w:rsid w:val="003D7FC9"/>
    <w:rsid w:val="003E03F3"/>
    <w:rsid w:val="003E0546"/>
    <w:rsid w:val="003E0595"/>
    <w:rsid w:val="003E06C5"/>
    <w:rsid w:val="003E0962"/>
    <w:rsid w:val="003E0BDC"/>
    <w:rsid w:val="003E0C29"/>
    <w:rsid w:val="003E0C98"/>
    <w:rsid w:val="003E0FD3"/>
    <w:rsid w:val="003E1045"/>
    <w:rsid w:val="003E12DB"/>
    <w:rsid w:val="003E1361"/>
    <w:rsid w:val="003E154D"/>
    <w:rsid w:val="003E1640"/>
    <w:rsid w:val="003E1785"/>
    <w:rsid w:val="003E190D"/>
    <w:rsid w:val="003E198E"/>
    <w:rsid w:val="003E1A18"/>
    <w:rsid w:val="003E1C99"/>
    <w:rsid w:val="003E1CC7"/>
    <w:rsid w:val="003E1D3D"/>
    <w:rsid w:val="003E1DE5"/>
    <w:rsid w:val="003E2009"/>
    <w:rsid w:val="003E2265"/>
    <w:rsid w:val="003E2454"/>
    <w:rsid w:val="003E2485"/>
    <w:rsid w:val="003E2598"/>
    <w:rsid w:val="003E25F4"/>
    <w:rsid w:val="003E26A5"/>
    <w:rsid w:val="003E2AB6"/>
    <w:rsid w:val="003E2C07"/>
    <w:rsid w:val="003E2EE0"/>
    <w:rsid w:val="003E3384"/>
    <w:rsid w:val="003E349F"/>
    <w:rsid w:val="003E3725"/>
    <w:rsid w:val="003E37BE"/>
    <w:rsid w:val="003E3A84"/>
    <w:rsid w:val="003E3ACB"/>
    <w:rsid w:val="003E3ADA"/>
    <w:rsid w:val="003E3B0D"/>
    <w:rsid w:val="003E3B50"/>
    <w:rsid w:val="003E3B9B"/>
    <w:rsid w:val="003E3BCC"/>
    <w:rsid w:val="003E3D07"/>
    <w:rsid w:val="003E3E20"/>
    <w:rsid w:val="003E3E2D"/>
    <w:rsid w:val="003E3F34"/>
    <w:rsid w:val="003E40AF"/>
    <w:rsid w:val="003E46DF"/>
    <w:rsid w:val="003E4B23"/>
    <w:rsid w:val="003E4B52"/>
    <w:rsid w:val="003E4C57"/>
    <w:rsid w:val="003E5085"/>
    <w:rsid w:val="003E5116"/>
    <w:rsid w:val="003E54E8"/>
    <w:rsid w:val="003E5523"/>
    <w:rsid w:val="003E5996"/>
    <w:rsid w:val="003E5DCA"/>
    <w:rsid w:val="003E5E40"/>
    <w:rsid w:val="003E5F6F"/>
    <w:rsid w:val="003E5FF8"/>
    <w:rsid w:val="003E60FF"/>
    <w:rsid w:val="003E6244"/>
    <w:rsid w:val="003E640E"/>
    <w:rsid w:val="003E6468"/>
    <w:rsid w:val="003E6524"/>
    <w:rsid w:val="003E6890"/>
    <w:rsid w:val="003E68E1"/>
    <w:rsid w:val="003E6A93"/>
    <w:rsid w:val="003E6B2D"/>
    <w:rsid w:val="003E6D63"/>
    <w:rsid w:val="003E6EE3"/>
    <w:rsid w:val="003E6FF3"/>
    <w:rsid w:val="003E70A8"/>
    <w:rsid w:val="003E73B5"/>
    <w:rsid w:val="003E73BB"/>
    <w:rsid w:val="003E7522"/>
    <w:rsid w:val="003E76D4"/>
    <w:rsid w:val="003E7787"/>
    <w:rsid w:val="003E7B7C"/>
    <w:rsid w:val="003E7C14"/>
    <w:rsid w:val="003E7CBA"/>
    <w:rsid w:val="003E7FD7"/>
    <w:rsid w:val="003F02D8"/>
    <w:rsid w:val="003F0559"/>
    <w:rsid w:val="003F06A5"/>
    <w:rsid w:val="003F0708"/>
    <w:rsid w:val="003F0909"/>
    <w:rsid w:val="003F0922"/>
    <w:rsid w:val="003F0C30"/>
    <w:rsid w:val="003F0C3B"/>
    <w:rsid w:val="003F0CCB"/>
    <w:rsid w:val="003F1094"/>
    <w:rsid w:val="003F1596"/>
    <w:rsid w:val="003F18E9"/>
    <w:rsid w:val="003F1B4A"/>
    <w:rsid w:val="003F1B8D"/>
    <w:rsid w:val="003F1BCE"/>
    <w:rsid w:val="003F1C3B"/>
    <w:rsid w:val="003F1C8A"/>
    <w:rsid w:val="003F1D2B"/>
    <w:rsid w:val="003F1E98"/>
    <w:rsid w:val="003F1F06"/>
    <w:rsid w:val="003F2006"/>
    <w:rsid w:val="003F2331"/>
    <w:rsid w:val="003F24F0"/>
    <w:rsid w:val="003F29D1"/>
    <w:rsid w:val="003F30B8"/>
    <w:rsid w:val="003F30FA"/>
    <w:rsid w:val="003F3107"/>
    <w:rsid w:val="003F3189"/>
    <w:rsid w:val="003F35C5"/>
    <w:rsid w:val="003F35F1"/>
    <w:rsid w:val="003F3B1E"/>
    <w:rsid w:val="003F3C65"/>
    <w:rsid w:val="003F3D9A"/>
    <w:rsid w:val="003F3E87"/>
    <w:rsid w:val="003F4054"/>
    <w:rsid w:val="003F40D9"/>
    <w:rsid w:val="003F4150"/>
    <w:rsid w:val="003F43AD"/>
    <w:rsid w:val="003F4404"/>
    <w:rsid w:val="003F444E"/>
    <w:rsid w:val="003F458E"/>
    <w:rsid w:val="003F478C"/>
    <w:rsid w:val="003F4AA2"/>
    <w:rsid w:val="003F4C08"/>
    <w:rsid w:val="003F4D82"/>
    <w:rsid w:val="003F4FAA"/>
    <w:rsid w:val="003F4FE7"/>
    <w:rsid w:val="003F5038"/>
    <w:rsid w:val="003F52E0"/>
    <w:rsid w:val="003F53A0"/>
    <w:rsid w:val="003F5613"/>
    <w:rsid w:val="003F5658"/>
    <w:rsid w:val="003F5861"/>
    <w:rsid w:val="003F59BA"/>
    <w:rsid w:val="003F59F5"/>
    <w:rsid w:val="003F5A89"/>
    <w:rsid w:val="003F5B9A"/>
    <w:rsid w:val="003F5EE6"/>
    <w:rsid w:val="003F5FBE"/>
    <w:rsid w:val="003F6065"/>
    <w:rsid w:val="003F64AD"/>
    <w:rsid w:val="003F6732"/>
    <w:rsid w:val="003F6792"/>
    <w:rsid w:val="003F6A86"/>
    <w:rsid w:val="003F6DC9"/>
    <w:rsid w:val="003F6FDB"/>
    <w:rsid w:val="003F70BE"/>
    <w:rsid w:val="003F716D"/>
    <w:rsid w:val="003F71DA"/>
    <w:rsid w:val="003F7449"/>
    <w:rsid w:val="003F7782"/>
    <w:rsid w:val="003F787B"/>
    <w:rsid w:val="003F78CC"/>
    <w:rsid w:val="003F796A"/>
    <w:rsid w:val="003F7994"/>
    <w:rsid w:val="003F7A92"/>
    <w:rsid w:val="003F7AA6"/>
    <w:rsid w:val="003F7B53"/>
    <w:rsid w:val="003F7FA0"/>
    <w:rsid w:val="004004A6"/>
    <w:rsid w:val="00400650"/>
    <w:rsid w:val="0040070B"/>
    <w:rsid w:val="00400AC8"/>
    <w:rsid w:val="00400B44"/>
    <w:rsid w:val="00400E0E"/>
    <w:rsid w:val="00400F53"/>
    <w:rsid w:val="00400F5C"/>
    <w:rsid w:val="00401115"/>
    <w:rsid w:val="0040155A"/>
    <w:rsid w:val="00401617"/>
    <w:rsid w:val="00401771"/>
    <w:rsid w:val="0040177D"/>
    <w:rsid w:val="00401936"/>
    <w:rsid w:val="00401F49"/>
    <w:rsid w:val="004021D7"/>
    <w:rsid w:val="0040225D"/>
    <w:rsid w:val="0040266B"/>
    <w:rsid w:val="00402C91"/>
    <w:rsid w:val="00402CE5"/>
    <w:rsid w:val="00402CF8"/>
    <w:rsid w:val="00402F61"/>
    <w:rsid w:val="00403159"/>
    <w:rsid w:val="00403169"/>
    <w:rsid w:val="0040389D"/>
    <w:rsid w:val="00403B9E"/>
    <w:rsid w:val="00403C24"/>
    <w:rsid w:val="00403CF0"/>
    <w:rsid w:val="00403F18"/>
    <w:rsid w:val="00403FB7"/>
    <w:rsid w:val="00404083"/>
    <w:rsid w:val="0040445C"/>
    <w:rsid w:val="004044F7"/>
    <w:rsid w:val="004045EE"/>
    <w:rsid w:val="0040467A"/>
    <w:rsid w:val="0040472F"/>
    <w:rsid w:val="00404754"/>
    <w:rsid w:val="004048B5"/>
    <w:rsid w:val="00404E2A"/>
    <w:rsid w:val="00404E32"/>
    <w:rsid w:val="00405009"/>
    <w:rsid w:val="00405053"/>
    <w:rsid w:val="0040528E"/>
    <w:rsid w:val="004053AB"/>
    <w:rsid w:val="004057FC"/>
    <w:rsid w:val="00405800"/>
    <w:rsid w:val="00405960"/>
    <w:rsid w:val="00405C08"/>
    <w:rsid w:val="00405C9F"/>
    <w:rsid w:val="004060D4"/>
    <w:rsid w:val="00406316"/>
    <w:rsid w:val="00406A1B"/>
    <w:rsid w:val="0040712E"/>
    <w:rsid w:val="0040714C"/>
    <w:rsid w:val="004071A8"/>
    <w:rsid w:val="004071FE"/>
    <w:rsid w:val="004072B0"/>
    <w:rsid w:val="0040748A"/>
    <w:rsid w:val="00407589"/>
    <w:rsid w:val="004075B6"/>
    <w:rsid w:val="004075D2"/>
    <w:rsid w:val="00407707"/>
    <w:rsid w:val="004078C5"/>
    <w:rsid w:val="004078E4"/>
    <w:rsid w:val="00407A44"/>
    <w:rsid w:val="00407CB7"/>
    <w:rsid w:val="00407D2D"/>
    <w:rsid w:val="00407DE3"/>
    <w:rsid w:val="00407FA0"/>
    <w:rsid w:val="00410024"/>
    <w:rsid w:val="004102AA"/>
    <w:rsid w:val="004102E7"/>
    <w:rsid w:val="004103FF"/>
    <w:rsid w:val="0041051F"/>
    <w:rsid w:val="0041055B"/>
    <w:rsid w:val="004106A8"/>
    <w:rsid w:val="00410812"/>
    <w:rsid w:val="00410A86"/>
    <w:rsid w:val="00410B9A"/>
    <w:rsid w:val="004110BB"/>
    <w:rsid w:val="0041136A"/>
    <w:rsid w:val="00411508"/>
    <w:rsid w:val="004117AD"/>
    <w:rsid w:val="0041183E"/>
    <w:rsid w:val="00411A0F"/>
    <w:rsid w:val="00411AD4"/>
    <w:rsid w:val="00411F3D"/>
    <w:rsid w:val="00411FDF"/>
    <w:rsid w:val="004120F6"/>
    <w:rsid w:val="004122AF"/>
    <w:rsid w:val="004124FB"/>
    <w:rsid w:val="00412665"/>
    <w:rsid w:val="00412835"/>
    <w:rsid w:val="00412999"/>
    <w:rsid w:val="00412E95"/>
    <w:rsid w:val="00412F04"/>
    <w:rsid w:val="004130D3"/>
    <w:rsid w:val="00413212"/>
    <w:rsid w:val="00413276"/>
    <w:rsid w:val="0041360C"/>
    <w:rsid w:val="00413746"/>
    <w:rsid w:val="004138B1"/>
    <w:rsid w:val="004138CA"/>
    <w:rsid w:val="00413938"/>
    <w:rsid w:val="00413998"/>
    <w:rsid w:val="00413BD3"/>
    <w:rsid w:val="00413CD6"/>
    <w:rsid w:val="00413DC6"/>
    <w:rsid w:val="00413DF9"/>
    <w:rsid w:val="00413DFF"/>
    <w:rsid w:val="00414478"/>
    <w:rsid w:val="0041457F"/>
    <w:rsid w:val="004145B6"/>
    <w:rsid w:val="00414659"/>
    <w:rsid w:val="00414ABA"/>
    <w:rsid w:val="00414B75"/>
    <w:rsid w:val="00414BDE"/>
    <w:rsid w:val="00414BF3"/>
    <w:rsid w:val="00414CA5"/>
    <w:rsid w:val="00415174"/>
    <w:rsid w:val="004152F6"/>
    <w:rsid w:val="0041558E"/>
    <w:rsid w:val="004156AC"/>
    <w:rsid w:val="0041597A"/>
    <w:rsid w:val="004159C7"/>
    <w:rsid w:val="00415DE6"/>
    <w:rsid w:val="00415E30"/>
    <w:rsid w:val="00415E36"/>
    <w:rsid w:val="0041628D"/>
    <w:rsid w:val="004162D9"/>
    <w:rsid w:val="004163C5"/>
    <w:rsid w:val="0041687C"/>
    <w:rsid w:val="00416A29"/>
    <w:rsid w:val="00416B9C"/>
    <w:rsid w:val="00416E37"/>
    <w:rsid w:val="00416E7A"/>
    <w:rsid w:val="00417196"/>
    <w:rsid w:val="004172C7"/>
    <w:rsid w:val="0041768C"/>
    <w:rsid w:val="004177F6"/>
    <w:rsid w:val="00417937"/>
    <w:rsid w:val="00417999"/>
    <w:rsid w:val="004179C1"/>
    <w:rsid w:val="00417A76"/>
    <w:rsid w:val="00417A7C"/>
    <w:rsid w:val="00417AD1"/>
    <w:rsid w:val="00417B8D"/>
    <w:rsid w:val="00417C53"/>
    <w:rsid w:val="00417E70"/>
    <w:rsid w:val="00420293"/>
    <w:rsid w:val="00420643"/>
    <w:rsid w:val="00420793"/>
    <w:rsid w:val="00420798"/>
    <w:rsid w:val="004207AF"/>
    <w:rsid w:val="004207CA"/>
    <w:rsid w:val="00420961"/>
    <w:rsid w:val="004209B9"/>
    <w:rsid w:val="00421010"/>
    <w:rsid w:val="004210F8"/>
    <w:rsid w:val="00421184"/>
    <w:rsid w:val="00421299"/>
    <w:rsid w:val="004212F5"/>
    <w:rsid w:val="004212F8"/>
    <w:rsid w:val="004214C5"/>
    <w:rsid w:val="00421507"/>
    <w:rsid w:val="00421A9F"/>
    <w:rsid w:val="00421BDA"/>
    <w:rsid w:val="00421BDB"/>
    <w:rsid w:val="00421C61"/>
    <w:rsid w:val="00421E02"/>
    <w:rsid w:val="00421E05"/>
    <w:rsid w:val="00422470"/>
    <w:rsid w:val="004225B6"/>
    <w:rsid w:val="00422AB7"/>
    <w:rsid w:val="00422C6A"/>
    <w:rsid w:val="00422DA5"/>
    <w:rsid w:val="00422EEC"/>
    <w:rsid w:val="00422F0E"/>
    <w:rsid w:val="00422F5A"/>
    <w:rsid w:val="00422FB5"/>
    <w:rsid w:val="00423115"/>
    <w:rsid w:val="004232E4"/>
    <w:rsid w:val="00423342"/>
    <w:rsid w:val="00423861"/>
    <w:rsid w:val="00423976"/>
    <w:rsid w:val="00423CF9"/>
    <w:rsid w:val="00423D27"/>
    <w:rsid w:val="00423D43"/>
    <w:rsid w:val="00424000"/>
    <w:rsid w:val="00424230"/>
    <w:rsid w:val="00424719"/>
    <w:rsid w:val="00424853"/>
    <w:rsid w:val="00424873"/>
    <w:rsid w:val="00424A58"/>
    <w:rsid w:val="00424E00"/>
    <w:rsid w:val="00424E80"/>
    <w:rsid w:val="00425180"/>
    <w:rsid w:val="00425231"/>
    <w:rsid w:val="0042590E"/>
    <w:rsid w:val="00425C56"/>
    <w:rsid w:val="00425C7E"/>
    <w:rsid w:val="0042622E"/>
    <w:rsid w:val="004263A6"/>
    <w:rsid w:val="0042648B"/>
    <w:rsid w:val="0042652D"/>
    <w:rsid w:val="00426570"/>
    <w:rsid w:val="00426876"/>
    <w:rsid w:val="00426AA3"/>
    <w:rsid w:val="00426D7F"/>
    <w:rsid w:val="00426DB4"/>
    <w:rsid w:val="00426EAE"/>
    <w:rsid w:val="00426EBE"/>
    <w:rsid w:val="004273CD"/>
    <w:rsid w:val="00427632"/>
    <w:rsid w:val="004276D0"/>
    <w:rsid w:val="0042788B"/>
    <w:rsid w:val="004278A9"/>
    <w:rsid w:val="00427C34"/>
    <w:rsid w:val="004302C5"/>
    <w:rsid w:val="00430401"/>
    <w:rsid w:val="00430583"/>
    <w:rsid w:val="004305A6"/>
    <w:rsid w:val="004308F7"/>
    <w:rsid w:val="004309F8"/>
    <w:rsid w:val="00430A28"/>
    <w:rsid w:val="00430EE1"/>
    <w:rsid w:val="00430FAA"/>
    <w:rsid w:val="00431018"/>
    <w:rsid w:val="0043104C"/>
    <w:rsid w:val="00431108"/>
    <w:rsid w:val="004311FA"/>
    <w:rsid w:val="004315D6"/>
    <w:rsid w:val="0043180E"/>
    <w:rsid w:val="00431BE2"/>
    <w:rsid w:val="00431D5D"/>
    <w:rsid w:val="00431F0F"/>
    <w:rsid w:val="00432001"/>
    <w:rsid w:val="00432021"/>
    <w:rsid w:val="00432028"/>
    <w:rsid w:val="00432129"/>
    <w:rsid w:val="00432543"/>
    <w:rsid w:val="0043254B"/>
    <w:rsid w:val="004325B2"/>
    <w:rsid w:val="004327D5"/>
    <w:rsid w:val="00432B56"/>
    <w:rsid w:val="00432BE9"/>
    <w:rsid w:val="00432FDC"/>
    <w:rsid w:val="004332B9"/>
    <w:rsid w:val="00433716"/>
    <w:rsid w:val="00433800"/>
    <w:rsid w:val="00433B4D"/>
    <w:rsid w:val="00433C3F"/>
    <w:rsid w:val="00433C56"/>
    <w:rsid w:val="00433CC0"/>
    <w:rsid w:val="00433F06"/>
    <w:rsid w:val="0043465B"/>
    <w:rsid w:val="0043498F"/>
    <w:rsid w:val="004349FA"/>
    <w:rsid w:val="00434B29"/>
    <w:rsid w:val="00434C2C"/>
    <w:rsid w:val="00434C30"/>
    <w:rsid w:val="004353A2"/>
    <w:rsid w:val="004355FF"/>
    <w:rsid w:val="00435686"/>
    <w:rsid w:val="004359FE"/>
    <w:rsid w:val="00435C45"/>
    <w:rsid w:val="00435E3A"/>
    <w:rsid w:val="004361A4"/>
    <w:rsid w:val="004362AE"/>
    <w:rsid w:val="004362F7"/>
    <w:rsid w:val="00436493"/>
    <w:rsid w:val="0043666A"/>
    <w:rsid w:val="0043671A"/>
    <w:rsid w:val="004368D0"/>
    <w:rsid w:val="00436BE1"/>
    <w:rsid w:val="00436E02"/>
    <w:rsid w:val="00436F68"/>
    <w:rsid w:val="00436FF7"/>
    <w:rsid w:val="00437065"/>
    <w:rsid w:val="0043739F"/>
    <w:rsid w:val="00437423"/>
    <w:rsid w:val="0043791F"/>
    <w:rsid w:val="00437BA0"/>
    <w:rsid w:val="00437BBA"/>
    <w:rsid w:val="00437C14"/>
    <w:rsid w:val="00437D23"/>
    <w:rsid w:val="00437D81"/>
    <w:rsid w:val="00437D95"/>
    <w:rsid w:val="00437F04"/>
    <w:rsid w:val="004400B2"/>
    <w:rsid w:val="004400C9"/>
    <w:rsid w:val="0044038C"/>
    <w:rsid w:val="004404A8"/>
    <w:rsid w:val="0044093F"/>
    <w:rsid w:val="004409B1"/>
    <w:rsid w:val="00440B24"/>
    <w:rsid w:val="00440F9B"/>
    <w:rsid w:val="00440FB8"/>
    <w:rsid w:val="00441409"/>
    <w:rsid w:val="0044142D"/>
    <w:rsid w:val="004417DA"/>
    <w:rsid w:val="00441C64"/>
    <w:rsid w:val="00441E1B"/>
    <w:rsid w:val="004420DD"/>
    <w:rsid w:val="00442271"/>
    <w:rsid w:val="004422A8"/>
    <w:rsid w:val="00442320"/>
    <w:rsid w:val="004428CD"/>
    <w:rsid w:val="00442BD2"/>
    <w:rsid w:val="00442C22"/>
    <w:rsid w:val="00442D14"/>
    <w:rsid w:val="00442E8E"/>
    <w:rsid w:val="00442EF1"/>
    <w:rsid w:val="0044302B"/>
    <w:rsid w:val="004430AC"/>
    <w:rsid w:val="00443177"/>
    <w:rsid w:val="0044326B"/>
    <w:rsid w:val="00443356"/>
    <w:rsid w:val="004433A3"/>
    <w:rsid w:val="004434E1"/>
    <w:rsid w:val="004434F4"/>
    <w:rsid w:val="0044361E"/>
    <w:rsid w:val="00443982"/>
    <w:rsid w:val="00443986"/>
    <w:rsid w:val="004439C7"/>
    <w:rsid w:val="00443C86"/>
    <w:rsid w:val="00443FA2"/>
    <w:rsid w:val="00443FC9"/>
    <w:rsid w:val="00443FFA"/>
    <w:rsid w:val="00444071"/>
    <w:rsid w:val="004442B1"/>
    <w:rsid w:val="0044443F"/>
    <w:rsid w:val="00444C16"/>
    <w:rsid w:val="00444D99"/>
    <w:rsid w:val="00444FC1"/>
    <w:rsid w:val="004452B2"/>
    <w:rsid w:val="004452B6"/>
    <w:rsid w:val="004452FE"/>
    <w:rsid w:val="0044542A"/>
    <w:rsid w:val="004455DD"/>
    <w:rsid w:val="00445C39"/>
    <w:rsid w:val="00445FEF"/>
    <w:rsid w:val="004461B5"/>
    <w:rsid w:val="004464BD"/>
    <w:rsid w:val="004465D1"/>
    <w:rsid w:val="0044672A"/>
    <w:rsid w:val="00446934"/>
    <w:rsid w:val="00446982"/>
    <w:rsid w:val="00446A7A"/>
    <w:rsid w:val="00446BAD"/>
    <w:rsid w:val="00446D40"/>
    <w:rsid w:val="00446D6A"/>
    <w:rsid w:val="00446D6C"/>
    <w:rsid w:val="00446DAC"/>
    <w:rsid w:val="004470AC"/>
    <w:rsid w:val="00447171"/>
    <w:rsid w:val="0044726A"/>
    <w:rsid w:val="00447461"/>
    <w:rsid w:val="004476A1"/>
    <w:rsid w:val="004476FB"/>
    <w:rsid w:val="004477D4"/>
    <w:rsid w:val="00447811"/>
    <w:rsid w:val="00447B0E"/>
    <w:rsid w:val="00447BC1"/>
    <w:rsid w:val="00447E87"/>
    <w:rsid w:val="00447EF0"/>
    <w:rsid w:val="00450174"/>
    <w:rsid w:val="00450285"/>
    <w:rsid w:val="00450618"/>
    <w:rsid w:val="00450689"/>
    <w:rsid w:val="004508E4"/>
    <w:rsid w:val="00450A9C"/>
    <w:rsid w:val="00450C7B"/>
    <w:rsid w:val="00450CA8"/>
    <w:rsid w:val="00450D99"/>
    <w:rsid w:val="00450EDC"/>
    <w:rsid w:val="00450F7C"/>
    <w:rsid w:val="0045131B"/>
    <w:rsid w:val="00451436"/>
    <w:rsid w:val="0045154C"/>
    <w:rsid w:val="0045164C"/>
    <w:rsid w:val="004518C5"/>
    <w:rsid w:val="00451AF6"/>
    <w:rsid w:val="00451C1D"/>
    <w:rsid w:val="00451C6C"/>
    <w:rsid w:val="00451E3F"/>
    <w:rsid w:val="00451F53"/>
    <w:rsid w:val="00452296"/>
    <w:rsid w:val="004524EC"/>
    <w:rsid w:val="0045260E"/>
    <w:rsid w:val="0045267B"/>
    <w:rsid w:val="00452726"/>
    <w:rsid w:val="0045274A"/>
    <w:rsid w:val="00452944"/>
    <w:rsid w:val="00452D8C"/>
    <w:rsid w:val="00452EAD"/>
    <w:rsid w:val="00452F96"/>
    <w:rsid w:val="00453077"/>
    <w:rsid w:val="004531D9"/>
    <w:rsid w:val="004532F5"/>
    <w:rsid w:val="00453486"/>
    <w:rsid w:val="00453686"/>
    <w:rsid w:val="0045369F"/>
    <w:rsid w:val="004536D2"/>
    <w:rsid w:val="00453930"/>
    <w:rsid w:val="00453B8E"/>
    <w:rsid w:val="00453CFB"/>
    <w:rsid w:val="00453DCB"/>
    <w:rsid w:val="00453FAD"/>
    <w:rsid w:val="00453FEE"/>
    <w:rsid w:val="00454051"/>
    <w:rsid w:val="00454305"/>
    <w:rsid w:val="00454498"/>
    <w:rsid w:val="00454561"/>
    <w:rsid w:val="00454590"/>
    <w:rsid w:val="00454812"/>
    <w:rsid w:val="00454903"/>
    <w:rsid w:val="0045495B"/>
    <w:rsid w:val="00454C13"/>
    <w:rsid w:val="00454CE3"/>
    <w:rsid w:val="004553B2"/>
    <w:rsid w:val="00455655"/>
    <w:rsid w:val="004557D0"/>
    <w:rsid w:val="00455B1C"/>
    <w:rsid w:val="00455BA5"/>
    <w:rsid w:val="00455C8C"/>
    <w:rsid w:val="00455CE7"/>
    <w:rsid w:val="00455D06"/>
    <w:rsid w:val="00455E77"/>
    <w:rsid w:val="00456157"/>
    <w:rsid w:val="00456600"/>
    <w:rsid w:val="004567A5"/>
    <w:rsid w:val="004569C5"/>
    <w:rsid w:val="004569FA"/>
    <w:rsid w:val="00456AD7"/>
    <w:rsid w:val="00456BED"/>
    <w:rsid w:val="00456CC8"/>
    <w:rsid w:val="00456CFA"/>
    <w:rsid w:val="00456E36"/>
    <w:rsid w:val="00456F93"/>
    <w:rsid w:val="00456FD3"/>
    <w:rsid w:val="0045709C"/>
    <w:rsid w:val="00457238"/>
    <w:rsid w:val="00457484"/>
    <w:rsid w:val="0045751E"/>
    <w:rsid w:val="0045757F"/>
    <w:rsid w:val="00457589"/>
    <w:rsid w:val="0045768E"/>
    <w:rsid w:val="0045773C"/>
    <w:rsid w:val="00457D2E"/>
    <w:rsid w:val="00457DB3"/>
    <w:rsid w:val="00457E23"/>
    <w:rsid w:val="004600CB"/>
    <w:rsid w:val="004600D1"/>
    <w:rsid w:val="00460193"/>
    <w:rsid w:val="004602EC"/>
    <w:rsid w:val="00460349"/>
    <w:rsid w:val="004608EE"/>
    <w:rsid w:val="00460BAD"/>
    <w:rsid w:val="00460E3E"/>
    <w:rsid w:val="00460EA0"/>
    <w:rsid w:val="00460F61"/>
    <w:rsid w:val="00460F7E"/>
    <w:rsid w:val="0046112F"/>
    <w:rsid w:val="0046121D"/>
    <w:rsid w:val="00461438"/>
    <w:rsid w:val="00461546"/>
    <w:rsid w:val="00461566"/>
    <w:rsid w:val="0046175E"/>
    <w:rsid w:val="0046179C"/>
    <w:rsid w:val="004617BE"/>
    <w:rsid w:val="004617CD"/>
    <w:rsid w:val="00461AF3"/>
    <w:rsid w:val="00461EBF"/>
    <w:rsid w:val="00461F28"/>
    <w:rsid w:val="00462594"/>
    <w:rsid w:val="004626C7"/>
    <w:rsid w:val="00462A60"/>
    <w:rsid w:val="00462C9D"/>
    <w:rsid w:val="00462D7D"/>
    <w:rsid w:val="00462E3D"/>
    <w:rsid w:val="00462E9D"/>
    <w:rsid w:val="00463051"/>
    <w:rsid w:val="00463937"/>
    <w:rsid w:val="00463969"/>
    <w:rsid w:val="00463C56"/>
    <w:rsid w:val="00463DA3"/>
    <w:rsid w:val="00463DAD"/>
    <w:rsid w:val="00463EE9"/>
    <w:rsid w:val="00464042"/>
    <w:rsid w:val="004641AA"/>
    <w:rsid w:val="004641EA"/>
    <w:rsid w:val="004642CE"/>
    <w:rsid w:val="00464501"/>
    <w:rsid w:val="00464720"/>
    <w:rsid w:val="004647D8"/>
    <w:rsid w:val="004647F2"/>
    <w:rsid w:val="0046481D"/>
    <w:rsid w:val="004648A9"/>
    <w:rsid w:val="00464B7D"/>
    <w:rsid w:val="00465075"/>
    <w:rsid w:val="00465097"/>
    <w:rsid w:val="00465121"/>
    <w:rsid w:val="0046549C"/>
    <w:rsid w:val="004658CF"/>
    <w:rsid w:val="004658E2"/>
    <w:rsid w:val="00465C29"/>
    <w:rsid w:val="00465ECF"/>
    <w:rsid w:val="00465FED"/>
    <w:rsid w:val="0046604F"/>
    <w:rsid w:val="00466057"/>
    <w:rsid w:val="0046606A"/>
    <w:rsid w:val="004661B2"/>
    <w:rsid w:val="004661B7"/>
    <w:rsid w:val="0046634F"/>
    <w:rsid w:val="00466922"/>
    <w:rsid w:val="00466B91"/>
    <w:rsid w:val="00466C35"/>
    <w:rsid w:val="0046709C"/>
    <w:rsid w:val="00467632"/>
    <w:rsid w:val="00467783"/>
    <w:rsid w:val="004677B5"/>
    <w:rsid w:val="004677F2"/>
    <w:rsid w:val="00467933"/>
    <w:rsid w:val="00467ACB"/>
    <w:rsid w:val="00467E46"/>
    <w:rsid w:val="0047008D"/>
    <w:rsid w:val="0047026F"/>
    <w:rsid w:val="004706C2"/>
    <w:rsid w:val="004706F4"/>
    <w:rsid w:val="00470BF2"/>
    <w:rsid w:val="00471342"/>
    <w:rsid w:val="0047159E"/>
    <w:rsid w:val="00471DAA"/>
    <w:rsid w:val="00471DAE"/>
    <w:rsid w:val="00471F3C"/>
    <w:rsid w:val="00472BB8"/>
    <w:rsid w:val="00472D98"/>
    <w:rsid w:val="00472DD6"/>
    <w:rsid w:val="00472FFB"/>
    <w:rsid w:val="00473179"/>
    <w:rsid w:val="004732CF"/>
    <w:rsid w:val="00473367"/>
    <w:rsid w:val="004738EB"/>
    <w:rsid w:val="0047395B"/>
    <w:rsid w:val="00473E54"/>
    <w:rsid w:val="00473F13"/>
    <w:rsid w:val="00473F85"/>
    <w:rsid w:val="00474011"/>
    <w:rsid w:val="0047407F"/>
    <w:rsid w:val="0047442F"/>
    <w:rsid w:val="004744A3"/>
    <w:rsid w:val="004746DF"/>
    <w:rsid w:val="004748BC"/>
    <w:rsid w:val="00474B13"/>
    <w:rsid w:val="00474C48"/>
    <w:rsid w:val="00474E82"/>
    <w:rsid w:val="00474EA4"/>
    <w:rsid w:val="004750BC"/>
    <w:rsid w:val="004750EC"/>
    <w:rsid w:val="004751CA"/>
    <w:rsid w:val="00475447"/>
    <w:rsid w:val="00475575"/>
    <w:rsid w:val="0047562D"/>
    <w:rsid w:val="00475668"/>
    <w:rsid w:val="004756B4"/>
    <w:rsid w:val="00475DEF"/>
    <w:rsid w:val="00476112"/>
    <w:rsid w:val="00476324"/>
    <w:rsid w:val="0047638A"/>
    <w:rsid w:val="00476444"/>
    <w:rsid w:val="0047660B"/>
    <w:rsid w:val="0047664C"/>
    <w:rsid w:val="0047689A"/>
    <w:rsid w:val="0047697C"/>
    <w:rsid w:val="00476982"/>
    <w:rsid w:val="004769A3"/>
    <w:rsid w:val="00477039"/>
    <w:rsid w:val="004770D5"/>
    <w:rsid w:val="004771FD"/>
    <w:rsid w:val="00477220"/>
    <w:rsid w:val="00477279"/>
    <w:rsid w:val="004772F4"/>
    <w:rsid w:val="004773C3"/>
    <w:rsid w:val="004775DD"/>
    <w:rsid w:val="0047764C"/>
    <w:rsid w:val="0047767B"/>
    <w:rsid w:val="00477775"/>
    <w:rsid w:val="00477827"/>
    <w:rsid w:val="00477B74"/>
    <w:rsid w:val="00477BDF"/>
    <w:rsid w:val="00477C61"/>
    <w:rsid w:val="00477C88"/>
    <w:rsid w:val="00477CA9"/>
    <w:rsid w:val="00477CE1"/>
    <w:rsid w:val="00477F2C"/>
    <w:rsid w:val="0048014A"/>
    <w:rsid w:val="00480293"/>
    <w:rsid w:val="004802CB"/>
    <w:rsid w:val="00480413"/>
    <w:rsid w:val="00480445"/>
    <w:rsid w:val="0048051D"/>
    <w:rsid w:val="00480B4A"/>
    <w:rsid w:val="00480BCD"/>
    <w:rsid w:val="00480D7C"/>
    <w:rsid w:val="00480DE5"/>
    <w:rsid w:val="00480F03"/>
    <w:rsid w:val="00480F0E"/>
    <w:rsid w:val="00480FF1"/>
    <w:rsid w:val="0048101A"/>
    <w:rsid w:val="004811F6"/>
    <w:rsid w:val="00481547"/>
    <w:rsid w:val="004817D2"/>
    <w:rsid w:val="00481881"/>
    <w:rsid w:val="00481A40"/>
    <w:rsid w:val="00481CFF"/>
    <w:rsid w:val="00481F47"/>
    <w:rsid w:val="0048205D"/>
    <w:rsid w:val="0048220E"/>
    <w:rsid w:val="0048268B"/>
    <w:rsid w:val="0048285F"/>
    <w:rsid w:val="004829A6"/>
    <w:rsid w:val="00482CB1"/>
    <w:rsid w:val="00483100"/>
    <w:rsid w:val="00483243"/>
    <w:rsid w:val="004834DF"/>
    <w:rsid w:val="004837A4"/>
    <w:rsid w:val="00483804"/>
    <w:rsid w:val="00483B5D"/>
    <w:rsid w:val="00483B90"/>
    <w:rsid w:val="00483BB4"/>
    <w:rsid w:val="00483C3C"/>
    <w:rsid w:val="00483E13"/>
    <w:rsid w:val="00483E1C"/>
    <w:rsid w:val="00484394"/>
    <w:rsid w:val="00484818"/>
    <w:rsid w:val="0048498C"/>
    <w:rsid w:val="00484F61"/>
    <w:rsid w:val="004850C0"/>
    <w:rsid w:val="004850ED"/>
    <w:rsid w:val="00485353"/>
    <w:rsid w:val="00485413"/>
    <w:rsid w:val="00485850"/>
    <w:rsid w:val="0048591B"/>
    <w:rsid w:val="00485B86"/>
    <w:rsid w:val="00485C01"/>
    <w:rsid w:val="00485CC8"/>
    <w:rsid w:val="00486179"/>
    <w:rsid w:val="004861D1"/>
    <w:rsid w:val="00486211"/>
    <w:rsid w:val="00486338"/>
    <w:rsid w:val="00486518"/>
    <w:rsid w:val="004865A4"/>
    <w:rsid w:val="00486761"/>
    <w:rsid w:val="00486776"/>
    <w:rsid w:val="0048699C"/>
    <w:rsid w:val="004869FC"/>
    <w:rsid w:val="00486A78"/>
    <w:rsid w:val="00486F27"/>
    <w:rsid w:val="0048710C"/>
    <w:rsid w:val="00487289"/>
    <w:rsid w:val="004872E6"/>
    <w:rsid w:val="00487341"/>
    <w:rsid w:val="004877F9"/>
    <w:rsid w:val="00487809"/>
    <w:rsid w:val="00487A39"/>
    <w:rsid w:val="00487B67"/>
    <w:rsid w:val="00487C3C"/>
    <w:rsid w:val="00487F5C"/>
    <w:rsid w:val="004901D2"/>
    <w:rsid w:val="004905B5"/>
    <w:rsid w:val="004906D1"/>
    <w:rsid w:val="0049080D"/>
    <w:rsid w:val="00490824"/>
    <w:rsid w:val="0049083D"/>
    <w:rsid w:val="004908C5"/>
    <w:rsid w:val="0049091D"/>
    <w:rsid w:val="00490991"/>
    <w:rsid w:val="00490AB2"/>
    <w:rsid w:val="00490E1B"/>
    <w:rsid w:val="00491066"/>
    <w:rsid w:val="0049166C"/>
    <w:rsid w:val="00491692"/>
    <w:rsid w:val="004916BF"/>
    <w:rsid w:val="00491ADA"/>
    <w:rsid w:val="00491B28"/>
    <w:rsid w:val="00491B87"/>
    <w:rsid w:val="00491D02"/>
    <w:rsid w:val="00491DD0"/>
    <w:rsid w:val="00491FED"/>
    <w:rsid w:val="0049230B"/>
    <w:rsid w:val="00492479"/>
    <w:rsid w:val="00492560"/>
    <w:rsid w:val="00492711"/>
    <w:rsid w:val="00492879"/>
    <w:rsid w:val="00492C3C"/>
    <w:rsid w:val="00492D40"/>
    <w:rsid w:val="00492D88"/>
    <w:rsid w:val="00492D8D"/>
    <w:rsid w:val="00492E0F"/>
    <w:rsid w:val="004930C3"/>
    <w:rsid w:val="004931CC"/>
    <w:rsid w:val="00493621"/>
    <w:rsid w:val="0049366C"/>
    <w:rsid w:val="00493902"/>
    <w:rsid w:val="00493A38"/>
    <w:rsid w:val="00493C6F"/>
    <w:rsid w:val="00493CD5"/>
    <w:rsid w:val="00493D85"/>
    <w:rsid w:val="004940CB"/>
    <w:rsid w:val="0049420A"/>
    <w:rsid w:val="0049421E"/>
    <w:rsid w:val="0049439A"/>
    <w:rsid w:val="00494992"/>
    <w:rsid w:val="00494A5E"/>
    <w:rsid w:val="00494BC1"/>
    <w:rsid w:val="00494CFC"/>
    <w:rsid w:val="00494E0E"/>
    <w:rsid w:val="00494EEA"/>
    <w:rsid w:val="00494FE5"/>
    <w:rsid w:val="0049501C"/>
    <w:rsid w:val="00495046"/>
    <w:rsid w:val="004951C1"/>
    <w:rsid w:val="0049549D"/>
    <w:rsid w:val="004957C1"/>
    <w:rsid w:val="0049591F"/>
    <w:rsid w:val="004959B6"/>
    <w:rsid w:val="004959D9"/>
    <w:rsid w:val="00495C24"/>
    <w:rsid w:val="00495CE6"/>
    <w:rsid w:val="0049603D"/>
    <w:rsid w:val="0049643D"/>
    <w:rsid w:val="00496665"/>
    <w:rsid w:val="0049680D"/>
    <w:rsid w:val="00496A73"/>
    <w:rsid w:val="00496B8D"/>
    <w:rsid w:val="00496CAB"/>
    <w:rsid w:val="00496CAD"/>
    <w:rsid w:val="004970C5"/>
    <w:rsid w:val="00497267"/>
    <w:rsid w:val="00497415"/>
    <w:rsid w:val="00497467"/>
    <w:rsid w:val="004976BC"/>
    <w:rsid w:val="0049788D"/>
    <w:rsid w:val="00497890"/>
    <w:rsid w:val="00497C73"/>
    <w:rsid w:val="004A0309"/>
    <w:rsid w:val="004A0369"/>
    <w:rsid w:val="004A05C2"/>
    <w:rsid w:val="004A0711"/>
    <w:rsid w:val="004A0C0F"/>
    <w:rsid w:val="004A0C70"/>
    <w:rsid w:val="004A0D10"/>
    <w:rsid w:val="004A0D71"/>
    <w:rsid w:val="004A0ED9"/>
    <w:rsid w:val="004A12DD"/>
    <w:rsid w:val="004A12F8"/>
    <w:rsid w:val="004A13BE"/>
    <w:rsid w:val="004A13EA"/>
    <w:rsid w:val="004A14F7"/>
    <w:rsid w:val="004A16DC"/>
    <w:rsid w:val="004A192F"/>
    <w:rsid w:val="004A1B07"/>
    <w:rsid w:val="004A1DB0"/>
    <w:rsid w:val="004A1E0E"/>
    <w:rsid w:val="004A1E63"/>
    <w:rsid w:val="004A1ED3"/>
    <w:rsid w:val="004A1F3B"/>
    <w:rsid w:val="004A1FE5"/>
    <w:rsid w:val="004A22B7"/>
    <w:rsid w:val="004A22F1"/>
    <w:rsid w:val="004A27F3"/>
    <w:rsid w:val="004A2963"/>
    <w:rsid w:val="004A2E0F"/>
    <w:rsid w:val="004A2E37"/>
    <w:rsid w:val="004A2E42"/>
    <w:rsid w:val="004A2E54"/>
    <w:rsid w:val="004A2FDE"/>
    <w:rsid w:val="004A3123"/>
    <w:rsid w:val="004A3321"/>
    <w:rsid w:val="004A35D6"/>
    <w:rsid w:val="004A3B30"/>
    <w:rsid w:val="004A3CAF"/>
    <w:rsid w:val="004A3F20"/>
    <w:rsid w:val="004A3FB7"/>
    <w:rsid w:val="004A415F"/>
    <w:rsid w:val="004A44CA"/>
    <w:rsid w:val="004A4579"/>
    <w:rsid w:val="004A4717"/>
    <w:rsid w:val="004A49B0"/>
    <w:rsid w:val="004A4A63"/>
    <w:rsid w:val="004A4ECA"/>
    <w:rsid w:val="004A50B9"/>
    <w:rsid w:val="004A511B"/>
    <w:rsid w:val="004A518D"/>
    <w:rsid w:val="004A51C5"/>
    <w:rsid w:val="004A530C"/>
    <w:rsid w:val="004A56FE"/>
    <w:rsid w:val="004A5827"/>
    <w:rsid w:val="004A593B"/>
    <w:rsid w:val="004A599B"/>
    <w:rsid w:val="004A5A27"/>
    <w:rsid w:val="004A5C53"/>
    <w:rsid w:val="004A5D1D"/>
    <w:rsid w:val="004A5E4E"/>
    <w:rsid w:val="004A5F0D"/>
    <w:rsid w:val="004A607C"/>
    <w:rsid w:val="004A640F"/>
    <w:rsid w:val="004A6680"/>
    <w:rsid w:val="004A6709"/>
    <w:rsid w:val="004A673B"/>
    <w:rsid w:val="004A6AD0"/>
    <w:rsid w:val="004A6AFE"/>
    <w:rsid w:val="004A6B12"/>
    <w:rsid w:val="004A6CF0"/>
    <w:rsid w:val="004A6D41"/>
    <w:rsid w:val="004A6D7B"/>
    <w:rsid w:val="004A6DBB"/>
    <w:rsid w:val="004A6E7E"/>
    <w:rsid w:val="004A6F41"/>
    <w:rsid w:val="004A72DD"/>
    <w:rsid w:val="004A7502"/>
    <w:rsid w:val="004A76FC"/>
    <w:rsid w:val="004A77F7"/>
    <w:rsid w:val="004A7938"/>
    <w:rsid w:val="004A7B38"/>
    <w:rsid w:val="004A7B63"/>
    <w:rsid w:val="004A7C34"/>
    <w:rsid w:val="004A7DFB"/>
    <w:rsid w:val="004A7EF9"/>
    <w:rsid w:val="004B0328"/>
    <w:rsid w:val="004B049E"/>
    <w:rsid w:val="004B04F3"/>
    <w:rsid w:val="004B051D"/>
    <w:rsid w:val="004B0886"/>
    <w:rsid w:val="004B0977"/>
    <w:rsid w:val="004B0A73"/>
    <w:rsid w:val="004B0B22"/>
    <w:rsid w:val="004B0B49"/>
    <w:rsid w:val="004B0BD4"/>
    <w:rsid w:val="004B0C6D"/>
    <w:rsid w:val="004B0F2F"/>
    <w:rsid w:val="004B0F57"/>
    <w:rsid w:val="004B11E9"/>
    <w:rsid w:val="004B153B"/>
    <w:rsid w:val="004B1559"/>
    <w:rsid w:val="004B16A8"/>
    <w:rsid w:val="004B1A1A"/>
    <w:rsid w:val="004B1A63"/>
    <w:rsid w:val="004B1BA7"/>
    <w:rsid w:val="004B1CED"/>
    <w:rsid w:val="004B1CF9"/>
    <w:rsid w:val="004B1DD6"/>
    <w:rsid w:val="004B2170"/>
    <w:rsid w:val="004B237D"/>
    <w:rsid w:val="004B2585"/>
    <w:rsid w:val="004B2756"/>
    <w:rsid w:val="004B2D47"/>
    <w:rsid w:val="004B2D9C"/>
    <w:rsid w:val="004B311E"/>
    <w:rsid w:val="004B3223"/>
    <w:rsid w:val="004B3339"/>
    <w:rsid w:val="004B3380"/>
    <w:rsid w:val="004B3472"/>
    <w:rsid w:val="004B36A5"/>
    <w:rsid w:val="004B3832"/>
    <w:rsid w:val="004B3971"/>
    <w:rsid w:val="004B3AF5"/>
    <w:rsid w:val="004B3D06"/>
    <w:rsid w:val="004B402F"/>
    <w:rsid w:val="004B4216"/>
    <w:rsid w:val="004B450D"/>
    <w:rsid w:val="004B480F"/>
    <w:rsid w:val="004B4890"/>
    <w:rsid w:val="004B4899"/>
    <w:rsid w:val="004B4947"/>
    <w:rsid w:val="004B4D3E"/>
    <w:rsid w:val="004B5522"/>
    <w:rsid w:val="004B5564"/>
    <w:rsid w:val="004B5601"/>
    <w:rsid w:val="004B6127"/>
    <w:rsid w:val="004B64B7"/>
    <w:rsid w:val="004B670B"/>
    <w:rsid w:val="004B68AC"/>
    <w:rsid w:val="004B68D2"/>
    <w:rsid w:val="004B69D8"/>
    <w:rsid w:val="004B6BD8"/>
    <w:rsid w:val="004B6E8F"/>
    <w:rsid w:val="004B6F4E"/>
    <w:rsid w:val="004B7014"/>
    <w:rsid w:val="004B7261"/>
    <w:rsid w:val="004B728A"/>
    <w:rsid w:val="004B73F9"/>
    <w:rsid w:val="004B752C"/>
    <w:rsid w:val="004B769E"/>
    <w:rsid w:val="004B76B1"/>
    <w:rsid w:val="004B79ED"/>
    <w:rsid w:val="004B7AC4"/>
    <w:rsid w:val="004C00DC"/>
    <w:rsid w:val="004C060B"/>
    <w:rsid w:val="004C0727"/>
    <w:rsid w:val="004C0CAF"/>
    <w:rsid w:val="004C10B0"/>
    <w:rsid w:val="004C1203"/>
    <w:rsid w:val="004C1229"/>
    <w:rsid w:val="004C1262"/>
    <w:rsid w:val="004C131F"/>
    <w:rsid w:val="004C149F"/>
    <w:rsid w:val="004C1708"/>
    <w:rsid w:val="004C1965"/>
    <w:rsid w:val="004C197E"/>
    <w:rsid w:val="004C1BE1"/>
    <w:rsid w:val="004C1C27"/>
    <w:rsid w:val="004C1D58"/>
    <w:rsid w:val="004C2207"/>
    <w:rsid w:val="004C23D2"/>
    <w:rsid w:val="004C2652"/>
    <w:rsid w:val="004C27CA"/>
    <w:rsid w:val="004C2913"/>
    <w:rsid w:val="004C2A84"/>
    <w:rsid w:val="004C30DE"/>
    <w:rsid w:val="004C360A"/>
    <w:rsid w:val="004C37C8"/>
    <w:rsid w:val="004C37D2"/>
    <w:rsid w:val="004C384A"/>
    <w:rsid w:val="004C399E"/>
    <w:rsid w:val="004C3C96"/>
    <w:rsid w:val="004C3CF6"/>
    <w:rsid w:val="004C3FF3"/>
    <w:rsid w:val="004C43AE"/>
    <w:rsid w:val="004C4424"/>
    <w:rsid w:val="004C453B"/>
    <w:rsid w:val="004C47EF"/>
    <w:rsid w:val="004C485C"/>
    <w:rsid w:val="004C48E1"/>
    <w:rsid w:val="004C4A75"/>
    <w:rsid w:val="004C4BE4"/>
    <w:rsid w:val="004C4D0A"/>
    <w:rsid w:val="004C4E7C"/>
    <w:rsid w:val="004C4E85"/>
    <w:rsid w:val="004C54B7"/>
    <w:rsid w:val="004C55F6"/>
    <w:rsid w:val="004C57F9"/>
    <w:rsid w:val="004C5B03"/>
    <w:rsid w:val="004C5D08"/>
    <w:rsid w:val="004C5DEA"/>
    <w:rsid w:val="004C5E92"/>
    <w:rsid w:val="004C5FC4"/>
    <w:rsid w:val="004C678C"/>
    <w:rsid w:val="004C68C9"/>
    <w:rsid w:val="004C6936"/>
    <w:rsid w:val="004C6CD1"/>
    <w:rsid w:val="004C7094"/>
    <w:rsid w:val="004C7119"/>
    <w:rsid w:val="004C717B"/>
    <w:rsid w:val="004C72DC"/>
    <w:rsid w:val="004C7715"/>
    <w:rsid w:val="004C7880"/>
    <w:rsid w:val="004C7891"/>
    <w:rsid w:val="004C78BC"/>
    <w:rsid w:val="004C78C4"/>
    <w:rsid w:val="004C7A7B"/>
    <w:rsid w:val="004C7B72"/>
    <w:rsid w:val="004D03E7"/>
    <w:rsid w:val="004D0422"/>
    <w:rsid w:val="004D07E2"/>
    <w:rsid w:val="004D0878"/>
    <w:rsid w:val="004D0A03"/>
    <w:rsid w:val="004D0AA2"/>
    <w:rsid w:val="004D0D2E"/>
    <w:rsid w:val="004D0DEE"/>
    <w:rsid w:val="004D0EA7"/>
    <w:rsid w:val="004D1131"/>
    <w:rsid w:val="004D15F3"/>
    <w:rsid w:val="004D166A"/>
    <w:rsid w:val="004D16EC"/>
    <w:rsid w:val="004D17BF"/>
    <w:rsid w:val="004D18B0"/>
    <w:rsid w:val="004D19AD"/>
    <w:rsid w:val="004D19F5"/>
    <w:rsid w:val="004D1A22"/>
    <w:rsid w:val="004D1AEE"/>
    <w:rsid w:val="004D1DCB"/>
    <w:rsid w:val="004D1F2A"/>
    <w:rsid w:val="004D1F7D"/>
    <w:rsid w:val="004D2134"/>
    <w:rsid w:val="004D2464"/>
    <w:rsid w:val="004D2506"/>
    <w:rsid w:val="004D254A"/>
    <w:rsid w:val="004D2624"/>
    <w:rsid w:val="004D275D"/>
    <w:rsid w:val="004D2883"/>
    <w:rsid w:val="004D28BF"/>
    <w:rsid w:val="004D2904"/>
    <w:rsid w:val="004D2A12"/>
    <w:rsid w:val="004D2B27"/>
    <w:rsid w:val="004D2BE2"/>
    <w:rsid w:val="004D2CE2"/>
    <w:rsid w:val="004D2F9C"/>
    <w:rsid w:val="004D32D5"/>
    <w:rsid w:val="004D370F"/>
    <w:rsid w:val="004D3C38"/>
    <w:rsid w:val="004D3D37"/>
    <w:rsid w:val="004D3DE2"/>
    <w:rsid w:val="004D3EF5"/>
    <w:rsid w:val="004D40B2"/>
    <w:rsid w:val="004D4258"/>
    <w:rsid w:val="004D4286"/>
    <w:rsid w:val="004D4434"/>
    <w:rsid w:val="004D4657"/>
    <w:rsid w:val="004D467C"/>
    <w:rsid w:val="004D47F8"/>
    <w:rsid w:val="004D4BFF"/>
    <w:rsid w:val="004D4E2C"/>
    <w:rsid w:val="004D5001"/>
    <w:rsid w:val="004D5091"/>
    <w:rsid w:val="004D5835"/>
    <w:rsid w:val="004D5C6A"/>
    <w:rsid w:val="004D5D31"/>
    <w:rsid w:val="004D6166"/>
    <w:rsid w:val="004D650F"/>
    <w:rsid w:val="004D6705"/>
    <w:rsid w:val="004D6782"/>
    <w:rsid w:val="004D68C5"/>
    <w:rsid w:val="004D690E"/>
    <w:rsid w:val="004D6A5C"/>
    <w:rsid w:val="004D6B2D"/>
    <w:rsid w:val="004D6E23"/>
    <w:rsid w:val="004D6E61"/>
    <w:rsid w:val="004D6F1D"/>
    <w:rsid w:val="004D730B"/>
    <w:rsid w:val="004D76B0"/>
    <w:rsid w:val="004D78A2"/>
    <w:rsid w:val="004D78D9"/>
    <w:rsid w:val="004D7A75"/>
    <w:rsid w:val="004D7A8F"/>
    <w:rsid w:val="004D7B23"/>
    <w:rsid w:val="004D7C4E"/>
    <w:rsid w:val="004D7ECC"/>
    <w:rsid w:val="004D7F44"/>
    <w:rsid w:val="004E0386"/>
    <w:rsid w:val="004E03BA"/>
    <w:rsid w:val="004E05B3"/>
    <w:rsid w:val="004E0675"/>
    <w:rsid w:val="004E0809"/>
    <w:rsid w:val="004E0A93"/>
    <w:rsid w:val="004E0BB5"/>
    <w:rsid w:val="004E0BE4"/>
    <w:rsid w:val="004E0C12"/>
    <w:rsid w:val="004E0E1C"/>
    <w:rsid w:val="004E0FA2"/>
    <w:rsid w:val="004E1565"/>
    <w:rsid w:val="004E1665"/>
    <w:rsid w:val="004E18A1"/>
    <w:rsid w:val="004E1B1C"/>
    <w:rsid w:val="004E1D44"/>
    <w:rsid w:val="004E1F1A"/>
    <w:rsid w:val="004E1F26"/>
    <w:rsid w:val="004E241F"/>
    <w:rsid w:val="004E254F"/>
    <w:rsid w:val="004E2551"/>
    <w:rsid w:val="004E25EC"/>
    <w:rsid w:val="004E26BB"/>
    <w:rsid w:val="004E26E9"/>
    <w:rsid w:val="004E27D6"/>
    <w:rsid w:val="004E288E"/>
    <w:rsid w:val="004E2A82"/>
    <w:rsid w:val="004E2D4F"/>
    <w:rsid w:val="004E2FC1"/>
    <w:rsid w:val="004E30F6"/>
    <w:rsid w:val="004E3168"/>
    <w:rsid w:val="004E3226"/>
    <w:rsid w:val="004E33A6"/>
    <w:rsid w:val="004E3470"/>
    <w:rsid w:val="004E350C"/>
    <w:rsid w:val="004E37CA"/>
    <w:rsid w:val="004E3874"/>
    <w:rsid w:val="004E38FC"/>
    <w:rsid w:val="004E395F"/>
    <w:rsid w:val="004E39FC"/>
    <w:rsid w:val="004E3B45"/>
    <w:rsid w:val="004E3C73"/>
    <w:rsid w:val="004E3D33"/>
    <w:rsid w:val="004E3FED"/>
    <w:rsid w:val="004E42C3"/>
    <w:rsid w:val="004E42FD"/>
    <w:rsid w:val="004E439B"/>
    <w:rsid w:val="004E43D5"/>
    <w:rsid w:val="004E45D7"/>
    <w:rsid w:val="004E4A5F"/>
    <w:rsid w:val="004E4B39"/>
    <w:rsid w:val="004E4C0B"/>
    <w:rsid w:val="004E4D07"/>
    <w:rsid w:val="004E4F46"/>
    <w:rsid w:val="004E4F4D"/>
    <w:rsid w:val="004E5033"/>
    <w:rsid w:val="004E5064"/>
    <w:rsid w:val="004E52AD"/>
    <w:rsid w:val="004E53C5"/>
    <w:rsid w:val="004E54EA"/>
    <w:rsid w:val="004E5658"/>
    <w:rsid w:val="004E5661"/>
    <w:rsid w:val="004E56CC"/>
    <w:rsid w:val="004E59B1"/>
    <w:rsid w:val="004E5ADF"/>
    <w:rsid w:val="004E5EED"/>
    <w:rsid w:val="004E5EF9"/>
    <w:rsid w:val="004E5F4F"/>
    <w:rsid w:val="004E630E"/>
    <w:rsid w:val="004E647C"/>
    <w:rsid w:val="004E65E3"/>
    <w:rsid w:val="004E6975"/>
    <w:rsid w:val="004E6AE5"/>
    <w:rsid w:val="004E6D29"/>
    <w:rsid w:val="004E6E84"/>
    <w:rsid w:val="004E6F7C"/>
    <w:rsid w:val="004E6F9C"/>
    <w:rsid w:val="004E7368"/>
    <w:rsid w:val="004E745C"/>
    <w:rsid w:val="004E757F"/>
    <w:rsid w:val="004E7B3E"/>
    <w:rsid w:val="004E7C57"/>
    <w:rsid w:val="004E7D11"/>
    <w:rsid w:val="004E7DD2"/>
    <w:rsid w:val="004E7E59"/>
    <w:rsid w:val="004E7F9A"/>
    <w:rsid w:val="004F0291"/>
    <w:rsid w:val="004F0425"/>
    <w:rsid w:val="004F0800"/>
    <w:rsid w:val="004F08A6"/>
    <w:rsid w:val="004F0943"/>
    <w:rsid w:val="004F0B75"/>
    <w:rsid w:val="004F0C07"/>
    <w:rsid w:val="004F0D97"/>
    <w:rsid w:val="004F0FF1"/>
    <w:rsid w:val="004F1175"/>
    <w:rsid w:val="004F135C"/>
    <w:rsid w:val="004F1494"/>
    <w:rsid w:val="004F14C6"/>
    <w:rsid w:val="004F14E0"/>
    <w:rsid w:val="004F159B"/>
    <w:rsid w:val="004F1810"/>
    <w:rsid w:val="004F186B"/>
    <w:rsid w:val="004F1913"/>
    <w:rsid w:val="004F1D96"/>
    <w:rsid w:val="004F1DF6"/>
    <w:rsid w:val="004F214A"/>
    <w:rsid w:val="004F230D"/>
    <w:rsid w:val="004F2A39"/>
    <w:rsid w:val="004F2A7E"/>
    <w:rsid w:val="004F2BA1"/>
    <w:rsid w:val="004F2BED"/>
    <w:rsid w:val="004F2C2E"/>
    <w:rsid w:val="004F2EC0"/>
    <w:rsid w:val="004F304F"/>
    <w:rsid w:val="004F30BE"/>
    <w:rsid w:val="004F3122"/>
    <w:rsid w:val="004F375F"/>
    <w:rsid w:val="004F3974"/>
    <w:rsid w:val="004F3DFF"/>
    <w:rsid w:val="004F4124"/>
    <w:rsid w:val="004F4187"/>
    <w:rsid w:val="004F4326"/>
    <w:rsid w:val="004F473C"/>
    <w:rsid w:val="004F491A"/>
    <w:rsid w:val="004F4D2F"/>
    <w:rsid w:val="004F4DC6"/>
    <w:rsid w:val="004F5037"/>
    <w:rsid w:val="004F50B8"/>
    <w:rsid w:val="004F50FD"/>
    <w:rsid w:val="004F52AE"/>
    <w:rsid w:val="004F5577"/>
    <w:rsid w:val="004F559C"/>
    <w:rsid w:val="004F56F0"/>
    <w:rsid w:val="004F58BA"/>
    <w:rsid w:val="004F5982"/>
    <w:rsid w:val="004F613D"/>
    <w:rsid w:val="004F619F"/>
    <w:rsid w:val="004F62AD"/>
    <w:rsid w:val="004F6626"/>
    <w:rsid w:val="004F6636"/>
    <w:rsid w:val="004F664B"/>
    <w:rsid w:val="004F6673"/>
    <w:rsid w:val="004F66B4"/>
    <w:rsid w:val="004F66F2"/>
    <w:rsid w:val="004F6841"/>
    <w:rsid w:val="004F68A1"/>
    <w:rsid w:val="004F69F0"/>
    <w:rsid w:val="004F6C0D"/>
    <w:rsid w:val="004F6E30"/>
    <w:rsid w:val="004F703B"/>
    <w:rsid w:val="004F70B8"/>
    <w:rsid w:val="004F70CE"/>
    <w:rsid w:val="004F7157"/>
    <w:rsid w:val="004F71D4"/>
    <w:rsid w:val="004F7990"/>
    <w:rsid w:val="004F7B22"/>
    <w:rsid w:val="004F7DCF"/>
    <w:rsid w:val="004F7F30"/>
    <w:rsid w:val="004F7F76"/>
    <w:rsid w:val="005003BA"/>
    <w:rsid w:val="005005F5"/>
    <w:rsid w:val="00500773"/>
    <w:rsid w:val="00500B8F"/>
    <w:rsid w:val="00500BF2"/>
    <w:rsid w:val="00500DB5"/>
    <w:rsid w:val="00500EC5"/>
    <w:rsid w:val="00500F2F"/>
    <w:rsid w:val="00500F9A"/>
    <w:rsid w:val="00500FA0"/>
    <w:rsid w:val="00500FFA"/>
    <w:rsid w:val="005010D4"/>
    <w:rsid w:val="005013EF"/>
    <w:rsid w:val="005014CC"/>
    <w:rsid w:val="00501606"/>
    <w:rsid w:val="005016E0"/>
    <w:rsid w:val="005018C0"/>
    <w:rsid w:val="00501AF1"/>
    <w:rsid w:val="00501B41"/>
    <w:rsid w:val="00501D76"/>
    <w:rsid w:val="00501EB1"/>
    <w:rsid w:val="00502006"/>
    <w:rsid w:val="005021C6"/>
    <w:rsid w:val="00502463"/>
    <w:rsid w:val="005025FC"/>
    <w:rsid w:val="0050271C"/>
    <w:rsid w:val="005027B2"/>
    <w:rsid w:val="0050300E"/>
    <w:rsid w:val="00503216"/>
    <w:rsid w:val="005034F0"/>
    <w:rsid w:val="005035AB"/>
    <w:rsid w:val="00503870"/>
    <w:rsid w:val="0050389A"/>
    <w:rsid w:val="00503AE9"/>
    <w:rsid w:val="00503B88"/>
    <w:rsid w:val="00503BCA"/>
    <w:rsid w:val="00503BF9"/>
    <w:rsid w:val="00503C14"/>
    <w:rsid w:val="005044BE"/>
    <w:rsid w:val="00504543"/>
    <w:rsid w:val="0050466C"/>
    <w:rsid w:val="00504A02"/>
    <w:rsid w:val="00504B65"/>
    <w:rsid w:val="00504C9F"/>
    <w:rsid w:val="00504E9B"/>
    <w:rsid w:val="00504F09"/>
    <w:rsid w:val="005052D5"/>
    <w:rsid w:val="005052FA"/>
    <w:rsid w:val="005053A8"/>
    <w:rsid w:val="005053B6"/>
    <w:rsid w:val="005057FF"/>
    <w:rsid w:val="0050596E"/>
    <w:rsid w:val="00505A1F"/>
    <w:rsid w:val="00505A85"/>
    <w:rsid w:val="00505B16"/>
    <w:rsid w:val="00505BE6"/>
    <w:rsid w:val="00505E88"/>
    <w:rsid w:val="005064BB"/>
    <w:rsid w:val="005065B1"/>
    <w:rsid w:val="005068CC"/>
    <w:rsid w:val="005069D8"/>
    <w:rsid w:val="00506A59"/>
    <w:rsid w:val="00506B60"/>
    <w:rsid w:val="00506EC1"/>
    <w:rsid w:val="00506F83"/>
    <w:rsid w:val="005070FD"/>
    <w:rsid w:val="00507441"/>
    <w:rsid w:val="00507A44"/>
    <w:rsid w:val="00510149"/>
    <w:rsid w:val="00510153"/>
    <w:rsid w:val="005103F3"/>
    <w:rsid w:val="005105B8"/>
    <w:rsid w:val="00510788"/>
    <w:rsid w:val="0051082C"/>
    <w:rsid w:val="0051085D"/>
    <w:rsid w:val="005109B9"/>
    <w:rsid w:val="00511503"/>
    <w:rsid w:val="0051162D"/>
    <w:rsid w:val="0051185D"/>
    <w:rsid w:val="00511B43"/>
    <w:rsid w:val="00511E50"/>
    <w:rsid w:val="00511E5F"/>
    <w:rsid w:val="005120B3"/>
    <w:rsid w:val="005120D1"/>
    <w:rsid w:val="00512207"/>
    <w:rsid w:val="00512263"/>
    <w:rsid w:val="00512319"/>
    <w:rsid w:val="00512345"/>
    <w:rsid w:val="0051242A"/>
    <w:rsid w:val="0051248F"/>
    <w:rsid w:val="0051261D"/>
    <w:rsid w:val="005126A6"/>
    <w:rsid w:val="0051280C"/>
    <w:rsid w:val="0051294D"/>
    <w:rsid w:val="005129EA"/>
    <w:rsid w:val="00512AF0"/>
    <w:rsid w:val="00512E16"/>
    <w:rsid w:val="00512F7B"/>
    <w:rsid w:val="0051309E"/>
    <w:rsid w:val="005130D8"/>
    <w:rsid w:val="0051340E"/>
    <w:rsid w:val="005134B3"/>
    <w:rsid w:val="005138FA"/>
    <w:rsid w:val="00513BFC"/>
    <w:rsid w:val="00513C3F"/>
    <w:rsid w:val="00513D07"/>
    <w:rsid w:val="00513E1B"/>
    <w:rsid w:val="00513E94"/>
    <w:rsid w:val="005140FC"/>
    <w:rsid w:val="005142A1"/>
    <w:rsid w:val="0051462E"/>
    <w:rsid w:val="0051465C"/>
    <w:rsid w:val="005148E3"/>
    <w:rsid w:val="005148F4"/>
    <w:rsid w:val="00514923"/>
    <w:rsid w:val="00514973"/>
    <w:rsid w:val="00514B13"/>
    <w:rsid w:val="00514B6F"/>
    <w:rsid w:val="00514BC6"/>
    <w:rsid w:val="00514DEF"/>
    <w:rsid w:val="00514F53"/>
    <w:rsid w:val="00514F74"/>
    <w:rsid w:val="0051509B"/>
    <w:rsid w:val="00515199"/>
    <w:rsid w:val="0051558F"/>
    <w:rsid w:val="005155FE"/>
    <w:rsid w:val="005156B0"/>
    <w:rsid w:val="005158BA"/>
    <w:rsid w:val="00515A22"/>
    <w:rsid w:val="00515A2E"/>
    <w:rsid w:val="00515A6B"/>
    <w:rsid w:val="00515AC8"/>
    <w:rsid w:val="00515ADD"/>
    <w:rsid w:val="005161E2"/>
    <w:rsid w:val="005161FC"/>
    <w:rsid w:val="00516281"/>
    <w:rsid w:val="00516290"/>
    <w:rsid w:val="00516452"/>
    <w:rsid w:val="00516467"/>
    <w:rsid w:val="0051657E"/>
    <w:rsid w:val="00516672"/>
    <w:rsid w:val="0051671F"/>
    <w:rsid w:val="0051681F"/>
    <w:rsid w:val="00516AD4"/>
    <w:rsid w:val="00516B64"/>
    <w:rsid w:val="00516B92"/>
    <w:rsid w:val="00516F79"/>
    <w:rsid w:val="00516F82"/>
    <w:rsid w:val="00516FAA"/>
    <w:rsid w:val="00516FBF"/>
    <w:rsid w:val="005170EE"/>
    <w:rsid w:val="00517131"/>
    <w:rsid w:val="005172C5"/>
    <w:rsid w:val="00517795"/>
    <w:rsid w:val="0051781E"/>
    <w:rsid w:val="00517900"/>
    <w:rsid w:val="00517A58"/>
    <w:rsid w:val="00517C22"/>
    <w:rsid w:val="0052005F"/>
    <w:rsid w:val="00520076"/>
    <w:rsid w:val="00520327"/>
    <w:rsid w:val="00520395"/>
    <w:rsid w:val="0052046E"/>
    <w:rsid w:val="005208E1"/>
    <w:rsid w:val="00520B1C"/>
    <w:rsid w:val="00520B2C"/>
    <w:rsid w:val="00520DC3"/>
    <w:rsid w:val="00520F8C"/>
    <w:rsid w:val="00521402"/>
    <w:rsid w:val="00521459"/>
    <w:rsid w:val="0052193F"/>
    <w:rsid w:val="00521A84"/>
    <w:rsid w:val="00521D9B"/>
    <w:rsid w:val="005221C8"/>
    <w:rsid w:val="00522409"/>
    <w:rsid w:val="00522617"/>
    <w:rsid w:val="005227E7"/>
    <w:rsid w:val="00522848"/>
    <w:rsid w:val="00522BBB"/>
    <w:rsid w:val="0052326B"/>
    <w:rsid w:val="005232E7"/>
    <w:rsid w:val="00523381"/>
    <w:rsid w:val="00523542"/>
    <w:rsid w:val="005237B5"/>
    <w:rsid w:val="005237BB"/>
    <w:rsid w:val="00523897"/>
    <w:rsid w:val="00523D6E"/>
    <w:rsid w:val="00523FEB"/>
    <w:rsid w:val="0052411D"/>
    <w:rsid w:val="00524234"/>
    <w:rsid w:val="005243CA"/>
    <w:rsid w:val="00524457"/>
    <w:rsid w:val="00524778"/>
    <w:rsid w:val="00524884"/>
    <w:rsid w:val="005248B2"/>
    <w:rsid w:val="00524A97"/>
    <w:rsid w:val="00524BDA"/>
    <w:rsid w:val="00524D81"/>
    <w:rsid w:val="00524DDF"/>
    <w:rsid w:val="00524FAC"/>
    <w:rsid w:val="00525255"/>
    <w:rsid w:val="005254DF"/>
    <w:rsid w:val="005255F6"/>
    <w:rsid w:val="00525642"/>
    <w:rsid w:val="005258A2"/>
    <w:rsid w:val="00525973"/>
    <w:rsid w:val="005259F1"/>
    <w:rsid w:val="00525B37"/>
    <w:rsid w:val="00525CA5"/>
    <w:rsid w:val="00525DF0"/>
    <w:rsid w:val="00526001"/>
    <w:rsid w:val="00526005"/>
    <w:rsid w:val="005261AD"/>
    <w:rsid w:val="005263C3"/>
    <w:rsid w:val="005265A3"/>
    <w:rsid w:val="005265DC"/>
    <w:rsid w:val="00526605"/>
    <w:rsid w:val="00526609"/>
    <w:rsid w:val="0052668F"/>
    <w:rsid w:val="00526AC6"/>
    <w:rsid w:val="00526BA6"/>
    <w:rsid w:val="00526BB9"/>
    <w:rsid w:val="00527015"/>
    <w:rsid w:val="005270BB"/>
    <w:rsid w:val="00527421"/>
    <w:rsid w:val="005276D9"/>
    <w:rsid w:val="005276DD"/>
    <w:rsid w:val="005278E8"/>
    <w:rsid w:val="00527C7C"/>
    <w:rsid w:val="00527CF4"/>
    <w:rsid w:val="00527D69"/>
    <w:rsid w:val="00527D77"/>
    <w:rsid w:val="0053040C"/>
    <w:rsid w:val="005305AA"/>
    <w:rsid w:val="00530692"/>
    <w:rsid w:val="005307F7"/>
    <w:rsid w:val="00530B9D"/>
    <w:rsid w:val="00530D9D"/>
    <w:rsid w:val="00530FAB"/>
    <w:rsid w:val="00531001"/>
    <w:rsid w:val="0053121B"/>
    <w:rsid w:val="00531464"/>
    <w:rsid w:val="005317C8"/>
    <w:rsid w:val="00531828"/>
    <w:rsid w:val="00531A23"/>
    <w:rsid w:val="00531AE3"/>
    <w:rsid w:val="00531C0F"/>
    <w:rsid w:val="00531C16"/>
    <w:rsid w:val="005321E5"/>
    <w:rsid w:val="0053240B"/>
    <w:rsid w:val="005326AD"/>
    <w:rsid w:val="0053295A"/>
    <w:rsid w:val="00532ABE"/>
    <w:rsid w:val="00532B04"/>
    <w:rsid w:val="00532E1C"/>
    <w:rsid w:val="0053364F"/>
    <w:rsid w:val="005336CB"/>
    <w:rsid w:val="0053377E"/>
    <w:rsid w:val="00533EC3"/>
    <w:rsid w:val="00533FBC"/>
    <w:rsid w:val="005340F8"/>
    <w:rsid w:val="00534206"/>
    <w:rsid w:val="00534588"/>
    <w:rsid w:val="0053490D"/>
    <w:rsid w:val="00534C96"/>
    <w:rsid w:val="00534C97"/>
    <w:rsid w:val="00535160"/>
    <w:rsid w:val="005352CB"/>
    <w:rsid w:val="005353DB"/>
    <w:rsid w:val="0053567F"/>
    <w:rsid w:val="00535AC0"/>
    <w:rsid w:val="00535F59"/>
    <w:rsid w:val="00536260"/>
    <w:rsid w:val="00536401"/>
    <w:rsid w:val="005364F8"/>
    <w:rsid w:val="00536990"/>
    <w:rsid w:val="005369EE"/>
    <w:rsid w:val="00536C73"/>
    <w:rsid w:val="00536D6D"/>
    <w:rsid w:val="00536FDB"/>
    <w:rsid w:val="00537289"/>
    <w:rsid w:val="00537824"/>
    <w:rsid w:val="00537872"/>
    <w:rsid w:val="0053791A"/>
    <w:rsid w:val="00537949"/>
    <w:rsid w:val="00537B14"/>
    <w:rsid w:val="00537CC4"/>
    <w:rsid w:val="00537CCB"/>
    <w:rsid w:val="00537EAA"/>
    <w:rsid w:val="00540362"/>
    <w:rsid w:val="0054052D"/>
    <w:rsid w:val="00540621"/>
    <w:rsid w:val="00540A7F"/>
    <w:rsid w:val="00540B89"/>
    <w:rsid w:val="00541086"/>
    <w:rsid w:val="00541888"/>
    <w:rsid w:val="005418FC"/>
    <w:rsid w:val="00541986"/>
    <w:rsid w:val="0054199C"/>
    <w:rsid w:val="00541AF2"/>
    <w:rsid w:val="00541B54"/>
    <w:rsid w:val="00541C2D"/>
    <w:rsid w:val="00542126"/>
    <w:rsid w:val="0054220B"/>
    <w:rsid w:val="00542403"/>
    <w:rsid w:val="00542810"/>
    <w:rsid w:val="00542884"/>
    <w:rsid w:val="00542B50"/>
    <w:rsid w:val="00542BD0"/>
    <w:rsid w:val="00542E36"/>
    <w:rsid w:val="00542EDE"/>
    <w:rsid w:val="00543079"/>
    <w:rsid w:val="005431B5"/>
    <w:rsid w:val="00543207"/>
    <w:rsid w:val="00543398"/>
    <w:rsid w:val="0054343C"/>
    <w:rsid w:val="005435F2"/>
    <w:rsid w:val="00543641"/>
    <w:rsid w:val="00543784"/>
    <w:rsid w:val="005437A1"/>
    <w:rsid w:val="005438FE"/>
    <w:rsid w:val="00543BEE"/>
    <w:rsid w:val="00543CB8"/>
    <w:rsid w:val="00543F4F"/>
    <w:rsid w:val="0054410D"/>
    <w:rsid w:val="0054435B"/>
    <w:rsid w:val="005443AF"/>
    <w:rsid w:val="0054442F"/>
    <w:rsid w:val="0054458E"/>
    <w:rsid w:val="0054474F"/>
    <w:rsid w:val="005447F6"/>
    <w:rsid w:val="0054498A"/>
    <w:rsid w:val="00544AB0"/>
    <w:rsid w:val="00544AFD"/>
    <w:rsid w:val="00544B96"/>
    <w:rsid w:val="00544BCC"/>
    <w:rsid w:val="00544C41"/>
    <w:rsid w:val="00544CBC"/>
    <w:rsid w:val="00544E17"/>
    <w:rsid w:val="00545522"/>
    <w:rsid w:val="005455CA"/>
    <w:rsid w:val="00545801"/>
    <w:rsid w:val="00545AA6"/>
    <w:rsid w:val="00545AF4"/>
    <w:rsid w:val="00545FAE"/>
    <w:rsid w:val="00546106"/>
    <w:rsid w:val="005462BB"/>
    <w:rsid w:val="00546480"/>
    <w:rsid w:val="00546550"/>
    <w:rsid w:val="005465B5"/>
    <w:rsid w:val="00546757"/>
    <w:rsid w:val="005468E9"/>
    <w:rsid w:val="00546A1C"/>
    <w:rsid w:val="00546B0D"/>
    <w:rsid w:val="00546D5E"/>
    <w:rsid w:val="00546DEB"/>
    <w:rsid w:val="00546E50"/>
    <w:rsid w:val="00546ECD"/>
    <w:rsid w:val="0054754D"/>
    <w:rsid w:val="005477A4"/>
    <w:rsid w:val="005477C9"/>
    <w:rsid w:val="005479AE"/>
    <w:rsid w:val="00547A2E"/>
    <w:rsid w:val="00547B66"/>
    <w:rsid w:val="00547F51"/>
    <w:rsid w:val="0055050F"/>
    <w:rsid w:val="0055070F"/>
    <w:rsid w:val="00550757"/>
    <w:rsid w:val="005508CA"/>
    <w:rsid w:val="00550AB7"/>
    <w:rsid w:val="00550BE4"/>
    <w:rsid w:val="00550C30"/>
    <w:rsid w:val="00550E7A"/>
    <w:rsid w:val="00550FCE"/>
    <w:rsid w:val="005510D8"/>
    <w:rsid w:val="00551483"/>
    <w:rsid w:val="00551527"/>
    <w:rsid w:val="0055159B"/>
    <w:rsid w:val="00551920"/>
    <w:rsid w:val="00551F1B"/>
    <w:rsid w:val="00551F61"/>
    <w:rsid w:val="0055201D"/>
    <w:rsid w:val="0055231A"/>
    <w:rsid w:val="00552428"/>
    <w:rsid w:val="00552A04"/>
    <w:rsid w:val="00552B0B"/>
    <w:rsid w:val="00552CC0"/>
    <w:rsid w:val="00552D04"/>
    <w:rsid w:val="005532A7"/>
    <w:rsid w:val="005533C2"/>
    <w:rsid w:val="005533D2"/>
    <w:rsid w:val="0055340D"/>
    <w:rsid w:val="0055358F"/>
    <w:rsid w:val="00553915"/>
    <w:rsid w:val="00553949"/>
    <w:rsid w:val="00553DDE"/>
    <w:rsid w:val="00553FCE"/>
    <w:rsid w:val="0055400A"/>
    <w:rsid w:val="0055432A"/>
    <w:rsid w:val="00554343"/>
    <w:rsid w:val="00554387"/>
    <w:rsid w:val="00554584"/>
    <w:rsid w:val="005545B3"/>
    <w:rsid w:val="0055493E"/>
    <w:rsid w:val="00554B09"/>
    <w:rsid w:val="00554BB5"/>
    <w:rsid w:val="005550B0"/>
    <w:rsid w:val="0055533C"/>
    <w:rsid w:val="0055542D"/>
    <w:rsid w:val="0055580D"/>
    <w:rsid w:val="00555995"/>
    <w:rsid w:val="00555BEB"/>
    <w:rsid w:val="00555DF9"/>
    <w:rsid w:val="00555FC1"/>
    <w:rsid w:val="00556397"/>
    <w:rsid w:val="005564B8"/>
    <w:rsid w:val="0055669E"/>
    <w:rsid w:val="00556D74"/>
    <w:rsid w:val="00556DF3"/>
    <w:rsid w:val="00556FB8"/>
    <w:rsid w:val="0055722F"/>
    <w:rsid w:val="005574B0"/>
    <w:rsid w:val="0055757F"/>
    <w:rsid w:val="00557F59"/>
    <w:rsid w:val="00560084"/>
    <w:rsid w:val="005602B5"/>
    <w:rsid w:val="005603F1"/>
    <w:rsid w:val="0056063F"/>
    <w:rsid w:val="00560BD6"/>
    <w:rsid w:val="00560FF6"/>
    <w:rsid w:val="0056129B"/>
    <w:rsid w:val="00561710"/>
    <w:rsid w:val="005618BC"/>
    <w:rsid w:val="00561969"/>
    <w:rsid w:val="00561F9E"/>
    <w:rsid w:val="00562366"/>
    <w:rsid w:val="00562657"/>
    <w:rsid w:val="00562759"/>
    <w:rsid w:val="00562777"/>
    <w:rsid w:val="00562863"/>
    <w:rsid w:val="00562A6A"/>
    <w:rsid w:val="00562C39"/>
    <w:rsid w:val="00562FBF"/>
    <w:rsid w:val="00563177"/>
    <w:rsid w:val="005631E4"/>
    <w:rsid w:val="005632AA"/>
    <w:rsid w:val="005636EB"/>
    <w:rsid w:val="00563987"/>
    <w:rsid w:val="00563C1C"/>
    <w:rsid w:val="00563E75"/>
    <w:rsid w:val="00563FA8"/>
    <w:rsid w:val="00564102"/>
    <w:rsid w:val="00564440"/>
    <w:rsid w:val="00564943"/>
    <w:rsid w:val="00564AAC"/>
    <w:rsid w:val="00564CC2"/>
    <w:rsid w:val="00564DFC"/>
    <w:rsid w:val="00565048"/>
    <w:rsid w:val="0056515E"/>
    <w:rsid w:val="005652A1"/>
    <w:rsid w:val="005652D4"/>
    <w:rsid w:val="00565338"/>
    <w:rsid w:val="00565398"/>
    <w:rsid w:val="0056547E"/>
    <w:rsid w:val="00565500"/>
    <w:rsid w:val="00565515"/>
    <w:rsid w:val="0056579F"/>
    <w:rsid w:val="0056580D"/>
    <w:rsid w:val="0056583C"/>
    <w:rsid w:val="00565A44"/>
    <w:rsid w:val="00565E24"/>
    <w:rsid w:val="00565FA2"/>
    <w:rsid w:val="00566101"/>
    <w:rsid w:val="00566137"/>
    <w:rsid w:val="005663FE"/>
    <w:rsid w:val="0056659A"/>
    <w:rsid w:val="005665E1"/>
    <w:rsid w:val="005666B6"/>
    <w:rsid w:val="005666E3"/>
    <w:rsid w:val="00566861"/>
    <w:rsid w:val="00566E64"/>
    <w:rsid w:val="00566EE5"/>
    <w:rsid w:val="0056707B"/>
    <w:rsid w:val="005672A3"/>
    <w:rsid w:val="005672B2"/>
    <w:rsid w:val="005672DF"/>
    <w:rsid w:val="005672F7"/>
    <w:rsid w:val="00567325"/>
    <w:rsid w:val="0056753F"/>
    <w:rsid w:val="005676A7"/>
    <w:rsid w:val="005676FA"/>
    <w:rsid w:val="005677C9"/>
    <w:rsid w:val="0056798D"/>
    <w:rsid w:val="00567B25"/>
    <w:rsid w:val="00567E83"/>
    <w:rsid w:val="00567FF1"/>
    <w:rsid w:val="005700BB"/>
    <w:rsid w:val="0057021A"/>
    <w:rsid w:val="0057023C"/>
    <w:rsid w:val="00570291"/>
    <w:rsid w:val="00570312"/>
    <w:rsid w:val="00570393"/>
    <w:rsid w:val="005704A2"/>
    <w:rsid w:val="005706C0"/>
    <w:rsid w:val="005706CA"/>
    <w:rsid w:val="005708F3"/>
    <w:rsid w:val="00570B51"/>
    <w:rsid w:val="00570C2F"/>
    <w:rsid w:val="00570EF6"/>
    <w:rsid w:val="00570F26"/>
    <w:rsid w:val="00570F3D"/>
    <w:rsid w:val="005711B2"/>
    <w:rsid w:val="005712A9"/>
    <w:rsid w:val="00571422"/>
    <w:rsid w:val="0057152D"/>
    <w:rsid w:val="005715B7"/>
    <w:rsid w:val="005716F4"/>
    <w:rsid w:val="005716F5"/>
    <w:rsid w:val="005719E8"/>
    <w:rsid w:val="00571A58"/>
    <w:rsid w:val="00571A5A"/>
    <w:rsid w:val="00571C8D"/>
    <w:rsid w:val="00571CA8"/>
    <w:rsid w:val="00571DE9"/>
    <w:rsid w:val="00571E32"/>
    <w:rsid w:val="005720F0"/>
    <w:rsid w:val="00572269"/>
    <w:rsid w:val="00572629"/>
    <w:rsid w:val="00572C90"/>
    <w:rsid w:val="00573138"/>
    <w:rsid w:val="00573144"/>
    <w:rsid w:val="00573263"/>
    <w:rsid w:val="00573336"/>
    <w:rsid w:val="00573491"/>
    <w:rsid w:val="005737B8"/>
    <w:rsid w:val="00573890"/>
    <w:rsid w:val="00573A88"/>
    <w:rsid w:val="00573DEA"/>
    <w:rsid w:val="00573F05"/>
    <w:rsid w:val="00573F27"/>
    <w:rsid w:val="00573F90"/>
    <w:rsid w:val="0057410E"/>
    <w:rsid w:val="00574168"/>
    <w:rsid w:val="005741A1"/>
    <w:rsid w:val="00574339"/>
    <w:rsid w:val="005748A8"/>
    <w:rsid w:val="005748EE"/>
    <w:rsid w:val="00574997"/>
    <w:rsid w:val="005749FA"/>
    <w:rsid w:val="00574B34"/>
    <w:rsid w:val="00574D3B"/>
    <w:rsid w:val="00574DA5"/>
    <w:rsid w:val="00574F6A"/>
    <w:rsid w:val="00575233"/>
    <w:rsid w:val="005752B3"/>
    <w:rsid w:val="005754FA"/>
    <w:rsid w:val="00575562"/>
    <w:rsid w:val="00575773"/>
    <w:rsid w:val="0057578A"/>
    <w:rsid w:val="00575873"/>
    <w:rsid w:val="00575970"/>
    <w:rsid w:val="005759B7"/>
    <w:rsid w:val="00575DB3"/>
    <w:rsid w:val="00575E1A"/>
    <w:rsid w:val="005764C6"/>
    <w:rsid w:val="005764D9"/>
    <w:rsid w:val="00576699"/>
    <w:rsid w:val="00576A36"/>
    <w:rsid w:val="00576DAE"/>
    <w:rsid w:val="00576E96"/>
    <w:rsid w:val="00576F98"/>
    <w:rsid w:val="00576FC5"/>
    <w:rsid w:val="00577004"/>
    <w:rsid w:val="00577427"/>
    <w:rsid w:val="00577590"/>
    <w:rsid w:val="00577951"/>
    <w:rsid w:val="00577D2B"/>
    <w:rsid w:val="00577E2F"/>
    <w:rsid w:val="00577E8E"/>
    <w:rsid w:val="005801AC"/>
    <w:rsid w:val="005801E2"/>
    <w:rsid w:val="00580414"/>
    <w:rsid w:val="005805BC"/>
    <w:rsid w:val="005805F0"/>
    <w:rsid w:val="0058061C"/>
    <w:rsid w:val="00580659"/>
    <w:rsid w:val="0058067F"/>
    <w:rsid w:val="005806C5"/>
    <w:rsid w:val="00580A74"/>
    <w:rsid w:val="00580AF1"/>
    <w:rsid w:val="00580B1B"/>
    <w:rsid w:val="00580B4C"/>
    <w:rsid w:val="00580CA3"/>
    <w:rsid w:val="0058111C"/>
    <w:rsid w:val="005811B0"/>
    <w:rsid w:val="00581278"/>
    <w:rsid w:val="0058136B"/>
    <w:rsid w:val="00581456"/>
    <w:rsid w:val="005814C3"/>
    <w:rsid w:val="0058150E"/>
    <w:rsid w:val="005818B5"/>
    <w:rsid w:val="005819C3"/>
    <w:rsid w:val="00581AA8"/>
    <w:rsid w:val="00581B5B"/>
    <w:rsid w:val="00581D34"/>
    <w:rsid w:val="00581E44"/>
    <w:rsid w:val="00581E8D"/>
    <w:rsid w:val="00581EF0"/>
    <w:rsid w:val="00581FBD"/>
    <w:rsid w:val="00582296"/>
    <w:rsid w:val="005823B3"/>
    <w:rsid w:val="00582542"/>
    <w:rsid w:val="00582550"/>
    <w:rsid w:val="0058274B"/>
    <w:rsid w:val="005827A8"/>
    <w:rsid w:val="00582A98"/>
    <w:rsid w:val="00582BCF"/>
    <w:rsid w:val="00582C54"/>
    <w:rsid w:val="00582DE3"/>
    <w:rsid w:val="005830D9"/>
    <w:rsid w:val="005830E8"/>
    <w:rsid w:val="005834F8"/>
    <w:rsid w:val="0058351C"/>
    <w:rsid w:val="0058371C"/>
    <w:rsid w:val="005838C0"/>
    <w:rsid w:val="00583992"/>
    <w:rsid w:val="00583B93"/>
    <w:rsid w:val="00583C63"/>
    <w:rsid w:val="00583DB2"/>
    <w:rsid w:val="00583DB9"/>
    <w:rsid w:val="00583E8A"/>
    <w:rsid w:val="00584017"/>
    <w:rsid w:val="005840D3"/>
    <w:rsid w:val="0058431B"/>
    <w:rsid w:val="005844AA"/>
    <w:rsid w:val="00584F73"/>
    <w:rsid w:val="0058516C"/>
    <w:rsid w:val="005859A7"/>
    <w:rsid w:val="00585B72"/>
    <w:rsid w:val="00585E3C"/>
    <w:rsid w:val="00585E9E"/>
    <w:rsid w:val="00585EC0"/>
    <w:rsid w:val="00586010"/>
    <w:rsid w:val="0058647E"/>
    <w:rsid w:val="005865DA"/>
    <w:rsid w:val="005866C6"/>
    <w:rsid w:val="00586734"/>
    <w:rsid w:val="00586740"/>
    <w:rsid w:val="005867E2"/>
    <w:rsid w:val="0058699D"/>
    <w:rsid w:val="00586C48"/>
    <w:rsid w:val="00586DB1"/>
    <w:rsid w:val="00586DF8"/>
    <w:rsid w:val="005871A7"/>
    <w:rsid w:val="00587472"/>
    <w:rsid w:val="005874AB"/>
    <w:rsid w:val="005877B9"/>
    <w:rsid w:val="005878DA"/>
    <w:rsid w:val="00587C22"/>
    <w:rsid w:val="00587CD3"/>
    <w:rsid w:val="00587D16"/>
    <w:rsid w:val="0059015D"/>
    <w:rsid w:val="005906A5"/>
    <w:rsid w:val="00590858"/>
    <w:rsid w:val="0059093E"/>
    <w:rsid w:val="005909B0"/>
    <w:rsid w:val="00590C2C"/>
    <w:rsid w:val="00590C67"/>
    <w:rsid w:val="00590D3A"/>
    <w:rsid w:val="00590DA6"/>
    <w:rsid w:val="00590FCE"/>
    <w:rsid w:val="005910AC"/>
    <w:rsid w:val="0059148A"/>
    <w:rsid w:val="00591601"/>
    <w:rsid w:val="005916B9"/>
    <w:rsid w:val="0059174D"/>
    <w:rsid w:val="00591887"/>
    <w:rsid w:val="00591989"/>
    <w:rsid w:val="00591BD5"/>
    <w:rsid w:val="00591C11"/>
    <w:rsid w:val="00591DFA"/>
    <w:rsid w:val="00591FD8"/>
    <w:rsid w:val="0059218E"/>
    <w:rsid w:val="0059223F"/>
    <w:rsid w:val="00592260"/>
    <w:rsid w:val="00592278"/>
    <w:rsid w:val="005922AF"/>
    <w:rsid w:val="005927E3"/>
    <w:rsid w:val="005929DB"/>
    <w:rsid w:val="00592BF7"/>
    <w:rsid w:val="00592C97"/>
    <w:rsid w:val="00592DDF"/>
    <w:rsid w:val="00592EDA"/>
    <w:rsid w:val="005931EC"/>
    <w:rsid w:val="00593264"/>
    <w:rsid w:val="005934A4"/>
    <w:rsid w:val="0059381B"/>
    <w:rsid w:val="0059396B"/>
    <w:rsid w:val="00593BDC"/>
    <w:rsid w:val="00593F50"/>
    <w:rsid w:val="005940CC"/>
    <w:rsid w:val="00594110"/>
    <w:rsid w:val="0059416A"/>
    <w:rsid w:val="0059441E"/>
    <w:rsid w:val="005947D2"/>
    <w:rsid w:val="00594CBF"/>
    <w:rsid w:val="00595355"/>
    <w:rsid w:val="005954AE"/>
    <w:rsid w:val="00595564"/>
    <w:rsid w:val="00595578"/>
    <w:rsid w:val="0059558E"/>
    <w:rsid w:val="00595626"/>
    <w:rsid w:val="00595AF8"/>
    <w:rsid w:val="00595BA6"/>
    <w:rsid w:val="00595E42"/>
    <w:rsid w:val="00595EB7"/>
    <w:rsid w:val="00595EFF"/>
    <w:rsid w:val="00596002"/>
    <w:rsid w:val="00596072"/>
    <w:rsid w:val="00596080"/>
    <w:rsid w:val="0059609A"/>
    <w:rsid w:val="00596276"/>
    <w:rsid w:val="0059641D"/>
    <w:rsid w:val="00596470"/>
    <w:rsid w:val="0059656B"/>
    <w:rsid w:val="005967EE"/>
    <w:rsid w:val="00596982"/>
    <w:rsid w:val="00596AD1"/>
    <w:rsid w:val="00596CAC"/>
    <w:rsid w:val="00596E7C"/>
    <w:rsid w:val="00596FF5"/>
    <w:rsid w:val="0059726C"/>
    <w:rsid w:val="005972A9"/>
    <w:rsid w:val="00597897"/>
    <w:rsid w:val="00597D56"/>
    <w:rsid w:val="005A00CF"/>
    <w:rsid w:val="005A063E"/>
    <w:rsid w:val="005A0F57"/>
    <w:rsid w:val="005A0F7F"/>
    <w:rsid w:val="005A0FC5"/>
    <w:rsid w:val="005A0FF9"/>
    <w:rsid w:val="005A1160"/>
    <w:rsid w:val="005A1281"/>
    <w:rsid w:val="005A16FC"/>
    <w:rsid w:val="005A197D"/>
    <w:rsid w:val="005A1B5B"/>
    <w:rsid w:val="005A1EB1"/>
    <w:rsid w:val="005A227B"/>
    <w:rsid w:val="005A26BD"/>
    <w:rsid w:val="005A2D89"/>
    <w:rsid w:val="005A2DC0"/>
    <w:rsid w:val="005A2F33"/>
    <w:rsid w:val="005A2F7E"/>
    <w:rsid w:val="005A2FC6"/>
    <w:rsid w:val="005A31D3"/>
    <w:rsid w:val="005A3779"/>
    <w:rsid w:val="005A3802"/>
    <w:rsid w:val="005A3A22"/>
    <w:rsid w:val="005A3B20"/>
    <w:rsid w:val="005A3C1A"/>
    <w:rsid w:val="005A3D76"/>
    <w:rsid w:val="005A3DEA"/>
    <w:rsid w:val="005A3E36"/>
    <w:rsid w:val="005A3E62"/>
    <w:rsid w:val="005A3F20"/>
    <w:rsid w:val="005A425F"/>
    <w:rsid w:val="005A427D"/>
    <w:rsid w:val="005A42B3"/>
    <w:rsid w:val="005A433E"/>
    <w:rsid w:val="005A4657"/>
    <w:rsid w:val="005A46C4"/>
    <w:rsid w:val="005A48A8"/>
    <w:rsid w:val="005A4936"/>
    <w:rsid w:val="005A499A"/>
    <w:rsid w:val="005A4C7A"/>
    <w:rsid w:val="005A4D93"/>
    <w:rsid w:val="005A4DF1"/>
    <w:rsid w:val="005A4DF2"/>
    <w:rsid w:val="005A500A"/>
    <w:rsid w:val="005A54E9"/>
    <w:rsid w:val="005A59CC"/>
    <w:rsid w:val="005A59D2"/>
    <w:rsid w:val="005A5AB5"/>
    <w:rsid w:val="005A5B7D"/>
    <w:rsid w:val="005A5D00"/>
    <w:rsid w:val="005A5EE1"/>
    <w:rsid w:val="005A5F07"/>
    <w:rsid w:val="005A6266"/>
    <w:rsid w:val="005A63C0"/>
    <w:rsid w:val="005A673A"/>
    <w:rsid w:val="005A683E"/>
    <w:rsid w:val="005A68EB"/>
    <w:rsid w:val="005A6A0C"/>
    <w:rsid w:val="005A6B95"/>
    <w:rsid w:val="005A6BF9"/>
    <w:rsid w:val="005A6C30"/>
    <w:rsid w:val="005A6DB7"/>
    <w:rsid w:val="005A6FBA"/>
    <w:rsid w:val="005A7036"/>
    <w:rsid w:val="005A72A7"/>
    <w:rsid w:val="005A7496"/>
    <w:rsid w:val="005A74B7"/>
    <w:rsid w:val="005A75DC"/>
    <w:rsid w:val="005A7653"/>
    <w:rsid w:val="005A7911"/>
    <w:rsid w:val="005A7B51"/>
    <w:rsid w:val="005A7C64"/>
    <w:rsid w:val="005A7CC4"/>
    <w:rsid w:val="005A7DCC"/>
    <w:rsid w:val="005A7FA5"/>
    <w:rsid w:val="005B010A"/>
    <w:rsid w:val="005B044C"/>
    <w:rsid w:val="005B0491"/>
    <w:rsid w:val="005B0779"/>
    <w:rsid w:val="005B085B"/>
    <w:rsid w:val="005B09C9"/>
    <w:rsid w:val="005B0BEA"/>
    <w:rsid w:val="005B118B"/>
    <w:rsid w:val="005B12BE"/>
    <w:rsid w:val="005B13DB"/>
    <w:rsid w:val="005B13EF"/>
    <w:rsid w:val="005B14B1"/>
    <w:rsid w:val="005B18B1"/>
    <w:rsid w:val="005B1906"/>
    <w:rsid w:val="005B1EB3"/>
    <w:rsid w:val="005B2377"/>
    <w:rsid w:val="005B2841"/>
    <w:rsid w:val="005B285C"/>
    <w:rsid w:val="005B2A6B"/>
    <w:rsid w:val="005B2AA5"/>
    <w:rsid w:val="005B2DF4"/>
    <w:rsid w:val="005B2E70"/>
    <w:rsid w:val="005B2ED0"/>
    <w:rsid w:val="005B2ED9"/>
    <w:rsid w:val="005B2F19"/>
    <w:rsid w:val="005B3187"/>
    <w:rsid w:val="005B334D"/>
    <w:rsid w:val="005B351C"/>
    <w:rsid w:val="005B364E"/>
    <w:rsid w:val="005B3653"/>
    <w:rsid w:val="005B3662"/>
    <w:rsid w:val="005B3692"/>
    <w:rsid w:val="005B38BD"/>
    <w:rsid w:val="005B3EA9"/>
    <w:rsid w:val="005B3EBD"/>
    <w:rsid w:val="005B3F1B"/>
    <w:rsid w:val="005B3F89"/>
    <w:rsid w:val="005B4024"/>
    <w:rsid w:val="005B403A"/>
    <w:rsid w:val="005B40CF"/>
    <w:rsid w:val="005B4126"/>
    <w:rsid w:val="005B42AE"/>
    <w:rsid w:val="005B4335"/>
    <w:rsid w:val="005B4416"/>
    <w:rsid w:val="005B482F"/>
    <w:rsid w:val="005B49CE"/>
    <w:rsid w:val="005B4C39"/>
    <w:rsid w:val="005B4D0C"/>
    <w:rsid w:val="005B4E50"/>
    <w:rsid w:val="005B52A9"/>
    <w:rsid w:val="005B5319"/>
    <w:rsid w:val="005B5826"/>
    <w:rsid w:val="005B5CC4"/>
    <w:rsid w:val="005B5F4C"/>
    <w:rsid w:val="005B5F65"/>
    <w:rsid w:val="005B606E"/>
    <w:rsid w:val="005B60B4"/>
    <w:rsid w:val="005B6508"/>
    <w:rsid w:val="005B6624"/>
    <w:rsid w:val="005B6741"/>
    <w:rsid w:val="005B6CAF"/>
    <w:rsid w:val="005B6E1D"/>
    <w:rsid w:val="005B6FF8"/>
    <w:rsid w:val="005B7036"/>
    <w:rsid w:val="005B71F7"/>
    <w:rsid w:val="005B7712"/>
    <w:rsid w:val="005B778D"/>
    <w:rsid w:val="005B7879"/>
    <w:rsid w:val="005B79C6"/>
    <w:rsid w:val="005B7B63"/>
    <w:rsid w:val="005C0085"/>
    <w:rsid w:val="005C00D3"/>
    <w:rsid w:val="005C0338"/>
    <w:rsid w:val="005C079A"/>
    <w:rsid w:val="005C08C6"/>
    <w:rsid w:val="005C09DE"/>
    <w:rsid w:val="005C0A16"/>
    <w:rsid w:val="005C0A35"/>
    <w:rsid w:val="005C0B7F"/>
    <w:rsid w:val="005C0BFE"/>
    <w:rsid w:val="005C0F47"/>
    <w:rsid w:val="005C0F6F"/>
    <w:rsid w:val="005C0F8D"/>
    <w:rsid w:val="005C1076"/>
    <w:rsid w:val="005C108C"/>
    <w:rsid w:val="005C119B"/>
    <w:rsid w:val="005C1229"/>
    <w:rsid w:val="005C131D"/>
    <w:rsid w:val="005C15E6"/>
    <w:rsid w:val="005C1664"/>
    <w:rsid w:val="005C16B3"/>
    <w:rsid w:val="005C1ACE"/>
    <w:rsid w:val="005C1BAA"/>
    <w:rsid w:val="005C1BE7"/>
    <w:rsid w:val="005C1C10"/>
    <w:rsid w:val="005C1C74"/>
    <w:rsid w:val="005C1F23"/>
    <w:rsid w:val="005C1F59"/>
    <w:rsid w:val="005C2024"/>
    <w:rsid w:val="005C21CF"/>
    <w:rsid w:val="005C246C"/>
    <w:rsid w:val="005C25AF"/>
    <w:rsid w:val="005C25DA"/>
    <w:rsid w:val="005C25FC"/>
    <w:rsid w:val="005C29E2"/>
    <w:rsid w:val="005C2B24"/>
    <w:rsid w:val="005C2E8E"/>
    <w:rsid w:val="005C2EE1"/>
    <w:rsid w:val="005C30CE"/>
    <w:rsid w:val="005C313D"/>
    <w:rsid w:val="005C31A7"/>
    <w:rsid w:val="005C37CC"/>
    <w:rsid w:val="005C38E3"/>
    <w:rsid w:val="005C3AAD"/>
    <w:rsid w:val="005C3DC5"/>
    <w:rsid w:val="005C3EF9"/>
    <w:rsid w:val="005C3F15"/>
    <w:rsid w:val="005C40B9"/>
    <w:rsid w:val="005C435A"/>
    <w:rsid w:val="005C438F"/>
    <w:rsid w:val="005C4414"/>
    <w:rsid w:val="005C462D"/>
    <w:rsid w:val="005C464F"/>
    <w:rsid w:val="005C488A"/>
    <w:rsid w:val="005C4940"/>
    <w:rsid w:val="005C4955"/>
    <w:rsid w:val="005C4B3A"/>
    <w:rsid w:val="005C4D5D"/>
    <w:rsid w:val="005C4D9E"/>
    <w:rsid w:val="005C4FE8"/>
    <w:rsid w:val="005C506E"/>
    <w:rsid w:val="005C517D"/>
    <w:rsid w:val="005C5A03"/>
    <w:rsid w:val="005C5A29"/>
    <w:rsid w:val="005C615B"/>
    <w:rsid w:val="005C631B"/>
    <w:rsid w:val="005C64A4"/>
    <w:rsid w:val="005C64F2"/>
    <w:rsid w:val="005C68FB"/>
    <w:rsid w:val="005C6B22"/>
    <w:rsid w:val="005C6B98"/>
    <w:rsid w:val="005C6BC6"/>
    <w:rsid w:val="005C6E96"/>
    <w:rsid w:val="005C757F"/>
    <w:rsid w:val="005C7726"/>
    <w:rsid w:val="005C77BB"/>
    <w:rsid w:val="005C7AA6"/>
    <w:rsid w:val="005C7AC2"/>
    <w:rsid w:val="005C7B4F"/>
    <w:rsid w:val="005C7C34"/>
    <w:rsid w:val="005C7C98"/>
    <w:rsid w:val="005C7E53"/>
    <w:rsid w:val="005C7EB7"/>
    <w:rsid w:val="005C7EC0"/>
    <w:rsid w:val="005D0209"/>
    <w:rsid w:val="005D0386"/>
    <w:rsid w:val="005D04B4"/>
    <w:rsid w:val="005D0604"/>
    <w:rsid w:val="005D065F"/>
    <w:rsid w:val="005D06F9"/>
    <w:rsid w:val="005D07E8"/>
    <w:rsid w:val="005D08D5"/>
    <w:rsid w:val="005D08D8"/>
    <w:rsid w:val="005D0B0A"/>
    <w:rsid w:val="005D0B72"/>
    <w:rsid w:val="005D0C0B"/>
    <w:rsid w:val="005D0C78"/>
    <w:rsid w:val="005D0E45"/>
    <w:rsid w:val="005D1071"/>
    <w:rsid w:val="005D1269"/>
    <w:rsid w:val="005D139C"/>
    <w:rsid w:val="005D1617"/>
    <w:rsid w:val="005D1679"/>
    <w:rsid w:val="005D1A5D"/>
    <w:rsid w:val="005D1BD7"/>
    <w:rsid w:val="005D1FDB"/>
    <w:rsid w:val="005D203F"/>
    <w:rsid w:val="005D210E"/>
    <w:rsid w:val="005D24B3"/>
    <w:rsid w:val="005D251B"/>
    <w:rsid w:val="005D25EE"/>
    <w:rsid w:val="005D294F"/>
    <w:rsid w:val="005D2975"/>
    <w:rsid w:val="005D2D8C"/>
    <w:rsid w:val="005D3283"/>
    <w:rsid w:val="005D32C5"/>
    <w:rsid w:val="005D3601"/>
    <w:rsid w:val="005D360E"/>
    <w:rsid w:val="005D3A6A"/>
    <w:rsid w:val="005D3B31"/>
    <w:rsid w:val="005D3C93"/>
    <w:rsid w:val="005D3D08"/>
    <w:rsid w:val="005D3DA3"/>
    <w:rsid w:val="005D3E3C"/>
    <w:rsid w:val="005D4024"/>
    <w:rsid w:val="005D427C"/>
    <w:rsid w:val="005D4447"/>
    <w:rsid w:val="005D46ED"/>
    <w:rsid w:val="005D4DB5"/>
    <w:rsid w:val="005D4E92"/>
    <w:rsid w:val="005D4F7E"/>
    <w:rsid w:val="005D4F92"/>
    <w:rsid w:val="005D502E"/>
    <w:rsid w:val="005D5135"/>
    <w:rsid w:val="005D5175"/>
    <w:rsid w:val="005D5478"/>
    <w:rsid w:val="005D55CC"/>
    <w:rsid w:val="005D5761"/>
    <w:rsid w:val="005D5A59"/>
    <w:rsid w:val="005D5CA1"/>
    <w:rsid w:val="005D5DC2"/>
    <w:rsid w:val="005D6062"/>
    <w:rsid w:val="005D6095"/>
    <w:rsid w:val="005D60F0"/>
    <w:rsid w:val="005D60F4"/>
    <w:rsid w:val="005D60F8"/>
    <w:rsid w:val="005D6444"/>
    <w:rsid w:val="005D6546"/>
    <w:rsid w:val="005D6927"/>
    <w:rsid w:val="005D6A3E"/>
    <w:rsid w:val="005D6BAC"/>
    <w:rsid w:val="005D6C90"/>
    <w:rsid w:val="005D6E47"/>
    <w:rsid w:val="005D6F5B"/>
    <w:rsid w:val="005D71D9"/>
    <w:rsid w:val="005D72F9"/>
    <w:rsid w:val="005D7361"/>
    <w:rsid w:val="005D73B3"/>
    <w:rsid w:val="005D75CE"/>
    <w:rsid w:val="005D78AA"/>
    <w:rsid w:val="005D7956"/>
    <w:rsid w:val="005D7A70"/>
    <w:rsid w:val="005D7B26"/>
    <w:rsid w:val="005D7C83"/>
    <w:rsid w:val="005E0098"/>
    <w:rsid w:val="005E0108"/>
    <w:rsid w:val="005E0587"/>
    <w:rsid w:val="005E08C0"/>
    <w:rsid w:val="005E0AE3"/>
    <w:rsid w:val="005E0CD1"/>
    <w:rsid w:val="005E0EB8"/>
    <w:rsid w:val="005E0EDD"/>
    <w:rsid w:val="005E1080"/>
    <w:rsid w:val="005E129B"/>
    <w:rsid w:val="005E135F"/>
    <w:rsid w:val="005E160D"/>
    <w:rsid w:val="005E1643"/>
    <w:rsid w:val="005E174C"/>
    <w:rsid w:val="005E1892"/>
    <w:rsid w:val="005E1897"/>
    <w:rsid w:val="005E1929"/>
    <w:rsid w:val="005E1AB2"/>
    <w:rsid w:val="005E1CB8"/>
    <w:rsid w:val="005E1F05"/>
    <w:rsid w:val="005E2335"/>
    <w:rsid w:val="005E23F1"/>
    <w:rsid w:val="005E2667"/>
    <w:rsid w:val="005E26F2"/>
    <w:rsid w:val="005E27B5"/>
    <w:rsid w:val="005E290E"/>
    <w:rsid w:val="005E2CB1"/>
    <w:rsid w:val="005E2E39"/>
    <w:rsid w:val="005E2F23"/>
    <w:rsid w:val="005E2FA0"/>
    <w:rsid w:val="005E3070"/>
    <w:rsid w:val="005E32A4"/>
    <w:rsid w:val="005E330A"/>
    <w:rsid w:val="005E360E"/>
    <w:rsid w:val="005E3625"/>
    <w:rsid w:val="005E37B6"/>
    <w:rsid w:val="005E3926"/>
    <w:rsid w:val="005E3944"/>
    <w:rsid w:val="005E3F12"/>
    <w:rsid w:val="005E3F79"/>
    <w:rsid w:val="005E4299"/>
    <w:rsid w:val="005E44AC"/>
    <w:rsid w:val="005E4668"/>
    <w:rsid w:val="005E4BC6"/>
    <w:rsid w:val="005E4C72"/>
    <w:rsid w:val="005E4DE7"/>
    <w:rsid w:val="005E4F3A"/>
    <w:rsid w:val="005E51FC"/>
    <w:rsid w:val="005E52E2"/>
    <w:rsid w:val="005E533F"/>
    <w:rsid w:val="005E5379"/>
    <w:rsid w:val="005E5510"/>
    <w:rsid w:val="005E5836"/>
    <w:rsid w:val="005E58D9"/>
    <w:rsid w:val="005E599B"/>
    <w:rsid w:val="005E5A43"/>
    <w:rsid w:val="005E62D8"/>
    <w:rsid w:val="005E6352"/>
    <w:rsid w:val="005E6463"/>
    <w:rsid w:val="005E6612"/>
    <w:rsid w:val="005E666E"/>
    <w:rsid w:val="005E6969"/>
    <w:rsid w:val="005E6A46"/>
    <w:rsid w:val="005E6D7A"/>
    <w:rsid w:val="005E7265"/>
    <w:rsid w:val="005E72FD"/>
    <w:rsid w:val="005E73F9"/>
    <w:rsid w:val="005E7406"/>
    <w:rsid w:val="005E771B"/>
    <w:rsid w:val="005E7876"/>
    <w:rsid w:val="005E78B3"/>
    <w:rsid w:val="005E7925"/>
    <w:rsid w:val="005E7ADE"/>
    <w:rsid w:val="005E7D35"/>
    <w:rsid w:val="005E7EB5"/>
    <w:rsid w:val="005F05E1"/>
    <w:rsid w:val="005F0884"/>
    <w:rsid w:val="005F0899"/>
    <w:rsid w:val="005F0919"/>
    <w:rsid w:val="005F0C2F"/>
    <w:rsid w:val="005F0CC6"/>
    <w:rsid w:val="005F0F0F"/>
    <w:rsid w:val="005F117C"/>
    <w:rsid w:val="005F11EF"/>
    <w:rsid w:val="005F12A8"/>
    <w:rsid w:val="005F143A"/>
    <w:rsid w:val="005F154F"/>
    <w:rsid w:val="005F1592"/>
    <w:rsid w:val="005F159C"/>
    <w:rsid w:val="005F1617"/>
    <w:rsid w:val="005F188E"/>
    <w:rsid w:val="005F1E09"/>
    <w:rsid w:val="005F1F0C"/>
    <w:rsid w:val="005F21D1"/>
    <w:rsid w:val="005F22A4"/>
    <w:rsid w:val="005F2305"/>
    <w:rsid w:val="005F242A"/>
    <w:rsid w:val="005F24DD"/>
    <w:rsid w:val="005F2695"/>
    <w:rsid w:val="005F279B"/>
    <w:rsid w:val="005F2802"/>
    <w:rsid w:val="005F2A81"/>
    <w:rsid w:val="005F2A87"/>
    <w:rsid w:val="005F2DE9"/>
    <w:rsid w:val="005F3106"/>
    <w:rsid w:val="005F3280"/>
    <w:rsid w:val="005F3285"/>
    <w:rsid w:val="005F32DC"/>
    <w:rsid w:val="005F3616"/>
    <w:rsid w:val="005F3742"/>
    <w:rsid w:val="005F39BD"/>
    <w:rsid w:val="005F3A2B"/>
    <w:rsid w:val="005F3A2D"/>
    <w:rsid w:val="005F3B0A"/>
    <w:rsid w:val="005F3EEE"/>
    <w:rsid w:val="005F3EF4"/>
    <w:rsid w:val="005F4159"/>
    <w:rsid w:val="005F4353"/>
    <w:rsid w:val="005F43B7"/>
    <w:rsid w:val="005F4941"/>
    <w:rsid w:val="005F494E"/>
    <w:rsid w:val="005F4FBD"/>
    <w:rsid w:val="005F505D"/>
    <w:rsid w:val="005F5089"/>
    <w:rsid w:val="005F534D"/>
    <w:rsid w:val="005F56A5"/>
    <w:rsid w:val="005F571D"/>
    <w:rsid w:val="005F57B9"/>
    <w:rsid w:val="005F5AD6"/>
    <w:rsid w:val="005F5AF0"/>
    <w:rsid w:val="005F5C1A"/>
    <w:rsid w:val="005F5E82"/>
    <w:rsid w:val="005F611A"/>
    <w:rsid w:val="005F6229"/>
    <w:rsid w:val="005F6776"/>
    <w:rsid w:val="005F6962"/>
    <w:rsid w:val="005F6A47"/>
    <w:rsid w:val="005F6AC8"/>
    <w:rsid w:val="005F74BC"/>
    <w:rsid w:val="005F7520"/>
    <w:rsid w:val="005F79EA"/>
    <w:rsid w:val="005F7C40"/>
    <w:rsid w:val="005F7CF3"/>
    <w:rsid w:val="005F7D42"/>
    <w:rsid w:val="005F7E7D"/>
    <w:rsid w:val="005F7F43"/>
    <w:rsid w:val="005F7F7F"/>
    <w:rsid w:val="00600054"/>
    <w:rsid w:val="00600121"/>
    <w:rsid w:val="00600317"/>
    <w:rsid w:val="006005BC"/>
    <w:rsid w:val="006005FA"/>
    <w:rsid w:val="00600726"/>
    <w:rsid w:val="0060086F"/>
    <w:rsid w:val="006009CF"/>
    <w:rsid w:val="00600BA5"/>
    <w:rsid w:val="00600CAA"/>
    <w:rsid w:val="00600F0D"/>
    <w:rsid w:val="00601121"/>
    <w:rsid w:val="006011C6"/>
    <w:rsid w:val="00601368"/>
    <w:rsid w:val="00601428"/>
    <w:rsid w:val="00601633"/>
    <w:rsid w:val="0060166F"/>
    <w:rsid w:val="0060199F"/>
    <w:rsid w:val="00601D22"/>
    <w:rsid w:val="00601D95"/>
    <w:rsid w:val="00601FD7"/>
    <w:rsid w:val="0060221E"/>
    <w:rsid w:val="0060230E"/>
    <w:rsid w:val="0060241C"/>
    <w:rsid w:val="00602513"/>
    <w:rsid w:val="0060299F"/>
    <w:rsid w:val="00602AB5"/>
    <w:rsid w:val="00602B49"/>
    <w:rsid w:val="0060309E"/>
    <w:rsid w:val="0060312D"/>
    <w:rsid w:val="006031CA"/>
    <w:rsid w:val="00603720"/>
    <w:rsid w:val="006037F3"/>
    <w:rsid w:val="00603A64"/>
    <w:rsid w:val="00603AE7"/>
    <w:rsid w:val="006041AD"/>
    <w:rsid w:val="0060471D"/>
    <w:rsid w:val="0060492D"/>
    <w:rsid w:val="00604C04"/>
    <w:rsid w:val="00604E51"/>
    <w:rsid w:val="00604F29"/>
    <w:rsid w:val="006052D5"/>
    <w:rsid w:val="0060555C"/>
    <w:rsid w:val="00605692"/>
    <w:rsid w:val="006057C8"/>
    <w:rsid w:val="00605ED6"/>
    <w:rsid w:val="006060BC"/>
    <w:rsid w:val="0060659E"/>
    <w:rsid w:val="00606C15"/>
    <w:rsid w:val="00606DDC"/>
    <w:rsid w:val="00606DEB"/>
    <w:rsid w:val="00606E21"/>
    <w:rsid w:val="00606F2F"/>
    <w:rsid w:val="00607353"/>
    <w:rsid w:val="00607C6F"/>
    <w:rsid w:val="00607D6D"/>
    <w:rsid w:val="00607E70"/>
    <w:rsid w:val="00607ED0"/>
    <w:rsid w:val="00607FC6"/>
    <w:rsid w:val="0061013E"/>
    <w:rsid w:val="0061028C"/>
    <w:rsid w:val="00610A5A"/>
    <w:rsid w:val="00610BD8"/>
    <w:rsid w:val="00610DA7"/>
    <w:rsid w:val="0061115F"/>
    <w:rsid w:val="0061173D"/>
    <w:rsid w:val="006118D3"/>
    <w:rsid w:val="00611A92"/>
    <w:rsid w:val="00611C67"/>
    <w:rsid w:val="00611CA7"/>
    <w:rsid w:val="0061207F"/>
    <w:rsid w:val="006121C5"/>
    <w:rsid w:val="006125C7"/>
    <w:rsid w:val="0061281C"/>
    <w:rsid w:val="00612DED"/>
    <w:rsid w:val="00612E20"/>
    <w:rsid w:val="0061306E"/>
    <w:rsid w:val="006130BA"/>
    <w:rsid w:val="006132A6"/>
    <w:rsid w:val="006132CF"/>
    <w:rsid w:val="006135F7"/>
    <w:rsid w:val="006140B7"/>
    <w:rsid w:val="00614237"/>
    <w:rsid w:val="00614407"/>
    <w:rsid w:val="006144DA"/>
    <w:rsid w:val="006144FB"/>
    <w:rsid w:val="00614561"/>
    <w:rsid w:val="00614649"/>
    <w:rsid w:val="006147AD"/>
    <w:rsid w:val="00614834"/>
    <w:rsid w:val="00614BD5"/>
    <w:rsid w:val="00615162"/>
    <w:rsid w:val="006151F7"/>
    <w:rsid w:val="0061555C"/>
    <w:rsid w:val="006156B0"/>
    <w:rsid w:val="00615753"/>
    <w:rsid w:val="00615B12"/>
    <w:rsid w:val="00615BBA"/>
    <w:rsid w:val="00615C0E"/>
    <w:rsid w:val="00615EAC"/>
    <w:rsid w:val="00616025"/>
    <w:rsid w:val="006160E9"/>
    <w:rsid w:val="00616276"/>
    <w:rsid w:val="00616345"/>
    <w:rsid w:val="0061668A"/>
    <w:rsid w:val="00616B3B"/>
    <w:rsid w:val="00616D12"/>
    <w:rsid w:val="00616D56"/>
    <w:rsid w:val="00616FC3"/>
    <w:rsid w:val="006174A0"/>
    <w:rsid w:val="00617684"/>
    <w:rsid w:val="0061792E"/>
    <w:rsid w:val="00617A90"/>
    <w:rsid w:val="00617A95"/>
    <w:rsid w:val="00617D4F"/>
    <w:rsid w:val="00617D8B"/>
    <w:rsid w:val="0062014C"/>
    <w:rsid w:val="0062017B"/>
    <w:rsid w:val="00620214"/>
    <w:rsid w:val="006203F1"/>
    <w:rsid w:val="0062046B"/>
    <w:rsid w:val="00620475"/>
    <w:rsid w:val="00620642"/>
    <w:rsid w:val="00620776"/>
    <w:rsid w:val="00620790"/>
    <w:rsid w:val="006208C1"/>
    <w:rsid w:val="00620928"/>
    <w:rsid w:val="00620978"/>
    <w:rsid w:val="006209FC"/>
    <w:rsid w:val="00620A7A"/>
    <w:rsid w:val="00620B68"/>
    <w:rsid w:val="00620BBD"/>
    <w:rsid w:val="00620CD6"/>
    <w:rsid w:val="00621027"/>
    <w:rsid w:val="006211B0"/>
    <w:rsid w:val="006216E8"/>
    <w:rsid w:val="00621845"/>
    <w:rsid w:val="006218CB"/>
    <w:rsid w:val="00621C13"/>
    <w:rsid w:val="00621C51"/>
    <w:rsid w:val="00621DB9"/>
    <w:rsid w:val="00621F42"/>
    <w:rsid w:val="00622053"/>
    <w:rsid w:val="006224C1"/>
    <w:rsid w:val="0062256D"/>
    <w:rsid w:val="006227D1"/>
    <w:rsid w:val="006227DA"/>
    <w:rsid w:val="006228EE"/>
    <w:rsid w:val="00622968"/>
    <w:rsid w:val="00622A8D"/>
    <w:rsid w:val="00622E24"/>
    <w:rsid w:val="00622F9A"/>
    <w:rsid w:val="00622FA9"/>
    <w:rsid w:val="00623212"/>
    <w:rsid w:val="006234F4"/>
    <w:rsid w:val="006234FF"/>
    <w:rsid w:val="006236A4"/>
    <w:rsid w:val="00623772"/>
    <w:rsid w:val="006237F5"/>
    <w:rsid w:val="0062381A"/>
    <w:rsid w:val="0062399C"/>
    <w:rsid w:val="00623AD6"/>
    <w:rsid w:val="00623CEB"/>
    <w:rsid w:val="00623DDA"/>
    <w:rsid w:val="00623E0C"/>
    <w:rsid w:val="00623EA4"/>
    <w:rsid w:val="00623FD8"/>
    <w:rsid w:val="00624004"/>
    <w:rsid w:val="00624118"/>
    <w:rsid w:val="00624157"/>
    <w:rsid w:val="00624246"/>
    <w:rsid w:val="00624284"/>
    <w:rsid w:val="006246EA"/>
    <w:rsid w:val="006247A9"/>
    <w:rsid w:val="006247B2"/>
    <w:rsid w:val="006248E1"/>
    <w:rsid w:val="00624E80"/>
    <w:rsid w:val="00624F6E"/>
    <w:rsid w:val="0062504C"/>
    <w:rsid w:val="006252EA"/>
    <w:rsid w:val="00625335"/>
    <w:rsid w:val="00625367"/>
    <w:rsid w:val="00625441"/>
    <w:rsid w:val="0062544C"/>
    <w:rsid w:val="0062547C"/>
    <w:rsid w:val="006254E7"/>
    <w:rsid w:val="00625714"/>
    <w:rsid w:val="0062576E"/>
    <w:rsid w:val="006257F6"/>
    <w:rsid w:val="00625877"/>
    <w:rsid w:val="00625C2E"/>
    <w:rsid w:val="00625E04"/>
    <w:rsid w:val="00626160"/>
    <w:rsid w:val="006261BF"/>
    <w:rsid w:val="00626240"/>
    <w:rsid w:val="0062635C"/>
    <w:rsid w:val="00626467"/>
    <w:rsid w:val="006264BD"/>
    <w:rsid w:val="0062685F"/>
    <w:rsid w:val="006269B8"/>
    <w:rsid w:val="00626B46"/>
    <w:rsid w:val="00626B84"/>
    <w:rsid w:val="00626C1C"/>
    <w:rsid w:val="006270BB"/>
    <w:rsid w:val="0062736B"/>
    <w:rsid w:val="00627569"/>
    <w:rsid w:val="00627728"/>
    <w:rsid w:val="00627793"/>
    <w:rsid w:val="00627811"/>
    <w:rsid w:val="00627918"/>
    <w:rsid w:val="00627A6D"/>
    <w:rsid w:val="00627DCD"/>
    <w:rsid w:val="00627E09"/>
    <w:rsid w:val="00627E4B"/>
    <w:rsid w:val="00627E80"/>
    <w:rsid w:val="00627EF7"/>
    <w:rsid w:val="00627F3B"/>
    <w:rsid w:val="006301DB"/>
    <w:rsid w:val="006305B7"/>
    <w:rsid w:val="0063066D"/>
    <w:rsid w:val="0063069C"/>
    <w:rsid w:val="00630741"/>
    <w:rsid w:val="0063092D"/>
    <w:rsid w:val="006309C0"/>
    <w:rsid w:val="00630B72"/>
    <w:rsid w:val="00630C32"/>
    <w:rsid w:val="00630C81"/>
    <w:rsid w:val="00630F15"/>
    <w:rsid w:val="00630FD9"/>
    <w:rsid w:val="00631083"/>
    <w:rsid w:val="0063135A"/>
    <w:rsid w:val="006313F3"/>
    <w:rsid w:val="006313F5"/>
    <w:rsid w:val="006313F6"/>
    <w:rsid w:val="006315E8"/>
    <w:rsid w:val="00631630"/>
    <w:rsid w:val="006316BD"/>
    <w:rsid w:val="0063194A"/>
    <w:rsid w:val="00631959"/>
    <w:rsid w:val="00631B5E"/>
    <w:rsid w:val="00631EA2"/>
    <w:rsid w:val="0063210A"/>
    <w:rsid w:val="00632168"/>
    <w:rsid w:val="006323AB"/>
    <w:rsid w:val="0063245E"/>
    <w:rsid w:val="00632714"/>
    <w:rsid w:val="00632905"/>
    <w:rsid w:val="00632C54"/>
    <w:rsid w:val="00632DC3"/>
    <w:rsid w:val="00632E50"/>
    <w:rsid w:val="00632E5A"/>
    <w:rsid w:val="0063345B"/>
    <w:rsid w:val="006334D6"/>
    <w:rsid w:val="00633667"/>
    <w:rsid w:val="00633681"/>
    <w:rsid w:val="006339CC"/>
    <w:rsid w:val="00633A2A"/>
    <w:rsid w:val="00633C4A"/>
    <w:rsid w:val="00633E17"/>
    <w:rsid w:val="00634375"/>
    <w:rsid w:val="0063449A"/>
    <w:rsid w:val="00634716"/>
    <w:rsid w:val="0063472F"/>
    <w:rsid w:val="00634AE4"/>
    <w:rsid w:val="00634C07"/>
    <w:rsid w:val="00634C0C"/>
    <w:rsid w:val="00634C7F"/>
    <w:rsid w:val="00634F9A"/>
    <w:rsid w:val="00635055"/>
    <w:rsid w:val="00635264"/>
    <w:rsid w:val="0063541F"/>
    <w:rsid w:val="00635460"/>
    <w:rsid w:val="00635723"/>
    <w:rsid w:val="00635744"/>
    <w:rsid w:val="0063574B"/>
    <w:rsid w:val="0063588C"/>
    <w:rsid w:val="00635BC8"/>
    <w:rsid w:val="00635C9A"/>
    <w:rsid w:val="00635F09"/>
    <w:rsid w:val="00636116"/>
    <w:rsid w:val="00636271"/>
    <w:rsid w:val="0063661B"/>
    <w:rsid w:val="00636A26"/>
    <w:rsid w:val="00636CD9"/>
    <w:rsid w:val="00636D07"/>
    <w:rsid w:val="00636D11"/>
    <w:rsid w:val="00636EC0"/>
    <w:rsid w:val="00637017"/>
    <w:rsid w:val="0063709D"/>
    <w:rsid w:val="006371F9"/>
    <w:rsid w:val="006379C0"/>
    <w:rsid w:val="00637C63"/>
    <w:rsid w:val="00637F56"/>
    <w:rsid w:val="00637FA5"/>
    <w:rsid w:val="00637FD1"/>
    <w:rsid w:val="00637FD3"/>
    <w:rsid w:val="00637FF8"/>
    <w:rsid w:val="00640103"/>
    <w:rsid w:val="006401EB"/>
    <w:rsid w:val="00640204"/>
    <w:rsid w:val="00640301"/>
    <w:rsid w:val="006403D5"/>
    <w:rsid w:val="006403E9"/>
    <w:rsid w:val="0064043B"/>
    <w:rsid w:val="00640645"/>
    <w:rsid w:val="006406B0"/>
    <w:rsid w:val="00640709"/>
    <w:rsid w:val="0064074B"/>
    <w:rsid w:val="00640974"/>
    <w:rsid w:val="006409EF"/>
    <w:rsid w:val="006409F4"/>
    <w:rsid w:val="00640C3B"/>
    <w:rsid w:val="00640F94"/>
    <w:rsid w:val="0064136A"/>
    <w:rsid w:val="006414F0"/>
    <w:rsid w:val="00642044"/>
    <w:rsid w:val="00642345"/>
    <w:rsid w:val="006426AB"/>
    <w:rsid w:val="006427D6"/>
    <w:rsid w:val="00642B9E"/>
    <w:rsid w:val="00642BDC"/>
    <w:rsid w:val="00642D13"/>
    <w:rsid w:val="00642DB4"/>
    <w:rsid w:val="00642E82"/>
    <w:rsid w:val="0064308A"/>
    <w:rsid w:val="006432CB"/>
    <w:rsid w:val="0064330C"/>
    <w:rsid w:val="00643331"/>
    <w:rsid w:val="006433DB"/>
    <w:rsid w:val="00643472"/>
    <w:rsid w:val="006437D6"/>
    <w:rsid w:val="00643B8D"/>
    <w:rsid w:val="00643BD1"/>
    <w:rsid w:val="00643C19"/>
    <w:rsid w:val="00643C5D"/>
    <w:rsid w:val="00643CBF"/>
    <w:rsid w:val="00643D9E"/>
    <w:rsid w:val="00644338"/>
    <w:rsid w:val="0064433E"/>
    <w:rsid w:val="00644556"/>
    <w:rsid w:val="0064472E"/>
    <w:rsid w:val="00644851"/>
    <w:rsid w:val="006448C0"/>
    <w:rsid w:val="00644A9A"/>
    <w:rsid w:val="00644C73"/>
    <w:rsid w:val="00644DCB"/>
    <w:rsid w:val="00645202"/>
    <w:rsid w:val="006452E5"/>
    <w:rsid w:val="006453BD"/>
    <w:rsid w:val="0064591D"/>
    <w:rsid w:val="00645A23"/>
    <w:rsid w:val="00645A5F"/>
    <w:rsid w:val="00645C89"/>
    <w:rsid w:val="00645E9D"/>
    <w:rsid w:val="00646390"/>
    <w:rsid w:val="006463DA"/>
    <w:rsid w:val="006463EA"/>
    <w:rsid w:val="0064641E"/>
    <w:rsid w:val="006465C5"/>
    <w:rsid w:val="006466C8"/>
    <w:rsid w:val="00646845"/>
    <w:rsid w:val="00646997"/>
    <w:rsid w:val="00646E71"/>
    <w:rsid w:val="00647064"/>
    <w:rsid w:val="00647079"/>
    <w:rsid w:val="0064720E"/>
    <w:rsid w:val="0064776F"/>
    <w:rsid w:val="006477F0"/>
    <w:rsid w:val="00647927"/>
    <w:rsid w:val="006479E2"/>
    <w:rsid w:val="00647B26"/>
    <w:rsid w:val="00647FDF"/>
    <w:rsid w:val="006502FF"/>
    <w:rsid w:val="00650421"/>
    <w:rsid w:val="00650802"/>
    <w:rsid w:val="00650921"/>
    <w:rsid w:val="00650B85"/>
    <w:rsid w:val="00651022"/>
    <w:rsid w:val="006512AA"/>
    <w:rsid w:val="00651405"/>
    <w:rsid w:val="00651C8B"/>
    <w:rsid w:val="00651DE2"/>
    <w:rsid w:val="00651F6C"/>
    <w:rsid w:val="00651FFB"/>
    <w:rsid w:val="006521D8"/>
    <w:rsid w:val="0065243C"/>
    <w:rsid w:val="0065252C"/>
    <w:rsid w:val="00652660"/>
    <w:rsid w:val="006529B0"/>
    <w:rsid w:val="00652A0A"/>
    <w:rsid w:val="00652C2B"/>
    <w:rsid w:val="00652C9C"/>
    <w:rsid w:val="00652CE1"/>
    <w:rsid w:val="00652D11"/>
    <w:rsid w:val="00652F95"/>
    <w:rsid w:val="00653468"/>
    <w:rsid w:val="00653868"/>
    <w:rsid w:val="00653B88"/>
    <w:rsid w:val="00653D12"/>
    <w:rsid w:val="00653DA7"/>
    <w:rsid w:val="00653F9C"/>
    <w:rsid w:val="006540BC"/>
    <w:rsid w:val="006541A4"/>
    <w:rsid w:val="00654328"/>
    <w:rsid w:val="006545C6"/>
    <w:rsid w:val="006545E8"/>
    <w:rsid w:val="00654B39"/>
    <w:rsid w:val="00654CDF"/>
    <w:rsid w:val="0065511B"/>
    <w:rsid w:val="00655243"/>
    <w:rsid w:val="00655353"/>
    <w:rsid w:val="00655858"/>
    <w:rsid w:val="00656027"/>
    <w:rsid w:val="006564A2"/>
    <w:rsid w:val="00656564"/>
    <w:rsid w:val="0065658A"/>
    <w:rsid w:val="00656ADD"/>
    <w:rsid w:val="00656AFF"/>
    <w:rsid w:val="00656BCB"/>
    <w:rsid w:val="00656C78"/>
    <w:rsid w:val="00656E92"/>
    <w:rsid w:val="00656F37"/>
    <w:rsid w:val="00656FE3"/>
    <w:rsid w:val="00657007"/>
    <w:rsid w:val="00657024"/>
    <w:rsid w:val="006571D5"/>
    <w:rsid w:val="00657447"/>
    <w:rsid w:val="0065787A"/>
    <w:rsid w:val="00657A37"/>
    <w:rsid w:val="00657B04"/>
    <w:rsid w:val="00657E46"/>
    <w:rsid w:val="006601BF"/>
    <w:rsid w:val="00660434"/>
    <w:rsid w:val="00660E69"/>
    <w:rsid w:val="00660E8B"/>
    <w:rsid w:val="00660EAA"/>
    <w:rsid w:val="00661199"/>
    <w:rsid w:val="00661306"/>
    <w:rsid w:val="00661459"/>
    <w:rsid w:val="0066165F"/>
    <w:rsid w:val="006616DE"/>
    <w:rsid w:val="00661922"/>
    <w:rsid w:val="006619A9"/>
    <w:rsid w:val="00661B3E"/>
    <w:rsid w:val="00661B9A"/>
    <w:rsid w:val="00661E34"/>
    <w:rsid w:val="00662039"/>
    <w:rsid w:val="0066210A"/>
    <w:rsid w:val="00662379"/>
    <w:rsid w:val="006623FA"/>
    <w:rsid w:val="006625E0"/>
    <w:rsid w:val="0066262C"/>
    <w:rsid w:val="006626B8"/>
    <w:rsid w:val="006629F7"/>
    <w:rsid w:val="00662D35"/>
    <w:rsid w:val="00662DAD"/>
    <w:rsid w:val="00662DFA"/>
    <w:rsid w:val="00662EC4"/>
    <w:rsid w:val="00663150"/>
    <w:rsid w:val="00663222"/>
    <w:rsid w:val="0066322A"/>
    <w:rsid w:val="00663791"/>
    <w:rsid w:val="00663A7B"/>
    <w:rsid w:val="00663B8A"/>
    <w:rsid w:val="00663C2D"/>
    <w:rsid w:val="00663CEF"/>
    <w:rsid w:val="00663E25"/>
    <w:rsid w:val="00663EB9"/>
    <w:rsid w:val="00663FD4"/>
    <w:rsid w:val="00664065"/>
    <w:rsid w:val="0066440B"/>
    <w:rsid w:val="006647E7"/>
    <w:rsid w:val="00664895"/>
    <w:rsid w:val="00664966"/>
    <w:rsid w:val="00664A1C"/>
    <w:rsid w:val="00664A8E"/>
    <w:rsid w:val="00664D67"/>
    <w:rsid w:val="0066500B"/>
    <w:rsid w:val="006652B0"/>
    <w:rsid w:val="00665306"/>
    <w:rsid w:val="0066546F"/>
    <w:rsid w:val="00665495"/>
    <w:rsid w:val="006658DE"/>
    <w:rsid w:val="006658F0"/>
    <w:rsid w:val="006659B2"/>
    <w:rsid w:val="006659C1"/>
    <w:rsid w:val="00665CF4"/>
    <w:rsid w:val="00665D31"/>
    <w:rsid w:val="00665DB1"/>
    <w:rsid w:val="00665E27"/>
    <w:rsid w:val="00665ECD"/>
    <w:rsid w:val="00666626"/>
    <w:rsid w:val="006667E8"/>
    <w:rsid w:val="00666967"/>
    <w:rsid w:val="00666C12"/>
    <w:rsid w:val="00666E76"/>
    <w:rsid w:val="00666F2B"/>
    <w:rsid w:val="00666F2F"/>
    <w:rsid w:val="00667015"/>
    <w:rsid w:val="00667135"/>
    <w:rsid w:val="00667247"/>
    <w:rsid w:val="0066748D"/>
    <w:rsid w:val="00667590"/>
    <w:rsid w:val="00667725"/>
    <w:rsid w:val="006679B5"/>
    <w:rsid w:val="00667BF9"/>
    <w:rsid w:val="00667C86"/>
    <w:rsid w:val="00667F0F"/>
    <w:rsid w:val="00670733"/>
    <w:rsid w:val="00670848"/>
    <w:rsid w:val="00670B7C"/>
    <w:rsid w:val="00670C38"/>
    <w:rsid w:val="00670C88"/>
    <w:rsid w:val="00670CA5"/>
    <w:rsid w:val="00670FCD"/>
    <w:rsid w:val="00671046"/>
    <w:rsid w:val="00671069"/>
    <w:rsid w:val="00671180"/>
    <w:rsid w:val="0067167B"/>
    <w:rsid w:val="006718A0"/>
    <w:rsid w:val="00671A27"/>
    <w:rsid w:val="00671A42"/>
    <w:rsid w:val="00671AB7"/>
    <w:rsid w:val="00671E20"/>
    <w:rsid w:val="0067251B"/>
    <w:rsid w:val="0067261F"/>
    <w:rsid w:val="0067285E"/>
    <w:rsid w:val="00672AEA"/>
    <w:rsid w:val="00672B07"/>
    <w:rsid w:val="00672C87"/>
    <w:rsid w:val="00672DBC"/>
    <w:rsid w:val="00672F2B"/>
    <w:rsid w:val="00673028"/>
    <w:rsid w:val="00673048"/>
    <w:rsid w:val="00673180"/>
    <w:rsid w:val="006731C3"/>
    <w:rsid w:val="006735FA"/>
    <w:rsid w:val="0067366B"/>
    <w:rsid w:val="0067369C"/>
    <w:rsid w:val="0067378D"/>
    <w:rsid w:val="0067382E"/>
    <w:rsid w:val="00673A0B"/>
    <w:rsid w:val="00673A82"/>
    <w:rsid w:val="00673BB5"/>
    <w:rsid w:val="00673D1B"/>
    <w:rsid w:val="00673EFE"/>
    <w:rsid w:val="00674089"/>
    <w:rsid w:val="00674176"/>
    <w:rsid w:val="0067438C"/>
    <w:rsid w:val="00674490"/>
    <w:rsid w:val="00674521"/>
    <w:rsid w:val="006746F0"/>
    <w:rsid w:val="00674812"/>
    <w:rsid w:val="0067515B"/>
    <w:rsid w:val="006751F3"/>
    <w:rsid w:val="0067543E"/>
    <w:rsid w:val="00675865"/>
    <w:rsid w:val="0067595A"/>
    <w:rsid w:val="00675AC9"/>
    <w:rsid w:val="00675B9D"/>
    <w:rsid w:val="00675F9A"/>
    <w:rsid w:val="00676022"/>
    <w:rsid w:val="00676331"/>
    <w:rsid w:val="006768B8"/>
    <w:rsid w:val="006769AA"/>
    <w:rsid w:val="006769EF"/>
    <w:rsid w:val="00676A26"/>
    <w:rsid w:val="00676B4A"/>
    <w:rsid w:val="00676D1D"/>
    <w:rsid w:val="00676E3F"/>
    <w:rsid w:val="006771F6"/>
    <w:rsid w:val="00677290"/>
    <w:rsid w:val="006773D5"/>
    <w:rsid w:val="006775A4"/>
    <w:rsid w:val="006776D9"/>
    <w:rsid w:val="00677886"/>
    <w:rsid w:val="006779F9"/>
    <w:rsid w:val="00677A2C"/>
    <w:rsid w:val="00677D03"/>
    <w:rsid w:val="00677D04"/>
    <w:rsid w:val="00677E03"/>
    <w:rsid w:val="00677E2A"/>
    <w:rsid w:val="00677E86"/>
    <w:rsid w:val="006800AD"/>
    <w:rsid w:val="006802CA"/>
    <w:rsid w:val="00680367"/>
    <w:rsid w:val="006803AF"/>
    <w:rsid w:val="00680551"/>
    <w:rsid w:val="00680711"/>
    <w:rsid w:val="00680861"/>
    <w:rsid w:val="00680881"/>
    <w:rsid w:val="00680A12"/>
    <w:rsid w:val="00680AE1"/>
    <w:rsid w:val="00680B35"/>
    <w:rsid w:val="00680D60"/>
    <w:rsid w:val="00680EBE"/>
    <w:rsid w:val="00680F5E"/>
    <w:rsid w:val="0068113F"/>
    <w:rsid w:val="006811A5"/>
    <w:rsid w:val="00681261"/>
    <w:rsid w:val="006812C7"/>
    <w:rsid w:val="006814B1"/>
    <w:rsid w:val="00681690"/>
    <w:rsid w:val="00681735"/>
    <w:rsid w:val="00681827"/>
    <w:rsid w:val="00681AAB"/>
    <w:rsid w:val="00681BE4"/>
    <w:rsid w:val="00681CA5"/>
    <w:rsid w:val="00681F69"/>
    <w:rsid w:val="00682065"/>
    <w:rsid w:val="00682327"/>
    <w:rsid w:val="00682803"/>
    <w:rsid w:val="00682C11"/>
    <w:rsid w:val="00682C14"/>
    <w:rsid w:val="00682CAF"/>
    <w:rsid w:val="00682D80"/>
    <w:rsid w:val="00682DCD"/>
    <w:rsid w:val="00682EA8"/>
    <w:rsid w:val="00682F78"/>
    <w:rsid w:val="006835B3"/>
    <w:rsid w:val="00683913"/>
    <w:rsid w:val="00683AFD"/>
    <w:rsid w:val="00683B18"/>
    <w:rsid w:val="00683C97"/>
    <w:rsid w:val="00684189"/>
    <w:rsid w:val="00684497"/>
    <w:rsid w:val="006844FA"/>
    <w:rsid w:val="006845EF"/>
    <w:rsid w:val="00684656"/>
    <w:rsid w:val="00684747"/>
    <w:rsid w:val="00684757"/>
    <w:rsid w:val="0068477C"/>
    <w:rsid w:val="00684951"/>
    <w:rsid w:val="00684D00"/>
    <w:rsid w:val="00684EC0"/>
    <w:rsid w:val="00684FC8"/>
    <w:rsid w:val="00685026"/>
    <w:rsid w:val="006852A5"/>
    <w:rsid w:val="006853D1"/>
    <w:rsid w:val="0068548F"/>
    <w:rsid w:val="00685616"/>
    <w:rsid w:val="006857E4"/>
    <w:rsid w:val="0068587C"/>
    <w:rsid w:val="00685C6F"/>
    <w:rsid w:val="00685DFF"/>
    <w:rsid w:val="00685F20"/>
    <w:rsid w:val="006860EF"/>
    <w:rsid w:val="00686533"/>
    <w:rsid w:val="006866EB"/>
    <w:rsid w:val="006867B5"/>
    <w:rsid w:val="00686C86"/>
    <w:rsid w:val="00686E5D"/>
    <w:rsid w:val="00687135"/>
    <w:rsid w:val="00687244"/>
    <w:rsid w:val="0068726B"/>
    <w:rsid w:val="0068748A"/>
    <w:rsid w:val="00687736"/>
    <w:rsid w:val="00687984"/>
    <w:rsid w:val="006879B4"/>
    <w:rsid w:val="00687A24"/>
    <w:rsid w:val="00687B5D"/>
    <w:rsid w:val="00687CA6"/>
    <w:rsid w:val="00687D04"/>
    <w:rsid w:val="00687E6B"/>
    <w:rsid w:val="006900B7"/>
    <w:rsid w:val="00690378"/>
    <w:rsid w:val="006904AA"/>
    <w:rsid w:val="0069066E"/>
    <w:rsid w:val="006906DF"/>
    <w:rsid w:val="00690716"/>
    <w:rsid w:val="00690A04"/>
    <w:rsid w:val="00690CE8"/>
    <w:rsid w:val="00690F14"/>
    <w:rsid w:val="006910F5"/>
    <w:rsid w:val="0069125D"/>
    <w:rsid w:val="006912B2"/>
    <w:rsid w:val="006913A3"/>
    <w:rsid w:val="006915D2"/>
    <w:rsid w:val="006919A4"/>
    <w:rsid w:val="00691E8A"/>
    <w:rsid w:val="00692124"/>
    <w:rsid w:val="00692274"/>
    <w:rsid w:val="006922D9"/>
    <w:rsid w:val="0069232E"/>
    <w:rsid w:val="00692432"/>
    <w:rsid w:val="00692FA2"/>
    <w:rsid w:val="00692FB3"/>
    <w:rsid w:val="006930CB"/>
    <w:rsid w:val="00693113"/>
    <w:rsid w:val="006939D7"/>
    <w:rsid w:val="00693A1D"/>
    <w:rsid w:val="00693AD7"/>
    <w:rsid w:val="00693E46"/>
    <w:rsid w:val="00693F74"/>
    <w:rsid w:val="00694330"/>
    <w:rsid w:val="006951A7"/>
    <w:rsid w:val="0069522C"/>
    <w:rsid w:val="0069532D"/>
    <w:rsid w:val="0069545F"/>
    <w:rsid w:val="00695596"/>
    <w:rsid w:val="00695A22"/>
    <w:rsid w:val="006962D9"/>
    <w:rsid w:val="00696623"/>
    <w:rsid w:val="00696715"/>
    <w:rsid w:val="00696806"/>
    <w:rsid w:val="00696995"/>
    <w:rsid w:val="00696AA9"/>
    <w:rsid w:val="00696AE6"/>
    <w:rsid w:val="00696CD4"/>
    <w:rsid w:val="00696DCE"/>
    <w:rsid w:val="006970CE"/>
    <w:rsid w:val="0069725E"/>
    <w:rsid w:val="006973F8"/>
    <w:rsid w:val="00697665"/>
    <w:rsid w:val="0069777A"/>
    <w:rsid w:val="00697878"/>
    <w:rsid w:val="00697A9D"/>
    <w:rsid w:val="00697B14"/>
    <w:rsid w:val="00697DA9"/>
    <w:rsid w:val="00697F96"/>
    <w:rsid w:val="006A06A7"/>
    <w:rsid w:val="006A08E0"/>
    <w:rsid w:val="006A0982"/>
    <w:rsid w:val="006A0B78"/>
    <w:rsid w:val="006A0C3F"/>
    <w:rsid w:val="006A0CD5"/>
    <w:rsid w:val="006A0F31"/>
    <w:rsid w:val="006A1232"/>
    <w:rsid w:val="006A124D"/>
    <w:rsid w:val="006A140A"/>
    <w:rsid w:val="006A14D1"/>
    <w:rsid w:val="006A17E5"/>
    <w:rsid w:val="006A1921"/>
    <w:rsid w:val="006A1A2B"/>
    <w:rsid w:val="006A1AAA"/>
    <w:rsid w:val="006A1D21"/>
    <w:rsid w:val="006A1EFB"/>
    <w:rsid w:val="006A200D"/>
    <w:rsid w:val="006A209D"/>
    <w:rsid w:val="006A215E"/>
    <w:rsid w:val="006A26E2"/>
    <w:rsid w:val="006A274A"/>
    <w:rsid w:val="006A2909"/>
    <w:rsid w:val="006A2948"/>
    <w:rsid w:val="006A2F3E"/>
    <w:rsid w:val="006A2F78"/>
    <w:rsid w:val="006A2FF0"/>
    <w:rsid w:val="006A3097"/>
    <w:rsid w:val="006A30AD"/>
    <w:rsid w:val="006A30B6"/>
    <w:rsid w:val="006A3320"/>
    <w:rsid w:val="006A3437"/>
    <w:rsid w:val="006A3705"/>
    <w:rsid w:val="006A3AAA"/>
    <w:rsid w:val="006A3ABA"/>
    <w:rsid w:val="006A3B48"/>
    <w:rsid w:val="006A43D5"/>
    <w:rsid w:val="006A43F3"/>
    <w:rsid w:val="006A4553"/>
    <w:rsid w:val="006A47F3"/>
    <w:rsid w:val="006A47F9"/>
    <w:rsid w:val="006A489E"/>
    <w:rsid w:val="006A4926"/>
    <w:rsid w:val="006A49A7"/>
    <w:rsid w:val="006A49CB"/>
    <w:rsid w:val="006A4AD4"/>
    <w:rsid w:val="006A4C6B"/>
    <w:rsid w:val="006A4CC0"/>
    <w:rsid w:val="006A4F75"/>
    <w:rsid w:val="006A513E"/>
    <w:rsid w:val="006A5184"/>
    <w:rsid w:val="006A51D4"/>
    <w:rsid w:val="006A52A7"/>
    <w:rsid w:val="006A52FC"/>
    <w:rsid w:val="006A5510"/>
    <w:rsid w:val="006A567F"/>
    <w:rsid w:val="006A5997"/>
    <w:rsid w:val="006A5E47"/>
    <w:rsid w:val="006A5FE1"/>
    <w:rsid w:val="006A61FB"/>
    <w:rsid w:val="006A623F"/>
    <w:rsid w:val="006A624E"/>
    <w:rsid w:val="006A6324"/>
    <w:rsid w:val="006A6332"/>
    <w:rsid w:val="006A63D8"/>
    <w:rsid w:val="006A6749"/>
    <w:rsid w:val="006A68AA"/>
    <w:rsid w:val="006A6B64"/>
    <w:rsid w:val="006A6B6F"/>
    <w:rsid w:val="006A6BC1"/>
    <w:rsid w:val="006A6C5B"/>
    <w:rsid w:val="006A6DCC"/>
    <w:rsid w:val="006A6E18"/>
    <w:rsid w:val="006A70C0"/>
    <w:rsid w:val="006A717A"/>
    <w:rsid w:val="006A74C0"/>
    <w:rsid w:val="006A75B4"/>
    <w:rsid w:val="006A75C2"/>
    <w:rsid w:val="006A7731"/>
    <w:rsid w:val="006A784C"/>
    <w:rsid w:val="006A79CB"/>
    <w:rsid w:val="006A7CD2"/>
    <w:rsid w:val="006A7E9B"/>
    <w:rsid w:val="006A7FB2"/>
    <w:rsid w:val="006B00CD"/>
    <w:rsid w:val="006B01E7"/>
    <w:rsid w:val="006B038F"/>
    <w:rsid w:val="006B04DD"/>
    <w:rsid w:val="006B084B"/>
    <w:rsid w:val="006B0AF0"/>
    <w:rsid w:val="006B0D8F"/>
    <w:rsid w:val="006B0E33"/>
    <w:rsid w:val="006B124C"/>
    <w:rsid w:val="006B1405"/>
    <w:rsid w:val="006B1540"/>
    <w:rsid w:val="006B15B5"/>
    <w:rsid w:val="006B160F"/>
    <w:rsid w:val="006B2127"/>
    <w:rsid w:val="006B2128"/>
    <w:rsid w:val="006B230D"/>
    <w:rsid w:val="006B2367"/>
    <w:rsid w:val="006B2478"/>
    <w:rsid w:val="006B2577"/>
    <w:rsid w:val="006B257A"/>
    <w:rsid w:val="006B262E"/>
    <w:rsid w:val="006B268B"/>
    <w:rsid w:val="006B26E4"/>
    <w:rsid w:val="006B2797"/>
    <w:rsid w:val="006B28AA"/>
    <w:rsid w:val="006B2A60"/>
    <w:rsid w:val="006B2C9F"/>
    <w:rsid w:val="006B2E1D"/>
    <w:rsid w:val="006B2FCC"/>
    <w:rsid w:val="006B3119"/>
    <w:rsid w:val="006B31A6"/>
    <w:rsid w:val="006B31FA"/>
    <w:rsid w:val="006B32C3"/>
    <w:rsid w:val="006B3515"/>
    <w:rsid w:val="006B3685"/>
    <w:rsid w:val="006B3962"/>
    <w:rsid w:val="006B3F34"/>
    <w:rsid w:val="006B3FB6"/>
    <w:rsid w:val="006B40BB"/>
    <w:rsid w:val="006B4119"/>
    <w:rsid w:val="006B413C"/>
    <w:rsid w:val="006B445F"/>
    <w:rsid w:val="006B4570"/>
    <w:rsid w:val="006B45B1"/>
    <w:rsid w:val="006B4830"/>
    <w:rsid w:val="006B48AD"/>
    <w:rsid w:val="006B4A2F"/>
    <w:rsid w:val="006B4AFE"/>
    <w:rsid w:val="006B4B2E"/>
    <w:rsid w:val="006B4B4F"/>
    <w:rsid w:val="006B4C4D"/>
    <w:rsid w:val="006B4CAA"/>
    <w:rsid w:val="006B5128"/>
    <w:rsid w:val="006B525A"/>
    <w:rsid w:val="006B52FB"/>
    <w:rsid w:val="006B563A"/>
    <w:rsid w:val="006B578F"/>
    <w:rsid w:val="006B59E9"/>
    <w:rsid w:val="006B5C36"/>
    <w:rsid w:val="006B5E9E"/>
    <w:rsid w:val="006B5F0E"/>
    <w:rsid w:val="006B5FB0"/>
    <w:rsid w:val="006B6040"/>
    <w:rsid w:val="006B6488"/>
    <w:rsid w:val="006B65CD"/>
    <w:rsid w:val="006B69B8"/>
    <w:rsid w:val="006B6AF3"/>
    <w:rsid w:val="006B6B00"/>
    <w:rsid w:val="006B6C7D"/>
    <w:rsid w:val="006B6D61"/>
    <w:rsid w:val="006B6D6A"/>
    <w:rsid w:val="006B6DA1"/>
    <w:rsid w:val="006B6ED3"/>
    <w:rsid w:val="006B72AC"/>
    <w:rsid w:val="006B743B"/>
    <w:rsid w:val="006B7537"/>
    <w:rsid w:val="006B76A8"/>
    <w:rsid w:val="006B79EC"/>
    <w:rsid w:val="006B7ABF"/>
    <w:rsid w:val="006B7FEA"/>
    <w:rsid w:val="006C006B"/>
    <w:rsid w:val="006C006D"/>
    <w:rsid w:val="006C0078"/>
    <w:rsid w:val="006C00F5"/>
    <w:rsid w:val="006C014D"/>
    <w:rsid w:val="006C026A"/>
    <w:rsid w:val="006C042E"/>
    <w:rsid w:val="006C0689"/>
    <w:rsid w:val="006C0830"/>
    <w:rsid w:val="006C086F"/>
    <w:rsid w:val="006C0B12"/>
    <w:rsid w:val="006C0B4C"/>
    <w:rsid w:val="006C0BFE"/>
    <w:rsid w:val="006C0C7A"/>
    <w:rsid w:val="006C0FEA"/>
    <w:rsid w:val="006C1329"/>
    <w:rsid w:val="006C15FB"/>
    <w:rsid w:val="006C175E"/>
    <w:rsid w:val="006C197B"/>
    <w:rsid w:val="006C1A1C"/>
    <w:rsid w:val="006C1B0E"/>
    <w:rsid w:val="006C1DA1"/>
    <w:rsid w:val="006C1E41"/>
    <w:rsid w:val="006C1FBC"/>
    <w:rsid w:val="006C1FD4"/>
    <w:rsid w:val="006C21E9"/>
    <w:rsid w:val="006C27E0"/>
    <w:rsid w:val="006C2C38"/>
    <w:rsid w:val="006C2CE6"/>
    <w:rsid w:val="006C2CF7"/>
    <w:rsid w:val="006C2D9A"/>
    <w:rsid w:val="006C2E78"/>
    <w:rsid w:val="006C2EEE"/>
    <w:rsid w:val="006C3025"/>
    <w:rsid w:val="006C304F"/>
    <w:rsid w:val="006C3139"/>
    <w:rsid w:val="006C31AD"/>
    <w:rsid w:val="006C372C"/>
    <w:rsid w:val="006C38BD"/>
    <w:rsid w:val="006C3D0B"/>
    <w:rsid w:val="006C3D3A"/>
    <w:rsid w:val="006C3F0A"/>
    <w:rsid w:val="006C3F54"/>
    <w:rsid w:val="006C3F68"/>
    <w:rsid w:val="006C4205"/>
    <w:rsid w:val="006C424D"/>
    <w:rsid w:val="006C4267"/>
    <w:rsid w:val="006C45BB"/>
    <w:rsid w:val="006C4747"/>
    <w:rsid w:val="006C48DC"/>
    <w:rsid w:val="006C49A9"/>
    <w:rsid w:val="006C4BBE"/>
    <w:rsid w:val="006C4D5F"/>
    <w:rsid w:val="006C4D65"/>
    <w:rsid w:val="006C4DB3"/>
    <w:rsid w:val="006C4DB7"/>
    <w:rsid w:val="006C4F61"/>
    <w:rsid w:val="006C5184"/>
    <w:rsid w:val="006C51E4"/>
    <w:rsid w:val="006C53AB"/>
    <w:rsid w:val="006C5674"/>
    <w:rsid w:val="006C5747"/>
    <w:rsid w:val="006C5766"/>
    <w:rsid w:val="006C5A68"/>
    <w:rsid w:val="006C5BA0"/>
    <w:rsid w:val="006C6044"/>
    <w:rsid w:val="006C605B"/>
    <w:rsid w:val="006C632E"/>
    <w:rsid w:val="006C6384"/>
    <w:rsid w:val="006C6649"/>
    <w:rsid w:val="006C670E"/>
    <w:rsid w:val="006C67DD"/>
    <w:rsid w:val="006C683B"/>
    <w:rsid w:val="006C6AF8"/>
    <w:rsid w:val="006C6C14"/>
    <w:rsid w:val="006C6E1F"/>
    <w:rsid w:val="006C6E7B"/>
    <w:rsid w:val="006C6F80"/>
    <w:rsid w:val="006C6FD6"/>
    <w:rsid w:val="006C708E"/>
    <w:rsid w:val="006C7687"/>
    <w:rsid w:val="006C7CF7"/>
    <w:rsid w:val="006C7E03"/>
    <w:rsid w:val="006D009B"/>
    <w:rsid w:val="006D022C"/>
    <w:rsid w:val="006D0514"/>
    <w:rsid w:val="006D056F"/>
    <w:rsid w:val="006D0637"/>
    <w:rsid w:val="006D09B7"/>
    <w:rsid w:val="006D09E5"/>
    <w:rsid w:val="006D0A6F"/>
    <w:rsid w:val="006D0CEF"/>
    <w:rsid w:val="006D118B"/>
    <w:rsid w:val="006D15B4"/>
    <w:rsid w:val="006D16AF"/>
    <w:rsid w:val="006D1811"/>
    <w:rsid w:val="006D1842"/>
    <w:rsid w:val="006D1855"/>
    <w:rsid w:val="006D186B"/>
    <w:rsid w:val="006D188C"/>
    <w:rsid w:val="006D1A99"/>
    <w:rsid w:val="006D1C03"/>
    <w:rsid w:val="006D1C92"/>
    <w:rsid w:val="006D1D8C"/>
    <w:rsid w:val="006D20CC"/>
    <w:rsid w:val="006D22EF"/>
    <w:rsid w:val="006D2458"/>
    <w:rsid w:val="006D249F"/>
    <w:rsid w:val="006D26E4"/>
    <w:rsid w:val="006D28B2"/>
    <w:rsid w:val="006D2943"/>
    <w:rsid w:val="006D29C3"/>
    <w:rsid w:val="006D2B63"/>
    <w:rsid w:val="006D2CE1"/>
    <w:rsid w:val="006D2D81"/>
    <w:rsid w:val="006D2E93"/>
    <w:rsid w:val="006D3041"/>
    <w:rsid w:val="006D31FB"/>
    <w:rsid w:val="006D33DA"/>
    <w:rsid w:val="006D33DE"/>
    <w:rsid w:val="006D34B2"/>
    <w:rsid w:val="006D391E"/>
    <w:rsid w:val="006D39A5"/>
    <w:rsid w:val="006D3A28"/>
    <w:rsid w:val="006D3B2C"/>
    <w:rsid w:val="006D3C36"/>
    <w:rsid w:val="006D3C3A"/>
    <w:rsid w:val="006D3CB2"/>
    <w:rsid w:val="006D3CF6"/>
    <w:rsid w:val="006D3F0F"/>
    <w:rsid w:val="006D411C"/>
    <w:rsid w:val="006D41EF"/>
    <w:rsid w:val="006D41F1"/>
    <w:rsid w:val="006D4679"/>
    <w:rsid w:val="006D4721"/>
    <w:rsid w:val="006D47F6"/>
    <w:rsid w:val="006D48CD"/>
    <w:rsid w:val="006D4A3D"/>
    <w:rsid w:val="006D4A55"/>
    <w:rsid w:val="006D4B69"/>
    <w:rsid w:val="006D4C05"/>
    <w:rsid w:val="006D524C"/>
    <w:rsid w:val="006D5372"/>
    <w:rsid w:val="006D54A0"/>
    <w:rsid w:val="006D5518"/>
    <w:rsid w:val="006D57AF"/>
    <w:rsid w:val="006D5832"/>
    <w:rsid w:val="006D5A93"/>
    <w:rsid w:val="006D5F37"/>
    <w:rsid w:val="006D6637"/>
    <w:rsid w:val="006D66F9"/>
    <w:rsid w:val="006D674B"/>
    <w:rsid w:val="006D6835"/>
    <w:rsid w:val="006D69EC"/>
    <w:rsid w:val="006D6B13"/>
    <w:rsid w:val="006D6B4C"/>
    <w:rsid w:val="006D6C78"/>
    <w:rsid w:val="006D6D42"/>
    <w:rsid w:val="006D6F92"/>
    <w:rsid w:val="006D6FDE"/>
    <w:rsid w:val="006D7336"/>
    <w:rsid w:val="006D7477"/>
    <w:rsid w:val="006D7494"/>
    <w:rsid w:val="006D74C6"/>
    <w:rsid w:val="006D7597"/>
    <w:rsid w:val="006D792D"/>
    <w:rsid w:val="006D7938"/>
    <w:rsid w:val="006D7F3A"/>
    <w:rsid w:val="006E0137"/>
    <w:rsid w:val="006E0226"/>
    <w:rsid w:val="006E0278"/>
    <w:rsid w:val="006E04CF"/>
    <w:rsid w:val="006E096E"/>
    <w:rsid w:val="006E0974"/>
    <w:rsid w:val="006E0D5B"/>
    <w:rsid w:val="006E0D9B"/>
    <w:rsid w:val="006E0E87"/>
    <w:rsid w:val="006E109F"/>
    <w:rsid w:val="006E13D5"/>
    <w:rsid w:val="006E1432"/>
    <w:rsid w:val="006E1473"/>
    <w:rsid w:val="006E169C"/>
    <w:rsid w:val="006E16DB"/>
    <w:rsid w:val="006E16FC"/>
    <w:rsid w:val="006E19D2"/>
    <w:rsid w:val="006E1A10"/>
    <w:rsid w:val="006E1BD4"/>
    <w:rsid w:val="006E22C3"/>
    <w:rsid w:val="006E23B5"/>
    <w:rsid w:val="006E23D7"/>
    <w:rsid w:val="006E25D2"/>
    <w:rsid w:val="006E29EA"/>
    <w:rsid w:val="006E2B16"/>
    <w:rsid w:val="006E2C86"/>
    <w:rsid w:val="006E2E03"/>
    <w:rsid w:val="006E2F73"/>
    <w:rsid w:val="006E2FC8"/>
    <w:rsid w:val="006E30A7"/>
    <w:rsid w:val="006E310C"/>
    <w:rsid w:val="006E318B"/>
    <w:rsid w:val="006E34B4"/>
    <w:rsid w:val="006E3653"/>
    <w:rsid w:val="006E36FB"/>
    <w:rsid w:val="006E3855"/>
    <w:rsid w:val="006E3D87"/>
    <w:rsid w:val="006E41BA"/>
    <w:rsid w:val="006E420B"/>
    <w:rsid w:val="006E43C7"/>
    <w:rsid w:val="006E4436"/>
    <w:rsid w:val="006E448C"/>
    <w:rsid w:val="006E455E"/>
    <w:rsid w:val="006E45C0"/>
    <w:rsid w:val="006E461D"/>
    <w:rsid w:val="006E476D"/>
    <w:rsid w:val="006E4CB0"/>
    <w:rsid w:val="006E55DC"/>
    <w:rsid w:val="006E5A3C"/>
    <w:rsid w:val="006E5A93"/>
    <w:rsid w:val="006E5CCC"/>
    <w:rsid w:val="006E5E8D"/>
    <w:rsid w:val="006E5F65"/>
    <w:rsid w:val="006E602E"/>
    <w:rsid w:val="006E61D7"/>
    <w:rsid w:val="006E620A"/>
    <w:rsid w:val="006E6613"/>
    <w:rsid w:val="006E661D"/>
    <w:rsid w:val="006E68FD"/>
    <w:rsid w:val="006E6AA2"/>
    <w:rsid w:val="006E6B27"/>
    <w:rsid w:val="006E6CE8"/>
    <w:rsid w:val="006E6E9C"/>
    <w:rsid w:val="006E6F22"/>
    <w:rsid w:val="006E7102"/>
    <w:rsid w:val="006E732F"/>
    <w:rsid w:val="006E73BD"/>
    <w:rsid w:val="006E73D8"/>
    <w:rsid w:val="006E7416"/>
    <w:rsid w:val="006E7AD9"/>
    <w:rsid w:val="006E7E3F"/>
    <w:rsid w:val="006E7FCA"/>
    <w:rsid w:val="006F03A9"/>
    <w:rsid w:val="006F0491"/>
    <w:rsid w:val="006F0531"/>
    <w:rsid w:val="006F0549"/>
    <w:rsid w:val="006F0569"/>
    <w:rsid w:val="006F0583"/>
    <w:rsid w:val="006F0ADC"/>
    <w:rsid w:val="006F0BA4"/>
    <w:rsid w:val="006F0E3C"/>
    <w:rsid w:val="006F109E"/>
    <w:rsid w:val="006F11F8"/>
    <w:rsid w:val="006F134B"/>
    <w:rsid w:val="006F136F"/>
    <w:rsid w:val="006F1411"/>
    <w:rsid w:val="006F1878"/>
    <w:rsid w:val="006F187D"/>
    <w:rsid w:val="006F18A8"/>
    <w:rsid w:val="006F19C4"/>
    <w:rsid w:val="006F1A10"/>
    <w:rsid w:val="006F1AA9"/>
    <w:rsid w:val="006F1C33"/>
    <w:rsid w:val="006F1CED"/>
    <w:rsid w:val="006F1DA4"/>
    <w:rsid w:val="006F2086"/>
    <w:rsid w:val="006F211D"/>
    <w:rsid w:val="006F2198"/>
    <w:rsid w:val="006F22C1"/>
    <w:rsid w:val="006F24AE"/>
    <w:rsid w:val="006F25C3"/>
    <w:rsid w:val="006F27E1"/>
    <w:rsid w:val="006F280B"/>
    <w:rsid w:val="006F2BAA"/>
    <w:rsid w:val="006F2BD7"/>
    <w:rsid w:val="006F2C1E"/>
    <w:rsid w:val="006F3446"/>
    <w:rsid w:val="006F3580"/>
    <w:rsid w:val="006F3B02"/>
    <w:rsid w:val="006F3CF4"/>
    <w:rsid w:val="006F3D84"/>
    <w:rsid w:val="006F418B"/>
    <w:rsid w:val="006F4359"/>
    <w:rsid w:val="006F4609"/>
    <w:rsid w:val="006F485E"/>
    <w:rsid w:val="006F4931"/>
    <w:rsid w:val="006F4D67"/>
    <w:rsid w:val="006F501C"/>
    <w:rsid w:val="006F5455"/>
    <w:rsid w:val="006F56AE"/>
    <w:rsid w:val="006F57C6"/>
    <w:rsid w:val="006F58AD"/>
    <w:rsid w:val="006F5964"/>
    <w:rsid w:val="006F5A35"/>
    <w:rsid w:val="006F5AAB"/>
    <w:rsid w:val="006F5AF0"/>
    <w:rsid w:val="006F5AF3"/>
    <w:rsid w:val="006F5E22"/>
    <w:rsid w:val="006F62D2"/>
    <w:rsid w:val="006F6678"/>
    <w:rsid w:val="006F6953"/>
    <w:rsid w:val="006F6B53"/>
    <w:rsid w:val="006F6D6F"/>
    <w:rsid w:val="006F6E0E"/>
    <w:rsid w:val="006F707F"/>
    <w:rsid w:val="006F7235"/>
    <w:rsid w:val="006F72EA"/>
    <w:rsid w:val="006F7B32"/>
    <w:rsid w:val="006F7B6E"/>
    <w:rsid w:val="006F7D88"/>
    <w:rsid w:val="006F7E64"/>
    <w:rsid w:val="006F7F0C"/>
    <w:rsid w:val="006F7F4D"/>
    <w:rsid w:val="00700AC9"/>
    <w:rsid w:val="00700BC6"/>
    <w:rsid w:val="00700CB2"/>
    <w:rsid w:val="00700EF6"/>
    <w:rsid w:val="00700F09"/>
    <w:rsid w:val="00700F30"/>
    <w:rsid w:val="00700FC2"/>
    <w:rsid w:val="0070115D"/>
    <w:rsid w:val="007011D8"/>
    <w:rsid w:val="0070126F"/>
    <w:rsid w:val="00701690"/>
    <w:rsid w:val="0070169E"/>
    <w:rsid w:val="00701825"/>
    <w:rsid w:val="0070188A"/>
    <w:rsid w:val="00701BB0"/>
    <w:rsid w:val="00701BD2"/>
    <w:rsid w:val="00701BEF"/>
    <w:rsid w:val="00701EB8"/>
    <w:rsid w:val="00701F15"/>
    <w:rsid w:val="0070206C"/>
    <w:rsid w:val="00702186"/>
    <w:rsid w:val="007021FB"/>
    <w:rsid w:val="00702329"/>
    <w:rsid w:val="007026EA"/>
    <w:rsid w:val="00702794"/>
    <w:rsid w:val="00702945"/>
    <w:rsid w:val="00702AE5"/>
    <w:rsid w:val="00702B81"/>
    <w:rsid w:val="00702EE3"/>
    <w:rsid w:val="0070310A"/>
    <w:rsid w:val="00703173"/>
    <w:rsid w:val="00703282"/>
    <w:rsid w:val="00703438"/>
    <w:rsid w:val="007034FE"/>
    <w:rsid w:val="00703F45"/>
    <w:rsid w:val="00703F62"/>
    <w:rsid w:val="00704052"/>
    <w:rsid w:val="00704232"/>
    <w:rsid w:val="007042A8"/>
    <w:rsid w:val="0070477D"/>
    <w:rsid w:val="00704873"/>
    <w:rsid w:val="00704CEC"/>
    <w:rsid w:val="00704D78"/>
    <w:rsid w:val="0070531F"/>
    <w:rsid w:val="007053C2"/>
    <w:rsid w:val="007055B6"/>
    <w:rsid w:val="00705ACD"/>
    <w:rsid w:val="00705C8C"/>
    <w:rsid w:val="00705CAB"/>
    <w:rsid w:val="00705CDC"/>
    <w:rsid w:val="00705D19"/>
    <w:rsid w:val="00705E29"/>
    <w:rsid w:val="00705F3E"/>
    <w:rsid w:val="00706102"/>
    <w:rsid w:val="007062A7"/>
    <w:rsid w:val="00706349"/>
    <w:rsid w:val="0070645E"/>
    <w:rsid w:val="0070652D"/>
    <w:rsid w:val="007065BC"/>
    <w:rsid w:val="00706729"/>
    <w:rsid w:val="00706973"/>
    <w:rsid w:val="007070FC"/>
    <w:rsid w:val="007071C9"/>
    <w:rsid w:val="0070749E"/>
    <w:rsid w:val="00707B2F"/>
    <w:rsid w:val="00707C12"/>
    <w:rsid w:val="00707C6E"/>
    <w:rsid w:val="00707D88"/>
    <w:rsid w:val="00707F18"/>
    <w:rsid w:val="0071004D"/>
    <w:rsid w:val="0071007F"/>
    <w:rsid w:val="00710515"/>
    <w:rsid w:val="00710631"/>
    <w:rsid w:val="007106B0"/>
    <w:rsid w:val="007107A5"/>
    <w:rsid w:val="00710EAC"/>
    <w:rsid w:val="00710EDE"/>
    <w:rsid w:val="00710F5D"/>
    <w:rsid w:val="00711509"/>
    <w:rsid w:val="0071156B"/>
    <w:rsid w:val="0071188D"/>
    <w:rsid w:val="0071192C"/>
    <w:rsid w:val="00711A82"/>
    <w:rsid w:val="00712021"/>
    <w:rsid w:val="00712027"/>
    <w:rsid w:val="00712100"/>
    <w:rsid w:val="0071217B"/>
    <w:rsid w:val="00712214"/>
    <w:rsid w:val="00712311"/>
    <w:rsid w:val="0071242D"/>
    <w:rsid w:val="0071248B"/>
    <w:rsid w:val="00712508"/>
    <w:rsid w:val="0071263B"/>
    <w:rsid w:val="007126C7"/>
    <w:rsid w:val="00712886"/>
    <w:rsid w:val="007128F2"/>
    <w:rsid w:val="007128F4"/>
    <w:rsid w:val="00712917"/>
    <w:rsid w:val="00712BF1"/>
    <w:rsid w:val="00712C5A"/>
    <w:rsid w:val="00712D43"/>
    <w:rsid w:val="00712EDA"/>
    <w:rsid w:val="00712F1A"/>
    <w:rsid w:val="007131EF"/>
    <w:rsid w:val="00713223"/>
    <w:rsid w:val="00713523"/>
    <w:rsid w:val="0071360C"/>
    <w:rsid w:val="00713630"/>
    <w:rsid w:val="0071389A"/>
    <w:rsid w:val="00713AAB"/>
    <w:rsid w:val="00713B85"/>
    <w:rsid w:val="0071408B"/>
    <w:rsid w:val="00714484"/>
    <w:rsid w:val="00714538"/>
    <w:rsid w:val="007147B5"/>
    <w:rsid w:val="00714A08"/>
    <w:rsid w:val="00714C9B"/>
    <w:rsid w:val="00714D28"/>
    <w:rsid w:val="00714ED6"/>
    <w:rsid w:val="00714EDB"/>
    <w:rsid w:val="0071541F"/>
    <w:rsid w:val="00715591"/>
    <w:rsid w:val="007155DB"/>
    <w:rsid w:val="007155FC"/>
    <w:rsid w:val="007157F8"/>
    <w:rsid w:val="00715803"/>
    <w:rsid w:val="00715E4C"/>
    <w:rsid w:val="00715E61"/>
    <w:rsid w:val="007160D7"/>
    <w:rsid w:val="007165D4"/>
    <w:rsid w:val="0071668A"/>
    <w:rsid w:val="00716691"/>
    <w:rsid w:val="00716CFB"/>
    <w:rsid w:val="00716F4F"/>
    <w:rsid w:val="00716F9B"/>
    <w:rsid w:val="007171BF"/>
    <w:rsid w:val="00717562"/>
    <w:rsid w:val="00717A9F"/>
    <w:rsid w:val="00717BE8"/>
    <w:rsid w:val="00720AB2"/>
    <w:rsid w:val="00720B90"/>
    <w:rsid w:val="00720BC7"/>
    <w:rsid w:val="00720C86"/>
    <w:rsid w:val="00720E37"/>
    <w:rsid w:val="0072106D"/>
    <w:rsid w:val="007210A5"/>
    <w:rsid w:val="00721115"/>
    <w:rsid w:val="0072116E"/>
    <w:rsid w:val="00721203"/>
    <w:rsid w:val="00721204"/>
    <w:rsid w:val="0072120C"/>
    <w:rsid w:val="007212EB"/>
    <w:rsid w:val="007214EA"/>
    <w:rsid w:val="00721704"/>
    <w:rsid w:val="007219D5"/>
    <w:rsid w:val="00721CE7"/>
    <w:rsid w:val="007224D5"/>
    <w:rsid w:val="00723157"/>
    <w:rsid w:val="007232B0"/>
    <w:rsid w:val="007233C6"/>
    <w:rsid w:val="007233E9"/>
    <w:rsid w:val="007235BB"/>
    <w:rsid w:val="0072362C"/>
    <w:rsid w:val="00723EC5"/>
    <w:rsid w:val="007240AF"/>
    <w:rsid w:val="007240B2"/>
    <w:rsid w:val="00724296"/>
    <w:rsid w:val="007242CF"/>
    <w:rsid w:val="007242DA"/>
    <w:rsid w:val="00724417"/>
    <w:rsid w:val="00724430"/>
    <w:rsid w:val="007244BE"/>
    <w:rsid w:val="0072477A"/>
    <w:rsid w:val="007247BC"/>
    <w:rsid w:val="00724A68"/>
    <w:rsid w:val="00724B0C"/>
    <w:rsid w:val="00724B4C"/>
    <w:rsid w:val="00724B6F"/>
    <w:rsid w:val="00724EE7"/>
    <w:rsid w:val="00725057"/>
    <w:rsid w:val="007250C7"/>
    <w:rsid w:val="007251D2"/>
    <w:rsid w:val="007251E1"/>
    <w:rsid w:val="007252A0"/>
    <w:rsid w:val="0072533C"/>
    <w:rsid w:val="00725369"/>
    <w:rsid w:val="00725787"/>
    <w:rsid w:val="007257F9"/>
    <w:rsid w:val="007259A7"/>
    <w:rsid w:val="007259FA"/>
    <w:rsid w:val="00725A66"/>
    <w:rsid w:val="00725B65"/>
    <w:rsid w:val="00725CC6"/>
    <w:rsid w:val="00725D13"/>
    <w:rsid w:val="00725DE2"/>
    <w:rsid w:val="00725ED5"/>
    <w:rsid w:val="007260BA"/>
    <w:rsid w:val="0072630B"/>
    <w:rsid w:val="007266D7"/>
    <w:rsid w:val="007269B6"/>
    <w:rsid w:val="00726B00"/>
    <w:rsid w:val="00726DC6"/>
    <w:rsid w:val="00726E1B"/>
    <w:rsid w:val="00726ED0"/>
    <w:rsid w:val="00726F29"/>
    <w:rsid w:val="00726F3C"/>
    <w:rsid w:val="00726F97"/>
    <w:rsid w:val="00727162"/>
    <w:rsid w:val="0072732C"/>
    <w:rsid w:val="00727371"/>
    <w:rsid w:val="007274CE"/>
    <w:rsid w:val="00727B95"/>
    <w:rsid w:val="00727BD9"/>
    <w:rsid w:val="00727DB9"/>
    <w:rsid w:val="007304B5"/>
    <w:rsid w:val="00730701"/>
    <w:rsid w:val="00730885"/>
    <w:rsid w:val="00730A99"/>
    <w:rsid w:val="00730C6C"/>
    <w:rsid w:val="00730CC6"/>
    <w:rsid w:val="00730F8B"/>
    <w:rsid w:val="0073106C"/>
    <w:rsid w:val="00731349"/>
    <w:rsid w:val="00731359"/>
    <w:rsid w:val="007317AA"/>
    <w:rsid w:val="00731888"/>
    <w:rsid w:val="007318FE"/>
    <w:rsid w:val="00731AC1"/>
    <w:rsid w:val="00731BA5"/>
    <w:rsid w:val="00731F8A"/>
    <w:rsid w:val="00731FCD"/>
    <w:rsid w:val="00731FD8"/>
    <w:rsid w:val="00732037"/>
    <w:rsid w:val="00732080"/>
    <w:rsid w:val="007320F3"/>
    <w:rsid w:val="007322CF"/>
    <w:rsid w:val="00732330"/>
    <w:rsid w:val="007327F2"/>
    <w:rsid w:val="00732911"/>
    <w:rsid w:val="00732B9B"/>
    <w:rsid w:val="00732F47"/>
    <w:rsid w:val="0073302D"/>
    <w:rsid w:val="007332BE"/>
    <w:rsid w:val="007332D5"/>
    <w:rsid w:val="0073330B"/>
    <w:rsid w:val="007333BD"/>
    <w:rsid w:val="007337B9"/>
    <w:rsid w:val="00733845"/>
    <w:rsid w:val="00733931"/>
    <w:rsid w:val="0073395B"/>
    <w:rsid w:val="00733CE5"/>
    <w:rsid w:val="00733DED"/>
    <w:rsid w:val="00733E35"/>
    <w:rsid w:val="00734126"/>
    <w:rsid w:val="007342C1"/>
    <w:rsid w:val="0073432A"/>
    <w:rsid w:val="007345E7"/>
    <w:rsid w:val="007346CF"/>
    <w:rsid w:val="007347D6"/>
    <w:rsid w:val="00734841"/>
    <w:rsid w:val="007348E2"/>
    <w:rsid w:val="007349B8"/>
    <w:rsid w:val="007349D6"/>
    <w:rsid w:val="00734C3C"/>
    <w:rsid w:val="00734D57"/>
    <w:rsid w:val="00734FC1"/>
    <w:rsid w:val="00735243"/>
    <w:rsid w:val="0073539D"/>
    <w:rsid w:val="007353E9"/>
    <w:rsid w:val="0073540E"/>
    <w:rsid w:val="00735606"/>
    <w:rsid w:val="0073579F"/>
    <w:rsid w:val="0073593C"/>
    <w:rsid w:val="00735996"/>
    <w:rsid w:val="007359FC"/>
    <w:rsid w:val="00735D4F"/>
    <w:rsid w:val="00735EB5"/>
    <w:rsid w:val="00735F2A"/>
    <w:rsid w:val="007361B8"/>
    <w:rsid w:val="00736377"/>
    <w:rsid w:val="007366E0"/>
    <w:rsid w:val="00736972"/>
    <w:rsid w:val="00736A5D"/>
    <w:rsid w:val="00736AE6"/>
    <w:rsid w:val="00736B42"/>
    <w:rsid w:val="00736B59"/>
    <w:rsid w:val="00737073"/>
    <w:rsid w:val="00737158"/>
    <w:rsid w:val="007372B4"/>
    <w:rsid w:val="00737398"/>
    <w:rsid w:val="00737488"/>
    <w:rsid w:val="0073759D"/>
    <w:rsid w:val="00737611"/>
    <w:rsid w:val="00737697"/>
    <w:rsid w:val="007377A7"/>
    <w:rsid w:val="0073789C"/>
    <w:rsid w:val="00737AD7"/>
    <w:rsid w:val="00737B4D"/>
    <w:rsid w:val="00737CC5"/>
    <w:rsid w:val="00737F63"/>
    <w:rsid w:val="0074009F"/>
    <w:rsid w:val="00740129"/>
    <w:rsid w:val="007402EA"/>
    <w:rsid w:val="007403F2"/>
    <w:rsid w:val="00740724"/>
    <w:rsid w:val="00740886"/>
    <w:rsid w:val="007408FE"/>
    <w:rsid w:val="00740A4F"/>
    <w:rsid w:val="00740C17"/>
    <w:rsid w:val="00740CC9"/>
    <w:rsid w:val="00740ECA"/>
    <w:rsid w:val="00740F48"/>
    <w:rsid w:val="00740F85"/>
    <w:rsid w:val="00741153"/>
    <w:rsid w:val="0074145B"/>
    <w:rsid w:val="007415BA"/>
    <w:rsid w:val="00741623"/>
    <w:rsid w:val="00741639"/>
    <w:rsid w:val="00741779"/>
    <w:rsid w:val="0074179A"/>
    <w:rsid w:val="007417B3"/>
    <w:rsid w:val="00741985"/>
    <w:rsid w:val="007419A8"/>
    <w:rsid w:val="00741A3E"/>
    <w:rsid w:val="00741C3E"/>
    <w:rsid w:val="00741D2C"/>
    <w:rsid w:val="00741EDF"/>
    <w:rsid w:val="00742092"/>
    <w:rsid w:val="0074271C"/>
    <w:rsid w:val="007427DA"/>
    <w:rsid w:val="00742808"/>
    <w:rsid w:val="00742A9F"/>
    <w:rsid w:val="00742B36"/>
    <w:rsid w:val="00742CB6"/>
    <w:rsid w:val="00742D2A"/>
    <w:rsid w:val="007431E7"/>
    <w:rsid w:val="0074386F"/>
    <w:rsid w:val="007438DB"/>
    <w:rsid w:val="00743AD7"/>
    <w:rsid w:val="00743C39"/>
    <w:rsid w:val="00744239"/>
    <w:rsid w:val="007444DE"/>
    <w:rsid w:val="00744514"/>
    <w:rsid w:val="00744858"/>
    <w:rsid w:val="007448C5"/>
    <w:rsid w:val="0074490A"/>
    <w:rsid w:val="00744915"/>
    <w:rsid w:val="00744A73"/>
    <w:rsid w:val="00744BA9"/>
    <w:rsid w:val="00744CFA"/>
    <w:rsid w:val="00744D4D"/>
    <w:rsid w:val="00744EF0"/>
    <w:rsid w:val="007452B1"/>
    <w:rsid w:val="007452FE"/>
    <w:rsid w:val="007454FD"/>
    <w:rsid w:val="0074596E"/>
    <w:rsid w:val="00745B64"/>
    <w:rsid w:val="00745BAD"/>
    <w:rsid w:val="00745DC9"/>
    <w:rsid w:val="00746115"/>
    <w:rsid w:val="0074613A"/>
    <w:rsid w:val="007461D4"/>
    <w:rsid w:val="00746459"/>
    <w:rsid w:val="00746539"/>
    <w:rsid w:val="007466F4"/>
    <w:rsid w:val="007466F9"/>
    <w:rsid w:val="0074679B"/>
    <w:rsid w:val="00746831"/>
    <w:rsid w:val="00746AD0"/>
    <w:rsid w:val="00746AE4"/>
    <w:rsid w:val="00746D24"/>
    <w:rsid w:val="00746D90"/>
    <w:rsid w:val="00746FD4"/>
    <w:rsid w:val="0074730F"/>
    <w:rsid w:val="007475C8"/>
    <w:rsid w:val="00747681"/>
    <w:rsid w:val="00747717"/>
    <w:rsid w:val="00747764"/>
    <w:rsid w:val="00747868"/>
    <w:rsid w:val="0074788A"/>
    <w:rsid w:val="00747919"/>
    <w:rsid w:val="00747AFC"/>
    <w:rsid w:val="0075026E"/>
    <w:rsid w:val="0075032A"/>
    <w:rsid w:val="0075077A"/>
    <w:rsid w:val="00750798"/>
    <w:rsid w:val="00750893"/>
    <w:rsid w:val="00750979"/>
    <w:rsid w:val="00750AD8"/>
    <w:rsid w:val="00750AE9"/>
    <w:rsid w:val="00750BB9"/>
    <w:rsid w:val="00750C2C"/>
    <w:rsid w:val="00750CA2"/>
    <w:rsid w:val="00751278"/>
    <w:rsid w:val="0075137E"/>
    <w:rsid w:val="007513C1"/>
    <w:rsid w:val="0075145F"/>
    <w:rsid w:val="007516D7"/>
    <w:rsid w:val="00751A18"/>
    <w:rsid w:val="00751ABA"/>
    <w:rsid w:val="00751C1C"/>
    <w:rsid w:val="00751CF1"/>
    <w:rsid w:val="00751DD0"/>
    <w:rsid w:val="00751F0D"/>
    <w:rsid w:val="0075212C"/>
    <w:rsid w:val="007521D1"/>
    <w:rsid w:val="007522BF"/>
    <w:rsid w:val="00752460"/>
    <w:rsid w:val="00752490"/>
    <w:rsid w:val="0075252E"/>
    <w:rsid w:val="0075264B"/>
    <w:rsid w:val="0075291F"/>
    <w:rsid w:val="00752944"/>
    <w:rsid w:val="00752B8D"/>
    <w:rsid w:val="00752CE3"/>
    <w:rsid w:val="00752D68"/>
    <w:rsid w:val="00752E00"/>
    <w:rsid w:val="00752F3C"/>
    <w:rsid w:val="00752F78"/>
    <w:rsid w:val="0075320D"/>
    <w:rsid w:val="0075360F"/>
    <w:rsid w:val="00753623"/>
    <w:rsid w:val="00753726"/>
    <w:rsid w:val="007538ED"/>
    <w:rsid w:val="0075394A"/>
    <w:rsid w:val="0075394D"/>
    <w:rsid w:val="00753DBA"/>
    <w:rsid w:val="00753E32"/>
    <w:rsid w:val="00753E8F"/>
    <w:rsid w:val="00753F48"/>
    <w:rsid w:val="0075400C"/>
    <w:rsid w:val="007541F7"/>
    <w:rsid w:val="007544F0"/>
    <w:rsid w:val="007545C3"/>
    <w:rsid w:val="007548B5"/>
    <w:rsid w:val="0075495D"/>
    <w:rsid w:val="007549A9"/>
    <w:rsid w:val="007549FB"/>
    <w:rsid w:val="00754A40"/>
    <w:rsid w:val="00754BDA"/>
    <w:rsid w:val="00754CDD"/>
    <w:rsid w:val="00754D15"/>
    <w:rsid w:val="00754D2B"/>
    <w:rsid w:val="00754D5B"/>
    <w:rsid w:val="00754EBA"/>
    <w:rsid w:val="00754F72"/>
    <w:rsid w:val="00755138"/>
    <w:rsid w:val="00755523"/>
    <w:rsid w:val="007558B2"/>
    <w:rsid w:val="00755C07"/>
    <w:rsid w:val="00755D5B"/>
    <w:rsid w:val="00755F37"/>
    <w:rsid w:val="00755FAC"/>
    <w:rsid w:val="007562D4"/>
    <w:rsid w:val="00756367"/>
    <w:rsid w:val="0075637A"/>
    <w:rsid w:val="0075637F"/>
    <w:rsid w:val="0075642B"/>
    <w:rsid w:val="007564E4"/>
    <w:rsid w:val="00756522"/>
    <w:rsid w:val="0075668D"/>
    <w:rsid w:val="00756990"/>
    <w:rsid w:val="00756D5C"/>
    <w:rsid w:val="00756D7E"/>
    <w:rsid w:val="00756DCD"/>
    <w:rsid w:val="00757064"/>
    <w:rsid w:val="007570A9"/>
    <w:rsid w:val="0075713D"/>
    <w:rsid w:val="0075726A"/>
    <w:rsid w:val="0075726F"/>
    <w:rsid w:val="007574D8"/>
    <w:rsid w:val="0075769E"/>
    <w:rsid w:val="00757A08"/>
    <w:rsid w:val="00757F8F"/>
    <w:rsid w:val="00760257"/>
    <w:rsid w:val="00760297"/>
    <w:rsid w:val="007603C7"/>
    <w:rsid w:val="007606F4"/>
    <w:rsid w:val="00760833"/>
    <w:rsid w:val="00760966"/>
    <w:rsid w:val="00760E61"/>
    <w:rsid w:val="00760F1D"/>
    <w:rsid w:val="00760F20"/>
    <w:rsid w:val="007610A2"/>
    <w:rsid w:val="007611A1"/>
    <w:rsid w:val="007611FA"/>
    <w:rsid w:val="0076124C"/>
    <w:rsid w:val="0076142D"/>
    <w:rsid w:val="007617CD"/>
    <w:rsid w:val="007617F1"/>
    <w:rsid w:val="007618CC"/>
    <w:rsid w:val="007618E6"/>
    <w:rsid w:val="00762CF4"/>
    <w:rsid w:val="00762D81"/>
    <w:rsid w:val="00762DE3"/>
    <w:rsid w:val="00763026"/>
    <w:rsid w:val="00763199"/>
    <w:rsid w:val="007631E7"/>
    <w:rsid w:val="00763212"/>
    <w:rsid w:val="00763368"/>
    <w:rsid w:val="007633D4"/>
    <w:rsid w:val="0076361A"/>
    <w:rsid w:val="007638D1"/>
    <w:rsid w:val="007638F8"/>
    <w:rsid w:val="00763A7A"/>
    <w:rsid w:val="00763CC3"/>
    <w:rsid w:val="00763DCC"/>
    <w:rsid w:val="00764185"/>
    <w:rsid w:val="00764988"/>
    <w:rsid w:val="00764D87"/>
    <w:rsid w:val="007651E9"/>
    <w:rsid w:val="0076573B"/>
    <w:rsid w:val="00765876"/>
    <w:rsid w:val="00765931"/>
    <w:rsid w:val="00765B4E"/>
    <w:rsid w:val="00765C0B"/>
    <w:rsid w:val="00765EB9"/>
    <w:rsid w:val="0076611B"/>
    <w:rsid w:val="00766146"/>
    <w:rsid w:val="00766374"/>
    <w:rsid w:val="0076658A"/>
    <w:rsid w:val="007666AC"/>
    <w:rsid w:val="00766773"/>
    <w:rsid w:val="007667FF"/>
    <w:rsid w:val="00766963"/>
    <w:rsid w:val="00766A56"/>
    <w:rsid w:val="00766F23"/>
    <w:rsid w:val="00766F7D"/>
    <w:rsid w:val="00766FB3"/>
    <w:rsid w:val="0076713E"/>
    <w:rsid w:val="007671FB"/>
    <w:rsid w:val="0076727A"/>
    <w:rsid w:val="007673CE"/>
    <w:rsid w:val="00767A60"/>
    <w:rsid w:val="00767A8B"/>
    <w:rsid w:val="00767ED1"/>
    <w:rsid w:val="00770389"/>
    <w:rsid w:val="00770527"/>
    <w:rsid w:val="007707AA"/>
    <w:rsid w:val="007707EF"/>
    <w:rsid w:val="0077084F"/>
    <w:rsid w:val="007708E4"/>
    <w:rsid w:val="007709AA"/>
    <w:rsid w:val="00770C78"/>
    <w:rsid w:val="00770D9C"/>
    <w:rsid w:val="00770ED5"/>
    <w:rsid w:val="00770FBC"/>
    <w:rsid w:val="007710C1"/>
    <w:rsid w:val="007710DF"/>
    <w:rsid w:val="00771145"/>
    <w:rsid w:val="007711F3"/>
    <w:rsid w:val="00771336"/>
    <w:rsid w:val="0077142D"/>
    <w:rsid w:val="00771743"/>
    <w:rsid w:val="007717BE"/>
    <w:rsid w:val="007717CB"/>
    <w:rsid w:val="00771FEA"/>
    <w:rsid w:val="00772068"/>
    <w:rsid w:val="007723DB"/>
    <w:rsid w:val="007727D3"/>
    <w:rsid w:val="00772AB8"/>
    <w:rsid w:val="00772D09"/>
    <w:rsid w:val="00772D43"/>
    <w:rsid w:val="007730FF"/>
    <w:rsid w:val="00773156"/>
    <w:rsid w:val="007733E8"/>
    <w:rsid w:val="007733F4"/>
    <w:rsid w:val="00773452"/>
    <w:rsid w:val="007734A8"/>
    <w:rsid w:val="0077351F"/>
    <w:rsid w:val="00773541"/>
    <w:rsid w:val="00773A02"/>
    <w:rsid w:val="00773C6D"/>
    <w:rsid w:val="00773CEF"/>
    <w:rsid w:val="00774701"/>
    <w:rsid w:val="00774725"/>
    <w:rsid w:val="00774825"/>
    <w:rsid w:val="007749AC"/>
    <w:rsid w:val="00774A42"/>
    <w:rsid w:val="00774B18"/>
    <w:rsid w:val="00774B2E"/>
    <w:rsid w:val="00774B57"/>
    <w:rsid w:val="00774BDD"/>
    <w:rsid w:val="00774D2B"/>
    <w:rsid w:val="00774D84"/>
    <w:rsid w:val="00774DDE"/>
    <w:rsid w:val="00774FD3"/>
    <w:rsid w:val="00775016"/>
    <w:rsid w:val="0077501D"/>
    <w:rsid w:val="007751B6"/>
    <w:rsid w:val="007752AA"/>
    <w:rsid w:val="007753B5"/>
    <w:rsid w:val="00775660"/>
    <w:rsid w:val="00775965"/>
    <w:rsid w:val="007759FE"/>
    <w:rsid w:val="00775A34"/>
    <w:rsid w:val="00775C69"/>
    <w:rsid w:val="00776137"/>
    <w:rsid w:val="0077616F"/>
    <w:rsid w:val="00776237"/>
    <w:rsid w:val="007762E1"/>
    <w:rsid w:val="00776387"/>
    <w:rsid w:val="00776443"/>
    <w:rsid w:val="00776583"/>
    <w:rsid w:val="007765BF"/>
    <w:rsid w:val="0077668C"/>
    <w:rsid w:val="00776696"/>
    <w:rsid w:val="00776D1D"/>
    <w:rsid w:val="00777049"/>
    <w:rsid w:val="00777103"/>
    <w:rsid w:val="007772D6"/>
    <w:rsid w:val="00777564"/>
    <w:rsid w:val="00777A5E"/>
    <w:rsid w:val="00777B8F"/>
    <w:rsid w:val="00777BC9"/>
    <w:rsid w:val="007801BB"/>
    <w:rsid w:val="00780373"/>
    <w:rsid w:val="007806F6"/>
    <w:rsid w:val="00780763"/>
    <w:rsid w:val="007807EF"/>
    <w:rsid w:val="00780C92"/>
    <w:rsid w:val="007810E3"/>
    <w:rsid w:val="00781107"/>
    <w:rsid w:val="00781357"/>
    <w:rsid w:val="007813C6"/>
    <w:rsid w:val="00781452"/>
    <w:rsid w:val="00781460"/>
    <w:rsid w:val="0078163E"/>
    <w:rsid w:val="0078174B"/>
    <w:rsid w:val="00781752"/>
    <w:rsid w:val="00781854"/>
    <w:rsid w:val="00781860"/>
    <w:rsid w:val="00781AB1"/>
    <w:rsid w:val="00781B5C"/>
    <w:rsid w:val="00781D5B"/>
    <w:rsid w:val="00781E3C"/>
    <w:rsid w:val="00781EC6"/>
    <w:rsid w:val="00781EE9"/>
    <w:rsid w:val="007821EF"/>
    <w:rsid w:val="00782567"/>
    <w:rsid w:val="007827A7"/>
    <w:rsid w:val="00782971"/>
    <w:rsid w:val="00782AD2"/>
    <w:rsid w:val="00782F38"/>
    <w:rsid w:val="007831B5"/>
    <w:rsid w:val="007832D2"/>
    <w:rsid w:val="007834AF"/>
    <w:rsid w:val="007834E9"/>
    <w:rsid w:val="007836DC"/>
    <w:rsid w:val="00783702"/>
    <w:rsid w:val="00783856"/>
    <w:rsid w:val="0078394C"/>
    <w:rsid w:val="00783B32"/>
    <w:rsid w:val="00783CB9"/>
    <w:rsid w:val="00783EC6"/>
    <w:rsid w:val="007840A1"/>
    <w:rsid w:val="00784119"/>
    <w:rsid w:val="0078434C"/>
    <w:rsid w:val="007843FB"/>
    <w:rsid w:val="00784746"/>
    <w:rsid w:val="0078482C"/>
    <w:rsid w:val="00784A1D"/>
    <w:rsid w:val="00784E53"/>
    <w:rsid w:val="00785081"/>
    <w:rsid w:val="0078514B"/>
    <w:rsid w:val="007852D2"/>
    <w:rsid w:val="00785793"/>
    <w:rsid w:val="0078579B"/>
    <w:rsid w:val="00785C33"/>
    <w:rsid w:val="00785E12"/>
    <w:rsid w:val="00785E57"/>
    <w:rsid w:val="00785E6F"/>
    <w:rsid w:val="00785F6A"/>
    <w:rsid w:val="00786250"/>
    <w:rsid w:val="007863FE"/>
    <w:rsid w:val="00786415"/>
    <w:rsid w:val="007865D2"/>
    <w:rsid w:val="00786612"/>
    <w:rsid w:val="00786810"/>
    <w:rsid w:val="00786AE5"/>
    <w:rsid w:val="00786D23"/>
    <w:rsid w:val="00786EEB"/>
    <w:rsid w:val="00786F1F"/>
    <w:rsid w:val="00787041"/>
    <w:rsid w:val="007871CE"/>
    <w:rsid w:val="00787228"/>
    <w:rsid w:val="0078761F"/>
    <w:rsid w:val="0078796F"/>
    <w:rsid w:val="007901E1"/>
    <w:rsid w:val="00790387"/>
    <w:rsid w:val="00790584"/>
    <w:rsid w:val="00790759"/>
    <w:rsid w:val="00790A60"/>
    <w:rsid w:val="00790CD2"/>
    <w:rsid w:val="00790D0F"/>
    <w:rsid w:val="00790ED3"/>
    <w:rsid w:val="00791337"/>
    <w:rsid w:val="007916AC"/>
    <w:rsid w:val="00791749"/>
    <w:rsid w:val="00791D10"/>
    <w:rsid w:val="00792071"/>
    <w:rsid w:val="00792138"/>
    <w:rsid w:val="0079227A"/>
    <w:rsid w:val="00792287"/>
    <w:rsid w:val="00792288"/>
    <w:rsid w:val="0079233D"/>
    <w:rsid w:val="0079284C"/>
    <w:rsid w:val="00792A0F"/>
    <w:rsid w:val="00792B5A"/>
    <w:rsid w:val="00792C3E"/>
    <w:rsid w:val="00792E0D"/>
    <w:rsid w:val="00792FC1"/>
    <w:rsid w:val="0079305E"/>
    <w:rsid w:val="0079357B"/>
    <w:rsid w:val="0079361B"/>
    <w:rsid w:val="00793792"/>
    <w:rsid w:val="00793915"/>
    <w:rsid w:val="00793A26"/>
    <w:rsid w:val="00793A2F"/>
    <w:rsid w:val="00793B10"/>
    <w:rsid w:val="00793C4A"/>
    <w:rsid w:val="00793CC3"/>
    <w:rsid w:val="00793D1F"/>
    <w:rsid w:val="00793F7C"/>
    <w:rsid w:val="0079402C"/>
    <w:rsid w:val="00794066"/>
    <w:rsid w:val="0079407C"/>
    <w:rsid w:val="0079441B"/>
    <w:rsid w:val="00794581"/>
    <w:rsid w:val="0079478A"/>
    <w:rsid w:val="00794890"/>
    <w:rsid w:val="00794A6F"/>
    <w:rsid w:val="00794BB2"/>
    <w:rsid w:val="00794D38"/>
    <w:rsid w:val="00794F2B"/>
    <w:rsid w:val="00794FD3"/>
    <w:rsid w:val="00795284"/>
    <w:rsid w:val="007954FA"/>
    <w:rsid w:val="00795506"/>
    <w:rsid w:val="0079573E"/>
    <w:rsid w:val="00795820"/>
    <w:rsid w:val="00795A23"/>
    <w:rsid w:val="00795A56"/>
    <w:rsid w:val="00795ABB"/>
    <w:rsid w:val="00795B32"/>
    <w:rsid w:val="00795C20"/>
    <w:rsid w:val="00795F9B"/>
    <w:rsid w:val="007960F8"/>
    <w:rsid w:val="00796166"/>
    <w:rsid w:val="007963ED"/>
    <w:rsid w:val="00796625"/>
    <w:rsid w:val="007967DD"/>
    <w:rsid w:val="00796A7C"/>
    <w:rsid w:val="00796F82"/>
    <w:rsid w:val="007970BA"/>
    <w:rsid w:val="0079734F"/>
    <w:rsid w:val="00797530"/>
    <w:rsid w:val="00797866"/>
    <w:rsid w:val="007979B8"/>
    <w:rsid w:val="00797CC3"/>
    <w:rsid w:val="00797E73"/>
    <w:rsid w:val="00797E83"/>
    <w:rsid w:val="007A02B6"/>
    <w:rsid w:val="007A0446"/>
    <w:rsid w:val="007A0607"/>
    <w:rsid w:val="007A06B0"/>
    <w:rsid w:val="007A06B4"/>
    <w:rsid w:val="007A07AE"/>
    <w:rsid w:val="007A0A97"/>
    <w:rsid w:val="007A0B0C"/>
    <w:rsid w:val="007A0BF4"/>
    <w:rsid w:val="007A0CF2"/>
    <w:rsid w:val="007A0D62"/>
    <w:rsid w:val="007A0DA1"/>
    <w:rsid w:val="007A1476"/>
    <w:rsid w:val="007A14E6"/>
    <w:rsid w:val="007A15B0"/>
    <w:rsid w:val="007A183B"/>
    <w:rsid w:val="007A1AB0"/>
    <w:rsid w:val="007A1AEE"/>
    <w:rsid w:val="007A1E0E"/>
    <w:rsid w:val="007A1FB7"/>
    <w:rsid w:val="007A21FC"/>
    <w:rsid w:val="007A22A3"/>
    <w:rsid w:val="007A2587"/>
    <w:rsid w:val="007A25FD"/>
    <w:rsid w:val="007A26DB"/>
    <w:rsid w:val="007A27AE"/>
    <w:rsid w:val="007A2918"/>
    <w:rsid w:val="007A29ED"/>
    <w:rsid w:val="007A2A2B"/>
    <w:rsid w:val="007A2A70"/>
    <w:rsid w:val="007A2B8B"/>
    <w:rsid w:val="007A2CF8"/>
    <w:rsid w:val="007A2EFA"/>
    <w:rsid w:val="007A2F81"/>
    <w:rsid w:val="007A3219"/>
    <w:rsid w:val="007A3482"/>
    <w:rsid w:val="007A36E7"/>
    <w:rsid w:val="007A36F9"/>
    <w:rsid w:val="007A372C"/>
    <w:rsid w:val="007A3778"/>
    <w:rsid w:val="007A3B31"/>
    <w:rsid w:val="007A3B58"/>
    <w:rsid w:val="007A3C24"/>
    <w:rsid w:val="007A4033"/>
    <w:rsid w:val="007A4040"/>
    <w:rsid w:val="007A4047"/>
    <w:rsid w:val="007A4155"/>
    <w:rsid w:val="007A41A3"/>
    <w:rsid w:val="007A41DE"/>
    <w:rsid w:val="007A4358"/>
    <w:rsid w:val="007A459D"/>
    <w:rsid w:val="007A481C"/>
    <w:rsid w:val="007A48D1"/>
    <w:rsid w:val="007A4971"/>
    <w:rsid w:val="007A4AAD"/>
    <w:rsid w:val="007A4E3E"/>
    <w:rsid w:val="007A503B"/>
    <w:rsid w:val="007A50EE"/>
    <w:rsid w:val="007A522D"/>
    <w:rsid w:val="007A534B"/>
    <w:rsid w:val="007A53CF"/>
    <w:rsid w:val="007A53D5"/>
    <w:rsid w:val="007A545B"/>
    <w:rsid w:val="007A556B"/>
    <w:rsid w:val="007A5694"/>
    <w:rsid w:val="007A586F"/>
    <w:rsid w:val="007A595E"/>
    <w:rsid w:val="007A5BDA"/>
    <w:rsid w:val="007A5C7F"/>
    <w:rsid w:val="007A5CB6"/>
    <w:rsid w:val="007A5CD9"/>
    <w:rsid w:val="007A5DAE"/>
    <w:rsid w:val="007A5E02"/>
    <w:rsid w:val="007A6206"/>
    <w:rsid w:val="007A64E4"/>
    <w:rsid w:val="007A64E8"/>
    <w:rsid w:val="007A6586"/>
    <w:rsid w:val="007A663D"/>
    <w:rsid w:val="007A6B87"/>
    <w:rsid w:val="007A6D2F"/>
    <w:rsid w:val="007A6F26"/>
    <w:rsid w:val="007A713F"/>
    <w:rsid w:val="007A7242"/>
    <w:rsid w:val="007A72D1"/>
    <w:rsid w:val="007A7439"/>
    <w:rsid w:val="007A765D"/>
    <w:rsid w:val="007A7690"/>
    <w:rsid w:val="007A769C"/>
    <w:rsid w:val="007A7770"/>
    <w:rsid w:val="007A78F0"/>
    <w:rsid w:val="007A7951"/>
    <w:rsid w:val="007A79BE"/>
    <w:rsid w:val="007A7C4D"/>
    <w:rsid w:val="007B0044"/>
    <w:rsid w:val="007B004B"/>
    <w:rsid w:val="007B0173"/>
    <w:rsid w:val="007B0365"/>
    <w:rsid w:val="007B0425"/>
    <w:rsid w:val="007B04A4"/>
    <w:rsid w:val="007B078E"/>
    <w:rsid w:val="007B0B23"/>
    <w:rsid w:val="007B0B55"/>
    <w:rsid w:val="007B0CFF"/>
    <w:rsid w:val="007B0D4C"/>
    <w:rsid w:val="007B0D6D"/>
    <w:rsid w:val="007B1032"/>
    <w:rsid w:val="007B1079"/>
    <w:rsid w:val="007B1749"/>
    <w:rsid w:val="007B1C81"/>
    <w:rsid w:val="007B1EE2"/>
    <w:rsid w:val="007B1F89"/>
    <w:rsid w:val="007B21DC"/>
    <w:rsid w:val="007B22A0"/>
    <w:rsid w:val="007B246C"/>
    <w:rsid w:val="007B246E"/>
    <w:rsid w:val="007B2707"/>
    <w:rsid w:val="007B29BB"/>
    <w:rsid w:val="007B29BE"/>
    <w:rsid w:val="007B2B12"/>
    <w:rsid w:val="007B3156"/>
    <w:rsid w:val="007B3415"/>
    <w:rsid w:val="007B34B1"/>
    <w:rsid w:val="007B3501"/>
    <w:rsid w:val="007B35B9"/>
    <w:rsid w:val="007B367B"/>
    <w:rsid w:val="007B3776"/>
    <w:rsid w:val="007B39B5"/>
    <w:rsid w:val="007B3A8E"/>
    <w:rsid w:val="007B3B15"/>
    <w:rsid w:val="007B4017"/>
    <w:rsid w:val="007B40F4"/>
    <w:rsid w:val="007B41E1"/>
    <w:rsid w:val="007B431B"/>
    <w:rsid w:val="007B44A2"/>
    <w:rsid w:val="007B496E"/>
    <w:rsid w:val="007B4AF8"/>
    <w:rsid w:val="007B4D2D"/>
    <w:rsid w:val="007B5398"/>
    <w:rsid w:val="007B5734"/>
    <w:rsid w:val="007B5999"/>
    <w:rsid w:val="007B5A35"/>
    <w:rsid w:val="007B5CF2"/>
    <w:rsid w:val="007B5FB3"/>
    <w:rsid w:val="007B62B5"/>
    <w:rsid w:val="007B6592"/>
    <w:rsid w:val="007B67E0"/>
    <w:rsid w:val="007B68B0"/>
    <w:rsid w:val="007B690D"/>
    <w:rsid w:val="007B694E"/>
    <w:rsid w:val="007B6AB0"/>
    <w:rsid w:val="007B6B7E"/>
    <w:rsid w:val="007B6E33"/>
    <w:rsid w:val="007B70B9"/>
    <w:rsid w:val="007B71A0"/>
    <w:rsid w:val="007B7330"/>
    <w:rsid w:val="007B73CF"/>
    <w:rsid w:val="007B7500"/>
    <w:rsid w:val="007B758E"/>
    <w:rsid w:val="007B777F"/>
    <w:rsid w:val="007B7808"/>
    <w:rsid w:val="007B7A63"/>
    <w:rsid w:val="007B7DD3"/>
    <w:rsid w:val="007B7F5B"/>
    <w:rsid w:val="007C0124"/>
    <w:rsid w:val="007C028A"/>
    <w:rsid w:val="007C03ED"/>
    <w:rsid w:val="007C0476"/>
    <w:rsid w:val="007C0516"/>
    <w:rsid w:val="007C0596"/>
    <w:rsid w:val="007C0734"/>
    <w:rsid w:val="007C0A7A"/>
    <w:rsid w:val="007C0A86"/>
    <w:rsid w:val="007C0AEF"/>
    <w:rsid w:val="007C0D43"/>
    <w:rsid w:val="007C110C"/>
    <w:rsid w:val="007C119B"/>
    <w:rsid w:val="007C133C"/>
    <w:rsid w:val="007C135C"/>
    <w:rsid w:val="007C13FC"/>
    <w:rsid w:val="007C147B"/>
    <w:rsid w:val="007C16A7"/>
    <w:rsid w:val="007C1A65"/>
    <w:rsid w:val="007C22CF"/>
    <w:rsid w:val="007C22DD"/>
    <w:rsid w:val="007C258D"/>
    <w:rsid w:val="007C2935"/>
    <w:rsid w:val="007C29CD"/>
    <w:rsid w:val="007C2ED3"/>
    <w:rsid w:val="007C2FC7"/>
    <w:rsid w:val="007C30DB"/>
    <w:rsid w:val="007C3553"/>
    <w:rsid w:val="007C3B78"/>
    <w:rsid w:val="007C3CA4"/>
    <w:rsid w:val="007C3F04"/>
    <w:rsid w:val="007C444F"/>
    <w:rsid w:val="007C4973"/>
    <w:rsid w:val="007C4998"/>
    <w:rsid w:val="007C4DD0"/>
    <w:rsid w:val="007C4EB8"/>
    <w:rsid w:val="007C51EC"/>
    <w:rsid w:val="007C5670"/>
    <w:rsid w:val="007C5824"/>
    <w:rsid w:val="007C5847"/>
    <w:rsid w:val="007C5D54"/>
    <w:rsid w:val="007C5E9F"/>
    <w:rsid w:val="007C5F1D"/>
    <w:rsid w:val="007C6340"/>
    <w:rsid w:val="007C63E5"/>
    <w:rsid w:val="007C66D8"/>
    <w:rsid w:val="007C6AB4"/>
    <w:rsid w:val="007C6AE9"/>
    <w:rsid w:val="007C6C0B"/>
    <w:rsid w:val="007C6DD7"/>
    <w:rsid w:val="007C6E34"/>
    <w:rsid w:val="007C70B0"/>
    <w:rsid w:val="007C70DA"/>
    <w:rsid w:val="007C7379"/>
    <w:rsid w:val="007C799B"/>
    <w:rsid w:val="007C79EE"/>
    <w:rsid w:val="007C7AE0"/>
    <w:rsid w:val="007C7D91"/>
    <w:rsid w:val="007C7E25"/>
    <w:rsid w:val="007C7E26"/>
    <w:rsid w:val="007C7E74"/>
    <w:rsid w:val="007D027A"/>
    <w:rsid w:val="007D03AD"/>
    <w:rsid w:val="007D03BA"/>
    <w:rsid w:val="007D05FB"/>
    <w:rsid w:val="007D0762"/>
    <w:rsid w:val="007D0B3C"/>
    <w:rsid w:val="007D0B71"/>
    <w:rsid w:val="007D0E4F"/>
    <w:rsid w:val="007D0E5E"/>
    <w:rsid w:val="007D1395"/>
    <w:rsid w:val="007D1446"/>
    <w:rsid w:val="007D149D"/>
    <w:rsid w:val="007D16BE"/>
    <w:rsid w:val="007D1769"/>
    <w:rsid w:val="007D18BE"/>
    <w:rsid w:val="007D18CA"/>
    <w:rsid w:val="007D1942"/>
    <w:rsid w:val="007D19EC"/>
    <w:rsid w:val="007D1AA7"/>
    <w:rsid w:val="007D1BE3"/>
    <w:rsid w:val="007D2133"/>
    <w:rsid w:val="007D26C8"/>
    <w:rsid w:val="007D28D6"/>
    <w:rsid w:val="007D2C77"/>
    <w:rsid w:val="007D31A8"/>
    <w:rsid w:val="007D3261"/>
    <w:rsid w:val="007D3386"/>
    <w:rsid w:val="007D3659"/>
    <w:rsid w:val="007D38FB"/>
    <w:rsid w:val="007D3931"/>
    <w:rsid w:val="007D3A36"/>
    <w:rsid w:val="007D3B81"/>
    <w:rsid w:val="007D3C58"/>
    <w:rsid w:val="007D3D3D"/>
    <w:rsid w:val="007D3D6A"/>
    <w:rsid w:val="007D3E27"/>
    <w:rsid w:val="007D3FC4"/>
    <w:rsid w:val="007D4089"/>
    <w:rsid w:val="007D40B4"/>
    <w:rsid w:val="007D4144"/>
    <w:rsid w:val="007D41AE"/>
    <w:rsid w:val="007D45C6"/>
    <w:rsid w:val="007D4811"/>
    <w:rsid w:val="007D4C18"/>
    <w:rsid w:val="007D4E5F"/>
    <w:rsid w:val="007D4FB5"/>
    <w:rsid w:val="007D4FF9"/>
    <w:rsid w:val="007D5150"/>
    <w:rsid w:val="007D5218"/>
    <w:rsid w:val="007D531C"/>
    <w:rsid w:val="007D542F"/>
    <w:rsid w:val="007D5448"/>
    <w:rsid w:val="007D55E9"/>
    <w:rsid w:val="007D56FC"/>
    <w:rsid w:val="007D5C59"/>
    <w:rsid w:val="007D5CCB"/>
    <w:rsid w:val="007D5D2D"/>
    <w:rsid w:val="007D5DE5"/>
    <w:rsid w:val="007D5E6B"/>
    <w:rsid w:val="007D5FDD"/>
    <w:rsid w:val="007D61F1"/>
    <w:rsid w:val="007D6228"/>
    <w:rsid w:val="007D62E3"/>
    <w:rsid w:val="007D6447"/>
    <w:rsid w:val="007D6948"/>
    <w:rsid w:val="007D6962"/>
    <w:rsid w:val="007D6AF3"/>
    <w:rsid w:val="007D6D35"/>
    <w:rsid w:val="007D71CB"/>
    <w:rsid w:val="007D720B"/>
    <w:rsid w:val="007D7370"/>
    <w:rsid w:val="007D73A2"/>
    <w:rsid w:val="007D740A"/>
    <w:rsid w:val="007D7582"/>
    <w:rsid w:val="007D761D"/>
    <w:rsid w:val="007D767F"/>
    <w:rsid w:val="007D76B0"/>
    <w:rsid w:val="007D76D8"/>
    <w:rsid w:val="007D79FF"/>
    <w:rsid w:val="007D7A25"/>
    <w:rsid w:val="007D7DF4"/>
    <w:rsid w:val="007D7FF7"/>
    <w:rsid w:val="007E00C9"/>
    <w:rsid w:val="007E0138"/>
    <w:rsid w:val="007E0618"/>
    <w:rsid w:val="007E07D1"/>
    <w:rsid w:val="007E07E3"/>
    <w:rsid w:val="007E09D8"/>
    <w:rsid w:val="007E0A31"/>
    <w:rsid w:val="007E0B36"/>
    <w:rsid w:val="007E0B75"/>
    <w:rsid w:val="007E0D18"/>
    <w:rsid w:val="007E0D41"/>
    <w:rsid w:val="007E0E0A"/>
    <w:rsid w:val="007E1362"/>
    <w:rsid w:val="007E13A2"/>
    <w:rsid w:val="007E143B"/>
    <w:rsid w:val="007E160A"/>
    <w:rsid w:val="007E169A"/>
    <w:rsid w:val="007E1828"/>
    <w:rsid w:val="007E19C8"/>
    <w:rsid w:val="007E1AD0"/>
    <w:rsid w:val="007E1D3A"/>
    <w:rsid w:val="007E1D73"/>
    <w:rsid w:val="007E1E76"/>
    <w:rsid w:val="007E2291"/>
    <w:rsid w:val="007E2483"/>
    <w:rsid w:val="007E2765"/>
    <w:rsid w:val="007E28D5"/>
    <w:rsid w:val="007E2B84"/>
    <w:rsid w:val="007E2D46"/>
    <w:rsid w:val="007E2D74"/>
    <w:rsid w:val="007E2D9A"/>
    <w:rsid w:val="007E2DED"/>
    <w:rsid w:val="007E2EAC"/>
    <w:rsid w:val="007E2EF3"/>
    <w:rsid w:val="007E3198"/>
    <w:rsid w:val="007E321C"/>
    <w:rsid w:val="007E3361"/>
    <w:rsid w:val="007E33C5"/>
    <w:rsid w:val="007E33C6"/>
    <w:rsid w:val="007E33E7"/>
    <w:rsid w:val="007E36B1"/>
    <w:rsid w:val="007E3A27"/>
    <w:rsid w:val="007E3A75"/>
    <w:rsid w:val="007E3B91"/>
    <w:rsid w:val="007E3C59"/>
    <w:rsid w:val="007E3CBD"/>
    <w:rsid w:val="007E3DEA"/>
    <w:rsid w:val="007E3DEE"/>
    <w:rsid w:val="007E3EA7"/>
    <w:rsid w:val="007E3F2A"/>
    <w:rsid w:val="007E43CF"/>
    <w:rsid w:val="007E4514"/>
    <w:rsid w:val="007E4622"/>
    <w:rsid w:val="007E479A"/>
    <w:rsid w:val="007E489D"/>
    <w:rsid w:val="007E4A1B"/>
    <w:rsid w:val="007E4CBF"/>
    <w:rsid w:val="007E4E02"/>
    <w:rsid w:val="007E530E"/>
    <w:rsid w:val="007E53D8"/>
    <w:rsid w:val="007E5611"/>
    <w:rsid w:val="007E586F"/>
    <w:rsid w:val="007E5A6C"/>
    <w:rsid w:val="007E5A96"/>
    <w:rsid w:val="007E5C39"/>
    <w:rsid w:val="007E5E15"/>
    <w:rsid w:val="007E5E53"/>
    <w:rsid w:val="007E5F34"/>
    <w:rsid w:val="007E5FC7"/>
    <w:rsid w:val="007E629A"/>
    <w:rsid w:val="007E631E"/>
    <w:rsid w:val="007E6589"/>
    <w:rsid w:val="007E6962"/>
    <w:rsid w:val="007E6A42"/>
    <w:rsid w:val="007E709E"/>
    <w:rsid w:val="007E710B"/>
    <w:rsid w:val="007E741C"/>
    <w:rsid w:val="007E7614"/>
    <w:rsid w:val="007E7622"/>
    <w:rsid w:val="007E7754"/>
    <w:rsid w:val="007E7ED3"/>
    <w:rsid w:val="007F0020"/>
    <w:rsid w:val="007F00DE"/>
    <w:rsid w:val="007F01C8"/>
    <w:rsid w:val="007F021F"/>
    <w:rsid w:val="007F05C8"/>
    <w:rsid w:val="007F08EA"/>
    <w:rsid w:val="007F0B7B"/>
    <w:rsid w:val="007F0B96"/>
    <w:rsid w:val="007F0C00"/>
    <w:rsid w:val="007F0D9C"/>
    <w:rsid w:val="007F0DCB"/>
    <w:rsid w:val="007F0EDD"/>
    <w:rsid w:val="007F12E1"/>
    <w:rsid w:val="007F16DC"/>
    <w:rsid w:val="007F170A"/>
    <w:rsid w:val="007F17CC"/>
    <w:rsid w:val="007F18B4"/>
    <w:rsid w:val="007F1D15"/>
    <w:rsid w:val="007F1DF9"/>
    <w:rsid w:val="007F1E75"/>
    <w:rsid w:val="007F1EF4"/>
    <w:rsid w:val="007F2145"/>
    <w:rsid w:val="007F22F5"/>
    <w:rsid w:val="007F2482"/>
    <w:rsid w:val="007F24CA"/>
    <w:rsid w:val="007F273B"/>
    <w:rsid w:val="007F27BB"/>
    <w:rsid w:val="007F2A16"/>
    <w:rsid w:val="007F2AA2"/>
    <w:rsid w:val="007F2B42"/>
    <w:rsid w:val="007F2D14"/>
    <w:rsid w:val="007F2E81"/>
    <w:rsid w:val="007F2F5F"/>
    <w:rsid w:val="007F2FD8"/>
    <w:rsid w:val="007F30D7"/>
    <w:rsid w:val="007F3244"/>
    <w:rsid w:val="007F39C9"/>
    <w:rsid w:val="007F3CC5"/>
    <w:rsid w:val="007F413F"/>
    <w:rsid w:val="007F44B5"/>
    <w:rsid w:val="007F4609"/>
    <w:rsid w:val="007F483E"/>
    <w:rsid w:val="007F494B"/>
    <w:rsid w:val="007F4B94"/>
    <w:rsid w:val="007F4BD8"/>
    <w:rsid w:val="007F4E83"/>
    <w:rsid w:val="007F5137"/>
    <w:rsid w:val="007F5424"/>
    <w:rsid w:val="007F54CB"/>
    <w:rsid w:val="007F554F"/>
    <w:rsid w:val="007F55F3"/>
    <w:rsid w:val="007F57FF"/>
    <w:rsid w:val="007F59E9"/>
    <w:rsid w:val="007F5A48"/>
    <w:rsid w:val="007F5BB8"/>
    <w:rsid w:val="007F5BE4"/>
    <w:rsid w:val="007F6009"/>
    <w:rsid w:val="007F601C"/>
    <w:rsid w:val="007F6032"/>
    <w:rsid w:val="007F621B"/>
    <w:rsid w:val="007F62EA"/>
    <w:rsid w:val="007F65AA"/>
    <w:rsid w:val="007F67B0"/>
    <w:rsid w:val="007F68BD"/>
    <w:rsid w:val="007F6CC0"/>
    <w:rsid w:val="007F6DFE"/>
    <w:rsid w:val="007F71FD"/>
    <w:rsid w:val="007F74AA"/>
    <w:rsid w:val="007F758E"/>
    <w:rsid w:val="007F76A1"/>
    <w:rsid w:val="007F76A5"/>
    <w:rsid w:val="007F7A4B"/>
    <w:rsid w:val="007F7B80"/>
    <w:rsid w:val="007F7CC7"/>
    <w:rsid w:val="007F7CD4"/>
    <w:rsid w:val="007F7EDD"/>
    <w:rsid w:val="008001A7"/>
    <w:rsid w:val="008002F9"/>
    <w:rsid w:val="00800402"/>
    <w:rsid w:val="00800476"/>
    <w:rsid w:val="0080077A"/>
    <w:rsid w:val="008007C6"/>
    <w:rsid w:val="008011F1"/>
    <w:rsid w:val="00801249"/>
    <w:rsid w:val="0080138C"/>
    <w:rsid w:val="00801413"/>
    <w:rsid w:val="00801475"/>
    <w:rsid w:val="00801562"/>
    <w:rsid w:val="00801577"/>
    <w:rsid w:val="008016F3"/>
    <w:rsid w:val="00801861"/>
    <w:rsid w:val="008018C2"/>
    <w:rsid w:val="00801AAF"/>
    <w:rsid w:val="00801B9A"/>
    <w:rsid w:val="00801BE0"/>
    <w:rsid w:val="00801CB2"/>
    <w:rsid w:val="00801DA7"/>
    <w:rsid w:val="00801DE1"/>
    <w:rsid w:val="00801EE6"/>
    <w:rsid w:val="00801EF0"/>
    <w:rsid w:val="00801F41"/>
    <w:rsid w:val="00801FEC"/>
    <w:rsid w:val="008025D8"/>
    <w:rsid w:val="00802680"/>
    <w:rsid w:val="0080286B"/>
    <w:rsid w:val="0080290E"/>
    <w:rsid w:val="00802CC8"/>
    <w:rsid w:val="00803100"/>
    <w:rsid w:val="00803102"/>
    <w:rsid w:val="00803119"/>
    <w:rsid w:val="008031C1"/>
    <w:rsid w:val="0080354B"/>
    <w:rsid w:val="00803679"/>
    <w:rsid w:val="00803A8A"/>
    <w:rsid w:val="00803BD8"/>
    <w:rsid w:val="00803CFD"/>
    <w:rsid w:val="00803DB7"/>
    <w:rsid w:val="00803DC3"/>
    <w:rsid w:val="00803E2A"/>
    <w:rsid w:val="00803E82"/>
    <w:rsid w:val="00803FA5"/>
    <w:rsid w:val="00804086"/>
    <w:rsid w:val="0080412B"/>
    <w:rsid w:val="00804182"/>
    <w:rsid w:val="008042E4"/>
    <w:rsid w:val="008047AE"/>
    <w:rsid w:val="008049D2"/>
    <w:rsid w:val="00804D0D"/>
    <w:rsid w:val="00804D64"/>
    <w:rsid w:val="00804F89"/>
    <w:rsid w:val="00805014"/>
    <w:rsid w:val="008050CE"/>
    <w:rsid w:val="008054FB"/>
    <w:rsid w:val="00805577"/>
    <w:rsid w:val="008055BE"/>
    <w:rsid w:val="00805A98"/>
    <w:rsid w:val="00805B63"/>
    <w:rsid w:val="00805B88"/>
    <w:rsid w:val="00805CCA"/>
    <w:rsid w:val="00805E7D"/>
    <w:rsid w:val="00806039"/>
    <w:rsid w:val="00806051"/>
    <w:rsid w:val="008060F3"/>
    <w:rsid w:val="0080611C"/>
    <w:rsid w:val="00806282"/>
    <w:rsid w:val="008063F5"/>
    <w:rsid w:val="008063FC"/>
    <w:rsid w:val="00806519"/>
    <w:rsid w:val="0080657A"/>
    <w:rsid w:val="00806640"/>
    <w:rsid w:val="008066E4"/>
    <w:rsid w:val="0080686E"/>
    <w:rsid w:val="00806C18"/>
    <w:rsid w:val="00806E4B"/>
    <w:rsid w:val="00806ECF"/>
    <w:rsid w:val="00806F4E"/>
    <w:rsid w:val="008071F4"/>
    <w:rsid w:val="00807344"/>
    <w:rsid w:val="008073EF"/>
    <w:rsid w:val="008073F2"/>
    <w:rsid w:val="00807482"/>
    <w:rsid w:val="00807560"/>
    <w:rsid w:val="00807849"/>
    <w:rsid w:val="00807AEA"/>
    <w:rsid w:val="00807BD4"/>
    <w:rsid w:val="00807C34"/>
    <w:rsid w:val="0081030D"/>
    <w:rsid w:val="0081049B"/>
    <w:rsid w:val="0081054E"/>
    <w:rsid w:val="0081079E"/>
    <w:rsid w:val="0081083C"/>
    <w:rsid w:val="008108A8"/>
    <w:rsid w:val="008109E0"/>
    <w:rsid w:val="00810CEF"/>
    <w:rsid w:val="00810EE2"/>
    <w:rsid w:val="00810EE6"/>
    <w:rsid w:val="008111E9"/>
    <w:rsid w:val="0081130C"/>
    <w:rsid w:val="00811327"/>
    <w:rsid w:val="00811A20"/>
    <w:rsid w:val="00811A36"/>
    <w:rsid w:val="00811B4C"/>
    <w:rsid w:val="00811D6A"/>
    <w:rsid w:val="00811EAA"/>
    <w:rsid w:val="00812120"/>
    <w:rsid w:val="00812306"/>
    <w:rsid w:val="00812598"/>
    <w:rsid w:val="00812645"/>
    <w:rsid w:val="00812661"/>
    <w:rsid w:val="0081272D"/>
    <w:rsid w:val="00812826"/>
    <w:rsid w:val="00812D6C"/>
    <w:rsid w:val="00812F18"/>
    <w:rsid w:val="008130B6"/>
    <w:rsid w:val="00813191"/>
    <w:rsid w:val="00813493"/>
    <w:rsid w:val="0081362F"/>
    <w:rsid w:val="00813631"/>
    <w:rsid w:val="0081370F"/>
    <w:rsid w:val="00813E31"/>
    <w:rsid w:val="0081432B"/>
    <w:rsid w:val="008143C5"/>
    <w:rsid w:val="0081450D"/>
    <w:rsid w:val="0081454F"/>
    <w:rsid w:val="008147B5"/>
    <w:rsid w:val="0081483F"/>
    <w:rsid w:val="0081485F"/>
    <w:rsid w:val="00814C63"/>
    <w:rsid w:val="00814E75"/>
    <w:rsid w:val="0081505A"/>
    <w:rsid w:val="008152F8"/>
    <w:rsid w:val="00815477"/>
    <w:rsid w:val="008158BC"/>
    <w:rsid w:val="00815A1E"/>
    <w:rsid w:val="00815A63"/>
    <w:rsid w:val="00815C5F"/>
    <w:rsid w:val="00815CA7"/>
    <w:rsid w:val="00815E00"/>
    <w:rsid w:val="00816193"/>
    <w:rsid w:val="008161DE"/>
    <w:rsid w:val="00816718"/>
    <w:rsid w:val="00816896"/>
    <w:rsid w:val="0081690E"/>
    <w:rsid w:val="00816A3D"/>
    <w:rsid w:val="00816B09"/>
    <w:rsid w:val="00816B43"/>
    <w:rsid w:val="00816F95"/>
    <w:rsid w:val="00817025"/>
    <w:rsid w:val="008170B1"/>
    <w:rsid w:val="008171EB"/>
    <w:rsid w:val="00817304"/>
    <w:rsid w:val="00817399"/>
    <w:rsid w:val="008175A6"/>
    <w:rsid w:val="008178AA"/>
    <w:rsid w:val="00817C71"/>
    <w:rsid w:val="00817FA8"/>
    <w:rsid w:val="008202F0"/>
    <w:rsid w:val="0082049C"/>
    <w:rsid w:val="00820552"/>
    <w:rsid w:val="0082090E"/>
    <w:rsid w:val="00820B53"/>
    <w:rsid w:val="00820E82"/>
    <w:rsid w:val="00821054"/>
    <w:rsid w:val="008210FF"/>
    <w:rsid w:val="0082120F"/>
    <w:rsid w:val="00821215"/>
    <w:rsid w:val="008212AB"/>
    <w:rsid w:val="008214BC"/>
    <w:rsid w:val="00821528"/>
    <w:rsid w:val="0082154A"/>
    <w:rsid w:val="00821572"/>
    <w:rsid w:val="008215AB"/>
    <w:rsid w:val="008219DB"/>
    <w:rsid w:val="00821D18"/>
    <w:rsid w:val="00821EBB"/>
    <w:rsid w:val="00822288"/>
    <w:rsid w:val="008222A5"/>
    <w:rsid w:val="00822301"/>
    <w:rsid w:val="0082232A"/>
    <w:rsid w:val="008224AA"/>
    <w:rsid w:val="00822B05"/>
    <w:rsid w:val="00822B53"/>
    <w:rsid w:val="00822B80"/>
    <w:rsid w:val="00822EA7"/>
    <w:rsid w:val="008230B6"/>
    <w:rsid w:val="008230DC"/>
    <w:rsid w:val="0082321C"/>
    <w:rsid w:val="00823246"/>
    <w:rsid w:val="00823273"/>
    <w:rsid w:val="008233DE"/>
    <w:rsid w:val="00823851"/>
    <w:rsid w:val="00823931"/>
    <w:rsid w:val="008239C5"/>
    <w:rsid w:val="00823A74"/>
    <w:rsid w:val="008243FF"/>
    <w:rsid w:val="008246EA"/>
    <w:rsid w:val="0082479B"/>
    <w:rsid w:val="00824911"/>
    <w:rsid w:val="0082496B"/>
    <w:rsid w:val="00824B26"/>
    <w:rsid w:val="00824CCA"/>
    <w:rsid w:val="00824FC1"/>
    <w:rsid w:val="00824FF7"/>
    <w:rsid w:val="0082510E"/>
    <w:rsid w:val="0082511C"/>
    <w:rsid w:val="00825280"/>
    <w:rsid w:val="0082543E"/>
    <w:rsid w:val="008255EA"/>
    <w:rsid w:val="008256F3"/>
    <w:rsid w:val="00825966"/>
    <w:rsid w:val="00825C68"/>
    <w:rsid w:val="00825EBF"/>
    <w:rsid w:val="00825F2F"/>
    <w:rsid w:val="008260F1"/>
    <w:rsid w:val="008261C0"/>
    <w:rsid w:val="0082620B"/>
    <w:rsid w:val="0082621C"/>
    <w:rsid w:val="0082623A"/>
    <w:rsid w:val="00826522"/>
    <w:rsid w:val="00826572"/>
    <w:rsid w:val="008266DE"/>
    <w:rsid w:val="00826868"/>
    <w:rsid w:val="00826D3B"/>
    <w:rsid w:val="00826D75"/>
    <w:rsid w:val="00826EC1"/>
    <w:rsid w:val="0082732B"/>
    <w:rsid w:val="00827362"/>
    <w:rsid w:val="008273D0"/>
    <w:rsid w:val="00827531"/>
    <w:rsid w:val="00827605"/>
    <w:rsid w:val="00827866"/>
    <w:rsid w:val="00827C27"/>
    <w:rsid w:val="00827F81"/>
    <w:rsid w:val="00830153"/>
    <w:rsid w:val="00830203"/>
    <w:rsid w:val="00830206"/>
    <w:rsid w:val="008308D6"/>
    <w:rsid w:val="00830B73"/>
    <w:rsid w:val="00830BDB"/>
    <w:rsid w:val="00830BDC"/>
    <w:rsid w:val="00830D6B"/>
    <w:rsid w:val="00830FD0"/>
    <w:rsid w:val="008311CC"/>
    <w:rsid w:val="00831249"/>
    <w:rsid w:val="008312B6"/>
    <w:rsid w:val="00831416"/>
    <w:rsid w:val="0083154C"/>
    <w:rsid w:val="00831658"/>
    <w:rsid w:val="00831C4C"/>
    <w:rsid w:val="00831FE0"/>
    <w:rsid w:val="0083211B"/>
    <w:rsid w:val="00832133"/>
    <w:rsid w:val="00832186"/>
    <w:rsid w:val="0083236F"/>
    <w:rsid w:val="0083243B"/>
    <w:rsid w:val="0083256E"/>
    <w:rsid w:val="008325E3"/>
    <w:rsid w:val="0083293D"/>
    <w:rsid w:val="008329F8"/>
    <w:rsid w:val="00832A4A"/>
    <w:rsid w:val="00832BF7"/>
    <w:rsid w:val="00832C5C"/>
    <w:rsid w:val="00832C63"/>
    <w:rsid w:val="00832FDE"/>
    <w:rsid w:val="00833308"/>
    <w:rsid w:val="008335C5"/>
    <w:rsid w:val="00833653"/>
    <w:rsid w:val="008336FB"/>
    <w:rsid w:val="00833745"/>
    <w:rsid w:val="00833763"/>
    <w:rsid w:val="00833882"/>
    <w:rsid w:val="008339EF"/>
    <w:rsid w:val="00833A2F"/>
    <w:rsid w:val="00833B7E"/>
    <w:rsid w:val="00834245"/>
    <w:rsid w:val="00834342"/>
    <w:rsid w:val="00834352"/>
    <w:rsid w:val="00834356"/>
    <w:rsid w:val="00834515"/>
    <w:rsid w:val="008345F1"/>
    <w:rsid w:val="0083463E"/>
    <w:rsid w:val="00834959"/>
    <w:rsid w:val="00834A42"/>
    <w:rsid w:val="00834CFB"/>
    <w:rsid w:val="00834D19"/>
    <w:rsid w:val="00835222"/>
    <w:rsid w:val="008352F5"/>
    <w:rsid w:val="008357CE"/>
    <w:rsid w:val="008357D8"/>
    <w:rsid w:val="00835C08"/>
    <w:rsid w:val="00835CDA"/>
    <w:rsid w:val="0083609A"/>
    <w:rsid w:val="0083619C"/>
    <w:rsid w:val="00836332"/>
    <w:rsid w:val="00836355"/>
    <w:rsid w:val="008364A1"/>
    <w:rsid w:val="008367DB"/>
    <w:rsid w:val="0083692D"/>
    <w:rsid w:val="00836A17"/>
    <w:rsid w:val="00836A6C"/>
    <w:rsid w:val="00836B47"/>
    <w:rsid w:val="00836CA8"/>
    <w:rsid w:val="00836D02"/>
    <w:rsid w:val="00836D64"/>
    <w:rsid w:val="00836DC6"/>
    <w:rsid w:val="00836E65"/>
    <w:rsid w:val="0083721C"/>
    <w:rsid w:val="00837268"/>
    <w:rsid w:val="0083745C"/>
    <w:rsid w:val="008374A9"/>
    <w:rsid w:val="0083752B"/>
    <w:rsid w:val="008378E1"/>
    <w:rsid w:val="008379C4"/>
    <w:rsid w:val="00837B26"/>
    <w:rsid w:val="00837BF6"/>
    <w:rsid w:val="00837DA3"/>
    <w:rsid w:val="00837EB8"/>
    <w:rsid w:val="00837F0E"/>
    <w:rsid w:val="0084011F"/>
    <w:rsid w:val="008403CE"/>
    <w:rsid w:val="008403E8"/>
    <w:rsid w:val="008404E5"/>
    <w:rsid w:val="0084056C"/>
    <w:rsid w:val="008405B9"/>
    <w:rsid w:val="0084074D"/>
    <w:rsid w:val="0084079E"/>
    <w:rsid w:val="00840C64"/>
    <w:rsid w:val="00840DAB"/>
    <w:rsid w:val="00840F64"/>
    <w:rsid w:val="008412C1"/>
    <w:rsid w:val="0084134C"/>
    <w:rsid w:val="008414F5"/>
    <w:rsid w:val="008415C0"/>
    <w:rsid w:val="00841733"/>
    <w:rsid w:val="008417A8"/>
    <w:rsid w:val="008419F1"/>
    <w:rsid w:val="00841A5F"/>
    <w:rsid w:val="00841DCA"/>
    <w:rsid w:val="00841EA9"/>
    <w:rsid w:val="00842128"/>
    <w:rsid w:val="00842143"/>
    <w:rsid w:val="00842218"/>
    <w:rsid w:val="008422F9"/>
    <w:rsid w:val="008423CF"/>
    <w:rsid w:val="0084275C"/>
    <w:rsid w:val="00842894"/>
    <w:rsid w:val="00842951"/>
    <w:rsid w:val="00842C80"/>
    <w:rsid w:val="00842DE5"/>
    <w:rsid w:val="00843038"/>
    <w:rsid w:val="008430A2"/>
    <w:rsid w:val="0084352C"/>
    <w:rsid w:val="0084390F"/>
    <w:rsid w:val="008439EE"/>
    <w:rsid w:val="00843AE8"/>
    <w:rsid w:val="00843C0E"/>
    <w:rsid w:val="00843E89"/>
    <w:rsid w:val="008440C5"/>
    <w:rsid w:val="00844166"/>
    <w:rsid w:val="0084419F"/>
    <w:rsid w:val="008444BC"/>
    <w:rsid w:val="00844A40"/>
    <w:rsid w:val="00844A71"/>
    <w:rsid w:val="00844B21"/>
    <w:rsid w:val="00844BD5"/>
    <w:rsid w:val="00844C58"/>
    <w:rsid w:val="00844C63"/>
    <w:rsid w:val="00844E89"/>
    <w:rsid w:val="0084500E"/>
    <w:rsid w:val="00845021"/>
    <w:rsid w:val="0084505C"/>
    <w:rsid w:val="0084509F"/>
    <w:rsid w:val="00845104"/>
    <w:rsid w:val="0084521E"/>
    <w:rsid w:val="00845353"/>
    <w:rsid w:val="0084560C"/>
    <w:rsid w:val="008457CF"/>
    <w:rsid w:val="00845D3A"/>
    <w:rsid w:val="00845DEF"/>
    <w:rsid w:val="00845F3E"/>
    <w:rsid w:val="00846161"/>
    <w:rsid w:val="008461D7"/>
    <w:rsid w:val="00846292"/>
    <w:rsid w:val="00846362"/>
    <w:rsid w:val="00846383"/>
    <w:rsid w:val="00846388"/>
    <w:rsid w:val="0084690A"/>
    <w:rsid w:val="0084695C"/>
    <w:rsid w:val="00846AA1"/>
    <w:rsid w:val="00846DC1"/>
    <w:rsid w:val="00846DF2"/>
    <w:rsid w:val="00846F80"/>
    <w:rsid w:val="00846F9A"/>
    <w:rsid w:val="00847486"/>
    <w:rsid w:val="008475C6"/>
    <w:rsid w:val="00847670"/>
    <w:rsid w:val="00847721"/>
    <w:rsid w:val="00850003"/>
    <w:rsid w:val="00850377"/>
    <w:rsid w:val="008505DF"/>
    <w:rsid w:val="008506D0"/>
    <w:rsid w:val="00850A0E"/>
    <w:rsid w:val="00850A92"/>
    <w:rsid w:val="00850BAB"/>
    <w:rsid w:val="00850DC4"/>
    <w:rsid w:val="00850DCB"/>
    <w:rsid w:val="00850DD0"/>
    <w:rsid w:val="00850E59"/>
    <w:rsid w:val="00850F8D"/>
    <w:rsid w:val="008511D3"/>
    <w:rsid w:val="0085127D"/>
    <w:rsid w:val="008513BB"/>
    <w:rsid w:val="008513E6"/>
    <w:rsid w:val="008515EB"/>
    <w:rsid w:val="00851708"/>
    <w:rsid w:val="0085198F"/>
    <w:rsid w:val="00851E07"/>
    <w:rsid w:val="00851E53"/>
    <w:rsid w:val="00852035"/>
    <w:rsid w:val="008522CF"/>
    <w:rsid w:val="00852325"/>
    <w:rsid w:val="008524AE"/>
    <w:rsid w:val="00852597"/>
    <w:rsid w:val="00852630"/>
    <w:rsid w:val="00852723"/>
    <w:rsid w:val="00852D4B"/>
    <w:rsid w:val="00852F4F"/>
    <w:rsid w:val="0085316C"/>
    <w:rsid w:val="008535D3"/>
    <w:rsid w:val="00853908"/>
    <w:rsid w:val="00853CE6"/>
    <w:rsid w:val="008541C6"/>
    <w:rsid w:val="0085424B"/>
    <w:rsid w:val="008544CF"/>
    <w:rsid w:val="00854501"/>
    <w:rsid w:val="0085455D"/>
    <w:rsid w:val="008545FE"/>
    <w:rsid w:val="00854877"/>
    <w:rsid w:val="0085492F"/>
    <w:rsid w:val="00854DA6"/>
    <w:rsid w:val="00854F26"/>
    <w:rsid w:val="00854FAC"/>
    <w:rsid w:val="0085513B"/>
    <w:rsid w:val="00855294"/>
    <w:rsid w:val="008552D6"/>
    <w:rsid w:val="008552E3"/>
    <w:rsid w:val="008553A2"/>
    <w:rsid w:val="00855600"/>
    <w:rsid w:val="00855635"/>
    <w:rsid w:val="00855943"/>
    <w:rsid w:val="00855A45"/>
    <w:rsid w:val="00855DB1"/>
    <w:rsid w:val="00855FD7"/>
    <w:rsid w:val="00856039"/>
    <w:rsid w:val="0085610A"/>
    <w:rsid w:val="00856344"/>
    <w:rsid w:val="00856401"/>
    <w:rsid w:val="00856496"/>
    <w:rsid w:val="008565F4"/>
    <w:rsid w:val="00856A00"/>
    <w:rsid w:val="00856A9A"/>
    <w:rsid w:val="00856BE4"/>
    <w:rsid w:val="00856CD3"/>
    <w:rsid w:val="00856FD8"/>
    <w:rsid w:val="00857080"/>
    <w:rsid w:val="008571B1"/>
    <w:rsid w:val="0085725C"/>
    <w:rsid w:val="0085770B"/>
    <w:rsid w:val="008579B7"/>
    <w:rsid w:val="008579E7"/>
    <w:rsid w:val="00857A30"/>
    <w:rsid w:val="00857A4F"/>
    <w:rsid w:val="00857B22"/>
    <w:rsid w:val="0086018E"/>
    <w:rsid w:val="00860200"/>
    <w:rsid w:val="00860204"/>
    <w:rsid w:val="00860296"/>
    <w:rsid w:val="008602A9"/>
    <w:rsid w:val="00860321"/>
    <w:rsid w:val="0086044C"/>
    <w:rsid w:val="0086060F"/>
    <w:rsid w:val="008607A9"/>
    <w:rsid w:val="0086081F"/>
    <w:rsid w:val="00860AE9"/>
    <w:rsid w:val="00860B25"/>
    <w:rsid w:val="00860CB4"/>
    <w:rsid w:val="00860EB6"/>
    <w:rsid w:val="00861046"/>
    <w:rsid w:val="008610BA"/>
    <w:rsid w:val="008611D7"/>
    <w:rsid w:val="0086163D"/>
    <w:rsid w:val="00861B85"/>
    <w:rsid w:val="00861CD2"/>
    <w:rsid w:val="00861F74"/>
    <w:rsid w:val="0086206E"/>
    <w:rsid w:val="00862263"/>
    <w:rsid w:val="00862574"/>
    <w:rsid w:val="0086264A"/>
    <w:rsid w:val="008627E7"/>
    <w:rsid w:val="008628F5"/>
    <w:rsid w:val="00862A42"/>
    <w:rsid w:val="00862C73"/>
    <w:rsid w:val="00862D99"/>
    <w:rsid w:val="00862E95"/>
    <w:rsid w:val="00862FFA"/>
    <w:rsid w:val="00863439"/>
    <w:rsid w:val="008634AB"/>
    <w:rsid w:val="008635DD"/>
    <w:rsid w:val="00863783"/>
    <w:rsid w:val="008638AA"/>
    <w:rsid w:val="00863936"/>
    <w:rsid w:val="00863BB2"/>
    <w:rsid w:val="00863BC4"/>
    <w:rsid w:val="00863C1C"/>
    <w:rsid w:val="00863D73"/>
    <w:rsid w:val="00863EAF"/>
    <w:rsid w:val="0086415C"/>
    <w:rsid w:val="008641AF"/>
    <w:rsid w:val="0086450A"/>
    <w:rsid w:val="0086469A"/>
    <w:rsid w:val="0086491C"/>
    <w:rsid w:val="0086494D"/>
    <w:rsid w:val="00864979"/>
    <w:rsid w:val="00864B2D"/>
    <w:rsid w:val="00864B97"/>
    <w:rsid w:val="00864FC6"/>
    <w:rsid w:val="0086501A"/>
    <w:rsid w:val="0086505D"/>
    <w:rsid w:val="0086515A"/>
    <w:rsid w:val="00865572"/>
    <w:rsid w:val="0086565F"/>
    <w:rsid w:val="00865798"/>
    <w:rsid w:val="00865C28"/>
    <w:rsid w:val="00865C85"/>
    <w:rsid w:val="00865E05"/>
    <w:rsid w:val="00865E20"/>
    <w:rsid w:val="00865E72"/>
    <w:rsid w:val="00866043"/>
    <w:rsid w:val="008661C1"/>
    <w:rsid w:val="0086629C"/>
    <w:rsid w:val="00866334"/>
    <w:rsid w:val="008667B6"/>
    <w:rsid w:val="00866807"/>
    <w:rsid w:val="0086681A"/>
    <w:rsid w:val="00866A9D"/>
    <w:rsid w:val="00866C0D"/>
    <w:rsid w:val="00866C9F"/>
    <w:rsid w:val="00866CC0"/>
    <w:rsid w:val="00867099"/>
    <w:rsid w:val="008670AA"/>
    <w:rsid w:val="00867289"/>
    <w:rsid w:val="00867294"/>
    <w:rsid w:val="00867460"/>
    <w:rsid w:val="008674D1"/>
    <w:rsid w:val="008677FE"/>
    <w:rsid w:val="00867CAC"/>
    <w:rsid w:val="00867E26"/>
    <w:rsid w:val="00867F7F"/>
    <w:rsid w:val="00867FED"/>
    <w:rsid w:val="008702AE"/>
    <w:rsid w:val="008703BA"/>
    <w:rsid w:val="0087067B"/>
    <w:rsid w:val="00870C07"/>
    <w:rsid w:val="00870CD4"/>
    <w:rsid w:val="00871160"/>
    <w:rsid w:val="0087130A"/>
    <w:rsid w:val="00871777"/>
    <w:rsid w:val="008717DB"/>
    <w:rsid w:val="008717F1"/>
    <w:rsid w:val="00872000"/>
    <w:rsid w:val="0087229C"/>
    <w:rsid w:val="00872487"/>
    <w:rsid w:val="00872742"/>
    <w:rsid w:val="0087294E"/>
    <w:rsid w:val="00872996"/>
    <w:rsid w:val="008729CC"/>
    <w:rsid w:val="00872A7E"/>
    <w:rsid w:val="00872B56"/>
    <w:rsid w:val="00872CDA"/>
    <w:rsid w:val="00872DCA"/>
    <w:rsid w:val="00872DE4"/>
    <w:rsid w:val="00873290"/>
    <w:rsid w:val="008735A6"/>
    <w:rsid w:val="00873B0C"/>
    <w:rsid w:val="00873BA7"/>
    <w:rsid w:val="00873DF2"/>
    <w:rsid w:val="0087415C"/>
    <w:rsid w:val="00874187"/>
    <w:rsid w:val="00874446"/>
    <w:rsid w:val="0087447F"/>
    <w:rsid w:val="008744C6"/>
    <w:rsid w:val="00874666"/>
    <w:rsid w:val="00874829"/>
    <w:rsid w:val="00874DC0"/>
    <w:rsid w:val="00874FD2"/>
    <w:rsid w:val="00874FDE"/>
    <w:rsid w:val="0087500A"/>
    <w:rsid w:val="008751C9"/>
    <w:rsid w:val="00875408"/>
    <w:rsid w:val="008754A9"/>
    <w:rsid w:val="00875528"/>
    <w:rsid w:val="0087556D"/>
    <w:rsid w:val="00875766"/>
    <w:rsid w:val="00875990"/>
    <w:rsid w:val="00875FC3"/>
    <w:rsid w:val="00876084"/>
    <w:rsid w:val="008762EF"/>
    <w:rsid w:val="00876521"/>
    <w:rsid w:val="008769FA"/>
    <w:rsid w:val="00876C38"/>
    <w:rsid w:val="00876D83"/>
    <w:rsid w:val="00876D9E"/>
    <w:rsid w:val="00876DC1"/>
    <w:rsid w:val="00877021"/>
    <w:rsid w:val="00877044"/>
    <w:rsid w:val="0087708B"/>
    <w:rsid w:val="00877197"/>
    <w:rsid w:val="00877869"/>
    <w:rsid w:val="00877907"/>
    <w:rsid w:val="008779E4"/>
    <w:rsid w:val="00877CDF"/>
    <w:rsid w:val="00880094"/>
    <w:rsid w:val="0088018F"/>
    <w:rsid w:val="008801D6"/>
    <w:rsid w:val="008802D3"/>
    <w:rsid w:val="00880529"/>
    <w:rsid w:val="008808F9"/>
    <w:rsid w:val="00880AAC"/>
    <w:rsid w:val="00880AB3"/>
    <w:rsid w:val="00880B11"/>
    <w:rsid w:val="00880B53"/>
    <w:rsid w:val="00880B57"/>
    <w:rsid w:val="00880EB2"/>
    <w:rsid w:val="00880EF3"/>
    <w:rsid w:val="00881035"/>
    <w:rsid w:val="0088107F"/>
    <w:rsid w:val="00881154"/>
    <w:rsid w:val="00881AD6"/>
    <w:rsid w:val="00881AE8"/>
    <w:rsid w:val="00881BAC"/>
    <w:rsid w:val="00881BF7"/>
    <w:rsid w:val="00881F75"/>
    <w:rsid w:val="00882003"/>
    <w:rsid w:val="0088200A"/>
    <w:rsid w:val="00882084"/>
    <w:rsid w:val="008823E0"/>
    <w:rsid w:val="00882469"/>
    <w:rsid w:val="00882500"/>
    <w:rsid w:val="0088255C"/>
    <w:rsid w:val="008825E7"/>
    <w:rsid w:val="008826C0"/>
    <w:rsid w:val="008828F6"/>
    <w:rsid w:val="00882BFA"/>
    <w:rsid w:val="00882F15"/>
    <w:rsid w:val="00882F16"/>
    <w:rsid w:val="008830CC"/>
    <w:rsid w:val="0088311E"/>
    <w:rsid w:val="008832B0"/>
    <w:rsid w:val="00883316"/>
    <w:rsid w:val="0088347F"/>
    <w:rsid w:val="00883810"/>
    <w:rsid w:val="00883897"/>
    <w:rsid w:val="00883AE5"/>
    <w:rsid w:val="00883E1A"/>
    <w:rsid w:val="00883F12"/>
    <w:rsid w:val="00883F59"/>
    <w:rsid w:val="008841DB"/>
    <w:rsid w:val="00884344"/>
    <w:rsid w:val="00884700"/>
    <w:rsid w:val="008849B5"/>
    <w:rsid w:val="00884AF6"/>
    <w:rsid w:val="00885140"/>
    <w:rsid w:val="008853ED"/>
    <w:rsid w:val="00885410"/>
    <w:rsid w:val="0088559E"/>
    <w:rsid w:val="0088581E"/>
    <w:rsid w:val="0088583C"/>
    <w:rsid w:val="00885A0A"/>
    <w:rsid w:val="00885B84"/>
    <w:rsid w:val="00885D6B"/>
    <w:rsid w:val="00885DE8"/>
    <w:rsid w:val="00885FFD"/>
    <w:rsid w:val="00886191"/>
    <w:rsid w:val="008864FE"/>
    <w:rsid w:val="00886508"/>
    <w:rsid w:val="00886700"/>
    <w:rsid w:val="00886749"/>
    <w:rsid w:val="008867F4"/>
    <w:rsid w:val="00886CA1"/>
    <w:rsid w:val="00886D4E"/>
    <w:rsid w:val="00886D88"/>
    <w:rsid w:val="00886EFA"/>
    <w:rsid w:val="00886F23"/>
    <w:rsid w:val="00886F2E"/>
    <w:rsid w:val="0088727F"/>
    <w:rsid w:val="0088729E"/>
    <w:rsid w:val="008872B2"/>
    <w:rsid w:val="00887450"/>
    <w:rsid w:val="00887541"/>
    <w:rsid w:val="008875CA"/>
    <w:rsid w:val="008877C0"/>
    <w:rsid w:val="00887A39"/>
    <w:rsid w:val="00887CDF"/>
    <w:rsid w:val="00887DBC"/>
    <w:rsid w:val="00887F13"/>
    <w:rsid w:val="008900A0"/>
    <w:rsid w:val="0089022D"/>
    <w:rsid w:val="00890619"/>
    <w:rsid w:val="00890650"/>
    <w:rsid w:val="00890770"/>
    <w:rsid w:val="008907DE"/>
    <w:rsid w:val="00891191"/>
    <w:rsid w:val="0089136C"/>
    <w:rsid w:val="008913F4"/>
    <w:rsid w:val="00891789"/>
    <w:rsid w:val="00891806"/>
    <w:rsid w:val="00891951"/>
    <w:rsid w:val="00891B85"/>
    <w:rsid w:val="00891C1C"/>
    <w:rsid w:val="00891CA1"/>
    <w:rsid w:val="00891DB3"/>
    <w:rsid w:val="00891EAD"/>
    <w:rsid w:val="00891FCD"/>
    <w:rsid w:val="008922E0"/>
    <w:rsid w:val="00892512"/>
    <w:rsid w:val="00892757"/>
    <w:rsid w:val="00892AED"/>
    <w:rsid w:val="00892C73"/>
    <w:rsid w:val="00892E29"/>
    <w:rsid w:val="00892E83"/>
    <w:rsid w:val="00892EAE"/>
    <w:rsid w:val="00893028"/>
    <w:rsid w:val="00893200"/>
    <w:rsid w:val="00893303"/>
    <w:rsid w:val="008933CA"/>
    <w:rsid w:val="008934D4"/>
    <w:rsid w:val="0089361E"/>
    <w:rsid w:val="008936A4"/>
    <w:rsid w:val="00893D87"/>
    <w:rsid w:val="00893EFA"/>
    <w:rsid w:val="0089423B"/>
    <w:rsid w:val="008942F7"/>
    <w:rsid w:val="008943B4"/>
    <w:rsid w:val="00894C95"/>
    <w:rsid w:val="00894D24"/>
    <w:rsid w:val="00894D5B"/>
    <w:rsid w:val="00894DC5"/>
    <w:rsid w:val="008953BB"/>
    <w:rsid w:val="00895474"/>
    <w:rsid w:val="00895475"/>
    <w:rsid w:val="008954CC"/>
    <w:rsid w:val="00895500"/>
    <w:rsid w:val="008955EB"/>
    <w:rsid w:val="008956E9"/>
    <w:rsid w:val="008958F7"/>
    <w:rsid w:val="00895A5C"/>
    <w:rsid w:val="00895A6F"/>
    <w:rsid w:val="00895DD9"/>
    <w:rsid w:val="00895FA1"/>
    <w:rsid w:val="00895FA5"/>
    <w:rsid w:val="00896192"/>
    <w:rsid w:val="008961EA"/>
    <w:rsid w:val="00896555"/>
    <w:rsid w:val="008965C2"/>
    <w:rsid w:val="00896E7E"/>
    <w:rsid w:val="00896E7F"/>
    <w:rsid w:val="00897054"/>
    <w:rsid w:val="00897132"/>
    <w:rsid w:val="00897443"/>
    <w:rsid w:val="00897459"/>
    <w:rsid w:val="00897550"/>
    <w:rsid w:val="00897584"/>
    <w:rsid w:val="008977FD"/>
    <w:rsid w:val="008979BD"/>
    <w:rsid w:val="00897A37"/>
    <w:rsid w:val="00897D88"/>
    <w:rsid w:val="00897DB6"/>
    <w:rsid w:val="00897DEF"/>
    <w:rsid w:val="00897EB9"/>
    <w:rsid w:val="00897FE1"/>
    <w:rsid w:val="008A008D"/>
    <w:rsid w:val="008A0131"/>
    <w:rsid w:val="008A056A"/>
    <w:rsid w:val="008A09A1"/>
    <w:rsid w:val="008A0AD8"/>
    <w:rsid w:val="008A0B77"/>
    <w:rsid w:val="008A0EEF"/>
    <w:rsid w:val="008A10BA"/>
    <w:rsid w:val="008A1281"/>
    <w:rsid w:val="008A1730"/>
    <w:rsid w:val="008A18A8"/>
    <w:rsid w:val="008A19A9"/>
    <w:rsid w:val="008A1DB4"/>
    <w:rsid w:val="008A1F4D"/>
    <w:rsid w:val="008A1F65"/>
    <w:rsid w:val="008A223E"/>
    <w:rsid w:val="008A294F"/>
    <w:rsid w:val="008A2A04"/>
    <w:rsid w:val="008A2A4F"/>
    <w:rsid w:val="008A2AE9"/>
    <w:rsid w:val="008A2CF2"/>
    <w:rsid w:val="008A30EE"/>
    <w:rsid w:val="008A34A2"/>
    <w:rsid w:val="008A35B7"/>
    <w:rsid w:val="008A3711"/>
    <w:rsid w:val="008A3738"/>
    <w:rsid w:val="008A3914"/>
    <w:rsid w:val="008A3A0A"/>
    <w:rsid w:val="008A3DF6"/>
    <w:rsid w:val="008A4051"/>
    <w:rsid w:val="008A419C"/>
    <w:rsid w:val="008A4202"/>
    <w:rsid w:val="008A4307"/>
    <w:rsid w:val="008A4330"/>
    <w:rsid w:val="008A4355"/>
    <w:rsid w:val="008A43A0"/>
    <w:rsid w:val="008A4668"/>
    <w:rsid w:val="008A476C"/>
    <w:rsid w:val="008A4949"/>
    <w:rsid w:val="008A4B21"/>
    <w:rsid w:val="008A4CE3"/>
    <w:rsid w:val="008A4D03"/>
    <w:rsid w:val="008A4F03"/>
    <w:rsid w:val="008A4F30"/>
    <w:rsid w:val="008A50E6"/>
    <w:rsid w:val="008A5482"/>
    <w:rsid w:val="008A582D"/>
    <w:rsid w:val="008A5908"/>
    <w:rsid w:val="008A5946"/>
    <w:rsid w:val="008A59BC"/>
    <w:rsid w:val="008A5BA2"/>
    <w:rsid w:val="008A5CD4"/>
    <w:rsid w:val="008A5F49"/>
    <w:rsid w:val="008A6094"/>
    <w:rsid w:val="008A610E"/>
    <w:rsid w:val="008A639D"/>
    <w:rsid w:val="008A6625"/>
    <w:rsid w:val="008A687C"/>
    <w:rsid w:val="008A7324"/>
    <w:rsid w:val="008A7488"/>
    <w:rsid w:val="008A783D"/>
    <w:rsid w:val="008A78FC"/>
    <w:rsid w:val="008A7984"/>
    <w:rsid w:val="008A7A68"/>
    <w:rsid w:val="008A7C05"/>
    <w:rsid w:val="008A7D3B"/>
    <w:rsid w:val="008A7DBC"/>
    <w:rsid w:val="008A7EDE"/>
    <w:rsid w:val="008B0039"/>
    <w:rsid w:val="008B0307"/>
    <w:rsid w:val="008B0397"/>
    <w:rsid w:val="008B05DC"/>
    <w:rsid w:val="008B05E3"/>
    <w:rsid w:val="008B096D"/>
    <w:rsid w:val="008B0B3B"/>
    <w:rsid w:val="008B0C27"/>
    <w:rsid w:val="008B10CE"/>
    <w:rsid w:val="008B11BA"/>
    <w:rsid w:val="008B11C9"/>
    <w:rsid w:val="008B1211"/>
    <w:rsid w:val="008B1223"/>
    <w:rsid w:val="008B1388"/>
    <w:rsid w:val="008B13BE"/>
    <w:rsid w:val="008B14EB"/>
    <w:rsid w:val="008B158B"/>
    <w:rsid w:val="008B1647"/>
    <w:rsid w:val="008B1675"/>
    <w:rsid w:val="008B1AA9"/>
    <w:rsid w:val="008B1AE5"/>
    <w:rsid w:val="008B1CF1"/>
    <w:rsid w:val="008B20CC"/>
    <w:rsid w:val="008B2159"/>
    <w:rsid w:val="008B2B7C"/>
    <w:rsid w:val="008B2BB4"/>
    <w:rsid w:val="008B2BDF"/>
    <w:rsid w:val="008B2C69"/>
    <w:rsid w:val="008B2DE5"/>
    <w:rsid w:val="008B2E9C"/>
    <w:rsid w:val="008B2E9F"/>
    <w:rsid w:val="008B2F04"/>
    <w:rsid w:val="008B2F96"/>
    <w:rsid w:val="008B3112"/>
    <w:rsid w:val="008B32C3"/>
    <w:rsid w:val="008B36B7"/>
    <w:rsid w:val="008B3C94"/>
    <w:rsid w:val="008B3DB9"/>
    <w:rsid w:val="008B3E0D"/>
    <w:rsid w:val="008B3F63"/>
    <w:rsid w:val="008B4259"/>
    <w:rsid w:val="008B4263"/>
    <w:rsid w:val="008B447F"/>
    <w:rsid w:val="008B4614"/>
    <w:rsid w:val="008B4708"/>
    <w:rsid w:val="008B475C"/>
    <w:rsid w:val="008B49C6"/>
    <w:rsid w:val="008B4BC8"/>
    <w:rsid w:val="008B4BDC"/>
    <w:rsid w:val="008B5188"/>
    <w:rsid w:val="008B51D4"/>
    <w:rsid w:val="008B5C3D"/>
    <w:rsid w:val="008B5EC9"/>
    <w:rsid w:val="008B60F8"/>
    <w:rsid w:val="008B655A"/>
    <w:rsid w:val="008B69D9"/>
    <w:rsid w:val="008B6AC2"/>
    <w:rsid w:val="008B6BCB"/>
    <w:rsid w:val="008B6C32"/>
    <w:rsid w:val="008B73C2"/>
    <w:rsid w:val="008B7590"/>
    <w:rsid w:val="008B7677"/>
    <w:rsid w:val="008B773E"/>
    <w:rsid w:val="008B7B6B"/>
    <w:rsid w:val="008B7D68"/>
    <w:rsid w:val="008B7ED1"/>
    <w:rsid w:val="008C01A5"/>
    <w:rsid w:val="008C0293"/>
    <w:rsid w:val="008C02A3"/>
    <w:rsid w:val="008C04CB"/>
    <w:rsid w:val="008C05A1"/>
    <w:rsid w:val="008C0D2C"/>
    <w:rsid w:val="008C0DF2"/>
    <w:rsid w:val="008C0E0D"/>
    <w:rsid w:val="008C0EE0"/>
    <w:rsid w:val="008C115B"/>
    <w:rsid w:val="008C171E"/>
    <w:rsid w:val="008C186D"/>
    <w:rsid w:val="008C19AE"/>
    <w:rsid w:val="008C1A56"/>
    <w:rsid w:val="008C1B5E"/>
    <w:rsid w:val="008C1C42"/>
    <w:rsid w:val="008C1D8F"/>
    <w:rsid w:val="008C1DF5"/>
    <w:rsid w:val="008C1E02"/>
    <w:rsid w:val="008C1EEA"/>
    <w:rsid w:val="008C1FCF"/>
    <w:rsid w:val="008C263B"/>
    <w:rsid w:val="008C26B4"/>
    <w:rsid w:val="008C275D"/>
    <w:rsid w:val="008C2879"/>
    <w:rsid w:val="008C28A3"/>
    <w:rsid w:val="008C28B4"/>
    <w:rsid w:val="008C29EF"/>
    <w:rsid w:val="008C2A8E"/>
    <w:rsid w:val="008C2BC7"/>
    <w:rsid w:val="008C2ED9"/>
    <w:rsid w:val="008C2F2A"/>
    <w:rsid w:val="008C3116"/>
    <w:rsid w:val="008C3245"/>
    <w:rsid w:val="008C32A1"/>
    <w:rsid w:val="008C32D6"/>
    <w:rsid w:val="008C32F5"/>
    <w:rsid w:val="008C33BD"/>
    <w:rsid w:val="008C34D6"/>
    <w:rsid w:val="008C36F0"/>
    <w:rsid w:val="008C38C0"/>
    <w:rsid w:val="008C38DE"/>
    <w:rsid w:val="008C3992"/>
    <w:rsid w:val="008C39A4"/>
    <w:rsid w:val="008C3AB8"/>
    <w:rsid w:val="008C3B7C"/>
    <w:rsid w:val="008C3DC4"/>
    <w:rsid w:val="008C40C0"/>
    <w:rsid w:val="008C411E"/>
    <w:rsid w:val="008C4692"/>
    <w:rsid w:val="008C471F"/>
    <w:rsid w:val="008C47EC"/>
    <w:rsid w:val="008C497E"/>
    <w:rsid w:val="008C4A13"/>
    <w:rsid w:val="008C4CCC"/>
    <w:rsid w:val="008C4D6B"/>
    <w:rsid w:val="008C4F1B"/>
    <w:rsid w:val="008C4F28"/>
    <w:rsid w:val="008C4F5B"/>
    <w:rsid w:val="008C50BD"/>
    <w:rsid w:val="008C520F"/>
    <w:rsid w:val="008C5326"/>
    <w:rsid w:val="008C5359"/>
    <w:rsid w:val="008C55B1"/>
    <w:rsid w:val="008C57C4"/>
    <w:rsid w:val="008C5ACB"/>
    <w:rsid w:val="008C5AFA"/>
    <w:rsid w:val="008C5B1B"/>
    <w:rsid w:val="008C60D7"/>
    <w:rsid w:val="008C61DA"/>
    <w:rsid w:val="008C63B0"/>
    <w:rsid w:val="008C644D"/>
    <w:rsid w:val="008C64C1"/>
    <w:rsid w:val="008C6884"/>
    <w:rsid w:val="008C68CA"/>
    <w:rsid w:val="008C6906"/>
    <w:rsid w:val="008C6A6C"/>
    <w:rsid w:val="008C6ADF"/>
    <w:rsid w:val="008C6B6F"/>
    <w:rsid w:val="008C6C77"/>
    <w:rsid w:val="008C6D6A"/>
    <w:rsid w:val="008C6F0F"/>
    <w:rsid w:val="008C71CC"/>
    <w:rsid w:val="008C7310"/>
    <w:rsid w:val="008C7698"/>
    <w:rsid w:val="008C7884"/>
    <w:rsid w:val="008C78E8"/>
    <w:rsid w:val="008C79D1"/>
    <w:rsid w:val="008C7A56"/>
    <w:rsid w:val="008C7C01"/>
    <w:rsid w:val="008C7C1E"/>
    <w:rsid w:val="008C7EF0"/>
    <w:rsid w:val="008C7F34"/>
    <w:rsid w:val="008C7F79"/>
    <w:rsid w:val="008D0134"/>
    <w:rsid w:val="008D0486"/>
    <w:rsid w:val="008D070C"/>
    <w:rsid w:val="008D0904"/>
    <w:rsid w:val="008D0A39"/>
    <w:rsid w:val="008D0A79"/>
    <w:rsid w:val="008D0AAF"/>
    <w:rsid w:val="008D0FBB"/>
    <w:rsid w:val="008D131B"/>
    <w:rsid w:val="008D13E0"/>
    <w:rsid w:val="008D15AC"/>
    <w:rsid w:val="008D193E"/>
    <w:rsid w:val="008D1DF1"/>
    <w:rsid w:val="008D2374"/>
    <w:rsid w:val="008D2395"/>
    <w:rsid w:val="008D250D"/>
    <w:rsid w:val="008D25BC"/>
    <w:rsid w:val="008D2712"/>
    <w:rsid w:val="008D2A96"/>
    <w:rsid w:val="008D2B12"/>
    <w:rsid w:val="008D2DB4"/>
    <w:rsid w:val="008D2EA3"/>
    <w:rsid w:val="008D307F"/>
    <w:rsid w:val="008D3273"/>
    <w:rsid w:val="008D3419"/>
    <w:rsid w:val="008D34AD"/>
    <w:rsid w:val="008D371F"/>
    <w:rsid w:val="008D3932"/>
    <w:rsid w:val="008D3A2B"/>
    <w:rsid w:val="008D3B46"/>
    <w:rsid w:val="008D4127"/>
    <w:rsid w:val="008D41A9"/>
    <w:rsid w:val="008D460A"/>
    <w:rsid w:val="008D467E"/>
    <w:rsid w:val="008D4704"/>
    <w:rsid w:val="008D485E"/>
    <w:rsid w:val="008D4A95"/>
    <w:rsid w:val="008D4B81"/>
    <w:rsid w:val="008D4D20"/>
    <w:rsid w:val="008D509C"/>
    <w:rsid w:val="008D5477"/>
    <w:rsid w:val="008D5497"/>
    <w:rsid w:val="008D5840"/>
    <w:rsid w:val="008D59BD"/>
    <w:rsid w:val="008D59D2"/>
    <w:rsid w:val="008D5C8F"/>
    <w:rsid w:val="008D5FB5"/>
    <w:rsid w:val="008D5FBA"/>
    <w:rsid w:val="008D61D2"/>
    <w:rsid w:val="008D63FE"/>
    <w:rsid w:val="008D653A"/>
    <w:rsid w:val="008D65E1"/>
    <w:rsid w:val="008D669B"/>
    <w:rsid w:val="008D66B4"/>
    <w:rsid w:val="008D69C3"/>
    <w:rsid w:val="008D6BA8"/>
    <w:rsid w:val="008D6EB7"/>
    <w:rsid w:val="008D6EBA"/>
    <w:rsid w:val="008D70FC"/>
    <w:rsid w:val="008D72ED"/>
    <w:rsid w:val="008D736B"/>
    <w:rsid w:val="008D73A3"/>
    <w:rsid w:val="008D7529"/>
    <w:rsid w:val="008D7726"/>
    <w:rsid w:val="008D7940"/>
    <w:rsid w:val="008D7F1E"/>
    <w:rsid w:val="008E00F1"/>
    <w:rsid w:val="008E0384"/>
    <w:rsid w:val="008E04BD"/>
    <w:rsid w:val="008E04E0"/>
    <w:rsid w:val="008E0B30"/>
    <w:rsid w:val="008E0C38"/>
    <w:rsid w:val="008E0C41"/>
    <w:rsid w:val="008E1223"/>
    <w:rsid w:val="008E13D6"/>
    <w:rsid w:val="008E1438"/>
    <w:rsid w:val="008E14A0"/>
    <w:rsid w:val="008E172A"/>
    <w:rsid w:val="008E1913"/>
    <w:rsid w:val="008E1955"/>
    <w:rsid w:val="008E1A96"/>
    <w:rsid w:val="008E1AC0"/>
    <w:rsid w:val="008E1BA1"/>
    <w:rsid w:val="008E1CFD"/>
    <w:rsid w:val="008E1E03"/>
    <w:rsid w:val="008E1E8D"/>
    <w:rsid w:val="008E2289"/>
    <w:rsid w:val="008E2305"/>
    <w:rsid w:val="008E23F0"/>
    <w:rsid w:val="008E246E"/>
    <w:rsid w:val="008E24AF"/>
    <w:rsid w:val="008E2694"/>
    <w:rsid w:val="008E27B5"/>
    <w:rsid w:val="008E29AB"/>
    <w:rsid w:val="008E2EFF"/>
    <w:rsid w:val="008E30A4"/>
    <w:rsid w:val="008E30DE"/>
    <w:rsid w:val="008E3334"/>
    <w:rsid w:val="008E3632"/>
    <w:rsid w:val="008E3829"/>
    <w:rsid w:val="008E3B21"/>
    <w:rsid w:val="008E3B38"/>
    <w:rsid w:val="008E3B61"/>
    <w:rsid w:val="008E3B67"/>
    <w:rsid w:val="008E3DEE"/>
    <w:rsid w:val="008E3E11"/>
    <w:rsid w:val="008E3E13"/>
    <w:rsid w:val="008E40DD"/>
    <w:rsid w:val="008E41C9"/>
    <w:rsid w:val="008E4243"/>
    <w:rsid w:val="008E438A"/>
    <w:rsid w:val="008E43EA"/>
    <w:rsid w:val="008E458C"/>
    <w:rsid w:val="008E4674"/>
    <w:rsid w:val="008E4789"/>
    <w:rsid w:val="008E48F2"/>
    <w:rsid w:val="008E4BF4"/>
    <w:rsid w:val="008E4C8A"/>
    <w:rsid w:val="008E4CD5"/>
    <w:rsid w:val="008E52F8"/>
    <w:rsid w:val="008E538C"/>
    <w:rsid w:val="008E5673"/>
    <w:rsid w:val="008E56C1"/>
    <w:rsid w:val="008E57B9"/>
    <w:rsid w:val="008E58E8"/>
    <w:rsid w:val="008E58EC"/>
    <w:rsid w:val="008E5A1F"/>
    <w:rsid w:val="008E5A89"/>
    <w:rsid w:val="008E5AB5"/>
    <w:rsid w:val="008E5BC3"/>
    <w:rsid w:val="008E5D30"/>
    <w:rsid w:val="008E5EC9"/>
    <w:rsid w:val="008E622B"/>
    <w:rsid w:val="008E64DA"/>
    <w:rsid w:val="008E65EB"/>
    <w:rsid w:val="008E7352"/>
    <w:rsid w:val="008E73A9"/>
    <w:rsid w:val="008E75C1"/>
    <w:rsid w:val="008E784D"/>
    <w:rsid w:val="008E797D"/>
    <w:rsid w:val="008E7A78"/>
    <w:rsid w:val="008F007C"/>
    <w:rsid w:val="008F0105"/>
    <w:rsid w:val="008F020D"/>
    <w:rsid w:val="008F03B2"/>
    <w:rsid w:val="008F046E"/>
    <w:rsid w:val="008F05A5"/>
    <w:rsid w:val="008F0771"/>
    <w:rsid w:val="008F0885"/>
    <w:rsid w:val="008F08DF"/>
    <w:rsid w:val="008F0D34"/>
    <w:rsid w:val="008F0D6A"/>
    <w:rsid w:val="008F0D7D"/>
    <w:rsid w:val="008F0F54"/>
    <w:rsid w:val="008F10D1"/>
    <w:rsid w:val="008F13CC"/>
    <w:rsid w:val="008F1429"/>
    <w:rsid w:val="008F14A9"/>
    <w:rsid w:val="008F1771"/>
    <w:rsid w:val="008F1D83"/>
    <w:rsid w:val="008F1FB5"/>
    <w:rsid w:val="008F24F4"/>
    <w:rsid w:val="008F2525"/>
    <w:rsid w:val="008F2799"/>
    <w:rsid w:val="008F2BD0"/>
    <w:rsid w:val="008F2E23"/>
    <w:rsid w:val="008F33CC"/>
    <w:rsid w:val="008F34DD"/>
    <w:rsid w:val="008F365C"/>
    <w:rsid w:val="008F37B5"/>
    <w:rsid w:val="008F39F2"/>
    <w:rsid w:val="008F3A3B"/>
    <w:rsid w:val="008F3B1F"/>
    <w:rsid w:val="008F3C52"/>
    <w:rsid w:val="008F3CC4"/>
    <w:rsid w:val="008F3DA4"/>
    <w:rsid w:val="008F3EAE"/>
    <w:rsid w:val="008F411E"/>
    <w:rsid w:val="008F42EE"/>
    <w:rsid w:val="008F4395"/>
    <w:rsid w:val="008F480E"/>
    <w:rsid w:val="008F4A72"/>
    <w:rsid w:val="008F4AE6"/>
    <w:rsid w:val="008F4CAE"/>
    <w:rsid w:val="008F4CAF"/>
    <w:rsid w:val="008F4E01"/>
    <w:rsid w:val="008F4E0A"/>
    <w:rsid w:val="008F4E32"/>
    <w:rsid w:val="008F50EA"/>
    <w:rsid w:val="008F5107"/>
    <w:rsid w:val="008F51D4"/>
    <w:rsid w:val="008F52FF"/>
    <w:rsid w:val="008F53ED"/>
    <w:rsid w:val="008F55B3"/>
    <w:rsid w:val="008F5646"/>
    <w:rsid w:val="008F5889"/>
    <w:rsid w:val="008F5A68"/>
    <w:rsid w:val="008F5B4A"/>
    <w:rsid w:val="008F5C47"/>
    <w:rsid w:val="008F5DF9"/>
    <w:rsid w:val="008F5EF5"/>
    <w:rsid w:val="008F6075"/>
    <w:rsid w:val="008F6215"/>
    <w:rsid w:val="008F6E0F"/>
    <w:rsid w:val="008F767E"/>
    <w:rsid w:val="008F76F6"/>
    <w:rsid w:val="008F7962"/>
    <w:rsid w:val="008F79FF"/>
    <w:rsid w:val="008F7AC5"/>
    <w:rsid w:val="008F7C0A"/>
    <w:rsid w:val="008F7EA6"/>
    <w:rsid w:val="00900184"/>
    <w:rsid w:val="0090021B"/>
    <w:rsid w:val="00900243"/>
    <w:rsid w:val="00900535"/>
    <w:rsid w:val="00900808"/>
    <w:rsid w:val="00900CFD"/>
    <w:rsid w:val="00900F47"/>
    <w:rsid w:val="00901A31"/>
    <w:rsid w:val="00901B2F"/>
    <w:rsid w:val="00901B57"/>
    <w:rsid w:val="00901BF4"/>
    <w:rsid w:val="00901CB9"/>
    <w:rsid w:val="00901E87"/>
    <w:rsid w:val="00901F38"/>
    <w:rsid w:val="00902850"/>
    <w:rsid w:val="00902988"/>
    <w:rsid w:val="00902D99"/>
    <w:rsid w:val="00902DCD"/>
    <w:rsid w:val="0090320B"/>
    <w:rsid w:val="009032C7"/>
    <w:rsid w:val="0090337C"/>
    <w:rsid w:val="0090366D"/>
    <w:rsid w:val="00903836"/>
    <w:rsid w:val="009038E7"/>
    <w:rsid w:val="00903D1C"/>
    <w:rsid w:val="00903D7F"/>
    <w:rsid w:val="00903F02"/>
    <w:rsid w:val="0090438C"/>
    <w:rsid w:val="00904601"/>
    <w:rsid w:val="00904621"/>
    <w:rsid w:val="009046FE"/>
    <w:rsid w:val="009048EC"/>
    <w:rsid w:val="00904A54"/>
    <w:rsid w:val="00904AE4"/>
    <w:rsid w:val="00904B92"/>
    <w:rsid w:val="00904F12"/>
    <w:rsid w:val="009050EB"/>
    <w:rsid w:val="0090515B"/>
    <w:rsid w:val="0090519D"/>
    <w:rsid w:val="0090540F"/>
    <w:rsid w:val="00905424"/>
    <w:rsid w:val="009056B8"/>
    <w:rsid w:val="009057EB"/>
    <w:rsid w:val="00905A03"/>
    <w:rsid w:val="00905AA4"/>
    <w:rsid w:val="00905B60"/>
    <w:rsid w:val="00905E86"/>
    <w:rsid w:val="0090635E"/>
    <w:rsid w:val="00906531"/>
    <w:rsid w:val="009067E9"/>
    <w:rsid w:val="009068D8"/>
    <w:rsid w:val="009068E1"/>
    <w:rsid w:val="00906AB0"/>
    <w:rsid w:val="00906BF9"/>
    <w:rsid w:val="00906CD9"/>
    <w:rsid w:val="00906D58"/>
    <w:rsid w:val="00906EBE"/>
    <w:rsid w:val="009071DE"/>
    <w:rsid w:val="0090748A"/>
    <w:rsid w:val="0090779C"/>
    <w:rsid w:val="009077D9"/>
    <w:rsid w:val="009079F7"/>
    <w:rsid w:val="00907AE6"/>
    <w:rsid w:val="00907B30"/>
    <w:rsid w:val="00907B5C"/>
    <w:rsid w:val="00907B5F"/>
    <w:rsid w:val="00907BE9"/>
    <w:rsid w:val="00907C01"/>
    <w:rsid w:val="00907D1F"/>
    <w:rsid w:val="00907DF3"/>
    <w:rsid w:val="00907F0E"/>
    <w:rsid w:val="0091030C"/>
    <w:rsid w:val="0091035B"/>
    <w:rsid w:val="009106CB"/>
    <w:rsid w:val="0091074F"/>
    <w:rsid w:val="00910791"/>
    <w:rsid w:val="00910898"/>
    <w:rsid w:val="00910926"/>
    <w:rsid w:val="0091100B"/>
    <w:rsid w:val="009111F0"/>
    <w:rsid w:val="0091145C"/>
    <w:rsid w:val="0091162F"/>
    <w:rsid w:val="009117E0"/>
    <w:rsid w:val="00911823"/>
    <w:rsid w:val="00911A34"/>
    <w:rsid w:val="00911DAE"/>
    <w:rsid w:val="00912082"/>
    <w:rsid w:val="00912208"/>
    <w:rsid w:val="00912532"/>
    <w:rsid w:val="00912729"/>
    <w:rsid w:val="0091274D"/>
    <w:rsid w:val="00912963"/>
    <w:rsid w:val="0091299D"/>
    <w:rsid w:val="00912A84"/>
    <w:rsid w:val="00912ABF"/>
    <w:rsid w:val="00912D87"/>
    <w:rsid w:val="00912FC9"/>
    <w:rsid w:val="0091303A"/>
    <w:rsid w:val="00913124"/>
    <w:rsid w:val="0091316C"/>
    <w:rsid w:val="00913200"/>
    <w:rsid w:val="00913245"/>
    <w:rsid w:val="0091343A"/>
    <w:rsid w:val="00913568"/>
    <w:rsid w:val="009135F2"/>
    <w:rsid w:val="00913797"/>
    <w:rsid w:val="00913855"/>
    <w:rsid w:val="0091397A"/>
    <w:rsid w:val="00913A2B"/>
    <w:rsid w:val="00913AED"/>
    <w:rsid w:val="00913B60"/>
    <w:rsid w:val="00913D78"/>
    <w:rsid w:val="009141A3"/>
    <w:rsid w:val="00914202"/>
    <w:rsid w:val="009143E7"/>
    <w:rsid w:val="009143ED"/>
    <w:rsid w:val="009144B2"/>
    <w:rsid w:val="009145DD"/>
    <w:rsid w:val="00914756"/>
    <w:rsid w:val="00914A52"/>
    <w:rsid w:val="00914A71"/>
    <w:rsid w:val="00914B26"/>
    <w:rsid w:val="00914EF9"/>
    <w:rsid w:val="00915002"/>
    <w:rsid w:val="00915245"/>
    <w:rsid w:val="009153C9"/>
    <w:rsid w:val="00915680"/>
    <w:rsid w:val="00915776"/>
    <w:rsid w:val="00915863"/>
    <w:rsid w:val="00915903"/>
    <w:rsid w:val="00915B3A"/>
    <w:rsid w:val="00915D51"/>
    <w:rsid w:val="00915EBA"/>
    <w:rsid w:val="00916058"/>
    <w:rsid w:val="00916A5C"/>
    <w:rsid w:val="00916ABD"/>
    <w:rsid w:val="00916C20"/>
    <w:rsid w:val="00916CEC"/>
    <w:rsid w:val="00916D6F"/>
    <w:rsid w:val="00916D94"/>
    <w:rsid w:val="00916E41"/>
    <w:rsid w:val="009174F5"/>
    <w:rsid w:val="009176CB"/>
    <w:rsid w:val="009176CF"/>
    <w:rsid w:val="009176F5"/>
    <w:rsid w:val="00917B17"/>
    <w:rsid w:val="00917DAC"/>
    <w:rsid w:val="00920115"/>
    <w:rsid w:val="0092029D"/>
    <w:rsid w:val="009202D7"/>
    <w:rsid w:val="009202EB"/>
    <w:rsid w:val="00920654"/>
    <w:rsid w:val="009207AE"/>
    <w:rsid w:val="009209E2"/>
    <w:rsid w:val="00920A63"/>
    <w:rsid w:val="00920B36"/>
    <w:rsid w:val="00920D60"/>
    <w:rsid w:val="00920DA8"/>
    <w:rsid w:val="00920DF5"/>
    <w:rsid w:val="00920EA2"/>
    <w:rsid w:val="00921000"/>
    <w:rsid w:val="00921053"/>
    <w:rsid w:val="00921404"/>
    <w:rsid w:val="0092158F"/>
    <w:rsid w:val="00921630"/>
    <w:rsid w:val="009216E2"/>
    <w:rsid w:val="00921718"/>
    <w:rsid w:val="00921936"/>
    <w:rsid w:val="00921A31"/>
    <w:rsid w:val="00921BE3"/>
    <w:rsid w:val="00921E11"/>
    <w:rsid w:val="00921E50"/>
    <w:rsid w:val="00921E56"/>
    <w:rsid w:val="00921F62"/>
    <w:rsid w:val="009222AB"/>
    <w:rsid w:val="009222B9"/>
    <w:rsid w:val="009222F2"/>
    <w:rsid w:val="00922484"/>
    <w:rsid w:val="0092257C"/>
    <w:rsid w:val="009226D1"/>
    <w:rsid w:val="009227E3"/>
    <w:rsid w:val="00922826"/>
    <w:rsid w:val="00922839"/>
    <w:rsid w:val="0092299C"/>
    <w:rsid w:val="00922E67"/>
    <w:rsid w:val="00922F8B"/>
    <w:rsid w:val="00923088"/>
    <w:rsid w:val="009238DE"/>
    <w:rsid w:val="00923986"/>
    <w:rsid w:val="00923ABB"/>
    <w:rsid w:val="00923B0F"/>
    <w:rsid w:val="00923BCA"/>
    <w:rsid w:val="00923C85"/>
    <w:rsid w:val="00923D43"/>
    <w:rsid w:val="00923DC1"/>
    <w:rsid w:val="009247E6"/>
    <w:rsid w:val="0092480E"/>
    <w:rsid w:val="00924827"/>
    <w:rsid w:val="0092493C"/>
    <w:rsid w:val="009249D0"/>
    <w:rsid w:val="009249F7"/>
    <w:rsid w:val="00924A65"/>
    <w:rsid w:val="00924AB3"/>
    <w:rsid w:val="00924ABB"/>
    <w:rsid w:val="00924ABC"/>
    <w:rsid w:val="00924BE5"/>
    <w:rsid w:val="00924DFF"/>
    <w:rsid w:val="00924F51"/>
    <w:rsid w:val="00925054"/>
    <w:rsid w:val="0092527D"/>
    <w:rsid w:val="009252FF"/>
    <w:rsid w:val="0092550F"/>
    <w:rsid w:val="00925850"/>
    <w:rsid w:val="0092591D"/>
    <w:rsid w:val="00925C2C"/>
    <w:rsid w:val="00925D95"/>
    <w:rsid w:val="00925DD1"/>
    <w:rsid w:val="0092635D"/>
    <w:rsid w:val="00926459"/>
    <w:rsid w:val="0092647E"/>
    <w:rsid w:val="0092664B"/>
    <w:rsid w:val="00926A00"/>
    <w:rsid w:val="00926D14"/>
    <w:rsid w:val="00926DE4"/>
    <w:rsid w:val="00927249"/>
    <w:rsid w:val="0092785B"/>
    <w:rsid w:val="00927B8E"/>
    <w:rsid w:val="00927D07"/>
    <w:rsid w:val="00927E32"/>
    <w:rsid w:val="00930390"/>
    <w:rsid w:val="00930408"/>
    <w:rsid w:val="00930A41"/>
    <w:rsid w:val="00930C00"/>
    <w:rsid w:val="00930D6C"/>
    <w:rsid w:val="0093104A"/>
    <w:rsid w:val="0093106D"/>
    <w:rsid w:val="00931101"/>
    <w:rsid w:val="00931206"/>
    <w:rsid w:val="00931409"/>
    <w:rsid w:val="00931826"/>
    <w:rsid w:val="009319C7"/>
    <w:rsid w:val="00931A93"/>
    <w:rsid w:val="00931E2D"/>
    <w:rsid w:val="009321C2"/>
    <w:rsid w:val="009322A0"/>
    <w:rsid w:val="009325D3"/>
    <w:rsid w:val="009326AC"/>
    <w:rsid w:val="00932855"/>
    <w:rsid w:val="00932A37"/>
    <w:rsid w:val="00932AA5"/>
    <w:rsid w:val="00932C20"/>
    <w:rsid w:val="00932E95"/>
    <w:rsid w:val="00933080"/>
    <w:rsid w:val="00933245"/>
    <w:rsid w:val="00933247"/>
    <w:rsid w:val="00933476"/>
    <w:rsid w:val="0093358D"/>
    <w:rsid w:val="00933930"/>
    <w:rsid w:val="00933EC4"/>
    <w:rsid w:val="00933FD3"/>
    <w:rsid w:val="009342C0"/>
    <w:rsid w:val="009342E4"/>
    <w:rsid w:val="0093465B"/>
    <w:rsid w:val="0093488F"/>
    <w:rsid w:val="009348A6"/>
    <w:rsid w:val="00934AB0"/>
    <w:rsid w:val="00934B1A"/>
    <w:rsid w:val="00934C3D"/>
    <w:rsid w:val="00934C80"/>
    <w:rsid w:val="009353A8"/>
    <w:rsid w:val="009353F5"/>
    <w:rsid w:val="00935605"/>
    <w:rsid w:val="0093561A"/>
    <w:rsid w:val="00935781"/>
    <w:rsid w:val="00935857"/>
    <w:rsid w:val="00935B7B"/>
    <w:rsid w:val="00935B8A"/>
    <w:rsid w:val="00935C22"/>
    <w:rsid w:val="00935C3C"/>
    <w:rsid w:val="00936080"/>
    <w:rsid w:val="0093616B"/>
    <w:rsid w:val="00936195"/>
    <w:rsid w:val="009362DC"/>
    <w:rsid w:val="00936381"/>
    <w:rsid w:val="009363B1"/>
    <w:rsid w:val="00936454"/>
    <w:rsid w:val="009367D4"/>
    <w:rsid w:val="00936829"/>
    <w:rsid w:val="00936A82"/>
    <w:rsid w:val="00936C63"/>
    <w:rsid w:val="00936EF9"/>
    <w:rsid w:val="009370A4"/>
    <w:rsid w:val="00937252"/>
    <w:rsid w:val="00937451"/>
    <w:rsid w:val="009375E7"/>
    <w:rsid w:val="009378FD"/>
    <w:rsid w:val="009379F1"/>
    <w:rsid w:val="00937CC4"/>
    <w:rsid w:val="00937E9C"/>
    <w:rsid w:val="00937F27"/>
    <w:rsid w:val="00937F9A"/>
    <w:rsid w:val="009404FE"/>
    <w:rsid w:val="00940527"/>
    <w:rsid w:val="009405B6"/>
    <w:rsid w:val="00940AB1"/>
    <w:rsid w:val="00940AFD"/>
    <w:rsid w:val="00940EB1"/>
    <w:rsid w:val="00940FFB"/>
    <w:rsid w:val="00941578"/>
    <w:rsid w:val="009415CE"/>
    <w:rsid w:val="0094194A"/>
    <w:rsid w:val="009419D0"/>
    <w:rsid w:val="00941CF7"/>
    <w:rsid w:val="00941EA1"/>
    <w:rsid w:val="009422C0"/>
    <w:rsid w:val="009422D1"/>
    <w:rsid w:val="009423EE"/>
    <w:rsid w:val="00942541"/>
    <w:rsid w:val="009428B7"/>
    <w:rsid w:val="009428C5"/>
    <w:rsid w:val="00942988"/>
    <w:rsid w:val="00943015"/>
    <w:rsid w:val="0094345C"/>
    <w:rsid w:val="00943554"/>
    <w:rsid w:val="00943556"/>
    <w:rsid w:val="0094367E"/>
    <w:rsid w:val="009437C9"/>
    <w:rsid w:val="009437EB"/>
    <w:rsid w:val="009437F2"/>
    <w:rsid w:val="009437F5"/>
    <w:rsid w:val="00943994"/>
    <w:rsid w:val="00943DE3"/>
    <w:rsid w:val="00944473"/>
    <w:rsid w:val="009448FF"/>
    <w:rsid w:val="0094492F"/>
    <w:rsid w:val="00944A87"/>
    <w:rsid w:val="00944C27"/>
    <w:rsid w:val="009452DD"/>
    <w:rsid w:val="00945328"/>
    <w:rsid w:val="00945425"/>
    <w:rsid w:val="0094568A"/>
    <w:rsid w:val="0094573F"/>
    <w:rsid w:val="00945742"/>
    <w:rsid w:val="0094587D"/>
    <w:rsid w:val="00945896"/>
    <w:rsid w:val="00945A49"/>
    <w:rsid w:val="00945AB3"/>
    <w:rsid w:val="00945C0C"/>
    <w:rsid w:val="00945D7D"/>
    <w:rsid w:val="00945E13"/>
    <w:rsid w:val="00946008"/>
    <w:rsid w:val="009460C6"/>
    <w:rsid w:val="0094620E"/>
    <w:rsid w:val="00946319"/>
    <w:rsid w:val="00946370"/>
    <w:rsid w:val="009465EB"/>
    <w:rsid w:val="009466B8"/>
    <w:rsid w:val="0094686C"/>
    <w:rsid w:val="00946984"/>
    <w:rsid w:val="00946990"/>
    <w:rsid w:val="00946AFE"/>
    <w:rsid w:val="00946B47"/>
    <w:rsid w:val="00946BA2"/>
    <w:rsid w:val="00946CBB"/>
    <w:rsid w:val="00946CC5"/>
    <w:rsid w:val="00946D1D"/>
    <w:rsid w:val="00946DF7"/>
    <w:rsid w:val="00946F3D"/>
    <w:rsid w:val="00946F45"/>
    <w:rsid w:val="009470B3"/>
    <w:rsid w:val="009471B8"/>
    <w:rsid w:val="009473BC"/>
    <w:rsid w:val="009474B8"/>
    <w:rsid w:val="009474CA"/>
    <w:rsid w:val="0094769C"/>
    <w:rsid w:val="00947844"/>
    <w:rsid w:val="009479E2"/>
    <w:rsid w:val="00947C12"/>
    <w:rsid w:val="00947D79"/>
    <w:rsid w:val="00947D87"/>
    <w:rsid w:val="00947FF8"/>
    <w:rsid w:val="009500F9"/>
    <w:rsid w:val="0095023D"/>
    <w:rsid w:val="009503E6"/>
    <w:rsid w:val="009505AD"/>
    <w:rsid w:val="009505AE"/>
    <w:rsid w:val="009505CA"/>
    <w:rsid w:val="00950854"/>
    <w:rsid w:val="009508A2"/>
    <w:rsid w:val="009509C0"/>
    <w:rsid w:val="00950CD9"/>
    <w:rsid w:val="00950F70"/>
    <w:rsid w:val="0095156D"/>
    <w:rsid w:val="0095193C"/>
    <w:rsid w:val="00951B9E"/>
    <w:rsid w:val="00951F40"/>
    <w:rsid w:val="00951F82"/>
    <w:rsid w:val="00952175"/>
    <w:rsid w:val="009521D7"/>
    <w:rsid w:val="00952497"/>
    <w:rsid w:val="0095264C"/>
    <w:rsid w:val="009526B6"/>
    <w:rsid w:val="00952AF4"/>
    <w:rsid w:val="00952D94"/>
    <w:rsid w:val="00952EFF"/>
    <w:rsid w:val="009531BD"/>
    <w:rsid w:val="009534E0"/>
    <w:rsid w:val="009534F6"/>
    <w:rsid w:val="00953581"/>
    <w:rsid w:val="009535F6"/>
    <w:rsid w:val="009537FC"/>
    <w:rsid w:val="0095382B"/>
    <w:rsid w:val="00953B4D"/>
    <w:rsid w:val="00953B8B"/>
    <w:rsid w:val="00953CB4"/>
    <w:rsid w:val="00953E7E"/>
    <w:rsid w:val="00953EC3"/>
    <w:rsid w:val="0095402A"/>
    <w:rsid w:val="0095406A"/>
    <w:rsid w:val="009540A5"/>
    <w:rsid w:val="0095424A"/>
    <w:rsid w:val="00954437"/>
    <w:rsid w:val="00954565"/>
    <w:rsid w:val="00954727"/>
    <w:rsid w:val="009547FA"/>
    <w:rsid w:val="009548BD"/>
    <w:rsid w:val="00954A42"/>
    <w:rsid w:val="00954BAA"/>
    <w:rsid w:val="00954C40"/>
    <w:rsid w:val="00954CB2"/>
    <w:rsid w:val="00954E35"/>
    <w:rsid w:val="00954EAD"/>
    <w:rsid w:val="009552BF"/>
    <w:rsid w:val="00955467"/>
    <w:rsid w:val="009554FC"/>
    <w:rsid w:val="0095558C"/>
    <w:rsid w:val="009558CE"/>
    <w:rsid w:val="009558FD"/>
    <w:rsid w:val="009559B0"/>
    <w:rsid w:val="00955A90"/>
    <w:rsid w:val="00955B0F"/>
    <w:rsid w:val="00955C10"/>
    <w:rsid w:val="00955CBE"/>
    <w:rsid w:val="00956111"/>
    <w:rsid w:val="00956306"/>
    <w:rsid w:val="00956628"/>
    <w:rsid w:val="00956646"/>
    <w:rsid w:val="00956B64"/>
    <w:rsid w:val="00956BFD"/>
    <w:rsid w:val="00956C09"/>
    <w:rsid w:val="0095708B"/>
    <w:rsid w:val="00957458"/>
    <w:rsid w:val="009574F5"/>
    <w:rsid w:val="009576E3"/>
    <w:rsid w:val="0095795E"/>
    <w:rsid w:val="00957A5E"/>
    <w:rsid w:val="00957A71"/>
    <w:rsid w:val="00957A8C"/>
    <w:rsid w:val="00957BFC"/>
    <w:rsid w:val="00957C8E"/>
    <w:rsid w:val="009600C7"/>
    <w:rsid w:val="009601E7"/>
    <w:rsid w:val="0096021D"/>
    <w:rsid w:val="00960258"/>
    <w:rsid w:val="00960378"/>
    <w:rsid w:val="0096043B"/>
    <w:rsid w:val="0096043F"/>
    <w:rsid w:val="0096060C"/>
    <w:rsid w:val="00960716"/>
    <w:rsid w:val="00960891"/>
    <w:rsid w:val="00960965"/>
    <w:rsid w:val="00960AC4"/>
    <w:rsid w:val="00960AFF"/>
    <w:rsid w:val="00960BB8"/>
    <w:rsid w:val="00960EA3"/>
    <w:rsid w:val="0096109F"/>
    <w:rsid w:val="009611D4"/>
    <w:rsid w:val="00961207"/>
    <w:rsid w:val="00961310"/>
    <w:rsid w:val="009613FC"/>
    <w:rsid w:val="00961471"/>
    <w:rsid w:val="0096167C"/>
    <w:rsid w:val="00961923"/>
    <w:rsid w:val="00961ABD"/>
    <w:rsid w:val="00961BF6"/>
    <w:rsid w:val="00961CB4"/>
    <w:rsid w:val="00961E7B"/>
    <w:rsid w:val="00961F24"/>
    <w:rsid w:val="009621EA"/>
    <w:rsid w:val="009622CC"/>
    <w:rsid w:val="0096236F"/>
    <w:rsid w:val="0096243B"/>
    <w:rsid w:val="0096259F"/>
    <w:rsid w:val="009625D7"/>
    <w:rsid w:val="00962678"/>
    <w:rsid w:val="0096279B"/>
    <w:rsid w:val="0096279C"/>
    <w:rsid w:val="009627C4"/>
    <w:rsid w:val="00962819"/>
    <w:rsid w:val="00962892"/>
    <w:rsid w:val="009629F7"/>
    <w:rsid w:val="00962B76"/>
    <w:rsid w:val="00962C46"/>
    <w:rsid w:val="00962C6B"/>
    <w:rsid w:val="00962CEC"/>
    <w:rsid w:val="00962E09"/>
    <w:rsid w:val="009630A7"/>
    <w:rsid w:val="00963446"/>
    <w:rsid w:val="00963517"/>
    <w:rsid w:val="009636BE"/>
    <w:rsid w:val="009638B4"/>
    <w:rsid w:val="009638B8"/>
    <w:rsid w:val="00963913"/>
    <w:rsid w:val="00963A0B"/>
    <w:rsid w:val="00963C5E"/>
    <w:rsid w:val="00963DE0"/>
    <w:rsid w:val="0096464A"/>
    <w:rsid w:val="00964B30"/>
    <w:rsid w:val="00964E0C"/>
    <w:rsid w:val="0096503B"/>
    <w:rsid w:val="009652A8"/>
    <w:rsid w:val="00965301"/>
    <w:rsid w:val="0096546A"/>
    <w:rsid w:val="009654B3"/>
    <w:rsid w:val="00965506"/>
    <w:rsid w:val="00965530"/>
    <w:rsid w:val="00965574"/>
    <w:rsid w:val="00965635"/>
    <w:rsid w:val="009659F2"/>
    <w:rsid w:val="00965A68"/>
    <w:rsid w:val="00965A87"/>
    <w:rsid w:val="00965D0D"/>
    <w:rsid w:val="00965E6C"/>
    <w:rsid w:val="00966049"/>
    <w:rsid w:val="009663F0"/>
    <w:rsid w:val="00966608"/>
    <w:rsid w:val="00966B55"/>
    <w:rsid w:val="00966D4A"/>
    <w:rsid w:val="00966D8E"/>
    <w:rsid w:val="00967132"/>
    <w:rsid w:val="0096718B"/>
    <w:rsid w:val="0096753D"/>
    <w:rsid w:val="00967603"/>
    <w:rsid w:val="00967707"/>
    <w:rsid w:val="0096774B"/>
    <w:rsid w:val="00967B2E"/>
    <w:rsid w:val="00967C43"/>
    <w:rsid w:val="00967E7C"/>
    <w:rsid w:val="00967F60"/>
    <w:rsid w:val="009701CB"/>
    <w:rsid w:val="00970214"/>
    <w:rsid w:val="00970502"/>
    <w:rsid w:val="0097062D"/>
    <w:rsid w:val="00970649"/>
    <w:rsid w:val="00970698"/>
    <w:rsid w:val="009706D3"/>
    <w:rsid w:val="009707FA"/>
    <w:rsid w:val="009709E4"/>
    <w:rsid w:val="00970B3E"/>
    <w:rsid w:val="00970C1A"/>
    <w:rsid w:val="00970C23"/>
    <w:rsid w:val="00970C6B"/>
    <w:rsid w:val="00970EB2"/>
    <w:rsid w:val="00970FB8"/>
    <w:rsid w:val="009711AC"/>
    <w:rsid w:val="0097120F"/>
    <w:rsid w:val="00971217"/>
    <w:rsid w:val="009712C1"/>
    <w:rsid w:val="009712FA"/>
    <w:rsid w:val="009714BE"/>
    <w:rsid w:val="0097169B"/>
    <w:rsid w:val="00971969"/>
    <w:rsid w:val="00971AC5"/>
    <w:rsid w:val="00971C8F"/>
    <w:rsid w:val="00971D0B"/>
    <w:rsid w:val="00971FA7"/>
    <w:rsid w:val="00971FD0"/>
    <w:rsid w:val="00972032"/>
    <w:rsid w:val="00972097"/>
    <w:rsid w:val="0097215B"/>
    <w:rsid w:val="0097229D"/>
    <w:rsid w:val="009726C9"/>
    <w:rsid w:val="009726D6"/>
    <w:rsid w:val="00972726"/>
    <w:rsid w:val="00972AB2"/>
    <w:rsid w:val="00972AB3"/>
    <w:rsid w:val="00972AD7"/>
    <w:rsid w:val="00972CA4"/>
    <w:rsid w:val="00972CF5"/>
    <w:rsid w:val="00972D7A"/>
    <w:rsid w:val="00972DD0"/>
    <w:rsid w:val="00972EDE"/>
    <w:rsid w:val="009730B8"/>
    <w:rsid w:val="0097313A"/>
    <w:rsid w:val="00973404"/>
    <w:rsid w:val="0097341E"/>
    <w:rsid w:val="0097362D"/>
    <w:rsid w:val="009737C1"/>
    <w:rsid w:val="009738E5"/>
    <w:rsid w:val="0097397B"/>
    <w:rsid w:val="00973A32"/>
    <w:rsid w:val="00973B81"/>
    <w:rsid w:val="00973DE1"/>
    <w:rsid w:val="00973E35"/>
    <w:rsid w:val="00973E78"/>
    <w:rsid w:val="0097415E"/>
    <w:rsid w:val="00974270"/>
    <w:rsid w:val="00974533"/>
    <w:rsid w:val="009746F2"/>
    <w:rsid w:val="009748D5"/>
    <w:rsid w:val="009748D7"/>
    <w:rsid w:val="0097499A"/>
    <w:rsid w:val="009749F4"/>
    <w:rsid w:val="00974BC1"/>
    <w:rsid w:val="00974CEA"/>
    <w:rsid w:val="00974EDB"/>
    <w:rsid w:val="00974FEC"/>
    <w:rsid w:val="00975062"/>
    <w:rsid w:val="00975778"/>
    <w:rsid w:val="00975B9B"/>
    <w:rsid w:val="00975D24"/>
    <w:rsid w:val="00975D65"/>
    <w:rsid w:val="00975E7E"/>
    <w:rsid w:val="00976065"/>
    <w:rsid w:val="009765BE"/>
    <w:rsid w:val="00976618"/>
    <w:rsid w:val="009768B2"/>
    <w:rsid w:val="009768BA"/>
    <w:rsid w:val="009769A9"/>
    <w:rsid w:val="0097708A"/>
    <w:rsid w:val="009770FC"/>
    <w:rsid w:val="0097710D"/>
    <w:rsid w:val="00977642"/>
    <w:rsid w:val="009779EA"/>
    <w:rsid w:val="009779F6"/>
    <w:rsid w:val="00977B7D"/>
    <w:rsid w:val="00977BC6"/>
    <w:rsid w:val="00980006"/>
    <w:rsid w:val="009800CD"/>
    <w:rsid w:val="00980352"/>
    <w:rsid w:val="0098048C"/>
    <w:rsid w:val="009805B5"/>
    <w:rsid w:val="0098064E"/>
    <w:rsid w:val="0098087F"/>
    <w:rsid w:val="009808B8"/>
    <w:rsid w:val="00980ABE"/>
    <w:rsid w:val="00980B29"/>
    <w:rsid w:val="00980D5B"/>
    <w:rsid w:val="00980DDA"/>
    <w:rsid w:val="00981169"/>
    <w:rsid w:val="00981352"/>
    <w:rsid w:val="00981387"/>
    <w:rsid w:val="009814CF"/>
    <w:rsid w:val="00981672"/>
    <w:rsid w:val="009816C6"/>
    <w:rsid w:val="00981A37"/>
    <w:rsid w:val="0098201C"/>
    <w:rsid w:val="009821D1"/>
    <w:rsid w:val="00982241"/>
    <w:rsid w:val="0098224B"/>
    <w:rsid w:val="009826B5"/>
    <w:rsid w:val="00982797"/>
    <w:rsid w:val="00982A16"/>
    <w:rsid w:val="00982BF7"/>
    <w:rsid w:val="00982D3F"/>
    <w:rsid w:val="00982EC9"/>
    <w:rsid w:val="0098309A"/>
    <w:rsid w:val="0098333E"/>
    <w:rsid w:val="00983661"/>
    <w:rsid w:val="00983957"/>
    <w:rsid w:val="00983DAD"/>
    <w:rsid w:val="00983E17"/>
    <w:rsid w:val="00983E3B"/>
    <w:rsid w:val="00983EEE"/>
    <w:rsid w:val="00983F40"/>
    <w:rsid w:val="009841BC"/>
    <w:rsid w:val="00984443"/>
    <w:rsid w:val="00984623"/>
    <w:rsid w:val="00984841"/>
    <w:rsid w:val="00984BFC"/>
    <w:rsid w:val="00984EF5"/>
    <w:rsid w:val="00985142"/>
    <w:rsid w:val="009851E8"/>
    <w:rsid w:val="00985263"/>
    <w:rsid w:val="0098531C"/>
    <w:rsid w:val="00985585"/>
    <w:rsid w:val="009855FD"/>
    <w:rsid w:val="00985831"/>
    <w:rsid w:val="009858FB"/>
    <w:rsid w:val="009859AA"/>
    <w:rsid w:val="00985B86"/>
    <w:rsid w:val="009863E3"/>
    <w:rsid w:val="0098652C"/>
    <w:rsid w:val="00986699"/>
    <w:rsid w:val="00986894"/>
    <w:rsid w:val="009868C5"/>
    <w:rsid w:val="00986BBD"/>
    <w:rsid w:val="00986DFC"/>
    <w:rsid w:val="00986F48"/>
    <w:rsid w:val="00986F79"/>
    <w:rsid w:val="00987129"/>
    <w:rsid w:val="0098725A"/>
    <w:rsid w:val="00987264"/>
    <w:rsid w:val="0098756E"/>
    <w:rsid w:val="009875F3"/>
    <w:rsid w:val="009876D1"/>
    <w:rsid w:val="00987717"/>
    <w:rsid w:val="009877E1"/>
    <w:rsid w:val="00987A78"/>
    <w:rsid w:val="00987A8D"/>
    <w:rsid w:val="00987C1E"/>
    <w:rsid w:val="00987F35"/>
    <w:rsid w:val="00990190"/>
    <w:rsid w:val="00990230"/>
    <w:rsid w:val="0099036D"/>
    <w:rsid w:val="0099037C"/>
    <w:rsid w:val="009904F5"/>
    <w:rsid w:val="00990500"/>
    <w:rsid w:val="0099052A"/>
    <w:rsid w:val="00990929"/>
    <w:rsid w:val="00990FA0"/>
    <w:rsid w:val="00991279"/>
    <w:rsid w:val="009912E3"/>
    <w:rsid w:val="009913BA"/>
    <w:rsid w:val="009914BF"/>
    <w:rsid w:val="0099165B"/>
    <w:rsid w:val="00991670"/>
    <w:rsid w:val="00991684"/>
    <w:rsid w:val="00991793"/>
    <w:rsid w:val="00991B6F"/>
    <w:rsid w:val="00991DDB"/>
    <w:rsid w:val="00991E58"/>
    <w:rsid w:val="00992342"/>
    <w:rsid w:val="009924CF"/>
    <w:rsid w:val="00992604"/>
    <w:rsid w:val="00992A85"/>
    <w:rsid w:val="00992B5B"/>
    <w:rsid w:val="00992BA7"/>
    <w:rsid w:val="00992BF2"/>
    <w:rsid w:val="00992E01"/>
    <w:rsid w:val="00993321"/>
    <w:rsid w:val="009935C5"/>
    <w:rsid w:val="009935ED"/>
    <w:rsid w:val="009938AF"/>
    <w:rsid w:val="00993C44"/>
    <w:rsid w:val="00993C79"/>
    <w:rsid w:val="00993EAB"/>
    <w:rsid w:val="0099410F"/>
    <w:rsid w:val="00994927"/>
    <w:rsid w:val="00994D5B"/>
    <w:rsid w:val="00994DBE"/>
    <w:rsid w:val="00994EA7"/>
    <w:rsid w:val="00994FEE"/>
    <w:rsid w:val="00995292"/>
    <w:rsid w:val="0099545E"/>
    <w:rsid w:val="00995490"/>
    <w:rsid w:val="0099553B"/>
    <w:rsid w:val="0099555B"/>
    <w:rsid w:val="0099557A"/>
    <w:rsid w:val="009957BB"/>
    <w:rsid w:val="0099586A"/>
    <w:rsid w:val="009958C2"/>
    <w:rsid w:val="009958C9"/>
    <w:rsid w:val="009958F2"/>
    <w:rsid w:val="00995917"/>
    <w:rsid w:val="00995E9A"/>
    <w:rsid w:val="0099600A"/>
    <w:rsid w:val="00996096"/>
    <w:rsid w:val="009960E0"/>
    <w:rsid w:val="00996195"/>
    <w:rsid w:val="00996399"/>
    <w:rsid w:val="009963F9"/>
    <w:rsid w:val="009964B8"/>
    <w:rsid w:val="00996505"/>
    <w:rsid w:val="00996673"/>
    <w:rsid w:val="0099668D"/>
    <w:rsid w:val="0099699C"/>
    <w:rsid w:val="00996A88"/>
    <w:rsid w:val="00996DE9"/>
    <w:rsid w:val="00996F53"/>
    <w:rsid w:val="00997029"/>
    <w:rsid w:val="009975A4"/>
    <w:rsid w:val="009976F0"/>
    <w:rsid w:val="00997B98"/>
    <w:rsid w:val="00997D3E"/>
    <w:rsid w:val="00997D52"/>
    <w:rsid w:val="00997F3F"/>
    <w:rsid w:val="009A007D"/>
    <w:rsid w:val="009A0280"/>
    <w:rsid w:val="009A028D"/>
    <w:rsid w:val="009A0386"/>
    <w:rsid w:val="009A044F"/>
    <w:rsid w:val="009A0482"/>
    <w:rsid w:val="009A054C"/>
    <w:rsid w:val="009A05C7"/>
    <w:rsid w:val="009A089B"/>
    <w:rsid w:val="009A08B1"/>
    <w:rsid w:val="009A08FA"/>
    <w:rsid w:val="009A0921"/>
    <w:rsid w:val="009A0D35"/>
    <w:rsid w:val="009A0D42"/>
    <w:rsid w:val="009A0F87"/>
    <w:rsid w:val="009A10BB"/>
    <w:rsid w:val="009A10D9"/>
    <w:rsid w:val="009A1125"/>
    <w:rsid w:val="009A1176"/>
    <w:rsid w:val="009A1229"/>
    <w:rsid w:val="009A12DD"/>
    <w:rsid w:val="009A1461"/>
    <w:rsid w:val="009A14EB"/>
    <w:rsid w:val="009A161D"/>
    <w:rsid w:val="009A1C9E"/>
    <w:rsid w:val="009A1CB6"/>
    <w:rsid w:val="009A1D9F"/>
    <w:rsid w:val="009A1E72"/>
    <w:rsid w:val="009A1ED2"/>
    <w:rsid w:val="009A247D"/>
    <w:rsid w:val="009A2491"/>
    <w:rsid w:val="009A25A5"/>
    <w:rsid w:val="009A27CA"/>
    <w:rsid w:val="009A27E1"/>
    <w:rsid w:val="009A2824"/>
    <w:rsid w:val="009A29CE"/>
    <w:rsid w:val="009A2A57"/>
    <w:rsid w:val="009A2B1B"/>
    <w:rsid w:val="009A2BC0"/>
    <w:rsid w:val="009A2D9B"/>
    <w:rsid w:val="009A306E"/>
    <w:rsid w:val="009A330C"/>
    <w:rsid w:val="009A3496"/>
    <w:rsid w:val="009A35D0"/>
    <w:rsid w:val="009A361E"/>
    <w:rsid w:val="009A38AA"/>
    <w:rsid w:val="009A3954"/>
    <w:rsid w:val="009A3980"/>
    <w:rsid w:val="009A3D7B"/>
    <w:rsid w:val="009A3DA3"/>
    <w:rsid w:val="009A3F67"/>
    <w:rsid w:val="009A4453"/>
    <w:rsid w:val="009A4947"/>
    <w:rsid w:val="009A4A23"/>
    <w:rsid w:val="009A4A57"/>
    <w:rsid w:val="009A4E83"/>
    <w:rsid w:val="009A4F2F"/>
    <w:rsid w:val="009A50ED"/>
    <w:rsid w:val="009A5121"/>
    <w:rsid w:val="009A55B2"/>
    <w:rsid w:val="009A57F9"/>
    <w:rsid w:val="009A58F1"/>
    <w:rsid w:val="009A59B5"/>
    <w:rsid w:val="009A5AC2"/>
    <w:rsid w:val="009A60AE"/>
    <w:rsid w:val="009A6338"/>
    <w:rsid w:val="009A6343"/>
    <w:rsid w:val="009A63E8"/>
    <w:rsid w:val="009A6741"/>
    <w:rsid w:val="009A6803"/>
    <w:rsid w:val="009A6B80"/>
    <w:rsid w:val="009A6B97"/>
    <w:rsid w:val="009A6CFE"/>
    <w:rsid w:val="009A6D05"/>
    <w:rsid w:val="009A6EB3"/>
    <w:rsid w:val="009A722B"/>
    <w:rsid w:val="009A729B"/>
    <w:rsid w:val="009A759A"/>
    <w:rsid w:val="009A79DD"/>
    <w:rsid w:val="009A7C0C"/>
    <w:rsid w:val="009A7D9A"/>
    <w:rsid w:val="009B0CC2"/>
    <w:rsid w:val="009B1065"/>
    <w:rsid w:val="009B1173"/>
    <w:rsid w:val="009B12ED"/>
    <w:rsid w:val="009B1719"/>
    <w:rsid w:val="009B17E1"/>
    <w:rsid w:val="009B1A14"/>
    <w:rsid w:val="009B1B97"/>
    <w:rsid w:val="009B1CEC"/>
    <w:rsid w:val="009B1EA0"/>
    <w:rsid w:val="009B1F4C"/>
    <w:rsid w:val="009B2051"/>
    <w:rsid w:val="009B2245"/>
    <w:rsid w:val="009B22D0"/>
    <w:rsid w:val="009B2610"/>
    <w:rsid w:val="009B267A"/>
    <w:rsid w:val="009B29E3"/>
    <w:rsid w:val="009B2ACF"/>
    <w:rsid w:val="009B2BAE"/>
    <w:rsid w:val="009B2CDF"/>
    <w:rsid w:val="009B2D07"/>
    <w:rsid w:val="009B2DD6"/>
    <w:rsid w:val="009B2EBF"/>
    <w:rsid w:val="009B34E6"/>
    <w:rsid w:val="009B35E4"/>
    <w:rsid w:val="009B3742"/>
    <w:rsid w:val="009B38E5"/>
    <w:rsid w:val="009B3B37"/>
    <w:rsid w:val="009B3D9F"/>
    <w:rsid w:val="009B3F12"/>
    <w:rsid w:val="009B40B3"/>
    <w:rsid w:val="009B42B1"/>
    <w:rsid w:val="009B4500"/>
    <w:rsid w:val="009B4607"/>
    <w:rsid w:val="009B472A"/>
    <w:rsid w:val="009B48E1"/>
    <w:rsid w:val="009B48E2"/>
    <w:rsid w:val="009B4944"/>
    <w:rsid w:val="009B4E41"/>
    <w:rsid w:val="009B4E5C"/>
    <w:rsid w:val="009B4EEE"/>
    <w:rsid w:val="009B52A8"/>
    <w:rsid w:val="009B5433"/>
    <w:rsid w:val="009B59A5"/>
    <w:rsid w:val="009B5BA5"/>
    <w:rsid w:val="009B5C54"/>
    <w:rsid w:val="009B5C93"/>
    <w:rsid w:val="009B5CE0"/>
    <w:rsid w:val="009B5D6B"/>
    <w:rsid w:val="009B5E00"/>
    <w:rsid w:val="009B5EDF"/>
    <w:rsid w:val="009B5F15"/>
    <w:rsid w:val="009B60E0"/>
    <w:rsid w:val="009B6735"/>
    <w:rsid w:val="009B69E4"/>
    <w:rsid w:val="009B6B37"/>
    <w:rsid w:val="009B6DF8"/>
    <w:rsid w:val="009B6DFA"/>
    <w:rsid w:val="009B6EDF"/>
    <w:rsid w:val="009B7179"/>
    <w:rsid w:val="009B742E"/>
    <w:rsid w:val="009B75F3"/>
    <w:rsid w:val="009B787D"/>
    <w:rsid w:val="009B7940"/>
    <w:rsid w:val="009B7A9B"/>
    <w:rsid w:val="009B7C60"/>
    <w:rsid w:val="009C0386"/>
    <w:rsid w:val="009C03A0"/>
    <w:rsid w:val="009C03E6"/>
    <w:rsid w:val="009C04A1"/>
    <w:rsid w:val="009C050F"/>
    <w:rsid w:val="009C087E"/>
    <w:rsid w:val="009C0909"/>
    <w:rsid w:val="009C1005"/>
    <w:rsid w:val="009C10C4"/>
    <w:rsid w:val="009C11A8"/>
    <w:rsid w:val="009C1314"/>
    <w:rsid w:val="009C1344"/>
    <w:rsid w:val="009C1353"/>
    <w:rsid w:val="009C1362"/>
    <w:rsid w:val="009C138D"/>
    <w:rsid w:val="009C1601"/>
    <w:rsid w:val="009C16C2"/>
    <w:rsid w:val="009C16F1"/>
    <w:rsid w:val="009C1BD5"/>
    <w:rsid w:val="009C1DEE"/>
    <w:rsid w:val="009C21D2"/>
    <w:rsid w:val="009C2228"/>
    <w:rsid w:val="009C2287"/>
    <w:rsid w:val="009C2565"/>
    <w:rsid w:val="009C271F"/>
    <w:rsid w:val="009C275C"/>
    <w:rsid w:val="009C2922"/>
    <w:rsid w:val="009C2926"/>
    <w:rsid w:val="009C2A23"/>
    <w:rsid w:val="009C2B34"/>
    <w:rsid w:val="009C2D00"/>
    <w:rsid w:val="009C30C5"/>
    <w:rsid w:val="009C329B"/>
    <w:rsid w:val="009C33AB"/>
    <w:rsid w:val="009C348E"/>
    <w:rsid w:val="009C34CA"/>
    <w:rsid w:val="009C3699"/>
    <w:rsid w:val="009C3858"/>
    <w:rsid w:val="009C3AB7"/>
    <w:rsid w:val="009C3BD6"/>
    <w:rsid w:val="009C3C44"/>
    <w:rsid w:val="009C3D11"/>
    <w:rsid w:val="009C3D3F"/>
    <w:rsid w:val="009C3EA7"/>
    <w:rsid w:val="009C413B"/>
    <w:rsid w:val="009C41FE"/>
    <w:rsid w:val="009C434A"/>
    <w:rsid w:val="009C461E"/>
    <w:rsid w:val="009C4A8D"/>
    <w:rsid w:val="009C4CEC"/>
    <w:rsid w:val="009C5333"/>
    <w:rsid w:val="009C5354"/>
    <w:rsid w:val="009C56E7"/>
    <w:rsid w:val="009C578D"/>
    <w:rsid w:val="009C58F5"/>
    <w:rsid w:val="009C595C"/>
    <w:rsid w:val="009C59C7"/>
    <w:rsid w:val="009C5D61"/>
    <w:rsid w:val="009C627F"/>
    <w:rsid w:val="009C67B9"/>
    <w:rsid w:val="009C6809"/>
    <w:rsid w:val="009C68D7"/>
    <w:rsid w:val="009C6B2A"/>
    <w:rsid w:val="009C6FC1"/>
    <w:rsid w:val="009C6FD7"/>
    <w:rsid w:val="009C703E"/>
    <w:rsid w:val="009C705D"/>
    <w:rsid w:val="009C7071"/>
    <w:rsid w:val="009C7131"/>
    <w:rsid w:val="009C71D1"/>
    <w:rsid w:val="009C736C"/>
    <w:rsid w:val="009C7ABD"/>
    <w:rsid w:val="009C7BD2"/>
    <w:rsid w:val="009C7BFE"/>
    <w:rsid w:val="009C7C23"/>
    <w:rsid w:val="009C7C34"/>
    <w:rsid w:val="009C7E1F"/>
    <w:rsid w:val="009C7E7D"/>
    <w:rsid w:val="009D0458"/>
    <w:rsid w:val="009D053B"/>
    <w:rsid w:val="009D07DB"/>
    <w:rsid w:val="009D0B25"/>
    <w:rsid w:val="009D0B71"/>
    <w:rsid w:val="009D0B95"/>
    <w:rsid w:val="009D0FF8"/>
    <w:rsid w:val="009D0FFF"/>
    <w:rsid w:val="009D1157"/>
    <w:rsid w:val="009D1362"/>
    <w:rsid w:val="009D1382"/>
    <w:rsid w:val="009D1696"/>
    <w:rsid w:val="009D1801"/>
    <w:rsid w:val="009D1812"/>
    <w:rsid w:val="009D1843"/>
    <w:rsid w:val="009D1E7B"/>
    <w:rsid w:val="009D1FC0"/>
    <w:rsid w:val="009D23A1"/>
    <w:rsid w:val="009D240A"/>
    <w:rsid w:val="009D26BA"/>
    <w:rsid w:val="009D2837"/>
    <w:rsid w:val="009D2B28"/>
    <w:rsid w:val="009D2CEE"/>
    <w:rsid w:val="009D2E01"/>
    <w:rsid w:val="009D2E82"/>
    <w:rsid w:val="009D2FA0"/>
    <w:rsid w:val="009D3216"/>
    <w:rsid w:val="009D3491"/>
    <w:rsid w:val="009D367A"/>
    <w:rsid w:val="009D372F"/>
    <w:rsid w:val="009D3961"/>
    <w:rsid w:val="009D3AD8"/>
    <w:rsid w:val="009D3B68"/>
    <w:rsid w:val="009D3B86"/>
    <w:rsid w:val="009D3C02"/>
    <w:rsid w:val="009D3D7F"/>
    <w:rsid w:val="009D408E"/>
    <w:rsid w:val="009D424A"/>
    <w:rsid w:val="009D43B8"/>
    <w:rsid w:val="009D43C7"/>
    <w:rsid w:val="009D44DA"/>
    <w:rsid w:val="009D44F4"/>
    <w:rsid w:val="009D456A"/>
    <w:rsid w:val="009D4913"/>
    <w:rsid w:val="009D4CF2"/>
    <w:rsid w:val="009D4FC7"/>
    <w:rsid w:val="009D52D8"/>
    <w:rsid w:val="009D5442"/>
    <w:rsid w:val="009D54A5"/>
    <w:rsid w:val="009D54AB"/>
    <w:rsid w:val="009D55A3"/>
    <w:rsid w:val="009D5602"/>
    <w:rsid w:val="009D57CE"/>
    <w:rsid w:val="009D57E8"/>
    <w:rsid w:val="009D5918"/>
    <w:rsid w:val="009D5D82"/>
    <w:rsid w:val="009D5DC8"/>
    <w:rsid w:val="009D5DE3"/>
    <w:rsid w:val="009D5E8C"/>
    <w:rsid w:val="009D5EA7"/>
    <w:rsid w:val="009D5FBA"/>
    <w:rsid w:val="009D60B9"/>
    <w:rsid w:val="009D61C8"/>
    <w:rsid w:val="009D620D"/>
    <w:rsid w:val="009D623A"/>
    <w:rsid w:val="009D6292"/>
    <w:rsid w:val="009D6497"/>
    <w:rsid w:val="009D65AD"/>
    <w:rsid w:val="009D6653"/>
    <w:rsid w:val="009D6656"/>
    <w:rsid w:val="009D6A16"/>
    <w:rsid w:val="009D6A28"/>
    <w:rsid w:val="009D6BE7"/>
    <w:rsid w:val="009D6D46"/>
    <w:rsid w:val="009D6DBA"/>
    <w:rsid w:val="009D6DD6"/>
    <w:rsid w:val="009D72B2"/>
    <w:rsid w:val="009D74CE"/>
    <w:rsid w:val="009D7547"/>
    <w:rsid w:val="009D7862"/>
    <w:rsid w:val="009D7AB4"/>
    <w:rsid w:val="009D7CED"/>
    <w:rsid w:val="009D7EDB"/>
    <w:rsid w:val="009E03BC"/>
    <w:rsid w:val="009E0459"/>
    <w:rsid w:val="009E0593"/>
    <w:rsid w:val="009E05D4"/>
    <w:rsid w:val="009E07D3"/>
    <w:rsid w:val="009E07F3"/>
    <w:rsid w:val="009E0809"/>
    <w:rsid w:val="009E0831"/>
    <w:rsid w:val="009E099F"/>
    <w:rsid w:val="009E09FB"/>
    <w:rsid w:val="009E0BAB"/>
    <w:rsid w:val="009E0BC4"/>
    <w:rsid w:val="009E0C86"/>
    <w:rsid w:val="009E1100"/>
    <w:rsid w:val="009E1109"/>
    <w:rsid w:val="009E139A"/>
    <w:rsid w:val="009E151C"/>
    <w:rsid w:val="009E1523"/>
    <w:rsid w:val="009E186E"/>
    <w:rsid w:val="009E1DEB"/>
    <w:rsid w:val="009E1FBD"/>
    <w:rsid w:val="009E1FCA"/>
    <w:rsid w:val="009E23D6"/>
    <w:rsid w:val="009E2443"/>
    <w:rsid w:val="009E255C"/>
    <w:rsid w:val="009E2865"/>
    <w:rsid w:val="009E2B81"/>
    <w:rsid w:val="009E2C57"/>
    <w:rsid w:val="009E2E3C"/>
    <w:rsid w:val="009E31B6"/>
    <w:rsid w:val="009E32E9"/>
    <w:rsid w:val="009E33D4"/>
    <w:rsid w:val="009E3522"/>
    <w:rsid w:val="009E380A"/>
    <w:rsid w:val="009E382F"/>
    <w:rsid w:val="009E389C"/>
    <w:rsid w:val="009E3A90"/>
    <w:rsid w:val="009E3AEF"/>
    <w:rsid w:val="009E3BF4"/>
    <w:rsid w:val="009E3CD9"/>
    <w:rsid w:val="009E3EEC"/>
    <w:rsid w:val="009E431A"/>
    <w:rsid w:val="009E434B"/>
    <w:rsid w:val="009E4352"/>
    <w:rsid w:val="009E4506"/>
    <w:rsid w:val="009E46EA"/>
    <w:rsid w:val="009E471F"/>
    <w:rsid w:val="009E478E"/>
    <w:rsid w:val="009E4806"/>
    <w:rsid w:val="009E48EE"/>
    <w:rsid w:val="009E4914"/>
    <w:rsid w:val="009E4AB2"/>
    <w:rsid w:val="009E4B2F"/>
    <w:rsid w:val="009E4B75"/>
    <w:rsid w:val="009E4B76"/>
    <w:rsid w:val="009E4C49"/>
    <w:rsid w:val="009E4D2F"/>
    <w:rsid w:val="009E4F2D"/>
    <w:rsid w:val="009E4F4D"/>
    <w:rsid w:val="009E4F5F"/>
    <w:rsid w:val="009E5085"/>
    <w:rsid w:val="009E51CE"/>
    <w:rsid w:val="009E5217"/>
    <w:rsid w:val="009E5518"/>
    <w:rsid w:val="009E5713"/>
    <w:rsid w:val="009E579C"/>
    <w:rsid w:val="009E589C"/>
    <w:rsid w:val="009E592E"/>
    <w:rsid w:val="009E5B4A"/>
    <w:rsid w:val="009E5C6F"/>
    <w:rsid w:val="009E5CC9"/>
    <w:rsid w:val="009E5DB9"/>
    <w:rsid w:val="009E5DCE"/>
    <w:rsid w:val="009E5E62"/>
    <w:rsid w:val="009E5FD6"/>
    <w:rsid w:val="009E605A"/>
    <w:rsid w:val="009E6148"/>
    <w:rsid w:val="009E614D"/>
    <w:rsid w:val="009E6290"/>
    <w:rsid w:val="009E62CF"/>
    <w:rsid w:val="009E649E"/>
    <w:rsid w:val="009E66FF"/>
    <w:rsid w:val="009E6792"/>
    <w:rsid w:val="009E68B3"/>
    <w:rsid w:val="009E6A2C"/>
    <w:rsid w:val="009E6B0C"/>
    <w:rsid w:val="009E6CCE"/>
    <w:rsid w:val="009E6EE7"/>
    <w:rsid w:val="009E6F72"/>
    <w:rsid w:val="009E6F8D"/>
    <w:rsid w:val="009E6FCA"/>
    <w:rsid w:val="009E7191"/>
    <w:rsid w:val="009E722E"/>
    <w:rsid w:val="009E73BE"/>
    <w:rsid w:val="009E74C0"/>
    <w:rsid w:val="009E7750"/>
    <w:rsid w:val="009E7A5B"/>
    <w:rsid w:val="009F00A5"/>
    <w:rsid w:val="009F019B"/>
    <w:rsid w:val="009F085B"/>
    <w:rsid w:val="009F0A5F"/>
    <w:rsid w:val="009F0B64"/>
    <w:rsid w:val="009F0B9B"/>
    <w:rsid w:val="009F0E82"/>
    <w:rsid w:val="009F0F9D"/>
    <w:rsid w:val="009F10AD"/>
    <w:rsid w:val="009F12D1"/>
    <w:rsid w:val="009F12E7"/>
    <w:rsid w:val="009F1342"/>
    <w:rsid w:val="009F13D7"/>
    <w:rsid w:val="009F14C0"/>
    <w:rsid w:val="009F155A"/>
    <w:rsid w:val="009F16BF"/>
    <w:rsid w:val="009F17F7"/>
    <w:rsid w:val="009F19C5"/>
    <w:rsid w:val="009F1A30"/>
    <w:rsid w:val="009F1BB8"/>
    <w:rsid w:val="009F1D2E"/>
    <w:rsid w:val="009F233E"/>
    <w:rsid w:val="009F2552"/>
    <w:rsid w:val="009F2620"/>
    <w:rsid w:val="009F2878"/>
    <w:rsid w:val="009F288A"/>
    <w:rsid w:val="009F2897"/>
    <w:rsid w:val="009F2A39"/>
    <w:rsid w:val="009F2A8E"/>
    <w:rsid w:val="009F2B34"/>
    <w:rsid w:val="009F2CE0"/>
    <w:rsid w:val="009F2E4B"/>
    <w:rsid w:val="009F2E69"/>
    <w:rsid w:val="009F2E9C"/>
    <w:rsid w:val="009F2EEE"/>
    <w:rsid w:val="009F2FB1"/>
    <w:rsid w:val="009F305D"/>
    <w:rsid w:val="009F314D"/>
    <w:rsid w:val="009F32A7"/>
    <w:rsid w:val="009F330F"/>
    <w:rsid w:val="009F351F"/>
    <w:rsid w:val="009F3530"/>
    <w:rsid w:val="009F35F3"/>
    <w:rsid w:val="009F37FF"/>
    <w:rsid w:val="009F39D8"/>
    <w:rsid w:val="009F3A00"/>
    <w:rsid w:val="009F3A8F"/>
    <w:rsid w:val="009F3F51"/>
    <w:rsid w:val="009F420C"/>
    <w:rsid w:val="009F42E1"/>
    <w:rsid w:val="009F43AC"/>
    <w:rsid w:val="009F451D"/>
    <w:rsid w:val="009F468A"/>
    <w:rsid w:val="009F47BE"/>
    <w:rsid w:val="009F4A90"/>
    <w:rsid w:val="009F4CA7"/>
    <w:rsid w:val="009F4D5D"/>
    <w:rsid w:val="009F4DA9"/>
    <w:rsid w:val="009F4E32"/>
    <w:rsid w:val="009F4E76"/>
    <w:rsid w:val="009F4F9F"/>
    <w:rsid w:val="009F4FF6"/>
    <w:rsid w:val="009F510E"/>
    <w:rsid w:val="009F5269"/>
    <w:rsid w:val="009F5449"/>
    <w:rsid w:val="009F5457"/>
    <w:rsid w:val="009F56BB"/>
    <w:rsid w:val="009F5976"/>
    <w:rsid w:val="009F59CA"/>
    <w:rsid w:val="009F6101"/>
    <w:rsid w:val="009F6669"/>
    <w:rsid w:val="009F6891"/>
    <w:rsid w:val="009F6A29"/>
    <w:rsid w:val="009F6A7B"/>
    <w:rsid w:val="009F73C1"/>
    <w:rsid w:val="009F746B"/>
    <w:rsid w:val="009F755A"/>
    <w:rsid w:val="009F75A7"/>
    <w:rsid w:val="009F785A"/>
    <w:rsid w:val="009F7A5D"/>
    <w:rsid w:val="009F7B76"/>
    <w:rsid w:val="009F7BDD"/>
    <w:rsid w:val="009F7C72"/>
    <w:rsid w:val="009F7D5A"/>
    <w:rsid w:val="009F7D72"/>
    <w:rsid w:val="00A0013B"/>
    <w:rsid w:val="00A0039E"/>
    <w:rsid w:val="00A0043E"/>
    <w:rsid w:val="00A004A3"/>
    <w:rsid w:val="00A007E5"/>
    <w:rsid w:val="00A00982"/>
    <w:rsid w:val="00A00A28"/>
    <w:rsid w:val="00A00A45"/>
    <w:rsid w:val="00A00A5E"/>
    <w:rsid w:val="00A00C05"/>
    <w:rsid w:val="00A00E97"/>
    <w:rsid w:val="00A00FCE"/>
    <w:rsid w:val="00A0100E"/>
    <w:rsid w:val="00A011BD"/>
    <w:rsid w:val="00A011E1"/>
    <w:rsid w:val="00A013D0"/>
    <w:rsid w:val="00A01705"/>
    <w:rsid w:val="00A017B4"/>
    <w:rsid w:val="00A019D8"/>
    <w:rsid w:val="00A01A14"/>
    <w:rsid w:val="00A01ADD"/>
    <w:rsid w:val="00A01C28"/>
    <w:rsid w:val="00A01F34"/>
    <w:rsid w:val="00A02007"/>
    <w:rsid w:val="00A020FA"/>
    <w:rsid w:val="00A021F6"/>
    <w:rsid w:val="00A023C1"/>
    <w:rsid w:val="00A02825"/>
    <w:rsid w:val="00A02C6B"/>
    <w:rsid w:val="00A02C9B"/>
    <w:rsid w:val="00A02F0D"/>
    <w:rsid w:val="00A03120"/>
    <w:rsid w:val="00A034AD"/>
    <w:rsid w:val="00A03648"/>
    <w:rsid w:val="00A0371F"/>
    <w:rsid w:val="00A0385B"/>
    <w:rsid w:val="00A03BE8"/>
    <w:rsid w:val="00A03CF9"/>
    <w:rsid w:val="00A03E22"/>
    <w:rsid w:val="00A04025"/>
    <w:rsid w:val="00A04052"/>
    <w:rsid w:val="00A041B1"/>
    <w:rsid w:val="00A046B1"/>
    <w:rsid w:val="00A04AB7"/>
    <w:rsid w:val="00A04B29"/>
    <w:rsid w:val="00A04B6A"/>
    <w:rsid w:val="00A04BC1"/>
    <w:rsid w:val="00A04EE9"/>
    <w:rsid w:val="00A050C2"/>
    <w:rsid w:val="00A0554B"/>
    <w:rsid w:val="00A05781"/>
    <w:rsid w:val="00A05828"/>
    <w:rsid w:val="00A058AC"/>
    <w:rsid w:val="00A0592B"/>
    <w:rsid w:val="00A05AAA"/>
    <w:rsid w:val="00A05BF7"/>
    <w:rsid w:val="00A05D77"/>
    <w:rsid w:val="00A05E28"/>
    <w:rsid w:val="00A05EBF"/>
    <w:rsid w:val="00A060E1"/>
    <w:rsid w:val="00A06175"/>
    <w:rsid w:val="00A0648A"/>
    <w:rsid w:val="00A0672D"/>
    <w:rsid w:val="00A067F6"/>
    <w:rsid w:val="00A0682B"/>
    <w:rsid w:val="00A06B7C"/>
    <w:rsid w:val="00A06F45"/>
    <w:rsid w:val="00A0745B"/>
    <w:rsid w:val="00A07509"/>
    <w:rsid w:val="00A07596"/>
    <w:rsid w:val="00A07823"/>
    <w:rsid w:val="00A07844"/>
    <w:rsid w:val="00A0784B"/>
    <w:rsid w:val="00A078ED"/>
    <w:rsid w:val="00A078F4"/>
    <w:rsid w:val="00A079C0"/>
    <w:rsid w:val="00A07A34"/>
    <w:rsid w:val="00A07BBD"/>
    <w:rsid w:val="00A07D26"/>
    <w:rsid w:val="00A07E8B"/>
    <w:rsid w:val="00A07FCD"/>
    <w:rsid w:val="00A10430"/>
    <w:rsid w:val="00A106A1"/>
    <w:rsid w:val="00A10898"/>
    <w:rsid w:val="00A1090A"/>
    <w:rsid w:val="00A11053"/>
    <w:rsid w:val="00A11238"/>
    <w:rsid w:val="00A1135C"/>
    <w:rsid w:val="00A114C1"/>
    <w:rsid w:val="00A11694"/>
    <w:rsid w:val="00A1186B"/>
    <w:rsid w:val="00A11893"/>
    <w:rsid w:val="00A118B8"/>
    <w:rsid w:val="00A118DF"/>
    <w:rsid w:val="00A119CE"/>
    <w:rsid w:val="00A11BD1"/>
    <w:rsid w:val="00A11CA7"/>
    <w:rsid w:val="00A11CE5"/>
    <w:rsid w:val="00A11D18"/>
    <w:rsid w:val="00A11DD3"/>
    <w:rsid w:val="00A11E9E"/>
    <w:rsid w:val="00A120DE"/>
    <w:rsid w:val="00A1239A"/>
    <w:rsid w:val="00A12437"/>
    <w:rsid w:val="00A125CF"/>
    <w:rsid w:val="00A1278F"/>
    <w:rsid w:val="00A12792"/>
    <w:rsid w:val="00A129E2"/>
    <w:rsid w:val="00A12EC6"/>
    <w:rsid w:val="00A12FD4"/>
    <w:rsid w:val="00A13083"/>
    <w:rsid w:val="00A1344C"/>
    <w:rsid w:val="00A1349F"/>
    <w:rsid w:val="00A134D5"/>
    <w:rsid w:val="00A13585"/>
    <w:rsid w:val="00A137EF"/>
    <w:rsid w:val="00A138ED"/>
    <w:rsid w:val="00A13C89"/>
    <w:rsid w:val="00A13DEB"/>
    <w:rsid w:val="00A13F91"/>
    <w:rsid w:val="00A14003"/>
    <w:rsid w:val="00A14092"/>
    <w:rsid w:val="00A14637"/>
    <w:rsid w:val="00A14DDB"/>
    <w:rsid w:val="00A14FBD"/>
    <w:rsid w:val="00A1508E"/>
    <w:rsid w:val="00A151E0"/>
    <w:rsid w:val="00A1526C"/>
    <w:rsid w:val="00A154C2"/>
    <w:rsid w:val="00A15740"/>
    <w:rsid w:val="00A1588C"/>
    <w:rsid w:val="00A1588D"/>
    <w:rsid w:val="00A15A76"/>
    <w:rsid w:val="00A15D4B"/>
    <w:rsid w:val="00A15E6C"/>
    <w:rsid w:val="00A160FB"/>
    <w:rsid w:val="00A16466"/>
    <w:rsid w:val="00A16655"/>
    <w:rsid w:val="00A16764"/>
    <w:rsid w:val="00A16B3F"/>
    <w:rsid w:val="00A16D34"/>
    <w:rsid w:val="00A16E1C"/>
    <w:rsid w:val="00A16F00"/>
    <w:rsid w:val="00A17197"/>
    <w:rsid w:val="00A172AE"/>
    <w:rsid w:val="00A1731E"/>
    <w:rsid w:val="00A1732D"/>
    <w:rsid w:val="00A177EA"/>
    <w:rsid w:val="00A179CD"/>
    <w:rsid w:val="00A17B83"/>
    <w:rsid w:val="00A17C5D"/>
    <w:rsid w:val="00A17CC1"/>
    <w:rsid w:val="00A17D8A"/>
    <w:rsid w:val="00A17EF6"/>
    <w:rsid w:val="00A17FC5"/>
    <w:rsid w:val="00A201B2"/>
    <w:rsid w:val="00A2022B"/>
    <w:rsid w:val="00A203E1"/>
    <w:rsid w:val="00A20586"/>
    <w:rsid w:val="00A2063A"/>
    <w:rsid w:val="00A20681"/>
    <w:rsid w:val="00A207F8"/>
    <w:rsid w:val="00A208B7"/>
    <w:rsid w:val="00A208E6"/>
    <w:rsid w:val="00A20AB5"/>
    <w:rsid w:val="00A20B3A"/>
    <w:rsid w:val="00A20C8C"/>
    <w:rsid w:val="00A20FDE"/>
    <w:rsid w:val="00A2102A"/>
    <w:rsid w:val="00A21165"/>
    <w:rsid w:val="00A2122B"/>
    <w:rsid w:val="00A21411"/>
    <w:rsid w:val="00A2169A"/>
    <w:rsid w:val="00A216F1"/>
    <w:rsid w:val="00A217B4"/>
    <w:rsid w:val="00A2184F"/>
    <w:rsid w:val="00A21A09"/>
    <w:rsid w:val="00A21ABA"/>
    <w:rsid w:val="00A21B0D"/>
    <w:rsid w:val="00A21C09"/>
    <w:rsid w:val="00A21CA6"/>
    <w:rsid w:val="00A223AE"/>
    <w:rsid w:val="00A22583"/>
    <w:rsid w:val="00A2271F"/>
    <w:rsid w:val="00A2279E"/>
    <w:rsid w:val="00A228CD"/>
    <w:rsid w:val="00A22A6D"/>
    <w:rsid w:val="00A22AF1"/>
    <w:rsid w:val="00A22DFE"/>
    <w:rsid w:val="00A22ECB"/>
    <w:rsid w:val="00A2343B"/>
    <w:rsid w:val="00A23564"/>
    <w:rsid w:val="00A235CD"/>
    <w:rsid w:val="00A235D2"/>
    <w:rsid w:val="00A236DB"/>
    <w:rsid w:val="00A237B8"/>
    <w:rsid w:val="00A237BB"/>
    <w:rsid w:val="00A23888"/>
    <w:rsid w:val="00A23A52"/>
    <w:rsid w:val="00A23AA3"/>
    <w:rsid w:val="00A23AFA"/>
    <w:rsid w:val="00A23BE1"/>
    <w:rsid w:val="00A23FC4"/>
    <w:rsid w:val="00A23FF5"/>
    <w:rsid w:val="00A24129"/>
    <w:rsid w:val="00A244A3"/>
    <w:rsid w:val="00A24993"/>
    <w:rsid w:val="00A24A15"/>
    <w:rsid w:val="00A24AA3"/>
    <w:rsid w:val="00A24B6B"/>
    <w:rsid w:val="00A24C2D"/>
    <w:rsid w:val="00A24C3B"/>
    <w:rsid w:val="00A24EA7"/>
    <w:rsid w:val="00A25111"/>
    <w:rsid w:val="00A253F1"/>
    <w:rsid w:val="00A25455"/>
    <w:rsid w:val="00A254FC"/>
    <w:rsid w:val="00A256FF"/>
    <w:rsid w:val="00A2577C"/>
    <w:rsid w:val="00A257CC"/>
    <w:rsid w:val="00A25EAE"/>
    <w:rsid w:val="00A26787"/>
    <w:rsid w:val="00A26986"/>
    <w:rsid w:val="00A269E3"/>
    <w:rsid w:val="00A26B90"/>
    <w:rsid w:val="00A26C41"/>
    <w:rsid w:val="00A26D6E"/>
    <w:rsid w:val="00A26EF7"/>
    <w:rsid w:val="00A272B2"/>
    <w:rsid w:val="00A2734C"/>
    <w:rsid w:val="00A27573"/>
    <w:rsid w:val="00A276BE"/>
    <w:rsid w:val="00A27A36"/>
    <w:rsid w:val="00A27A3C"/>
    <w:rsid w:val="00A27BAD"/>
    <w:rsid w:val="00A27CDF"/>
    <w:rsid w:val="00A27E41"/>
    <w:rsid w:val="00A27FB3"/>
    <w:rsid w:val="00A30061"/>
    <w:rsid w:val="00A30167"/>
    <w:rsid w:val="00A3083C"/>
    <w:rsid w:val="00A30A54"/>
    <w:rsid w:val="00A30B72"/>
    <w:rsid w:val="00A30E34"/>
    <w:rsid w:val="00A30EAE"/>
    <w:rsid w:val="00A31082"/>
    <w:rsid w:val="00A31145"/>
    <w:rsid w:val="00A315DE"/>
    <w:rsid w:val="00A31730"/>
    <w:rsid w:val="00A31753"/>
    <w:rsid w:val="00A318E5"/>
    <w:rsid w:val="00A31ACA"/>
    <w:rsid w:val="00A32000"/>
    <w:rsid w:val="00A320EE"/>
    <w:rsid w:val="00A3219F"/>
    <w:rsid w:val="00A322BC"/>
    <w:rsid w:val="00A3259C"/>
    <w:rsid w:val="00A325D8"/>
    <w:rsid w:val="00A3263B"/>
    <w:rsid w:val="00A32688"/>
    <w:rsid w:val="00A327D9"/>
    <w:rsid w:val="00A32C9C"/>
    <w:rsid w:val="00A32D0D"/>
    <w:rsid w:val="00A32EEA"/>
    <w:rsid w:val="00A32F00"/>
    <w:rsid w:val="00A32F84"/>
    <w:rsid w:val="00A33006"/>
    <w:rsid w:val="00A331E5"/>
    <w:rsid w:val="00A3326B"/>
    <w:rsid w:val="00A333BB"/>
    <w:rsid w:val="00A333C0"/>
    <w:rsid w:val="00A3342C"/>
    <w:rsid w:val="00A33451"/>
    <w:rsid w:val="00A335A4"/>
    <w:rsid w:val="00A335BE"/>
    <w:rsid w:val="00A336F6"/>
    <w:rsid w:val="00A33782"/>
    <w:rsid w:val="00A33887"/>
    <w:rsid w:val="00A33A9D"/>
    <w:rsid w:val="00A33C6A"/>
    <w:rsid w:val="00A33DCB"/>
    <w:rsid w:val="00A3458A"/>
    <w:rsid w:val="00A345D6"/>
    <w:rsid w:val="00A34620"/>
    <w:rsid w:val="00A34961"/>
    <w:rsid w:val="00A34B33"/>
    <w:rsid w:val="00A34C51"/>
    <w:rsid w:val="00A34C82"/>
    <w:rsid w:val="00A350F4"/>
    <w:rsid w:val="00A352CC"/>
    <w:rsid w:val="00A3537F"/>
    <w:rsid w:val="00A353BC"/>
    <w:rsid w:val="00A353FE"/>
    <w:rsid w:val="00A354B9"/>
    <w:rsid w:val="00A354C7"/>
    <w:rsid w:val="00A35671"/>
    <w:rsid w:val="00A356AC"/>
    <w:rsid w:val="00A35AA9"/>
    <w:rsid w:val="00A35B51"/>
    <w:rsid w:val="00A35BFD"/>
    <w:rsid w:val="00A35C3F"/>
    <w:rsid w:val="00A35F84"/>
    <w:rsid w:val="00A35FC9"/>
    <w:rsid w:val="00A36110"/>
    <w:rsid w:val="00A3643E"/>
    <w:rsid w:val="00A36560"/>
    <w:rsid w:val="00A365F0"/>
    <w:rsid w:val="00A36633"/>
    <w:rsid w:val="00A37074"/>
    <w:rsid w:val="00A370D7"/>
    <w:rsid w:val="00A37148"/>
    <w:rsid w:val="00A3716E"/>
    <w:rsid w:val="00A37583"/>
    <w:rsid w:val="00A375B8"/>
    <w:rsid w:val="00A3760F"/>
    <w:rsid w:val="00A37E2C"/>
    <w:rsid w:val="00A37E48"/>
    <w:rsid w:val="00A4004E"/>
    <w:rsid w:val="00A401AC"/>
    <w:rsid w:val="00A402CC"/>
    <w:rsid w:val="00A40364"/>
    <w:rsid w:val="00A403DD"/>
    <w:rsid w:val="00A40753"/>
    <w:rsid w:val="00A40A31"/>
    <w:rsid w:val="00A40ABB"/>
    <w:rsid w:val="00A40E2B"/>
    <w:rsid w:val="00A40E34"/>
    <w:rsid w:val="00A40EB5"/>
    <w:rsid w:val="00A40F16"/>
    <w:rsid w:val="00A41347"/>
    <w:rsid w:val="00A41375"/>
    <w:rsid w:val="00A414D6"/>
    <w:rsid w:val="00A4166C"/>
    <w:rsid w:val="00A4197D"/>
    <w:rsid w:val="00A41A17"/>
    <w:rsid w:val="00A41A49"/>
    <w:rsid w:val="00A42038"/>
    <w:rsid w:val="00A42072"/>
    <w:rsid w:val="00A420CB"/>
    <w:rsid w:val="00A420F8"/>
    <w:rsid w:val="00A4252C"/>
    <w:rsid w:val="00A42D81"/>
    <w:rsid w:val="00A42EE6"/>
    <w:rsid w:val="00A430F9"/>
    <w:rsid w:val="00A43161"/>
    <w:rsid w:val="00A431D7"/>
    <w:rsid w:val="00A4335E"/>
    <w:rsid w:val="00A43429"/>
    <w:rsid w:val="00A434C1"/>
    <w:rsid w:val="00A43692"/>
    <w:rsid w:val="00A438DC"/>
    <w:rsid w:val="00A43A24"/>
    <w:rsid w:val="00A43A45"/>
    <w:rsid w:val="00A43AD3"/>
    <w:rsid w:val="00A43B54"/>
    <w:rsid w:val="00A43BFD"/>
    <w:rsid w:val="00A43E27"/>
    <w:rsid w:val="00A43E2E"/>
    <w:rsid w:val="00A44039"/>
    <w:rsid w:val="00A44375"/>
    <w:rsid w:val="00A44538"/>
    <w:rsid w:val="00A44564"/>
    <w:rsid w:val="00A4458D"/>
    <w:rsid w:val="00A445EE"/>
    <w:rsid w:val="00A44669"/>
    <w:rsid w:val="00A446D8"/>
    <w:rsid w:val="00A44835"/>
    <w:rsid w:val="00A44A5D"/>
    <w:rsid w:val="00A44A68"/>
    <w:rsid w:val="00A44B7C"/>
    <w:rsid w:val="00A44B9F"/>
    <w:rsid w:val="00A44D14"/>
    <w:rsid w:val="00A44D59"/>
    <w:rsid w:val="00A44D73"/>
    <w:rsid w:val="00A45175"/>
    <w:rsid w:val="00A4517E"/>
    <w:rsid w:val="00A45324"/>
    <w:rsid w:val="00A45572"/>
    <w:rsid w:val="00A4574F"/>
    <w:rsid w:val="00A4578C"/>
    <w:rsid w:val="00A45A08"/>
    <w:rsid w:val="00A45A28"/>
    <w:rsid w:val="00A45CBA"/>
    <w:rsid w:val="00A45E47"/>
    <w:rsid w:val="00A45F0F"/>
    <w:rsid w:val="00A46095"/>
    <w:rsid w:val="00A461C1"/>
    <w:rsid w:val="00A463C4"/>
    <w:rsid w:val="00A46536"/>
    <w:rsid w:val="00A46977"/>
    <w:rsid w:val="00A46B7E"/>
    <w:rsid w:val="00A46B81"/>
    <w:rsid w:val="00A46CEF"/>
    <w:rsid w:val="00A4703F"/>
    <w:rsid w:val="00A473FE"/>
    <w:rsid w:val="00A4780B"/>
    <w:rsid w:val="00A47922"/>
    <w:rsid w:val="00A47944"/>
    <w:rsid w:val="00A479CE"/>
    <w:rsid w:val="00A47A87"/>
    <w:rsid w:val="00A47BAE"/>
    <w:rsid w:val="00A47FCA"/>
    <w:rsid w:val="00A5001B"/>
    <w:rsid w:val="00A50030"/>
    <w:rsid w:val="00A50035"/>
    <w:rsid w:val="00A5008A"/>
    <w:rsid w:val="00A50112"/>
    <w:rsid w:val="00A50187"/>
    <w:rsid w:val="00A501AC"/>
    <w:rsid w:val="00A501E5"/>
    <w:rsid w:val="00A50309"/>
    <w:rsid w:val="00A50389"/>
    <w:rsid w:val="00A5067E"/>
    <w:rsid w:val="00A506E5"/>
    <w:rsid w:val="00A5070C"/>
    <w:rsid w:val="00A507A0"/>
    <w:rsid w:val="00A50ADF"/>
    <w:rsid w:val="00A50CC1"/>
    <w:rsid w:val="00A50D43"/>
    <w:rsid w:val="00A50E38"/>
    <w:rsid w:val="00A50E65"/>
    <w:rsid w:val="00A511A6"/>
    <w:rsid w:val="00A5150D"/>
    <w:rsid w:val="00A51777"/>
    <w:rsid w:val="00A518C3"/>
    <w:rsid w:val="00A51B80"/>
    <w:rsid w:val="00A51C9E"/>
    <w:rsid w:val="00A5205E"/>
    <w:rsid w:val="00A520BB"/>
    <w:rsid w:val="00A522A9"/>
    <w:rsid w:val="00A52487"/>
    <w:rsid w:val="00A5295F"/>
    <w:rsid w:val="00A52BBD"/>
    <w:rsid w:val="00A52C68"/>
    <w:rsid w:val="00A52DBB"/>
    <w:rsid w:val="00A52E58"/>
    <w:rsid w:val="00A52EB3"/>
    <w:rsid w:val="00A52FFB"/>
    <w:rsid w:val="00A530CB"/>
    <w:rsid w:val="00A5319F"/>
    <w:rsid w:val="00A534FD"/>
    <w:rsid w:val="00A53789"/>
    <w:rsid w:val="00A53892"/>
    <w:rsid w:val="00A53E96"/>
    <w:rsid w:val="00A53F6A"/>
    <w:rsid w:val="00A54003"/>
    <w:rsid w:val="00A541A2"/>
    <w:rsid w:val="00A5429B"/>
    <w:rsid w:val="00A543F1"/>
    <w:rsid w:val="00A54956"/>
    <w:rsid w:val="00A54A7C"/>
    <w:rsid w:val="00A54DCF"/>
    <w:rsid w:val="00A553B8"/>
    <w:rsid w:val="00A555A3"/>
    <w:rsid w:val="00A556E8"/>
    <w:rsid w:val="00A557B4"/>
    <w:rsid w:val="00A557C1"/>
    <w:rsid w:val="00A559BD"/>
    <w:rsid w:val="00A55AB2"/>
    <w:rsid w:val="00A55B74"/>
    <w:rsid w:val="00A55E1E"/>
    <w:rsid w:val="00A55EBC"/>
    <w:rsid w:val="00A55EDC"/>
    <w:rsid w:val="00A55FE8"/>
    <w:rsid w:val="00A56521"/>
    <w:rsid w:val="00A56577"/>
    <w:rsid w:val="00A56582"/>
    <w:rsid w:val="00A56647"/>
    <w:rsid w:val="00A568CC"/>
    <w:rsid w:val="00A56995"/>
    <w:rsid w:val="00A56F51"/>
    <w:rsid w:val="00A56FA9"/>
    <w:rsid w:val="00A56FF0"/>
    <w:rsid w:val="00A57229"/>
    <w:rsid w:val="00A57363"/>
    <w:rsid w:val="00A573E7"/>
    <w:rsid w:val="00A575B1"/>
    <w:rsid w:val="00A5768B"/>
    <w:rsid w:val="00A57A06"/>
    <w:rsid w:val="00A57B97"/>
    <w:rsid w:val="00A57C5E"/>
    <w:rsid w:val="00A57D0D"/>
    <w:rsid w:val="00A57D16"/>
    <w:rsid w:val="00A600FC"/>
    <w:rsid w:val="00A602A5"/>
    <w:rsid w:val="00A602CC"/>
    <w:rsid w:val="00A60304"/>
    <w:rsid w:val="00A604B1"/>
    <w:rsid w:val="00A6056B"/>
    <w:rsid w:val="00A60601"/>
    <w:rsid w:val="00A60790"/>
    <w:rsid w:val="00A60858"/>
    <w:rsid w:val="00A608AD"/>
    <w:rsid w:val="00A60900"/>
    <w:rsid w:val="00A60B50"/>
    <w:rsid w:val="00A60C92"/>
    <w:rsid w:val="00A60D5D"/>
    <w:rsid w:val="00A60EA7"/>
    <w:rsid w:val="00A60EDD"/>
    <w:rsid w:val="00A61539"/>
    <w:rsid w:val="00A6155E"/>
    <w:rsid w:val="00A616BC"/>
    <w:rsid w:val="00A61845"/>
    <w:rsid w:val="00A618F9"/>
    <w:rsid w:val="00A61B9B"/>
    <w:rsid w:val="00A62210"/>
    <w:rsid w:val="00A62337"/>
    <w:rsid w:val="00A6236B"/>
    <w:rsid w:val="00A629FB"/>
    <w:rsid w:val="00A62B9B"/>
    <w:rsid w:val="00A62BAD"/>
    <w:rsid w:val="00A62C92"/>
    <w:rsid w:val="00A62CAF"/>
    <w:rsid w:val="00A62F95"/>
    <w:rsid w:val="00A6308D"/>
    <w:rsid w:val="00A630A7"/>
    <w:rsid w:val="00A63E6D"/>
    <w:rsid w:val="00A64170"/>
    <w:rsid w:val="00A641AB"/>
    <w:rsid w:val="00A64220"/>
    <w:rsid w:val="00A64274"/>
    <w:rsid w:val="00A64692"/>
    <w:rsid w:val="00A648B0"/>
    <w:rsid w:val="00A64C3F"/>
    <w:rsid w:val="00A64C8E"/>
    <w:rsid w:val="00A64CA5"/>
    <w:rsid w:val="00A64CF9"/>
    <w:rsid w:val="00A64F76"/>
    <w:rsid w:val="00A64FC8"/>
    <w:rsid w:val="00A6515E"/>
    <w:rsid w:val="00A652B5"/>
    <w:rsid w:val="00A65546"/>
    <w:rsid w:val="00A65646"/>
    <w:rsid w:val="00A657CD"/>
    <w:rsid w:val="00A65AAE"/>
    <w:rsid w:val="00A65C93"/>
    <w:rsid w:val="00A65FD9"/>
    <w:rsid w:val="00A660C3"/>
    <w:rsid w:val="00A662C2"/>
    <w:rsid w:val="00A6643C"/>
    <w:rsid w:val="00A66510"/>
    <w:rsid w:val="00A6666C"/>
    <w:rsid w:val="00A666F9"/>
    <w:rsid w:val="00A668DC"/>
    <w:rsid w:val="00A6690B"/>
    <w:rsid w:val="00A66B12"/>
    <w:rsid w:val="00A66B5E"/>
    <w:rsid w:val="00A66B70"/>
    <w:rsid w:val="00A66D7A"/>
    <w:rsid w:val="00A66D92"/>
    <w:rsid w:val="00A66F44"/>
    <w:rsid w:val="00A67052"/>
    <w:rsid w:val="00A67137"/>
    <w:rsid w:val="00A6713E"/>
    <w:rsid w:val="00A672B5"/>
    <w:rsid w:val="00A6754D"/>
    <w:rsid w:val="00A675A5"/>
    <w:rsid w:val="00A67A86"/>
    <w:rsid w:val="00A67B34"/>
    <w:rsid w:val="00A67BBE"/>
    <w:rsid w:val="00A67BBF"/>
    <w:rsid w:val="00A7027A"/>
    <w:rsid w:val="00A7053C"/>
    <w:rsid w:val="00A7060F"/>
    <w:rsid w:val="00A70AE9"/>
    <w:rsid w:val="00A70B66"/>
    <w:rsid w:val="00A70B83"/>
    <w:rsid w:val="00A70C13"/>
    <w:rsid w:val="00A71204"/>
    <w:rsid w:val="00A7128B"/>
    <w:rsid w:val="00A712D3"/>
    <w:rsid w:val="00A7133E"/>
    <w:rsid w:val="00A714DD"/>
    <w:rsid w:val="00A715FB"/>
    <w:rsid w:val="00A7197A"/>
    <w:rsid w:val="00A71B0C"/>
    <w:rsid w:val="00A71C4F"/>
    <w:rsid w:val="00A71C7C"/>
    <w:rsid w:val="00A723DC"/>
    <w:rsid w:val="00A72496"/>
    <w:rsid w:val="00A72582"/>
    <w:rsid w:val="00A72723"/>
    <w:rsid w:val="00A727D6"/>
    <w:rsid w:val="00A72A62"/>
    <w:rsid w:val="00A72BCB"/>
    <w:rsid w:val="00A72D51"/>
    <w:rsid w:val="00A72DAD"/>
    <w:rsid w:val="00A731B6"/>
    <w:rsid w:val="00A73C53"/>
    <w:rsid w:val="00A73CF4"/>
    <w:rsid w:val="00A73D3C"/>
    <w:rsid w:val="00A73EFB"/>
    <w:rsid w:val="00A744AD"/>
    <w:rsid w:val="00A744BF"/>
    <w:rsid w:val="00A744C0"/>
    <w:rsid w:val="00A74798"/>
    <w:rsid w:val="00A7489A"/>
    <w:rsid w:val="00A74F6F"/>
    <w:rsid w:val="00A74FA5"/>
    <w:rsid w:val="00A750D5"/>
    <w:rsid w:val="00A75320"/>
    <w:rsid w:val="00A7547C"/>
    <w:rsid w:val="00A754E4"/>
    <w:rsid w:val="00A75621"/>
    <w:rsid w:val="00A757B3"/>
    <w:rsid w:val="00A75B70"/>
    <w:rsid w:val="00A75C51"/>
    <w:rsid w:val="00A75E07"/>
    <w:rsid w:val="00A75FFE"/>
    <w:rsid w:val="00A7600E"/>
    <w:rsid w:val="00A760D7"/>
    <w:rsid w:val="00A760EA"/>
    <w:rsid w:val="00A76354"/>
    <w:rsid w:val="00A765FD"/>
    <w:rsid w:val="00A7667A"/>
    <w:rsid w:val="00A767C7"/>
    <w:rsid w:val="00A76A64"/>
    <w:rsid w:val="00A76AB5"/>
    <w:rsid w:val="00A76E3E"/>
    <w:rsid w:val="00A76EF3"/>
    <w:rsid w:val="00A76F31"/>
    <w:rsid w:val="00A76FA1"/>
    <w:rsid w:val="00A771ED"/>
    <w:rsid w:val="00A775CE"/>
    <w:rsid w:val="00A776E5"/>
    <w:rsid w:val="00A7785B"/>
    <w:rsid w:val="00A77AA5"/>
    <w:rsid w:val="00A77B6F"/>
    <w:rsid w:val="00A77D15"/>
    <w:rsid w:val="00A77D40"/>
    <w:rsid w:val="00A77D58"/>
    <w:rsid w:val="00A77EA6"/>
    <w:rsid w:val="00A8034B"/>
    <w:rsid w:val="00A80575"/>
    <w:rsid w:val="00A8092A"/>
    <w:rsid w:val="00A80A95"/>
    <w:rsid w:val="00A8111F"/>
    <w:rsid w:val="00A8119E"/>
    <w:rsid w:val="00A81549"/>
    <w:rsid w:val="00A816BA"/>
    <w:rsid w:val="00A81AD3"/>
    <w:rsid w:val="00A81B63"/>
    <w:rsid w:val="00A81B98"/>
    <w:rsid w:val="00A81C68"/>
    <w:rsid w:val="00A81CE3"/>
    <w:rsid w:val="00A81E54"/>
    <w:rsid w:val="00A82140"/>
    <w:rsid w:val="00A8251E"/>
    <w:rsid w:val="00A825D7"/>
    <w:rsid w:val="00A82642"/>
    <w:rsid w:val="00A826DB"/>
    <w:rsid w:val="00A8272D"/>
    <w:rsid w:val="00A82736"/>
    <w:rsid w:val="00A8281A"/>
    <w:rsid w:val="00A8290E"/>
    <w:rsid w:val="00A82980"/>
    <w:rsid w:val="00A829C7"/>
    <w:rsid w:val="00A829F4"/>
    <w:rsid w:val="00A82A1E"/>
    <w:rsid w:val="00A82B6A"/>
    <w:rsid w:val="00A82BB8"/>
    <w:rsid w:val="00A82BD6"/>
    <w:rsid w:val="00A82D7C"/>
    <w:rsid w:val="00A82DA3"/>
    <w:rsid w:val="00A82ECC"/>
    <w:rsid w:val="00A82EF6"/>
    <w:rsid w:val="00A82FFC"/>
    <w:rsid w:val="00A83069"/>
    <w:rsid w:val="00A83151"/>
    <w:rsid w:val="00A8316D"/>
    <w:rsid w:val="00A834CD"/>
    <w:rsid w:val="00A83CA7"/>
    <w:rsid w:val="00A84492"/>
    <w:rsid w:val="00A84595"/>
    <w:rsid w:val="00A84866"/>
    <w:rsid w:val="00A849DC"/>
    <w:rsid w:val="00A84A01"/>
    <w:rsid w:val="00A85042"/>
    <w:rsid w:val="00A8519B"/>
    <w:rsid w:val="00A85964"/>
    <w:rsid w:val="00A85967"/>
    <w:rsid w:val="00A85AEC"/>
    <w:rsid w:val="00A85BB0"/>
    <w:rsid w:val="00A85C5E"/>
    <w:rsid w:val="00A85F9F"/>
    <w:rsid w:val="00A86450"/>
    <w:rsid w:val="00A868A5"/>
    <w:rsid w:val="00A86B3A"/>
    <w:rsid w:val="00A86B61"/>
    <w:rsid w:val="00A86DD9"/>
    <w:rsid w:val="00A86E89"/>
    <w:rsid w:val="00A87182"/>
    <w:rsid w:val="00A874BD"/>
    <w:rsid w:val="00A87967"/>
    <w:rsid w:val="00A879EB"/>
    <w:rsid w:val="00A87D1B"/>
    <w:rsid w:val="00A900D0"/>
    <w:rsid w:val="00A9013B"/>
    <w:rsid w:val="00A9019E"/>
    <w:rsid w:val="00A90259"/>
    <w:rsid w:val="00A907D3"/>
    <w:rsid w:val="00A908BD"/>
    <w:rsid w:val="00A90A5B"/>
    <w:rsid w:val="00A90A6D"/>
    <w:rsid w:val="00A90C40"/>
    <w:rsid w:val="00A90F55"/>
    <w:rsid w:val="00A9188B"/>
    <w:rsid w:val="00A91907"/>
    <w:rsid w:val="00A919C7"/>
    <w:rsid w:val="00A91BB8"/>
    <w:rsid w:val="00A91BBA"/>
    <w:rsid w:val="00A91BC7"/>
    <w:rsid w:val="00A91CC3"/>
    <w:rsid w:val="00A91FCE"/>
    <w:rsid w:val="00A92133"/>
    <w:rsid w:val="00A9252F"/>
    <w:rsid w:val="00A925CF"/>
    <w:rsid w:val="00A92811"/>
    <w:rsid w:val="00A92AC6"/>
    <w:rsid w:val="00A92B54"/>
    <w:rsid w:val="00A93377"/>
    <w:rsid w:val="00A93667"/>
    <w:rsid w:val="00A938BE"/>
    <w:rsid w:val="00A93973"/>
    <w:rsid w:val="00A93BA1"/>
    <w:rsid w:val="00A93F31"/>
    <w:rsid w:val="00A94319"/>
    <w:rsid w:val="00A94474"/>
    <w:rsid w:val="00A94522"/>
    <w:rsid w:val="00A9481D"/>
    <w:rsid w:val="00A9499B"/>
    <w:rsid w:val="00A94B6B"/>
    <w:rsid w:val="00A94D43"/>
    <w:rsid w:val="00A94D7B"/>
    <w:rsid w:val="00A94F53"/>
    <w:rsid w:val="00A95026"/>
    <w:rsid w:val="00A95076"/>
    <w:rsid w:val="00A95174"/>
    <w:rsid w:val="00A95732"/>
    <w:rsid w:val="00A9580C"/>
    <w:rsid w:val="00A9583D"/>
    <w:rsid w:val="00A9585A"/>
    <w:rsid w:val="00A95916"/>
    <w:rsid w:val="00A95B33"/>
    <w:rsid w:val="00A95BB6"/>
    <w:rsid w:val="00A95C36"/>
    <w:rsid w:val="00A95CA3"/>
    <w:rsid w:val="00A95F49"/>
    <w:rsid w:val="00A95F9B"/>
    <w:rsid w:val="00A960F7"/>
    <w:rsid w:val="00A9631B"/>
    <w:rsid w:val="00A964E7"/>
    <w:rsid w:val="00A965E7"/>
    <w:rsid w:val="00A967C1"/>
    <w:rsid w:val="00A96904"/>
    <w:rsid w:val="00A9690E"/>
    <w:rsid w:val="00A9697E"/>
    <w:rsid w:val="00A96BC4"/>
    <w:rsid w:val="00A96DB5"/>
    <w:rsid w:val="00A96E30"/>
    <w:rsid w:val="00A96ED5"/>
    <w:rsid w:val="00A96F63"/>
    <w:rsid w:val="00A96F84"/>
    <w:rsid w:val="00A97156"/>
    <w:rsid w:val="00A972AF"/>
    <w:rsid w:val="00A9734A"/>
    <w:rsid w:val="00A973C2"/>
    <w:rsid w:val="00A97416"/>
    <w:rsid w:val="00A97575"/>
    <w:rsid w:val="00A976AB"/>
    <w:rsid w:val="00A9775B"/>
    <w:rsid w:val="00A97A60"/>
    <w:rsid w:val="00A97FF4"/>
    <w:rsid w:val="00AA003F"/>
    <w:rsid w:val="00AA020A"/>
    <w:rsid w:val="00AA0410"/>
    <w:rsid w:val="00AA04EA"/>
    <w:rsid w:val="00AA0993"/>
    <w:rsid w:val="00AA0A37"/>
    <w:rsid w:val="00AA0BE8"/>
    <w:rsid w:val="00AA1926"/>
    <w:rsid w:val="00AA1C2A"/>
    <w:rsid w:val="00AA1C45"/>
    <w:rsid w:val="00AA1CFD"/>
    <w:rsid w:val="00AA1EAE"/>
    <w:rsid w:val="00AA2091"/>
    <w:rsid w:val="00AA251C"/>
    <w:rsid w:val="00AA2565"/>
    <w:rsid w:val="00AA2653"/>
    <w:rsid w:val="00AA2718"/>
    <w:rsid w:val="00AA275E"/>
    <w:rsid w:val="00AA27F0"/>
    <w:rsid w:val="00AA2858"/>
    <w:rsid w:val="00AA3103"/>
    <w:rsid w:val="00AA3114"/>
    <w:rsid w:val="00AA3155"/>
    <w:rsid w:val="00AA317C"/>
    <w:rsid w:val="00AA32EA"/>
    <w:rsid w:val="00AA364A"/>
    <w:rsid w:val="00AA3786"/>
    <w:rsid w:val="00AA3798"/>
    <w:rsid w:val="00AA38A4"/>
    <w:rsid w:val="00AA3941"/>
    <w:rsid w:val="00AA3D1E"/>
    <w:rsid w:val="00AA3D88"/>
    <w:rsid w:val="00AA4194"/>
    <w:rsid w:val="00AA41C5"/>
    <w:rsid w:val="00AA41D2"/>
    <w:rsid w:val="00AA4311"/>
    <w:rsid w:val="00AA4476"/>
    <w:rsid w:val="00AA4498"/>
    <w:rsid w:val="00AA4677"/>
    <w:rsid w:val="00AA48D3"/>
    <w:rsid w:val="00AA4966"/>
    <w:rsid w:val="00AA4CD8"/>
    <w:rsid w:val="00AA4D0B"/>
    <w:rsid w:val="00AA4D43"/>
    <w:rsid w:val="00AA5014"/>
    <w:rsid w:val="00AA590C"/>
    <w:rsid w:val="00AA5E73"/>
    <w:rsid w:val="00AA6063"/>
    <w:rsid w:val="00AA665B"/>
    <w:rsid w:val="00AA6864"/>
    <w:rsid w:val="00AA6BE2"/>
    <w:rsid w:val="00AA6E23"/>
    <w:rsid w:val="00AA6E48"/>
    <w:rsid w:val="00AA6F66"/>
    <w:rsid w:val="00AA7336"/>
    <w:rsid w:val="00AA758D"/>
    <w:rsid w:val="00AA7636"/>
    <w:rsid w:val="00AA7690"/>
    <w:rsid w:val="00AA7A2C"/>
    <w:rsid w:val="00AA7ADE"/>
    <w:rsid w:val="00AB02FF"/>
    <w:rsid w:val="00AB0556"/>
    <w:rsid w:val="00AB0563"/>
    <w:rsid w:val="00AB0671"/>
    <w:rsid w:val="00AB088E"/>
    <w:rsid w:val="00AB098D"/>
    <w:rsid w:val="00AB098E"/>
    <w:rsid w:val="00AB0AA9"/>
    <w:rsid w:val="00AB0ABE"/>
    <w:rsid w:val="00AB0C77"/>
    <w:rsid w:val="00AB0C78"/>
    <w:rsid w:val="00AB0CB6"/>
    <w:rsid w:val="00AB0EB0"/>
    <w:rsid w:val="00AB115E"/>
    <w:rsid w:val="00AB1371"/>
    <w:rsid w:val="00AB168D"/>
    <w:rsid w:val="00AB196C"/>
    <w:rsid w:val="00AB199C"/>
    <w:rsid w:val="00AB1A17"/>
    <w:rsid w:val="00AB1BA2"/>
    <w:rsid w:val="00AB1C19"/>
    <w:rsid w:val="00AB1F74"/>
    <w:rsid w:val="00AB2090"/>
    <w:rsid w:val="00AB2168"/>
    <w:rsid w:val="00AB2354"/>
    <w:rsid w:val="00AB245D"/>
    <w:rsid w:val="00AB24BE"/>
    <w:rsid w:val="00AB25E3"/>
    <w:rsid w:val="00AB262E"/>
    <w:rsid w:val="00AB275C"/>
    <w:rsid w:val="00AB27B5"/>
    <w:rsid w:val="00AB2B35"/>
    <w:rsid w:val="00AB2B49"/>
    <w:rsid w:val="00AB2C78"/>
    <w:rsid w:val="00AB2C8E"/>
    <w:rsid w:val="00AB2CA1"/>
    <w:rsid w:val="00AB311B"/>
    <w:rsid w:val="00AB3195"/>
    <w:rsid w:val="00AB325B"/>
    <w:rsid w:val="00AB3274"/>
    <w:rsid w:val="00AB3578"/>
    <w:rsid w:val="00AB37FD"/>
    <w:rsid w:val="00AB3880"/>
    <w:rsid w:val="00AB3B8B"/>
    <w:rsid w:val="00AB3C01"/>
    <w:rsid w:val="00AB3D2E"/>
    <w:rsid w:val="00AB4022"/>
    <w:rsid w:val="00AB41CC"/>
    <w:rsid w:val="00AB423C"/>
    <w:rsid w:val="00AB4245"/>
    <w:rsid w:val="00AB4289"/>
    <w:rsid w:val="00AB4313"/>
    <w:rsid w:val="00AB43C7"/>
    <w:rsid w:val="00AB43F4"/>
    <w:rsid w:val="00AB4420"/>
    <w:rsid w:val="00AB44E7"/>
    <w:rsid w:val="00AB46C1"/>
    <w:rsid w:val="00AB48C6"/>
    <w:rsid w:val="00AB48D9"/>
    <w:rsid w:val="00AB48E5"/>
    <w:rsid w:val="00AB4B19"/>
    <w:rsid w:val="00AB4BD4"/>
    <w:rsid w:val="00AB4D1C"/>
    <w:rsid w:val="00AB4D33"/>
    <w:rsid w:val="00AB5286"/>
    <w:rsid w:val="00AB53C6"/>
    <w:rsid w:val="00AB5465"/>
    <w:rsid w:val="00AB576E"/>
    <w:rsid w:val="00AB5B07"/>
    <w:rsid w:val="00AB5BA7"/>
    <w:rsid w:val="00AB5BD4"/>
    <w:rsid w:val="00AB5C53"/>
    <w:rsid w:val="00AB5D3A"/>
    <w:rsid w:val="00AB5D8E"/>
    <w:rsid w:val="00AB5DF0"/>
    <w:rsid w:val="00AB5FDF"/>
    <w:rsid w:val="00AB6118"/>
    <w:rsid w:val="00AB61F1"/>
    <w:rsid w:val="00AB6204"/>
    <w:rsid w:val="00AB6423"/>
    <w:rsid w:val="00AB649C"/>
    <w:rsid w:val="00AB6667"/>
    <w:rsid w:val="00AB669A"/>
    <w:rsid w:val="00AB670B"/>
    <w:rsid w:val="00AB67B5"/>
    <w:rsid w:val="00AB6C5E"/>
    <w:rsid w:val="00AB6CAE"/>
    <w:rsid w:val="00AB6D94"/>
    <w:rsid w:val="00AB6DA3"/>
    <w:rsid w:val="00AB6F91"/>
    <w:rsid w:val="00AB6F94"/>
    <w:rsid w:val="00AB77C2"/>
    <w:rsid w:val="00AB7923"/>
    <w:rsid w:val="00AB7DD0"/>
    <w:rsid w:val="00AB7F12"/>
    <w:rsid w:val="00AC00FC"/>
    <w:rsid w:val="00AC0199"/>
    <w:rsid w:val="00AC0371"/>
    <w:rsid w:val="00AC03FC"/>
    <w:rsid w:val="00AC055B"/>
    <w:rsid w:val="00AC074D"/>
    <w:rsid w:val="00AC07AB"/>
    <w:rsid w:val="00AC07E7"/>
    <w:rsid w:val="00AC0ACA"/>
    <w:rsid w:val="00AC0ADC"/>
    <w:rsid w:val="00AC0DF7"/>
    <w:rsid w:val="00AC126B"/>
    <w:rsid w:val="00AC19FA"/>
    <w:rsid w:val="00AC1E4E"/>
    <w:rsid w:val="00AC2132"/>
    <w:rsid w:val="00AC2167"/>
    <w:rsid w:val="00AC256E"/>
    <w:rsid w:val="00AC2614"/>
    <w:rsid w:val="00AC2645"/>
    <w:rsid w:val="00AC2782"/>
    <w:rsid w:val="00AC2881"/>
    <w:rsid w:val="00AC2E18"/>
    <w:rsid w:val="00AC2F8F"/>
    <w:rsid w:val="00AC30A3"/>
    <w:rsid w:val="00AC318C"/>
    <w:rsid w:val="00AC31C5"/>
    <w:rsid w:val="00AC331A"/>
    <w:rsid w:val="00AC3538"/>
    <w:rsid w:val="00AC35D1"/>
    <w:rsid w:val="00AC3643"/>
    <w:rsid w:val="00AC3696"/>
    <w:rsid w:val="00AC3746"/>
    <w:rsid w:val="00AC3757"/>
    <w:rsid w:val="00AC37E8"/>
    <w:rsid w:val="00AC3918"/>
    <w:rsid w:val="00AC3968"/>
    <w:rsid w:val="00AC4115"/>
    <w:rsid w:val="00AC41EE"/>
    <w:rsid w:val="00AC42AF"/>
    <w:rsid w:val="00AC4368"/>
    <w:rsid w:val="00AC4562"/>
    <w:rsid w:val="00AC4632"/>
    <w:rsid w:val="00AC46B1"/>
    <w:rsid w:val="00AC48D0"/>
    <w:rsid w:val="00AC499D"/>
    <w:rsid w:val="00AC4AF7"/>
    <w:rsid w:val="00AC4C2E"/>
    <w:rsid w:val="00AC4D32"/>
    <w:rsid w:val="00AC4EB4"/>
    <w:rsid w:val="00AC5074"/>
    <w:rsid w:val="00AC5140"/>
    <w:rsid w:val="00AC529C"/>
    <w:rsid w:val="00AC52EC"/>
    <w:rsid w:val="00AC53FD"/>
    <w:rsid w:val="00AC559C"/>
    <w:rsid w:val="00AC55AF"/>
    <w:rsid w:val="00AC58BD"/>
    <w:rsid w:val="00AC5A1F"/>
    <w:rsid w:val="00AC5A2B"/>
    <w:rsid w:val="00AC5A7E"/>
    <w:rsid w:val="00AC5C2B"/>
    <w:rsid w:val="00AC5C9B"/>
    <w:rsid w:val="00AC5DBA"/>
    <w:rsid w:val="00AC5DBB"/>
    <w:rsid w:val="00AC5E4E"/>
    <w:rsid w:val="00AC6117"/>
    <w:rsid w:val="00AC6146"/>
    <w:rsid w:val="00AC6394"/>
    <w:rsid w:val="00AC65C7"/>
    <w:rsid w:val="00AC6691"/>
    <w:rsid w:val="00AC6848"/>
    <w:rsid w:val="00AC69DD"/>
    <w:rsid w:val="00AC6C2E"/>
    <w:rsid w:val="00AC6C8D"/>
    <w:rsid w:val="00AC727D"/>
    <w:rsid w:val="00AC7301"/>
    <w:rsid w:val="00AC7E08"/>
    <w:rsid w:val="00AD0027"/>
    <w:rsid w:val="00AD014C"/>
    <w:rsid w:val="00AD015D"/>
    <w:rsid w:val="00AD0503"/>
    <w:rsid w:val="00AD05C6"/>
    <w:rsid w:val="00AD0A28"/>
    <w:rsid w:val="00AD0AA1"/>
    <w:rsid w:val="00AD0C96"/>
    <w:rsid w:val="00AD131E"/>
    <w:rsid w:val="00AD140F"/>
    <w:rsid w:val="00AD167E"/>
    <w:rsid w:val="00AD172D"/>
    <w:rsid w:val="00AD1883"/>
    <w:rsid w:val="00AD18A3"/>
    <w:rsid w:val="00AD1B19"/>
    <w:rsid w:val="00AD1D40"/>
    <w:rsid w:val="00AD1E90"/>
    <w:rsid w:val="00AD1F2B"/>
    <w:rsid w:val="00AD20EB"/>
    <w:rsid w:val="00AD2197"/>
    <w:rsid w:val="00AD24AF"/>
    <w:rsid w:val="00AD252D"/>
    <w:rsid w:val="00AD265A"/>
    <w:rsid w:val="00AD293C"/>
    <w:rsid w:val="00AD2A24"/>
    <w:rsid w:val="00AD2B57"/>
    <w:rsid w:val="00AD2CC0"/>
    <w:rsid w:val="00AD2F1D"/>
    <w:rsid w:val="00AD34E8"/>
    <w:rsid w:val="00AD372D"/>
    <w:rsid w:val="00AD3D04"/>
    <w:rsid w:val="00AD4083"/>
    <w:rsid w:val="00AD40D2"/>
    <w:rsid w:val="00AD4196"/>
    <w:rsid w:val="00AD422C"/>
    <w:rsid w:val="00AD4245"/>
    <w:rsid w:val="00AD42D8"/>
    <w:rsid w:val="00AD43ED"/>
    <w:rsid w:val="00AD4458"/>
    <w:rsid w:val="00AD4466"/>
    <w:rsid w:val="00AD45A6"/>
    <w:rsid w:val="00AD4756"/>
    <w:rsid w:val="00AD4769"/>
    <w:rsid w:val="00AD4B37"/>
    <w:rsid w:val="00AD4B7D"/>
    <w:rsid w:val="00AD4C98"/>
    <w:rsid w:val="00AD52E2"/>
    <w:rsid w:val="00AD5346"/>
    <w:rsid w:val="00AD5398"/>
    <w:rsid w:val="00AD53E8"/>
    <w:rsid w:val="00AD543F"/>
    <w:rsid w:val="00AD5542"/>
    <w:rsid w:val="00AD5906"/>
    <w:rsid w:val="00AD5B61"/>
    <w:rsid w:val="00AD5EFF"/>
    <w:rsid w:val="00AD648F"/>
    <w:rsid w:val="00AD64A9"/>
    <w:rsid w:val="00AD6519"/>
    <w:rsid w:val="00AD6558"/>
    <w:rsid w:val="00AD6749"/>
    <w:rsid w:val="00AD67B0"/>
    <w:rsid w:val="00AD67FC"/>
    <w:rsid w:val="00AD6913"/>
    <w:rsid w:val="00AD6922"/>
    <w:rsid w:val="00AD6A50"/>
    <w:rsid w:val="00AD6A9B"/>
    <w:rsid w:val="00AD6B0C"/>
    <w:rsid w:val="00AD6B6F"/>
    <w:rsid w:val="00AD732E"/>
    <w:rsid w:val="00AD73BD"/>
    <w:rsid w:val="00AD74A3"/>
    <w:rsid w:val="00AD75AF"/>
    <w:rsid w:val="00AD7632"/>
    <w:rsid w:val="00AD76D4"/>
    <w:rsid w:val="00AD7763"/>
    <w:rsid w:val="00AD7795"/>
    <w:rsid w:val="00AD7D51"/>
    <w:rsid w:val="00AD7F58"/>
    <w:rsid w:val="00AE024F"/>
    <w:rsid w:val="00AE02AE"/>
    <w:rsid w:val="00AE02D5"/>
    <w:rsid w:val="00AE0901"/>
    <w:rsid w:val="00AE09DB"/>
    <w:rsid w:val="00AE0CE8"/>
    <w:rsid w:val="00AE10ED"/>
    <w:rsid w:val="00AE1208"/>
    <w:rsid w:val="00AE12C4"/>
    <w:rsid w:val="00AE1D64"/>
    <w:rsid w:val="00AE1E4B"/>
    <w:rsid w:val="00AE211E"/>
    <w:rsid w:val="00AE212C"/>
    <w:rsid w:val="00AE231D"/>
    <w:rsid w:val="00AE2536"/>
    <w:rsid w:val="00AE2647"/>
    <w:rsid w:val="00AE264E"/>
    <w:rsid w:val="00AE298B"/>
    <w:rsid w:val="00AE29A3"/>
    <w:rsid w:val="00AE2A06"/>
    <w:rsid w:val="00AE2C93"/>
    <w:rsid w:val="00AE30D2"/>
    <w:rsid w:val="00AE3128"/>
    <w:rsid w:val="00AE3185"/>
    <w:rsid w:val="00AE31BE"/>
    <w:rsid w:val="00AE3293"/>
    <w:rsid w:val="00AE3365"/>
    <w:rsid w:val="00AE3506"/>
    <w:rsid w:val="00AE37C0"/>
    <w:rsid w:val="00AE3A0A"/>
    <w:rsid w:val="00AE3A83"/>
    <w:rsid w:val="00AE3AD1"/>
    <w:rsid w:val="00AE3D0A"/>
    <w:rsid w:val="00AE3E40"/>
    <w:rsid w:val="00AE410D"/>
    <w:rsid w:val="00AE4190"/>
    <w:rsid w:val="00AE43A4"/>
    <w:rsid w:val="00AE4454"/>
    <w:rsid w:val="00AE49BF"/>
    <w:rsid w:val="00AE49E3"/>
    <w:rsid w:val="00AE4B67"/>
    <w:rsid w:val="00AE4BAE"/>
    <w:rsid w:val="00AE4C58"/>
    <w:rsid w:val="00AE5145"/>
    <w:rsid w:val="00AE51C6"/>
    <w:rsid w:val="00AE5388"/>
    <w:rsid w:val="00AE55F7"/>
    <w:rsid w:val="00AE5705"/>
    <w:rsid w:val="00AE5709"/>
    <w:rsid w:val="00AE5895"/>
    <w:rsid w:val="00AE5B16"/>
    <w:rsid w:val="00AE5F9F"/>
    <w:rsid w:val="00AE5FE5"/>
    <w:rsid w:val="00AE64FA"/>
    <w:rsid w:val="00AE69A6"/>
    <w:rsid w:val="00AE6A4C"/>
    <w:rsid w:val="00AE6CE1"/>
    <w:rsid w:val="00AE703C"/>
    <w:rsid w:val="00AE7467"/>
    <w:rsid w:val="00AE7493"/>
    <w:rsid w:val="00AE76A4"/>
    <w:rsid w:val="00AE77D1"/>
    <w:rsid w:val="00AE7E21"/>
    <w:rsid w:val="00AE7E4B"/>
    <w:rsid w:val="00AE7EC4"/>
    <w:rsid w:val="00AE7FD4"/>
    <w:rsid w:val="00AF0106"/>
    <w:rsid w:val="00AF0305"/>
    <w:rsid w:val="00AF03FF"/>
    <w:rsid w:val="00AF041B"/>
    <w:rsid w:val="00AF048D"/>
    <w:rsid w:val="00AF073A"/>
    <w:rsid w:val="00AF07B3"/>
    <w:rsid w:val="00AF0869"/>
    <w:rsid w:val="00AF09D4"/>
    <w:rsid w:val="00AF0A93"/>
    <w:rsid w:val="00AF0AD0"/>
    <w:rsid w:val="00AF0AD9"/>
    <w:rsid w:val="00AF0BD9"/>
    <w:rsid w:val="00AF0CEB"/>
    <w:rsid w:val="00AF0D2A"/>
    <w:rsid w:val="00AF12F4"/>
    <w:rsid w:val="00AF16D2"/>
    <w:rsid w:val="00AF1773"/>
    <w:rsid w:val="00AF1844"/>
    <w:rsid w:val="00AF1A21"/>
    <w:rsid w:val="00AF1A36"/>
    <w:rsid w:val="00AF1A68"/>
    <w:rsid w:val="00AF1BCF"/>
    <w:rsid w:val="00AF1D3C"/>
    <w:rsid w:val="00AF1DEE"/>
    <w:rsid w:val="00AF2676"/>
    <w:rsid w:val="00AF26EE"/>
    <w:rsid w:val="00AF273B"/>
    <w:rsid w:val="00AF2D4E"/>
    <w:rsid w:val="00AF2E3B"/>
    <w:rsid w:val="00AF2F53"/>
    <w:rsid w:val="00AF30A1"/>
    <w:rsid w:val="00AF31AF"/>
    <w:rsid w:val="00AF3222"/>
    <w:rsid w:val="00AF3274"/>
    <w:rsid w:val="00AF32C7"/>
    <w:rsid w:val="00AF332C"/>
    <w:rsid w:val="00AF3447"/>
    <w:rsid w:val="00AF3522"/>
    <w:rsid w:val="00AF35C0"/>
    <w:rsid w:val="00AF3625"/>
    <w:rsid w:val="00AF38E5"/>
    <w:rsid w:val="00AF3A1D"/>
    <w:rsid w:val="00AF3A5E"/>
    <w:rsid w:val="00AF3A8C"/>
    <w:rsid w:val="00AF3B38"/>
    <w:rsid w:val="00AF3CB4"/>
    <w:rsid w:val="00AF3DDB"/>
    <w:rsid w:val="00AF4063"/>
    <w:rsid w:val="00AF4331"/>
    <w:rsid w:val="00AF4358"/>
    <w:rsid w:val="00AF452F"/>
    <w:rsid w:val="00AF454F"/>
    <w:rsid w:val="00AF45A1"/>
    <w:rsid w:val="00AF4611"/>
    <w:rsid w:val="00AF49F4"/>
    <w:rsid w:val="00AF4C0C"/>
    <w:rsid w:val="00AF4C9E"/>
    <w:rsid w:val="00AF4E4C"/>
    <w:rsid w:val="00AF4F2F"/>
    <w:rsid w:val="00AF4F5D"/>
    <w:rsid w:val="00AF5078"/>
    <w:rsid w:val="00AF5113"/>
    <w:rsid w:val="00AF511C"/>
    <w:rsid w:val="00AF512A"/>
    <w:rsid w:val="00AF51BE"/>
    <w:rsid w:val="00AF5218"/>
    <w:rsid w:val="00AF5C8E"/>
    <w:rsid w:val="00AF5C90"/>
    <w:rsid w:val="00AF5DF2"/>
    <w:rsid w:val="00AF5EBB"/>
    <w:rsid w:val="00AF603E"/>
    <w:rsid w:val="00AF62CA"/>
    <w:rsid w:val="00AF6644"/>
    <w:rsid w:val="00AF6797"/>
    <w:rsid w:val="00AF685A"/>
    <w:rsid w:val="00AF6954"/>
    <w:rsid w:val="00AF69E8"/>
    <w:rsid w:val="00AF6BC5"/>
    <w:rsid w:val="00AF6E59"/>
    <w:rsid w:val="00AF6E64"/>
    <w:rsid w:val="00AF6F49"/>
    <w:rsid w:val="00AF7202"/>
    <w:rsid w:val="00AF7295"/>
    <w:rsid w:val="00AF733C"/>
    <w:rsid w:val="00AF74FE"/>
    <w:rsid w:val="00AF75B1"/>
    <w:rsid w:val="00AF75EF"/>
    <w:rsid w:val="00AF766E"/>
    <w:rsid w:val="00AF785A"/>
    <w:rsid w:val="00AF7979"/>
    <w:rsid w:val="00AF7A6A"/>
    <w:rsid w:val="00B003EC"/>
    <w:rsid w:val="00B004D3"/>
    <w:rsid w:val="00B004DB"/>
    <w:rsid w:val="00B00699"/>
    <w:rsid w:val="00B0079D"/>
    <w:rsid w:val="00B00C74"/>
    <w:rsid w:val="00B00D59"/>
    <w:rsid w:val="00B00E94"/>
    <w:rsid w:val="00B00ECD"/>
    <w:rsid w:val="00B0124F"/>
    <w:rsid w:val="00B016E7"/>
    <w:rsid w:val="00B01873"/>
    <w:rsid w:val="00B01A03"/>
    <w:rsid w:val="00B01C6F"/>
    <w:rsid w:val="00B01C90"/>
    <w:rsid w:val="00B01F83"/>
    <w:rsid w:val="00B020F4"/>
    <w:rsid w:val="00B02313"/>
    <w:rsid w:val="00B0239D"/>
    <w:rsid w:val="00B02650"/>
    <w:rsid w:val="00B02819"/>
    <w:rsid w:val="00B02849"/>
    <w:rsid w:val="00B02AAC"/>
    <w:rsid w:val="00B02B84"/>
    <w:rsid w:val="00B02C71"/>
    <w:rsid w:val="00B02CC7"/>
    <w:rsid w:val="00B02F69"/>
    <w:rsid w:val="00B0380B"/>
    <w:rsid w:val="00B039BE"/>
    <w:rsid w:val="00B03A12"/>
    <w:rsid w:val="00B03B1A"/>
    <w:rsid w:val="00B03D2B"/>
    <w:rsid w:val="00B03E7F"/>
    <w:rsid w:val="00B040E1"/>
    <w:rsid w:val="00B042D0"/>
    <w:rsid w:val="00B044C1"/>
    <w:rsid w:val="00B047B8"/>
    <w:rsid w:val="00B047CA"/>
    <w:rsid w:val="00B047D6"/>
    <w:rsid w:val="00B049AA"/>
    <w:rsid w:val="00B04A2E"/>
    <w:rsid w:val="00B04AB9"/>
    <w:rsid w:val="00B04D22"/>
    <w:rsid w:val="00B04D6E"/>
    <w:rsid w:val="00B04EEA"/>
    <w:rsid w:val="00B0500F"/>
    <w:rsid w:val="00B053C8"/>
    <w:rsid w:val="00B0544C"/>
    <w:rsid w:val="00B05510"/>
    <w:rsid w:val="00B055CE"/>
    <w:rsid w:val="00B059D4"/>
    <w:rsid w:val="00B05A24"/>
    <w:rsid w:val="00B05A36"/>
    <w:rsid w:val="00B05B6F"/>
    <w:rsid w:val="00B05B74"/>
    <w:rsid w:val="00B06046"/>
    <w:rsid w:val="00B0612E"/>
    <w:rsid w:val="00B0615D"/>
    <w:rsid w:val="00B061AF"/>
    <w:rsid w:val="00B063ED"/>
    <w:rsid w:val="00B064DF"/>
    <w:rsid w:val="00B06521"/>
    <w:rsid w:val="00B065B9"/>
    <w:rsid w:val="00B065D6"/>
    <w:rsid w:val="00B06658"/>
    <w:rsid w:val="00B066AD"/>
    <w:rsid w:val="00B066CB"/>
    <w:rsid w:val="00B069A8"/>
    <w:rsid w:val="00B06A47"/>
    <w:rsid w:val="00B06A76"/>
    <w:rsid w:val="00B06B2C"/>
    <w:rsid w:val="00B06CFE"/>
    <w:rsid w:val="00B06F8B"/>
    <w:rsid w:val="00B074EC"/>
    <w:rsid w:val="00B0761A"/>
    <w:rsid w:val="00B07643"/>
    <w:rsid w:val="00B07686"/>
    <w:rsid w:val="00B077BA"/>
    <w:rsid w:val="00B07899"/>
    <w:rsid w:val="00B07C3D"/>
    <w:rsid w:val="00B07F1C"/>
    <w:rsid w:val="00B10118"/>
    <w:rsid w:val="00B10314"/>
    <w:rsid w:val="00B10354"/>
    <w:rsid w:val="00B1073B"/>
    <w:rsid w:val="00B10746"/>
    <w:rsid w:val="00B10757"/>
    <w:rsid w:val="00B10989"/>
    <w:rsid w:val="00B10A72"/>
    <w:rsid w:val="00B10C0E"/>
    <w:rsid w:val="00B10DD6"/>
    <w:rsid w:val="00B10E35"/>
    <w:rsid w:val="00B10EF4"/>
    <w:rsid w:val="00B10F2C"/>
    <w:rsid w:val="00B11247"/>
    <w:rsid w:val="00B11260"/>
    <w:rsid w:val="00B11661"/>
    <w:rsid w:val="00B11993"/>
    <w:rsid w:val="00B11BC5"/>
    <w:rsid w:val="00B11E57"/>
    <w:rsid w:val="00B11F65"/>
    <w:rsid w:val="00B11F73"/>
    <w:rsid w:val="00B11F84"/>
    <w:rsid w:val="00B12143"/>
    <w:rsid w:val="00B12210"/>
    <w:rsid w:val="00B12535"/>
    <w:rsid w:val="00B12C36"/>
    <w:rsid w:val="00B130E9"/>
    <w:rsid w:val="00B13170"/>
    <w:rsid w:val="00B1329E"/>
    <w:rsid w:val="00B1330A"/>
    <w:rsid w:val="00B13473"/>
    <w:rsid w:val="00B1354A"/>
    <w:rsid w:val="00B13A5D"/>
    <w:rsid w:val="00B13A98"/>
    <w:rsid w:val="00B13B01"/>
    <w:rsid w:val="00B13BDB"/>
    <w:rsid w:val="00B13FA7"/>
    <w:rsid w:val="00B14440"/>
    <w:rsid w:val="00B14804"/>
    <w:rsid w:val="00B148C7"/>
    <w:rsid w:val="00B148DA"/>
    <w:rsid w:val="00B14A14"/>
    <w:rsid w:val="00B14B31"/>
    <w:rsid w:val="00B14DD1"/>
    <w:rsid w:val="00B14E99"/>
    <w:rsid w:val="00B150DC"/>
    <w:rsid w:val="00B1519B"/>
    <w:rsid w:val="00B1530B"/>
    <w:rsid w:val="00B157A7"/>
    <w:rsid w:val="00B15920"/>
    <w:rsid w:val="00B15CBC"/>
    <w:rsid w:val="00B15D1E"/>
    <w:rsid w:val="00B15E3B"/>
    <w:rsid w:val="00B15E77"/>
    <w:rsid w:val="00B15EB2"/>
    <w:rsid w:val="00B16050"/>
    <w:rsid w:val="00B161DC"/>
    <w:rsid w:val="00B162CB"/>
    <w:rsid w:val="00B16333"/>
    <w:rsid w:val="00B1667D"/>
    <w:rsid w:val="00B16779"/>
    <w:rsid w:val="00B16804"/>
    <w:rsid w:val="00B1698B"/>
    <w:rsid w:val="00B16DB4"/>
    <w:rsid w:val="00B16EA7"/>
    <w:rsid w:val="00B16F76"/>
    <w:rsid w:val="00B16FB6"/>
    <w:rsid w:val="00B17126"/>
    <w:rsid w:val="00B1712E"/>
    <w:rsid w:val="00B173C3"/>
    <w:rsid w:val="00B174DE"/>
    <w:rsid w:val="00B17601"/>
    <w:rsid w:val="00B17B51"/>
    <w:rsid w:val="00B17C25"/>
    <w:rsid w:val="00B17C82"/>
    <w:rsid w:val="00B17D51"/>
    <w:rsid w:val="00B20394"/>
    <w:rsid w:val="00B205D5"/>
    <w:rsid w:val="00B20698"/>
    <w:rsid w:val="00B206A9"/>
    <w:rsid w:val="00B208A9"/>
    <w:rsid w:val="00B20C7A"/>
    <w:rsid w:val="00B20C8D"/>
    <w:rsid w:val="00B20CF7"/>
    <w:rsid w:val="00B20ED6"/>
    <w:rsid w:val="00B21044"/>
    <w:rsid w:val="00B213F5"/>
    <w:rsid w:val="00B21450"/>
    <w:rsid w:val="00B214D5"/>
    <w:rsid w:val="00B21572"/>
    <w:rsid w:val="00B21955"/>
    <w:rsid w:val="00B221AB"/>
    <w:rsid w:val="00B22341"/>
    <w:rsid w:val="00B22463"/>
    <w:rsid w:val="00B22477"/>
    <w:rsid w:val="00B22673"/>
    <w:rsid w:val="00B22676"/>
    <w:rsid w:val="00B226B0"/>
    <w:rsid w:val="00B22836"/>
    <w:rsid w:val="00B22BB7"/>
    <w:rsid w:val="00B22D79"/>
    <w:rsid w:val="00B22DAC"/>
    <w:rsid w:val="00B22FC4"/>
    <w:rsid w:val="00B231E5"/>
    <w:rsid w:val="00B233B1"/>
    <w:rsid w:val="00B234AD"/>
    <w:rsid w:val="00B23527"/>
    <w:rsid w:val="00B23652"/>
    <w:rsid w:val="00B238CE"/>
    <w:rsid w:val="00B239A5"/>
    <w:rsid w:val="00B23A17"/>
    <w:rsid w:val="00B23BBE"/>
    <w:rsid w:val="00B23F3B"/>
    <w:rsid w:val="00B24271"/>
    <w:rsid w:val="00B244FE"/>
    <w:rsid w:val="00B246ED"/>
    <w:rsid w:val="00B2473D"/>
    <w:rsid w:val="00B2476A"/>
    <w:rsid w:val="00B24824"/>
    <w:rsid w:val="00B24BDE"/>
    <w:rsid w:val="00B24DA8"/>
    <w:rsid w:val="00B250A7"/>
    <w:rsid w:val="00B250BB"/>
    <w:rsid w:val="00B252EF"/>
    <w:rsid w:val="00B2538A"/>
    <w:rsid w:val="00B25480"/>
    <w:rsid w:val="00B256CD"/>
    <w:rsid w:val="00B25721"/>
    <w:rsid w:val="00B258D1"/>
    <w:rsid w:val="00B25D44"/>
    <w:rsid w:val="00B26006"/>
    <w:rsid w:val="00B2603F"/>
    <w:rsid w:val="00B260C2"/>
    <w:rsid w:val="00B2624C"/>
    <w:rsid w:val="00B2644E"/>
    <w:rsid w:val="00B26628"/>
    <w:rsid w:val="00B266FA"/>
    <w:rsid w:val="00B268FB"/>
    <w:rsid w:val="00B26A22"/>
    <w:rsid w:val="00B26A26"/>
    <w:rsid w:val="00B26A42"/>
    <w:rsid w:val="00B26EA3"/>
    <w:rsid w:val="00B271FB"/>
    <w:rsid w:val="00B27290"/>
    <w:rsid w:val="00B274A7"/>
    <w:rsid w:val="00B274CA"/>
    <w:rsid w:val="00B27B72"/>
    <w:rsid w:val="00B27C0C"/>
    <w:rsid w:val="00B27CDD"/>
    <w:rsid w:val="00B27F21"/>
    <w:rsid w:val="00B27FA6"/>
    <w:rsid w:val="00B301AF"/>
    <w:rsid w:val="00B303BF"/>
    <w:rsid w:val="00B3054C"/>
    <w:rsid w:val="00B30A10"/>
    <w:rsid w:val="00B30A65"/>
    <w:rsid w:val="00B30B02"/>
    <w:rsid w:val="00B30FC9"/>
    <w:rsid w:val="00B3102F"/>
    <w:rsid w:val="00B31100"/>
    <w:rsid w:val="00B315E5"/>
    <w:rsid w:val="00B318DA"/>
    <w:rsid w:val="00B31B4A"/>
    <w:rsid w:val="00B325A7"/>
    <w:rsid w:val="00B32A71"/>
    <w:rsid w:val="00B32B14"/>
    <w:rsid w:val="00B32B3F"/>
    <w:rsid w:val="00B32C26"/>
    <w:rsid w:val="00B32C76"/>
    <w:rsid w:val="00B32D7D"/>
    <w:rsid w:val="00B32EB5"/>
    <w:rsid w:val="00B32F62"/>
    <w:rsid w:val="00B330C2"/>
    <w:rsid w:val="00B330CD"/>
    <w:rsid w:val="00B33131"/>
    <w:rsid w:val="00B33398"/>
    <w:rsid w:val="00B3344C"/>
    <w:rsid w:val="00B33814"/>
    <w:rsid w:val="00B33939"/>
    <w:rsid w:val="00B33A99"/>
    <w:rsid w:val="00B33D0F"/>
    <w:rsid w:val="00B33E40"/>
    <w:rsid w:val="00B34358"/>
    <w:rsid w:val="00B343B8"/>
    <w:rsid w:val="00B34550"/>
    <w:rsid w:val="00B347F2"/>
    <w:rsid w:val="00B34B0B"/>
    <w:rsid w:val="00B34D4C"/>
    <w:rsid w:val="00B34F0C"/>
    <w:rsid w:val="00B352EC"/>
    <w:rsid w:val="00B355A4"/>
    <w:rsid w:val="00B356C2"/>
    <w:rsid w:val="00B35A3A"/>
    <w:rsid w:val="00B35CB7"/>
    <w:rsid w:val="00B35FD2"/>
    <w:rsid w:val="00B360E6"/>
    <w:rsid w:val="00B361CB"/>
    <w:rsid w:val="00B3632F"/>
    <w:rsid w:val="00B363D9"/>
    <w:rsid w:val="00B363DF"/>
    <w:rsid w:val="00B36413"/>
    <w:rsid w:val="00B36C0F"/>
    <w:rsid w:val="00B36D9B"/>
    <w:rsid w:val="00B36E41"/>
    <w:rsid w:val="00B3707E"/>
    <w:rsid w:val="00B37110"/>
    <w:rsid w:val="00B37538"/>
    <w:rsid w:val="00B37641"/>
    <w:rsid w:val="00B376B5"/>
    <w:rsid w:val="00B3779B"/>
    <w:rsid w:val="00B377C0"/>
    <w:rsid w:val="00B37B10"/>
    <w:rsid w:val="00B37C0F"/>
    <w:rsid w:val="00B37E49"/>
    <w:rsid w:val="00B37E50"/>
    <w:rsid w:val="00B37ED4"/>
    <w:rsid w:val="00B37F28"/>
    <w:rsid w:val="00B402CF"/>
    <w:rsid w:val="00B40659"/>
    <w:rsid w:val="00B406CD"/>
    <w:rsid w:val="00B40703"/>
    <w:rsid w:val="00B4076E"/>
    <w:rsid w:val="00B40F38"/>
    <w:rsid w:val="00B40FB2"/>
    <w:rsid w:val="00B410F4"/>
    <w:rsid w:val="00B41305"/>
    <w:rsid w:val="00B41394"/>
    <w:rsid w:val="00B4162C"/>
    <w:rsid w:val="00B41661"/>
    <w:rsid w:val="00B4171E"/>
    <w:rsid w:val="00B41757"/>
    <w:rsid w:val="00B419E8"/>
    <w:rsid w:val="00B41A83"/>
    <w:rsid w:val="00B41AA2"/>
    <w:rsid w:val="00B41B06"/>
    <w:rsid w:val="00B41B8F"/>
    <w:rsid w:val="00B41B97"/>
    <w:rsid w:val="00B41CF9"/>
    <w:rsid w:val="00B41D25"/>
    <w:rsid w:val="00B42009"/>
    <w:rsid w:val="00B425CD"/>
    <w:rsid w:val="00B42659"/>
    <w:rsid w:val="00B4280D"/>
    <w:rsid w:val="00B4286F"/>
    <w:rsid w:val="00B42AF1"/>
    <w:rsid w:val="00B42C1F"/>
    <w:rsid w:val="00B42F03"/>
    <w:rsid w:val="00B4322F"/>
    <w:rsid w:val="00B432D7"/>
    <w:rsid w:val="00B43554"/>
    <w:rsid w:val="00B43633"/>
    <w:rsid w:val="00B43642"/>
    <w:rsid w:val="00B4366B"/>
    <w:rsid w:val="00B436E7"/>
    <w:rsid w:val="00B4376B"/>
    <w:rsid w:val="00B43870"/>
    <w:rsid w:val="00B43931"/>
    <w:rsid w:val="00B43B70"/>
    <w:rsid w:val="00B43FD0"/>
    <w:rsid w:val="00B44093"/>
    <w:rsid w:val="00B44550"/>
    <w:rsid w:val="00B445C0"/>
    <w:rsid w:val="00B44753"/>
    <w:rsid w:val="00B448B5"/>
    <w:rsid w:val="00B44C63"/>
    <w:rsid w:val="00B44EF8"/>
    <w:rsid w:val="00B44FCA"/>
    <w:rsid w:val="00B45041"/>
    <w:rsid w:val="00B450AA"/>
    <w:rsid w:val="00B450CB"/>
    <w:rsid w:val="00B45163"/>
    <w:rsid w:val="00B4529D"/>
    <w:rsid w:val="00B4541C"/>
    <w:rsid w:val="00B45A2E"/>
    <w:rsid w:val="00B45B9B"/>
    <w:rsid w:val="00B45BA2"/>
    <w:rsid w:val="00B45BBE"/>
    <w:rsid w:val="00B45F68"/>
    <w:rsid w:val="00B464A9"/>
    <w:rsid w:val="00B465CE"/>
    <w:rsid w:val="00B46611"/>
    <w:rsid w:val="00B466EA"/>
    <w:rsid w:val="00B467EE"/>
    <w:rsid w:val="00B468C7"/>
    <w:rsid w:val="00B46A55"/>
    <w:rsid w:val="00B46BBA"/>
    <w:rsid w:val="00B470A9"/>
    <w:rsid w:val="00B470F5"/>
    <w:rsid w:val="00B47368"/>
    <w:rsid w:val="00B47838"/>
    <w:rsid w:val="00B4791D"/>
    <w:rsid w:val="00B47D45"/>
    <w:rsid w:val="00B47FA3"/>
    <w:rsid w:val="00B502EF"/>
    <w:rsid w:val="00B502FB"/>
    <w:rsid w:val="00B50531"/>
    <w:rsid w:val="00B5074D"/>
    <w:rsid w:val="00B508BB"/>
    <w:rsid w:val="00B509A1"/>
    <w:rsid w:val="00B50D34"/>
    <w:rsid w:val="00B50E4F"/>
    <w:rsid w:val="00B5101C"/>
    <w:rsid w:val="00B510F2"/>
    <w:rsid w:val="00B5129E"/>
    <w:rsid w:val="00B51542"/>
    <w:rsid w:val="00B5161A"/>
    <w:rsid w:val="00B51779"/>
    <w:rsid w:val="00B51A07"/>
    <w:rsid w:val="00B51A67"/>
    <w:rsid w:val="00B51AB5"/>
    <w:rsid w:val="00B51AEF"/>
    <w:rsid w:val="00B521BD"/>
    <w:rsid w:val="00B5238C"/>
    <w:rsid w:val="00B524ED"/>
    <w:rsid w:val="00B52983"/>
    <w:rsid w:val="00B52AD3"/>
    <w:rsid w:val="00B52D5A"/>
    <w:rsid w:val="00B52E07"/>
    <w:rsid w:val="00B52F22"/>
    <w:rsid w:val="00B52FF4"/>
    <w:rsid w:val="00B53AC2"/>
    <w:rsid w:val="00B53BD4"/>
    <w:rsid w:val="00B53F84"/>
    <w:rsid w:val="00B541C5"/>
    <w:rsid w:val="00B542EC"/>
    <w:rsid w:val="00B54332"/>
    <w:rsid w:val="00B5438B"/>
    <w:rsid w:val="00B543CF"/>
    <w:rsid w:val="00B54647"/>
    <w:rsid w:val="00B54820"/>
    <w:rsid w:val="00B54AD7"/>
    <w:rsid w:val="00B54D8E"/>
    <w:rsid w:val="00B55008"/>
    <w:rsid w:val="00B55258"/>
    <w:rsid w:val="00B55543"/>
    <w:rsid w:val="00B55556"/>
    <w:rsid w:val="00B5580E"/>
    <w:rsid w:val="00B558D7"/>
    <w:rsid w:val="00B55A40"/>
    <w:rsid w:val="00B55B20"/>
    <w:rsid w:val="00B55BC1"/>
    <w:rsid w:val="00B55D52"/>
    <w:rsid w:val="00B55E53"/>
    <w:rsid w:val="00B561DF"/>
    <w:rsid w:val="00B5625E"/>
    <w:rsid w:val="00B56391"/>
    <w:rsid w:val="00B56418"/>
    <w:rsid w:val="00B56681"/>
    <w:rsid w:val="00B56834"/>
    <w:rsid w:val="00B56844"/>
    <w:rsid w:val="00B569A4"/>
    <w:rsid w:val="00B57138"/>
    <w:rsid w:val="00B572A4"/>
    <w:rsid w:val="00B573AA"/>
    <w:rsid w:val="00B575C7"/>
    <w:rsid w:val="00B57766"/>
    <w:rsid w:val="00B5780D"/>
    <w:rsid w:val="00B5795C"/>
    <w:rsid w:val="00B600B3"/>
    <w:rsid w:val="00B60115"/>
    <w:rsid w:val="00B602D0"/>
    <w:rsid w:val="00B6031C"/>
    <w:rsid w:val="00B60340"/>
    <w:rsid w:val="00B603D8"/>
    <w:rsid w:val="00B61161"/>
    <w:rsid w:val="00B61169"/>
    <w:rsid w:val="00B6119E"/>
    <w:rsid w:val="00B61236"/>
    <w:rsid w:val="00B61328"/>
    <w:rsid w:val="00B61573"/>
    <w:rsid w:val="00B615F6"/>
    <w:rsid w:val="00B61F48"/>
    <w:rsid w:val="00B62202"/>
    <w:rsid w:val="00B622BD"/>
    <w:rsid w:val="00B6269D"/>
    <w:rsid w:val="00B62719"/>
    <w:rsid w:val="00B62747"/>
    <w:rsid w:val="00B6277F"/>
    <w:rsid w:val="00B62A20"/>
    <w:rsid w:val="00B62DEC"/>
    <w:rsid w:val="00B62E5A"/>
    <w:rsid w:val="00B62EBA"/>
    <w:rsid w:val="00B62F4F"/>
    <w:rsid w:val="00B62F7A"/>
    <w:rsid w:val="00B6315A"/>
    <w:rsid w:val="00B63176"/>
    <w:rsid w:val="00B631F1"/>
    <w:rsid w:val="00B63506"/>
    <w:rsid w:val="00B6396F"/>
    <w:rsid w:val="00B6398D"/>
    <w:rsid w:val="00B6398F"/>
    <w:rsid w:val="00B639CE"/>
    <w:rsid w:val="00B63B47"/>
    <w:rsid w:val="00B63E33"/>
    <w:rsid w:val="00B64028"/>
    <w:rsid w:val="00B640D8"/>
    <w:rsid w:val="00B6420F"/>
    <w:rsid w:val="00B64250"/>
    <w:rsid w:val="00B64325"/>
    <w:rsid w:val="00B643BA"/>
    <w:rsid w:val="00B6454C"/>
    <w:rsid w:val="00B64640"/>
    <w:rsid w:val="00B647C9"/>
    <w:rsid w:val="00B64999"/>
    <w:rsid w:val="00B64AC4"/>
    <w:rsid w:val="00B64B2A"/>
    <w:rsid w:val="00B64BCB"/>
    <w:rsid w:val="00B64C57"/>
    <w:rsid w:val="00B64FE7"/>
    <w:rsid w:val="00B65171"/>
    <w:rsid w:val="00B653AD"/>
    <w:rsid w:val="00B65514"/>
    <w:rsid w:val="00B655CC"/>
    <w:rsid w:val="00B65621"/>
    <w:rsid w:val="00B656C8"/>
    <w:rsid w:val="00B65851"/>
    <w:rsid w:val="00B6599E"/>
    <w:rsid w:val="00B65CF5"/>
    <w:rsid w:val="00B65D78"/>
    <w:rsid w:val="00B65E61"/>
    <w:rsid w:val="00B65E6A"/>
    <w:rsid w:val="00B65F9E"/>
    <w:rsid w:val="00B66018"/>
    <w:rsid w:val="00B66468"/>
    <w:rsid w:val="00B66481"/>
    <w:rsid w:val="00B665C4"/>
    <w:rsid w:val="00B66637"/>
    <w:rsid w:val="00B6665B"/>
    <w:rsid w:val="00B6669E"/>
    <w:rsid w:val="00B669A3"/>
    <w:rsid w:val="00B66A41"/>
    <w:rsid w:val="00B66A65"/>
    <w:rsid w:val="00B66C48"/>
    <w:rsid w:val="00B66E94"/>
    <w:rsid w:val="00B6702A"/>
    <w:rsid w:val="00B672FB"/>
    <w:rsid w:val="00B6742F"/>
    <w:rsid w:val="00B6758B"/>
    <w:rsid w:val="00B675CB"/>
    <w:rsid w:val="00B677F2"/>
    <w:rsid w:val="00B6791F"/>
    <w:rsid w:val="00B67985"/>
    <w:rsid w:val="00B679FC"/>
    <w:rsid w:val="00B67A39"/>
    <w:rsid w:val="00B67A64"/>
    <w:rsid w:val="00B67BF7"/>
    <w:rsid w:val="00B67C87"/>
    <w:rsid w:val="00B67E5A"/>
    <w:rsid w:val="00B67FEF"/>
    <w:rsid w:val="00B70125"/>
    <w:rsid w:val="00B7052B"/>
    <w:rsid w:val="00B706D5"/>
    <w:rsid w:val="00B70919"/>
    <w:rsid w:val="00B70978"/>
    <w:rsid w:val="00B70B2D"/>
    <w:rsid w:val="00B70BEC"/>
    <w:rsid w:val="00B70CAD"/>
    <w:rsid w:val="00B70E93"/>
    <w:rsid w:val="00B7120C"/>
    <w:rsid w:val="00B714E9"/>
    <w:rsid w:val="00B7163C"/>
    <w:rsid w:val="00B7172A"/>
    <w:rsid w:val="00B717DF"/>
    <w:rsid w:val="00B71C91"/>
    <w:rsid w:val="00B71CE0"/>
    <w:rsid w:val="00B71EBF"/>
    <w:rsid w:val="00B7208E"/>
    <w:rsid w:val="00B724A5"/>
    <w:rsid w:val="00B7259A"/>
    <w:rsid w:val="00B72711"/>
    <w:rsid w:val="00B72740"/>
    <w:rsid w:val="00B727A2"/>
    <w:rsid w:val="00B729C6"/>
    <w:rsid w:val="00B72AB1"/>
    <w:rsid w:val="00B72D1E"/>
    <w:rsid w:val="00B72F04"/>
    <w:rsid w:val="00B72F1B"/>
    <w:rsid w:val="00B72F76"/>
    <w:rsid w:val="00B730F8"/>
    <w:rsid w:val="00B73218"/>
    <w:rsid w:val="00B73467"/>
    <w:rsid w:val="00B7347B"/>
    <w:rsid w:val="00B73535"/>
    <w:rsid w:val="00B73693"/>
    <w:rsid w:val="00B73C67"/>
    <w:rsid w:val="00B73C83"/>
    <w:rsid w:val="00B73C99"/>
    <w:rsid w:val="00B73CA4"/>
    <w:rsid w:val="00B73D6F"/>
    <w:rsid w:val="00B7406E"/>
    <w:rsid w:val="00B74490"/>
    <w:rsid w:val="00B744A9"/>
    <w:rsid w:val="00B744DF"/>
    <w:rsid w:val="00B74696"/>
    <w:rsid w:val="00B74868"/>
    <w:rsid w:val="00B748EA"/>
    <w:rsid w:val="00B74AC4"/>
    <w:rsid w:val="00B74C70"/>
    <w:rsid w:val="00B74D5D"/>
    <w:rsid w:val="00B74E4F"/>
    <w:rsid w:val="00B74EAF"/>
    <w:rsid w:val="00B74FC0"/>
    <w:rsid w:val="00B75094"/>
    <w:rsid w:val="00B75118"/>
    <w:rsid w:val="00B752D7"/>
    <w:rsid w:val="00B753AB"/>
    <w:rsid w:val="00B753FD"/>
    <w:rsid w:val="00B75424"/>
    <w:rsid w:val="00B7575C"/>
    <w:rsid w:val="00B7576F"/>
    <w:rsid w:val="00B757E6"/>
    <w:rsid w:val="00B75A7D"/>
    <w:rsid w:val="00B75A9B"/>
    <w:rsid w:val="00B75C5A"/>
    <w:rsid w:val="00B75CB0"/>
    <w:rsid w:val="00B75F87"/>
    <w:rsid w:val="00B76241"/>
    <w:rsid w:val="00B7637B"/>
    <w:rsid w:val="00B763DE"/>
    <w:rsid w:val="00B76422"/>
    <w:rsid w:val="00B76864"/>
    <w:rsid w:val="00B768D5"/>
    <w:rsid w:val="00B76AC2"/>
    <w:rsid w:val="00B76BEE"/>
    <w:rsid w:val="00B76ED3"/>
    <w:rsid w:val="00B76F5C"/>
    <w:rsid w:val="00B770C6"/>
    <w:rsid w:val="00B770FF"/>
    <w:rsid w:val="00B7711B"/>
    <w:rsid w:val="00B7742C"/>
    <w:rsid w:val="00B7743C"/>
    <w:rsid w:val="00B7751F"/>
    <w:rsid w:val="00B77653"/>
    <w:rsid w:val="00B77839"/>
    <w:rsid w:val="00B77849"/>
    <w:rsid w:val="00B778A1"/>
    <w:rsid w:val="00B77A70"/>
    <w:rsid w:val="00B77AF9"/>
    <w:rsid w:val="00B77B9A"/>
    <w:rsid w:val="00B77E9C"/>
    <w:rsid w:val="00B80309"/>
    <w:rsid w:val="00B8035E"/>
    <w:rsid w:val="00B8043A"/>
    <w:rsid w:val="00B805DB"/>
    <w:rsid w:val="00B80CAF"/>
    <w:rsid w:val="00B80EA5"/>
    <w:rsid w:val="00B80EFC"/>
    <w:rsid w:val="00B80F4A"/>
    <w:rsid w:val="00B80FD2"/>
    <w:rsid w:val="00B810A5"/>
    <w:rsid w:val="00B81118"/>
    <w:rsid w:val="00B811BF"/>
    <w:rsid w:val="00B812BF"/>
    <w:rsid w:val="00B813CD"/>
    <w:rsid w:val="00B8151E"/>
    <w:rsid w:val="00B8158F"/>
    <w:rsid w:val="00B81598"/>
    <w:rsid w:val="00B8195C"/>
    <w:rsid w:val="00B81D93"/>
    <w:rsid w:val="00B81FF8"/>
    <w:rsid w:val="00B8204E"/>
    <w:rsid w:val="00B82252"/>
    <w:rsid w:val="00B8227A"/>
    <w:rsid w:val="00B822CA"/>
    <w:rsid w:val="00B82343"/>
    <w:rsid w:val="00B82365"/>
    <w:rsid w:val="00B824E8"/>
    <w:rsid w:val="00B825DA"/>
    <w:rsid w:val="00B82763"/>
    <w:rsid w:val="00B82779"/>
    <w:rsid w:val="00B828B2"/>
    <w:rsid w:val="00B8297E"/>
    <w:rsid w:val="00B82A4B"/>
    <w:rsid w:val="00B82E28"/>
    <w:rsid w:val="00B82FF2"/>
    <w:rsid w:val="00B83338"/>
    <w:rsid w:val="00B83492"/>
    <w:rsid w:val="00B834D9"/>
    <w:rsid w:val="00B834DF"/>
    <w:rsid w:val="00B83566"/>
    <w:rsid w:val="00B837D4"/>
    <w:rsid w:val="00B83A30"/>
    <w:rsid w:val="00B83CD3"/>
    <w:rsid w:val="00B83F43"/>
    <w:rsid w:val="00B84205"/>
    <w:rsid w:val="00B842EE"/>
    <w:rsid w:val="00B84654"/>
    <w:rsid w:val="00B84884"/>
    <w:rsid w:val="00B84989"/>
    <w:rsid w:val="00B849A5"/>
    <w:rsid w:val="00B84A82"/>
    <w:rsid w:val="00B84DB2"/>
    <w:rsid w:val="00B84E88"/>
    <w:rsid w:val="00B84F2C"/>
    <w:rsid w:val="00B850FE"/>
    <w:rsid w:val="00B85364"/>
    <w:rsid w:val="00B8539B"/>
    <w:rsid w:val="00B853E8"/>
    <w:rsid w:val="00B85637"/>
    <w:rsid w:val="00B857B7"/>
    <w:rsid w:val="00B858A5"/>
    <w:rsid w:val="00B85A49"/>
    <w:rsid w:val="00B85E99"/>
    <w:rsid w:val="00B86185"/>
    <w:rsid w:val="00B861E5"/>
    <w:rsid w:val="00B862E1"/>
    <w:rsid w:val="00B8640C"/>
    <w:rsid w:val="00B866EF"/>
    <w:rsid w:val="00B868C0"/>
    <w:rsid w:val="00B86942"/>
    <w:rsid w:val="00B86EFA"/>
    <w:rsid w:val="00B87354"/>
    <w:rsid w:val="00B8748C"/>
    <w:rsid w:val="00B874FB"/>
    <w:rsid w:val="00B87751"/>
    <w:rsid w:val="00B87E63"/>
    <w:rsid w:val="00B90045"/>
    <w:rsid w:val="00B90137"/>
    <w:rsid w:val="00B90564"/>
    <w:rsid w:val="00B9059F"/>
    <w:rsid w:val="00B905C6"/>
    <w:rsid w:val="00B906A9"/>
    <w:rsid w:val="00B906E5"/>
    <w:rsid w:val="00B90949"/>
    <w:rsid w:val="00B9096A"/>
    <w:rsid w:val="00B909F7"/>
    <w:rsid w:val="00B90B03"/>
    <w:rsid w:val="00B90B9B"/>
    <w:rsid w:val="00B90BCC"/>
    <w:rsid w:val="00B9101B"/>
    <w:rsid w:val="00B9121E"/>
    <w:rsid w:val="00B912E1"/>
    <w:rsid w:val="00B913F2"/>
    <w:rsid w:val="00B914B2"/>
    <w:rsid w:val="00B9150A"/>
    <w:rsid w:val="00B91600"/>
    <w:rsid w:val="00B91637"/>
    <w:rsid w:val="00B91693"/>
    <w:rsid w:val="00B9173C"/>
    <w:rsid w:val="00B91974"/>
    <w:rsid w:val="00B91CDD"/>
    <w:rsid w:val="00B91E82"/>
    <w:rsid w:val="00B91F1B"/>
    <w:rsid w:val="00B91FEA"/>
    <w:rsid w:val="00B92245"/>
    <w:rsid w:val="00B92434"/>
    <w:rsid w:val="00B92521"/>
    <w:rsid w:val="00B92800"/>
    <w:rsid w:val="00B928BA"/>
    <w:rsid w:val="00B92A4B"/>
    <w:rsid w:val="00B92FB3"/>
    <w:rsid w:val="00B930BC"/>
    <w:rsid w:val="00B9330D"/>
    <w:rsid w:val="00B93433"/>
    <w:rsid w:val="00B93475"/>
    <w:rsid w:val="00B938B4"/>
    <w:rsid w:val="00B938E3"/>
    <w:rsid w:val="00B939C7"/>
    <w:rsid w:val="00B93AB0"/>
    <w:rsid w:val="00B94693"/>
    <w:rsid w:val="00B948D8"/>
    <w:rsid w:val="00B94F3D"/>
    <w:rsid w:val="00B95208"/>
    <w:rsid w:val="00B9532D"/>
    <w:rsid w:val="00B95FC5"/>
    <w:rsid w:val="00B95FFD"/>
    <w:rsid w:val="00B96095"/>
    <w:rsid w:val="00B9651E"/>
    <w:rsid w:val="00B96742"/>
    <w:rsid w:val="00B96BB4"/>
    <w:rsid w:val="00B96CC3"/>
    <w:rsid w:val="00B96CFC"/>
    <w:rsid w:val="00B971FE"/>
    <w:rsid w:val="00B97324"/>
    <w:rsid w:val="00B973D8"/>
    <w:rsid w:val="00B97808"/>
    <w:rsid w:val="00B978C3"/>
    <w:rsid w:val="00B979BB"/>
    <w:rsid w:val="00B97BC2"/>
    <w:rsid w:val="00BA00E4"/>
    <w:rsid w:val="00BA012E"/>
    <w:rsid w:val="00BA01A4"/>
    <w:rsid w:val="00BA02A1"/>
    <w:rsid w:val="00BA042B"/>
    <w:rsid w:val="00BA0481"/>
    <w:rsid w:val="00BA04A4"/>
    <w:rsid w:val="00BA055E"/>
    <w:rsid w:val="00BA081C"/>
    <w:rsid w:val="00BA09F6"/>
    <w:rsid w:val="00BA0B6F"/>
    <w:rsid w:val="00BA0ED1"/>
    <w:rsid w:val="00BA1024"/>
    <w:rsid w:val="00BA1139"/>
    <w:rsid w:val="00BA11C5"/>
    <w:rsid w:val="00BA127C"/>
    <w:rsid w:val="00BA12C4"/>
    <w:rsid w:val="00BA137E"/>
    <w:rsid w:val="00BA145A"/>
    <w:rsid w:val="00BA186A"/>
    <w:rsid w:val="00BA18AD"/>
    <w:rsid w:val="00BA1AB2"/>
    <w:rsid w:val="00BA1BB0"/>
    <w:rsid w:val="00BA1DB4"/>
    <w:rsid w:val="00BA2111"/>
    <w:rsid w:val="00BA213B"/>
    <w:rsid w:val="00BA2408"/>
    <w:rsid w:val="00BA25AB"/>
    <w:rsid w:val="00BA25D5"/>
    <w:rsid w:val="00BA25F2"/>
    <w:rsid w:val="00BA263C"/>
    <w:rsid w:val="00BA2657"/>
    <w:rsid w:val="00BA26FC"/>
    <w:rsid w:val="00BA27E2"/>
    <w:rsid w:val="00BA2821"/>
    <w:rsid w:val="00BA283D"/>
    <w:rsid w:val="00BA2B43"/>
    <w:rsid w:val="00BA2BB8"/>
    <w:rsid w:val="00BA2BCB"/>
    <w:rsid w:val="00BA2C14"/>
    <w:rsid w:val="00BA2CE3"/>
    <w:rsid w:val="00BA329B"/>
    <w:rsid w:val="00BA35BE"/>
    <w:rsid w:val="00BA3633"/>
    <w:rsid w:val="00BA3646"/>
    <w:rsid w:val="00BA39AA"/>
    <w:rsid w:val="00BA39C8"/>
    <w:rsid w:val="00BA3DEA"/>
    <w:rsid w:val="00BA3E09"/>
    <w:rsid w:val="00BA3E0F"/>
    <w:rsid w:val="00BA41D0"/>
    <w:rsid w:val="00BA469C"/>
    <w:rsid w:val="00BA4BCF"/>
    <w:rsid w:val="00BA4E92"/>
    <w:rsid w:val="00BA5177"/>
    <w:rsid w:val="00BA5B9B"/>
    <w:rsid w:val="00BA5C03"/>
    <w:rsid w:val="00BA5DD6"/>
    <w:rsid w:val="00BA5E4F"/>
    <w:rsid w:val="00BA5EFF"/>
    <w:rsid w:val="00BA5F0E"/>
    <w:rsid w:val="00BA5F1C"/>
    <w:rsid w:val="00BA5F69"/>
    <w:rsid w:val="00BA6250"/>
    <w:rsid w:val="00BA64A4"/>
    <w:rsid w:val="00BA69EE"/>
    <w:rsid w:val="00BA6BA0"/>
    <w:rsid w:val="00BA7034"/>
    <w:rsid w:val="00BA70CE"/>
    <w:rsid w:val="00BA7309"/>
    <w:rsid w:val="00BA746B"/>
    <w:rsid w:val="00BA755E"/>
    <w:rsid w:val="00BA7939"/>
    <w:rsid w:val="00BA7E30"/>
    <w:rsid w:val="00BB08A8"/>
    <w:rsid w:val="00BB0B01"/>
    <w:rsid w:val="00BB0BE6"/>
    <w:rsid w:val="00BB0E63"/>
    <w:rsid w:val="00BB0EFC"/>
    <w:rsid w:val="00BB0F6F"/>
    <w:rsid w:val="00BB1017"/>
    <w:rsid w:val="00BB12D4"/>
    <w:rsid w:val="00BB12F3"/>
    <w:rsid w:val="00BB130A"/>
    <w:rsid w:val="00BB14F3"/>
    <w:rsid w:val="00BB1630"/>
    <w:rsid w:val="00BB18FC"/>
    <w:rsid w:val="00BB1A9D"/>
    <w:rsid w:val="00BB1C4F"/>
    <w:rsid w:val="00BB1FD6"/>
    <w:rsid w:val="00BB20DD"/>
    <w:rsid w:val="00BB21ED"/>
    <w:rsid w:val="00BB2258"/>
    <w:rsid w:val="00BB2266"/>
    <w:rsid w:val="00BB2503"/>
    <w:rsid w:val="00BB2745"/>
    <w:rsid w:val="00BB2BCD"/>
    <w:rsid w:val="00BB3113"/>
    <w:rsid w:val="00BB3228"/>
    <w:rsid w:val="00BB325C"/>
    <w:rsid w:val="00BB32FC"/>
    <w:rsid w:val="00BB3314"/>
    <w:rsid w:val="00BB33A9"/>
    <w:rsid w:val="00BB33CC"/>
    <w:rsid w:val="00BB3586"/>
    <w:rsid w:val="00BB35C6"/>
    <w:rsid w:val="00BB3A79"/>
    <w:rsid w:val="00BB3AB2"/>
    <w:rsid w:val="00BB3D83"/>
    <w:rsid w:val="00BB3EF0"/>
    <w:rsid w:val="00BB445E"/>
    <w:rsid w:val="00BB4531"/>
    <w:rsid w:val="00BB4C2F"/>
    <w:rsid w:val="00BB4CC0"/>
    <w:rsid w:val="00BB4D3C"/>
    <w:rsid w:val="00BB4F22"/>
    <w:rsid w:val="00BB50F5"/>
    <w:rsid w:val="00BB52A5"/>
    <w:rsid w:val="00BB52C5"/>
    <w:rsid w:val="00BB5395"/>
    <w:rsid w:val="00BB54B3"/>
    <w:rsid w:val="00BB55B5"/>
    <w:rsid w:val="00BB5B45"/>
    <w:rsid w:val="00BB5F5C"/>
    <w:rsid w:val="00BB608B"/>
    <w:rsid w:val="00BB6323"/>
    <w:rsid w:val="00BB64E6"/>
    <w:rsid w:val="00BB669D"/>
    <w:rsid w:val="00BB67AA"/>
    <w:rsid w:val="00BB6811"/>
    <w:rsid w:val="00BB69C2"/>
    <w:rsid w:val="00BB6BA3"/>
    <w:rsid w:val="00BB6D7E"/>
    <w:rsid w:val="00BB6F54"/>
    <w:rsid w:val="00BB6FF6"/>
    <w:rsid w:val="00BB71E8"/>
    <w:rsid w:val="00BB731D"/>
    <w:rsid w:val="00BB75E6"/>
    <w:rsid w:val="00BB7740"/>
    <w:rsid w:val="00BB78DD"/>
    <w:rsid w:val="00BB78F6"/>
    <w:rsid w:val="00BB79AB"/>
    <w:rsid w:val="00BB7A31"/>
    <w:rsid w:val="00BB7A87"/>
    <w:rsid w:val="00BB7AC1"/>
    <w:rsid w:val="00BB7BF9"/>
    <w:rsid w:val="00BB7D65"/>
    <w:rsid w:val="00BB7DDF"/>
    <w:rsid w:val="00BB7F15"/>
    <w:rsid w:val="00BB7FE1"/>
    <w:rsid w:val="00BC03C9"/>
    <w:rsid w:val="00BC0481"/>
    <w:rsid w:val="00BC04B4"/>
    <w:rsid w:val="00BC0676"/>
    <w:rsid w:val="00BC06B8"/>
    <w:rsid w:val="00BC0703"/>
    <w:rsid w:val="00BC084B"/>
    <w:rsid w:val="00BC0915"/>
    <w:rsid w:val="00BC09CF"/>
    <w:rsid w:val="00BC0D25"/>
    <w:rsid w:val="00BC0D84"/>
    <w:rsid w:val="00BC0DE3"/>
    <w:rsid w:val="00BC0E21"/>
    <w:rsid w:val="00BC0F83"/>
    <w:rsid w:val="00BC116D"/>
    <w:rsid w:val="00BC134E"/>
    <w:rsid w:val="00BC1537"/>
    <w:rsid w:val="00BC16EB"/>
    <w:rsid w:val="00BC16EC"/>
    <w:rsid w:val="00BC17EE"/>
    <w:rsid w:val="00BC186B"/>
    <w:rsid w:val="00BC1ADD"/>
    <w:rsid w:val="00BC1B14"/>
    <w:rsid w:val="00BC1B28"/>
    <w:rsid w:val="00BC1D86"/>
    <w:rsid w:val="00BC1E69"/>
    <w:rsid w:val="00BC1EE3"/>
    <w:rsid w:val="00BC2564"/>
    <w:rsid w:val="00BC2673"/>
    <w:rsid w:val="00BC2705"/>
    <w:rsid w:val="00BC2CBB"/>
    <w:rsid w:val="00BC2F5C"/>
    <w:rsid w:val="00BC3292"/>
    <w:rsid w:val="00BC341E"/>
    <w:rsid w:val="00BC353E"/>
    <w:rsid w:val="00BC3541"/>
    <w:rsid w:val="00BC3639"/>
    <w:rsid w:val="00BC38EC"/>
    <w:rsid w:val="00BC3982"/>
    <w:rsid w:val="00BC3AE3"/>
    <w:rsid w:val="00BC4060"/>
    <w:rsid w:val="00BC42A3"/>
    <w:rsid w:val="00BC47B5"/>
    <w:rsid w:val="00BC4D2F"/>
    <w:rsid w:val="00BC4D3B"/>
    <w:rsid w:val="00BC4E45"/>
    <w:rsid w:val="00BC4E5B"/>
    <w:rsid w:val="00BC4EA0"/>
    <w:rsid w:val="00BC4F06"/>
    <w:rsid w:val="00BC5226"/>
    <w:rsid w:val="00BC52F6"/>
    <w:rsid w:val="00BC56F3"/>
    <w:rsid w:val="00BC5709"/>
    <w:rsid w:val="00BC5A54"/>
    <w:rsid w:val="00BC5A99"/>
    <w:rsid w:val="00BC5C05"/>
    <w:rsid w:val="00BC5CE3"/>
    <w:rsid w:val="00BC5DBD"/>
    <w:rsid w:val="00BC5EEC"/>
    <w:rsid w:val="00BC62E9"/>
    <w:rsid w:val="00BC65BE"/>
    <w:rsid w:val="00BC6645"/>
    <w:rsid w:val="00BC6755"/>
    <w:rsid w:val="00BC6B1F"/>
    <w:rsid w:val="00BC6ECB"/>
    <w:rsid w:val="00BC7078"/>
    <w:rsid w:val="00BC7234"/>
    <w:rsid w:val="00BC755C"/>
    <w:rsid w:val="00BC75DF"/>
    <w:rsid w:val="00BC7A0B"/>
    <w:rsid w:val="00BC7A39"/>
    <w:rsid w:val="00BC7E27"/>
    <w:rsid w:val="00BC7EB2"/>
    <w:rsid w:val="00BC7F06"/>
    <w:rsid w:val="00BC7F1C"/>
    <w:rsid w:val="00BD00C8"/>
    <w:rsid w:val="00BD00E6"/>
    <w:rsid w:val="00BD0210"/>
    <w:rsid w:val="00BD0482"/>
    <w:rsid w:val="00BD06D0"/>
    <w:rsid w:val="00BD07B9"/>
    <w:rsid w:val="00BD09D2"/>
    <w:rsid w:val="00BD0B7B"/>
    <w:rsid w:val="00BD0E54"/>
    <w:rsid w:val="00BD1069"/>
    <w:rsid w:val="00BD13C0"/>
    <w:rsid w:val="00BD160C"/>
    <w:rsid w:val="00BD2017"/>
    <w:rsid w:val="00BD241B"/>
    <w:rsid w:val="00BD2948"/>
    <w:rsid w:val="00BD2ABF"/>
    <w:rsid w:val="00BD2B40"/>
    <w:rsid w:val="00BD2E7E"/>
    <w:rsid w:val="00BD2FD7"/>
    <w:rsid w:val="00BD3518"/>
    <w:rsid w:val="00BD3606"/>
    <w:rsid w:val="00BD370E"/>
    <w:rsid w:val="00BD3793"/>
    <w:rsid w:val="00BD4251"/>
    <w:rsid w:val="00BD4283"/>
    <w:rsid w:val="00BD4430"/>
    <w:rsid w:val="00BD44BB"/>
    <w:rsid w:val="00BD452E"/>
    <w:rsid w:val="00BD4589"/>
    <w:rsid w:val="00BD484A"/>
    <w:rsid w:val="00BD4921"/>
    <w:rsid w:val="00BD4974"/>
    <w:rsid w:val="00BD4A96"/>
    <w:rsid w:val="00BD4B0B"/>
    <w:rsid w:val="00BD4B11"/>
    <w:rsid w:val="00BD51D3"/>
    <w:rsid w:val="00BD53BD"/>
    <w:rsid w:val="00BD570D"/>
    <w:rsid w:val="00BD58C3"/>
    <w:rsid w:val="00BD5A8A"/>
    <w:rsid w:val="00BD5AFF"/>
    <w:rsid w:val="00BD5C30"/>
    <w:rsid w:val="00BD5D60"/>
    <w:rsid w:val="00BD5E2A"/>
    <w:rsid w:val="00BD5F2F"/>
    <w:rsid w:val="00BD5F60"/>
    <w:rsid w:val="00BD631C"/>
    <w:rsid w:val="00BD641C"/>
    <w:rsid w:val="00BD65A4"/>
    <w:rsid w:val="00BD65E9"/>
    <w:rsid w:val="00BD66CF"/>
    <w:rsid w:val="00BD6765"/>
    <w:rsid w:val="00BD68D5"/>
    <w:rsid w:val="00BD6978"/>
    <w:rsid w:val="00BD71F8"/>
    <w:rsid w:val="00BD72D8"/>
    <w:rsid w:val="00BD7364"/>
    <w:rsid w:val="00BD73C1"/>
    <w:rsid w:val="00BD75D8"/>
    <w:rsid w:val="00BD79FD"/>
    <w:rsid w:val="00BD7A2D"/>
    <w:rsid w:val="00BD7B54"/>
    <w:rsid w:val="00BD7B8A"/>
    <w:rsid w:val="00BD7BAC"/>
    <w:rsid w:val="00BD7D08"/>
    <w:rsid w:val="00BD7D21"/>
    <w:rsid w:val="00BD7F49"/>
    <w:rsid w:val="00BD7FF5"/>
    <w:rsid w:val="00BE0011"/>
    <w:rsid w:val="00BE010E"/>
    <w:rsid w:val="00BE0284"/>
    <w:rsid w:val="00BE0288"/>
    <w:rsid w:val="00BE041C"/>
    <w:rsid w:val="00BE10F5"/>
    <w:rsid w:val="00BE123C"/>
    <w:rsid w:val="00BE1316"/>
    <w:rsid w:val="00BE155B"/>
    <w:rsid w:val="00BE15AC"/>
    <w:rsid w:val="00BE1858"/>
    <w:rsid w:val="00BE18EC"/>
    <w:rsid w:val="00BE1C6B"/>
    <w:rsid w:val="00BE2166"/>
    <w:rsid w:val="00BE2246"/>
    <w:rsid w:val="00BE236B"/>
    <w:rsid w:val="00BE245E"/>
    <w:rsid w:val="00BE24CC"/>
    <w:rsid w:val="00BE2572"/>
    <w:rsid w:val="00BE25EA"/>
    <w:rsid w:val="00BE26B1"/>
    <w:rsid w:val="00BE28D8"/>
    <w:rsid w:val="00BE2AD7"/>
    <w:rsid w:val="00BE2C62"/>
    <w:rsid w:val="00BE2DD8"/>
    <w:rsid w:val="00BE329D"/>
    <w:rsid w:val="00BE32DB"/>
    <w:rsid w:val="00BE3395"/>
    <w:rsid w:val="00BE33FA"/>
    <w:rsid w:val="00BE353D"/>
    <w:rsid w:val="00BE37BA"/>
    <w:rsid w:val="00BE3803"/>
    <w:rsid w:val="00BE3AB8"/>
    <w:rsid w:val="00BE3C06"/>
    <w:rsid w:val="00BE3D22"/>
    <w:rsid w:val="00BE3DE6"/>
    <w:rsid w:val="00BE3DF5"/>
    <w:rsid w:val="00BE416F"/>
    <w:rsid w:val="00BE417C"/>
    <w:rsid w:val="00BE4189"/>
    <w:rsid w:val="00BE4194"/>
    <w:rsid w:val="00BE426B"/>
    <w:rsid w:val="00BE4886"/>
    <w:rsid w:val="00BE491C"/>
    <w:rsid w:val="00BE4AAA"/>
    <w:rsid w:val="00BE4BFF"/>
    <w:rsid w:val="00BE503D"/>
    <w:rsid w:val="00BE529E"/>
    <w:rsid w:val="00BE542A"/>
    <w:rsid w:val="00BE574B"/>
    <w:rsid w:val="00BE57EF"/>
    <w:rsid w:val="00BE5854"/>
    <w:rsid w:val="00BE5883"/>
    <w:rsid w:val="00BE597E"/>
    <w:rsid w:val="00BE59EC"/>
    <w:rsid w:val="00BE5A6E"/>
    <w:rsid w:val="00BE5B14"/>
    <w:rsid w:val="00BE5D71"/>
    <w:rsid w:val="00BE5E33"/>
    <w:rsid w:val="00BE62DD"/>
    <w:rsid w:val="00BE630F"/>
    <w:rsid w:val="00BE6342"/>
    <w:rsid w:val="00BE6530"/>
    <w:rsid w:val="00BE6583"/>
    <w:rsid w:val="00BE661E"/>
    <w:rsid w:val="00BE6637"/>
    <w:rsid w:val="00BE663F"/>
    <w:rsid w:val="00BE6713"/>
    <w:rsid w:val="00BE692F"/>
    <w:rsid w:val="00BE6B12"/>
    <w:rsid w:val="00BE6CCA"/>
    <w:rsid w:val="00BE6E92"/>
    <w:rsid w:val="00BE710E"/>
    <w:rsid w:val="00BE76DF"/>
    <w:rsid w:val="00BE77FF"/>
    <w:rsid w:val="00BE79A7"/>
    <w:rsid w:val="00BE7BA6"/>
    <w:rsid w:val="00BE7C8C"/>
    <w:rsid w:val="00BE7C9E"/>
    <w:rsid w:val="00BE7EB8"/>
    <w:rsid w:val="00BE7F9E"/>
    <w:rsid w:val="00BE7FEA"/>
    <w:rsid w:val="00BF001F"/>
    <w:rsid w:val="00BF0159"/>
    <w:rsid w:val="00BF0733"/>
    <w:rsid w:val="00BF08AE"/>
    <w:rsid w:val="00BF08D9"/>
    <w:rsid w:val="00BF0B49"/>
    <w:rsid w:val="00BF0CE4"/>
    <w:rsid w:val="00BF0F8B"/>
    <w:rsid w:val="00BF0F9A"/>
    <w:rsid w:val="00BF0FB5"/>
    <w:rsid w:val="00BF10ED"/>
    <w:rsid w:val="00BF1182"/>
    <w:rsid w:val="00BF1AE4"/>
    <w:rsid w:val="00BF1B49"/>
    <w:rsid w:val="00BF1B93"/>
    <w:rsid w:val="00BF1E3F"/>
    <w:rsid w:val="00BF1E74"/>
    <w:rsid w:val="00BF1EEC"/>
    <w:rsid w:val="00BF2248"/>
    <w:rsid w:val="00BF2338"/>
    <w:rsid w:val="00BF26B2"/>
    <w:rsid w:val="00BF26C3"/>
    <w:rsid w:val="00BF2911"/>
    <w:rsid w:val="00BF2928"/>
    <w:rsid w:val="00BF2CE0"/>
    <w:rsid w:val="00BF2EEE"/>
    <w:rsid w:val="00BF2EF7"/>
    <w:rsid w:val="00BF3009"/>
    <w:rsid w:val="00BF303B"/>
    <w:rsid w:val="00BF321C"/>
    <w:rsid w:val="00BF33CD"/>
    <w:rsid w:val="00BF34B8"/>
    <w:rsid w:val="00BF37A0"/>
    <w:rsid w:val="00BF37B2"/>
    <w:rsid w:val="00BF3A01"/>
    <w:rsid w:val="00BF3C6C"/>
    <w:rsid w:val="00BF40E1"/>
    <w:rsid w:val="00BF42DF"/>
    <w:rsid w:val="00BF4679"/>
    <w:rsid w:val="00BF4704"/>
    <w:rsid w:val="00BF480F"/>
    <w:rsid w:val="00BF48F5"/>
    <w:rsid w:val="00BF498D"/>
    <w:rsid w:val="00BF49F1"/>
    <w:rsid w:val="00BF4D49"/>
    <w:rsid w:val="00BF4EDB"/>
    <w:rsid w:val="00BF50F6"/>
    <w:rsid w:val="00BF51EF"/>
    <w:rsid w:val="00BF52BC"/>
    <w:rsid w:val="00BF588B"/>
    <w:rsid w:val="00BF598F"/>
    <w:rsid w:val="00BF5AAF"/>
    <w:rsid w:val="00BF5C61"/>
    <w:rsid w:val="00BF5D86"/>
    <w:rsid w:val="00BF5E3E"/>
    <w:rsid w:val="00BF5EEF"/>
    <w:rsid w:val="00BF5F4C"/>
    <w:rsid w:val="00BF5F5D"/>
    <w:rsid w:val="00BF60F1"/>
    <w:rsid w:val="00BF6117"/>
    <w:rsid w:val="00BF6582"/>
    <w:rsid w:val="00BF66F8"/>
    <w:rsid w:val="00BF66F9"/>
    <w:rsid w:val="00BF69B5"/>
    <w:rsid w:val="00BF6A47"/>
    <w:rsid w:val="00BF6AA2"/>
    <w:rsid w:val="00BF6B94"/>
    <w:rsid w:val="00BF70B4"/>
    <w:rsid w:val="00BF715E"/>
    <w:rsid w:val="00BF719E"/>
    <w:rsid w:val="00BF7447"/>
    <w:rsid w:val="00BF7448"/>
    <w:rsid w:val="00BF74F2"/>
    <w:rsid w:val="00BF75A3"/>
    <w:rsid w:val="00BF75F8"/>
    <w:rsid w:val="00BF779F"/>
    <w:rsid w:val="00BF7A59"/>
    <w:rsid w:val="00BF7BC0"/>
    <w:rsid w:val="00BF7DE8"/>
    <w:rsid w:val="00C00012"/>
    <w:rsid w:val="00C00084"/>
    <w:rsid w:val="00C000FF"/>
    <w:rsid w:val="00C0023C"/>
    <w:rsid w:val="00C004CD"/>
    <w:rsid w:val="00C00621"/>
    <w:rsid w:val="00C00623"/>
    <w:rsid w:val="00C00671"/>
    <w:rsid w:val="00C00730"/>
    <w:rsid w:val="00C0080A"/>
    <w:rsid w:val="00C0081A"/>
    <w:rsid w:val="00C00B39"/>
    <w:rsid w:val="00C00C9B"/>
    <w:rsid w:val="00C00CC1"/>
    <w:rsid w:val="00C00EA3"/>
    <w:rsid w:val="00C00F33"/>
    <w:rsid w:val="00C013BE"/>
    <w:rsid w:val="00C015AC"/>
    <w:rsid w:val="00C0166D"/>
    <w:rsid w:val="00C016D0"/>
    <w:rsid w:val="00C017C9"/>
    <w:rsid w:val="00C019BA"/>
    <w:rsid w:val="00C01AFC"/>
    <w:rsid w:val="00C01D9B"/>
    <w:rsid w:val="00C01DF8"/>
    <w:rsid w:val="00C01E6E"/>
    <w:rsid w:val="00C01E8D"/>
    <w:rsid w:val="00C01F07"/>
    <w:rsid w:val="00C01F6E"/>
    <w:rsid w:val="00C020B9"/>
    <w:rsid w:val="00C0215C"/>
    <w:rsid w:val="00C024DA"/>
    <w:rsid w:val="00C0252B"/>
    <w:rsid w:val="00C0266A"/>
    <w:rsid w:val="00C0277B"/>
    <w:rsid w:val="00C02808"/>
    <w:rsid w:val="00C02A1D"/>
    <w:rsid w:val="00C02F30"/>
    <w:rsid w:val="00C03167"/>
    <w:rsid w:val="00C0358C"/>
    <w:rsid w:val="00C035AA"/>
    <w:rsid w:val="00C0375E"/>
    <w:rsid w:val="00C03B74"/>
    <w:rsid w:val="00C03E6D"/>
    <w:rsid w:val="00C03FD9"/>
    <w:rsid w:val="00C04055"/>
    <w:rsid w:val="00C046A1"/>
    <w:rsid w:val="00C048F3"/>
    <w:rsid w:val="00C0494D"/>
    <w:rsid w:val="00C04A29"/>
    <w:rsid w:val="00C04B75"/>
    <w:rsid w:val="00C04BEB"/>
    <w:rsid w:val="00C04F44"/>
    <w:rsid w:val="00C04FAD"/>
    <w:rsid w:val="00C04FD1"/>
    <w:rsid w:val="00C050CC"/>
    <w:rsid w:val="00C0517A"/>
    <w:rsid w:val="00C05232"/>
    <w:rsid w:val="00C05310"/>
    <w:rsid w:val="00C05749"/>
    <w:rsid w:val="00C05826"/>
    <w:rsid w:val="00C05D1F"/>
    <w:rsid w:val="00C05F7F"/>
    <w:rsid w:val="00C060AC"/>
    <w:rsid w:val="00C060CF"/>
    <w:rsid w:val="00C06279"/>
    <w:rsid w:val="00C063D6"/>
    <w:rsid w:val="00C06418"/>
    <w:rsid w:val="00C06446"/>
    <w:rsid w:val="00C064D6"/>
    <w:rsid w:val="00C064E8"/>
    <w:rsid w:val="00C06AC6"/>
    <w:rsid w:val="00C06BBB"/>
    <w:rsid w:val="00C06C40"/>
    <w:rsid w:val="00C06D31"/>
    <w:rsid w:val="00C06EC2"/>
    <w:rsid w:val="00C074CE"/>
    <w:rsid w:val="00C0756F"/>
    <w:rsid w:val="00C07589"/>
    <w:rsid w:val="00C075AA"/>
    <w:rsid w:val="00C0777F"/>
    <w:rsid w:val="00C07C4E"/>
    <w:rsid w:val="00C07CF6"/>
    <w:rsid w:val="00C07D3F"/>
    <w:rsid w:val="00C07D6E"/>
    <w:rsid w:val="00C07F9B"/>
    <w:rsid w:val="00C07FDD"/>
    <w:rsid w:val="00C10241"/>
    <w:rsid w:val="00C10839"/>
    <w:rsid w:val="00C10C65"/>
    <w:rsid w:val="00C10CA6"/>
    <w:rsid w:val="00C10EDE"/>
    <w:rsid w:val="00C11918"/>
    <w:rsid w:val="00C11B02"/>
    <w:rsid w:val="00C11D51"/>
    <w:rsid w:val="00C11F19"/>
    <w:rsid w:val="00C11F35"/>
    <w:rsid w:val="00C120B2"/>
    <w:rsid w:val="00C123D5"/>
    <w:rsid w:val="00C12587"/>
    <w:rsid w:val="00C12631"/>
    <w:rsid w:val="00C128D5"/>
    <w:rsid w:val="00C12ADA"/>
    <w:rsid w:val="00C12B52"/>
    <w:rsid w:val="00C12CBB"/>
    <w:rsid w:val="00C12D81"/>
    <w:rsid w:val="00C12F6C"/>
    <w:rsid w:val="00C13074"/>
    <w:rsid w:val="00C135C2"/>
    <w:rsid w:val="00C13796"/>
    <w:rsid w:val="00C13895"/>
    <w:rsid w:val="00C138F9"/>
    <w:rsid w:val="00C1394C"/>
    <w:rsid w:val="00C13A28"/>
    <w:rsid w:val="00C13C76"/>
    <w:rsid w:val="00C13E23"/>
    <w:rsid w:val="00C13FD0"/>
    <w:rsid w:val="00C14814"/>
    <w:rsid w:val="00C148A3"/>
    <w:rsid w:val="00C14BF0"/>
    <w:rsid w:val="00C14E69"/>
    <w:rsid w:val="00C14F72"/>
    <w:rsid w:val="00C15551"/>
    <w:rsid w:val="00C15603"/>
    <w:rsid w:val="00C15800"/>
    <w:rsid w:val="00C159F1"/>
    <w:rsid w:val="00C15AE9"/>
    <w:rsid w:val="00C15B44"/>
    <w:rsid w:val="00C15C80"/>
    <w:rsid w:val="00C15F8F"/>
    <w:rsid w:val="00C15FAA"/>
    <w:rsid w:val="00C1609D"/>
    <w:rsid w:val="00C1616D"/>
    <w:rsid w:val="00C16367"/>
    <w:rsid w:val="00C1658D"/>
    <w:rsid w:val="00C16711"/>
    <w:rsid w:val="00C1677B"/>
    <w:rsid w:val="00C169E1"/>
    <w:rsid w:val="00C16E32"/>
    <w:rsid w:val="00C172F8"/>
    <w:rsid w:val="00C17337"/>
    <w:rsid w:val="00C17378"/>
    <w:rsid w:val="00C17382"/>
    <w:rsid w:val="00C173D5"/>
    <w:rsid w:val="00C17A52"/>
    <w:rsid w:val="00C17C6F"/>
    <w:rsid w:val="00C17DE3"/>
    <w:rsid w:val="00C200B9"/>
    <w:rsid w:val="00C201B1"/>
    <w:rsid w:val="00C207B9"/>
    <w:rsid w:val="00C207E8"/>
    <w:rsid w:val="00C20925"/>
    <w:rsid w:val="00C20A4B"/>
    <w:rsid w:val="00C20D9C"/>
    <w:rsid w:val="00C20DCE"/>
    <w:rsid w:val="00C20E1B"/>
    <w:rsid w:val="00C20EDB"/>
    <w:rsid w:val="00C21035"/>
    <w:rsid w:val="00C213DF"/>
    <w:rsid w:val="00C21444"/>
    <w:rsid w:val="00C2172E"/>
    <w:rsid w:val="00C21932"/>
    <w:rsid w:val="00C219C1"/>
    <w:rsid w:val="00C21A0B"/>
    <w:rsid w:val="00C21F52"/>
    <w:rsid w:val="00C21F5C"/>
    <w:rsid w:val="00C22418"/>
    <w:rsid w:val="00C22748"/>
    <w:rsid w:val="00C227A5"/>
    <w:rsid w:val="00C22A93"/>
    <w:rsid w:val="00C22ADB"/>
    <w:rsid w:val="00C22BA1"/>
    <w:rsid w:val="00C22D07"/>
    <w:rsid w:val="00C22D5A"/>
    <w:rsid w:val="00C22F82"/>
    <w:rsid w:val="00C23627"/>
    <w:rsid w:val="00C238BA"/>
    <w:rsid w:val="00C238E8"/>
    <w:rsid w:val="00C2390C"/>
    <w:rsid w:val="00C23C6B"/>
    <w:rsid w:val="00C244EE"/>
    <w:rsid w:val="00C2450F"/>
    <w:rsid w:val="00C24776"/>
    <w:rsid w:val="00C247B9"/>
    <w:rsid w:val="00C248B7"/>
    <w:rsid w:val="00C2497D"/>
    <w:rsid w:val="00C24A3E"/>
    <w:rsid w:val="00C24BBB"/>
    <w:rsid w:val="00C24C36"/>
    <w:rsid w:val="00C24D46"/>
    <w:rsid w:val="00C24F41"/>
    <w:rsid w:val="00C250B8"/>
    <w:rsid w:val="00C2562B"/>
    <w:rsid w:val="00C25902"/>
    <w:rsid w:val="00C2592C"/>
    <w:rsid w:val="00C25A0E"/>
    <w:rsid w:val="00C25BA3"/>
    <w:rsid w:val="00C25BFE"/>
    <w:rsid w:val="00C25E1C"/>
    <w:rsid w:val="00C261ED"/>
    <w:rsid w:val="00C26209"/>
    <w:rsid w:val="00C26213"/>
    <w:rsid w:val="00C26260"/>
    <w:rsid w:val="00C26437"/>
    <w:rsid w:val="00C264DA"/>
    <w:rsid w:val="00C26666"/>
    <w:rsid w:val="00C26716"/>
    <w:rsid w:val="00C26870"/>
    <w:rsid w:val="00C269E3"/>
    <w:rsid w:val="00C26A75"/>
    <w:rsid w:val="00C26A80"/>
    <w:rsid w:val="00C26A8F"/>
    <w:rsid w:val="00C26B70"/>
    <w:rsid w:val="00C26BE6"/>
    <w:rsid w:val="00C26FA8"/>
    <w:rsid w:val="00C270CC"/>
    <w:rsid w:val="00C271F4"/>
    <w:rsid w:val="00C27248"/>
    <w:rsid w:val="00C272A3"/>
    <w:rsid w:val="00C27530"/>
    <w:rsid w:val="00C27554"/>
    <w:rsid w:val="00C277C2"/>
    <w:rsid w:val="00C279AC"/>
    <w:rsid w:val="00C27B6B"/>
    <w:rsid w:val="00C27E30"/>
    <w:rsid w:val="00C27FD2"/>
    <w:rsid w:val="00C3001E"/>
    <w:rsid w:val="00C3043D"/>
    <w:rsid w:val="00C305A2"/>
    <w:rsid w:val="00C3085A"/>
    <w:rsid w:val="00C30943"/>
    <w:rsid w:val="00C30979"/>
    <w:rsid w:val="00C30A21"/>
    <w:rsid w:val="00C30B6E"/>
    <w:rsid w:val="00C30D1F"/>
    <w:rsid w:val="00C30D55"/>
    <w:rsid w:val="00C30F53"/>
    <w:rsid w:val="00C3103F"/>
    <w:rsid w:val="00C312A0"/>
    <w:rsid w:val="00C31598"/>
    <w:rsid w:val="00C3165C"/>
    <w:rsid w:val="00C318C5"/>
    <w:rsid w:val="00C321DE"/>
    <w:rsid w:val="00C3228F"/>
    <w:rsid w:val="00C325E3"/>
    <w:rsid w:val="00C32740"/>
    <w:rsid w:val="00C32B22"/>
    <w:rsid w:val="00C32BCC"/>
    <w:rsid w:val="00C32D78"/>
    <w:rsid w:val="00C33081"/>
    <w:rsid w:val="00C332DC"/>
    <w:rsid w:val="00C33363"/>
    <w:rsid w:val="00C33505"/>
    <w:rsid w:val="00C337A6"/>
    <w:rsid w:val="00C33BB7"/>
    <w:rsid w:val="00C33E4F"/>
    <w:rsid w:val="00C3428A"/>
    <w:rsid w:val="00C34379"/>
    <w:rsid w:val="00C34646"/>
    <w:rsid w:val="00C346BA"/>
    <w:rsid w:val="00C346E1"/>
    <w:rsid w:val="00C34B1E"/>
    <w:rsid w:val="00C34DC1"/>
    <w:rsid w:val="00C34F60"/>
    <w:rsid w:val="00C3502B"/>
    <w:rsid w:val="00C354F4"/>
    <w:rsid w:val="00C357ED"/>
    <w:rsid w:val="00C35B4E"/>
    <w:rsid w:val="00C35BD2"/>
    <w:rsid w:val="00C35CB5"/>
    <w:rsid w:val="00C36011"/>
    <w:rsid w:val="00C3601B"/>
    <w:rsid w:val="00C36308"/>
    <w:rsid w:val="00C363DD"/>
    <w:rsid w:val="00C36454"/>
    <w:rsid w:val="00C364D3"/>
    <w:rsid w:val="00C366E8"/>
    <w:rsid w:val="00C369D0"/>
    <w:rsid w:val="00C36BB1"/>
    <w:rsid w:val="00C36CC5"/>
    <w:rsid w:val="00C3760B"/>
    <w:rsid w:val="00C37840"/>
    <w:rsid w:val="00C37985"/>
    <w:rsid w:val="00C37A4D"/>
    <w:rsid w:val="00C37ADD"/>
    <w:rsid w:val="00C37D63"/>
    <w:rsid w:val="00C37F4F"/>
    <w:rsid w:val="00C37FB6"/>
    <w:rsid w:val="00C400D9"/>
    <w:rsid w:val="00C402B5"/>
    <w:rsid w:val="00C402BC"/>
    <w:rsid w:val="00C40466"/>
    <w:rsid w:val="00C406DA"/>
    <w:rsid w:val="00C4077F"/>
    <w:rsid w:val="00C40A0B"/>
    <w:rsid w:val="00C40B77"/>
    <w:rsid w:val="00C40C1F"/>
    <w:rsid w:val="00C40CDE"/>
    <w:rsid w:val="00C40D23"/>
    <w:rsid w:val="00C412ED"/>
    <w:rsid w:val="00C413B7"/>
    <w:rsid w:val="00C41546"/>
    <w:rsid w:val="00C4156D"/>
    <w:rsid w:val="00C417BF"/>
    <w:rsid w:val="00C41A05"/>
    <w:rsid w:val="00C41BBC"/>
    <w:rsid w:val="00C41CFC"/>
    <w:rsid w:val="00C420C0"/>
    <w:rsid w:val="00C4247C"/>
    <w:rsid w:val="00C424D6"/>
    <w:rsid w:val="00C42564"/>
    <w:rsid w:val="00C4260E"/>
    <w:rsid w:val="00C4282C"/>
    <w:rsid w:val="00C42835"/>
    <w:rsid w:val="00C42911"/>
    <w:rsid w:val="00C429A3"/>
    <w:rsid w:val="00C42BBC"/>
    <w:rsid w:val="00C42BC5"/>
    <w:rsid w:val="00C42D78"/>
    <w:rsid w:val="00C42DDC"/>
    <w:rsid w:val="00C42FA8"/>
    <w:rsid w:val="00C43104"/>
    <w:rsid w:val="00C432D8"/>
    <w:rsid w:val="00C43597"/>
    <w:rsid w:val="00C439EA"/>
    <w:rsid w:val="00C43CBB"/>
    <w:rsid w:val="00C43E3A"/>
    <w:rsid w:val="00C43F5A"/>
    <w:rsid w:val="00C4424D"/>
    <w:rsid w:val="00C443B7"/>
    <w:rsid w:val="00C44409"/>
    <w:rsid w:val="00C444BE"/>
    <w:rsid w:val="00C44643"/>
    <w:rsid w:val="00C4468E"/>
    <w:rsid w:val="00C44930"/>
    <w:rsid w:val="00C44A81"/>
    <w:rsid w:val="00C44C95"/>
    <w:rsid w:val="00C44CB8"/>
    <w:rsid w:val="00C44D20"/>
    <w:rsid w:val="00C44E38"/>
    <w:rsid w:val="00C44FAF"/>
    <w:rsid w:val="00C4518C"/>
    <w:rsid w:val="00C45511"/>
    <w:rsid w:val="00C45794"/>
    <w:rsid w:val="00C457CB"/>
    <w:rsid w:val="00C45A38"/>
    <w:rsid w:val="00C45B67"/>
    <w:rsid w:val="00C45C74"/>
    <w:rsid w:val="00C45E12"/>
    <w:rsid w:val="00C45F6F"/>
    <w:rsid w:val="00C461BC"/>
    <w:rsid w:val="00C4638D"/>
    <w:rsid w:val="00C464A3"/>
    <w:rsid w:val="00C464FA"/>
    <w:rsid w:val="00C464FC"/>
    <w:rsid w:val="00C466D3"/>
    <w:rsid w:val="00C4684F"/>
    <w:rsid w:val="00C46875"/>
    <w:rsid w:val="00C468E3"/>
    <w:rsid w:val="00C46A16"/>
    <w:rsid w:val="00C46B9E"/>
    <w:rsid w:val="00C46BC8"/>
    <w:rsid w:val="00C47001"/>
    <w:rsid w:val="00C4717B"/>
    <w:rsid w:val="00C4718F"/>
    <w:rsid w:val="00C4746D"/>
    <w:rsid w:val="00C4748C"/>
    <w:rsid w:val="00C474A6"/>
    <w:rsid w:val="00C475D3"/>
    <w:rsid w:val="00C47989"/>
    <w:rsid w:val="00C47A8A"/>
    <w:rsid w:val="00C47B95"/>
    <w:rsid w:val="00C47CEB"/>
    <w:rsid w:val="00C50148"/>
    <w:rsid w:val="00C501C1"/>
    <w:rsid w:val="00C501F9"/>
    <w:rsid w:val="00C50359"/>
    <w:rsid w:val="00C503F1"/>
    <w:rsid w:val="00C50514"/>
    <w:rsid w:val="00C5087C"/>
    <w:rsid w:val="00C509BE"/>
    <w:rsid w:val="00C50A98"/>
    <w:rsid w:val="00C50B09"/>
    <w:rsid w:val="00C50CB3"/>
    <w:rsid w:val="00C50E27"/>
    <w:rsid w:val="00C50EA2"/>
    <w:rsid w:val="00C50F04"/>
    <w:rsid w:val="00C50FE9"/>
    <w:rsid w:val="00C51044"/>
    <w:rsid w:val="00C51049"/>
    <w:rsid w:val="00C510AC"/>
    <w:rsid w:val="00C510B9"/>
    <w:rsid w:val="00C511E2"/>
    <w:rsid w:val="00C5143F"/>
    <w:rsid w:val="00C518DB"/>
    <w:rsid w:val="00C519B7"/>
    <w:rsid w:val="00C519CD"/>
    <w:rsid w:val="00C51D05"/>
    <w:rsid w:val="00C51F25"/>
    <w:rsid w:val="00C52024"/>
    <w:rsid w:val="00C52087"/>
    <w:rsid w:val="00C5218F"/>
    <w:rsid w:val="00C52504"/>
    <w:rsid w:val="00C527A1"/>
    <w:rsid w:val="00C5299A"/>
    <w:rsid w:val="00C529DB"/>
    <w:rsid w:val="00C52E7B"/>
    <w:rsid w:val="00C52EA7"/>
    <w:rsid w:val="00C53089"/>
    <w:rsid w:val="00C5315F"/>
    <w:rsid w:val="00C533B0"/>
    <w:rsid w:val="00C533D2"/>
    <w:rsid w:val="00C53469"/>
    <w:rsid w:val="00C536C6"/>
    <w:rsid w:val="00C538FE"/>
    <w:rsid w:val="00C53AB8"/>
    <w:rsid w:val="00C54247"/>
    <w:rsid w:val="00C5430D"/>
    <w:rsid w:val="00C54425"/>
    <w:rsid w:val="00C54640"/>
    <w:rsid w:val="00C546C7"/>
    <w:rsid w:val="00C54807"/>
    <w:rsid w:val="00C54901"/>
    <w:rsid w:val="00C54A68"/>
    <w:rsid w:val="00C54D91"/>
    <w:rsid w:val="00C54DEE"/>
    <w:rsid w:val="00C54E76"/>
    <w:rsid w:val="00C5521E"/>
    <w:rsid w:val="00C5525B"/>
    <w:rsid w:val="00C5535A"/>
    <w:rsid w:val="00C554E3"/>
    <w:rsid w:val="00C555DB"/>
    <w:rsid w:val="00C55640"/>
    <w:rsid w:val="00C5571B"/>
    <w:rsid w:val="00C55736"/>
    <w:rsid w:val="00C55DB1"/>
    <w:rsid w:val="00C55FC1"/>
    <w:rsid w:val="00C5623E"/>
    <w:rsid w:val="00C562C8"/>
    <w:rsid w:val="00C56432"/>
    <w:rsid w:val="00C5661C"/>
    <w:rsid w:val="00C5686C"/>
    <w:rsid w:val="00C56A31"/>
    <w:rsid w:val="00C56B0A"/>
    <w:rsid w:val="00C56B4E"/>
    <w:rsid w:val="00C56CE9"/>
    <w:rsid w:val="00C56DDB"/>
    <w:rsid w:val="00C56E8A"/>
    <w:rsid w:val="00C5706B"/>
    <w:rsid w:val="00C575E8"/>
    <w:rsid w:val="00C57924"/>
    <w:rsid w:val="00C57A86"/>
    <w:rsid w:val="00C57C18"/>
    <w:rsid w:val="00C57D04"/>
    <w:rsid w:val="00C57D23"/>
    <w:rsid w:val="00C57D45"/>
    <w:rsid w:val="00C57E2A"/>
    <w:rsid w:val="00C57E4C"/>
    <w:rsid w:val="00C57E4F"/>
    <w:rsid w:val="00C57E85"/>
    <w:rsid w:val="00C60196"/>
    <w:rsid w:val="00C603BE"/>
    <w:rsid w:val="00C60589"/>
    <w:rsid w:val="00C607AF"/>
    <w:rsid w:val="00C6088B"/>
    <w:rsid w:val="00C60960"/>
    <w:rsid w:val="00C609C2"/>
    <w:rsid w:val="00C60B4C"/>
    <w:rsid w:val="00C60C53"/>
    <w:rsid w:val="00C60DEE"/>
    <w:rsid w:val="00C60E56"/>
    <w:rsid w:val="00C60F8C"/>
    <w:rsid w:val="00C6127A"/>
    <w:rsid w:val="00C61476"/>
    <w:rsid w:val="00C614D7"/>
    <w:rsid w:val="00C615A4"/>
    <w:rsid w:val="00C61919"/>
    <w:rsid w:val="00C619ED"/>
    <w:rsid w:val="00C61B23"/>
    <w:rsid w:val="00C61C04"/>
    <w:rsid w:val="00C62110"/>
    <w:rsid w:val="00C622DB"/>
    <w:rsid w:val="00C62389"/>
    <w:rsid w:val="00C623F3"/>
    <w:rsid w:val="00C627B4"/>
    <w:rsid w:val="00C6295A"/>
    <w:rsid w:val="00C629B1"/>
    <w:rsid w:val="00C62A47"/>
    <w:rsid w:val="00C62B02"/>
    <w:rsid w:val="00C62BA2"/>
    <w:rsid w:val="00C62C69"/>
    <w:rsid w:val="00C62C98"/>
    <w:rsid w:val="00C62D0E"/>
    <w:rsid w:val="00C62D1E"/>
    <w:rsid w:val="00C63152"/>
    <w:rsid w:val="00C632C4"/>
    <w:rsid w:val="00C63542"/>
    <w:rsid w:val="00C6398B"/>
    <w:rsid w:val="00C639FE"/>
    <w:rsid w:val="00C63B5D"/>
    <w:rsid w:val="00C63CEF"/>
    <w:rsid w:val="00C63F0E"/>
    <w:rsid w:val="00C64041"/>
    <w:rsid w:val="00C64050"/>
    <w:rsid w:val="00C64198"/>
    <w:rsid w:val="00C6444E"/>
    <w:rsid w:val="00C64484"/>
    <w:rsid w:val="00C649D2"/>
    <w:rsid w:val="00C64B21"/>
    <w:rsid w:val="00C64BDE"/>
    <w:rsid w:val="00C64CB8"/>
    <w:rsid w:val="00C64EA2"/>
    <w:rsid w:val="00C64EC7"/>
    <w:rsid w:val="00C65122"/>
    <w:rsid w:val="00C65149"/>
    <w:rsid w:val="00C651B5"/>
    <w:rsid w:val="00C65793"/>
    <w:rsid w:val="00C65A40"/>
    <w:rsid w:val="00C65A75"/>
    <w:rsid w:val="00C65AC2"/>
    <w:rsid w:val="00C65BCA"/>
    <w:rsid w:val="00C65EF2"/>
    <w:rsid w:val="00C65FE6"/>
    <w:rsid w:val="00C6606D"/>
    <w:rsid w:val="00C66482"/>
    <w:rsid w:val="00C66530"/>
    <w:rsid w:val="00C6654E"/>
    <w:rsid w:val="00C665ED"/>
    <w:rsid w:val="00C6664C"/>
    <w:rsid w:val="00C6690B"/>
    <w:rsid w:val="00C6699C"/>
    <w:rsid w:val="00C66B3E"/>
    <w:rsid w:val="00C66F13"/>
    <w:rsid w:val="00C6717B"/>
    <w:rsid w:val="00C67365"/>
    <w:rsid w:val="00C67407"/>
    <w:rsid w:val="00C67414"/>
    <w:rsid w:val="00C6747F"/>
    <w:rsid w:val="00C67563"/>
    <w:rsid w:val="00C678B2"/>
    <w:rsid w:val="00C67BF7"/>
    <w:rsid w:val="00C67F09"/>
    <w:rsid w:val="00C67FD6"/>
    <w:rsid w:val="00C67FFB"/>
    <w:rsid w:val="00C70356"/>
    <w:rsid w:val="00C70949"/>
    <w:rsid w:val="00C70C08"/>
    <w:rsid w:val="00C70DAA"/>
    <w:rsid w:val="00C70E56"/>
    <w:rsid w:val="00C71264"/>
    <w:rsid w:val="00C715CF"/>
    <w:rsid w:val="00C71827"/>
    <w:rsid w:val="00C71914"/>
    <w:rsid w:val="00C71A05"/>
    <w:rsid w:val="00C71D01"/>
    <w:rsid w:val="00C71FFA"/>
    <w:rsid w:val="00C720AA"/>
    <w:rsid w:val="00C7278A"/>
    <w:rsid w:val="00C729F4"/>
    <w:rsid w:val="00C72A3A"/>
    <w:rsid w:val="00C72B00"/>
    <w:rsid w:val="00C72B68"/>
    <w:rsid w:val="00C72CE0"/>
    <w:rsid w:val="00C73144"/>
    <w:rsid w:val="00C733EA"/>
    <w:rsid w:val="00C7378B"/>
    <w:rsid w:val="00C73874"/>
    <w:rsid w:val="00C738A1"/>
    <w:rsid w:val="00C73A5F"/>
    <w:rsid w:val="00C73BA8"/>
    <w:rsid w:val="00C73EF1"/>
    <w:rsid w:val="00C73F4C"/>
    <w:rsid w:val="00C741E9"/>
    <w:rsid w:val="00C7445D"/>
    <w:rsid w:val="00C746C7"/>
    <w:rsid w:val="00C7486B"/>
    <w:rsid w:val="00C74917"/>
    <w:rsid w:val="00C7492A"/>
    <w:rsid w:val="00C74EA2"/>
    <w:rsid w:val="00C74F3D"/>
    <w:rsid w:val="00C75036"/>
    <w:rsid w:val="00C752E1"/>
    <w:rsid w:val="00C7568B"/>
    <w:rsid w:val="00C75737"/>
    <w:rsid w:val="00C75874"/>
    <w:rsid w:val="00C759D7"/>
    <w:rsid w:val="00C75A40"/>
    <w:rsid w:val="00C75B5E"/>
    <w:rsid w:val="00C75B62"/>
    <w:rsid w:val="00C761AC"/>
    <w:rsid w:val="00C76332"/>
    <w:rsid w:val="00C7643B"/>
    <w:rsid w:val="00C766A0"/>
    <w:rsid w:val="00C76786"/>
    <w:rsid w:val="00C767B6"/>
    <w:rsid w:val="00C76983"/>
    <w:rsid w:val="00C769B6"/>
    <w:rsid w:val="00C76B26"/>
    <w:rsid w:val="00C76BAE"/>
    <w:rsid w:val="00C76BE7"/>
    <w:rsid w:val="00C76C22"/>
    <w:rsid w:val="00C76C2A"/>
    <w:rsid w:val="00C76D46"/>
    <w:rsid w:val="00C76DDF"/>
    <w:rsid w:val="00C77001"/>
    <w:rsid w:val="00C771AE"/>
    <w:rsid w:val="00C772BA"/>
    <w:rsid w:val="00C77439"/>
    <w:rsid w:val="00C7743E"/>
    <w:rsid w:val="00C77517"/>
    <w:rsid w:val="00C77B95"/>
    <w:rsid w:val="00C77F64"/>
    <w:rsid w:val="00C77FE5"/>
    <w:rsid w:val="00C80008"/>
    <w:rsid w:val="00C80118"/>
    <w:rsid w:val="00C8033F"/>
    <w:rsid w:val="00C803A9"/>
    <w:rsid w:val="00C8058D"/>
    <w:rsid w:val="00C805FB"/>
    <w:rsid w:val="00C8063A"/>
    <w:rsid w:val="00C807B3"/>
    <w:rsid w:val="00C807D6"/>
    <w:rsid w:val="00C808E2"/>
    <w:rsid w:val="00C809BD"/>
    <w:rsid w:val="00C80E2C"/>
    <w:rsid w:val="00C80E9C"/>
    <w:rsid w:val="00C8108B"/>
    <w:rsid w:val="00C81147"/>
    <w:rsid w:val="00C81201"/>
    <w:rsid w:val="00C81282"/>
    <w:rsid w:val="00C812A6"/>
    <w:rsid w:val="00C81356"/>
    <w:rsid w:val="00C81500"/>
    <w:rsid w:val="00C81BB8"/>
    <w:rsid w:val="00C81C5F"/>
    <w:rsid w:val="00C81DB8"/>
    <w:rsid w:val="00C81E0C"/>
    <w:rsid w:val="00C81FB5"/>
    <w:rsid w:val="00C82362"/>
    <w:rsid w:val="00C823B5"/>
    <w:rsid w:val="00C8264F"/>
    <w:rsid w:val="00C8274D"/>
    <w:rsid w:val="00C8286E"/>
    <w:rsid w:val="00C829A8"/>
    <w:rsid w:val="00C82E54"/>
    <w:rsid w:val="00C831C4"/>
    <w:rsid w:val="00C8356F"/>
    <w:rsid w:val="00C83576"/>
    <w:rsid w:val="00C837C1"/>
    <w:rsid w:val="00C837D0"/>
    <w:rsid w:val="00C839F3"/>
    <w:rsid w:val="00C83C3D"/>
    <w:rsid w:val="00C83E21"/>
    <w:rsid w:val="00C83EA1"/>
    <w:rsid w:val="00C84090"/>
    <w:rsid w:val="00C8423A"/>
    <w:rsid w:val="00C8447E"/>
    <w:rsid w:val="00C84515"/>
    <w:rsid w:val="00C8451E"/>
    <w:rsid w:val="00C84A6C"/>
    <w:rsid w:val="00C84B33"/>
    <w:rsid w:val="00C84C7C"/>
    <w:rsid w:val="00C84F76"/>
    <w:rsid w:val="00C84F80"/>
    <w:rsid w:val="00C852AC"/>
    <w:rsid w:val="00C85458"/>
    <w:rsid w:val="00C85503"/>
    <w:rsid w:val="00C85575"/>
    <w:rsid w:val="00C856D3"/>
    <w:rsid w:val="00C858E6"/>
    <w:rsid w:val="00C858FD"/>
    <w:rsid w:val="00C85982"/>
    <w:rsid w:val="00C85BED"/>
    <w:rsid w:val="00C85FAF"/>
    <w:rsid w:val="00C864B6"/>
    <w:rsid w:val="00C86794"/>
    <w:rsid w:val="00C868BD"/>
    <w:rsid w:val="00C86927"/>
    <w:rsid w:val="00C86C74"/>
    <w:rsid w:val="00C86FB8"/>
    <w:rsid w:val="00C8704E"/>
    <w:rsid w:val="00C87150"/>
    <w:rsid w:val="00C87490"/>
    <w:rsid w:val="00C87604"/>
    <w:rsid w:val="00C87623"/>
    <w:rsid w:val="00C8766D"/>
    <w:rsid w:val="00C87A25"/>
    <w:rsid w:val="00C87F31"/>
    <w:rsid w:val="00C90686"/>
    <w:rsid w:val="00C90C21"/>
    <w:rsid w:val="00C90DAD"/>
    <w:rsid w:val="00C90EAC"/>
    <w:rsid w:val="00C90F4D"/>
    <w:rsid w:val="00C91072"/>
    <w:rsid w:val="00C91C78"/>
    <w:rsid w:val="00C91D43"/>
    <w:rsid w:val="00C922C8"/>
    <w:rsid w:val="00C92448"/>
    <w:rsid w:val="00C925EF"/>
    <w:rsid w:val="00C926CF"/>
    <w:rsid w:val="00C926F7"/>
    <w:rsid w:val="00C9275D"/>
    <w:rsid w:val="00C92B3D"/>
    <w:rsid w:val="00C92B5D"/>
    <w:rsid w:val="00C92C37"/>
    <w:rsid w:val="00C92C48"/>
    <w:rsid w:val="00C92E8D"/>
    <w:rsid w:val="00C92EAB"/>
    <w:rsid w:val="00C93213"/>
    <w:rsid w:val="00C9375D"/>
    <w:rsid w:val="00C93EAC"/>
    <w:rsid w:val="00C94013"/>
    <w:rsid w:val="00C94033"/>
    <w:rsid w:val="00C94264"/>
    <w:rsid w:val="00C943E8"/>
    <w:rsid w:val="00C94698"/>
    <w:rsid w:val="00C9499C"/>
    <w:rsid w:val="00C94AD7"/>
    <w:rsid w:val="00C94B90"/>
    <w:rsid w:val="00C94D08"/>
    <w:rsid w:val="00C94E07"/>
    <w:rsid w:val="00C95090"/>
    <w:rsid w:val="00C9524A"/>
    <w:rsid w:val="00C9558E"/>
    <w:rsid w:val="00C9566C"/>
    <w:rsid w:val="00C95A0F"/>
    <w:rsid w:val="00C95B9C"/>
    <w:rsid w:val="00C95BCD"/>
    <w:rsid w:val="00C95D9C"/>
    <w:rsid w:val="00C95DF5"/>
    <w:rsid w:val="00C95F5F"/>
    <w:rsid w:val="00C96061"/>
    <w:rsid w:val="00C96593"/>
    <w:rsid w:val="00C965AB"/>
    <w:rsid w:val="00C96A63"/>
    <w:rsid w:val="00C96CC7"/>
    <w:rsid w:val="00C970D1"/>
    <w:rsid w:val="00C97141"/>
    <w:rsid w:val="00C9714C"/>
    <w:rsid w:val="00C974EC"/>
    <w:rsid w:val="00C97735"/>
    <w:rsid w:val="00C97A3F"/>
    <w:rsid w:val="00C97AA6"/>
    <w:rsid w:val="00C97ABA"/>
    <w:rsid w:val="00C97CA4"/>
    <w:rsid w:val="00C97DF5"/>
    <w:rsid w:val="00C97E07"/>
    <w:rsid w:val="00C97F6F"/>
    <w:rsid w:val="00CA0409"/>
    <w:rsid w:val="00CA0520"/>
    <w:rsid w:val="00CA05C0"/>
    <w:rsid w:val="00CA05E2"/>
    <w:rsid w:val="00CA08C3"/>
    <w:rsid w:val="00CA0AFE"/>
    <w:rsid w:val="00CA0D00"/>
    <w:rsid w:val="00CA0E87"/>
    <w:rsid w:val="00CA0F7E"/>
    <w:rsid w:val="00CA11C7"/>
    <w:rsid w:val="00CA1342"/>
    <w:rsid w:val="00CA14B9"/>
    <w:rsid w:val="00CA15A1"/>
    <w:rsid w:val="00CA15D0"/>
    <w:rsid w:val="00CA15DA"/>
    <w:rsid w:val="00CA15F0"/>
    <w:rsid w:val="00CA1653"/>
    <w:rsid w:val="00CA1730"/>
    <w:rsid w:val="00CA178D"/>
    <w:rsid w:val="00CA1AC1"/>
    <w:rsid w:val="00CA1C7F"/>
    <w:rsid w:val="00CA1E92"/>
    <w:rsid w:val="00CA2108"/>
    <w:rsid w:val="00CA2232"/>
    <w:rsid w:val="00CA22D7"/>
    <w:rsid w:val="00CA235E"/>
    <w:rsid w:val="00CA23B8"/>
    <w:rsid w:val="00CA24B8"/>
    <w:rsid w:val="00CA266D"/>
    <w:rsid w:val="00CA28CF"/>
    <w:rsid w:val="00CA291F"/>
    <w:rsid w:val="00CA2B12"/>
    <w:rsid w:val="00CA2BCD"/>
    <w:rsid w:val="00CA2DD9"/>
    <w:rsid w:val="00CA2E42"/>
    <w:rsid w:val="00CA2FB7"/>
    <w:rsid w:val="00CA329C"/>
    <w:rsid w:val="00CA32A1"/>
    <w:rsid w:val="00CA3343"/>
    <w:rsid w:val="00CA33E8"/>
    <w:rsid w:val="00CA3403"/>
    <w:rsid w:val="00CA34C3"/>
    <w:rsid w:val="00CA39EC"/>
    <w:rsid w:val="00CA3A0C"/>
    <w:rsid w:val="00CA3C41"/>
    <w:rsid w:val="00CA3C42"/>
    <w:rsid w:val="00CA414A"/>
    <w:rsid w:val="00CA42A1"/>
    <w:rsid w:val="00CA440A"/>
    <w:rsid w:val="00CA48BD"/>
    <w:rsid w:val="00CA49C0"/>
    <w:rsid w:val="00CA4A30"/>
    <w:rsid w:val="00CA4A34"/>
    <w:rsid w:val="00CA4AF0"/>
    <w:rsid w:val="00CA4B36"/>
    <w:rsid w:val="00CA4BC6"/>
    <w:rsid w:val="00CA4C8D"/>
    <w:rsid w:val="00CA5000"/>
    <w:rsid w:val="00CA5489"/>
    <w:rsid w:val="00CA5509"/>
    <w:rsid w:val="00CA55A8"/>
    <w:rsid w:val="00CA5899"/>
    <w:rsid w:val="00CA5921"/>
    <w:rsid w:val="00CA5982"/>
    <w:rsid w:val="00CA59B1"/>
    <w:rsid w:val="00CA6038"/>
    <w:rsid w:val="00CA665C"/>
    <w:rsid w:val="00CA6793"/>
    <w:rsid w:val="00CA6ADF"/>
    <w:rsid w:val="00CA6B0D"/>
    <w:rsid w:val="00CA6B21"/>
    <w:rsid w:val="00CA6C76"/>
    <w:rsid w:val="00CA75E1"/>
    <w:rsid w:val="00CA787F"/>
    <w:rsid w:val="00CA78B5"/>
    <w:rsid w:val="00CA78DA"/>
    <w:rsid w:val="00CA7C4C"/>
    <w:rsid w:val="00CA7E9B"/>
    <w:rsid w:val="00CA7F76"/>
    <w:rsid w:val="00CB0136"/>
    <w:rsid w:val="00CB01BC"/>
    <w:rsid w:val="00CB04CB"/>
    <w:rsid w:val="00CB0642"/>
    <w:rsid w:val="00CB06F4"/>
    <w:rsid w:val="00CB074C"/>
    <w:rsid w:val="00CB0813"/>
    <w:rsid w:val="00CB0913"/>
    <w:rsid w:val="00CB0B68"/>
    <w:rsid w:val="00CB0FC9"/>
    <w:rsid w:val="00CB0FCD"/>
    <w:rsid w:val="00CB153E"/>
    <w:rsid w:val="00CB164E"/>
    <w:rsid w:val="00CB17F3"/>
    <w:rsid w:val="00CB1B26"/>
    <w:rsid w:val="00CB1C60"/>
    <w:rsid w:val="00CB2021"/>
    <w:rsid w:val="00CB21C1"/>
    <w:rsid w:val="00CB220E"/>
    <w:rsid w:val="00CB253E"/>
    <w:rsid w:val="00CB2576"/>
    <w:rsid w:val="00CB25AB"/>
    <w:rsid w:val="00CB27ED"/>
    <w:rsid w:val="00CB282F"/>
    <w:rsid w:val="00CB2CA3"/>
    <w:rsid w:val="00CB2F65"/>
    <w:rsid w:val="00CB3259"/>
    <w:rsid w:val="00CB33EB"/>
    <w:rsid w:val="00CB351F"/>
    <w:rsid w:val="00CB3678"/>
    <w:rsid w:val="00CB3970"/>
    <w:rsid w:val="00CB39E4"/>
    <w:rsid w:val="00CB39E7"/>
    <w:rsid w:val="00CB39F1"/>
    <w:rsid w:val="00CB3BCE"/>
    <w:rsid w:val="00CB3D57"/>
    <w:rsid w:val="00CB3DAE"/>
    <w:rsid w:val="00CB4095"/>
    <w:rsid w:val="00CB4152"/>
    <w:rsid w:val="00CB41A2"/>
    <w:rsid w:val="00CB4395"/>
    <w:rsid w:val="00CB45BE"/>
    <w:rsid w:val="00CB4845"/>
    <w:rsid w:val="00CB49EC"/>
    <w:rsid w:val="00CB4B7F"/>
    <w:rsid w:val="00CB4CB1"/>
    <w:rsid w:val="00CB50DA"/>
    <w:rsid w:val="00CB5276"/>
    <w:rsid w:val="00CB53BB"/>
    <w:rsid w:val="00CB5587"/>
    <w:rsid w:val="00CB56BF"/>
    <w:rsid w:val="00CB5805"/>
    <w:rsid w:val="00CB58F0"/>
    <w:rsid w:val="00CB5AC4"/>
    <w:rsid w:val="00CB60EE"/>
    <w:rsid w:val="00CB63D8"/>
    <w:rsid w:val="00CB63E1"/>
    <w:rsid w:val="00CB6420"/>
    <w:rsid w:val="00CB65F2"/>
    <w:rsid w:val="00CB6630"/>
    <w:rsid w:val="00CB688C"/>
    <w:rsid w:val="00CB6CE6"/>
    <w:rsid w:val="00CB6FC3"/>
    <w:rsid w:val="00CB7113"/>
    <w:rsid w:val="00CB713A"/>
    <w:rsid w:val="00CB71EB"/>
    <w:rsid w:val="00CB721F"/>
    <w:rsid w:val="00CB75A4"/>
    <w:rsid w:val="00CB77A1"/>
    <w:rsid w:val="00CB77EF"/>
    <w:rsid w:val="00CB79BF"/>
    <w:rsid w:val="00CB7B04"/>
    <w:rsid w:val="00CB7E48"/>
    <w:rsid w:val="00CB7F55"/>
    <w:rsid w:val="00CB7FB3"/>
    <w:rsid w:val="00CC0595"/>
    <w:rsid w:val="00CC073E"/>
    <w:rsid w:val="00CC08D4"/>
    <w:rsid w:val="00CC0A47"/>
    <w:rsid w:val="00CC0D54"/>
    <w:rsid w:val="00CC0F97"/>
    <w:rsid w:val="00CC1291"/>
    <w:rsid w:val="00CC13CA"/>
    <w:rsid w:val="00CC1662"/>
    <w:rsid w:val="00CC17BB"/>
    <w:rsid w:val="00CC1AB4"/>
    <w:rsid w:val="00CC1CC4"/>
    <w:rsid w:val="00CC22ED"/>
    <w:rsid w:val="00CC25B0"/>
    <w:rsid w:val="00CC2745"/>
    <w:rsid w:val="00CC2947"/>
    <w:rsid w:val="00CC2B04"/>
    <w:rsid w:val="00CC3064"/>
    <w:rsid w:val="00CC311E"/>
    <w:rsid w:val="00CC33D1"/>
    <w:rsid w:val="00CC34A2"/>
    <w:rsid w:val="00CC37A9"/>
    <w:rsid w:val="00CC3864"/>
    <w:rsid w:val="00CC3C0F"/>
    <w:rsid w:val="00CC3FD7"/>
    <w:rsid w:val="00CC4218"/>
    <w:rsid w:val="00CC42F7"/>
    <w:rsid w:val="00CC4412"/>
    <w:rsid w:val="00CC448E"/>
    <w:rsid w:val="00CC46C0"/>
    <w:rsid w:val="00CC4701"/>
    <w:rsid w:val="00CC4798"/>
    <w:rsid w:val="00CC4A7B"/>
    <w:rsid w:val="00CC4FDD"/>
    <w:rsid w:val="00CC5241"/>
    <w:rsid w:val="00CC54EE"/>
    <w:rsid w:val="00CC58C4"/>
    <w:rsid w:val="00CC5B7D"/>
    <w:rsid w:val="00CC6229"/>
    <w:rsid w:val="00CC6286"/>
    <w:rsid w:val="00CC6306"/>
    <w:rsid w:val="00CC6324"/>
    <w:rsid w:val="00CC6412"/>
    <w:rsid w:val="00CC6985"/>
    <w:rsid w:val="00CC6AF1"/>
    <w:rsid w:val="00CC6FB4"/>
    <w:rsid w:val="00CC718A"/>
    <w:rsid w:val="00CC752A"/>
    <w:rsid w:val="00CC75B9"/>
    <w:rsid w:val="00CC771E"/>
    <w:rsid w:val="00CC7B90"/>
    <w:rsid w:val="00CC7CE2"/>
    <w:rsid w:val="00CC7DBB"/>
    <w:rsid w:val="00CD0499"/>
    <w:rsid w:val="00CD0681"/>
    <w:rsid w:val="00CD06A1"/>
    <w:rsid w:val="00CD0AEF"/>
    <w:rsid w:val="00CD0CBB"/>
    <w:rsid w:val="00CD0D3E"/>
    <w:rsid w:val="00CD104D"/>
    <w:rsid w:val="00CD10E8"/>
    <w:rsid w:val="00CD12C8"/>
    <w:rsid w:val="00CD1470"/>
    <w:rsid w:val="00CD15CD"/>
    <w:rsid w:val="00CD16B9"/>
    <w:rsid w:val="00CD1798"/>
    <w:rsid w:val="00CD1A8C"/>
    <w:rsid w:val="00CD1B5F"/>
    <w:rsid w:val="00CD1BA8"/>
    <w:rsid w:val="00CD1C09"/>
    <w:rsid w:val="00CD2087"/>
    <w:rsid w:val="00CD20D0"/>
    <w:rsid w:val="00CD210B"/>
    <w:rsid w:val="00CD232B"/>
    <w:rsid w:val="00CD27BD"/>
    <w:rsid w:val="00CD29F3"/>
    <w:rsid w:val="00CD2C75"/>
    <w:rsid w:val="00CD2ED6"/>
    <w:rsid w:val="00CD312C"/>
    <w:rsid w:val="00CD3300"/>
    <w:rsid w:val="00CD3307"/>
    <w:rsid w:val="00CD342C"/>
    <w:rsid w:val="00CD34BC"/>
    <w:rsid w:val="00CD3736"/>
    <w:rsid w:val="00CD37E5"/>
    <w:rsid w:val="00CD39AF"/>
    <w:rsid w:val="00CD3AFA"/>
    <w:rsid w:val="00CD3C11"/>
    <w:rsid w:val="00CD3D78"/>
    <w:rsid w:val="00CD3D89"/>
    <w:rsid w:val="00CD409C"/>
    <w:rsid w:val="00CD42DC"/>
    <w:rsid w:val="00CD43F3"/>
    <w:rsid w:val="00CD4572"/>
    <w:rsid w:val="00CD472B"/>
    <w:rsid w:val="00CD48E8"/>
    <w:rsid w:val="00CD49E0"/>
    <w:rsid w:val="00CD4B12"/>
    <w:rsid w:val="00CD5014"/>
    <w:rsid w:val="00CD5421"/>
    <w:rsid w:val="00CD544F"/>
    <w:rsid w:val="00CD5940"/>
    <w:rsid w:val="00CD5BB1"/>
    <w:rsid w:val="00CD5BC6"/>
    <w:rsid w:val="00CD5CCC"/>
    <w:rsid w:val="00CD5FF4"/>
    <w:rsid w:val="00CD6373"/>
    <w:rsid w:val="00CD65C0"/>
    <w:rsid w:val="00CD65E5"/>
    <w:rsid w:val="00CD67B3"/>
    <w:rsid w:val="00CD6811"/>
    <w:rsid w:val="00CD6BD3"/>
    <w:rsid w:val="00CD6FC3"/>
    <w:rsid w:val="00CD718C"/>
    <w:rsid w:val="00CD728F"/>
    <w:rsid w:val="00CD74D5"/>
    <w:rsid w:val="00CD7911"/>
    <w:rsid w:val="00CD7970"/>
    <w:rsid w:val="00CD79EF"/>
    <w:rsid w:val="00CD7AD8"/>
    <w:rsid w:val="00CD7ADD"/>
    <w:rsid w:val="00CD7AFA"/>
    <w:rsid w:val="00CD7B89"/>
    <w:rsid w:val="00CD7BAF"/>
    <w:rsid w:val="00CD7E57"/>
    <w:rsid w:val="00CE00E4"/>
    <w:rsid w:val="00CE02C6"/>
    <w:rsid w:val="00CE04D5"/>
    <w:rsid w:val="00CE05ED"/>
    <w:rsid w:val="00CE06C0"/>
    <w:rsid w:val="00CE070E"/>
    <w:rsid w:val="00CE0A2B"/>
    <w:rsid w:val="00CE0BFF"/>
    <w:rsid w:val="00CE0CB8"/>
    <w:rsid w:val="00CE0EF6"/>
    <w:rsid w:val="00CE12B7"/>
    <w:rsid w:val="00CE12E3"/>
    <w:rsid w:val="00CE1381"/>
    <w:rsid w:val="00CE15AC"/>
    <w:rsid w:val="00CE17DA"/>
    <w:rsid w:val="00CE1958"/>
    <w:rsid w:val="00CE1E21"/>
    <w:rsid w:val="00CE1ED0"/>
    <w:rsid w:val="00CE1F36"/>
    <w:rsid w:val="00CE25CB"/>
    <w:rsid w:val="00CE2899"/>
    <w:rsid w:val="00CE2B5D"/>
    <w:rsid w:val="00CE2B86"/>
    <w:rsid w:val="00CE2DA2"/>
    <w:rsid w:val="00CE2DF1"/>
    <w:rsid w:val="00CE2E02"/>
    <w:rsid w:val="00CE2E8C"/>
    <w:rsid w:val="00CE2FB8"/>
    <w:rsid w:val="00CE3105"/>
    <w:rsid w:val="00CE3247"/>
    <w:rsid w:val="00CE34DC"/>
    <w:rsid w:val="00CE3638"/>
    <w:rsid w:val="00CE3679"/>
    <w:rsid w:val="00CE372E"/>
    <w:rsid w:val="00CE3CEC"/>
    <w:rsid w:val="00CE41A9"/>
    <w:rsid w:val="00CE4221"/>
    <w:rsid w:val="00CE45B0"/>
    <w:rsid w:val="00CE45DA"/>
    <w:rsid w:val="00CE4718"/>
    <w:rsid w:val="00CE4795"/>
    <w:rsid w:val="00CE47B3"/>
    <w:rsid w:val="00CE4800"/>
    <w:rsid w:val="00CE4939"/>
    <w:rsid w:val="00CE4995"/>
    <w:rsid w:val="00CE49F0"/>
    <w:rsid w:val="00CE4A46"/>
    <w:rsid w:val="00CE4C66"/>
    <w:rsid w:val="00CE4C79"/>
    <w:rsid w:val="00CE4CF7"/>
    <w:rsid w:val="00CE4EF4"/>
    <w:rsid w:val="00CE519C"/>
    <w:rsid w:val="00CE5574"/>
    <w:rsid w:val="00CE5682"/>
    <w:rsid w:val="00CE56D4"/>
    <w:rsid w:val="00CE57C4"/>
    <w:rsid w:val="00CE5912"/>
    <w:rsid w:val="00CE59CE"/>
    <w:rsid w:val="00CE5DE5"/>
    <w:rsid w:val="00CE60B9"/>
    <w:rsid w:val="00CE616F"/>
    <w:rsid w:val="00CE6170"/>
    <w:rsid w:val="00CE61FC"/>
    <w:rsid w:val="00CE6267"/>
    <w:rsid w:val="00CE6293"/>
    <w:rsid w:val="00CE6587"/>
    <w:rsid w:val="00CE6601"/>
    <w:rsid w:val="00CE67C8"/>
    <w:rsid w:val="00CE68F5"/>
    <w:rsid w:val="00CE6A72"/>
    <w:rsid w:val="00CE6B19"/>
    <w:rsid w:val="00CE6CEB"/>
    <w:rsid w:val="00CE6D85"/>
    <w:rsid w:val="00CE6DB6"/>
    <w:rsid w:val="00CE6DD7"/>
    <w:rsid w:val="00CE7644"/>
    <w:rsid w:val="00CE774A"/>
    <w:rsid w:val="00CE7753"/>
    <w:rsid w:val="00CE7808"/>
    <w:rsid w:val="00CE786F"/>
    <w:rsid w:val="00CE78A1"/>
    <w:rsid w:val="00CE78F7"/>
    <w:rsid w:val="00CE7B8B"/>
    <w:rsid w:val="00CE7DB1"/>
    <w:rsid w:val="00CE7E0B"/>
    <w:rsid w:val="00CE7E14"/>
    <w:rsid w:val="00CE7F3A"/>
    <w:rsid w:val="00CF0238"/>
    <w:rsid w:val="00CF07D0"/>
    <w:rsid w:val="00CF07FE"/>
    <w:rsid w:val="00CF08B1"/>
    <w:rsid w:val="00CF091F"/>
    <w:rsid w:val="00CF09A1"/>
    <w:rsid w:val="00CF09E6"/>
    <w:rsid w:val="00CF0C28"/>
    <w:rsid w:val="00CF0CA4"/>
    <w:rsid w:val="00CF0D52"/>
    <w:rsid w:val="00CF0DA0"/>
    <w:rsid w:val="00CF0FB0"/>
    <w:rsid w:val="00CF0FFE"/>
    <w:rsid w:val="00CF1248"/>
    <w:rsid w:val="00CF18D5"/>
    <w:rsid w:val="00CF193E"/>
    <w:rsid w:val="00CF1B83"/>
    <w:rsid w:val="00CF1D4B"/>
    <w:rsid w:val="00CF1D56"/>
    <w:rsid w:val="00CF2189"/>
    <w:rsid w:val="00CF21A4"/>
    <w:rsid w:val="00CF22B3"/>
    <w:rsid w:val="00CF233D"/>
    <w:rsid w:val="00CF280A"/>
    <w:rsid w:val="00CF2A6E"/>
    <w:rsid w:val="00CF2AB7"/>
    <w:rsid w:val="00CF2B13"/>
    <w:rsid w:val="00CF2B33"/>
    <w:rsid w:val="00CF2B40"/>
    <w:rsid w:val="00CF2D7F"/>
    <w:rsid w:val="00CF2E16"/>
    <w:rsid w:val="00CF30D6"/>
    <w:rsid w:val="00CF30DD"/>
    <w:rsid w:val="00CF31F4"/>
    <w:rsid w:val="00CF31F9"/>
    <w:rsid w:val="00CF330E"/>
    <w:rsid w:val="00CF340A"/>
    <w:rsid w:val="00CF34CE"/>
    <w:rsid w:val="00CF359B"/>
    <w:rsid w:val="00CF3780"/>
    <w:rsid w:val="00CF382D"/>
    <w:rsid w:val="00CF38E6"/>
    <w:rsid w:val="00CF3A81"/>
    <w:rsid w:val="00CF3BAA"/>
    <w:rsid w:val="00CF3CBD"/>
    <w:rsid w:val="00CF3D73"/>
    <w:rsid w:val="00CF3F7C"/>
    <w:rsid w:val="00CF4055"/>
    <w:rsid w:val="00CF40BC"/>
    <w:rsid w:val="00CF424F"/>
    <w:rsid w:val="00CF4509"/>
    <w:rsid w:val="00CF491E"/>
    <w:rsid w:val="00CF4A1C"/>
    <w:rsid w:val="00CF4ADA"/>
    <w:rsid w:val="00CF4AFA"/>
    <w:rsid w:val="00CF4DD0"/>
    <w:rsid w:val="00CF4DF8"/>
    <w:rsid w:val="00CF553C"/>
    <w:rsid w:val="00CF582E"/>
    <w:rsid w:val="00CF5A4F"/>
    <w:rsid w:val="00CF5AE2"/>
    <w:rsid w:val="00CF5DA8"/>
    <w:rsid w:val="00CF5DC0"/>
    <w:rsid w:val="00CF619B"/>
    <w:rsid w:val="00CF61C2"/>
    <w:rsid w:val="00CF621E"/>
    <w:rsid w:val="00CF65D7"/>
    <w:rsid w:val="00CF6C6F"/>
    <w:rsid w:val="00CF6D03"/>
    <w:rsid w:val="00CF6FFB"/>
    <w:rsid w:val="00CF7031"/>
    <w:rsid w:val="00CF7388"/>
    <w:rsid w:val="00CF75AC"/>
    <w:rsid w:val="00CF7711"/>
    <w:rsid w:val="00CF78EE"/>
    <w:rsid w:val="00CF79C1"/>
    <w:rsid w:val="00CF7CD4"/>
    <w:rsid w:val="00D00167"/>
    <w:rsid w:val="00D0029D"/>
    <w:rsid w:val="00D002D1"/>
    <w:rsid w:val="00D00357"/>
    <w:rsid w:val="00D003AA"/>
    <w:rsid w:val="00D0045B"/>
    <w:rsid w:val="00D00600"/>
    <w:rsid w:val="00D00D20"/>
    <w:rsid w:val="00D00FD7"/>
    <w:rsid w:val="00D011CA"/>
    <w:rsid w:val="00D011F7"/>
    <w:rsid w:val="00D01451"/>
    <w:rsid w:val="00D01472"/>
    <w:rsid w:val="00D015D3"/>
    <w:rsid w:val="00D01750"/>
    <w:rsid w:val="00D017E2"/>
    <w:rsid w:val="00D01843"/>
    <w:rsid w:val="00D0191A"/>
    <w:rsid w:val="00D019EB"/>
    <w:rsid w:val="00D01CF7"/>
    <w:rsid w:val="00D01E00"/>
    <w:rsid w:val="00D01F9B"/>
    <w:rsid w:val="00D02051"/>
    <w:rsid w:val="00D02165"/>
    <w:rsid w:val="00D021AF"/>
    <w:rsid w:val="00D02348"/>
    <w:rsid w:val="00D024B6"/>
    <w:rsid w:val="00D02586"/>
    <w:rsid w:val="00D029A9"/>
    <w:rsid w:val="00D029C5"/>
    <w:rsid w:val="00D029F8"/>
    <w:rsid w:val="00D02BC6"/>
    <w:rsid w:val="00D02D18"/>
    <w:rsid w:val="00D02D29"/>
    <w:rsid w:val="00D02DF7"/>
    <w:rsid w:val="00D02E91"/>
    <w:rsid w:val="00D02FC4"/>
    <w:rsid w:val="00D03061"/>
    <w:rsid w:val="00D0348C"/>
    <w:rsid w:val="00D034EE"/>
    <w:rsid w:val="00D036C7"/>
    <w:rsid w:val="00D036D5"/>
    <w:rsid w:val="00D036FE"/>
    <w:rsid w:val="00D03B42"/>
    <w:rsid w:val="00D03C83"/>
    <w:rsid w:val="00D03E81"/>
    <w:rsid w:val="00D04620"/>
    <w:rsid w:val="00D04715"/>
    <w:rsid w:val="00D0474A"/>
    <w:rsid w:val="00D04990"/>
    <w:rsid w:val="00D04A40"/>
    <w:rsid w:val="00D04BB0"/>
    <w:rsid w:val="00D04C8E"/>
    <w:rsid w:val="00D04D5A"/>
    <w:rsid w:val="00D04DFE"/>
    <w:rsid w:val="00D04E81"/>
    <w:rsid w:val="00D04F71"/>
    <w:rsid w:val="00D053F3"/>
    <w:rsid w:val="00D053F6"/>
    <w:rsid w:val="00D05406"/>
    <w:rsid w:val="00D05414"/>
    <w:rsid w:val="00D0571E"/>
    <w:rsid w:val="00D058E6"/>
    <w:rsid w:val="00D05F6A"/>
    <w:rsid w:val="00D062E4"/>
    <w:rsid w:val="00D063A3"/>
    <w:rsid w:val="00D063B8"/>
    <w:rsid w:val="00D064B3"/>
    <w:rsid w:val="00D065AE"/>
    <w:rsid w:val="00D06678"/>
    <w:rsid w:val="00D066DC"/>
    <w:rsid w:val="00D068C4"/>
    <w:rsid w:val="00D068EB"/>
    <w:rsid w:val="00D06B32"/>
    <w:rsid w:val="00D06CA3"/>
    <w:rsid w:val="00D06CA9"/>
    <w:rsid w:val="00D06D8F"/>
    <w:rsid w:val="00D07674"/>
    <w:rsid w:val="00D076C5"/>
    <w:rsid w:val="00D07AD1"/>
    <w:rsid w:val="00D07C0F"/>
    <w:rsid w:val="00D07DED"/>
    <w:rsid w:val="00D1010C"/>
    <w:rsid w:val="00D10286"/>
    <w:rsid w:val="00D1036E"/>
    <w:rsid w:val="00D103FF"/>
    <w:rsid w:val="00D10493"/>
    <w:rsid w:val="00D106BD"/>
    <w:rsid w:val="00D10826"/>
    <w:rsid w:val="00D1086D"/>
    <w:rsid w:val="00D1089D"/>
    <w:rsid w:val="00D10DC2"/>
    <w:rsid w:val="00D10FC2"/>
    <w:rsid w:val="00D10FE5"/>
    <w:rsid w:val="00D1114B"/>
    <w:rsid w:val="00D113FD"/>
    <w:rsid w:val="00D1148E"/>
    <w:rsid w:val="00D11A8B"/>
    <w:rsid w:val="00D11AC5"/>
    <w:rsid w:val="00D11C6D"/>
    <w:rsid w:val="00D11E47"/>
    <w:rsid w:val="00D12026"/>
    <w:rsid w:val="00D12068"/>
    <w:rsid w:val="00D12141"/>
    <w:rsid w:val="00D12331"/>
    <w:rsid w:val="00D1280A"/>
    <w:rsid w:val="00D1289D"/>
    <w:rsid w:val="00D128B0"/>
    <w:rsid w:val="00D12EFC"/>
    <w:rsid w:val="00D12F6D"/>
    <w:rsid w:val="00D1319A"/>
    <w:rsid w:val="00D139AC"/>
    <w:rsid w:val="00D13AC6"/>
    <w:rsid w:val="00D13AC8"/>
    <w:rsid w:val="00D13BE1"/>
    <w:rsid w:val="00D13C89"/>
    <w:rsid w:val="00D13DC8"/>
    <w:rsid w:val="00D13F4E"/>
    <w:rsid w:val="00D1408F"/>
    <w:rsid w:val="00D1476E"/>
    <w:rsid w:val="00D14805"/>
    <w:rsid w:val="00D1488C"/>
    <w:rsid w:val="00D14FA1"/>
    <w:rsid w:val="00D151EC"/>
    <w:rsid w:val="00D15215"/>
    <w:rsid w:val="00D15CE9"/>
    <w:rsid w:val="00D15D5B"/>
    <w:rsid w:val="00D15D91"/>
    <w:rsid w:val="00D15DF8"/>
    <w:rsid w:val="00D15FAB"/>
    <w:rsid w:val="00D16173"/>
    <w:rsid w:val="00D16224"/>
    <w:rsid w:val="00D163F1"/>
    <w:rsid w:val="00D165CC"/>
    <w:rsid w:val="00D16645"/>
    <w:rsid w:val="00D16714"/>
    <w:rsid w:val="00D168E1"/>
    <w:rsid w:val="00D168FF"/>
    <w:rsid w:val="00D16935"/>
    <w:rsid w:val="00D1694B"/>
    <w:rsid w:val="00D169E8"/>
    <w:rsid w:val="00D16C81"/>
    <w:rsid w:val="00D16CD9"/>
    <w:rsid w:val="00D16CF7"/>
    <w:rsid w:val="00D16D53"/>
    <w:rsid w:val="00D16F06"/>
    <w:rsid w:val="00D17065"/>
    <w:rsid w:val="00D17215"/>
    <w:rsid w:val="00D1726C"/>
    <w:rsid w:val="00D173B5"/>
    <w:rsid w:val="00D17504"/>
    <w:rsid w:val="00D1762E"/>
    <w:rsid w:val="00D1763D"/>
    <w:rsid w:val="00D1782D"/>
    <w:rsid w:val="00D17A19"/>
    <w:rsid w:val="00D17F37"/>
    <w:rsid w:val="00D17FD5"/>
    <w:rsid w:val="00D2003D"/>
    <w:rsid w:val="00D2006E"/>
    <w:rsid w:val="00D201A2"/>
    <w:rsid w:val="00D2023C"/>
    <w:rsid w:val="00D2026D"/>
    <w:rsid w:val="00D204D8"/>
    <w:rsid w:val="00D2054F"/>
    <w:rsid w:val="00D206BE"/>
    <w:rsid w:val="00D207A6"/>
    <w:rsid w:val="00D208C8"/>
    <w:rsid w:val="00D20A49"/>
    <w:rsid w:val="00D20A8E"/>
    <w:rsid w:val="00D20A93"/>
    <w:rsid w:val="00D20B9C"/>
    <w:rsid w:val="00D20BA3"/>
    <w:rsid w:val="00D20BC2"/>
    <w:rsid w:val="00D20C36"/>
    <w:rsid w:val="00D20DF8"/>
    <w:rsid w:val="00D20E1E"/>
    <w:rsid w:val="00D210C0"/>
    <w:rsid w:val="00D2134D"/>
    <w:rsid w:val="00D21590"/>
    <w:rsid w:val="00D2163B"/>
    <w:rsid w:val="00D21769"/>
    <w:rsid w:val="00D2183A"/>
    <w:rsid w:val="00D219F6"/>
    <w:rsid w:val="00D21AC5"/>
    <w:rsid w:val="00D21ACF"/>
    <w:rsid w:val="00D21B72"/>
    <w:rsid w:val="00D21E6B"/>
    <w:rsid w:val="00D21ECF"/>
    <w:rsid w:val="00D22307"/>
    <w:rsid w:val="00D223C8"/>
    <w:rsid w:val="00D223E9"/>
    <w:rsid w:val="00D22743"/>
    <w:rsid w:val="00D22775"/>
    <w:rsid w:val="00D227D3"/>
    <w:rsid w:val="00D2283C"/>
    <w:rsid w:val="00D228B5"/>
    <w:rsid w:val="00D22929"/>
    <w:rsid w:val="00D22BE2"/>
    <w:rsid w:val="00D22DDB"/>
    <w:rsid w:val="00D22E9B"/>
    <w:rsid w:val="00D22FEC"/>
    <w:rsid w:val="00D23109"/>
    <w:rsid w:val="00D231DB"/>
    <w:rsid w:val="00D23264"/>
    <w:rsid w:val="00D23497"/>
    <w:rsid w:val="00D23578"/>
    <w:rsid w:val="00D236CD"/>
    <w:rsid w:val="00D23C2C"/>
    <w:rsid w:val="00D23EB1"/>
    <w:rsid w:val="00D23EDE"/>
    <w:rsid w:val="00D2407F"/>
    <w:rsid w:val="00D24117"/>
    <w:rsid w:val="00D241E7"/>
    <w:rsid w:val="00D24376"/>
    <w:rsid w:val="00D244ED"/>
    <w:rsid w:val="00D246C8"/>
    <w:rsid w:val="00D246FE"/>
    <w:rsid w:val="00D24A92"/>
    <w:rsid w:val="00D24B11"/>
    <w:rsid w:val="00D24C86"/>
    <w:rsid w:val="00D24D1B"/>
    <w:rsid w:val="00D24FC3"/>
    <w:rsid w:val="00D252BE"/>
    <w:rsid w:val="00D25320"/>
    <w:rsid w:val="00D25343"/>
    <w:rsid w:val="00D25568"/>
    <w:rsid w:val="00D257C5"/>
    <w:rsid w:val="00D257DB"/>
    <w:rsid w:val="00D259ED"/>
    <w:rsid w:val="00D25ACA"/>
    <w:rsid w:val="00D25C8F"/>
    <w:rsid w:val="00D25CEB"/>
    <w:rsid w:val="00D25E37"/>
    <w:rsid w:val="00D2606A"/>
    <w:rsid w:val="00D26272"/>
    <w:rsid w:val="00D26618"/>
    <w:rsid w:val="00D26A36"/>
    <w:rsid w:val="00D26A9C"/>
    <w:rsid w:val="00D26AA5"/>
    <w:rsid w:val="00D279F4"/>
    <w:rsid w:val="00D279F5"/>
    <w:rsid w:val="00D27C9B"/>
    <w:rsid w:val="00D27F07"/>
    <w:rsid w:val="00D3013B"/>
    <w:rsid w:val="00D302E5"/>
    <w:rsid w:val="00D3031E"/>
    <w:rsid w:val="00D303D0"/>
    <w:rsid w:val="00D30626"/>
    <w:rsid w:val="00D307FE"/>
    <w:rsid w:val="00D30919"/>
    <w:rsid w:val="00D30BD5"/>
    <w:rsid w:val="00D30BDF"/>
    <w:rsid w:val="00D30E3E"/>
    <w:rsid w:val="00D314DA"/>
    <w:rsid w:val="00D316C0"/>
    <w:rsid w:val="00D316C7"/>
    <w:rsid w:val="00D316F4"/>
    <w:rsid w:val="00D31790"/>
    <w:rsid w:val="00D31A09"/>
    <w:rsid w:val="00D31A2A"/>
    <w:rsid w:val="00D31B5A"/>
    <w:rsid w:val="00D31B6A"/>
    <w:rsid w:val="00D31BE9"/>
    <w:rsid w:val="00D31BFF"/>
    <w:rsid w:val="00D32047"/>
    <w:rsid w:val="00D32098"/>
    <w:rsid w:val="00D320F9"/>
    <w:rsid w:val="00D32346"/>
    <w:rsid w:val="00D32426"/>
    <w:rsid w:val="00D32776"/>
    <w:rsid w:val="00D3296B"/>
    <w:rsid w:val="00D32C6D"/>
    <w:rsid w:val="00D32CE7"/>
    <w:rsid w:val="00D32E8E"/>
    <w:rsid w:val="00D32FDC"/>
    <w:rsid w:val="00D3302A"/>
    <w:rsid w:val="00D33037"/>
    <w:rsid w:val="00D33041"/>
    <w:rsid w:val="00D334B6"/>
    <w:rsid w:val="00D3358A"/>
    <w:rsid w:val="00D33690"/>
    <w:rsid w:val="00D33776"/>
    <w:rsid w:val="00D33971"/>
    <w:rsid w:val="00D33CFD"/>
    <w:rsid w:val="00D33D9D"/>
    <w:rsid w:val="00D34593"/>
    <w:rsid w:val="00D34A94"/>
    <w:rsid w:val="00D34ACC"/>
    <w:rsid w:val="00D34B78"/>
    <w:rsid w:val="00D34DB4"/>
    <w:rsid w:val="00D34FB8"/>
    <w:rsid w:val="00D350E1"/>
    <w:rsid w:val="00D350E2"/>
    <w:rsid w:val="00D352A6"/>
    <w:rsid w:val="00D35428"/>
    <w:rsid w:val="00D3542F"/>
    <w:rsid w:val="00D35747"/>
    <w:rsid w:val="00D35829"/>
    <w:rsid w:val="00D35880"/>
    <w:rsid w:val="00D35D0E"/>
    <w:rsid w:val="00D35E31"/>
    <w:rsid w:val="00D35E95"/>
    <w:rsid w:val="00D36377"/>
    <w:rsid w:val="00D363DE"/>
    <w:rsid w:val="00D3649E"/>
    <w:rsid w:val="00D36940"/>
    <w:rsid w:val="00D36CF2"/>
    <w:rsid w:val="00D36E07"/>
    <w:rsid w:val="00D372F5"/>
    <w:rsid w:val="00D37344"/>
    <w:rsid w:val="00D37375"/>
    <w:rsid w:val="00D3741C"/>
    <w:rsid w:val="00D37453"/>
    <w:rsid w:val="00D37577"/>
    <w:rsid w:val="00D377E9"/>
    <w:rsid w:val="00D37BDF"/>
    <w:rsid w:val="00D37C5D"/>
    <w:rsid w:val="00D37DF4"/>
    <w:rsid w:val="00D37F7E"/>
    <w:rsid w:val="00D4035F"/>
    <w:rsid w:val="00D404C7"/>
    <w:rsid w:val="00D409E8"/>
    <w:rsid w:val="00D40A5F"/>
    <w:rsid w:val="00D40FCC"/>
    <w:rsid w:val="00D4107F"/>
    <w:rsid w:val="00D41105"/>
    <w:rsid w:val="00D413A5"/>
    <w:rsid w:val="00D41572"/>
    <w:rsid w:val="00D41854"/>
    <w:rsid w:val="00D418F9"/>
    <w:rsid w:val="00D419D4"/>
    <w:rsid w:val="00D41B9A"/>
    <w:rsid w:val="00D41D20"/>
    <w:rsid w:val="00D41D33"/>
    <w:rsid w:val="00D41F28"/>
    <w:rsid w:val="00D421AF"/>
    <w:rsid w:val="00D42228"/>
    <w:rsid w:val="00D42314"/>
    <w:rsid w:val="00D42FFA"/>
    <w:rsid w:val="00D43117"/>
    <w:rsid w:val="00D432EE"/>
    <w:rsid w:val="00D43594"/>
    <w:rsid w:val="00D435B3"/>
    <w:rsid w:val="00D438FF"/>
    <w:rsid w:val="00D4391E"/>
    <w:rsid w:val="00D43A5D"/>
    <w:rsid w:val="00D43A84"/>
    <w:rsid w:val="00D43F23"/>
    <w:rsid w:val="00D44076"/>
    <w:rsid w:val="00D44214"/>
    <w:rsid w:val="00D4435B"/>
    <w:rsid w:val="00D443CA"/>
    <w:rsid w:val="00D444C2"/>
    <w:rsid w:val="00D4463B"/>
    <w:rsid w:val="00D4468A"/>
    <w:rsid w:val="00D447DD"/>
    <w:rsid w:val="00D44803"/>
    <w:rsid w:val="00D44CEB"/>
    <w:rsid w:val="00D4512D"/>
    <w:rsid w:val="00D4526C"/>
    <w:rsid w:val="00D452AF"/>
    <w:rsid w:val="00D45333"/>
    <w:rsid w:val="00D45768"/>
    <w:rsid w:val="00D45819"/>
    <w:rsid w:val="00D45B54"/>
    <w:rsid w:val="00D45BC8"/>
    <w:rsid w:val="00D45C2E"/>
    <w:rsid w:val="00D45EE8"/>
    <w:rsid w:val="00D46348"/>
    <w:rsid w:val="00D469BE"/>
    <w:rsid w:val="00D46A2C"/>
    <w:rsid w:val="00D46A3A"/>
    <w:rsid w:val="00D46D67"/>
    <w:rsid w:val="00D46F29"/>
    <w:rsid w:val="00D46FCD"/>
    <w:rsid w:val="00D47030"/>
    <w:rsid w:val="00D470DF"/>
    <w:rsid w:val="00D471F2"/>
    <w:rsid w:val="00D476A5"/>
    <w:rsid w:val="00D4773D"/>
    <w:rsid w:val="00D4794F"/>
    <w:rsid w:val="00D47EE7"/>
    <w:rsid w:val="00D5017E"/>
    <w:rsid w:val="00D501BF"/>
    <w:rsid w:val="00D5054C"/>
    <w:rsid w:val="00D50576"/>
    <w:rsid w:val="00D505B1"/>
    <w:rsid w:val="00D505CE"/>
    <w:rsid w:val="00D5076D"/>
    <w:rsid w:val="00D5078C"/>
    <w:rsid w:val="00D507C9"/>
    <w:rsid w:val="00D50AC4"/>
    <w:rsid w:val="00D50B96"/>
    <w:rsid w:val="00D50D76"/>
    <w:rsid w:val="00D51380"/>
    <w:rsid w:val="00D513B3"/>
    <w:rsid w:val="00D514ED"/>
    <w:rsid w:val="00D5195F"/>
    <w:rsid w:val="00D51AF6"/>
    <w:rsid w:val="00D520CC"/>
    <w:rsid w:val="00D5250D"/>
    <w:rsid w:val="00D528D2"/>
    <w:rsid w:val="00D52929"/>
    <w:rsid w:val="00D52963"/>
    <w:rsid w:val="00D52A17"/>
    <w:rsid w:val="00D52A97"/>
    <w:rsid w:val="00D532C7"/>
    <w:rsid w:val="00D53462"/>
    <w:rsid w:val="00D53469"/>
    <w:rsid w:val="00D53623"/>
    <w:rsid w:val="00D536CA"/>
    <w:rsid w:val="00D53AE7"/>
    <w:rsid w:val="00D53B10"/>
    <w:rsid w:val="00D53B54"/>
    <w:rsid w:val="00D53E6B"/>
    <w:rsid w:val="00D54020"/>
    <w:rsid w:val="00D5413F"/>
    <w:rsid w:val="00D54153"/>
    <w:rsid w:val="00D54449"/>
    <w:rsid w:val="00D544CE"/>
    <w:rsid w:val="00D54513"/>
    <w:rsid w:val="00D54799"/>
    <w:rsid w:val="00D54926"/>
    <w:rsid w:val="00D54978"/>
    <w:rsid w:val="00D54A15"/>
    <w:rsid w:val="00D54C1E"/>
    <w:rsid w:val="00D54C8A"/>
    <w:rsid w:val="00D54DC6"/>
    <w:rsid w:val="00D55586"/>
    <w:rsid w:val="00D555E9"/>
    <w:rsid w:val="00D55728"/>
    <w:rsid w:val="00D55B63"/>
    <w:rsid w:val="00D55B64"/>
    <w:rsid w:val="00D55CE3"/>
    <w:rsid w:val="00D55E23"/>
    <w:rsid w:val="00D55EE1"/>
    <w:rsid w:val="00D55FF2"/>
    <w:rsid w:val="00D56034"/>
    <w:rsid w:val="00D56048"/>
    <w:rsid w:val="00D56177"/>
    <w:rsid w:val="00D5631A"/>
    <w:rsid w:val="00D56398"/>
    <w:rsid w:val="00D5681A"/>
    <w:rsid w:val="00D568E6"/>
    <w:rsid w:val="00D56923"/>
    <w:rsid w:val="00D56973"/>
    <w:rsid w:val="00D569E8"/>
    <w:rsid w:val="00D56A2E"/>
    <w:rsid w:val="00D56B81"/>
    <w:rsid w:val="00D56C06"/>
    <w:rsid w:val="00D56C15"/>
    <w:rsid w:val="00D56C3C"/>
    <w:rsid w:val="00D56E27"/>
    <w:rsid w:val="00D56F11"/>
    <w:rsid w:val="00D5701F"/>
    <w:rsid w:val="00D5705D"/>
    <w:rsid w:val="00D57124"/>
    <w:rsid w:val="00D571BB"/>
    <w:rsid w:val="00D571ED"/>
    <w:rsid w:val="00D571F9"/>
    <w:rsid w:val="00D57319"/>
    <w:rsid w:val="00D57337"/>
    <w:rsid w:val="00D573CF"/>
    <w:rsid w:val="00D5751B"/>
    <w:rsid w:val="00D57555"/>
    <w:rsid w:val="00D57643"/>
    <w:rsid w:val="00D576E5"/>
    <w:rsid w:val="00D5781C"/>
    <w:rsid w:val="00D57AF8"/>
    <w:rsid w:val="00D57C10"/>
    <w:rsid w:val="00D57CB2"/>
    <w:rsid w:val="00D57D7D"/>
    <w:rsid w:val="00D57E05"/>
    <w:rsid w:val="00D600AB"/>
    <w:rsid w:val="00D60212"/>
    <w:rsid w:val="00D6033E"/>
    <w:rsid w:val="00D605C1"/>
    <w:rsid w:val="00D60792"/>
    <w:rsid w:val="00D607D9"/>
    <w:rsid w:val="00D60A55"/>
    <w:rsid w:val="00D60AEC"/>
    <w:rsid w:val="00D60E0E"/>
    <w:rsid w:val="00D60FB5"/>
    <w:rsid w:val="00D60FD7"/>
    <w:rsid w:val="00D610AE"/>
    <w:rsid w:val="00D610D4"/>
    <w:rsid w:val="00D614EE"/>
    <w:rsid w:val="00D615B9"/>
    <w:rsid w:val="00D616A7"/>
    <w:rsid w:val="00D61CEB"/>
    <w:rsid w:val="00D61D89"/>
    <w:rsid w:val="00D61E76"/>
    <w:rsid w:val="00D61E7C"/>
    <w:rsid w:val="00D6205C"/>
    <w:rsid w:val="00D62182"/>
    <w:rsid w:val="00D623A5"/>
    <w:rsid w:val="00D624D3"/>
    <w:rsid w:val="00D625C2"/>
    <w:rsid w:val="00D6267E"/>
    <w:rsid w:val="00D62784"/>
    <w:rsid w:val="00D6279C"/>
    <w:rsid w:val="00D6279E"/>
    <w:rsid w:val="00D62A51"/>
    <w:rsid w:val="00D63154"/>
    <w:rsid w:val="00D6328A"/>
    <w:rsid w:val="00D63527"/>
    <w:rsid w:val="00D6356E"/>
    <w:rsid w:val="00D63634"/>
    <w:rsid w:val="00D638ED"/>
    <w:rsid w:val="00D639AF"/>
    <w:rsid w:val="00D63A17"/>
    <w:rsid w:val="00D63BD8"/>
    <w:rsid w:val="00D63C31"/>
    <w:rsid w:val="00D63CAE"/>
    <w:rsid w:val="00D6422C"/>
    <w:rsid w:val="00D64435"/>
    <w:rsid w:val="00D6448C"/>
    <w:rsid w:val="00D644E9"/>
    <w:rsid w:val="00D644ED"/>
    <w:rsid w:val="00D6466E"/>
    <w:rsid w:val="00D646C2"/>
    <w:rsid w:val="00D6470C"/>
    <w:rsid w:val="00D64896"/>
    <w:rsid w:val="00D64C51"/>
    <w:rsid w:val="00D64D81"/>
    <w:rsid w:val="00D64EAD"/>
    <w:rsid w:val="00D64F08"/>
    <w:rsid w:val="00D65089"/>
    <w:rsid w:val="00D651E7"/>
    <w:rsid w:val="00D6556F"/>
    <w:rsid w:val="00D65609"/>
    <w:rsid w:val="00D656AC"/>
    <w:rsid w:val="00D65834"/>
    <w:rsid w:val="00D65CA8"/>
    <w:rsid w:val="00D65FBD"/>
    <w:rsid w:val="00D66552"/>
    <w:rsid w:val="00D6658E"/>
    <w:rsid w:val="00D66683"/>
    <w:rsid w:val="00D66AAE"/>
    <w:rsid w:val="00D66E9E"/>
    <w:rsid w:val="00D67068"/>
    <w:rsid w:val="00D67070"/>
    <w:rsid w:val="00D67134"/>
    <w:rsid w:val="00D67221"/>
    <w:rsid w:val="00D67247"/>
    <w:rsid w:val="00D67315"/>
    <w:rsid w:val="00D674E5"/>
    <w:rsid w:val="00D67582"/>
    <w:rsid w:val="00D676B2"/>
    <w:rsid w:val="00D67738"/>
    <w:rsid w:val="00D6778E"/>
    <w:rsid w:val="00D67A9E"/>
    <w:rsid w:val="00D67AB8"/>
    <w:rsid w:val="00D67B38"/>
    <w:rsid w:val="00D67D92"/>
    <w:rsid w:val="00D67EFD"/>
    <w:rsid w:val="00D70199"/>
    <w:rsid w:val="00D7028C"/>
    <w:rsid w:val="00D70360"/>
    <w:rsid w:val="00D70453"/>
    <w:rsid w:val="00D70685"/>
    <w:rsid w:val="00D706DB"/>
    <w:rsid w:val="00D70797"/>
    <w:rsid w:val="00D70850"/>
    <w:rsid w:val="00D708E7"/>
    <w:rsid w:val="00D70ADC"/>
    <w:rsid w:val="00D70C14"/>
    <w:rsid w:val="00D70C55"/>
    <w:rsid w:val="00D70C81"/>
    <w:rsid w:val="00D70CED"/>
    <w:rsid w:val="00D70D34"/>
    <w:rsid w:val="00D70F07"/>
    <w:rsid w:val="00D70F88"/>
    <w:rsid w:val="00D70FC9"/>
    <w:rsid w:val="00D71509"/>
    <w:rsid w:val="00D71756"/>
    <w:rsid w:val="00D7188D"/>
    <w:rsid w:val="00D71A1D"/>
    <w:rsid w:val="00D71D6A"/>
    <w:rsid w:val="00D71D77"/>
    <w:rsid w:val="00D71DB8"/>
    <w:rsid w:val="00D720B8"/>
    <w:rsid w:val="00D720F8"/>
    <w:rsid w:val="00D72128"/>
    <w:rsid w:val="00D72237"/>
    <w:rsid w:val="00D7237B"/>
    <w:rsid w:val="00D72528"/>
    <w:rsid w:val="00D7264F"/>
    <w:rsid w:val="00D7270A"/>
    <w:rsid w:val="00D728B5"/>
    <w:rsid w:val="00D72C29"/>
    <w:rsid w:val="00D72DD6"/>
    <w:rsid w:val="00D72F8E"/>
    <w:rsid w:val="00D72FC6"/>
    <w:rsid w:val="00D7313A"/>
    <w:rsid w:val="00D73181"/>
    <w:rsid w:val="00D732C3"/>
    <w:rsid w:val="00D73305"/>
    <w:rsid w:val="00D73361"/>
    <w:rsid w:val="00D73486"/>
    <w:rsid w:val="00D734E2"/>
    <w:rsid w:val="00D73693"/>
    <w:rsid w:val="00D739BE"/>
    <w:rsid w:val="00D73B57"/>
    <w:rsid w:val="00D73E7E"/>
    <w:rsid w:val="00D73E86"/>
    <w:rsid w:val="00D73F48"/>
    <w:rsid w:val="00D74263"/>
    <w:rsid w:val="00D743D5"/>
    <w:rsid w:val="00D744C8"/>
    <w:rsid w:val="00D7459F"/>
    <w:rsid w:val="00D747F0"/>
    <w:rsid w:val="00D74834"/>
    <w:rsid w:val="00D74864"/>
    <w:rsid w:val="00D74A50"/>
    <w:rsid w:val="00D74B01"/>
    <w:rsid w:val="00D74DF1"/>
    <w:rsid w:val="00D752BE"/>
    <w:rsid w:val="00D75535"/>
    <w:rsid w:val="00D75A80"/>
    <w:rsid w:val="00D75DF7"/>
    <w:rsid w:val="00D760B7"/>
    <w:rsid w:val="00D760C6"/>
    <w:rsid w:val="00D76144"/>
    <w:rsid w:val="00D762CD"/>
    <w:rsid w:val="00D7632B"/>
    <w:rsid w:val="00D76450"/>
    <w:rsid w:val="00D764B7"/>
    <w:rsid w:val="00D764E1"/>
    <w:rsid w:val="00D76711"/>
    <w:rsid w:val="00D7690B"/>
    <w:rsid w:val="00D7690D"/>
    <w:rsid w:val="00D76A0C"/>
    <w:rsid w:val="00D76C06"/>
    <w:rsid w:val="00D76D0A"/>
    <w:rsid w:val="00D772A2"/>
    <w:rsid w:val="00D77685"/>
    <w:rsid w:val="00D77883"/>
    <w:rsid w:val="00D77AAE"/>
    <w:rsid w:val="00D77AC0"/>
    <w:rsid w:val="00D77C51"/>
    <w:rsid w:val="00D77C97"/>
    <w:rsid w:val="00D80076"/>
    <w:rsid w:val="00D80371"/>
    <w:rsid w:val="00D8059B"/>
    <w:rsid w:val="00D8072E"/>
    <w:rsid w:val="00D8079F"/>
    <w:rsid w:val="00D80CEF"/>
    <w:rsid w:val="00D80F92"/>
    <w:rsid w:val="00D815BE"/>
    <w:rsid w:val="00D8168F"/>
    <w:rsid w:val="00D81A2C"/>
    <w:rsid w:val="00D81B4B"/>
    <w:rsid w:val="00D81D25"/>
    <w:rsid w:val="00D81E17"/>
    <w:rsid w:val="00D81EBD"/>
    <w:rsid w:val="00D81F56"/>
    <w:rsid w:val="00D82275"/>
    <w:rsid w:val="00D82306"/>
    <w:rsid w:val="00D82829"/>
    <w:rsid w:val="00D8299B"/>
    <w:rsid w:val="00D82A39"/>
    <w:rsid w:val="00D82AE6"/>
    <w:rsid w:val="00D82B82"/>
    <w:rsid w:val="00D82B93"/>
    <w:rsid w:val="00D82B9B"/>
    <w:rsid w:val="00D82E30"/>
    <w:rsid w:val="00D82E51"/>
    <w:rsid w:val="00D82EA6"/>
    <w:rsid w:val="00D82F31"/>
    <w:rsid w:val="00D82F42"/>
    <w:rsid w:val="00D830CF"/>
    <w:rsid w:val="00D83230"/>
    <w:rsid w:val="00D8327D"/>
    <w:rsid w:val="00D838DF"/>
    <w:rsid w:val="00D83915"/>
    <w:rsid w:val="00D83920"/>
    <w:rsid w:val="00D83B05"/>
    <w:rsid w:val="00D83B1A"/>
    <w:rsid w:val="00D83B79"/>
    <w:rsid w:val="00D83C94"/>
    <w:rsid w:val="00D83D69"/>
    <w:rsid w:val="00D83DBA"/>
    <w:rsid w:val="00D83DBD"/>
    <w:rsid w:val="00D84086"/>
    <w:rsid w:val="00D84550"/>
    <w:rsid w:val="00D846DF"/>
    <w:rsid w:val="00D8488D"/>
    <w:rsid w:val="00D84A13"/>
    <w:rsid w:val="00D84C46"/>
    <w:rsid w:val="00D84ECE"/>
    <w:rsid w:val="00D851E1"/>
    <w:rsid w:val="00D851FB"/>
    <w:rsid w:val="00D853A6"/>
    <w:rsid w:val="00D856B4"/>
    <w:rsid w:val="00D8587D"/>
    <w:rsid w:val="00D85903"/>
    <w:rsid w:val="00D85ACB"/>
    <w:rsid w:val="00D85B1E"/>
    <w:rsid w:val="00D85C56"/>
    <w:rsid w:val="00D85CF9"/>
    <w:rsid w:val="00D8611C"/>
    <w:rsid w:val="00D862ED"/>
    <w:rsid w:val="00D862F7"/>
    <w:rsid w:val="00D86678"/>
    <w:rsid w:val="00D86832"/>
    <w:rsid w:val="00D868FD"/>
    <w:rsid w:val="00D869BC"/>
    <w:rsid w:val="00D86CFB"/>
    <w:rsid w:val="00D86ECB"/>
    <w:rsid w:val="00D87160"/>
    <w:rsid w:val="00D87475"/>
    <w:rsid w:val="00D87797"/>
    <w:rsid w:val="00D877DF"/>
    <w:rsid w:val="00D8780B"/>
    <w:rsid w:val="00D87848"/>
    <w:rsid w:val="00D87892"/>
    <w:rsid w:val="00D8789F"/>
    <w:rsid w:val="00D87B83"/>
    <w:rsid w:val="00D87C14"/>
    <w:rsid w:val="00D87C59"/>
    <w:rsid w:val="00D87F3F"/>
    <w:rsid w:val="00D87F74"/>
    <w:rsid w:val="00D90042"/>
    <w:rsid w:val="00D904BE"/>
    <w:rsid w:val="00D909D9"/>
    <w:rsid w:val="00D90A75"/>
    <w:rsid w:val="00D90AA1"/>
    <w:rsid w:val="00D90C34"/>
    <w:rsid w:val="00D90D18"/>
    <w:rsid w:val="00D90E00"/>
    <w:rsid w:val="00D90F7F"/>
    <w:rsid w:val="00D910E7"/>
    <w:rsid w:val="00D9120E"/>
    <w:rsid w:val="00D9138C"/>
    <w:rsid w:val="00D91412"/>
    <w:rsid w:val="00D91678"/>
    <w:rsid w:val="00D91784"/>
    <w:rsid w:val="00D91817"/>
    <w:rsid w:val="00D91871"/>
    <w:rsid w:val="00D91AC0"/>
    <w:rsid w:val="00D91C72"/>
    <w:rsid w:val="00D91CD1"/>
    <w:rsid w:val="00D92027"/>
    <w:rsid w:val="00D9241C"/>
    <w:rsid w:val="00D926AE"/>
    <w:rsid w:val="00D92EB1"/>
    <w:rsid w:val="00D92FB9"/>
    <w:rsid w:val="00D92FCC"/>
    <w:rsid w:val="00D930CD"/>
    <w:rsid w:val="00D9324C"/>
    <w:rsid w:val="00D932BA"/>
    <w:rsid w:val="00D935D1"/>
    <w:rsid w:val="00D9362C"/>
    <w:rsid w:val="00D9389F"/>
    <w:rsid w:val="00D93A85"/>
    <w:rsid w:val="00D93E07"/>
    <w:rsid w:val="00D9498B"/>
    <w:rsid w:val="00D94BB0"/>
    <w:rsid w:val="00D94EFE"/>
    <w:rsid w:val="00D94FA3"/>
    <w:rsid w:val="00D95515"/>
    <w:rsid w:val="00D958E5"/>
    <w:rsid w:val="00D95978"/>
    <w:rsid w:val="00D95A75"/>
    <w:rsid w:val="00D95B10"/>
    <w:rsid w:val="00D95EBB"/>
    <w:rsid w:val="00D960E2"/>
    <w:rsid w:val="00D96218"/>
    <w:rsid w:val="00D9627F"/>
    <w:rsid w:val="00D965DD"/>
    <w:rsid w:val="00D96621"/>
    <w:rsid w:val="00D96774"/>
    <w:rsid w:val="00D967AE"/>
    <w:rsid w:val="00D9680D"/>
    <w:rsid w:val="00D96907"/>
    <w:rsid w:val="00D96941"/>
    <w:rsid w:val="00D969F2"/>
    <w:rsid w:val="00D96B36"/>
    <w:rsid w:val="00D96C6A"/>
    <w:rsid w:val="00D96E76"/>
    <w:rsid w:val="00D96E79"/>
    <w:rsid w:val="00D96E7B"/>
    <w:rsid w:val="00D96FBB"/>
    <w:rsid w:val="00D97133"/>
    <w:rsid w:val="00D97328"/>
    <w:rsid w:val="00D97863"/>
    <w:rsid w:val="00D97A3B"/>
    <w:rsid w:val="00D97BE5"/>
    <w:rsid w:val="00DA033E"/>
    <w:rsid w:val="00DA05D2"/>
    <w:rsid w:val="00DA0C02"/>
    <w:rsid w:val="00DA0D3A"/>
    <w:rsid w:val="00DA0DAE"/>
    <w:rsid w:val="00DA0DEE"/>
    <w:rsid w:val="00DA1409"/>
    <w:rsid w:val="00DA17CB"/>
    <w:rsid w:val="00DA198F"/>
    <w:rsid w:val="00DA1B23"/>
    <w:rsid w:val="00DA1DD4"/>
    <w:rsid w:val="00DA1E21"/>
    <w:rsid w:val="00DA1E2B"/>
    <w:rsid w:val="00DA1FC6"/>
    <w:rsid w:val="00DA2083"/>
    <w:rsid w:val="00DA229C"/>
    <w:rsid w:val="00DA27F8"/>
    <w:rsid w:val="00DA2DC1"/>
    <w:rsid w:val="00DA2EBF"/>
    <w:rsid w:val="00DA2F1E"/>
    <w:rsid w:val="00DA2FA2"/>
    <w:rsid w:val="00DA2FA4"/>
    <w:rsid w:val="00DA3207"/>
    <w:rsid w:val="00DA32B4"/>
    <w:rsid w:val="00DA344E"/>
    <w:rsid w:val="00DA356E"/>
    <w:rsid w:val="00DA396E"/>
    <w:rsid w:val="00DA3AE3"/>
    <w:rsid w:val="00DA3B05"/>
    <w:rsid w:val="00DA3B49"/>
    <w:rsid w:val="00DA3C88"/>
    <w:rsid w:val="00DA3D53"/>
    <w:rsid w:val="00DA3E39"/>
    <w:rsid w:val="00DA403A"/>
    <w:rsid w:val="00DA4202"/>
    <w:rsid w:val="00DA451D"/>
    <w:rsid w:val="00DA457D"/>
    <w:rsid w:val="00DA4729"/>
    <w:rsid w:val="00DA49B6"/>
    <w:rsid w:val="00DA4A41"/>
    <w:rsid w:val="00DA4BD6"/>
    <w:rsid w:val="00DA4DF7"/>
    <w:rsid w:val="00DA5065"/>
    <w:rsid w:val="00DA5167"/>
    <w:rsid w:val="00DA540D"/>
    <w:rsid w:val="00DA5469"/>
    <w:rsid w:val="00DA5645"/>
    <w:rsid w:val="00DA5689"/>
    <w:rsid w:val="00DA568C"/>
    <w:rsid w:val="00DA570A"/>
    <w:rsid w:val="00DA57A1"/>
    <w:rsid w:val="00DA5AA6"/>
    <w:rsid w:val="00DA5B6C"/>
    <w:rsid w:val="00DA5CD2"/>
    <w:rsid w:val="00DA5CE9"/>
    <w:rsid w:val="00DA6031"/>
    <w:rsid w:val="00DA621B"/>
    <w:rsid w:val="00DA63C2"/>
    <w:rsid w:val="00DA6557"/>
    <w:rsid w:val="00DA65B6"/>
    <w:rsid w:val="00DA6729"/>
    <w:rsid w:val="00DA6A03"/>
    <w:rsid w:val="00DA6AEE"/>
    <w:rsid w:val="00DA6C0C"/>
    <w:rsid w:val="00DA6C19"/>
    <w:rsid w:val="00DA6CFD"/>
    <w:rsid w:val="00DA7008"/>
    <w:rsid w:val="00DA7103"/>
    <w:rsid w:val="00DA7158"/>
    <w:rsid w:val="00DA72FB"/>
    <w:rsid w:val="00DA754B"/>
    <w:rsid w:val="00DA7588"/>
    <w:rsid w:val="00DA782F"/>
    <w:rsid w:val="00DA797C"/>
    <w:rsid w:val="00DA79AC"/>
    <w:rsid w:val="00DA7B2C"/>
    <w:rsid w:val="00DA7B41"/>
    <w:rsid w:val="00DA7CBF"/>
    <w:rsid w:val="00DA7CDE"/>
    <w:rsid w:val="00DA7F07"/>
    <w:rsid w:val="00DA7F1C"/>
    <w:rsid w:val="00DB011E"/>
    <w:rsid w:val="00DB0420"/>
    <w:rsid w:val="00DB0428"/>
    <w:rsid w:val="00DB04BC"/>
    <w:rsid w:val="00DB05FD"/>
    <w:rsid w:val="00DB0755"/>
    <w:rsid w:val="00DB0A8D"/>
    <w:rsid w:val="00DB0B7D"/>
    <w:rsid w:val="00DB0D04"/>
    <w:rsid w:val="00DB1027"/>
    <w:rsid w:val="00DB122D"/>
    <w:rsid w:val="00DB1489"/>
    <w:rsid w:val="00DB167C"/>
    <w:rsid w:val="00DB16FC"/>
    <w:rsid w:val="00DB170E"/>
    <w:rsid w:val="00DB1A13"/>
    <w:rsid w:val="00DB1BC3"/>
    <w:rsid w:val="00DB1C24"/>
    <w:rsid w:val="00DB1E4A"/>
    <w:rsid w:val="00DB20CA"/>
    <w:rsid w:val="00DB20FD"/>
    <w:rsid w:val="00DB2282"/>
    <w:rsid w:val="00DB2286"/>
    <w:rsid w:val="00DB22E2"/>
    <w:rsid w:val="00DB2358"/>
    <w:rsid w:val="00DB2414"/>
    <w:rsid w:val="00DB2580"/>
    <w:rsid w:val="00DB25A7"/>
    <w:rsid w:val="00DB284D"/>
    <w:rsid w:val="00DB2B5C"/>
    <w:rsid w:val="00DB2BB6"/>
    <w:rsid w:val="00DB2D17"/>
    <w:rsid w:val="00DB2E70"/>
    <w:rsid w:val="00DB3037"/>
    <w:rsid w:val="00DB3108"/>
    <w:rsid w:val="00DB331B"/>
    <w:rsid w:val="00DB34A0"/>
    <w:rsid w:val="00DB357B"/>
    <w:rsid w:val="00DB37AA"/>
    <w:rsid w:val="00DB3900"/>
    <w:rsid w:val="00DB3AD5"/>
    <w:rsid w:val="00DB3CBA"/>
    <w:rsid w:val="00DB4027"/>
    <w:rsid w:val="00DB41BA"/>
    <w:rsid w:val="00DB42EA"/>
    <w:rsid w:val="00DB4332"/>
    <w:rsid w:val="00DB45CD"/>
    <w:rsid w:val="00DB4758"/>
    <w:rsid w:val="00DB499E"/>
    <w:rsid w:val="00DB4CA8"/>
    <w:rsid w:val="00DB4CE2"/>
    <w:rsid w:val="00DB4CEB"/>
    <w:rsid w:val="00DB50AF"/>
    <w:rsid w:val="00DB51CD"/>
    <w:rsid w:val="00DB5234"/>
    <w:rsid w:val="00DB52E7"/>
    <w:rsid w:val="00DB5919"/>
    <w:rsid w:val="00DB5983"/>
    <w:rsid w:val="00DB5998"/>
    <w:rsid w:val="00DB5A2E"/>
    <w:rsid w:val="00DB5BB0"/>
    <w:rsid w:val="00DB5D0E"/>
    <w:rsid w:val="00DB5E48"/>
    <w:rsid w:val="00DB5E74"/>
    <w:rsid w:val="00DB5E83"/>
    <w:rsid w:val="00DB5EF9"/>
    <w:rsid w:val="00DB5F83"/>
    <w:rsid w:val="00DB6251"/>
    <w:rsid w:val="00DB62B3"/>
    <w:rsid w:val="00DB638D"/>
    <w:rsid w:val="00DB6881"/>
    <w:rsid w:val="00DB68E2"/>
    <w:rsid w:val="00DB6BD9"/>
    <w:rsid w:val="00DB6C36"/>
    <w:rsid w:val="00DB6CB9"/>
    <w:rsid w:val="00DB6D2E"/>
    <w:rsid w:val="00DB6E98"/>
    <w:rsid w:val="00DB6EF9"/>
    <w:rsid w:val="00DB6EFE"/>
    <w:rsid w:val="00DB6FF8"/>
    <w:rsid w:val="00DB71FB"/>
    <w:rsid w:val="00DB7412"/>
    <w:rsid w:val="00DB753C"/>
    <w:rsid w:val="00DB7682"/>
    <w:rsid w:val="00DB76AF"/>
    <w:rsid w:val="00DB7AE0"/>
    <w:rsid w:val="00DB7C3E"/>
    <w:rsid w:val="00DB7C6C"/>
    <w:rsid w:val="00DC02ED"/>
    <w:rsid w:val="00DC078D"/>
    <w:rsid w:val="00DC08B9"/>
    <w:rsid w:val="00DC0CAE"/>
    <w:rsid w:val="00DC0D8C"/>
    <w:rsid w:val="00DC1173"/>
    <w:rsid w:val="00DC1293"/>
    <w:rsid w:val="00DC192F"/>
    <w:rsid w:val="00DC1AC0"/>
    <w:rsid w:val="00DC1B2F"/>
    <w:rsid w:val="00DC1CAB"/>
    <w:rsid w:val="00DC1DB6"/>
    <w:rsid w:val="00DC1E50"/>
    <w:rsid w:val="00DC2055"/>
    <w:rsid w:val="00DC2175"/>
    <w:rsid w:val="00DC247F"/>
    <w:rsid w:val="00DC289C"/>
    <w:rsid w:val="00DC29FE"/>
    <w:rsid w:val="00DC2A82"/>
    <w:rsid w:val="00DC2B04"/>
    <w:rsid w:val="00DC2CC9"/>
    <w:rsid w:val="00DC2E37"/>
    <w:rsid w:val="00DC2E80"/>
    <w:rsid w:val="00DC3059"/>
    <w:rsid w:val="00DC305F"/>
    <w:rsid w:val="00DC30A4"/>
    <w:rsid w:val="00DC3533"/>
    <w:rsid w:val="00DC38AB"/>
    <w:rsid w:val="00DC3BD5"/>
    <w:rsid w:val="00DC3CD8"/>
    <w:rsid w:val="00DC3D28"/>
    <w:rsid w:val="00DC3EB4"/>
    <w:rsid w:val="00DC3F04"/>
    <w:rsid w:val="00DC3F16"/>
    <w:rsid w:val="00DC3FB7"/>
    <w:rsid w:val="00DC400C"/>
    <w:rsid w:val="00DC4221"/>
    <w:rsid w:val="00DC42F3"/>
    <w:rsid w:val="00DC448E"/>
    <w:rsid w:val="00DC46E7"/>
    <w:rsid w:val="00DC47D6"/>
    <w:rsid w:val="00DC47E7"/>
    <w:rsid w:val="00DC4868"/>
    <w:rsid w:val="00DC4C6D"/>
    <w:rsid w:val="00DC4EF6"/>
    <w:rsid w:val="00DC5303"/>
    <w:rsid w:val="00DC535F"/>
    <w:rsid w:val="00DC5622"/>
    <w:rsid w:val="00DC57BE"/>
    <w:rsid w:val="00DC58C1"/>
    <w:rsid w:val="00DC5A41"/>
    <w:rsid w:val="00DC5C13"/>
    <w:rsid w:val="00DC5E61"/>
    <w:rsid w:val="00DC5FB6"/>
    <w:rsid w:val="00DC5FD9"/>
    <w:rsid w:val="00DC60FC"/>
    <w:rsid w:val="00DC6485"/>
    <w:rsid w:val="00DC6937"/>
    <w:rsid w:val="00DC69FC"/>
    <w:rsid w:val="00DC6A19"/>
    <w:rsid w:val="00DC6B44"/>
    <w:rsid w:val="00DC6E7F"/>
    <w:rsid w:val="00DC6E85"/>
    <w:rsid w:val="00DC6F2C"/>
    <w:rsid w:val="00DC6FA4"/>
    <w:rsid w:val="00DC770A"/>
    <w:rsid w:val="00DC770C"/>
    <w:rsid w:val="00DC7726"/>
    <w:rsid w:val="00DC79FD"/>
    <w:rsid w:val="00DD0280"/>
    <w:rsid w:val="00DD0345"/>
    <w:rsid w:val="00DD05AE"/>
    <w:rsid w:val="00DD0870"/>
    <w:rsid w:val="00DD0880"/>
    <w:rsid w:val="00DD09DC"/>
    <w:rsid w:val="00DD0AE0"/>
    <w:rsid w:val="00DD0BE4"/>
    <w:rsid w:val="00DD0BEB"/>
    <w:rsid w:val="00DD0BF3"/>
    <w:rsid w:val="00DD0C5A"/>
    <w:rsid w:val="00DD0C9A"/>
    <w:rsid w:val="00DD0CC3"/>
    <w:rsid w:val="00DD0E53"/>
    <w:rsid w:val="00DD13EA"/>
    <w:rsid w:val="00DD150A"/>
    <w:rsid w:val="00DD162F"/>
    <w:rsid w:val="00DD17A0"/>
    <w:rsid w:val="00DD1857"/>
    <w:rsid w:val="00DD18E6"/>
    <w:rsid w:val="00DD1B2A"/>
    <w:rsid w:val="00DD1E05"/>
    <w:rsid w:val="00DD22DC"/>
    <w:rsid w:val="00DD2422"/>
    <w:rsid w:val="00DD257F"/>
    <w:rsid w:val="00DD2C4A"/>
    <w:rsid w:val="00DD2F93"/>
    <w:rsid w:val="00DD3183"/>
    <w:rsid w:val="00DD3734"/>
    <w:rsid w:val="00DD3823"/>
    <w:rsid w:val="00DD3AC4"/>
    <w:rsid w:val="00DD3BFB"/>
    <w:rsid w:val="00DD409A"/>
    <w:rsid w:val="00DD457D"/>
    <w:rsid w:val="00DD45F3"/>
    <w:rsid w:val="00DD46DC"/>
    <w:rsid w:val="00DD480D"/>
    <w:rsid w:val="00DD4A64"/>
    <w:rsid w:val="00DD4CD4"/>
    <w:rsid w:val="00DD4CDB"/>
    <w:rsid w:val="00DD4D7E"/>
    <w:rsid w:val="00DD4DFE"/>
    <w:rsid w:val="00DD4E8D"/>
    <w:rsid w:val="00DD4FC0"/>
    <w:rsid w:val="00DD5029"/>
    <w:rsid w:val="00DD50F6"/>
    <w:rsid w:val="00DD5321"/>
    <w:rsid w:val="00DD541B"/>
    <w:rsid w:val="00DD554E"/>
    <w:rsid w:val="00DD562E"/>
    <w:rsid w:val="00DD5716"/>
    <w:rsid w:val="00DD5C83"/>
    <w:rsid w:val="00DD5DB9"/>
    <w:rsid w:val="00DD5E83"/>
    <w:rsid w:val="00DD6014"/>
    <w:rsid w:val="00DD609A"/>
    <w:rsid w:val="00DD617A"/>
    <w:rsid w:val="00DD61BF"/>
    <w:rsid w:val="00DD65AB"/>
    <w:rsid w:val="00DD65CA"/>
    <w:rsid w:val="00DD66E0"/>
    <w:rsid w:val="00DD677D"/>
    <w:rsid w:val="00DD686B"/>
    <w:rsid w:val="00DD6CF6"/>
    <w:rsid w:val="00DD6D9F"/>
    <w:rsid w:val="00DD6E4C"/>
    <w:rsid w:val="00DD71C2"/>
    <w:rsid w:val="00DD7206"/>
    <w:rsid w:val="00DD739C"/>
    <w:rsid w:val="00DD7694"/>
    <w:rsid w:val="00DD793C"/>
    <w:rsid w:val="00DD7BA7"/>
    <w:rsid w:val="00DD7D02"/>
    <w:rsid w:val="00DD7D52"/>
    <w:rsid w:val="00DD7DD6"/>
    <w:rsid w:val="00DD7E50"/>
    <w:rsid w:val="00DD7EC2"/>
    <w:rsid w:val="00DE0036"/>
    <w:rsid w:val="00DE003D"/>
    <w:rsid w:val="00DE019F"/>
    <w:rsid w:val="00DE0332"/>
    <w:rsid w:val="00DE04EC"/>
    <w:rsid w:val="00DE06B9"/>
    <w:rsid w:val="00DE0785"/>
    <w:rsid w:val="00DE07F7"/>
    <w:rsid w:val="00DE08F3"/>
    <w:rsid w:val="00DE094C"/>
    <w:rsid w:val="00DE0F7B"/>
    <w:rsid w:val="00DE0FD0"/>
    <w:rsid w:val="00DE1095"/>
    <w:rsid w:val="00DE112B"/>
    <w:rsid w:val="00DE1165"/>
    <w:rsid w:val="00DE144F"/>
    <w:rsid w:val="00DE170A"/>
    <w:rsid w:val="00DE1B42"/>
    <w:rsid w:val="00DE1B73"/>
    <w:rsid w:val="00DE20BF"/>
    <w:rsid w:val="00DE2161"/>
    <w:rsid w:val="00DE237D"/>
    <w:rsid w:val="00DE2917"/>
    <w:rsid w:val="00DE29A5"/>
    <w:rsid w:val="00DE302C"/>
    <w:rsid w:val="00DE3117"/>
    <w:rsid w:val="00DE32AF"/>
    <w:rsid w:val="00DE3565"/>
    <w:rsid w:val="00DE367E"/>
    <w:rsid w:val="00DE376D"/>
    <w:rsid w:val="00DE38BE"/>
    <w:rsid w:val="00DE39CA"/>
    <w:rsid w:val="00DE3C7A"/>
    <w:rsid w:val="00DE3F7A"/>
    <w:rsid w:val="00DE41CC"/>
    <w:rsid w:val="00DE421B"/>
    <w:rsid w:val="00DE44E3"/>
    <w:rsid w:val="00DE44F6"/>
    <w:rsid w:val="00DE46AA"/>
    <w:rsid w:val="00DE47F6"/>
    <w:rsid w:val="00DE4B9B"/>
    <w:rsid w:val="00DE4BAF"/>
    <w:rsid w:val="00DE4C42"/>
    <w:rsid w:val="00DE4D80"/>
    <w:rsid w:val="00DE4E3D"/>
    <w:rsid w:val="00DE4F1A"/>
    <w:rsid w:val="00DE504E"/>
    <w:rsid w:val="00DE51D9"/>
    <w:rsid w:val="00DE51EB"/>
    <w:rsid w:val="00DE52AE"/>
    <w:rsid w:val="00DE5343"/>
    <w:rsid w:val="00DE5476"/>
    <w:rsid w:val="00DE54EC"/>
    <w:rsid w:val="00DE5AEB"/>
    <w:rsid w:val="00DE5B4E"/>
    <w:rsid w:val="00DE5E0A"/>
    <w:rsid w:val="00DE5EA2"/>
    <w:rsid w:val="00DE5F09"/>
    <w:rsid w:val="00DE5FEF"/>
    <w:rsid w:val="00DE60FA"/>
    <w:rsid w:val="00DE60FD"/>
    <w:rsid w:val="00DE6167"/>
    <w:rsid w:val="00DE639B"/>
    <w:rsid w:val="00DE63A6"/>
    <w:rsid w:val="00DE653C"/>
    <w:rsid w:val="00DE6A58"/>
    <w:rsid w:val="00DE6BAB"/>
    <w:rsid w:val="00DE6E97"/>
    <w:rsid w:val="00DE7202"/>
    <w:rsid w:val="00DE74EB"/>
    <w:rsid w:val="00DE79B6"/>
    <w:rsid w:val="00DE7AD2"/>
    <w:rsid w:val="00DE7BE6"/>
    <w:rsid w:val="00DE7D2B"/>
    <w:rsid w:val="00DE7E38"/>
    <w:rsid w:val="00DE7F37"/>
    <w:rsid w:val="00DF004C"/>
    <w:rsid w:val="00DF00BE"/>
    <w:rsid w:val="00DF010E"/>
    <w:rsid w:val="00DF0142"/>
    <w:rsid w:val="00DF026C"/>
    <w:rsid w:val="00DF027E"/>
    <w:rsid w:val="00DF033D"/>
    <w:rsid w:val="00DF03C0"/>
    <w:rsid w:val="00DF0B53"/>
    <w:rsid w:val="00DF0FDC"/>
    <w:rsid w:val="00DF10CD"/>
    <w:rsid w:val="00DF1404"/>
    <w:rsid w:val="00DF143D"/>
    <w:rsid w:val="00DF1468"/>
    <w:rsid w:val="00DF1942"/>
    <w:rsid w:val="00DF198D"/>
    <w:rsid w:val="00DF1A39"/>
    <w:rsid w:val="00DF1AB9"/>
    <w:rsid w:val="00DF1B9B"/>
    <w:rsid w:val="00DF1BE2"/>
    <w:rsid w:val="00DF1C4F"/>
    <w:rsid w:val="00DF1EE9"/>
    <w:rsid w:val="00DF1F93"/>
    <w:rsid w:val="00DF23A3"/>
    <w:rsid w:val="00DF2952"/>
    <w:rsid w:val="00DF2A25"/>
    <w:rsid w:val="00DF2C2E"/>
    <w:rsid w:val="00DF2CF3"/>
    <w:rsid w:val="00DF30E1"/>
    <w:rsid w:val="00DF3271"/>
    <w:rsid w:val="00DF3396"/>
    <w:rsid w:val="00DF3905"/>
    <w:rsid w:val="00DF3B89"/>
    <w:rsid w:val="00DF4011"/>
    <w:rsid w:val="00DF40D2"/>
    <w:rsid w:val="00DF416F"/>
    <w:rsid w:val="00DF43DB"/>
    <w:rsid w:val="00DF4539"/>
    <w:rsid w:val="00DF46E9"/>
    <w:rsid w:val="00DF482A"/>
    <w:rsid w:val="00DF4B29"/>
    <w:rsid w:val="00DF4C9A"/>
    <w:rsid w:val="00DF4FC2"/>
    <w:rsid w:val="00DF50AE"/>
    <w:rsid w:val="00DF524F"/>
    <w:rsid w:val="00DF525D"/>
    <w:rsid w:val="00DF52BB"/>
    <w:rsid w:val="00DF55C8"/>
    <w:rsid w:val="00DF573B"/>
    <w:rsid w:val="00DF5837"/>
    <w:rsid w:val="00DF58F5"/>
    <w:rsid w:val="00DF59A5"/>
    <w:rsid w:val="00DF5CB7"/>
    <w:rsid w:val="00DF5CE4"/>
    <w:rsid w:val="00DF5E2F"/>
    <w:rsid w:val="00DF5E96"/>
    <w:rsid w:val="00DF5F78"/>
    <w:rsid w:val="00DF6070"/>
    <w:rsid w:val="00DF6110"/>
    <w:rsid w:val="00DF6274"/>
    <w:rsid w:val="00DF6659"/>
    <w:rsid w:val="00DF66A2"/>
    <w:rsid w:val="00DF6738"/>
    <w:rsid w:val="00DF6A84"/>
    <w:rsid w:val="00DF6F52"/>
    <w:rsid w:val="00DF73F7"/>
    <w:rsid w:val="00DF7487"/>
    <w:rsid w:val="00DF7555"/>
    <w:rsid w:val="00DF7793"/>
    <w:rsid w:val="00DF784C"/>
    <w:rsid w:val="00DF7AD6"/>
    <w:rsid w:val="00DF7CA0"/>
    <w:rsid w:val="00DF7DA6"/>
    <w:rsid w:val="00DF7F01"/>
    <w:rsid w:val="00DF7F4F"/>
    <w:rsid w:val="00DF7F86"/>
    <w:rsid w:val="00E00166"/>
    <w:rsid w:val="00E005BA"/>
    <w:rsid w:val="00E006D2"/>
    <w:rsid w:val="00E008C5"/>
    <w:rsid w:val="00E009B0"/>
    <w:rsid w:val="00E00B1A"/>
    <w:rsid w:val="00E00D6F"/>
    <w:rsid w:val="00E01046"/>
    <w:rsid w:val="00E01250"/>
    <w:rsid w:val="00E01264"/>
    <w:rsid w:val="00E0126A"/>
    <w:rsid w:val="00E016AB"/>
    <w:rsid w:val="00E0172D"/>
    <w:rsid w:val="00E01815"/>
    <w:rsid w:val="00E018D7"/>
    <w:rsid w:val="00E01C3E"/>
    <w:rsid w:val="00E01DC0"/>
    <w:rsid w:val="00E01DDF"/>
    <w:rsid w:val="00E020CD"/>
    <w:rsid w:val="00E020FA"/>
    <w:rsid w:val="00E02147"/>
    <w:rsid w:val="00E02279"/>
    <w:rsid w:val="00E02320"/>
    <w:rsid w:val="00E02423"/>
    <w:rsid w:val="00E025CE"/>
    <w:rsid w:val="00E0267F"/>
    <w:rsid w:val="00E02693"/>
    <w:rsid w:val="00E02820"/>
    <w:rsid w:val="00E02A64"/>
    <w:rsid w:val="00E02C90"/>
    <w:rsid w:val="00E02DC8"/>
    <w:rsid w:val="00E02F33"/>
    <w:rsid w:val="00E0314C"/>
    <w:rsid w:val="00E031ED"/>
    <w:rsid w:val="00E03374"/>
    <w:rsid w:val="00E033E7"/>
    <w:rsid w:val="00E039EE"/>
    <w:rsid w:val="00E03B55"/>
    <w:rsid w:val="00E03BFC"/>
    <w:rsid w:val="00E03E10"/>
    <w:rsid w:val="00E03FEF"/>
    <w:rsid w:val="00E04053"/>
    <w:rsid w:val="00E04142"/>
    <w:rsid w:val="00E04405"/>
    <w:rsid w:val="00E044A9"/>
    <w:rsid w:val="00E0453F"/>
    <w:rsid w:val="00E0460B"/>
    <w:rsid w:val="00E0464A"/>
    <w:rsid w:val="00E046DC"/>
    <w:rsid w:val="00E04741"/>
    <w:rsid w:val="00E04897"/>
    <w:rsid w:val="00E04B06"/>
    <w:rsid w:val="00E04B4E"/>
    <w:rsid w:val="00E04C9D"/>
    <w:rsid w:val="00E04DAE"/>
    <w:rsid w:val="00E04E6A"/>
    <w:rsid w:val="00E04F37"/>
    <w:rsid w:val="00E04F5D"/>
    <w:rsid w:val="00E04FE9"/>
    <w:rsid w:val="00E05391"/>
    <w:rsid w:val="00E053BC"/>
    <w:rsid w:val="00E05590"/>
    <w:rsid w:val="00E056FD"/>
    <w:rsid w:val="00E05A1F"/>
    <w:rsid w:val="00E05AA8"/>
    <w:rsid w:val="00E05DE0"/>
    <w:rsid w:val="00E05FD3"/>
    <w:rsid w:val="00E06196"/>
    <w:rsid w:val="00E0626F"/>
    <w:rsid w:val="00E063C9"/>
    <w:rsid w:val="00E0642B"/>
    <w:rsid w:val="00E06535"/>
    <w:rsid w:val="00E066F5"/>
    <w:rsid w:val="00E06802"/>
    <w:rsid w:val="00E06AB2"/>
    <w:rsid w:val="00E06FD5"/>
    <w:rsid w:val="00E07157"/>
    <w:rsid w:val="00E071D5"/>
    <w:rsid w:val="00E07421"/>
    <w:rsid w:val="00E07443"/>
    <w:rsid w:val="00E07A14"/>
    <w:rsid w:val="00E07A54"/>
    <w:rsid w:val="00E07DD2"/>
    <w:rsid w:val="00E1012A"/>
    <w:rsid w:val="00E102DE"/>
    <w:rsid w:val="00E103AB"/>
    <w:rsid w:val="00E105CD"/>
    <w:rsid w:val="00E10608"/>
    <w:rsid w:val="00E107BC"/>
    <w:rsid w:val="00E10802"/>
    <w:rsid w:val="00E1098E"/>
    <w:rsid w:val="00E10F37"/>
    <w:rsid w:val="00E11089"/>
    <w:rsid w:val="00E1108C"/>
    <w:rsid w:val="00E11154"/>
    <w:rsid w:val="00E1118A"/>
    <w:rsid w:val="00E114C9"/>
    <w:rsid w:val="00E1186D"/>
    <w:rsid w:val="00E118EE"/>
    <w:rsid w:val="00E11C4E"/>
    <w:rsid w:val="00E11F75"/>
    <w:rsid w:val="00E11F81"/>
    <w:rsid w:val="00E12388"/>
    <w:rsid w:val="00E1245E"/>
    <w:rsid w:val="00E12504"/>
    <w:rsid w:val="00E12749"/>
    <w:rsid w:val="00E1277B"/>
    <w:rsid w:val="00E12841"/>
    <w:rsid w:val="00E12985"/>
    <w:rsid w:val="00E12A54"/>
    <w:rsid w:val="00E12C09"/>
    <w:rsid w:val="00E12C1B"/>
    <w:rsid w:val="00E12C90"/>
    <w:rsid w:val="00E12E30"/>
    <w:rsid w:val="00E12E7F"/>
    <w:rsid w:val="00E12EEF"/>
    <w:rsid w:val="00E13138"/>
    <w:rsid w:val="00E133A6"/>
    <w:rsid w:val="00E133C1"/>
    <w:rsid w:val="00E133E2"/>
    <w:rsid w:val="00E135C5"/>
    <w:rsid w:val="00E13883"/>
    <w:rsid w:val="00E1393E"/>
    <w:rsid w:val="00E139AA"/>
    <w:rsid w:val="00E13A6A"/>
    <w:rsid w:val="00E13B48"/>
    <w:rsid w:val="00E13C2D"/>
    <w:rsid w:val="00E13D5A"/>
    <w:rsid w:val="00E13F52"/>
    <w:rsid w:val="00E14073"/>
    <w:rsid w:val="00E14092"/>
    <w:rsid w:val="00E141AA"/>
    <w:rsid w:val="00E14268"/>
    <w:rsid w:val="00E14400"/>
    <w:rsid w:val="00E14884"/>
    <w:rsid w:val="00E14936"/>
    <w:rsid w:val="00E14995"/>
    <w:rsid w:val="00E14C95"/>
    <w:rsid w:val="00E14CD6"/>
    <w:rsid w:val="00E14EC2"/>
    <w:rsid w:val="00E14F19"/>
    <w:rsid w:val="00E14F53"/>
    <w:rsid w:val="00E15011"/>
    <w:rsid w:val="00E150B0"/>
    <w:rsid w:val="00E152B7"/>
    <w:rsid w:val="00E1532B"/>
    <w:rsid w:val="00E15585"/>
    <w:rsid w:val="00E15738"/>
    <w:rsid w:val="00E158BE"/>
    <w:rsid w:val="00E15A90"/>
    <w:rsid w:val="00E15E07"/>
    <w:rsid w:val="00E15F5F"/>
    <w:rsid w:val="00E15FD7"/>
    <w:rsid w:val="00E160D9"/>
    <w:rsid w:val="00E1646A"/>
    <w:rsid w:val="00E165EB"/>
    <w:rsid w:val="00E168B9"/>
    <w:rsid w:val="00E16907"/>
    <w:rsid w:val="00E16A1D"/>
    <w:rsid w:val="00E16AA6"/>
    <w:rsid w:val="00E16AD9"/>
    <w:rsid w:val="00E16DB3"/>
    <w:rsid w:val="00E16DDB"/>
    <w:rsid w:val="00E17152"/>
    <w:rsid w:val="00E172A5"/>
    <w:rsid w:val="00E173B1"/>
    <w:rsid w:val="00E175DC"/>
    <w:rsid w:val="00E1775D"/>
    <w:rsid w:val="00E17839"/>
    <w:rsid w:val="00E17844"/>
    <w:rsid w:val="00E17964"/>
    <w:rsid w:val="00E1799C"/>
    <w:rsid w:val="00E17A63"/>
    <w:rsid w:val="00E17A97"/>
    <w:rsid w:val="00E17AB2"/>
    <w:rsid w:val="00E17CCF"/>
    <w:rsid w:val="00E17DAA"/>
    <w:rsid w:val="00E17FD5"/>
    <w:rsid w:val="00E20163"/>
    <w:rsid w:val="00E2018C"/>
    <w:rsid w:val="00E201BE"/>
    <w:rsid w:val="00E2039C"/>
    <w:rsid w:val="00E2058D"/>
    <w:rsid w:val="00E20607"/>
    <w:rsid w:val="00E207E1"/>
    <w:rsid w:val="00E208F1"/>
    <w:rsid w:val="00E20940"/>
    <w:rsid w:val="00E20A5C"/>
    <w:rsid w:val="00E20C31"/>
    <w:rsid w:val="00E20EA5"/>
    <w:rsid w:val="00E20FA6"/>
    <w:rsid w:val="00E21066"/>
    <w:rsid w:val="00E211C0"/>
    <w:rsid w:val="00E21217"/>
    <w:rsid w:val="00E2125E"/>
    <w:rsid w:val="00E21311"/>
    <w:rsid w:val="00E215A3"/>
    <w:rsid w:val="00E2163B"/>
    <w:rsid w:val="00E21A01"/>
    <w:rsid w:val="00E21A1F"/>
    <w:rsid w:val="00E21B31"/>
    <w:rsid w:val="00E21F75"/>
    <w:rsid w:val="00E22367"/>
    <w:rsid w:val="00E223C9"/>
    <w:rsid w:val="00E22726"/>
    <w:rsid w:val="00E22977"/>
    <w:rsid w:val="00E22A9A"/>
    <w:rsid w:val="00E22B0E"/>
    <w:rsid w:val="00E22D87"/>
    <w:rsid w:val="00E22FC2"/>
    <w:rsid w:val="00E23084"/>
    <w:rsid w:val="00E23736"/>
    <w:rsid w:val="00E237A7"/>
    <w:rsid w:val="00E23C6B"/>
    <w:rsid w:val="00E23EC3"/>
    <w:rsid w:val="00E241BD"/>
    <w:rsid w:val="00E242A6"/>
    <w:rsid w:val="00E2441A"/>
    <w:rsid w:val="00E244DD"/>
    <w:rsid w:val="00E245BB"/>
    <w:rsid w:val="00E24B11"/>
    <w:rsid w:val="00E24DA2"/>
    <w:rsid w:val="00E24F0C"/>
    <w:rsid w:val="00E251A1"/>
    <w:rsid w:val="00E251A5"/>
    <w:rsid w:val="00E253DE"/>
    <w:rsid w:val="00E255FA"/>
    <w:rsid w:val="00E25711"/>
    <w:rsid w:val="00E25922"/>
    <w:rsid w:val="00E25A9D"/>
    <w:rsid w:val="00E25D1C"/>
    <w:rsid w:val="00E25D2E"/>
    <w:rsid w:val="00E25D4B"/>
    <w:rsid w:val="00E25DDE"/>
    <w:rsid w:val="00E25F08"/>
    <w:rsid w:val="00E26366"/>
    <w:rsid w:val="00E26483"/>
    <w:rsid w:val="00E26560"/>
    <w:rsid w:val="00E26597"/>
    <w:rsid w:val="00E265FE"/>
    <w:rsid w:val="00E26BDF"/>
    <w:rsid w:val="00E26C8C"/>
    <w:rsid w:val="00E26E55"/>
    <w:rsid w:val="00E26EFB"/>
    <w:rsid w:val="00E27251"/>
    <w:rsid w:val="00E27444"/>
    <w:rsid w:val="00E27700"/>
    <w:rsid w:val="00E2793E"/>
    <w:rsid w:val="00E27BA5"/>
    <w:rsid w:val="00E27CB1"/>
    <w:rsid w:val="00E27D07"/>
    <w:rsid w:val="00E30138"/>
    <w:rsid w:val="00E304AD"/>
    <w:rsid w:val="00E306AB"/>
    <w:rsid w:val="00E30748"/>
    <w:rsid w:val="00E308E4"/>
    <w:rsid w:val="00E30934"/>
    <w:rsid w:val="00E30A3C"/>
    <w:rsid w:val="00E30B75"/>
    <w:rsid w:val="00E30E6B"/>
    <w:rsid w:val="00E31317"/>
    <w:rsid w:val="00E314DB"/>
    <w:rsid w:val="00E3170D"/>
    <w:rsid w:val="00E317E6"/>
    <w:rsid w:val="00E31A3F"/>
    <w:rsid w:val="00E31C9D"/>
    <w:rsid w:val="00E32304"/>
    <w:rsid w:val="00E3239A"/>
    <w:rsid w:val="00E323E8"/>
    <w:rsid w:val="00E3244A"/>
    <w:rsid w:val="00E32515"/>
    <w:rsid w:val="00E32620"/>
    <w:rsid w:val="00E328A6"/>
    <w:rsid w:val="00E32C7A"/>
    <w:rsid w:val="00E32FF4"/>
    <w:rsid w:val="00E3303D"/>
    <w:rsid w:val="00E331D4"/>
    <w:rsid w:val="00E331D7"/>
    <w:rsid w:val="00E33220"/>
    <w:rsid w:val="00E332ED"/>
    <w:rsid w:val="00E33999"/>
    <w:rsid w:val="00E339FA"/>
    <w:rsid w:val="00E33D7C"/>
    <w:rsid w:val="00E33EF1"/>
    <w:rsid w:val="00E33F65"/>
    <w:rsid w:val="00E34138"/>
    <w:rsid w:val="00E341F9"/>
    <w:rsid w:val="00E3441C"/>
    <w:rsid w:val="00E3441E"/>
    <w:rsid w:val="00E34775"/>
    <w:rsid w:val="00E34A1F"/>
    <w:rsid w:val="00E34D81"/>
    <w:rsid w:val="00E350E1"/>
    <w:rsid w:val="00E351E6"/>
    <w:rsid w:val="00E353DD"/>
    <w:rsid w:val="00E354D7"/>
    <w:rsid w:val="00E3555E"/>
    <w:rsid w:val="00E35FE1"/>
    <w:rsid w:val="00E36070"/>
    <w:rsid w:val="00E36381"/>
    <w:rsid w:val="00E3677E"/>
    <w:rsid w:val="00E36A4D"/>
    <w:rsid w:val="00E36C0C"/>
    <w:rsid w:val="00E36C1E"/>
    <w:rsid w:val="00E36C46"/>
    <w:rsid w:val="00E36D30"/>
    <w:rsid w:val="00E36DCD"/>
    <w:rsid w:val="00E36F9C"/>
    <w:rsid w:val="00E3727B"/>
    <w:rsid w:val="00E373D8"/>
    <w:rsid w:val="00E37568"/>
    <w:rsid w:val="00E37626"/>
    <w:rsid w:val="00E37629"/>
    <w:rsid w:val="00E37696"/>
    <w:rsid w:val="00E37707"/>
    <w:rsid w:val="00E37B96"/>
    <w:rsid w:val="00E37CFA"/>
    <w:rsid w:val="00E4027A"/>
    <w:rsid w:val="00E404D5"/>
    <w:rsid w:val="00E40919"/>
    <w:rsid w:val="00E40A0A"/>
    <w:rsid w:val="00E40ACF"/>
    <w:rsid w:val="00E40BF2"/>
    <w:rsid w:val="00E40F69"/>
    <w:rsid w:val="00E412C0"/>
    <w:rsid w:val="00E41382"/>
    <w:rsid w:val="00E41399"/>
    <w:rsid w:val="00E4162F"/>
    <w:rsid w:val="00E41693"/>
    <w:rsid w:val="00E417B7"/>
    <w:rsid w:val="00E41BBC"/>
    <w:rsid w:val="00E41CC4"/>
    <w:rsid w:val="00E41EAA"/>
    <w:rsid w:val="00E420FD"/>
    <w:rsid w:val="00E421FA"/>
    <w:rsid w:val="00E42270"/>
    <w:rsid w:val="00E42281"/>
    <w:rsid w:val="00E42331"/>
    <w:rsid w:val="00E42432"/>
    <w:rsid w:val="00E4244E"/>
    <w:rsid w:val="00E42751"/>
    <w:rsid w:val="00E427E7"/>
    <w:rsid w:val="00E42839"/>
    <w:rsid w:val="00E42955"/>
    <w:rsid w:val="00E42B7A"/>
    <w:rsid w:val="00E42B89"/>
    <w:rsid w:val="00E42CF2"/>
    <w:rsid w:val="00E42DE0"/>
    <w:rsid w:val="00E42F6C"/>
    <w:rsid w:val="00E43015"/>
    <w:rsid w:val="00E4318C"/>
    <w:rsid w:val="00E435D4"/>
    <w:rsid w:val="00E43702"/>
    <w:rsid w:val="00E438EC"/>
    <w:rsid w:val="00E43FF6"/>
    <w:rsid w:val="00E44061"/>
    <w:rsid w:val="00E441FE"/>
    <w:rsid w:val="00E44404"/>
    <w:rsid w:val="00E447FA"/>
    <w:rsid w:val="00E4480B"/>
    <w:rsid w:val="00E44984"/>
    <w:rsid w:val="00E44C5F"/>
    <w:rsid w:val="00E44C6A"/>
    <w:rsid w:val="00E44D1B"/>
    <w:rsid w:val="00E44F04"/>
    <w:rsid w:val="00E451DF"/>
    <w:rsid w:val="00E455D7"/>
    <w:rsid w:val="00E45738"/>
    <w:rsid w:val="00E457F5"/>
    <w:rsid w:val="00E459BB"/>
    <w:rsid w:val="00E45AC0"/>
    <w:rsid w:val="00E45C50"/>
    <w:rsid w:val="00E45CB7"/>
    <w:rsid w:val="00E45DBF"/>
    <w:rsid w:val="00E45F60"/>
    <w:rsid w:val="00E46136"/>
    <w:rsid w:val="00E46599"/>
    <w:rsid w:val="00E4671D"/>
    <w:rsid w:val="00E46818"/>
    <w:rsid w:val="00E46BD4"/>
    <w:rsid w:val="00E46C85"/>
    <w:rsid w:val="00E46E1F"/>
    <w:rsid w:val="00E47162"/>
    <w:rsid w:val="00E4727B"/>
    <w:rsid w:val="00E475FD"/>
    <w:rsid w:val="00E477AF"/>
    <w:rsid w:val="00E47824"/>
    <w:rsid w:val="00E4793C"/>
    <w:rsid w:val="00E47A09"/>
    <w:rsid w:val="00E47B1C"/>
    <w:rsid w:val="00E47CCE"/>
    <w:rsid w:val="00E47D07"/>
    <w:rsid w:val="00E47EBB"/>
    <w:rsid w:val="00E502DA"/>
    <w:rsid w:val="00E506C9"/>
    <w:rsid w:val="00E50984"/>
    <w:rsid w:val="00E50C6A"/>
    <w:rsid w:val="00E50D42"/>
    <w:rsid w:val="00E51058"/>
    <w:rsid w:val="00E510B1"/>
    <w:rsid w:val="00E511F5"/>
    <w:rsid w:val="00E513DF"/>
    <w:rsid w:val="00E51853"/>
    <w:rsid w:val="00E5192C"/>
    <w:rsid w:val="00E51EB3"/>
    <w:rsid w:val="00E51FE6"/>
    <w:rsid w:val="00E520C5"/>
    <w:rsid w:val="00E522A4"/>
    <w:rsid w:val="00E522B8"/>
    <w:rsid w:val="00E5239C"/>
    <w:rsid w:val="00E52470"/>
    <w:rsid w:val="00E52506"/>
    <w:rsid w:val="00E52719"/>
    <w:rsid w:val="00E52C2C"/>
    <w:rsid w:val="00E52C50"/>
    <w:rsid w:val="00E52D5E"/>
    <w:rsid w:val="00E52DF8"/>
    <w:rsid w:val="00E53566"/>
    <w:rsid w:val="00E5356E"/>
    <w:rsid w:val="00E5358E"/>
    <w:rsid w:val="00E53936"/>
    <w:rsid w:val="00E53962"/>
    <w:rsid w:val="00E53AF0"/>
    <w:rsid w:val="00E53CBD"/>
    <w:rsid w:val="00E53DA8"/>
    <w:rsid w:val="00E53EF4"/>
    <w:rsid w:val="00E5402C"/>
    <w:rsid w:val="00E54281"/>
    <w:rsid w:val="00E5466C"/>
    <w:rsid w:val="00E54778"/>
    <w:rsid w:val="00E547B7"/>
    <w:rsid w:val="00E548B3"/>
    <w:rsid w:val="00E54A68"/>
    <w:rsid w:val="00E54E87"/>
    <w:rsid w:val="00E54F46"/>
    <w:rsid w:val="00E54F90"/>
    <w:rsid w:val="00E551F3"/>
    <w:rsid w:val="00E555CC"/>
    <w:rsid w:val="00E55829"/>
    <w:rsid w:val="00E55949"/>
    <w:rsid w:val="00E55A5E"/>
    <w:rsid w:val="00E55B6C"/>
    <w:rsid w:val="00E55BDA"/>
    <w:rsid w:val="00E55FA8"/>
    <w:rsid w:val="00E56054"/>
    <w:rsid w:val="00E56253"/>
    <w:rsid w:val="00E56304"/>
    <w:rsid w:val="00E5681F"/>
    <w:rsid w:val="00E5696A"/>
    <w:rsid w:val="00E569A3"/>
    <w:rsid w:val="00E56A30"/>
    <w:rsid w:val="00E56F92"/>
    <w:rsid w:val="00E5715D"/>
    <w:rsid w:val="00E57175"/>
    <w:rsid w:val="00E57290"/>
    <w:rsid w:val="00E573FE"/>
    <w:rsid w:val="00E5762D"/>
    <w:rsid w:val="00E57680"/>
    <w:rsid w:val="00E578FB"/>
    <w:rsid w:val="00E5797F"/>
    <w:rsid w:val="00E57C01"/>
    <w:rsid w:val="00E57DB2"/>
    <w:rsid w:val="00E57DD1"/>
    <w:rsid w:val="00E57E01"/>
    <w:rsid w:val="00E57F9D"/>
    <w:rsid w:val="00E6012C"/>
    <w:rsid w:val="00E60167"/>
    <w:rsid w:val="00E6017B"/>
    <w:rsid w:val="00E6041D"/>
    <w:rsid w:val="00E6067B"/>
    <w:rsid w:val="00E60926"/>
    <w:rsid w:val="00E6099F"/>
    <w:rsid w:val="00E60A34"/>
    <w:rsid w:val="00E60AD7"/>
    <w:rsid w:val="00E6103B"/>
    <w:rsid w:val="00E61062"/>
    <w:rsid w:val="00E610DD"/>
    <w:rsid w:val="00E61409"/>
    <w:rsid w:val="00E6155E"/>
    <w:rsid w:val="00E61900"/>
    <w:rsid w:val="00E61D66"/>
    <w:rsid w:val="00E61FD6"/>
    <w:rsid w:val="00E620CA"/>
    <w:rsid w:val="00E62457"/>
    <w:rsid w:val="00E625BB"/>
    <w:rsid w:val="00E62795"/>
    <w:rsid w:val="00E62893"/>
    <w:rsid w:val="00E62D0A"/>
    <w:rsid w:val="00E62D82"/>
    <w:rsid w:val="00E62EA9"/>
    <w:rsid w:val="00E63058"/>
    <w:rsid w:val="00E632D6"/>
    <w:rsid w:val="00E63344"/>
    <w:rsid w:val="00E63350"/>
    <w:rsid w:val="00E63546"/>
    <w:rsid w:val="00E635CE"/>
    <w:rsid w:val="00E63B34"/>
    <w:rsid w:val="00E63D55"/>
    <w:rsid w:val="00E63ECD"/>
    <w:rsid w:val="00E641C1"/>
    <w:rsid w:val="00E64250"/>
    <w:rsid w:val="00E64534"/>
    <w:rsid w:val="00E647C2"/>
    <w:rsid w:val="00E647C4"/>
    <w:rsid w:val="00E6494D"/>
    <w:rsid w:val="00E64B11"/>
    <w:rsid w:val="00E64C3C"/>
    <w:rsid w:val="00E64D2E"/>
    <w:rsid w:val="00E64EDC"/>
    <w:rsid w:val="00E65024"/>
    <w:rsid w:val="00E6503C"/>
    <w:rsid w:val="00E65098"/>
    <w:rsid w:val="00E65165"/>
    <w:rsid w:val="00E6537D"/>
    <w:rsid w:val="00E65B35"/>
    <w:rsid w:val="00E65B6D"/>
    <w:rsid w:val="00E65C15"/>
    <w:rsid w:val="00E65DB5"/>
    <w:rsid w:val="00E65ED0"/>
    <w:rsid w:val="00E65FC4"/>
    <w:rsid w:val="00E6619A"/>
    <w:rsid w:val="00E661DE"/>
    <w:rsid w:val="00E661F7"/>
    <w:rsid w:val="00E6643F"/>
    <w:rsid w:val="00E66470"/>
    <w:rsid w:val="00E664DF"/>
    <w:rsid w:val="00E66544"/>
    <w:rsid w:val="00E666CF"/>
    <w:rsid w:val="00E66769"/>
    <w:rsid w:val="00E66939"/>
    <w:rsid w:val="00E66E67"/>
    <w:rsid w:val="00E66E92"/>
    <w:rsid w:val="00E6735E"/>
    <w:rsid w:val="00E6738B"/>
    <w:rsid w:val="00E67699"/>
    <w:rsid w:val="00E67799"/>
    <w:rsid w:val="00E677E9"/>
    <w:rsid w:val="00E6792B"/>
    <w:rsid w:val="00E67A7D"/>
    <w:rsid w:val="00E67CB3"/>
    <w:rsid w:val="00E67D5F"/>
    <w:rsid w:val="00E67DD0"/>
    <w:rsid w:val="00E67DF3"/>
    <w:rsid w:val="00E67DF8"/>
    <w:rsid w:val="00E67DFE"/>
    <w:rsid w:val="00E67EDB"/>
    <w:rsid w:val="00E70123"/>
    <w:rsid w:val="00E7038E"/>
    <w:rsid w:val="00E70B4F"/>
    <w:rsid w:val="00E70B60"/>
    <w:rsid w:val="00E710CD"/>
    <w:rsid w:val="00E711E3"/>
    <w:rsid w:val="00E71332"/>
    <w:rsid w:val="00E714D5"/>
    <w:rsid w:val="00E714E8"/>
    <w:rsid w:val="00E71511"/>
    <w:rsid w:val="00E715CC"/>
    <w:rsid w:val="00E71664"/>
    <w:rsid w:val="00E717D6"/>
    <w:rsid w:val="00E71A75"/>
    <w:rsid w:val="00E71BF1"/>
    <w:rsid w:val="00E71D33"/>
    <w:rsid w:val="00E71D87"/>
    <w:rsid w:val="00E71F67"/>
    <w:rsid w:val="00E71F6C"/>
    <w:rsid w:val="00E71FA9"/>
    <w:rsid w:val="00E721B8"/>
    <w:rsid w:val="00E72259"/>
    <w:rsid w:val="00E72434"/>
    <w:rsid w:val="00E729F1"/>
    <w:rsid w:val="00E72A0A"/>
    <w:rsid w:val="00E72AEB"/>
    <w:rsid w:val="00E72B33"/>
    <w:rsid w:val="00E72D5B"/>
    <w:rsid w:val="00E72E36"/>
    <w:rsid w:val="00E7346F"/>
    <w:rsid w:val="00E7359B"/>
    <w:rsid w:val="00E736A4"/>
    <w:rsid w:val="00E737BA"/>
    <w:rsid w:val="00E738D6"/>
    <w:rsid w:val="00E73AE4"/>
    <w:rsid w:val="00E73B15"/>
    <w:rsid w:val="00E73C6F"/>
    <w:rsid w:val="00E73D69"/>
    <w:rsid w:val="00E74111"/>
    <w:rsid w:val="00E743A6"/>
    <w:rsid w:val="00E74505"/>
    <w:rsid w:val="00E74696"/>
    <w:rsid w:val="00E746C9"/>
    <w:rsid w:val="00E7483B"/>
    <w:rsid w:val="00E7484A"/>
    <w:rsid w:val="00E74A1B"/>
    <w:rsid w:val="00E74A1C"/>
    <w:rsid w:val="00E74B0F"/>
    <w:rsid w:val="00E74B22"/>
    <w:rsid w:val="00E74C86"/>
    <w:rsid w:val="00E75086"/>
    <w:rsid w:val="00E7508F"/>
    <w:rsid w:val="00E751DD"/>
    <w:rsid w:val="00E75315"/>
    <w:rsid w:val="00E753FB"/>
    <w:rsid w:val="00E758CB"/>
    <w:rsid w:val="00E75A21"/>
    <w:rsid w:val="00E75A7F"/>
    <w:rsid w:val="00E761AD"/>
    <w:rsid w:val="00E7642C"/>
    <w:rsid w:val="00E765EE"/>
    <w:rsid w:val="00E7666D"/>
    <w:rsid w:val="00E7685B"/>
    <w:rsid w:val="00E7694A"/>
    <w:rsid w:val="00E76A20"/>
    <w:rsid w:val="00E76BFC"/>
    <w:rsid w:val="00E76C67"/>
    <w:rsid w:val="00E77205"/>
    <w:rsid w:val="00E773B9"/>
    <w:rsid w:val="00E776CF"/>
    <w:rsid w:val="00E77ADA"/>
    <w:rsid w:val="00E77C74"/>
    <w:rsid w:val="00E77D35"/>
    <w:rsid w:val="00E801A6"/>
    <w:rsid w:val="00E80233"/>
    <w:rsid w:val="00E802AA"/>
    <w:rsid w:val="00E802FC"/>
    <w:rsid w:val="00E80307"/>
    <w:rsid w:val="00E80507"/>
    <w:rsid w:val="00E8059B"/>
    <w:rsid w:val="00E80A3B"/>
    <w:rsid w:val="00E80CD2"/>
    <w:rsid w:val="00E80EB0"/>
    <w:rsid w:val="00E80F23"/>
    <w:rsid w:val="00E81152"/>
    <w:rsid w:val="00E8122B"/>
    <w:rsid w:val="00E8130A"/>
    <w:rsid w:val="00E8175B"/>
    <w:rsid w:val="00E8188E"/>
    <w:rsid w:val="00E81C14"/>
    <w:rsid w:val="00E81D67"/>
    <w:rsid w:val="00E81D72"/>
    <w:rsid w:val="00E81E2A"/>
    <w:rsid w:val="00E82161"/>
    <w:rsid w:val="00E82196"/>
    <w:rsid w:val="00E82300"/>
    <w:rsid w:val="00E823C7"/>
    <w:rsid w:val="00E826EA"/>
    <w:rsid w:val="00E8285D"/>
    <w:rsid w:val="00E82B0C"/>
    <w:rsid w:val="00E82C21"/>
    <w:rsid w:val="00E82C3F"/>
    <w:rsid w:val="00E82F2A"/>
    <w:rsid w:val="00E82F93"/>
    <w:rsid w:val="00E82FD6"/>
    <w:rsid w:val="00E82FFD"/>
    <w:rsid w:val="00E835D9"/>
    <w:rsid w:val="00E8363B"/>
    <w:rsid w:val="00E836C2"/>
    <w:rsid w:val="00E83958"/>
    <w:rsid w:val="00E83F3E"/>
    <w:rsid w:val="00E83FC5"/>
    <w:rsid w:val="00E84084"/>
    <w:rsid w:val="00E8410B"/>
    <w:rsid w:val="00E84113"/>
    <w:rsid w:val="00E8432A"/>
    <w:rsid w:val="00E843F3"/>
    <w:rsid w:val="00E843F9"/>
    <w:rsid w:val="00E84712"/>
    <w:rsid w:val="00E84867"/>
    <w:rsid w:val="00E848B0"/>
    <w:rsid w:val="00E848E9"/>
    <w:rsid w:val="00E84EFC"/>
    <w:rsid w:val="00E84F27"/>
    <w:rsid w:val="00E8524F"/>
    <w:rsid w:val="00E85444"/>
    <w:rsid w:val="00E85518"/>
    <w:rsid w:val="00E85A54"/>
    <w:rsid w:val="00E85BB2"/>
    <w:rsid w:val="00E85E03"/>
    <w:rsid w:val="00E85F1E"/>
    <w:rsid w:val="00E862F7"/>
    <w:rsid w:val="00E863F3"/>
    <w:rsid w:val="00E86839"/>
    <w:rsid w:val="00E86AE2"/>
    <w:rsid w:val="00E86E04"/>
    <w:rsid w:val="00E870AE"/>
    <w:rsid w:val="00E870F0"/>
    <w:rsid w:val="00E8710D"/>
    <w:rsid w:val="00E87289"/>
    <w:rsid w:val="00E875BF"/>
    <w:rsid w:val="00E87893"/>
    <w:rsid w:val="00E87950"/>
    <w:rsid w:val="00E8796E"/>
    <w:rsid w:val="00E87E56"/>
    <w:rsid w:val="00E903D9"/>
    <w:rsid w:val="00E90571"/>
    <w:rsid w:val="00E906CB"/>
    <w:rsid w:val="00E909CB"/>
    <w:rsid w:val="00E90A10"/>
    <w:rsid w:val="00E90B4D"/>
    <w:rsid w:val="00E90DBE"/>
    <w:rsid w:val="00E90ED6"/>
    <w:rsid w:val="00E9140F"/>
    <w:rsid w:val="00E915B0"/>
    <w:rsid w:val="00E916D6"/>
    <w:rsid w:val="00E9181A"/>
    <w:rsid w:val="00E91BA2"/>
    <w:rsid w:val="00E91C02"/>
    <w:rsid w:val="00E91FB4"/>
    <w:rsid w:val="00E9213E"/>
    <w:rsid w:val="00E92485"/>
    <w:rsid w:val="00E924D1"/>
    <w:rsid w:val="00E925CC"/>
    <w:rsid w:val="00E926D2"/>
    <w:rsid w:val="00E92A7A"/>
    <w:rsid w:val="00E92C88"/>
    <w:rsid w:val="00E92DB8"/>
    <w:rsid w:val="00E92E52"/>
    <w:rsid w:val="00E92F57"/>
    <w:rsid w:val="00E93104"/>
    <w:rsid w:val="00E93372"/>
    <w:rsid w:val="00E933D2"/>
    <w:rsid w:val="00E9354E"/>
    <w:rsid w:val="00E93556"/>
    <w:rsid w:val="00E93672"/>
    <w:rsid w:val="00E936AB"/>
    <w:rsid w:val="00E9382F"/>
    <w:rsid w:val="00E93880"/>
    <w:rsid w:val="00E93A30"/>
    <w:rsid w:val="00E93BBE"/>
    <w:rsid w:val="00E93BCE"/>
    <w:rsid w:val="00E93BE3"/>
    <w:rsid w:val="00E93D9C"/>
    <w:rsid w:val="00E93DC7"/>
    <w:rsid w:val="00E940D5"/>
    <w:rsid w:val="00E942C8"/>
    <w:rsid w:val="00E94482"/>
    <w:rsid w:val="00E9454F"/>
    <w:rsid w:val="00E945FE"/>
    <w:rsid w:val="00E94664"/>
    <w:rsid w:val="00E946F5"/>
    <w:rsid w:val="00E94987"/>
    <w:rsid w:val="00E94A8D"/>
    <w:rsid w:val="00E94B22"/>
    <w:rsid w:val="00E94BD2"/>
    <w:rsid w:val="00E94C7C"/>
    <w:rsid w:val="00E94D2D"/>
    <w:rsid w:val="00E951AC"/>
    <w:rsid w:val="00E95242"/>
    <w:rsid w:val="00E952AC"/>
    <w:rsid w:val="00E954B0"/>
    <w:rsid w:val="00E9553E"/>
    <w:rsid w:val="00E95600"/>
    <w:rsid w:val="00E95776"/>
    <w:rsid w:val="00E958E4"/>
    <w:rsid w:val="00E95A37"/>
    <w:rsid w:val="00E95ADA"/>
    <w:rsid w:val="00E95B2A"/>
    <w:rsid w:val="00E95BF4"/>
    <w:rsid w:val="00E95D06"/>
    <w:rsid w:val="00E95E41"/>
    <w:rsid w:val="00E95EA2"/>
    <w:rsid w:val="00E9626A"/>
    <w:rsid w:val="00E9636B"/>
    <w:rsid w:val="00E963C1"/>
    <w:rsid w:val="00E967B7"/>
    <w:rsid w:val="00E9681A"/>
    <w:rsid w:val="00E9683D"/>
    <w:rsid w:val="00E968F2"/>
    <w:rsid w:val="00E96BBA"/>
    <w:rsid w:val="00E96C23"/>
    <w:rsid w:val="00E96EA1"/>
    <w:rsid w:val="00E96FFB"/>
    <w:rsid w:val="00E9731F"/>
    <w:rsid w:val="00E97469"/>
    <w:rsid w:val="00E975FA"/>
    <w:rsid w:val="00E9765F"/>
    <w:rsid w:val="00E97961"/>
    <w:rsid w:val="00E97A1F"/>
    <w:rsid w:val="00E97B10"/>
    <w:rsid w:val="00E97C10"/>
    <w:rsid w:val="00E97CE4"/>
    <w:rsid w:val="00E97D19"/>
    <w:rsid w:val="00E97D1F"/>
    <w:rsid w:val="00EA00CC"/>
    <w:rsid w:val="00EA00F0"/>
    <w:rsid w:val="00EA0310"/>
    <w:rsid w:val="00EA03A2"/>
    <w:rsid w:val="00EA03F9"/>
    <w:rsid w:val="00EA068D"/>
    <w:rsid w:val="00EA0945"/>
    <w:rsid w:val="00EA0A8F"/>
    <w:rsid w:val="00EA0DE2"/>
    <w:rsid w:val="00EA0F34"/>
    <w:rsid w:val="00EA0F58"/>
    <w:rsid w:val="00EA1131"/>
    <w:rsid w:val="00EA1142"/>
    <w:rsid w:val="00EA129B"/>
    <w:rsid w:val="00EA12E0"/>
    <w:rsid w:val="00EA137C"/>
    <w:rsid w:val="00EA1413"/>
    <w:rsid w:val="00EA1485"/>
    <w:rsid w:val="00EA1DE5"/>
    <w:rsid w:val="00EA1EE9"/>
    <w:rsid w:val="00EA200F"/>
    <w:rsid w:val="00EA20C9"/>
    <w:rsid w:val="00EA21EC"/>
    <w:rsid w:val="00EA242C"/>
    <w:rsid w:val="00EA24B3"/>
    <w:rsid w:val="00EA24EB"/>
    <w:rsid w:val="00EA2547"/>
    <w:rsid w:val="00EA295B"/>
    <w:rsid w:val="00EA2D1E"/>
    <w:rsid w:val="00EA2D61"/>
    <w:rsid w:val="00EA2F46"/>
    <w:rsid w:val="00EA3092"/>
    <w:rsid w:val="00EA3192"/>
    <w:rsid w:val="00EA34BB"/>
    <w:rsid w:val="00EA35A7"/>
    <w:rsid w:val="00EA3802"/>
    <w:rsid w:val="00EA3A6D"/>
    <w:rsid w:val="00EA3C1F"/>
    <w:rsid w:val="00EA3CB0"/>
    <w:rsid w:val="00EA3D0C"/>
    <w:rsid w:val="00EA4392"/>
    <w:rsid w:val="00EA43D4"/>
    <w:rsid w:val="00EA44D2"/>
    <w:rsid w:val="00EA452E"/>
    <w:rsid w:val="00EA47BA"/>
    <w:rsid w:val="00EA4825"/>
    <w:rsid w:val="00EA487B"/>
    <w:rsid w:val="00EA492B"/>
    <w:rsid w:val="00EA4A9A"/>
    <w:rsid w:val="00EA4C7C"/>
    <w:rsid w:val="00EA4D0C"/>
    <w:rsid w:val="00EA4D99"/>
    <w:rsid w:val="00EA4F54"/>
    <w:rsid w:val="00EA5865"/>
    <w:rsid w:val="00EA58E8"/>
    <w:rsid w:val="00EA5B77"/>
    <w:rsid w:val="00EA5E77"/>
    <w:rsid w:val="00EA6044"/>
    <w:rsid w:val="00EA6368"/>
    <w:rsid w:val="00EA64CD"/>
    <w:rsid w:val="00EA652D"/>
    <w:rsid w:val="00EA6563"/>
    <w:rsid w:val="00EA6A03"/>
    <w:rsid w:val="00EA6C03"/>
    <w:rsid w:val="00EA6FBC"/>
    <w:rsid w:val="00EA70D7"/>
    <w:rsid w:val="00EA7175"/>
    <w:rsid w:val="00EA736B"/>
    <w:rsid w:val="00EA738F"/>
    <w:rsid w:val="00EA741C"/>
    <w:rsid w:val="00EA7A68"/>
    <w:rsid w:val="00EA7AE0"/>
    <w:rsid w:val="00EA7B56"/>
    <w:rsid w:val="00EA7C33"/>
    <w:rsid w:val="00EB0414"/>
    <w:rsid w:val="00EB0877"/>
    <w:rsid w:val="00EB0ADF"/>
    <w:rsid w:val="00EB0BC2"/>
    <w:rsid w:val="00EB0D0A"/>
    <w:rsid w:val="00EB0E1F"/>
    <w:rsid w:val="00EB102D"/>
    <w:rsid w:val="00EB10A4"/>
    <w:rsid w:val="00EB1255"/>
    <w:rsid w:val="00EB1330"/>
    <w:rsid w:val="00EB13B6"/>
    <w:rsid w:val="00EB1400"/>
    <w:rsid w:val="00EB15F3"/>
    <w:rsid w:val="00EB165C"/>
    <w:rsid w:val="00EB17EC"/>
    <w:rsid w:val="00EB1AE6"/>
    <w:rsid w:val="00EB1E27"/>
    <w:rsid w:val="00EB22F6"/>
    <w:rsid w:val="00EB247E"/>
    <w:rsid w:val="00EB253E"/>
    <w:rsid w:val="00EB2633"/>
    <w:rsid w:val="00EB26EC"/>
    <w:rsid w:val="00EB28B8"/>
    <w:rsid w:val="00EB2D6B"/>
    <w:rsid w:val="00EB3464"/>
    <w:rsid w:val="00EB351B"/>
    <w:rsid w:val="00EB36D3"/>
    <w:rsid w:val="00EB39FA"/>
    <w:rsid w:val="00EB3C03"/>
    <w:rsid w:val="00EB3C58"/>
    <w:rsid w:val="00EB3E16"/>
    <w:rsid w:val="00EB3F5E"/>
    <w:rsid w:val="00EB4019"/>
    <w:rsid w:val="00EB4168"/>
    <w:rsid w:val="00EB4242"/>
    <w:rsid w:val="00EB461B"/>
    <w:rsid w:val="00EB4680"/>
    <w:rsid w:val="00EB4698"/>
    <w:rsid w:val="00EB482C"/>
    <w:rsid w:val="00EB4A9B"/>
    <w:rsid w:val="00EB4B87"/>
    <w:rsid w:val="00EB4C19"/>
    <w:rsid w:val="00EB4DF3"/>
    <w:rsid w:val="00EB507A"/>
    <w:rsid w:val="00EB50B6"/>
    <w:rsid w:val="00EB5120"/>
    <w:rsid w:val="00EB519A"/>
    <w:rsid w:val="00EB5205"/>
    <w:rsid w:val="00EB5448"/>
    <w:rsid w:val="00EB56F8"/>
    <w:rsid w:val="00EB5783"/>
    <w:rsid w:val="00EB5858"/>
    <w:rsid w:val="00EB5968"/>
    <w:rsid w:val="00EB5CDC"/>
    <w:rsid w:val="00EB5DB2"/>
    <w:rsid w:val="00EB61A5"/>
    <w:rsid w:val="00EB648D"/>
    <w:rsid w:val="00EB6628"/>
    <w:rsid w:val="00EB6783"/>
    <w:rsid w:val="00EB67B3"/>
    <w:rsid w:val="00EB68F1"/>
    <w:rsid w:val="00EB6A97"/>
    <w:rsid w:val="00EB6AB4"/>
    <w:rsid w:val="00EB6ACD"/>
    <w:rsid w:val="00EB6BF2"/>
    <w:rsid w:val="00EB6CAD"/>
    <w:rsid w:val="00EB7193"/>
    <w:rsid w:val="00EB71E9"/>
    <w:rsid w:val="00EB7305"/>
    <w:rsid w:val="00EB73A7"/>
    <w:rsid w:val="00EB7696"/>
    <w:rsid w:val="00EB7725"/>
    <w:rsid w:val="00EB7A02"/>
    <w:rsid w:val="00EB7A64"/>
    <w:rsid w:val="00EB7B19"/>
    <w:rsid w:val="00EB7B2E"/>
    <w:rsid w:val="00EB7C91"/>
    <w:rsid w:val="00EC022A"/>
    <w:rsid w:val="00EC0313"/>
    <w:rsid w:val="00EC03E0"/>
    <w:rsid w:val="00EC0511"/>
    <w:rsid w:val="00EC054F"/>
    <w:rsid w:val="00EC065B"/>
    <w:rsid w:val="00EC0731"/>
    <w:rsid w:val="00EC08D7"/>
    <w:rsid w:val="00EC09F5"/>
    <w:rsid w:val="00EC0B20"/>
    <w:rsid w:val="00EC0DD2"/>
    <w:rsid w:val="00EC0EC8"/>
    <w:rsid w:val="00EC10B2"/>
    <w:rsid w:val="00EC14F4"/>
    <w:rsid w:val="00EC16CD"/>
    <w:rsid w:val="00EC1865"/>
    <w:rsid w:val="00EC1F94"/>
    <w:rsid w:val="00EC1FCB"/>
    <w:rsid w:val="00EC205C"/>
    <w:rsid w:val="00EC26EE"/>
    <w:rsid w:val="00EC2820"/>
    <w:rsid w:val="00EC2C57"/>
    <w:rsid w:val="00EC2D3C"/>
    <w:rsid w:val="00EC2E92"/>
    <w:rsid w:val="00EC2EA1"/>
    <w:rsid w:val="00EC2F5C"/>
    <w:rsid w:val="00EC309C"/>
    <w:rsid w:val="00EC3262"/>
    <w:rsid w:val="00EC32BB"/>
    <w:rsid w:val="00EC32DE"/>
    <w:rsid w:val="00EC331A"/>
    <w:rsid w:val="00EC361A"/>
    <w:rsid w:val="00EC3A79"/>
    <w:rsid w:val="00EC3A8D"/>
    <w:rsid w:val="00EC3B07"/>
    <w:rsid w:val="00EC3DA5"/>
    <w:rsid w:val="00EC3F2D"/>
    <w:rsid w:val="00EC4047"/>
    <w:rsid w:val="00EC4118"/>
    <w:rsid w:val="00EC411E"/>
    <w:rsid w:val="00EC44EF"/>
    <w:rsid w:val="00EC4557"/>
    <w:rsid w:val="00EC4630"/>
    <w:rsid w:val="00EC466B"/>
    <w:rsid w:val="00EC4787"/>
    <w:rsid w:val="00EC47F1"/>
    <w:rsid w:val="00EC48CA"/>
    <w:rsid w:val="00EC4904"/>
    <w:rsid w:val="00EC4AA2"/>
    <w:rsid w:val="00EC4BED"/>
    <w:rsid w:val="00EC4D71"/>
    <w:rsid w:val="00EC4FBA"/>
    <w:rsid w:val="00EC5059"/>
    <w:rsid w:val="00EC5261"/>
    <w:rsid w:val="00EC5380"/>
    <w:rsid w:val="00EC5505"/>
    <w:rsid w:val="00EC556D"/>
    <w:rsid w:val="00EC5711"/>
    <w:rsid w:val="00EC59BE"/>
    <w:rsid w:val="00EC5A7D"/>
    <w:rsid w:val="00EC6097"/>
    <w:rsid w:val="00EC617F"/>
    <w:rsid w:val="00EC6194"/>
    <w:rsid w:val="00EC6537"/>
    <w:rsid w:val="00EC676A"/>
    <w:rsid w:val="00EC67BF"/>
    <w:rsid w:val="00EC690F"/>
    <w:rsid w:val="00EC6934"/>
    <w:rsid w:val="00EC6EAD"/>
    <w:rsid w:val="00EC6F01"/>
    <w:rsid w:val="00EC6FA0"/>
    <w:rsid w:val="00EC6FD1"/>
    <w:rsid w:val="00EC72D4"/>
    <w:rsid w:val="00EC7840"/>
    <w:rsid w:val="00EC7B22"/>
    <w:rsid w:val="00EC7C47"/>
    <w:rsid w:val="00EC7D05"/>
    <w:rsid w:val="00EC7D1F"/>
    <w:rsid w:val="00EC7D28"/>
    <w:rsid w:val="00EC7D41"/>
    <w:rsid w:val="00EC7E47"/>
    <w:rsid w:val="00EC7EFD"/>
    <w:rsid w:val="00EC7F54"/>
    <w:rsid w:val="00EC7FF7"/>
    <w:rsid w:val="00ED007B"/>
    <w:rsid w:val="00ED0341"/>
    <w:rsid w:val="00ED0537"/>
    <w:rsid w:val="00ED086D"/>
    <w:rsid w:val="00ED0897"/>
    <w:rsid w:val="00ED08BA"/>
    <w:rsid w:val="00ED091B"/>
    <w:rsid w:val="00ED0A06"/>
    <w:rsid w:val="00ED0C4B"/>
    <w:rsid w:val="00ED0C71"/>
    <w:rsid w:val="00ED0D3F"/>
    <w:rsid w:val="00ED12F9"/>
    <w:rsid w:val="00ED14BD"/>
    <w:rsid w:val="00ED1512"/>
    <w:rsid w:val="00ED15C7"/>
    <w:rsid w:val="00ED1604"/>
    <w:rsid w:val="00ED17C8"/>
    <w:rsid w:val="00ED183D"/>
    <w:rsid w:val="00ED185E"/>
    <w:rsid w:val="00ED1BBE"/>
    <w:rsid w:val="00ED1BD0"/>
    <w:rsid w:val="00ED1C88"/>
    <w:rsid w:val="00ED1D6B"/>
    <w:rsid w:val="00ED1D76"/>
    <w:rsid w:val="00ED21C0"/>
    <w:rsid w:val="00ED221B"/>
    <w:rsid w:val="00ED2267"/>
    <w:rsid w:val="00ED2332"/>
    <w:rsid w:val="00ED2409"/>
    <w:rsid w:val="00ED24DE"/>
    <w:rsid w:val="00ED2582"/>
    <w:rsid w:val="00ED2687"/>
    <w:rsid w:val="00ED2B49"/>
    <w:rsid w:val="00ED2C76"/>
    <w:rsid w:val="00ED2F78"/>
    <w:rsid w:val="00ED2FE0"/>
    <w:rsid w:val="00ED35D0"/>
    <w:rsid w:val="00ED37BC"/>
    <w:rsid w:val="00ED37E9"/>
    <w:rsid w:val="00ED38CD"/>
    <w:rsid w:val="00ED39F2"/>
    <w:rsid w:val="00ED3AC7"/>
    <w:rsid w:val="00ED3C2A"/>
    <w:rsid w:val="00ED3E1C"/>
    <w:rsid w:val="00ED3E2E"/>
    <w:rsid w:val="00ED3EF0"/>
    <w:rsid w:val="00ED3F82"/>
    <w:rsid w:val="00ED40BE"/>
    <w:rsid w:val="00ED445C"/>
    <w:rsid w:val="00ED4519"/>
    <w:rsid w:val="00ED46D4"/>
    <w:rsid w:val="00ED47E6"/>
    <w:rsid w:val="00ED5091"/>
    <w:rsid w:val="00ED5252"/>
    <w:rsid w:val="00ED53B6"/>
    <w:rsid w:val="00ED5417"/>
    <w:rsid w:val="00ED54E2"/>
    <w:rsid w:val="00ED5662"/>
    <w:rsid w:val="00ED5A9F"/>
    <w:rsid w:val="00ED5D4F"/>
    <w:rsid w:val="00ED5E9F"/>
    <w:rsid w:val="00ED6120"/>
    <w:rsid w:val="00ED629C"/>
    <w:rsid w:val="00ED62F6"/>
    <w:rsid w:val="00ED62FC"/>
    <w:rsid w:val="00ED6307"/>
    <w:rsid w:val="00ED66F8"/>
    <w:rsid w:val="00ED6A50"/>
    <w:rsid w:val="00ED6BFC"/>
    <w:rsid w:val="00ED6C22"/>
    <w:rsid w:val="00ED6DDB"/>
    <w:rsid w:val="00ED6E94"/>
    <w:rsid w:val="00ED6EE4"/>
    <w:rsid w:val="00ED705C"/>
    <w:rsid w:val="00ED71DC"/>
    <w:rsid w:val="00ED767F"/>
    <w:rsid w:val="00ED784F"/>
    <w:rsid w:val="00ED78C5"/>
    <w:rsid w:val="00ED7B52"/>
    <w:rsid w:val="00ED7F4F"/>
    <w:rsid w:val="00EE0311"/>
    <w:rsid w:val="00EE0413"/>
    <w:rsid w:val="00EE0491"/>
    <w:rsid w:val="00EE0676"/>
    <w:rsid w:val="00EE0737"/>
    <w:rsid w:val="00EE0739"/>
    <w:rsid w:val="00EE07E3"/>
    <w:rsid w:val="00EE083F"/>
    <w:rsid w:val="00EE0864"/>
    <w:rsid w:val="00EE08FF"/>
    <w:rsid w:val="00EE093B"/>
    <w:rsid w:val="00EE09FA"/>
    <w:rsid w:val="00EE0A66"/>
    <w:rsid w:val="00EE0C2C"/>
    <w:rsid w:val="00EE0C73"/>
    <w:rsid w:val="00EE0EE6"/>
    <w:rsid w:val="00EE0EFD"/>
    <w:rsid w:val="00EE1185"/>
    <w:rsid w:val="00EE12D1"/>
    <w:rsid w:val="00EE1517"/>
    <w:rsid w:val="00EE15D8"/>
    <w:rsid w:val="00EE1650"/>
    <w:rsid w:val="00EE1720"/>
    <w:rsid w:val="00EE1728"/>
    <w:rsid w:val="00EE175A"/>
    <w:rsid w:val="00EE19F0"/>
    <w:rsid w:val="00EE1B39"/>
    <w:rsid w:val="00EE1B48"/>
    <w:rsid w:val="00EE1B5D"/>
    <w:rsid w:val="00EE1BB4"/>
    <w:rsid w:val="00EE1DF0"/>
    <w:rsid w:val="00EE1E3D"/>
    <w:rsid w:val="00EE235F"/>
    <w:rsid w:val="00EE2479"/>
    <w:rsid w:val="00EE263B"/>
    <w:rsid w:val="00EE2A57"/>
    <w:rsid w:val="00EE2AE4"/>
    <w:rsid w:val="00EE2BCB"/>
    <w:rsid w:val="00EE2D1C"/>
    <w:rsid w:val="00EE2EB9"/>
    <w:rsid w:val="00EE2EF6"/>
    <w:rsid w:val="00EE3017"/>
    <w:rsid w:val="00EE3359"/>
    <w:rsid w:val="00EE34CC"/>
    <w:rsid w:val="00EE35A3"/>
    <w:rsid w:val="00EE3CA1"/>
    <w:rsid w:val="00EE3DA6"/>
    <w:rsid w:val="00EE3E04"/>
    <w:rsid w:val="00EE4149"/>
    <w:rsid w:val="00EE4198"/>
    <w:rsid w:val="00EE41C2"/>
    <w:rsid w:val="00EE4400"/>
    <w:rsid w:val="00EE459C"/>
    <w:rsid w:val="00EE45C2"/>
    <w:rsid w:val="00EE4837"/>
    <w:rsid w:val="00EE4841"/>
    <w:rsid w:val="00EE4927"/>
    <w:rsid w:val="00EE4969"/>
    <w:rsid w:val="00EE4A12"/>
    <w:rsid w:val="00EE4E13"/>
    <w:rsid w:val="00EE4F44"/>
    <w:rsid w:val="00EE51C4"/>
    <w:rsid w:val="00EE5359"/>
    <w:rsid w:val="00EE5424"/>
    <w:rsid w:val="00EE557C"/>
    <w:rsid w:val="00EE55FE"/>
    <w:rsid w:val="00EE5D76"/>
    <w:rsid w:val="00EE5E23"/>
    <w:rsid w:val="00EE5FA7"/>
    <w:rsid w:val="00EE6014"/>
    <w:rsid w:val="00EE6179"/>
    <w:rsid w:val="00EE6222"/>
    <w:rsid w:val="00EE6330"/>
    <w:rsid w:val="00EE6398"/>
    <w:rsid w:val="00EE64FD"/>
    <w:rsid w:val="00EE67B2"/>
    <w:rsid w:val="00EE6A4B"/>
    <w:rsid w:val="00EE6D3C"/>
    <w:rsid w:val="00EE7146"/>
    <w:rsid w:val="00EE722C"/>
    <w:rsid w:val="00EE7746"/>
    <w:rsid w:val="00EE777F"/>
    <w:rsid w:val="00EE7A3B"/>
    <w:rsid w:val="00EE7BF7"/>
    <w:rsid w:val="00EE7D83"/>
    <w:rsid w:val="00EE7DDC"/>
    <w:rsid w:val="00EE7F07"/>
    <w:rsid w:val="00EE7F83"/>
    <w:rsid w:val="00EF0488"/>
    <w:rsid w:val="00EF06B3"/>
    <w:rsid w:val="00EF06D1"/>
    <w:rsid w:val="00EF087B"/>
    <w:rsid w:val="00EF08A3"/>
    <w:rsid w:val="00EF08C6"/>
    <w:rsid w:val="00EF0900"/>
    <w:rsid w:val="00EF090B"/>
    <w:rsid w:val="00EF0A1B"/>
    <w:rsid w:val="00EF0A8F"/>
    <w:rsid w:val="00EF0BB0"/>
    <w:rsid w:val="00EF0C23"/>
    <w:rsid w:val="00EF0E65"/>
    <w:rsid w:val="00EF1025"/>
    <w:rsid w:val="00EF115B"/>
    <w:rsid w:val="00EF154E"/>
    <w:rsid w:val="00EF17C4"/>
    <w:rsid w:val="00EF195A"/>
    <w:rsid w:val="00EF1C3A"/>
    <w:rsid w:val="00EF1E90"/>
    <w:rsid w:val="00EF230C"/>
    <w:rsid w:val="00EF23BF"/>
    <w:rsid w:val="00EF23D4"/>
    <w:rsid w:val="00EF2411"/>
    <w:rsid w:val="00EF24F0"/>
    <w:rsid w:val="00EF2610"/>
    <w:rsid w:val="00EF2765"/>
    <w:rsid w:val="00EF27F5"/>
    <w:rsid w:val="00EF2932"/>
    <w:rsid w:val="00EF295C"/>
    <w:rsid w:val="00EF2A45"/>
    <w:rsid w:val="00EF2A53"/>
    <w:rsid w:val="00EF348D"/>
    <w:rsid w:val="00EF35B4"/>
    <w:rsid w:val="00EF37C7"/>
    <w:rsid w:val="00EF3890"/>
    <w:rsid w:val="00EF3925"/>
    <w:rsid w:val="00EF3C11"/>
    <w:rsid w:val="00EF3C73"/>
    <w:rsid w:val="00EF4339"/>
    <w:rsid w:val="00EF45C5"/>
    <w:rsid w:val="00EF4BEB"/>
    <w:rsid w:val="00EF4C10"/>
    <w:rsid w:val="00EF4F88"/>
    <w:rsid w:val="00EF5186"/>
    <w:rsid w:val="00EF523B"/>
    <w:rsid w:val="00EF5281"/>
    <w:rsid w:val="00EF54DD"/>
    <w:rsid w:val="00EF551F"/>
    <w:rsid w:val="00EF56B7"/>
    <w:rsid w:val="00EF5A56"/>
    <w:rsid w:val="00EF5D96"/>
    <w:rsid w:val="00EF5EBA"/>
    <w:rsid w:val="00EF5F93"/>
    <w:rsid w:val="00EF613C"/>
    <w:rsid w:val="00EF6684"/>
    <w:rsid w:val="00EF6846"/>
    <w:rsid w:val="00EF6A04"/>
    <w:rsid w:val="00EF6A17"/>
    <w:rsid w:val="00EF6CB7"/>
    <w:rsid w:val="00EF6E13"/>
    <w:rsid w:val="00EF6E16"/>
    <w:rsid w:val="00EF6FDE"/>
    <w:rsid w:val="00EF7510"/>
    <w:rsid w:val="00EF7515"/>
    <w:rsid w:val="00EF76C4"/>
    <w:rsid w:val="00EF7735"/>
    <w:rsid w:val="00EF7787"/>
    <w:rsid w:val="00EF79BA"/>
    <w:rsid w:val="00EF7F46"/>
    <w:rsid w:val="00F00025"/>
    <w:rsid w:val="00F0015D"/>
    <w:rsid w:val="00F0022A"/>
    <w:rsid w:val="00F003A5"/>
    <w:rsid w:val="00F006ED"/>
    <w:rsid w:val="00F00736"/>
    <w:rsid w:val="00F0076C"/>
    <w:rsid w:val="00F00B86"/>
    <w:rsid w:val="00F00C4C"/>
    <w:rsid w:val="00F00FEA"/>
    <w:rsid w:val="00F013FB"/>
    <w:rsid w:val="00F017B4"/>
    <w:rsid w:val="00F019CB"/>
    <w:rsid w:val="00F01B13"/>
    <w:rsid w:val="00F01B7F"/>
    <w:rsid w:val="00F01D42"/>
    <w:rsid w:val="00F01F2A"/>
    <w:rsid w:val="00F02047"/>
    <w:rsid w:val="00F02149"/>
    <w:rsid w:val="00F0217D"/>
    <w:rsid w:val="00F022A0"/>
    <w:rsid w:val="00F025D0"/>
    <w:rsid w:val="00F028CD"/>
    <w:rsid w:val="00F02F47"/>
    <w:rsid w:val="00F031F0"/>
    <w:rsid w:val="00F03229"/>
    <w:rsid w:val="00F0325B"/>
    <w:rsid w:val="00F03519"/>
    <w:rsid w:val="00F038BA"/>
    <w:rsid w:val="00F0397E"/>
    <w:rsid w:val="00F03A1A"/>
    <w:rsid w:val="00F03AD9"/>
    <w:rsid w:val="00F03BA3"/>
    <w:rsid w:val="00F03D7A"/>
    <w:rsid w:val="00F03E0B"/>
    <w:rsid w:val="00F03E82"/>
    <w:rsid w:val="00F03EE6"/>
    <w:rsid w:val="00F04213"/>
    <w:rsid w:val="00F04389"/>
    <w:rsid w:val="00F043DC"/>
    <w:rsid w:val="00F045E5"/>
    <w:rsid w:val="00F04828"/>
    <w:rsid w:val="00F04B3A"/>
    <w:rsid w:val="00F04D0F"/>
    <w:rsid w:val="00F04EBD"/>
    <w:rsid w:val="00F04F50"/>
    <w:rsid w:val="00F04FEC"/>
    <w:rsid w:val="00F05147"/>
    <w:rsid w:val="00F0556F"/>
    <w:rsid w:val="00F056AB"/>
    <w:rsid w:val="00F057A4"/>
    <w:rsid w:val="00F05BFC"/>
    <w:rsid w:val="00F05E18"/>
    <w:rsid w:val="00F06241"/>
    <w:rsid w:val="00F062DF"/>
    <w:rsid w:val="00F066A8"/>
    <w:rsid w:val="00F067E0"/>
    <w:rsid w:val="00F06AD8"/>
    <w:rsid w:val="00F06C9A"/>
    <w:rsid w:val="00F06F8D"/>
    <w:rsid w:val="00F07238"/>
    <w:rsid w:val="00F0732D"/>
    <w:rsid w:val="00F07362"/>
    <w:rsid w:val="00F07541"/>
    <w:rsid w:val="00F07952"/>
    <w:rsid w:val="00F07AC8"/>
    <w:rsid w:val="00F07C53"/>
    <w:rsid w:val="00F07F46"/>
    <w:rsid w:val="00F07F4B"/>
    <w:rsid w:val="00F10191"/>
    <w:rsid w:val="00F1026D"/>
    <w:rsid w:val="00F102A5"/>
    <w:rsid w:val="00F10727"/>
    <w:rsid w:val="00F10A38"/>
    <w:rsid w:val="00F10BBE"/>
    <w:rsid w:val="00F10E8B"/>
    <w:rsid w:val="00F110BF"/>
    <w:rsid w:val="00F11354"/>
    <w:rsid w:val="00F116C8"/>
    <w:rsid w:val="00F11954"/>
    <w:rsid w:val="00F119F6"/>
    <w:rsid w:val="00F11A48"/>
    <w:rsid w:val="00F11AA1"/>
    <w:rsid w:val="00F11F0D"/>
    <w:rsid w:val="00F1237D"/>
    <w:rsid w:val="00F126C6"/>
    <w:rsid w:val="00F1279D"/>
    <w:rsid w:val="00F12CCB"/>
    <w:rsid w:val="00F12E53"/>
    <w:rsid w:val="00F13098"/>
    <w:rsid w:val="00F131F2"/>
    <w:rsid w:val="00F132A5"/>
    <w:rsid w:val="00F1338A"/>
    <w:rsid w:val="00F134BD"/>
    <w:rsid w:val="00F134CA"/>
    <w:rsid w:val="00F134FE"/>
    <w:rsid w:val="00F135D0"/>
    <w:rsid w:val="00F13778"/>
    <w:rsid w:val="00F13827"/>
    <w:rsid w:val="00F13B70"/>
    <w:rsid w:val="00F13E09"/>
    <w:rsid w:val="00F14194"/>
    <w:rsid w:val="00F1487E"/>
    <w:rsid w:val="00F1489F"/>
    <w:rsid w:val="00F14B81"/>
    <w:rsid w:val="00F14BC6"/>
    <w:rsid w:val="00F14D98"/>
    <w:rsid w:val="00F14DFB"/>
    <w:rsid w:val="00F15257"/>
    <w:rsid w:val="00F15323"/>
    <w:rsid w:val="00F15350"/>
    <w:rsid w:val="00F1551C"/>
    <w:rsid w:val="00F15543"/>
    <w:rsid w:val="00F1567F"/>
    <w:rsid w:val="00F15702"/>
    <w:rsid w:val="00F1574E"/>
    <w:rsid w:val="00F1580E"/>
    <w:rsid w:val="00F15A6B"/>
    <w:rsid w:val="00F15B8F"/>
    <w:rsid w:val="00F15E80"/>
    <w:rsid w:val="00F1615C"/>
    <w:rsid w:val="00F161EA"/>
    <w:rsid w:val="00F16418"/>
    <w:rsid w:val="00F1647C"/>
    <w:rsid w:val="00F166EA"/>
    <w:rsid w:val="00F16732"/>
    <w:rsid w:val="00F16906"/>
    <w:rsid w:val="00F16A7B"/>
    <w:rsid w:val="00F16EF2"/>
    <w:rsid w:val="00F16F78"/>
    <w:rsid w:val="00F17012"/>
    <w:rsid w:val="00F17773"/>
    <w:rsid w:val="00F17820"/>
    <w:rsid w:val="00F179EF"/>
    <w:rsid w:val="00F17AC5"/>
    <w:rsid w:val="00F17BBF"/>
    <w:rsid w:val="00F2009E"/>
    <w:rsid w:val="00F201A4"/>
    <w:rsid w:val="00F204A2"/>
    <w:rsid w:val="00F20CB8"/>
    <w:rsid w:val="00F20D7B"/>
    <w:rsid w:val="00F20F6B"/>
    <w:rsid w:val="00F20FAF"/>
    <w:rsid w:val="00F20FB9"/>
    <w:rsid w:val="00F21016"/>
    <w:rsid w:val="00F210F9"/>
    <w:rsid w:val="00F21151"/>
    <w:rsid w:val="00F2149D"/>
    <w:rsid w:val="00F21905"/>
    <w:rsid w:val="00F219D9"/>
    <w:rsid w:val="00F21BC5"/>
    <w:rsid w:val="00F22346"/>
    <w:rsid w:val="00F223A3"/>
    <w:rsid w:val="00F22432"/>
    <w:rsid w:val="00F224CE"/>
    <w:rsid w:val="00F22506"/>
    <w:rsid w:val="00F225C2"/>
    <w:rsid w:val="00F22C65"/>
    <w:rsid w:val="00F22CB6"/>
    <w:rsid w:val="00F22D91"/>
    <w:rsid w:val="00F22DC3"/>
    <w:rsid w:val="00F22DD8"/>
    <w:rsid w:val="00F22F0D"/>
    <w:rsid w:val="00F22F0E"/>
    <w:rsid w:val="00F2304A"/>
    <w:rsid w:val="00F23076"/>
    <w:rsid w:val="00F23C36"/>
    <w:rsid w:val="00F23E38"/>
    <w:rsid w:val="00F24040"/>
    <w:rsid w:val="00F24176"/>
    <w:rsid w:val="00F243A4"/>
    <w:rsid w:val="00F24486"/>
    <w:rsid w:val="00F24654"/>
    <w:rsid w:val="00F24AC6"/>
    <w:rsid w:val="00F24F17"/>
    <w:rsid w:val="00F250C3"/>
    <w:rsid w:val="00F2550F"/>
    <w:rsid w:val="00F2593D"/>
    <w:rsid w:val="00F25B5C"/>
    <w:rsid w:val="00F25BCB"/>
    <w:rsid w:val="00F25CAF"/>
    <w:rsid w:val="00F25D80"/>
    <w:rsid w:val="00F26019"/>
    <w:rsid w:val="00F26333"/>
    <w:rsid w:val="00F265C1"/>
    <w:rsid w:val="00F26735"/>
    <w:rsid w:val="00F267EB"/>
    <w:rsid w:val="00F26ADA"/>
    <w:rsid w:val="00F26DB4"/>
    <w:rsid w:val="00F26EC9"/>
    <w:rsid w:val="00F27200"/>
    <w:rsid w:val="00F27347"/>
    <w:rsid w:val="00F27350"/>
    <w:rsid w:val="00F273B5"/>
    <w:rsid w:val="00F27644"/>
    <w:rsid w:val="00F2768F"/>
    <w:rsid w:val="00F27715"/>
    <w:rsid w:val="00F279B0"/>
    <w:rsid w:val="00F27A4A"/>
    <w:rsid w:val="00F27ECF"/>
    <w:rsid w:val="00F30127"/>
    <w:rsid w:val="00F30489"/>
    <w:rsid w:val="00F3090C"/>
    <w:rsid w:val="00F30BCB"/>
    <w:rsid w:val="00F30D47"/>
    <w:rsid w:val="00F3153C"/>
    <w:rsid w:val="00F31CB2"/>
    <w:rsid w:val="00F31CD6"/>
    <w:rsid w:val="00F31E13"/>
    <w:rsid w:val="00F3229B"/>
    <w:rsid w:val="00F323FC"/>
    <w:rsid w:val="00F3254C"/>
    <w:rsid w:val="00F32645"/>
    <w:rsid w:val="00F32730"/>
    <w:rsid w:val="00F32A4E"/>
    <w:rsid w:val="00F32A66"/>
    <w:rsid w:val="00F32A7F"/>
    <w:rsid w:val="00F32D12"/>
    <w:rsid w:val="00F32F82"/>
    <w:rsid w:val="00F336C9"/>
    <w:rsid w:val="00F3375D"/>
    <w:rsid w:val="00F337A0"/>
    <w:rsid w:val="00F33DFF"/>
    <w:rsid w:val="00F34168"/>
    <w:rsid w:val="00F343E2"/>
    <w:rsid w:val="00F3440A"/>
    <w:rsid w:val="00F34717"/>
    <w:rsid w:val="00F34AB4"/>
    <w:rsid w:val="00F34C3F"/>
    <w:rsid w:val="00F34C50"/>
    <w:rsid w:val="00F34E92"/>
    <w:rsid w:val="00F34EB9"/>
    <w:rsid w:val="00F34FF9"/>
    <w:rsid w:val="00F350BD"/>
    <w:rsid w:val="00F3511E"/>
    <w:rsid w:val="00F35436"/>
    <w:rsid w:val="00F35503"/>
    <w:rsid w:val="00F35557"/>
    <w:rsid w:val="00F356F0"/>
    <w:rsid w:val="00F3589E"/>
    <w:rsid w:val="00F35AED"/>
    <w:rsid w:val="00F35C71"/>
    <w:rsid w:val="00F35CEF"/>
    <w:rsid w:val="00F35DE3"/>
    <w:rsid w:val="00F35DE5"/>
    <w:rsid w:val="00F35F22"/>
    <w:rsid w:val="00F36056"/>
    <w:rsid w:val="00F36209"/>
    <w:rsid w:val="00F36218"/>
    <w:rsid w:val="00F3648A"/>
    <w:rsid w:val="00F3665D"/>
    <w:rsid w:val="00F36683"/>
    <w:rsid w:val="00F369F6"/>
    <w:rsid w:val="00F36B13"/>
    <w:rsid w:val="00F36EC2"/>
    <w:rsid w:val="00F37162"/>
    <w:rsid w:val="00F37186"/>
    <w:rsid w:val="00F372AB"/>
    <w:rsid w:val="00F37962"/>
    <w:rsid w:val="00F379FE"/>
    <w:rsid w:val="00F37B08"/>
    <w:rsid w:val="00F37C7E"/>
    <w:rsid w:val="00F37EA8"/>
    <w:rsid w:val="00F37FFE"/>
    <w:rsid w:val="00F40041"/>
    <w:rsid w:val="00F4022E"/>
    <w:rsid w:val="00F40397"/>
    <w:rsid w:val="00F404C8"/>
    <w:rsid w:val="00F4091A"/>
    <w:rsid w:val="00F40B52"/>
    <w:rsid w:val="00F40B95"/>
    <w:rsid w:val="00F40C0E"/>
    <w:rsid w:val="00F4107E"/>
    <w:rsid w:val="00F41127"/>
    <w:rsid w:val="00F413F0"/>
    <w:rsid w:val="00F4175F"/>
    <w:rsid w:val="00F41962"/>
    <w:rsid w:val="00F41F2E"/>
    <w:rsid w:val="00F41F54"/>
    <w:rsid w:val="00F4229B"/>
    <w:rsid w:val="00F425C9"/>
    <w:rsid w:val="00F42876"/>
    <w:rsid w:val="00F42889"/>
    <w:rsid w:val="00F42937"/>
    <w:rsid w:val="00F429E6"/>
    <w:rsid w:val="00F42C7F"/>
    <w:rsid w:val="00F42D0E"/>
    <w:rsid w:val="00F42DFE"/>
    <w:rsid w:val="00F43437"/>
    <w:rsid w:val="00F436DA"/>
    <w:rsid w:val="00F4383F"/>
    <w:rsid w:val="00F4384F"/>
    <w:rsid w:val="00F439FA"/>
    <w:rsid w:val="00F43B58"/>
    <w:rsid w:val="00F43CBC"/>
    <w:rsid w:val="00F43DEE"/>
    <w:rsid w:val="00F43F33"/>
    <w:rsid w:val="00F440F7"/>
    <w:rsid w:val="00F44808"/>
    <w:rsid w:val="00F44DCA"/>
    <w:rsid w:val="00F44E6D"/>
    <w:rsid w:val="00F44F39"/>
    <w:rsid w:val="00F44FC0"/>
    <w:rsid w:val="00F4538E"/>
    <w:rsid w:val="00F4569B"/>
    <w:rsid w:val="00F457A2"/>
    <w:rsid w:val="00F45F01"/>
    <w:rsid w:val="00F46255"/>
    <w:rsid w:val="00F464AD"/>
    <w:rsid w:val="00F46A04"/>
    <w:rsid w:val="00F46A11"/>
    <w:rsid w:val="00F46B7C"/>
    <w:rsid w:val="00F46B7F"/>
    <w:rsid w:val="00F46CD7"/>
    <w:rsid w:val="00F46D7E"/>
    <w:rsid w:val="00F46E1A"/>
    <w:rsid w:val="00F47008"/>
    <w:rsid w:val="00F4745F"/>
    <w:rsid w:val="00F476A9"/>
    <w:rsid w:val="00F477B6"/>
    <w:rsid w:val="00F4789C"/>
    <w:rsid w:val="00F479B5"/>
    <w:rsid w:val="00F479C2"/>
    <w:rsid w:val="00F47ADE"/>
    <w:rsid w:val="00F47BC2"/>
    <w:rsid w:val="00F5022B"/>
    <w:rsid w:val="00F5048D"/>
    <w:rsid w:val="00F50523"/>
    <w:rsid w:val="00F50648"/>
    <w:rsid w:val="00F508FC"/>
    <w:rsid w:val="00F50D15"/>
    <w:rsid w:val="00F50D49"/>
    <w:rsid w:val="00F50DAE"/>
    <w:rsid w:val="00F51017"/>
    <w:rsid w:val="00F5102A"/>
    <w:rsid w:val="00F51093"/>
    <w:rsid w:val="00F510B0"/>
    <w:rsid w:val="00F5114C"/>
    <w:rsid w:val="00F513E3"/>
    <w:rsid w:val="00F513FA"/>
    <w:rsid w:val="00F51500"/>
    <w:rsid w:val="00F5151F"/>
    <w:rsid w:val="00F51679"/>
    <w:rsid w:val="00F5177F"/>
    <w:rsid w:val="00F51BA7"/>
    <w:rsid w:val="00F51C02"/>
    <w:rsid w:val="00F51FA7"/>
    <w:rsid w:val="00F52435"/>
    <w:rsid w:val="00F52630"/>
    <w:rsid w:val="00F52ABF"/>
    <w:rsid w:val="00F52B0E"/>
    <w:rsid w:val="00F5327B"/>
    <w:rsid w:val="00F53680"/>
    <w:rsid w:val="00F536A3"/>
    <w:rsid w:val="00F53746"/>
    <w:rsid w:val="00F5385F"/>
    <w:rsid w:val="00F53995"/>
    <w:rsid w:val="00F539C0"/>
    <w:rsid w:val="00F54131"/>
    <w:rsid w:val="00F54181"/>
    <w:rsid w:val="00F543B6"/>
    <w:rsid w:val="00F54682"/>
    <w:rsid w:val="00F54727"/>
    <w:rsid w:val="00F54728"/>
    <w:rsid w:val="00F5486C"/>
    <w:rsid w:val="00F54A5B"/>
    <w:rsid w:val="00F54B30"/>
    <w:rsid w:val="00F54BBA"/>
    <w:rsid w:val="00F54E16"/>
    <w:rsid w:val="00F54FC6"/>
    <w:rsid w:val="00F550EA"/>
    <w:rsid w:val="00F551FB"/>
    <w:rsid w:val="00F556FD"/>
    <w:rsid w:val="00F558F4"/>
    <w:rsid w:val="00F55B29"/>
    <w:rsid w:val="00F5600C"/>
    <w:rsid w:val="00F56150"/>
    <w:rsid w:val="00F56248"/>
    <w:rsid w:val="00F56264"/>
    <w:rsid w:val="00F562CD"/>
    <w:rsid w:val="00F56767"/>
    <w:rsid w:val="00F56773"/>
    <w:rsid w:val="00F567DF"/>
    <w:rsid w:val="00F56DD7"/>
    <w:rsid w:val="00F5722F"/>
    <w:rsid w:val="00F5738E"/>
    <w:rsid w:val="00F57515"/>
    <w:rsid w:val="00F577C8"/>
    <w:rsid w:val="00F57C5C"/>
    <w:rsid w:val="00F57F75"/>
    <w:rsid w:val="00F600C1"/>
    <w:rsid w:val="00F601D0"/>
    <w:rsid w:val="00F605DA"/>
    <w:rsid w:val="00F606EC"/>
    <w:rsid w:val="00F60709"/>
    <w:rsid w:val="00F6079B"/>
    <w:rsid w:val="00F607E6"/>
    <w:rsid w:val="00F60918"/>
    <w:rsid w:val="00F6102E"/>
    <w:rsid w:val="00F6137D"/>
    <w:rsid w:val="00F6178F"/>
    <w:rsid w:val="00F6190B"/>
    <w:rsid w:val="00F61AD3"/>
    <w:rsid w:val="00F61D45"/>
    <w:rsid w:val="00F624D9"/>
    <w:rsid w:val="00F624FF"/>
    <w:rsid w:val="00F6254A"/>
    <w:rsid w:val="00F625FC"/>
    <w:rsid w:val="00F6260B"/>
    <w:rsid w:val="00F6286C"/>
    <w:rsid w:val="00F6298C"/>
    <w:rsid w:val="00F62AB3"/>
    <w:rsid w:val="00F62CAE"/>
    <w:rsid w:val="00F62E47"/>
    <w:rsid w:val="00F62F06"/>
    <w:rsid w:val="00F62F45"/>
    <w:rsid w:val="00F6339F"/>
    <w:rsid w:val="00F635E1"/>
    <w:rsid w:val="00F637A2"/>
    <w:rsid w:val="00F639A9"/>
    <w:rsid w:val="00F63A25"/>
    <w:rsid w:val="00F645C9"/>
    <w:rsid w:val="00F6499E"/>
    <w:rsid w:val="00F64B21"/>
    <w:rsid w:val="00F64E9C"/>
    <w:rsid w:val="00F64F01"/>
    <w:rsid w:val="00F652D7"/>
    <w:rsid w:val="00F65329"/>
    <w:rsid w:val="00F654B2"/>
    <w:rsid w:val="00F65552"/>
    <w:rsid w:val="00F6572C"/>
    <w:rsid w:val="00F65978"/>
    <w:rsid w:val="00F65A2A"/>
    <w:rsid w:val="00F66036"/>
    <w:rsid w:val="00F6611F"/>
    <w:rsid w:val="00F6648D"/>
    <w:rsid w:val="00F6649D"/>
    <w:rsid w:val="00F664E9"/>
    <w:rsid w:val="00F668F4"/>
    <w:rsid w:val="00F66B44"/>
    <w:rsid w:val="00F66DF9"/>
    <w:rsid w:val="00F67233"/>
    <w:rsid w:val="00F67367"/>
    <w:rsid w:val="00F67649"/>
    <w:rsid w:val="00F67DF1"/>
    <w:rsid w:val="00F67F24"/>
    <w:rsid w:val="00F67FFE"/>
    <w:rsid w:val="00F70042"/>
    <w:rsid w:val="00F701C7"/>
    <w:rsid w:val="00F7020D"/>
    <w:rsid w:val="00F702B4"/>
    <w:rsid w:val="00F70483"/>
    <w:rsid w:val="00F704EB"/>
    <w:rsid w:val="00F7091F"/>
    <w:rsid w:val="00F70F87"/>
    <w:rsid w:val="00F71198"/>
    <w:rsid w:val="00F71232"/>
    <w:rsid w:val="00F712EA"/>
    <w:rsid w:val="00F7164F"/>
    <w:rsid w:val="00F71863"/>
    <w:rsid w:val="00F718C3"/>
    <w:rsid w:val="00F71C05"/>
    <w:rsid w:val="00F71C36"/>
    <w:rsid w:val="00F71F87"/>
    <w:rsid w:val="00F71FE5"/>
    <w:rsid w:val="00F71FF7"/>
    <w:rsid w:val="00F72006"/>
    <w:rsid w:val="00F7200B"/>
    <w:rsid w:val="00F72294"/>
    <w:rsid w:val="00F722E0"/>
    <w:rsid w:val="00F7237E"/>
    <w:rsid w:val="00F724D5"/>
    <w:rsid w:val="00F72528"/>
    <w:rsid w:val="00F7275A"/>
    <w:rsid w:val="00F72884"/>
    <w:rsid w:val="00F728D5"/>
    <w:rsid w:val="00F72ABD"/>
    <w:rsid w:val="00F72B15"/>
    <w:rsid w:val="00F72B4B"/>
    <w:rsid w:val="00F72C4D"/>
    <w:rsid w:val="00F72D6B"/>
    <w:rsid w:val="00F72F28"/>
    <w:rsid w:val="00F732D1"/>
    <w:rsid w:val="00F73639"/>
    <w:rsid w:val="00F7380C"/>
    <w:rsid w:val="00F738D5"/>
    <w:rsid w:val="00F73C47"/>
    <w:rsid w:val="00F73F1B"/>
    <w:rsid w:val="00F742B0"/>
    <w:rsid w:val="00F744AA"/>
    <w:rsid w:val="00F744D5"/>
    <w:rsid w:val="00F7465A"/>
    <w:rsid w:val="00F746D4"/>
    <w:rsid w:val="00F74749"/>
    <w:rsid w:val="00F748A4"/>
    <w:rsid w:val="00F74D64"/>
    <w:rsid w:val="00F74E74"/>
    <w:rsid w:val="00F74EE3"/>
    <w:rsid w:val="00F74F1B"/>
    <w:rsid w:val="00F750BD"/>
    <w:rsid w:val="00F75293"/>
    <w:rsid w:val="00F75366"/>
    <w:rsid w:val="00F753AF"/>
    <w:rsid w:val="00F75602"/>
    <w:rsid w:val="00F756B9"/>
    <w:rsid w:val="00F756BF"/>
    <w:rsid w:val="00F757AA"/>
    <w:rsid w:val="00F75868"/>
    <w:rsid w:val="00F759E9"/>
    <w:rsid w:val="00F75AC6"/>
    <w:rsid w:val="00F75B45"/>
    <w:rsid w:val="00F75C38"/>
    <w:rsid w:val="00F75CB8"/>
    <w:rsid w:val="00F75CF2"/>
    <w:rsid w:val="00F75EBF"/>
    <w:rsid w:val="00F75ED7"/>
    <w:rsid w:val="00F7608B"/>
    <w:rsid w:val="00F7636F"/>
    <w:rsid w:val="00F765D8"/>
    <w:rsid w:val="00F7673B"/>
    <w:rsid w:val="00F76937"/>
    <w:rsid w:val="00F76C90"/>
    <w:rsid w:val="00F76E6E"/>
    <w:rsid w:val="00F76F71"/>
    <w:rsid w:val="00F77073"/>
    <w:rsid w:val="00F771E8"/>
    <w:rsid w:val="00F77381"/>
    <w:rsid w:val="00F7776B"/>
    <w:rsid w:val="00F77BA1"/>
    <w:rsid w:val="00F77DAC"/>
    <w:rsid w:val="00F77FE7"/>
    <w:rsid w:val="00F77FF6"/>
    <w:rsid w:val="00F802FC"/>
    <w:rsid w:val="00F804E1"/>
    <w:rsid w:val="00F805A3"/>
    <w:rsid w:val="00F805FB"/>
    <w:rsid w:val="00F80615"/>
    <w:rsid w:val="00F808B4"/>
    <w:rsid w:val="00F80C83"/>
    <w:rsid w:val="00F80D6E"/>
    <w:rsid w:val="00F81053"/>
    <w:rsid w:val="00F814D9"/>
    <w:rsid w:val="00F814F3"/>
    <w:rsid w:val="00F81566"/>
    <w:rsid w:val="00F81692"/>
    <w:rsid w:val="00F81A09"/>
    <w:rsid w:val="00F81A89"/>
    <w:rsid w:val="00F81DD7"/>
    <w:rsid w:val="00F81E1A"/>
    <w:rsid w:val="00F81E86"/>
    <w:rsid w:val="00F820CB"/>
    <w:rsid w:val="00F82408"/>
    <w:rsid w:val="00F8250A"/>
    <w:rsid w:val="00F82542"/>
    <w:rsid w:val="00F82AE2"/>
    <w:rsid w:val="00F82DCD"/>
    <w:rsid w:val="00F82E90"/>
    <w:rsid w:val="00F82EE7"/>
    <w:rsid w:val="00F83342"/>
    <w:rsid w:val="00F836E2"/>
    <w:rsid w:val="00F836EA"/>
    <w:rsid w:val="00F83ABB"/>
    <w:rsid w:val="00F84067"/>
    <w:rsid w:val="00F840F5"/>
    <w:rsid w:val="00F84310"/>
    <w:rsid w:val="00F843D6"/>
    <w:rsid w:val="00F843D7"/>
    <w:rsid w:val="00F843F9"/>
    <w:rsid w:val="00F845C3"/>
    <w:rsid w:val="00F84620"/>
    <w:rsid w:val="00F847FF"/>
    <w:rsid w:val="00F848BF"/>
    <w:rsid w:val="00F84AA4"/>
    <w:rsid w:val="00F84AC3"/>
    <w:rsid w:val="00F84B1D"/>
    <w:rsid w:val="00F84B88"/>
    <w:rsid w:val="00F84B8E"/>
    <w:rsid w:val="00F84B9F"/>
    <w:rsid w:val="00F84C14"/>
    <w:rsid w:val="00F84CF4"/>
    <w:rsid w:val="00F84DDA"/>
    <w:rsid w:val="00F84DDD"/>
    <w:rsid w:val="00F84E3A"/>
    <w:rsid w:val="00F8502F"/>
    <w:rsid w:val="00F850D8"/>
    <w:rsid w:val="00F85254"/>
    <w:rsid w:val="00F859D3"/>
    <w:rsid w:val="00F85B95"/>
    <w:rsid w:val="00F85D43"/>
    <w:rsid w:val="00F85D82"/>
    <w:rsid w:val="00F85F05"/>
    <w:rsid w:val="00F860FA"/>
    <w:rsid w:val="00F860FB"/>
    <w:rsid w:val="00F862F1"/>
    <w:rsid w:val="00F86486"/>
    <w:rsid w:val="00F86676"/>
    <w:rsid w:val="00F867A7"/>
    <w:rsid w:val="00F8691A"/>
    <w:rsid w:val="00F869D6"/>
    <w:rsid w:val="00F86A12"/>
    <w:rsid w:val="00F86BE2"/>
    <w:rsid w:val="00F86CF5"/>
    <w:rsid w:val="00F86EBA"/>
    <w:rsid w:val="00F86F52"/>
    <w:rsid w:val="00F87471"/>
    <w:rsid w:val="00F874B1"/>
    <w:rsid w:val="00F87AF7"/>
    <w:rsid w:val="00F87BA1"/>
    <w:rsid w:val="00F87BE9"/>
    <w:rsid w:val="00F87CA8"/>
    <w:rsid w:val="00F87DA9"/>
    <w:rsid w:val="00F87DF6"/>
    <w:rsid w:val="00F87E31"/>
    <w:rsid w:val="00F90022"/>
    <w:rsid w:val="00F90129"/>
    <w:rsid w:val="00F9016A"/>
    <w:rsid w:val="00F90204"/>
    <w:rsid w:val="00F9075A"/>
    <w:rsid w:val="00F908F0"/>
    <w:rsid w:val="00F909E7"/>
    <w:rsid w:val="00F90CC7"/>
    <w:rsid w:val="00F90DA4"/>
    <w:rsid w:val="00F91399"/>
    <w:rsid w:val="00F9143A"/>
    <w:rsid w:val="00F9145E"/>
    <w:rsid w:val="00F91690"/>
    <w:rsid w:val="00F9197E"/>
    <w:rsid w:val="00F91985"/>
    <w:rsid w:val="00F91AC5"/>
    <w:rsid w:val="00F91C92"/>
    <w:rsid w:val="00F91D30"/>
    <w:rsid w:val="00F91F15"/>
    <w:rsid w:val="00F92142"/>
    <w:rsid w:val="00F9224D"/>
    <w:rsid w:val="00F9226E"/>
    <w:rsid w:val="00F92410"/>
    <w:rsid w:val="00F925FF"/>
    <w:rsid w:val="00F9295C"/>
    <w:rsid w:val="00F92C10"/>
    <w:rsid w:val="00F92C1B"/>
    <w:rsid w:val="00F92C39"/>
    <w:rsid w:val="00F92DDB"/>
    <w:rsid w:val="00F92F6E"/>
    <w:rsid w:val="00F93028"/>
    <w:rsid w:val="00F933DA"/>
    <w:rsid w:val="00F937AD"/>
    <w:rsid w:val="00F93876"/>
    <w:rsid w:val="00F939A0"/>
    <w:rsid w:val="00F93AAA"/>
    <w:rsid w:val="00F93CB0"/>
    <w:rsid w:val="00F93DD0"/>
    <w:rsid w:val="00F93EC1"/>
    <w:rsid w:val="00F940B4"/>
    <w:rsid w:val="00F94188"/>
    <w:rsid w:val="00F944DC"/>
    <w:rsid w:val="00F947F8"/>
    <w:rsid w:val="00F94C2B"/>
    <w:rsid w:val="00F94D91"/>
    <w:rsid w:val="00F94E37"/>
    <w:rsid w:val="00F9535B"/>
    <w:rsid w:val="00F953CA"/>
    <w:rsid w:val="00F954F4"/>
    <w:rsid w:val="00F95656"/>
    <w:rsid w:val="00F9565A"/>
    <w:rsid w:val="00F95B0A"/>
    <w:rsid w:val="00F95C0A"/>
    <w:rsid w:val="00F95D1E"/>
    <w:rsid w:val="00F95E52"/>
    <w:rsid w:val="00F95F7C"/>
    <w:rsid w:val="00F95FE8"/>
    <w:rsid w:val="00F960CE"/>
    <w:rsid w:val="00F96131"/>
    <w:rsid w:val="00F96579"/>
    <w:rsid w:val="00F96883"/>
    <w:rsid w:val="00F96941"/>
    <w:rsid w:val="00F96C1D"/>
    <w:rsid w:val="00F96CC3"/>
    <w:rsid w:val="00F96DFF"/>
    <w:rsid w:val="00F96ECB"/>
    <w:rsid w:val="00F96F62"/>
    <w:rsid w:val="00F970B6"/>
    <w:rsid w:val="00F971A0"/>
    <w:rsid w:val="00F97353"/>
    <w:rsid w:val="00F9751E"/>
    <w:rsid w:val="00F976BC"/>
    <w:rsid w:val="00F978D5"/>
    <w:rsid w:val="00F978F5"/>
    <w:rsid w:val="00F97BD8"/>
    <w:rsid w:val="00F97C56"/>
    <w:rsid w:val="00F97DDA"/>
    <w:rsid w:val="00FA01A9"/>
    <w:rsid w:val="00FA0317"/>
    <w:rsid w:val="00FA044B"/>
    <w:rsid w:val="00FA052C"/>
    <w:rsid w:val="00FA06AA"/>
    <w:rsid w:val="00FA07F8"/>
    <w:rsid w:val="00FA0811"/>
    <w:rsid w:val="00FA09FC"/>
    <w:rsid w:val="00FA0A74"/>
    <w:rsid w:val="00FA0ABE"/>
    <w:rsid w:val="00FA0E35"/>
    <w:rsid w:val="00FA0F9E"/>
    <w:rsid w:val="00FA1041"/>
    <w:rsid w:val="00FA123E"/>
    <w:rsid w:val="00FA14CB"/>
    <w:rsid w:val="00FA1515"/>
    <w:rsid w:val="00FA16EC"/>
    <w:rsid w:val="00FA1AF3"/>
    <w:rsid w:val="00FA1C20"/>
    <w:rsid w:val="00FA1E6D"/>
    <w:rsid w:val="00FA203B"/>
    <w:rsid w:val="00FA2112"/>
    <w:rsid w:val="00FA215A"/>
    <w:rsid w:val="00FA2299"/>
    <w:rsid w:val="00FA24B2"/>
    <w:rsid w:val="00FA24C7"/>
    <w:rsid w:val="00FA252A"/>
    <w:rsid w:val="00FA2561"/>
    <w:rsid w:val="00FA26B6"/>
    <w:rsid w:val="00FA2886"/>
    <w:rsid w:val="00FA29F8"/>
    <w:rsid w:val="00FA2A7C"/>
    <w:rsid w:val="00FA2B13"/>
    <w:rsid w:val="00FA2BB2"/>
    <w:rsid w:val="00FA2BC0"/>
    <w:rsid w:val="00FA2C36"/>
    <w:rsid w:val="00FA3098"/>
    <w:rsid w:val="00FA3811"/>
    <w:rsid w:val="00FA3852"/>
    <w:rsid w:val="00FA3853"/>
    <w:rsid w:val="00FA3B8E"/>
    <w:rsid w:val="00FA3E01"/>
    <w:rsid w:val="00FA3E15"/>
    <w:rsid w:val="00FA403B"/>
    <w:rsid w:val="00FA4045"/>
    <w:rsid w:val="00FA43F1"/>
    <w:rsid w:val="00FA465F"/>
    <w:rsid w:val="00FA476D"/>
    <w:rsid w:val="00FA4776"/>
    <w:rsid w:val="00FA488A"/>
    <w:rsid w:val="00FA4FFE"/>
    <w:rsid w:val="00FA5009"/>
    <w:rsid w:val="00FA51DB"/>
    <w:rsid w:val="00FA55CC"/>
    <w:rsid w:val="00FA56C2"/>
    <w:rsid w:val="00FA5905"/>
    <w:rsid w:val="00FA5B59"/>
    <w:rsid w:val="00FA5C3E"/>
    <w:rsid w:val="00FA5D4A"/>
    <w:rsid w:val="00FA6121"/>
    <w:rsid w:val="00FA638F"/>
    <w:rsid w:val="00FA63C8"/>
    <w:rsid w:val="00FA65E8"/>
    <w:rsid w:val="00FA671E"/>
    <w:rsid w:val="00FA6921"/>
    <w:rsid w:val="00FA742D"/>
    <w:rsid w:val="00FA7805"/>
    <w:rsid w:val="00FA7998"/>
    <w:rsid w:val="00FA7A9A"/>
    <w:rsid w:val="00FA7AA4"/>
    <w:rsid w:val="00FA7DF1"/>
    <w:rsid w:val="00FB0017"/>
    <w:rsid w:val="00FB02FC"/>
    <w:rsid w:val="00FB03A0"/>
    <w:rsid w:val="00FB0648"/>
    <w:rsid w:val="00FB08F5"/>
    <w:rsid w:val="00FB0906"/>
    <w:rsid w:val="00FB0C03"/>
    <w:rsid w:val="00FB0D2B"/>
    <w:rsid w:val="00FB0D65"/>
    <w:rsid w:val="00FB10E8"/>
    <w:rsid w:val="00FB15B6"/>
    <w:rsid w:val="00FB16BF"/>
    <w:rsid w:val="00FB193B"/>
    <w:rsid w:val="00FB1C1B"/>
    <w:rsid w:val="00FB1C2E"/>
    <w:rsid w:val="00FB205C"/>
    <w:rsid w:val="00FB20B1"/>
    <w:rsid w:val="00FB2214"/>
    <w:rsid w:val="00FB278D"/>
    <w:rsid w:val="00FB27EC"/>
    <w:rsid w:val="00FB29ED"/>
    <w:rsid w:val="00FB2A2D"/>
    <w:rsid w:val="00FB2D5B"/>
    <w:rsid w:val="00FB2E4F"/>
    <w:rsid w:val="00FB3019"/>
    <w:rsid w:val="00FB3068"/>
    <w:rsid w:val="00FB344B"/>
    <w:rsid w:val="00FB3493"/>
    <w:rsid w:val="00FB35EF"/>
    <w:rsid w:val="00FB37AD"/>
    <w:rsid w:val="00FB3812"/>
    <w:rsid w:val="00FB3CB2"/>
    <w:rsid w:val="00FB3CDD"/>
    <w:rsid w:val="00FB3CFB"/>
    <w:rsid w:val="00FB3CFE"/>
    <w:rsid w:val="00FB3D8E"/>
    <w:rsid w:val="00FB3F2E"/>
    <w:rsid w:val="00FB4319"/>
    <w:rsid w:val="00FB436A"/>
    <w:rsid w:val="00FB43D5"/>
    <w:rsid w:val="00FB440D"/>
    <w:rsid w:val="00FB4561"/>
    <w:rsid w:val="00FB4830"/>
    <w:rsid w:val="00FB4982"/>
    <w:rsid w:val="00FB4B84"/>
    <w:rsid w:val="00FB4E00"/>
    <w:rsid w:val="00FB4EED"/>
    <w:rsid w:val="00FB4F25"/>
    <w:rsid w:val="00FB5208"/>
    <w:rsid w:val="00FB521C"/>
    <w:rsid w:val="00FB54EA"/>
    <w:rsid w:val="00FB5671"/>
    <w:rsid w:val="00FB592F"/>
    <w:rsid w:val="00FB5AA6"/>
    <w:rsid w:val="00FB5CFD"/>
    <w:rsid w:val="00FB5DF7"/>
    <w:rsid w:val="00FB5E63"/>
    <w:rsid w:val="00FB5F57"/>
    <w:rsid w:val="00FB616B"/>
    <w:rsid w:val="00FB623C"/>
    <w:rsid w:val="00FB6341"/>
    <w:rsid w:val="00FB6585"/>
    <w:rsid w:val="00FB6739"/>
    <w:rsid w:val="00FB6813"/>
    <w:rsid w:val="00FB6947"/>
    <w:rsid w:val="00FB6B1E"/>
    <w:rsid w:val="00FB6C3A"/>
    <w:rsid w:val="00FB6C3E"/>
    <w:rsid w:val="00FB6C6D"/>
    <w:rsid w:val="00FB6D7C"/>
    <w:rsid w:val="00FB6DD1"/>
    <w:rsid w:val="00FB6F8D"/>
    <w:rsid w:val="00FB701C"/>
    <w:rsid w:val="00FB7207"/>
    <w:rsid w:val="00FB745E"/>
    <w:rsid w:val="00FB76FF"/>
    <w:rsid w:val="00FB7862"/>
    <w:rsid w:val="00FB789F"/>
    <w:rsid w:val="00FB7961"/>
    <w:rsid w:val="00FB799A"/>
    <w:rsid w:val="00FB7A32"/>
    <w:rsid w:val="00FB7D7F"/>
    <w:rsid w:val="00FC04E4"/>
    <w:rsid w:val="00FC0595"/>
    <w:rsid w:val="00FC0607"/>
    <w:rsid w:val="00FC06A4"/>
    <w:rsid w:val="00FC0773"/>
    <w:rsid w:val="00FC0B6E"/>
    <w:rsid w:val="00FC0EDE"/>
    <w:rsid w:val="00FC0F0E"/>
    <w:rsid w:val="00FC0FBD"/>
    <w:rsid w:val="00FC1330"/>
    <w:rsid w:val="00FC176B"/>
    <w:rsid w:val="00FC1996"/>
    <w:rsid w:val="00FC19C7"/>
    <w:rsid w:val="00FC1DB2"/>
    <w:rsid w:val="00FC1DDF"/>
    <w:rsid w:val="00FC1DFD"/>
    <w:rsid w:val="00FC1EF5"/>
    <w:rsid w:val="00FC2042"/>
    <w:rsid w:val="00FC25C9"/>
    <w:rsid w:val="00FC26A6"/>
    <w:rsid w:val="00FC2C15"/>
    <w:rsid w:val="00FC2C9F"/>
    <w:rsid w:val="00FC2F25"/>
    <w:rsid w:val="00FC309E"/>
    <w:rsid w:val="00FC3107"/>
    <w:rsid w:val="00FC32A6"/>
    <w:rsid w:val="00FC34F6"/>
    <w:rsid w:val="00FC361C"/>
    <w:rsid w:val="00FC3873"/>
    <w:rsid w:val="00FC3934"/>
    <w:rsid w:val="00FC3AA7"/>
    <w:rsid w:val="00FC3C4B"/>
    <w:rsid w:val="00FC3DF5"/>
    <w:rsid w:val="00FC405E"/>
    <w:rsid w:val="00FC41F8"/>
    <w:rsid w:val="00FC43FE"/>
    <w:rsid w:val="00FC453B"/>
    <w:rsid w:val="00FC464E"/>
    <w:rsid w:val="00FC481D"/>
    <w:rsid w:val="00FC4843"/>
    <w:rsid w:val="00FC4915"/>
    <w:rsid w:val="00FC4923"/>
    <w:rsid w:val="00FC4A8A"/>
    <w:rsid w:val="00FC4CE2"/>
    <w:rsid w:val="00FC4DF6"/>
    <w:rsid w:val="00FC4E35"/>
    <w:rsid w:val="00FC4EB4"/>
    <w:rsid w:val="00FC5186"/>
    <w:rsid w:val="00FC56C2"/>
    <w:rsid w:val="00FC5904"/>
    <w:rsid w:val="00FC5B9E"/>
    <w:rsid w:val="00FC5C41"/>
    <w:rsid w:val="00FC5DA7"/>
    <w:rsid w:val="00FC5DBD"/>
    <w:rsid w:val="00FC5E1F"/>
    <w:rsid w:val="00FC5E5B"/>
    <w:rsid w:val="00FC60C7"/>
    <w:rsid w:val="00FC6455"/>
    <w:rsid w:val="00FC6751"/>
    <w:rsid w:val="00FC6BC0"/>
    <w:rsid w:val="00FC6C59"/>
    <w:rsid w:val="00FC6DF8"/>
    <w:rsid w:val="00FC6E8F"/>
    <w:rsid w:val="00FC70BE"/>
    <w:rsid w:val="00FC716A"/>
    <w:rsid w:val="00FC72DB"/>
    <w:rsid w:val="00FC72E2"/>
    <w:rsid w:val="00FC73A1"/>
    <w:rsid w:val="00FC73F8"/>
    <w:rsid w:val="00FC79B8"/>
    <w:rsid w:val="00FC7CBE"/>
    <w:rsid w:val="00FC7F47"/>
    <w:rsid w:val="00FC7F61"/>
    <w:rsid w:val="00FC7FE1"/>
    <w:rsid w:val="00FD010A"/>
    <w:rsid w:val="00FD023A"/>
    <w:rsid w:val="00FD0838"/>
    <w:rsid w:val="00FD08EE"/>
    <w:rsid w:val="00FD0993"/>
    <w:rsid w:val="00FD0D02"/>
    <w:rsid w:val="00FD0FF5"/>
    <w:rsid w:val="00FD101B"/>
    <w:rsid w:val="00FD1506"/>
    <w:rsid w:val="00FD1550"/>
    <w:rsid w:val="00FD1762"/>
    <w:rsid w:val="00FD17DF"/>
    <w:rsid w:val="00FD189E"/>
    <w:rsid w:val="00FD19FE"/>
    <w:rsid w:val="00FD1AB8"/>
    <w:rsid w:val="00FD1E1B"/>
    <w:rsid w:val="00FD202A"/>
    <w:rsid w:val="00FD21B2"/>
    <w:rsid w:val="00FD21C2"/>
    <w:rsid w:val="00FD21E0"/>
    <w:rsid w:val="00FD2317"/>
    <w:rsid w:val="00FD243C"/>
    <w:rsid w:val="00FD2543"/>
    <w:rsid w:val="00FD25EA"/>
    <w:rsid w:val="00FD276A"/>
    <w:rsid w:val="00FD2BB5"/>
    <w:rsid w:val="00FD3005"/>
    <w:rsid w:val="00FD32CD"/>
    <w:rsid w:val="00FD3414"/>
    <w:rsid w:val="00FD3741"/>
    <w:rsid w:val="00FD3933"/>
    <w:rsid w:val="00FD3C15"/>
    <w:rsid w:val="00FD40C2"/>
    <w:rsid w:val="00FD45C3"/>
    <w:rsid w:val="00FD4643"/>
    <w:rsid w:val="00FD4847"/>
    <w:rsid w:val="00FD4AA4"/>
    <w:rsid w:val="00FD4CFA"/>
    <w:rsid w:val="00FD4EA2"/>
    <w:rsid w:val="00FD4EEF"/>
    <w:rsid w:val="00FD5278"/>
    <w:rsid w:val="00FD5352"/>
    <w:rsid w:val="00FD5389"/>
    <w:rsid w:val="00FD53C7"/>
    <w:rsid w:val="00FD58B4"/>
    <w:rsid w:val="00FD5A8E"/>
    <w:rsid w:val="00FD5D3F"/>
    <w:rsid w:val="00FD6033"/>
    <w:rsid w:val="00FD61AE"/>
    <w:rsid w:val="00FD61F4"/>
    <w:rsid w:val="00FD62AB"/>
    <w:rsid w:val="00FD64A5"/>
    <w:rsid w:val="00FD6621"/>
    <w:rsid w:val="00FD6650"/>
    <w:rsid w:val="00FD69EC"/>
    <w:rsid w:val="00FD6CA1"/>
    <w:rsid w:val="00FD71E0"/>
    <w:rsid w:val="00FD7290"/>
    <w:rsid w:val="00FD74AD"/>
    <w:rsid w:val="00FD74D4"/>
    <w:rsid w:val="00FD7586"/>
    <w:rsid w:val="00FD768D"/>
    <w:rsid w:val="00FD7725"/>
    <w:rsid w:val="00FD79AB"/>
    <w:rsid w:val="00FD7A43"/>
    <w:rsid w:val="00FD7ACE"/>
    <w:rsid w:val="00FD7EDF"/>
    <w:rsid w:val="00FE00D3"/>
    <w:rsid w:val="00FE0162"/>
    <w:rsid w:val="00FE0178"/>
    <w:rsid w:val="00FE02FC"/>
    <w:rsid w:val="00FE03CA"/>
    <w:rsid w:val="00FE03F1"/>
    <w:rsid w:val="00FE0586"/>
    <w:rsid w:val="00FE066B"/>
    <w:rsid w:val="00FE0712"/>
    <w:rsid w:val="00FE08B4"/>
    <w:rsid w:val="00FE0A5B"/>
    <w:rsid w:val="00FE0A9C"/>
    <w:rsid w:val="00FE0D88"/>
    <w:rsid w:val="00FE0FC4"/>
    <w:rsid w:val="00FE13EF"/>
    <w:rsid w:val="00FE13F9"/>
    <w:rsid w:val="00FE1731"/>
    <w:rsid w:val="00FE1732"/>
    <w:rsid w:val="00FE1962"/>
    <w:rsid w:val="00FE1C19"/>
    <w:rsid w:val="00FE1D2C"/>
    <w:rsid w:val="00FE1FE0"/>
    <w:rsid w:val="00FE2636"/>
    <w:rsid w:val="00FE26AC"/>
    <w:rsid w:val="00FE27A8"/>
    <w:rsid w:val="00FE2C8E"/>
    <w:rsid w:val="00FE2D90"/>
    <w:rsid w:val="00FE310E"/>
    <w:rsid w:val="00FE3348"/>
    <w:rsid w:val="00FE34D0"/>
    <w:rsid w:val="00FE3567"/>
    <w:rsid w:val="00FE3955"/>
    <w:rsid w:val="00FE396B"/>
    <w:rsid w:val="00FE39A9"/>
    <w:rsid w:val="00FE3ABD"/>
    <w:rsid w:val="00FE3AF6"/>
    <w:rsid w:val="00FE3C29"/>
    <w:rsid w:val="00FE3C52"/>
    <w:rsid w:val="00FE3D27"/>
    <w:rsid w:val="00FE3ECB"/>
    <w:rsid w:val="00FE419E"/>
    <w:rsid w:val="00FE440B"/>
    <w:rsid w:val="00FE44B1"/>
    <w:rsid w:val="00FE46B0"/>
    <w:rsid w:val="00FE4802"/>
    <w:rsid w:val="00FE4974"/>
    <w:rsid w:val="00FE4A8F"/>
    <w:rsid w:val="00FE4BC1"/>
    <w:rsid w:val="00FE4C86"/>
    <w:rsid w:val="00FE4CC0"/>
    <w:rsid w:val="00FE4E85"/>
    <w:rsid w:val="00FE50F2"/>
    <w:rsid w:val="00FE52BC"/>
    <w:rsid w:val="00FE54E8"/>
    <w:rsid w:val="00FE5507"/>
    <w:rsid w:val="00FE55A7"/>
    <w:rsid w:val="00FE5624"/>
    <w:rsid w:val="00FE56B2"/>
    <w:rsid w:val="00FE56FD"/>
    <w:rsid w:val="00FE5913"/>
    <w:rsid w:val="00FE598C"/>
    <w:rsid w:val="00FE5C04"/>
    <w:rsid w:val="00FE5E3E"/>
    <w:rsid w:val="00FE5F16"/>
    <w:rsid w:val="00FE60BC"/>
    <w:rsid w:val="00FE6687"/>
    <w:rsid w:val="00FE691E"/>
    <w:rsid w:val="00FE69D9"/>
    <w:rsid w:val="00FE6A37"/>
    <w:rsid w:val="00FE6B98"/>
    <w:rsid w:val="00FE6E51"/>
    <w:rsid w:val="00FE716D"/>
    <w:rsid w:val="00FE72EA"/>
    <w:rsid w:val="00FE745B"/>
    <w:rsid w:val="00FE74F0"/>
    <w:rsid w:val="00FE7917"/>
    <w:rsid w:val="00FE7B4F"/>
    <w:rsid w:val="00FE7C9A"/>
    <w:rsid w:val="00FE7DA2"/>
    <w:rsid w:val="00FE7E6D"/>
    <w:rsid w:val="00FE7ED4"/>
    <w:rsid w:val="00FE7F20"/>
    <w:rsid w:val="00FE7F39"/>
    <w:rsid w:val="00FE7FD3"/>
    <w:rsid w:val="00FE7FDB"/>
    <w:rsid w:val="00FF0136"/>
    <w:rsid w:val="00FF01DC"/>
    <w:rsid w:val="00FF0482"/>
    <w:rsid w:val="00FF0585"/>
    <w:rsid w:val="00FF058D"/>
    <w:rsid w:val="00FF076B"/>
    <w:rsid w:val="00FF0804"/>
    <w:rsid w:val="00FF0896"/>
    <w:rsid w:val="00FF0B07"/>
    <w:rsid w:val="00FF0B48"/>
    <w:rsid w:val="00FF0C0F"/>
    <w:rsid w:val="00FF0CC2"/>
    <w:rsid w:val="00FF0CD2"/>
    <w:rsid w:val="00FF0D93"/>
    <w:rsid w:val="00FF0F4F"/>
    <w:rsid w:val="00FF0FF8"/>
    <w:rsid w:val="00FF113A"/>
    <w:rsid w:val="00FF12D4"/>
    <w:rsid w:val="00FF1303"/>
    <w:rsid w:val="00FF1572"/>
    <w:rsid w:val="00FF1606"/>
    <w:rsid w:val="00FF160B"/>
    <w:rsid w:val="00FF1645"/>
    <w:rsid w:val="00FF1D6F"/>
    <w:rsid w:val="00FF1D89"/>
    <w:rsid w:val="00FF1E52"/>
    <w:rsid w:val="00FF20C7"/>
    <w:rsid w:val="00FF2147"/>
    <w:rsid w:val="00FF218C"/>
    <w:rsid w:val="00FF22E2"/>
    <w:rsid w:val="00FF236C"/>
    <w:rsid w:val="00FF23D4"/>
    <w:rsid w:val="00FF257C"/>
    <w:rsid w:val="00FF2594"/>
    <w:rsid w:val="00FF2785"/>
    <w:rsid w:val="00FF2A57"/>
    <w:rsid w:val="00FF2C31"/>
    <w:rsid w:val="00FF2CB5"/>
    <w:rsid w:val="00FF2CE5"/>
    <w:rsid w:val="00FF32AB"/>
    <w:rsid w:val="00FF36AB"/>
    <w:rsid w:val="00FF3710"/>
    <w:rsid w:val="00FF3896"/>
    <w:rsid w:val="00FF3930"/>
    <w:rsid w:val="00FF3A5C"/>
    <w:rsid w:val="00FF3A97"/>
    <w:rsid w:val="00FF3B7D"/>
    <w:rsid w:val="00FF4109"/>
    <w:rsid w:val="00FF4276"/>
    <w:rsid w:val="00FF429D"/>
    <w:rsid w:val="00FF43CD"/>
    <w:rsid w:val="00FF4648"/>
    <w:rsid w:val="00FF4657"/>
    <w:rsid w:val="00FF46B5"/>
    <w:rsid w:val="00FF46C0"/>
    <w:rsid w:val="00FF4856"/>
    <w:rsid w:val="00FF4AE0"/>
    <w:rsid w:val="00FF4B02"/>
    <w:rsid w:val="00FF4B26"/>
    <w:rsid w:val="00FF4D17"/>
    <w:rsid w:val="00FF4D61"/>
    <w:rsid w:val="00FF4D73"/>
    <w:rsid w:val="00FF4EA6"/>
    <w:rsid w:val="00FF5177"/>
    <w:rsid w:val="00FF51F5"/>
    <w:rsid w:val="00FF5245"/>
    <w:rsid w:val="00FF5263"/>
    <w:rsid w:val="00FF5364"/>
    <w:rsid w:val="00FF53C6"/>
    <w:rsid w:val="00FF5575"/>
    <w:rsid w:val="00FF56D0"/>
    <w:rsid w:val="00FF56D9"/>
    <w:rsid w:val="00FF593F"/>
    <w:rsid w:val="00FF597F"/>
    <w:rsid w:val="00FF5A12"/>
    <w:rsid w:val="00FF5ABD"/>
    <w:rsid w:val="00FF5ACC"/>
    <w:rsid w:val="00FF5C23"/>
    <w:rsid w:val="00FF5FC3"/>
    <w:rsid w:val="00FF6068"/>
    <w:rsid w:val="00FF635C"/>
    <w:rsid w:val="00FF643A"/>
    <w:rsid w:val="00FF6779"/>
    <w:rsid w:val="00FF67D3"/>
    <w:rsid w:val="00FF68A5"/>
    <w:rsid w:val="00FF68C1"/>
    <w:rsid w:val="00FF6F6C"/>
    <w:rsid w:val="00FF6F8B"/>
    <w:rsid w:val="00FF7296"/>
    <w:rsid w:val="00FF7483"/>
    <w:rsid w:val="00FF74C6"/>
    <w:rsid w:val="00FF7529"/>
    <w:rsid w:val="00FF7571"/>
    <w:rsid w:val="00FF773E"/>
    <w:rsid w:val="00FF7884"/>
    <w:rsid w:val="00FF7896"/>
    <w:rsid w:val="00FF7944"/>
    <w:rsid w:val="00FF7A24"/>
    <w:rsid w:val="00FF7A45"/>
    <w:rsid w:val="00FF7AC2"/>
    <w:rsid w:val="00FF7B4C"/>
    <w:rsid w:val="00FF7BD4"/>
    <w:rsid w:val="00FF7D0F"/>
    <w:rsid w:val="00FF7EB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604F"/>
  <w15:chartTrackingRefBased/>
  <w15:docId w15:val="{10615823-987A-4499-B142-656A1B59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D89"/>
  </w:style>
  <w:style w:type="paragraph" w:styleId="Overskrift3">
    <w:name w:val="heading 3"/>
    <w:basedOn w:val="Normal"/>
    <w:link w:val="Overskrift3Tegn"/>
    <w:uiPriority w:val="9"/>
    <w:qFormat/>
    <w:rsid w:val="00CA1730"/>
    <w:pPr>
      <w:spacing w:before="100" w:beforeAutospacing="1" w:after="100" w:afterAutospacing="1"/>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56432"/>
    <w:pPr>
      <w:ind w:left="720"/>
      <w:contextualSpacing/>
    </w:pPr>
  </w:style>
  <w:style w:type="table" w:styleId="Tabellrutenett">
    <w:name w:val="Table Grid"/>
    <w:basedOn w:val="Vanligtabell"/>
    <w:uiPriority w:val="39"/>
    <w:rsid w:val="00EB5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l3uthevingsfarge5">
    <w:name w:val="List Table 3 Accent 5"/>
    <w:basedOn w:val="Vanligtabell"/>
    <w:uiPriority w:val="48"/>
    <w:rsid w:val="00B15D1E"/>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Hyperkobling">
    <w:name w:val="Hyperlink"/>
    <w:basedOn w:val="Standardskriftforavsnitt"/>
    <w:uiPriority w:val="99"/>
    <w:unhideWhenUsed/>
    <w:rsid w:val="004F214A"/>
    <w:rPr>
      <w:color w:val="0563C1" w:themeColor="hyperlink"/>
      <w:u w:val="single"/>
    </w:rPr>
  </w:style>
  <w:style w:type="character" w:styleId="Ulstomtale">
    <w:name w:val="Unresolved Mention"/>
    <w:basedOn w:val="Standardskriftforavsnitt"/>
    <w:uiPriority w:val="99"/>
    <w:semiHidden/>
    <w:unhideWhenUsed/>
    <w:rsid w:val="004F214A"/>
    <w:rPr>
      <w:color w:val="605E5C"/>
      <w:shd w:val="clear" w:color="auto" w:fill="E1DFDD"/>
    </w:rPr>
  </w:style>
  <w:style w:type="table" w:styleId="Rutenettabelllys">
    <w:name w:val="Grid Table Light"/>
    <w:basedOn w:val="Vanligtabell"/>
    <w:uiPriority w:val="40"/>
    <w:rsid w:val="00922F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enettabell2">
    <w:name w:val="Grid Table 2"/>
    <w:basedOn w:val="Vanligtabell"/>
    <w:uiPriority w:val="47"/>
    <w:rsid w:val="00922F8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3">
    <w:name w:val="List Table 3"/>
    <w:basedOn w:val="Vanligtabell"/>
    <w:uiPriority w:val="48"/>
    <w:rsid w:val="00922F8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opptekst">
    <w:name w:val="header"/>
    <w:basedOn w:val="Normal"/>
    <w:link w:val="TopptekstTegn"/>
    <w:uiPriority w:val="99"/>
    <w:unhideWhenUsed/>
    <w:rsid w:val="002F45D4"/>
    <w:pPr>
      <w:tabs>
        <w:tab w:val="center" w:pos="4536"/>
        <w:tab w:val="right" w:pos="9072"/>
      </w:tabs>
    </w:pPr>
  </w:style>
  <w:style w:type="character" w:customStyle="1" w:styleId="TopptekstTegn">
    <w:name w:val="Topptekst Tegn"/>
    <w:basedOn w:val="Standardskriftforavsnitt"/>
    <w:link w:val="Topptekst"/>
    <w:uiPriority w:val="99"/>
    <w:rsid w:val="002F45D4"/>
  </w:style>
  <w:style w:type="paragraph" w:styleId="Bunntekst">
    <w:name w:val="footer"/>
    <w:basedOn w:val="Normal"/>
    <w:link w:val="BunntekstTegn"/>
    <w:uiPriority w:val="99"/>
    <w:unhideWhenUsed/>
    <w:rsid w:val="002F45D4"/>
    <w:pPr>
      <w:tabs>
        <w:tab w:val="center" w:pos="4536"/>
        <w:tab w:val="right" w:pos="9072"/>
      </w:tabs>
    </w:pPr>
  </w:style>
  <w:style w:type="character" w:customStyle="1" w:styleId="BunntekstTegn">
    <w:name w:val="Bunntekst Tegn"/>
    <w:basedOn w:val="Standardskriftforavsnitt"/>
    <w:link w:val="Bunntekst"/>
    <w:uiPriority w:val="99"/>
    <w:rsid w:val="002F45D4"/>
  </w:style>
  <w:style w:type="paragraph" w:styleId="Revisjon">
    <w:name w:val="Revision"/>
    <w:hidden/>
    <w:uiPriority w:val="99"/>
    <w:semiHidden/>
    <w:rsid w:val="00A42038"/>
  </w:style>
  <w:style w:type="character" w:styleId="Fulgthyperkobling">
    <w:name w:val="FollowedHyperlink"/>
    <w:basedOn w:val="Standardskriftforavsnitt"/>
    <w:uiPriority w:val="99"/>
    <w:semiHidden/>
    <w:unhideWhenUsed/>
    <w:rsid w:val="00212098"/>
    <w:rPr>
      <w:color w:val="954F72" w:themeColor="followedHyperlink"/>
      <w:u w:val="single"/>
    </w:rPr>
  </w:style>
  <w:style w:type="paragraph" w:styleId="NormalWeb">
    <w:name w:val="Normal (Web)"/>
    <w:basedOn w:val="Normal"/>
    <w:uiPriority w:val="99"/>
    <w:semiHidden/>
    <w:unhideWhenUsed/>
    <w:rsid w:val="00D42314"/>
    <w:pPr>
      <w:spacing w:before="100" w:beforeAutospacing="1" w:after="100" w:afterAutospacing="1"/>
    </w:pPr>
    <w:rPr>
      <w:rFonts w:ascii="Times New Roman" w:eastAsia="Times New Roman" w:hAnsi="Times New Roman" w:cs="Times New Roman"/>
      <w:lang w:eastAsia="nb-NO"/>
    </w:rPr>
  </w:style>
  <w:style w:type="character" w:customStyle="1" w:styleId="apple-converted-space">
    <w:name w:val="apple-converted-space"/>
    <w:basedOn w:val="Standardskriftforavsnitt"/>
    <w:rsid w:val="00D42314"/>
  </w:style>
  <w:style w:type="character" w:customStyle="1" w:styleId="Overskrift3Tegn">
    <w:name w:val="Overskrift 3 Tegn"/>
    <w:basedOn w:val="Standardskriftforavsnitt"/>
    <w:link w:val="Overskrift3"/>
    <w:uiPriority w:val="9"/>
    <w:rsid w:val="00CA1730"/>
    <w:rPr>
      <w:rFonts w:ascii="Times New Roman" w:eastAsia="Times New Roman" w:hAnsi="Times New Roman" w:cs="Times New Roman"/>
      <w:b/>
      <w:bCs/>
      <w:sz w:val="27"/>
      <w:szCs w:val="27"/>
      <w:lang w:eastAsia="nb-NO"/>
    </w:rPr>
  </w:style>
  <w:style w:type="character" w:styleId="Sterk">
    <w:name w:val="Strong"/>
    <w:basedOn w:val="Standardskriftforavsnitt"/>
    <w:uiPriority w:val="22"/>
    <w:qFormat/>
    <w:rsid w:val="00CA17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68610">
      <w:bodyDiv w:val="1"/>
      <w:marLeft w:val="0"/>
      <w:marRight w:val="0"/>
      <w:marTop w:val="0"/>
      <w:marBottom w:val="0"/>
      <w:divBdr>
        <w:top w:val="none" w:sz="0" w:space="0" w:color="auto"/>
        <w:left w:val="none" w:sz="0" w:space="0" w:color="auto"/>
        <w:bottom w:val="none" w:sz="0" w:space="0" w:color="auto"/>
        <w:right w:val="none" w:sz="0" w:space="0" w:color="auto"/>
      </w:divBdr>
    </w:div>
    <w:div w:id="7758182">
      <w:bodyDiv w:val="1"/>
      <w:marLeft w:val="0"/>
      <w:marRight w:val="0"/>
      <w:marTop w:val="0"/>
      <w:marBottom w:val="0"/>
      <w:divBdr>
        <w:top w:val="none" w:sz="0" w:space="0" w:color="auto"/>
        <w:left w:val="none" w:sz="0" w:space="0" w:color="auto"/>
        <w:bottom w:val="none" w:sz="0" w:space="0" w:color="auto"/>
        <w:right w:val="none" w:sz="0" w:space="0" w:color="auto"/>
      </w:divBdr>
      <w:divsChild>
        <w:div w:id="562102502">
          <w:marLeft w:val="0"/>
          <w:marRight w:val="0"/>
          <w:marTop w:val="0"/>
          <w:marBottom w:val="0"/>
          <w:divBdr>
            <w:top w:val="none" w:sz="0" w:space="0" w:color="auto"/>
            <w:left w:val="none" w:sz="0" w:space="0" w:color="auto"/>
            <w:bottom w:val="none" w:sz="0" w:space="0" w:color="auto"/>
            <w:right w:val="none" w:sz="0" w:space="0" w:color="auto"/>
          </w:divBdr>
          <w:divsChild>
            <w:div w:id="525489522">
              <w:marLeft w:val="0"/>
              <w:marRight w:val="0"/>
              <w:marTop w:val="0"/>
              <w:marBottom w:val="0"/>
              <w:divBdr>
                <w:top w:val="none" w:sz="0" w:space="0" w:color="auto"/>
                <w:left w:val="none" w:sz="0" w:space="0" w:color="auto"/>
                <w:bottom w:val="none" w:sz="0" w:space="0" w:color="auto"/>
                <w:right w:val="none" w:sz="0" w:space="0" w:color="auto"/>
              </w:divBdr>
            </w:div>
            <w:div w:id="672604582">
              <w:marLeft w:val="0"/>
              <w:marRight w:val="0"/>
              <w:marTop w:val="0"/>
              <w:marBottom w:val="0"/>
              <w:divBdr>
                <w:top w:val="none" w:sz="0" w:space="0" w:color="auto"/>
                <w:left w:val="none" w:sz="0" w:space="0" w:color="auto"/>
                <w:bottom w:val="none" w:sz="0" w:space="0" w:color="auto"/>
                <w:right w:val="none" w:sz="0" w:space="0" w:color="auto"/>
              </w:divBdr>
            </w:div>
            <w:div w:id="842865917">
              <w:marLeft w:val="0"/>
              <w:marRight w:val="0"/>
              <w:marTop w:val="0"/>
              <w:marBottom w:val="0"/>
              <w:divBdr>
                <w:top w:val="none" w:sz="0" w:space="0" w:color="auto"/>
                <w:left w:val="none" w:sz="0" w:space="0" w:color="auto"/>
                <w:bottom w:val="none" w:sz="0" w:space="0" w:color="auto"/>
                <w:right w:val="none" w:sz="0" w:space="0" w:color="auto"/>
              </w:divBdr>
            </w:div>
            <w:div w:id="875894330">
              <w:marLeft w:val="0"/>
              <w:marRight w:val="0"/>
              <w:marTop w:val="0"/>
              <w:marBottom w:val="0"/>
              <w:divBdr>
                <w:top w:val="none" w:sz="0" w:space="0" w:color="auto"/>
                <w:left w:val="none" w:sz="0" w:space="0" w:color="auto"/>
                <w:bottom w:val="none" w:sz="0" w:space="0" w:color="auto"/>
                <w:right w:val="none" w:sz="0" w:space="0" w:color="auto"/>
              </w:divBdr>
            </w:div>
            <w:div w:id="1567036405">
              <w:marLeft w:val="0"/>
              <w:marRight w:val="0"/>
              <w:marTop w:val="0"/>
              <w:marBottom w:val="0"/>
              <w:divBdr>
                <w:top w:val="none" w:sz="0" w:space="0" w:color="auto"/>
                <w:left w:val="none" w:sz="0" w:space="0" w:color="auto"/>
                <w:bottom w:val="none" w:sz="0" w:space="0" w:color="auto"/>
                <w:right w:val="none" w:sz="0" w:space="0" w:color="auto"/>
              </w:divBdr>
            </w:div>
          </w:divsChild>
        </w:div>
        <w:div w:id="582378614">
          <w:marLeft w:val="0"/>
          <w:marRight w:val="0"/>
          <w:marTop w:val="0"/>
          <w:marBottom w:val="0"/>
          <w:divBdr>
            <w:top w:val="none" w:sz="0" w:space="0" w:color="auto"/>
            <w:left w:val="none" w:sz="0" w:space="0" w:color="auto"/>
            <w:bottom w:val="none" w:sz="0" w:space="0" w:color="auto"/>
            <w:right w:val="none" w:sz="0" w:space="0" w:color="auto"/>
          </w:divBdr>
        </w:div>
        <w:div w:id="1334449995">
          <w:marLeft w:val="0"/>
          <w:marRight w:val="0"/>
          <w:marTop w:val="0"/>
          <w:marBottom w:val="0"/>
          <w:divBdr>
            <w:top w:val="none" w:sz="0" w:space="0" w:color="auto"/>
            <w:left w:val="none" w:sz="0" w:space="0" w:color="auto"/>
            <w:bottom w:val="none" w:sz="0" w:space="0" w:color="auto"/>
            <w:right w:val="none" w:sz="0" w:space="0" w:color="auto"/>
          </w:divBdr>
        </w:div>
      </w:divsChild>
    </w:div>
    <w:div w:id="142164736">
      <w:bodyDiv w:val="1"/>
      <w:marLeft w:val="0"/>
      <w:marRight w:val="0"/>
      <w:marTop w:val="0"/>
      <w:marBottom w:val="0"/>
      <w:divBdr>
        <w:top w:val="none" w:sz="0" w:space="0" w:color="auto"/>
        <w:left w:val="none" w:sz="0" w:space="0" w:color="auto"/>
        <w:bottom w:val="none" w:sz="0" w:space="0" w:color="auto"/>
        <w:right w:val="none" w:sz="0" w:space="0" w:color="auto"/>
      </w:divBdr>
    </w:div>
    <w:div w:id="299653593">
      <w:bodyDiv w:val="1"/>
      <w:marLeft w:val="0"/>
      <w:marRight w:val="0"/>
      <w:marTop w:val="0"/>
      <w:marBottom w:val="0"/>
      <w:divBdr>
        <w:top w:val="none" w:sz="0" w:space="0" w:color="auto"/>
        <w:left w:val="none" w:sz="0" w:space="0" w:color="auto"/>
        <w:bottom w:val="none" w:sz="0" w:space="0" w:color="auto"/>
        <w:right w:val="none" w:sz="0" w:space="0" w:color="auto"/>
      </w:divBdr>
    </w:div>
    <w:div w:id="333535392">
      <w:bodyDiv w:val="1"/>
      <w:marLeft w:val="0"/>
      <w:marRight w:val="0"/>
      <w:marTop w:val="0"/>
      <w:marBottom w:val="0"/>
      <w:divBdr>
        <w:top w:val="none" w:sz="0" w:space="0" w:color="auto"/>
        <w:left w:val="none" w:sz="0" w:space="0" w:color="auto"/>
        <w:bottom w:val="none" w:sz="0" w:space="0" w:color="auto"/>
        <w:right w:val="none" w:sz="0" w:space="0" w:color="auto"/>
      </w:divBdr>
    </w:div>
    <w:div w:id="436410404">
      <w:bodyDiv w:val="1"/>
      <w:marLeft w:val="0"/>
      <w:marRight w:val="0"/>
      <w:marTop w:val="0"/>
      <w:marBottom w:val="0"/>
      <w:divBdr>
        <w:top w:val="none" w:sz="0" w:space="0" w:color="auto"/>
        <w:left w:val="none" w:sz="0" w:space="0" w:color="auto"/>
        <w:bottom w:val="none" w:sz="0" w:space="0" w:color="auto"/>
        <w:right w:val="none" w:sz="0" w:space="0" w:color="auto"/>
      </w:divBdr>
    </w:div>
    <w:div w:id="547454806">
      <w:bodyDiv w:val="1"/>
      <w:marLeft w:val="0"/>
      <w:marRight w:val="0"/>
      <w:marTop w:val="0"/>
      <w:marBottom w:val="0"/>
      <w:divBdr>
        <w:top w:val="none" w:sz="0" w:space="0" w:color="auto"/>
        <w:left w:val="none" w:sz="0" w:space="0" w:color="auto"/>
        <w:bottom w:val="none" w:sz="0" w:space="0" w:color="auto"/>
        <w:right w:val="none" w:sz="0" w:space="0" w:color="auto"/>
      </w:divBdr>
    </w:div>
    <w:div w:id="841162905">
      <w:bodyDiv w:val="1"/>
      <w:marLeft w:val="0"/>
      <w:marRight w:val="0"/>
      <w:marTop w:val="0"/>
      <w:marBottom w:val="0"/>
      <w:divBdr>
        <w:top w:val="none" w:sz="0" w:space="0" w:color="auto"/>
        <w:left w:val="none" w:sz="0" w:space="0" w:color="auto"/>
        <w:bottom w:val="none" w:sz="0" w:space="0" w:color="auto"/>
        <w:right w:val="none" w:sz="0" w:space="0" w:color="auto"/>
      </w:divBdr>
      <w:divsChild>
        <w:div w:id="649138195">
          <w:marLeft w:val="0"/>
          <w:marRight w:val="0"/>
          <w:marTop w:val="0"/>
          <w:marBottom w:val="0"/>
          <w:divBdr>
            <w:top w:val="none" w:sz="0" w:space="0" w:color="auto"/>
            <w:left w:val="none" w:sz="0" w:space="0" w:color="auto"/>
            <w:bottom w:val="none" w:sz="0" w:space="0" w:color="auto"/>
            <w:right w:val="none" w:sz="0" w:space="0" w:color="auto"/>
          </w:divBdr>
          <w:divsChild>
            <w:div w:id="33964099">
              <w:marLeft w:val="0"/>
              <w:marRight w:val="0"/>
              <w:marTop w:val="0"/>
              <w:marBottom w:val="0"/>
              <w:divBdr>
                <w:top w:val="none" w:sz="0" w:space="0" w:color="auto"/>
                <w:left w:val="none" w:sz="0" w:space="0" w:color="auto"/>
                <w:bottom w:val="none" w:sz="0" w:space="0" w:color="auto"/>
                <w:right w:val="none" w:sz="0" w:space="0" w:color="auto"/>
              </w:divBdr>
              <w:divsChild>
                <w:div w:id="1642031512">
                  <w:marLeft w:val="0"/>
                  <w:marRight w:val="0"/>
                  <w:marTop w:val="0"/>
                  <w:marBottom w:val="0"/>
                  <w:divBdr>
                    <w:top w:val="none" w:sz="0" w:space="0" w:color="auto"/>
                    <w:left w:val="none" w:sz="0" w:space="0" w:color="auto"/>
                    <w:bottom w:val="none" w:sz="0" w:space="0" w:color="auto"/>
                    <w:right w:val="none" w:sz="0" w:space="0" w:color="auto"/>
                  </w:divBdr>
                </w:div>
              </w:divsChild>
            </w:div>
            <w:div w:id="736172668">
              <w:marLeft w:val="0"/>
              <w:marRight w:val="0"/>
              <w:marTop w:val="0"/>
              <w:marBottom w:val="0"/>
              <w:divBdr>
                <w:top w:val="none" w:sz="0" w:space="0" w:color="auto"/>
                <w:left w:val="none" w:sz="0" w:space="0" w:color="auto"/>
                <w:bottom w:val="none" w:sz="0" w:space="0" w:color="auto"/>
                <w:right w:val="none" w:sz="0" w:space="0" w:color="auto"/>
              </w:divBdr>
              <w:divsChild>
                <w:div w:id="490680464">
                  <w:marLeft w:val="0"/>
                  <w:marRight w:val="0"/>
                  <w:marTop w:val="0"/>
                  <w:marBottom w:val="0"/>
                  <w:divBdr>
                    <w:top w:val="none" w:sz="0" w:space="0" w:color="auto"/>
                    <w:left w:val="none" w:sz="0" w:space="0" w:color="auto"/>
                    <w:bottom w:val="none" w:sz="0" w:space="0" w:color="auto"/>
                    <w:right w:val="none" w:sz="0" w:space="0" w:color="auto"/>
                  </w:divBdr>
                </w:div>
              </w:divsChild>
            </w:div>
            <w:div w:id="998536666">
              <w:marLeft w:val="0"/>
              <w:marRight w:val="0"/>
              <w:marTop w:val="0"/>
              <w:marBottom w:val="0"/>
              <w:divBdr>
                <w:top w:val="none" w:sz="0" w:space="0" w:color="auto"/>
                <w:left w:val="none" w:sz="0" w:space="0" w:color="auto"/>
                <w:bottom w:val="none" w:sz="0" w:space="0" w:color="auto"/>
                <w:right w:val="none" w:sz="0" w:space="0" w:color="auto"/>
              </w:divBdr>
              <w:divsChild>
                <w:div w:id="277953161">
                  <w:marLeft w:val="0"/>
                  <w:marRight w:val="0"/>
                  <w:marTop w:val="0"/>
                  <w:marBottom w:val="0"/>
                  <w:divBdr>
                    <w:top w:val="none" w:sz="0" w:space="0" w:color="auto"/>
                    <w:left w:val="none" w:sz="0" w:space="0" w:color="auto"/>
                    <w:bottom w:val="none" w:sz="0" w:space="0" w:color="auto"/>
                    <w:right w:val="none" w:sz="0" w:space="0" w:color="auto"/>
                  </w:divBdr>
                </w:div>
              </w:divsChild>
            </w:div>
            <w:div w:id="1082028904">
              <w:marLeft w:val="0"/>
              <w:marRight w:val="0"/>
              <w:marTop w:val="0"/>
              <w:marBottom w:val="0"/>
              <w:divBdr>
                <w:top w:val="none" w:sz="0" w:space="0" w:color="auto"/>
                <w:left w:val="none" w:sz="0" w:space="0" w:color="auto"/>
                <w:bottom w:val="none" w:sz="0" w:space="0" w:color="auto"/>
                <w:right w:val="none" w:sz="0" w:space="0" w:color="auto"/>
              </w:divBdr>
              <w:divsChild>
                <w:div w:id="1394163368">
                  <w:marLeft w:val="0"/>
                  <w:marRight w:val="0"/>
                  <w:marTop w:val="0"/>
                  <w:marBottom w:val="0"/>
                  <w:divBdr>
                    <w:top w:val="none" w:sz="0" w:space="0" w:color="auto"/>
                    <w:left w:val="none" w:sz="0" w:space="0" w:color="auto"/>
                    <w:bottom w:val="none" w:sz="0" w:space="0" w:color="auto"/>
                    <w:right w:val="none" w:sz="0" w:space="0" w:color="auto"/>
                  </w:divBdr>
                </w:div>
              </w:divsChild>
            </w:div>
            <w:div w:id="1112020779">
              <w:marLeft w:val="0"/>
              <w:marRight w:val="0"/>
              <w:marTop w:val="0"/>
              <w:marBottom w:val="0"/>
              <w:divBdr>
                <w:top w:val="none" w:sz="0" w:space="0" w:color="auto"/>
                <w:left w:val="none" w:sz="0" w:space="0" w:color="auto"/>
                <w:bottom w:val="none" w:sz="0" w:space="0" w:color="auto"/>
                <w:right w:val="none" w:sz="0" w:space="0" w:color="auto"/>
              </w:divBdr>
              <w:divsChild>
                <w:div w:id="1368413078">
                  <w:marLeft w:val="0"/>
                  <w:marRight w:val="0"/>
                  <w:marTop w:val="0"/>
                  <w:marBottom w:val="0"/>
                  <w:divBdr>
                    <w:top w:val="none" w:sz="0" w:space="0" w:color="auto"/>
                    <w:left w:val="none" w:sz="0" w:space="0" w:color="auto"/>
                    <w:bottom w:val="none" w:sz="0" w:space="0" w:color="auto"/>
                    <w:right w:val="none" w:sz="0" w:space="0" w:color="auto"/>
                  </w:divBdr>
                </w:div>
              </w:divsChild>
            </w:div>
            <w:div w:id="1417046766">
              <w:marLeft w:val="0"/>
              <w:marRight w:val="0"/>
              <w:marTop w:val="0"/>
              <w:marBottom w:val="0"/>
              <w:divBdr>
                <w:top w:val="none" w:sz="0" w:space="0" w:color="auto"/>
                <w:left w:val="none" w:sz="0" w:space="0" w:color="auto"/>
                <w:bottom w:val="none" w:sz="0" w:space="0" w:color="auto"/>
                <w:right w:val="none" w:sz="0" w:space="0" w:color="auto"/>
              </w:divBdr>
              <w:divsChild>
                <w:div w:id="29399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8412">
      <w:bodyDiv w:val="1"/>
      <w:marLeft w:val="0"/>
      <w:marRight w:val="0"/>
      <w:marTop w:val="0"/>
      <w:marBottom w:val="0"/>
      <w:divBdr>
        <w:top w:val="none" w:sz="0" w:space="0" w:color="auto"/>
        <w:left w:val="none" w:sz="0" w:space="0" w:color="auto"/>
        <w:bottom w:val="none" w:sz="0" w:space="0" w:color="auto"/>
        <w:right w:val="none" w:sz="0" w:space="0" w:color="auto"/>
      </w:divBdr>
    </w:div>
    <w:div w:id="1505389661">
      <w:bodyDiv w:val="1"/>
      <w:marLeft w:val="0"/>
      <w:marRight w:val="0"/>
      <w:marTop w:val="0"/>
      <w:marBottom w:val="0"/>
      <w:divBdr>
        <w:top w:val="none" w:sz="0" w:space="0" w:color="auto"/>
        <w:left w:val="none" w:sz="0" w:space="0" w:color="auto"/>
        <w:bottom w:val="none" w:sz="0" w:space="0" w:color="auto"/>
        <w:right w:val="none" w:sz="0" w:space="0" w:color="auto"/>
      </w:divBdr>
    </w:div>
    <w:div w:id="1803422515">
      <w:bodyDiv w:val="1"/>
      <w:marLeft w:val="0"/>
      <w:marRight w:val="0"/>
      <w:marTop w:val="0"/>
      <w:marBottom w:val="0"/>
      <w:divBdr>
        <w:top w:val="none" w:sz="0" w:space="0" w:color="auto"/>
        <w:left w:val="none" w:sz="0" w:space="0" w:color="auto"/>
        <w:bottom w:val="none" w:sz="0" w:space="0" w:color="auto"/>
        <w:right w:val="none" w:sz="0" w:space="0" w:color="auto"/>
      </w:divBdr>
    </w:div>
    <w:div w:id="1961297699">
      <w:bodyDiv w:val="1"/>
      <w:marLeft w:val="0"/>
      <w:marRight w:val="0"/>
      <w:marTop w:val="0"/>
      <w:marBottom w:val="0"/>
      <w:divBdr>
        <w:top w:val="none" w:sz="0" w:space="0" w:color="auto"/>
        <w:left w:val="none" w:sz="0" w:space="0" w:color="auto"/>
        <w:bottom w:val="none" w:sz="0" w:space="0" w:color="auto"/>
        <w:right w:val="none" w:sz="0" w:space="0" w:color="auto"/>
      </w:divBdr>
      <w:divsChild>
        <w:div w:id="287783790">
          <w:marLeft w:val="0"/>
          <w:marRight w:val="0"/>
          <w:marTop w:val="0"/>
          <w:marBottom w:val="0"/>
          <w:divBdr>
            <w:top w:val="none" w:sz="0" w:space="0" w:color="auto"/>
            <w:left w:val="none" w:sz="0" w:space="0" w:color="auto"/>
            <w:bottom w:val="none" w:sz="0" w:space="0" w:color="auto"/>
            <w:right w:val="none" w:sz="0" w:space="0" w:color="auto"/>
          </w:divBdr>
          <w:divsChild>
            <w:div w:id="164245910">
              <w:marLeft w:val="0"/>
              <w:marRight w:val="0"/>
              <w:marTop w:val="0"/>
              <w:marBottom w:val="0"/>
              <w:divBdr>
                <w:top w:val="none" w:sz="0" w:space="0" w:color="auto"/>
                <w:left w:val="none" w:sz="0" w:space="0" w:color="auto"/>
                <w:bottom w:val="none" w:sz="0" w:space="0" w:color="auto"/>
                <w:right w:val="none" w:sz="0" w:space="0" w:color="auto"/>
              </w:divBdr>
              <w:divsChild>
                <w:div w:id="730923802">
                  <w:marLeft w:val="0"/>
                  <w:marRight w:val="0"/>
                  <w:marTop w:val="0"/>
                  <w:marBottom w:val="0"/>
                  <w:divBdr>
                    <w:top w:val="none" w:sz="0" w:space="0" w:color="auto"/>
                    <w:left w:val="none" w:sz="0" w:space="0" w:color="auto"/>
                    <w:bottom w:val="none" w:sz="0" w:space="0" w:color="auto"/>
                    <w:right w:val="none" w:sz="0" w:space="0" w:color="auto"/>
                  </w:divBdr>
                </w:div>
              </w:divsChild>
            </w:div>
            <w:div w:id="277370103">
              <w:marLeft w:val="0"/>
              <w:marRight w:val="0"/>
              <w:marTop w:val="0"/>
              <w:marBottom w:val="0"/>
              <w:divBdr>
                <w:top w:val="none" w:sz="0" w:space="0" w:color="auto"/>
                <w:left w:val="none" w:sz="0" w:space="0" w:color="auto"/>
                <w:bottom w:val="none" w:sz="0" w:space="0" w:color="auto"/>
                <w:right w:val="none" w:sz="0" w:space="0" w:color="auto"/>
              </w:divBdr>
              <w:divsChild>
                <w:div w:id="812332923">
                  <w:marLeft w:val="0"/>
                  <w:marRight w:val="0"/>
                  <w:marTop w:val="0"/>
                  <w:marBottom w:val="0"/>
                  <w:divBdr>
                    <w:top w:val="none" w:sz="0" w:space="0" w:color="auto"/>
                    <w:left w:val="none" w:sz="0" w:space="0" w:color="auto"/>
                    <w:bottom w:val="none" w:sz="0" w:space="0" w:color="auto"/>
                    <w:right w:val="none" w:sz="0" w:space="0" w:color="auto"/>
                  </w:divBdr>
                </w:div>
              </w:divsChild>
            </w:div>
            <w:div w:id="502822074">
              <w:marLeft w:val="0"/>
              <w:marRight w:val="0"/>
              <w:marTop w:val="0"/>
              <w:marBottom w:val="0"/>
              <w:divBdr>
                <w:top w:val="none" w:sz="0" w:space="0" w:color="auto"/>
                <w:left w:val="none" w:sz="0" w:space="0" w:color="auto"/>
                <w:bottom w:val="none" w:sz="0" w:space="0" w:color="auto"/>
                <w:right w:val="none" w:sz="0" w:space="0" w:color="auto"/>
              </w:divBdr>
              <w:divsChild>
                <w:div w:id="857086265">
                  <w:marLeft w:val="0"/>
                  <w:marRight w:val="0"/>
                  <w:marTop w:val="0"/>
                  <w:marBottom w:val="0"/>
                  <w:divBdr>
                    <w:top w:val="none" w:sz="0" w:space="0" w:color="auto"/>
                    <w:left w:val="none" w:sz="0" w:space="0" w:color="auto"/>
                    <w:bottom w:val="none" w:sz="0" w:space="0" w:color="auto"/>
                    <w:right w:val="none" w:sz="0" w:space="0" w:color="auto"/>
                  </w:divBdr>
                </w:div>
              </w:divsChild>
            </w:div>
            <w:div w:id="1204976957">
              <w:marLeft w:val="0"/>
              <w:marRight w:val="0"/>
              <w:marTop w:val="0"/>
              <w:marBottom w:val="0"/>
              <w:divBdr>
                <w:top w:val="none" w:sz="0" w:space="0" w:color="auto"/>
                <w:left w:val="none" w:sz="0" w:space="0" w:color="auto"/>
                <w:bottom w:val="none" w:sz="0" w:space="0" w:color="auto"/>
                <w:right w:val="none" w:sz="0" w:space="0" w:color="auto"/>
              </w:divBdr>
              <w:divsChild>
                <w:div w:id="1007369829">
                  <w:marLeft w:val="0"/>
                  <w:marRight w:val="0"/>
                  <w:marTop w:val="0"/>
                  <w:marBottom w:val="0"/>
                  <w:divBdr>
                    <w:top w:val="none" w:sz="0" w:space="0" w:color="auto"/>
                    <w:left w:val="none" w:sz="0" w:space="0" w:color="auto"/>
                    <w:bottom w:val="none" w:sz="0" w:space="0" w:color="auto"/>
                    <w:right w:val="none" w:sz="0" w:space="0" w:color="auto"/>
                  </w:divBdr>
                </w:div>
              </w:divsChild>
            </w:div>
            <w:div w:id="1330793309">
              <w:marLeft w:val="0"/>
              <w:marRight w:val="0"/>
              <w:marTop w:val="0"/>
              <w:marBottom w:val="0"/>
              <w:divBdr>
                <w:top w:val="none" w:sz="0" w:space="0" w:color="auto"/>
                <w:left w:val="none" w:sz="0" w:space="0" w:color="auto"/>
                <w:bottom w:val="none" w:sz="0" w:space="0" w:color="auto"/>
                <w:right w:val="none" w:sz="0" w:space="0" w:color="auto"/>
              </w:divBdr>
              <w:divsChild>
                <w:div w:id="1626623233">
                  <w:marLeft w:val="0"/>
                  <w:marRight w:val="0"/>
                  <w:marTop w:val="0"/>
                  <w:marBottom w:val="0"/>
                  <w:divBdr>
                    <w:top w:val="none" w:sz="0" w:space="0" w:color="auto"/>
                    <w:left w:val="none" w:sz="0" w:space="0" w:color="auto"/>
                    <w:bottom w:val="none" w:sz="0" w:space="0" w:color="auto"/>
                    <w:right w:val="none" w:sz="0" w:space="0" w:color="auto"/>
                  </w:divBdr>
                </w:div>
              </w:divsChild>
            </w:div>
            <w:div w:id="1853252506">
              <w:marLeft w:val="0"/>
              <w:marRight w:val="0"/>
              <w:marTop w:val="0"/>
              <w:marBottom w:val="0"/>
              <w:divBdr>
                <w:top w:val="none" w:sz="0" w:space="0" w:color="auto"/>
                <w:left w:val="none" w:sz="0" w:space="0" w:color="auto"/>
                <w:bottom w:val="none" w:sz="0" w:space="0" w:color="auto"/>
                <w:right w:val="none" w:sz="0" w:space="0" w:color="auto"/>
              </w:divBdr>
              <w:divsChild>
                <w:div w:id="116975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74780">
      <w:bodyDiv w:val="1"/>
      <w:marLeft w:val="0"/>
      <w:marRight w:val="0"/>
      <w:marTop w:val="0"/>
      <w:marBottom w:val="0"/>
      <w:divBdr>
        <w:top w:val="none" w:sz="0" w:space="0" w:color="auto"/>
        <w:left w:val="none" w:sz="0" w:space="0" w:color="auto"/>
        <w:bottom w:val="none" w:sz="0" w:space="0" w:color="auto"/>
        <w:right w:val="none" w:sz="0" w:space="0" w:color="auto"/>
      </w:divBdr>
    </w:div>
    <w:div w:id="2043238342">
      <w:bodyDiv w:val="1"/>
      <w:marLeft w:val="0"/>
      <w:marRight w:val="0"/>
      <w:marTop w:val="0"/>
      <w:marBottom w:val="0"/>
      <w:divBdr>
        <w:top w:val="none" w:sz="0" w:space="0" w:color="auto"/>
        <w:left w:val="none" w:sz="0" w:space="0" w:color="auto"/>
        <w:bottom w:val="none" w:sz="0" w:space="0" w:color="auto"/>
        <w:right w:val="none" w:sz="0" w:space="0" w:color="auto"/>
      </w:divBdr>
    </w:div>
    <w:div w:id="211459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nn@bonnforfinnmark.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akt@bonnforfinnmark.no" TargetMode="External"/><Relationship Id="rId5" Type="http://schemas.openxmlformats.org/officeDocument/2006/relationships/webSettings" Target="webSettings.xml"/><Relationship Id="rId10" Type="http://schemas.openxmlformats.org/officeDocument/2006/relationships/hyperlink" Target="https://teams.live.com/meet/9374325988531?p=D4RumDsilYggmZTErb" TargetMode="External"/><Relationship Id="rId4" Type="http://schemas.openxmlformats.org/officeDocument/2006/relationships/settings" Target="settings.xml"/><Relationship Id="rId9" Type="http://schemas.openxmlformats.org/officeDocument/2006/relationships/hyperlink" Target="https://qr.vipps.no/donations/44465"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05.24%20B&#248;nn%20for%20Finnmark.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9BC4B-1330-7645-BE91-0FB08446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05.24%20Bønn%20for%20Finnmark.dotx</Template>
  <TotalTime>1</TotalTime>
  <Pages>5</Pages>
  <Words>2379</Words>
  <Characters>11636</Characters>
  <Application>Microsoft Office Word</Application>
  <DocSecurity>0</DocSecurity>
  <Lines>415</Lines>
  <Paragraphs>259</Paragraphs>
  <ScaleCrop>false</ScaleCrop>
  <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Jørn-Ivar Holmgren</dc:creator>
  <cp:keywords/>
  <dc:description/>
  <cp:lastModifiedBy>Jørn-Ivar Holmgren</cp:lastModifiedBy>
  <cp:revision>2</cp:revision>
  <cp:lastPrinted>2026-07-29T20:57:00Z</cp:lastPrinted>
  <dcterms:created xsi:type="dcterms:W3CDTF">2026-07-31T22:14:00Z</dcterms:created>
  <dcterms:modified xsi:type="dcterms:W3CDTF">2026-07-31T22:14:00Z</dcterms:modified>
</cp:coreProperties>
</file>