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B859B5" w14:textId="77777777" w:rsidR="00C64041" w:rsidRDefault="00A82EF6" w:rsidP="00494EEA">
      <w:pPr>
        <w:rPr>
          <w:rFonts w:ascii="Helvetica" w:eastAsia="Times New Roman" w:hAnsi="Helvetica" w:cs="Times New Roman"/>
          <w:b/>
          <w:bCs/>
          <w:color w:val="000000"/>
          <w:sz w:val="22"/>
          <w:szCs w:val="22"/>
          <w:lang w:eastAsia="nb-NO"/>
        </w:rPr>
      </w:pPr>
      <w:r>
        <w:rPr>
          <w:rFonts w:ascii="Helvetica" w:eastAsia="Times New Roman" w:hAnsi="Helvetica" w:cs="Times New Roman"/>
          <w:b/>
          <w:bCs/>
          <w:noProof/>
          <w:color w:val="000000"/>
          <w:sz w:val="22"/>
          <w:szCs w:val="22"/>
          <w:lang w:eastAsia="nb-NO"/>
        </w:rPr>
        <w:drawing>
          <wp:inline distT="0" distB="0" distL="0" distR="0" wp14:anchorId="58C9971C" wp14:editId="48B6E297">
            <wp:extent cx="6094937" cy="1910715"/>
            <wp:effectExtent l="0" t="0" r="1270" b="0"/>
            <wp:docPr id="1133482922" name="Picture 1133482922" descr="Et bilde som inneholder tekst, symbol, Font, silhuett&#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482922" name="Bilde 1" descr="Et bilde som inneholder tekst, symbol, Font, silhuett&#10;&#10;Automatisk generert beskrivels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420765" cy="2012860"/>
                    </a:xfrm>
                    <a:prstGeom prst="rect">
                      <a:avLst/>
                    </a:prstGeom>
                  </pic:spPr>
                </pic:pic>
              </a:graphicData>
            </a:graphic>
          </wp:inline>
        </w:drawing>
      </w:r>
    </w:p>
    <w:p w14:paraId="75563291" w14:textId="77777777" w:rsidR="00C64041" w:rsidRPr="00DC2055" w:rsidRDefault="00AF7A6A" w:rsidP="00AF7A6A">
      <w:pPr>
        <w:pStyle w:val="Listeavsnitt"/>
        <w:jc w:val="right"/>
        <w:rPr>
          <w:rFonts w:ascii="Helvetica" w:eastAsia="Times New Roman" w:hAnsi="Helvetica" w:cs="Times New Roman"/>
          <w:b/>
          <w:bCs/>
          <w:color w:val="000000"/>
          <w:sz w:val="22"/>
          <w:szCs w:val="22"/>
          <w:lang w:eastAsia="nb-NO"/>
        </w:rPr>
      </w:pPr>
      <w:r w:rsidRPr="00DC2055">
        <w:rPr>
          <w:rFonts w:ascii="Helvetica" w:eastAsia="Times New Roman" w:hAnsi="Helvetica" w:cs="Times New Roman"/>
          <w:b/>
          <w:bCs/>
          <w:color w:val="000000"/>
          <w:sz w:val="22"/>
          <w:szCs w:val="22"/>
          <w:lang w:eastAsia="nb-NO"/>
        </w:rPr>
        <w:t>1.Krøn 28:20</w:t>
      </w:r>
    </w:p>
    <w:p w14:paraId="06DEDF44" w14:textId="186444FC" w:rsidR="001B4B53" w:rsidRPr="00DC2055" w:rsidRDefault="001E5438" w:rsidP="00216534">
      <w:pPr>
        <w:jc w:val="center"/>
        <w:rPr>
          <w:rFonts w:ascii="Helvetica" w:eastAsia="Times New Roman" w:hAnsi="Helvetica" w:cs="Times New Roman"/>
          <w:b/>
          <w:bCs/>
          <w:color w:val="000000"/>
          <w:sz w:val="40"/>
          <w:szCs w:val="40"/>
          <w:lang w:eastAsia="nb-NO"/>
        </w:rPr>
      </w:pPr>
      <w:r>
        <w:rPr>
          <w:rFonts w:ascii="Helvetica" w:eastAsia="Times New Roman" w:hAnsi="Helvetica" w:cs="Times New Roman"/>
          <w:b/>
          <w:bCs/>
          <w:color w:val="000000"/>
          <w:sz w:val="40"/>
          <w:szCs w:val="40"/>
          <w:lang w:eastAsia="nb-NO"/>
        </w:rPr>
        <w:t>Juni/juli</w:t>
      </w:r>
      <w:r w:rsidR="00E64534" w:rsidRPr="00DC2055">
        <w:rPr>
          <w:rFonts w:ascii="Helvetica" w:eastAsia="Times New Roman" w:hAnsi="Helvetica" w:cs="Times New Roman"/>
          <w:b/>
          <w:bCs/>
          <w:color w:val="000000"/>
          <w:sz w:val="40"/>
          <w:szCs w:val="40"/>
          <w:lang w:eastAsia="nb-NO"/>
        </w:rPr>
        <w:t xml:space="preserve"> </w:t>
      </w:r>
      <w:r w:rsidR="001B4B53" w:rsidRPr="00DC2055">
        <w:rPr>
          <w:rFonts w:ascii="Helvetica" w:eastAsia="Times New Roman" w:hAnsi="Helvetica" w:cs="Times New Roman"/>
          <w:b/>
          <w:bCs/>
          <w:color w:val="000000"/>
          <w:sz w:val="40"/>
          <w:szCs w:val="40"/>
          <w:lang w:eastAsia="nb-NO"/>
        </w:rPr>
        <w:t>202</w:t>
      </w:r>
      <w:r w:rsidR="00EB7C91" w:rsidRPr="00DC2055">
        <w:rPr>
          <w:rFonts w:ascii="Helvetica" w:eastAsia="Times New Roman" w:hAnsi="Helvetica" w:cs="Times New Roman"/>
          <w:b/>
          <w:bCs/>
          <w:color w:val="000000"/>
          <w:sz w:val="40"/>
          <w:szCs w:val="40"/>
          <w:lang w:eastAsia="nb-NO"/>
        </w:rPr>
        <w:t>6</w:t>
      </w:r>
    </w:p>
    <w:p w14:paraId="2F27DE0A" w14:textId="77777777" w:rsidR="001B4B53" w:rsidRPr="00DC2055" w:rsidRDefault="001B4B53" w:rsidP="00494EEA">
      <w:pPr>
        <w:rPr>
          <w:rFonts w:ascii="Helvetica" w:eastAsia="Times New Roman" w:hAnsi="Helvetica" w:cs="Times New Roman"/>
          <w:b/>
          <w:bCs/>
          <w:color w:val="000000"/>
          <w:sz w:val="22"/>
          <w:szCs w:val="22"/>
          <w:lang w:eastAsia="nb-NO"/>
        </w:rPr>
      </w:pPr>
    </w:p>
    <w:p w14:paraId="4B425C10" w14:textId="3A7F9D7A" w:rsidR="00396AC3" w:rsidRPr="00DC2055" w:rsidRDefault="00FA7AA4" w:rsidP="007A7439">
      <w:pPr>
        <w:jc w:val="center"/>
        <w:rPr>
          <w:rFonts w:ascii="Helvetica" w:eastAsia="Times New Roman" w:hAnsi="Helvetica" w:cs="Times New Roman"/>
          <w:b/>
          <w:color w:val="000000"/>
          <w:lang w:eastAsia="nb-NO"/>
        </w:rPr>
      </w:pPr>
      <w:r w:rsidRPr="00DC2055">
        <w:rPr>
          <w:rFonts w:ascii="Helvetica" w:eastAsia="Times New Roman" w:hAnsi="Helvetica" w:cs="Times New Roman"/>
          <w:b/>
          <w:color w:val="000000"/>
          <w:lang w:eastAsia="nb-NO"/>
        </w:rPr>
        <w:t>Kjære bønnevenner!</w:t>
      </w:r>
    </w:p>
    <w:p w14:paraId="260F4AE6" w14:textId="77777777" w:rsidR="003B42DA" w:rsidRPr="00DC2055" w:rsidRDefault="003B42DA" w:rsidP="007A7439">
      <w:pPr>
        <w:jc w:val="center"/>
        <w:rPr>
          <w:rFonts w:ascii="Helvetica" w:eastAsia="Times New Roman" w:hAnsi="Helvetica" w:cs="Times New Roman"/>
          <w:b/>
          <w:color w:val="000000"/>
          <w:lang w:eastAsia="nb-NO"/>
        </w:rPr>
      </w:pPr>
    </w:p>
    <w:p w14:paraId="1F041BA3" w14:textId="51F5E3A4" w:rsidR="007E19C8" w:rsidRDefault="004D690E" w:rsidP="00844A71">
      <w:pPr>
        <w:jc w:val="center"/>
        <w:rPr>
          <w:rFonts w:ascii="Helvetica" w:eastAsia="Times New Roman" w:hAnsi="Helvetica" w:cs="Times New Roman"/>
          <w:b/>
          <w:color w:val="000000"/>
          <w:sz w:val="20"/>
          <w:szCs w:val="20"/>
          <w:lang w:eastAsia="nb-NO"/>
        </w:rPr>
      </w:pPr>
      <w:r w:rsidRPr="004D690E">
        <w:rPr>
          <w:rFonts w:ascii="Helvetica" w:eastAsia="Times New Roman" w:hAnsi="Helvetica" w:cs="Times New Roman"/>
          <w:b/>
          <w:color w:val="000000"/>
          <w:sz w:val="20"/>
          <w:szCs w:val="20"/>
          <w:lang w:eastAsia="nb-NO"/>
        </w:rPr>
        <w:t>«David lovet Herren foran hele forsamlingen, og David sa: «Lovet er Du, Herre, Israels Gud, vår Far, i all evighet. Deg, Herre, tilhører storheten, makten og æren, herligheten og majesteten. For alt som er i himmelen og på jorden, er Ditt. Ditt er riket, Herre, og Du har opphøyd Deg selv over alt, for at Du skal være Hodet. Både rikdom og ære kommer fra Ditt ansikt, og Du råder over alle. I Din hånd er kraft og makt. Det ligger i Din hånd å gjøre stor og gi styrke til alle. Derfor, vår Gud, priser vi Deg nå og lover Ditt herlige navn.»</w:t>
      </w:r>
      <w:r w:rsidR="00844A71">
        <w:rPr>
          <w:rFonts w:ascii="Helvetica" w:eastAsia="Times New Roman" w:hAnsi="Helvetica" w:cs="Times New Roman"/>
          <w:b/>
          <w:color w:val="000000"/>
          <w:sz w:val="20"/>
          <w:szCs w:val="20"/>
          <w:lang w:eastAsia="nb-NO"/>
        </w:rPr>
        <w:t xml:space="preserve"> </w:t>
      </w:r>
      <w:r w:rsidRPr="004D690E">
        <w:rPr>
          <w:rFonts w:ascii="Helvetica" w:eastAsia="Times New Roman" w:hAnsi="Helvetica" w:cs="Times New Roman"/>
          <w:b/>
          <w:color w:val="000000"/>
          <w:sz w:val="20"/>
          <w:szCs w:val="20"/>
          <w:lang w:eastAsia="nb-NO"/>
        </w:rPr>
        <w:t>Første Krønikebok</w:t>
      </w:r>
      <w:r w:rsidRPr="004D690E">
        <w:rPr>
          <w:rFonts w:ascii="Helvetica" w:eastAsia="Times New Roman" w:hAnsi="Helvetica" w:cs="Times New Roman"/>
          <w:b/>
          <w:color w:val="000000"/>
          <w:sz w:val="20"/>
          <w:szCs w:val="20"/>
          <w:lang w:eastAsia="nb-NO"/>
        </w:rPr>
        <w:t xml:space="preserve">‬ </w:t>
      </w:r>
      <w:bdo w:val="ltr">
        <w:r w:rsidRPr="004D690E">
          <w:rPr>
            <w:rFonts w:ascii="Helvetica" w:eastAsia="Times New Roman" w:hAnsi="Helvetica" w:cs="Times New Roman"/>
            <w:b/>
            <w:color w:val="000000"/>
            <w:sz w:val="20"/>
            <w:szCs w:val="20"/>
            <w:lang w:eastAsia="nb-NO"/>
          </w:rPr>
          <w:t>29:10-13</w:t>
        </w:r>
        <w:r w:rsidRPr="004D690E">
          <w:rPr>
            <w:rFonts w:ascii="Helvetica" w:eastAsia="Times New Roman" w:hAnsi="Helvetica" w:cs="Times New Roman"/>
            <w:b/>
            <w:color w:val="000000"/>
            <w:sz w:val="20"/>
            <w:szCs w:val="20"/>
            <w:lang w:eastAsia="nb-NO"/>
          </w:rPr>
          <w:t>‬</w:t>
        </w:r>
        <w:r w:rsidR="00000000">
          <w:t>‬</w:t>
        </w:r>
      </w:bdo>
    </w:p>
    <w:p w14:paraId="4977EFCB" w14:textId="77777777" w:rsidR="00431F0F" w:rsidRDefault="00431F0F" w:rsidP="00844A71">
      <w:pPr>
        <w:jc w:val="center"/>
        <w:rPr>
          <w:rFonts w:ascii="Helvetica" w:eastAsia="Times New Roman" w:hAnsi="Helvetica" w:cs="Times New Roman"/>
          <w:b/>
          <w:color w:val="000000"/>
          <w:sz w:val="20"/>
          <w:szCs w:val="20"/>
          <w:lang w:eastAsia="nb-NO"/>
        </w:rPr>
      </w:pPr>
    </w:p>
    <w:p w14:paraId="613F18C8" w14:textId="1B3804FB" w:rsidR="008E0B30" w:rsidRDefault="008E0B30">
      <w:pPr>
        <w:rPr>
          <w:lang w:eastAsia="nb-NO"/>
        </w:rPr>
      </w:pPr>
      <w:r>
        <w:rPr>
          <w:rFonts w:ascii="Helvetica" w:hAnsi="Helvetica"/>
          <w:color w:val="000000"/>
          <w:sz w:val="20"/>
          <w:szCs w:val="20"/>
        </w:rPr>
        <w:t xml:space="preserve">David fikk beskjed fra Gud om at han ikke selv skulle bygge tempelet, men at sønnen Salomo skulle gjøre det. </w:t>
      </w:r>
      <w:r w:rsidR="00ED37BC">
        <w:rPr>
          <w:rFonts w:ascii="Helvetica" w:hAnsi="Helvetica"/>
          <w:color w:val="000000"/>
          <w:sz w:val="20"/>
          <w:szCs w:val="20"/>
        </w:rPr>
        <w:t>Dette respekter</w:t>
      </w:r>
      <w:r w:rsidR="00E862F7">
        <w:rPr>
          <w:rFonts w:ascii="Helvetica" w:hAnsi="Helvetica"/>
          <w:color w:val="000000"/>
          <w:sz w:val="20"/>
          <w:szCs w:val="20"/>
        </w:rPr>
        <w:t>te David</w:t>
      </w:r>
      <w:r>
        <w:rPr>
          <w:rFonts w:ascii="Helvetica" w:hAnsi="Helvetica"/>
          <w:color w:val="000000"/>
          <w:sz w:val="20"/>
          <w:szCs w:val="20"/>
        </w:rPr>
        <w:t xml:space="preserve">. Han gjorde et omfattende forarbeid og </w:t>
      </w:r>
      <w:r w:rsidR="00DD0E53">
        <w:rPr>
          <w:rFonts w:ascii="Helvetica" w:hAnsi="Helvetica"/>
          <w:color w:val="000000"/>
          <w:sz w:val="20"/>
          <w:szCs w:val="20"/>
        </w:rPr>
        <w:t>David</w:t>
      </w:r>
      <w:r w:rsidR="00812D6C">
        <w:rPr>
          <w:rFonts w:ascii="Helvetica" w:hAnsi="Helvetica"/>
          <w:color w:val="000000"/>
          <w:sz w:val="20"/>
          <w:szCs w:val="20"/>
        </w:rPr>
        <w:t xml:space="preserve"> og lederne i Israel </w:t>
      </w:r>
      <w:r>
        <w:rPr>
          <w:rFonts w:ascii="Helvetica" w:hAnsi="Helvetica"/>
          <w:color w:val="000000"/>
          <w:sz w:val="20"/>
          <w:szCs w:val="20"/>
        </w:rPr>
        <w:t>ga rikelig</w:t>
      </w:r>
      <w:r w:rsidR="00517A58">
        <w:rPr>
          <w:rFonts w:ascii="Helvetica" w:hAnsi="Helvetica"/>
          <w:color w:val="000000"/>
          <w:sz w:val="20"/>
          <w:szCs w:val="20"/>
        </w:rPr>
        <w:t>, og av hjertet</w:t>
      </w:r>
      <w:r>
        <w:rPr>
          <w:rFonts w:ascii="Helvetica" w:hAnsi="Helvetica"/>
          <w:color w:val="000000"/>
          <w:sz w:val="20"/>
          <w:szCs w:val="20"/>
        </w:rPr>
        <w:t xml:space="preserve"> for å legge grunnlaget for byggingen.</w:t>
      </w:r>
    </w:p>
    <w:p w14:paraId="51EE1509" w14:textId="77777777" w:rsidR="00163E06" w:rsidRDefault="00163E06" w:rsidP="00431F0F">
      <w:pPr>
        <w:rPr>
          <w:rFonts w:ascii="Helvetica" w:eastAsia="Times New Roman" w:hAnsi="Helvetica" w:cs="Times New Roman"/>
          <w:bCs/>
          <w:color w:val="000000"/>
          <w:sz w:val="20"/>
          <w:szCs w:val="20"/>
          <w:lang w:eastAsia="nb-NO"/>
        </w:rPr>
      </w:pPr>
    </w:p>
    <w:p w14:paraId="264F6188" w14:textId="77777777" w:rsidR="008E0B30" w:rsidRDefault="008E0B30">
      <w:pPr>
        <w:rPr>
          <w:lang w:eastAsia="nb-NO"/>
        </w:rPr>
      </w:pPr>
      <w:r>
        <w:rPr>
          <w:rFonts w:ascii="Helvetica" w:hAnsi="Helvetica"/>
          <w:color w:val="000000"/>
          <w:sz w:val="20"/>
          <w:szCs w:val="20"/>
        </w:rPr>
        <w:t>David og lederne i folket ga ikke fordi de måtte, men fordi de elsket Gud og ønsket å se Hans hus reist. Det er et viktig forbilde for oss: Gud ønsker ikke at vi skal gi av tvang, men av et villig og takknemlig hjerte.</w:t>
      </w:r>
    </w:p>
    <w:p w14:paraId="7CECCDA2" w14:textId="77777777" w:rsidR="0040389D" w:rsidRDefault="0040389D" w:rsidP="00431F0F">
      <w:pPr>
        <w:rPr>
          <w:rFonts w:ascii="Helvetica" w:eastAsia="Times New Roman" w:hAnsi="Helvetica" w:cs="Times New Roman"/>
          <w:bCs/>
          <w:color w:val="000000"/>
          <w:sz w:val="20"/>
          <w:szCs w:val="20"/>
          <w:lang w:eastAsia="nb-NO"/>
        </w:rPr>
      </w:pPr>
    </w:p>
    <w:p w14:paraId="2A092305" w14:textId="77777777" w:rsidR="008E0B30" w:rsidRDefault="008E0B30">
      <w:pPr>
        <w:rPr>
          <w:lang w:eastAsia="nb-NO"/>
        </w:rPr>
      </w:pPr>
      <w:r>
        <w:rPr>
          <w:rFonts w:ascii="Helvetica" w:hAnsi="Helvetica"/>
          <w:color w:val="000000"/>
          <w:sz w:val="20"/>
          <w:szCs w:val="20"/>
        </w:rPr>
        <w:t>I dag handler dette ikke først og fremst om å bygge et tempel, men om å støtte Guds rikes arbeid. Vi samles i kirker, bedehus og andre lokaler, og spørsmålet blir derfor: Hvorfor gir vi? Gir vi bare fordi vi har lært at vi bør, eller gir vi fordi vi ønsker å være med på det Gud gjør?</w:t>
      </w:r>
    </w:p>
    <w:p w14:paraId="71930F8E" w14:textId="77777777" w:rsidR="00C81282" w:rsidRDefault="00C81282" w:rsidP="00431F0F">
      <w:pPr>
        <w:rPr>
          <w:rFonts w:ascii="Helvetica" w:eastAsia="Times New Roman" w:hAnsi="Helvetica" w:cs="Times New Roman"/>
          <w:bCs/>
          <w:color w:val="000000"/>
          <w:sz w:val="20"/>
          <w:szCs w:val="20"/>
          <w:lang w:eastAsia="nb-NO"/>
        </w:rPr>
      </w:pPr>
    </w:p>
    <w:p w14:paraId="79BD804C" w14:textId="0A3F3122" w:rsidR="008E0B30" w:rsidRDefault="008E0B30">
      <w:pPr>
        <w:rPr>
          <w:lang w:eastAsia="nb-NO"/>
        </w:rPr>
      </w:pPr>
      <w:r>
        <w:rPr>
          <w:rFonts w:ascii="Helvetica" w:hAnsi="Helvetica"/>
          <w:color w:val="000000"/>
          <w:sz w:val="20"/>
          <w:szCs w:val="20"/>
        </w:rPr>
        <w:t xml:space="preserve">Jeg håper og tror at vi gir fordi vi vil, og ikke fordi vi må. Alt vi eier og forvalter, tilhører i utgangspunktet Gud. Derfor kan vi, med David som forbilde, gi tilbake med glede og tro – slik at Guds rike får framgang og Han </w:t>
      </w:r>
      <w:r w:rsidR="00047DE5">
        <w:rPr>
          <w:rFonts w:ascii="Helvetica" w:hAnsi="Helvetica"/>
          <w:color w:val="000000"/>
          <w:sz w:val="20"/>
          <w:szCs w:val="20"/>
        </w:rPr>
        <w:t xml:space="preserve">kan </w:t>
      </w:r>
      <w:r>
        <w:rPr>
          <w:rFonts w:ascii="Helvetica" w:hAnsi="Helvetica"/>
          <w:color w:val="000000"/>
          <w:sz w:val="20"/>
          <w:szCs w:val="20"/>
        </w:rPr>
        <w:t>bli æret.</w:t>
      </w:r>
    </w:p>
    <w:p w14:paraId="0F65449D" w14:textId="77777777" w:rsidR="00600317" w:rsidRDefault="00600317" w:rsidP="00447BC1">
      <w:pPr>
        <w:rPr>
          <w:rFonts w:ascii="Helvetica" w:eastAsia="Times New Roman" w:hAnsi="Helvetica" w:cs="Times New Roman"/>
          <w:bCs/>
          <w:color w:val="000000"/>
          <w:sz w:val="20"/>
          <w:szCs w:val="20"/>
          <w:lang w:eastAsia="nb-NO"/>
        </w:rPr>
      </w:pPr>
    </w:p>
    <w:p w14:paraId="2B3CAE9F" w14:textId="77777777" w:rsidR="0087447F" w:rsidRDefault="0087447F">
      <w:pPr>
        <w:rPr>
          <w:lang w:eastAsia="nb-NO"/>
        </w:rPr>
      </w:pPr>
      <w:r>
        <w:rPr>
          <w:rFonts w:ascii="Helvetica" w:hAnsi="Helvetica"/>
          <w:b/>
          <w:bCs/>
          <w:sz w:val="20"/>
          <w:szCs w:val="20"/>
        </w:rPr>
        <w:t>Kjøp av Vardø Menighetshus</w:t>
      </w:r>
    </w:p>
    <w:p w14:paraId="0C62A7F3" w14:textId="57B5BBCE" w:rsidR="008E0B30" w:rsidRDefault="008E0B30">
      <w:pPr>
        <w:rPr>
          <w:lang w:eastAsia="nb-NO"/>
        </w:rPr>
      </w:pPr>
      <w:r>
        <w:rPr>
          <w:rFonts w:ascii="Helvetica" w:hAnsi="Helvetica"/>
          <w:sz w:val="20"/>
          <w:szCs w:val="20"/>
        </w:rPr>
        <w:t>Vi har nå startet spleisen for å samle inn midlene som trengs for å kjøpe Vardø Menighetshus. Så langt har vi fått inn rundt kr 120.000 totalt – litt under kr 20.000 gjennom Spleis og litt over kr 100.000 via Vipps og bankkonto. Det betyr at vi fortsatt mangler omtrent kr 380.000 for å nå målet.</w:t>
      </w:r>
      <w:r>
        <w:br/>
      </w:r>
      <w:r>
        <w:br/>
      </w:r>
      <w:r>
        <w:rPr>
          <w:rFonts w:ascii="Helvetica" w:hAnsi="Helvetica"/>
          <w:sz w:val="20"/>
          <w:szCs w:val="20"/>
        </w:rPr>
        <w:t xml:space="preserve">Vår visjon er å gjøre Vardø Menighetshus til et </w:t>
      </w:r>
      <w:proofErr w:type="spellStart"/>
      <w:r>
        <w:rPr>
          <w:rFonts w:ascii="Helvetica" w:hAnsi="Helvetica"/>
          <w:sz w:val="20"/>
          <w:szCs w:val="20"/>
        </w:rPr>
        <w:t>bønnehus</w:t>
      </w:r>
      <w:proofErr w:type="spellEnd"/>
      <w:r w:rsidR="00FA1AF3">
        <w:rPr>
          <w:rFonts w:ascii="Helvetica" w:hAnsi="Helvetica"/>
          <w:sz w:val="20"/>
          <w:szCs w:val="20"/>
        </w:rPr>
        <w:t>, men også drive</w:t>
      </w:r>
      <w:r>
        <w:rPr>
          <w:rFonts w:ascii="Helvetica" w:hAnsi="Helvetica"/>
          <w:sz w:val="20"/>
          <w:szCs w:val="20"/>
        </w:rPr>
        <w:t xml:space="preserve"> annet kristent arbeid</w:t>
      </w:r>
      <w:r w:rsidR="00FA1AF3">
        <w:rPr>
          <w:rFonts w:ascii="Helvetica" w:hAnsi="Helvetica"/>
          <w:sz w:val="20"/>
          <w:szCs w:val="20"/>
        </w:rPr>
        <w:t xml:space="preserve"> på huset</w:t>
      </w:r>
      <w:r>
        <w:rPr>
          <w:rFonts w:ascii="Helvetica" w:hAnsi="Helvetica"/>
          <w:sz w:val="20"/>
          <w:szCs w:val="20"/>
        </w:rPr>
        <w:t>. Hvis du har anledning, kan du være med og støtte dette enten med en enkeltgave eller som fast giver.</w:t>
      </w:r>
    </w:p>
    <w:p w14:paraId="3C0F6CB4" w14:textId="77777777" w:rsidR="004D28BF" w:rsidRDefault="004D28BF">
      <w:pPr>
        <w:rPr>
          <w:rFonts w:ascii="Helvetica" w:hAnsi="Helvetica"/>
          <w:b/>
          <w:bCs/>
          <w:color w:val="000000"/>
          <w:sz w:val="20"/>
          <w:szCs w:val="20"/>
        </w:rPr>
      </w:pPr>
    </w:p>
    <w:p w14:paraId="707046D2" w14:textId="05C19401" w:rsidR="00774A42" w:rsidRPr="00774A42" w:rsidRDefault="0087447F">
      <w:pPr>
        <w:rPr>
          <w:rFonts w:ascii="Helvetica" w:hAnsi="Helvetica"/>
          <w:b/>
          <w:bCs/>
          <w:color w:val="000000"/>
          <w:sz w:val="20"/>
          <w:szCs w:val="20"/>
        </w:rPr>
      </w:pPr>
      <w:r>
        <w:rPr>
          <w:rFonts w:ascii="Helvetica" w:hAnsi="Helvetica"/>
          <w:b/>
          <w:bCs/>
          <w:color w:val="000000"/>
          <w:sz w:val="20"/>
          <w:szCs w:val="20"/>
        </w:rPr>
        <w:t>Slik kan du hjelpe</w:t>
      </w:r>
    </w:p>
    <w:p w14:paraId="38C64FF7" w14:textId="580A61AF" w:rsidR="0087447F" w:rsidRPr="00774A42" w:rsidRDefault="00774A42" w:rsidP="00774A42">
      <w:pPr>
        <w:rPr>
          <w:rFonts w:ascii="Helvetica" w:hAnsi="Helvetica"/>
          <w:color w:val="000000"/>
          <w:sz w:val="20"/>
          <w:szCs w:val="20"/>
        </w:rPr>
      </w:pPr>
      <w:r>
        <w:rPr>
          <w:rFonts w:ascii="Helvetica" w:hAnsi="Helvetica"/>
          <w:b/>
          <w:bCs/>
          <w:color w:val="000000"/>
          <w:sz w:val="20"/>
          <w:szCs w:val="20"/>
        </w:rPr>
        <w:t xml:space="preserve">1. </w:t>
      </w:r>
      <w:r w:rsidR="0087447F" w:rsidRPr="00774A42">
        <w:rPr>
          <w:rFonts w:ascii="Helvetica" w:hAnsi="Helvetica"/>
          <w:b/>
          <w:bCs/>
          <w:color w:val="000000"/>
          <w:sz w:val="20"/>
          <w:szCs w:val="20"/>
        </w:rPr>
        <w:t>Bidra til kjøpet av menighetshuset</w:t>
      </w:r>
      <w:r w:rsidR="0087447F" w:rsidRPr="00774A42">
        <w:rPr>
          <w:rFonts w:ascii="Helvetica" w:hAnsi="Helvetica"/>
          <w:color w:val="000000"/>
          <w:sz w:val="20"/>
          <w:szCs w:val="20"/>
        </w:rPr>
        <w:br/>
        <w:t>Vi trenger totalt kr 500.000 for å kunne kjøpe Vardø Menighetshus, og mangler fortsatt omtrent kr 380.000. Dette er vår høyeste prioritet akkurat nå. Derfor har vi også opprettet en Spleis for å samle inn det resterende beløpet.</w:t>
      </w:r>
    </w:p>
    <w:p w14:paraId="7B3774C1" w14:textId="77777777" w:rsidR="004D28BF" w:rsidRDefault="004D28BF" w:rsidP="004D28BF">
      <w:pPr>
        <w:pStyle w:val="Listeavsnitt"/>
        <w:rPr>
          <w:lang w:eastAsia="nb-NO"/>
        </w:rPr>
      </w:pPr>
    </w:p>
    <w:p w14:paraId="1A43D8B9" w14:textId="77777777" w:rsidR="0087447F" w:rsidRDefault="0087447F">
      <w:pPr>
        <w:rPr>
          <w:rFonts w:ascii="Helvetica" w:hAnsi="Helvetica"/>
          <w:color w:val="000000"/>
          <w:sz w:val="20"/>
          <w:szCs w:val="20"/>
        </w:rPr>
      </w:pPr>
      <w:r>
        <w:rPr>
          <w:rFonts w:ascii="Helvetica" w:hAnsi="Helvetica"/>
          <w:b/>
          <w:bCs/>
          <w:color w:val="000000"/>
          <w:sz w:val="20"/>
          <w:szCs w:val="20"/>
        </w:rPr>
        <w:t>2. Hjelp oss med husleien i mellomtiden</w:t>
      </w:r>
      <w:r>
        <w:rPr>
          <w:rFonts w:ascii="Helvetica" w:hAnsi="Helvetica"/>
          <w:color w:val="000000"/>
          <w:sz w:val="20"/>
          <w:szCs w:val="20"/>
        </w:rPr>
        <w:br/>
        <w:t>Mens vi samler inn penger til kjøpet, leier vi lokalet midlertidig. Dette koster kr 5.000 per måned. Hvis du ønsker, kan du være med og dekke hele eller deler av dette beløpet.</w:t>
      </w:r>
    </w:p>
    <w:p w14:paraId="31DDF147" w14:textId="77777777" w:rsidR="004D28BF" w:rsidRDefault="004D28BF">
      <w:pPr>
        <w:rPr>
          <w:lang w:eastAsia="nb-NO"/>
        </w:rPr>
      </w:pPr>
    </w:p>
    <w:p w14:paraId="6D47642C" w14:textId="77777777" w:rsidR="0087447F" w:rsidRDefault="0087447F">
      <w:pPr>
        <w:rPr>
          <w:lang w:eastAsia="nb-NO"/>
        </w:rPr>
      </w:pPr>
      <w:r>
        <w:rPr>
          <w:rFonts w:ascii="Helvetica" w:hAnsi="Helvetica"/>
          <w:b/>
          <w:bCs/>
          <w:color w:val="000000"/>
          <w:sz w:val="20"/>
          <w:szCs w:val="20"/>
        </w:rPr>
        <w:t>3. Bli fast giver</w:t>
      </w:r>
      <w:r>
        <w:rPr>
          <w:rFonts w:ascii="Helvetica" w:hAnsi="Helvetica"/>
          <w:color w:val="000000"/>
          <w:sz w:val="20"/>
          <w:szCs w:val="20"/>
        </w:rPr>
        <w:br/>
        <w:t>Vi trenger flere faste givere til Bønn for Finnmark, slik at vi kan dekke de månedlige utgiftene og videreutvikle arbeidet i Vardø og resten av Finnmark.</w:t>
      </w:r>
    </w:p>
    <w:p w14:paraId="599E21A3" w14:textId="77777777" w:rsidR="004D28BF" w:rsidRDefault="004D28BF">
      <w:pPr>
        <w:rPr>
          <w:rFonts w:ascii="Helvetica" w:hAnsi="Helvetica"/>
          <w:b/>
          <w:bCs/>
          <w:color w:val="000000"/>
          <w:sz w:val="20"/>
          <w:szCs w:val="20"/>
        </w:rPr>
      </w:pPr>
    </w:p>
    <w:p w14:paraId="554CA778" w14:textId="1FE6FA6A" w:rsidR="0087447F" w:rsidRDefault="00707F18">
      <w:pPr>
        <w:rPr>
          <w:lang w:eastAsia="nb-NO"/>
        </w:rPr>
      </w:pPr>
      <w:r>
        <w:rPr>
          <w:rFonts w:ascii="Helvetica" w:hAnsi="Helvetica"/>
          <w:b/>
          <w:bCs/>
          <w:color w:val="000000"/>
          <w:sz w:val="20"/>
          <w:szCs w:val="20"/>
        </w:rPr>
        <w:t>GAVEINFORMASJON</w:t>
      </w:r>
    </w:p>
    <w:p w14:paraId="19F514C9" w14:textId="77777777" w:rsidR="0087447F" w:rsidRDefault="0087447F">
      <w:pPr>
        <w:rPr>
          <w:rFonts w:ascii="Helvetica" w:hAnsi="Helvetica"/>
          <w:color w:val="000000"/>
          <w:sz w:val="20"/>
          <w:szCs w:val="20"/>
        </w:rPr>
      </w:pPr>
      <w:r>
        <w:rPr>
          <w:rFonts w:ascii="Helvetica" w:hAnsi="Helvetica"/>
          <w:b/>
          <w:bCs/>
          <w:color w:val="000000"/>
          <w:sz w:val="20"/>
          <w:szCs w:val="20"/>
        </w:rPr>
        <w:t>Vipps:</w:t>
      </w:r>
      <w:r>
        <w:rPr>
          <w:rFonts w:ascii="Helvetica" w:hAnsi="Helvetica"/>
          <w:color w:val="000000"/>
          <w:sz w:val="20"/>
          <w:szCs w:val="20"/>
        </w:rPr>
        <w:t xml:space="preserve"> 44465</w:t>
      </w:r>
    </w:p>
    <w:p w14:paraId="58CC2E66" w14:textId="77777777" w:rsidR="0087447F" w:rsidRDefault="0087447F">
      <w:pPr>
        <w:rPr>
          <w:color w:val="0070C0"/>
        </w:rPr>
      </w:pPr>
      <w:r>
        <w:rPr>
          <w:rFonts w:ascii="Helvetica" w:hAnsi="Helvetica"/>
          <w:b/>
          <w:bCs/>
          <w:color w:val="000000"/>
          <w:sz w:val="20"/>
          <w:szCs w:val="20"/>
        </w:rPr>
        <w:t>Vipps-lenke:</w:t>
      </w:r>
      <w:r>
        <w:rPr>
          <w:rFonts w:ascii="Helvetica" w:hAnsi="Helvetica"/>
          <w:color w:val="000000"/>
          <w:sz w:val="20"/>
          <w:szCs w:val="20"/>
        </w:rPr>
        <w:t xml:space="preserve"> </w:t>
      </w:r>
      <w:hyperlink r:id="rId9" w:history="1">
        <w:r>
          <w:rPr>
            <w:rStyle w:val="Hyperkobling"/>
            <w:rFonts w:ascii="Helvetica" w:hAnsi="Helvetica"/>
            <w:color w:val="0070C0"/>
            <w:sz w:val="20"/>
            <w:szCs w:val="20"/>
            <w:u w:val="none"/>
          </w:rPr>
          <w:t>https://qr.vipps.no/donations/44465</w:t>
        </w:r>
      </w:hyperlink>
    </w:p>
    <w:p w14:paraId="0B112DCB" w14:textId="77777777" w:rsidR="0087447F" w:rsidRDefault="0087447F">
      <w:pPr>
        <w:rPr>
          <w:lang w:eastAsia="nb-NO"/>
        </w:rPr>
      </w:pPr>
      <w:r>
        <w:rPr>
          <w:rFonts w:ascii="Helvetica" w:hAnsi="Helvetica"/>
          <w:b/>
          <w:bCs/>
          <w:color w:val="000000"/>
          <w:sz w:val="20"/>
          <w:szCs w:val="20"/>
        </w:rPr>
        <w:t>Bankkonto:</w:t>
      </w:r>
      <w:r>
        <w:rPr>
          <w:rFonts w:ascii="Helvetica" w:hAnsi="Helvetica"/>
          <w:color w:val="000000"/>
          <w:sz w:val="20"/>
          <w:szCs w:val="20"/>
        </w:rPr>
        <w:t xml:space="preserve"> 4612.68.06329</w:t>
      </w:r>
    </w:p>
    <w:p w14:paraId="7F3D59EA" w14:textId="77777777" w:rsidR="003C5117" w:rsidRDefault="003C5117">
      <w:pPr>
        <w:rPr>
          <w:rFonts w:ascii="Helvetica" w:hAnsi="Helvetica"/>
          <w:b/>
          <w:bCs/>
          <w:color w:val="000000"/>
          <w:sz w:val="20"/>
          <w:szCs w:val="20"/>
        </w:rPr>
      </w:pPr>
    </w:p>
    <w:p w14:paraId="3AD0D958" w14:textId="338CE822" w:rsidR="003C5117" w:rsidRPr="00CE78F7" w:rsidRDefault="003C5117">
      <w:pPr>
        <w:rPr>
          <w:rFonts w:ascii="Helvetica" w:hAnsi="Helvetica"/>
          <w:color w:val="000000"/>
          <w:sz w:val="20"/>
          <w:szCs w:val="20"/>
        </w:rPr>
      </w:pPr>
      <w:r w:rsidRPr="00CE78F7">
        <w:rPr>
          <w:rFonts w:ascii="Helvetica" w:hAnsi="Helvetica"/>
          <w:b/>
          <w:bCs/>
          <w:color w:val="000000"/>
          <w:sz w:val="20"/>
          <w:szCs w:val="20"/>
        </w:rPr>
        <w:t xml:space="preserve">Spleis – </w:t>
      </w:r>
      <w:r w:rsidR="00616B3B" w:rsidRPr="00CE78F7">
        <w:rPr>
          <w:rFonts w:ascii="Helvetica" w:hAnsi="Helvetica"/>
          <w:b/>
          <w:bCs/>
          <w:color w:val="000000"/>
          <w:sz w:val="20"/>
          <w:szCs w:val="20"/>
        </w:rPr>
        <w:t xml:space="preserve">til kjøp av </w:t>
      </w:r>
      <w:r w:rsidR="0087447F" w:rsidRPr="00CE78F7">
        <w:rPr>
          <w:rFonts w:ascii="Helvetica" w:hAnsi="Helvetica"/>
          <w:b/>
          <w:bCs/>
          <w:color w:val="000000"/>
          <w:sz w:val="20"/>
          <w:szCs w:val="20"/>
        </w:rPr>
        <w:t>Vardø Menighetshus:</w:t>
      </w:r>
      <w:r w:rsidR="0087447F" w:rsidRPr="00CE78F7">
        <w:rPr>
          <w:rFonts w:ascii="Helvetica" w:hAnsi="Helvetica"/>
          <w:color w:val="000000"/>
          <w:sz w:val="20"/>
          <w:szCs w:val="20"/>
        </w:rPr>
        <w:t xml:space="preserve"> </w:t>
      </w:r>
    </w:p>
    <w:p w14:paraId="73806AC4" w14:textId="208CCB3B" w:rsidR="003C5117" w:rsidRDefault="003C5117">
      <w:pPr>
        <w:rPr>
          <w:rFonts w:ascii="Helvetica" w:hAnsi="Helvetica"/>
          <w:color w:val="0070C0"/>
          <w:sz w:val="20"/>
          <w:szCs w:val="20"/>
        </w:rPr>
      </w:pPr>
      <w:r>
        <w:rPr>
          <w:rFonts w:ascii="Helvetica" w:hAnsi="Helvetica"/>
          <w:color w:val="000000"/>
          <w:sz w:val="20"/>
          <w:szCs w:val="20"/>
        </w:rPr>
        <w:t xml:space="preserve">Nytt liv til Vardø menighetshus – et </w:t>
      </w:r>
      <w:proofErr w:type="spellStart"/>
      <w:r>
        <w:rPr>
          <w:rFonts w:ascii="Helvetica" w:hAnsi="Helvetica"/>
          <w:color w:val="000000"/>
          <w:sz w:val="20"/>
          <w:szCs w:val="20"/>
        </w:rPr>
        <w:t>bønnehus</w:t>
      </w:r>
      <w:proofErr w:type="spellEnd"/>
      <w:r>
        <w:rPr>
          <w:rFonts w:ascii="Helvetica" w:hAnsi="Helvetica"/>
          <w:color w:val="000000"/>
          <w:sz w:val="20"/>
          <w:szCs w:val="20"/>
        </w:rPr>
        <w:t xml:space="preserve"> lengst nordøst i Norge</w:t>
      </w:r>
    </w:p>
    <w:p w14:paraId="551D0B5F" w14:textId="034A805A" w:rsidR="0087447F" w:rsidRDefault="00F2550F">
      <w:pPr>
        <w:rPr>
          <w:lang w:eastAsia="nb-NO"/>
        </w:rPr>
      </w:pPr>
      <w:r w:rsidRPr="005859A7">
        <w:rPr>
          <w:rFonts w:ascii="Helvetica" w:hAnsi="Helvetica"/>
          <w:b/>
          <w:bCs/>
          <w:color w:val="000000" w:themeColor="text1"/>
          <w:sz w:val="20"/>
          <w:szCs w:val="20"/>
        </w:rPr>
        <w:t>Spleis-lenke:</w:t>
      </w:r>
      <w:r>
        <w:rPr>
          <w:rFonts w:ascii="Helvetica" w:hAnsi="Helvetica"/>
          <w:color w:val="0070C0"/>
          <w:sz w:val="20"/>
          <w:szCs w:val="20"/>
        </w:rPr>
        <w:t xml:space="preserve"> </w:t>
      </w:r>
      <w:r w:rsidR="0087447F">
        <w:rPr>
          <w:rFonts w:ascii="Helvetica" w:hAnsi="Helvetica"/>
          <w:color w:val="0070C0"/>
          <w:sz w:val="20"/>
          <w:szCs w:val="20"/>
        </w:rPr>
        <w:t>https://www.spleis.no/project/495007</w:t>
      </w:r>
      <w:r w:rsidR="0087447F">
        <w:rPr>
          <w:rFonts w:ascii="Helvetica" w:hAnsi="Helvetica"/>
          <w:color w:val="000000"/>
          <w:sz w:val="20"/>
          <w:szCs w:val="20"/>
        </w:rPr>
        <w:t xml:space="preserve"> </w:t>
      </w:r>
    </w:p>
    <w:p w14:paraId="39D9A812" w14:textId="77777777" w:rsidR="004D28BF" w:rsidRDefault="004D28BF">
      <w:pPr>
        <w:rPr>
          <w:rFonts w:ascii="Helvetica" w:hAnsi="Helvetica"/>
          <w:color w:val="000000"/>
          <w:sz w:val="20"/>
          <w:szCs w:val="20"/>
        </w:rPr>
      </w:pPr>
    </w:p>
    <w:p w14:paraId="5BCE3081" w14:textId="227D3EA9" w:rsidR="0087447F" w:rsidRDefault="0087447F">
      <w:pPr>
        <w:rPr>
          <w:lang w:eastAsia="nb-NO"/>
        </w:rPr>
      </w:pPr>
      <w:r>
        <w:rPr>
          <w:rFonts w:ascii="Helvetica" w:hAnsi="Helvetica"/>
          <w:color w:val="000000"/>
          <w:sz w:val="20"/>
          <w:szCs w:val="20"/>
        </w:rPr>
        <w:t xml:space="preserve">Du kan også </w:t>
      </w:r>
      <w:r w:rsidRPr="005859A7">
        <w:rPr>
          <w:rFonts w:ascii="Helvetica" w:hAnsi="Helvetica"/>
          <w:b/>
          <w:bCs/>
          <w:color w:val="000000"/>
          <w:sz w:val="20"/>
          <w:szCs w:val="20"/>
        </w:rPr>
        <w:t>bli fast giver</w:t>
      </w:r>
      <w:r>
        <w:rPr>
          <w:rFonts w:ascii="Helvetica" w:hAnsi="Helvetica"/>
          <w:color w:val="000000"/>
          <w:sz w:val="20"/>
          <w:szCs w:val="20"/>
        </w:rPr>
        <w:t xml:space="preserve"> ved å bruke </w:t>
      </w:r>
      <w:r w:rsidRPr="005859A7">
        <w:rPr>
          <w:rFonts w:ascii="Helvetica" w:hAnsi="Helvetica"/>
          <w:b/>
          <w:bCs/>
          <w:color w:val="000000"/>
          <w:sz w:val="20"/>
          <w:szCs w:val="20"/>
        </w:rPr>
        <w:t>Vipps.</w:t>
      </w:r>
    </w:p>
    <w:p w14:paraId="13D8B704" w14:textId="77777777" w:rsidR="00886749" w:rsidRPr="00DC2055" w:rsidRDefault="00886749" w:rsidP="001118A4">
      <w:pPr>
        <w:rPr>
          <w:rFonts w:ascii="Helvetica" w:hAnsi="Helvetica"/>
          <w:b/>
          <w:bCs/>
          <w:sz w:val="20"/>
          <w:szCs w:val="20"/>
        </w:rPr>
      </w:pPr>
    </w:p>
    <w:p w14:paraId="0E2FAAED" w14:textId="77777777" w:rsidR="00BE4AAA" w:rsidRDefault="00BE4AAA">
      <w:pPr>
        <w:rPr>
          <w:lang w:eastAsia="nb-NO"/>
        </w:rPr>
      </w:pPr>
      <w:r>
        <w:rPr>
          <w:rFonts w:ascii="Helvetica" w:hAnsi="Helvetica"/>
          <w:b/>
          <w:bCs/>
          <w:sz w:val="20"/>
          <w:szCs w:val="20"/>
        </w:rPr>
        <w:t>Møtevirksomheten vår i mai</w:t>
      </w:r>
    </w:p>
    <w:p w14:paraId="626AE906" w14:textId="5B3FFB6D" w:rsidR="008E0B30" w:rsidRDefault="008E0B30">
      <w:pPr>
        <w:rPr>
          <w:lang w:eastAsia="nb-NO"/>
        </w:rPr>
      </w:pPr>
      <w:r>
        <w:rPr>
          <w:rFonts w:ascii="Helvetica" w:hAnsi="Helvetica"/>
          <w:b/>
          <w:bCs/>
          <w:sz w:val="20"/>
          <w:szCs w:val="20"/>
        </w:rPr>
        <w:t>Arbeidet i Vardø</w:t>
      </w:r>
      <w:r>
        <w:rPr>
          <w:rFonts w:ascii="Helvetica" w:hAnsi="Helvetica"/>
          <w:sz w:val="20"/>
          <w:szCs w:val="20"/>
        </w:rPr>
        <w:br/>
        <w:t xml:space="preserve">I mai startet vi gradvis opp </w:t>
      </w:r>
      <w:r w:rsidR="00CE78F7">
        <w:rPr>
          <w:rFonts w:ascii="Helvetica" w:hAnsi="Helvetica"/>
          <w:sz w:val="20"/>
          <w:szCs w:val="20"/>
        </w:rPr>
        <w:t xml:space="preserve">med </w:t>
      </w:r>
      <w:r>
        <w:rPr>
          <w:rFonts w:ascii="Helvetica" w:hAnsi="Helvetica"/>
          <w:sz w:val="20"/>
          <w:szCs w:val="20"/>
        </w:rPr>
        <w:t>virksomheten</w:t>
      </w:r>
      <w:r w:rsidR="00CE78F7">
        <w:rPr>
          <w:rFonts w:ascii="Helvetica" w:hAnsi="Helvetica"/>
          <w:sz w:val="20"/>
          <w:szCs w:val="20"/>
        </w:rPr>
        <w:t xml:space="preserve"> vår</w:t>
      </w:r>
      <w:r>
        <w:rPr>
          <w:rFonts w:ascii="Helvetica" w:hAnsi="Helvetica"/>
          <w:sz w:val="20"/>
          <w:szCs w:val="20"/>
        </w:rPr>
        <w:t xml:space="preserve"> på Vardø Menighetshus. Vi har begynt med </w:t>
      </w:r>
      <w:r w:rsidR="00261B1F">
        <w:rPr>
          <w:rFonts w:ascii="Helvetica" w:hAnsi="Helvetica"/>
          <w:sz w:val="20"/>
          <w:szCs w:val="20"/>
        </w:rPr>
        <w:t>«B</w:t>
      </w:r>
      <w:r>
        <w:rPr>
          <w:rFonts w:ascii="Helvetica" w:hAnsi="Helvetica"/>
          <w:sz w:val="20"/>
          <w:szCs w:val="20"/>
        </w:rPr>
        <w:t>ønn og lovsang</w:t>
      </w:r>
      <w:r w:rsidR="00261B1F">
        <w:rPr>
          <w:rFonts w:ascii="Helvetica" w:hAnsi="Helvetica"/>
          <w:sz w:val="20"/>
          <w:szCs w:val="20"/>
        </w:rPr>
        <w:t>»</w:t>
      </w:r>
      <w:r>
        <w:rPr>
          <w:rFonts w:ascii="Helvetica" w:hAnsi="Helvetica"/>
          <w:sz w:val="20"/>
          <w:szCs w:val="20"/>
        </w:rPr>
        <w:t xml:space="preserve"> på tirsdager, og </w:t>
      </w:r>
      <w:r w:rsidR="00C337A6">
        <w:rPr>
          <w:rFonts w:ascii="Helvetica" w:hAnsi="Helvetica"/>
          <w:sz w:val="20"/>
          <w:szCs w:val="20"/>
        </w:rPr>
        <w:t xml:space="preserve">i begynnelsen av </w:t>
      </w:r>
      <w:r>
        <w:rPr>
          <w:rFonts w:ascii="Helvetica" w:hAnsi="Helvetica"/>
          <w:sz w:val="20"/>
          <w:szCs w:val="20"/>
        </w:rPr>
        <w:t>måneden ha</w:t>
      </w:r>
      <w:r w:rsidR="00C337A6">
        <w:rPr>
          <w:rFonts w:ascii="Helvetica" w:hAnsi="Helvetica"/>
          <w:sz w:val="20"/>
          <w:szCs w:val="20"/>
        </w:rPr>
        <w:t>dde</w:t>
      </w:r>
      <w:r>
        <w:rPr>
          <w:rFonts w:ascii="Helvetica" w:hAnsi="Helvetica"/>
          <w:sz w:val="20"/>
          <w:szCs w:val="20"/>
        </w:rPr>
        <w:t xml:space="preserve"> vi også vårt første søndagsmøte,</w:t>
      </w:r>
      <w:r w:rsidR="00544C41">
        <w:rPr>
          <w:rFonts w:ascii="Helvetica" w:hAnsi="Helvetica"/>
          <w:sz w:val="20"/>
          <w:szCs w:val="20"/>
        </w:rPr>
        <w:t xml:space="preserve"> så </w:t>
      </w:r>
      <w:r>
        <w:rPr>
          <w:rFonts w:ascii="Helvetica" w:hAnsi="Helvetica"/>
          <w:sz w:val="20"/>
          <w:szCs w:val="20"/>
        </w:rPr>
        <w:t>samling på Kristi himmelfartsdag og møter i pinsen.</w:t>
      </w:r>
      <w:r>
        <w:br/>
      </w:r>
      <w:r>
        <w:br/>
      </w:r>
      <w:r>
        <w:rPr>
          <w:rFonts w:ascii="Helvetica" w:hAnsi="Helvetica"/>
          <w:sz w:val="20"/>
          <w:szCs w:val="20"/>
        </w:rPr>
        <w:t>I pinsen hadde vi besøk av Svein-Kåre Dahl fra Sett &amp; Hørt, noe vi var svært glade for.</w:t>
      </w:r>
    </w:p>
    <w:p w14:paraId="3BE28B32" w14:textId="77777777" w:rsidR="00774A42" w:rsidRDefault="00774A42">
      <w:pPr>
        <w:rPr>
          <w:rFonts w:ascii="Helvetica" w:hAnsi="Helvetica"/>
          <w:b/>
          <w:bCs/>
          <w:sz w:val="20"/>
          <w:szCs w:val="20"/>
        </w:rPr>
      </w:pPr>
    </w:p>
    <w:p w14:paraId="1E22942C" w14:textId="18C72E94" w:rsidR="00BE4AAA" w:rsidRDefault="00BE4AAA">
      <w:pPr>
        <w:rPr>
          <w:lang w:eastAsia="nb-NO"/>
        </w:rPr>
      </w:pPr>
      <w:r>
        <w:rPr>
          <w:rFonts w:ascii="Helvetica" w:hAnsi="Helvetica"/>
          <w:b/>
          <w:bCs/>
          <w:sz w:val="20"/>
          <w:szCs w:val="20"/>
        </w:rPr>
        <w:t>Mediearbeid</w:t>
      </w:r>
      <w:r>
        <w:rPr>
          <w:rFonts w:ascii="Helvetica" w:hAnsi="Helvetica"/>
          <w:sz w:val="20"/>
          <w:szCs w:val="20"/>
        </w:rPr>
        <w:br/>
        <w:t xml:space="preserve">Ved siden av møtevirksomheten </w:t>
      </w:r>
      <w:r w:rsidR="00880529">
        <w:rPr>
          <w:rFonts w:ascii="Helvetica" w:hAnsi="Helvetica"/>
          <w:sz w:val="20"/>
          <w:szCs w:val="20"/>
        </w:rPr>
        <w:t>produserer vi</w:t>
      </w:r>
      <w:r>
        <w:rPr>
          <w:rFonts w:ascii="Helvetica" w:hAnsi="Helvetica"/>
          <w:sz w:val="20"/>
          <w:szCs w:val="20"/>
        </w:rPr>
        <w:t xml:space="preserve"> TV-programmer for </w:t>
      </w:r>
      <w:proofErr w:type="spellStart"/>
      <w:r>
        <w:rPr>
          <w:rFonts w:ascii="Helvetica" w:hAnsi="Helvetica"/>
          <w:sz w:val="20"/>
          <w:szCs w:val="20"/>
        </w:rPr>
        <w:t>Miracle</w:t>
      </w:r>
      <w:proofErr w:type="spellEnd"/>
      <w:r>
        <w:rPr>
          <w:rFonts w:ascii="Helvetica" w:hAnsi="Helvetica"/>
          <w:sz w:val="20"/>
          <w:szCs w:val="20"/>
        </w:rPr>
        <w:t xml:space="preserve"> </w:t>
      </w:r>
      <w:proofErr w:type="spellStart"/>
      <w:r>
        <w:rPr>
          <w:rFonts w:ascii="Helvetica" w:hAnsi="Helvetica"/>
          <w:sz w:val="20"/>
          <w:szCs w:val="20"/>
        </w:rPr>
        <w:t>Revival</w:t>
      </w:r>
      <w:proofErr w:type="spellEnd"/>
      <w:r>
        <w:rPr>
          <w:rFonts w:ascii="Helvetica" w:hAnsi="Helvetica"/>
          <w:sz w:val="20"/>
          <w:szCs w:val="20"/>
        </w:rPr>
        <w:t xml:space="preserve"> Channel. Programmene sendes hver lørdag kl. 17.30.</w:t>
      </w:r>
    </w:p>
    <w:p w14:paraId="4407A50C" w14:textId="77777777" w:rsidR="00067F50" w:rsidRDefault="00067F50">
      <w:pPr>
        <w:rPr>
          <w:rFonts w:ascii="Helvetica" w:hAnsi="Helvetica"/>
          <w:b/>
          <w:bCs/>
          <w:sz w:val="20"/>
          <w:szCs w:val="20"/>
        </w:rPr>
      </w:pPr>
    </w:p>
    <w:p w14:paraId="1B1D92F6" w14:textId="78147634" w:rsidR="00BE4AAA" w:rsidRDefault="00BE4AAA">
      <w:pPr>
        <w:rPr>
          <w:rFonts w:ascii="Helvetica" w:hAnsi="Helvetica"/>
          <w:sz w:val="20"/>
          <w:szCs w:val="20"/>
        </w:rPr>
      </w:pPr>
      <w:r>
        <w:rPr>
          <w:rFonts w:ascii="Helvetica" w:hAnsi="Helvetica"/>
          <w:b/>
          <w:bCs/>
          <w:sz w:val="20"/>
          <w:szCs w:val="20"/>
        </w:rPr>
        <w:t>Møtevirksomhet ellers i Finnmark</w:t>
      </w:r>
      <w:r>
        <w:rPr>
          <w:rFonts w:ascii="Helvetica" w:hAnsi="Helvetica"/>
          <w:sz w:val="20"/>
          <w:szCs w:val="20"/>
        </w:rPr>
        <w:br/>
        <w:t xml:space="preserve">I løpet av måneden deltok vi også på felles bønnemøte på Betania i Vestre Jakobselv 7. mai. I tillegg </w:t>
      </w:r>
      <w:r w:rsidR="00EF2A53">
        <w:rPr>
          <w:rFonts w:ascii="Helvetica" w:hAnsi="Helvetica"/>
          <w:sz w:val="20"/>
          <w:szCs w:val="20"/>
        </w:rPr>
        <w:t xml:space="preserve">var vi </w:t>
      </w:r>
      <w:r>
        <w:rPr>
          <w:rFonts w:ascii="Helvetica" w:hAnsi="Helvetica"/>
          <w:sz w:val="20"/>
          <w:szCs w:val="20"/>
        </w:rPr>
        <w:t>i Tana Pinsemenighet 10. mai, og Jørn-Ivar talte på Sion Kautokeino 31. mai.</w:t>
      </w:r>
    </w:p>
    <w:p w14:paraId="423FF625" w14:textId="77777777" w:rsidR="00A138ED" w:rsidRDefault="00A138ED">
      <w:pPr>
        <w:rPr>
          <w:lang w:eastAsia="nb-NO"/>
        </w:rPr>
      </w:pPr>
    </w:p>
    <w:p w14:paraId="79C80916" w14:textId="77777777" w:rsidR="008E0B30" w:rsidRDefault="008E0B30">
      <w:pPr>
        <w:rPr>
          <w:lang w:eastAsia="nb-NO"/>
        </w:rPr>
      </w:pPr>
      <w:r>
        <w:rPr>
          <w:rFonts w:ascii="Helvetica" w:hAnsi="Helvetica"/>
          <w:b/>
          <w:bCs/>
          <w:sz w:val="20"/>
          <w:szCs w:val="20"/>
        </w:rPr>
        <w:t>Møter i mai</w:t>
      </w:r>
    </w:p>
    <w:p w14:paraId="126F950C"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Søndag 03. mai kl. 18.00 Vardø Menighetshus</w:t>
      </w:r>
    </w:p>
    <w:p w14:paraId="5DB59838"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Søndag 10. mai kl. 11.00 Tana Pinsemenighet</w:t>
      </w:r>
    </w:p>
    <w:p w14:paraId="1A9D724A"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Torsdag 14. mai kl. 18.00 Vardø Menighetshus</w:t>
      </w:r>
    </w:p>
    <w:p w14:paraId="25364179" w14:textId="616085F6"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 xml:space="preserve">Lørdag 23. mai </w:t>
      </w:r>
      <w:proofErr w:type="spellStart"/>
      <w:r w:rsidRPr="00DC2055">
        <w:rPr>
          <w:rFonts w:ascii="Helvetica" w:eastAsia="Times New Roman" w:hAnsi="Helvetica" w:cs="Times New Roman"/>
          <w:bCs/>
          <w:color w:val="000000"/>
          <w:sz w:val="20"/>
          <w:szCs w:val="20"/>
          <w:lang w:eastAsia="nb-NO"/>
        </w:rPr>
        <w:t>kl</w:t>
      </w:r>
      <w:proofErr w:type="spellEnd"/>
      <w:r w:rsidRPr="00DC2055">
        <w:rPr>
          <w:rFonts w:ascii="Helvetica" w:eastAsia="Times New Roman" w:hAnsi="Helvetica" w:cs="Times New Roman"/>
          <w:bCs/>
          <w:color w:val="000000"/>
          <w:sz w:val="20"/>
          <w:szCs w:val="20"/>
          <w:lang w:eastAsia="nb-NO"/>
        </w:rPr>
        <w:t xml:space="preserve"> 11.00-14.00 </w:t>
      </w:r>
      <w:r>
        <w:rPr>
          <w:rFonts w:ascii="Helvetica" w:eastAsia="Times New Roman" w:hAnsi="Helvetica" w:cs="Times New Roman"/>
          <w:bCs/>
          <w:color w:val="000000"/>
          <w:sz w:val="20"/>
          <w:szCs w:val="20"/>
          <w:lang w:eastAsia="nb-NO"/>
        </w:rPr>
        <w:t>Kafé</w:t>
      </w:r>
      <w:r w:rsidRPr="00DC2055">
        <w:rPr>
          <w:rFonts w:ascii="Helvetica" w:eastAsia="Times New Roman" w:hAnsi="Helvetica" w:cs="Times New Roman"/>
          <w:bCs/>
          <w:color w:val="000000"/>
          <w:sz w:val="20"/>
          <w:szCs w:val="20"/>
          <w:lang w:eastAsia="nb-NO"/>
        </w:rPr>
        <w:t>, Vardø Menighetshus (Sett &amp; Hørt)</w:t>
      </w:r>
    </w:p>
    <w:p w14:paraId="2D7A8877"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 xml:space="preserve">Lørdag 23. mai kl. 18.00 Bønn og Lovsang, Vardø Menighetshus (Sett &amp; Hørt) </w:t>
      </w:r>
    </w:p>
    <w:p w14:paraId="2222F4E2" w14:textId="7079B543"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Søndag 24. mai kl. 12.00 Høytidsmøte – 1. Pinsedag, Vardø Menighetshus (Sett &amp; Hørt)</w:t>
      </w:r>
    </w:p>
    <w:p w14:paraId="32194B62"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Søndag 31. mai kl. 18.00 Sion Kautokeino</w:t>
      </w:r>
    </w:p>
    <w:p w14:paraId="0F6DBACF" w14:textId="77777777" w:rsidR="00BA0ED1" w:rsidRPr="00DC2055" w:rsidRDefault="00BA0ED1" w:rsidP="00BA0ED1">
      <w:pPr>
        <w:rPr>
          <w:rFonts w:ascii="Helvetica" w:eastAsia="Times New Roman" w:hAnsi="Helvetica" w:cs="Times New Roman"/>
          <w:bCs/>
          <w:color w:val="000000"/>
          <w:sz w:val="20"/>
          <w:szCs w:val="20"/>
          <w:lang w:eastAsia="nb-NO"/>
        </w:rPr>
      </w:pPr>
    </w:p>
    <w:p w14:paraId="518AAFF3" w14:textId="77777777" w:rsidR="008E0B30" w:rsidRDefault="008E0B30">
      <w:pPr>
        <w:rPr>
          <w:lang w:eastAsia="nb-NO"/>
        </w:rPr>
      </w:pPr>
      <w:r>
        <w:rPr>
          <w:rFonts w:ascii="Helvetica" w:hAnsi="Helvetica"/>
          <w:b/>
          <w:bCs/>
          <w:color w:val="000000"/>
          <w:sz w:val="20"/>
          <w:szCs w:val="20"/>
        </w:rPr>
        <w:t>Bønnemøter i mai</w:t>
      </w:r>
    </w:p>
    <w:p w14:paraId="5B42127F"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 xml:space="preserve">Mandager kl. 10.30 Bønnemøte på Teams (hver uke) (Ikke mandag 25. mai) </w:t>
      </w:r>
    </w:p>
    <w:p w14:paraId="10CC68FB"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 xml:space="preserve">Torsdag 07. </w:t>
      </w:r>
      <w:r>
        <w:rPr>
          <w:rFonts w:ascii="Helvetica" w:eastAsia="Times New Roman" w:hAnsi="Helvetica" w:cs="Times New Roman"/>
          <w:bCs/>
          <w:color w:val="000000"/>
          <w:sz w:val="20"/>
          <w:szCs w:val="20"/>
          <w:lang w:eastAsia="nb-NO"/>
        </w:rPr>
        <w:t>mai</w:t>
      </w:r>
      <w:r w:rsidRPr="00DC2055">
        <w:rPr>
          <w:rFonts w:ascii="Helvetica" w:eastAsia="Times New Roman" w:hAnsi="Helvetica" w:cs="Times New Roman"/>
          <w:bCs/>
          <w:color w:val="000000"/>
          <w:sz w:val="20"/>
          <w:szCs w:val="20"/>
          <w:lang w:eastAsia="nb-NO"/>
        </w:rPr>
        <w:t xml:space="preserve"> kl. 18.00 Betania Vestre Jakobselv, Felles Bønnemøte for Vadsø/Vardø</w:t>
      </w:r>
    </w:p>
    <w:p w14:paraId="0CE42CAB"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Tirsdag 05. mai kl. 18.00 Bønn og lovsang, Vardø Menighetshus</w:t>
      </w:r>
    </w:p>
    <w:p w14:paraId="28925A8A"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Tirsdag 12. mai kl. 18.00 Bønn og lovsang, Vardø Menighetshus</w:t>
      </w:r>
    </w:p>
    <w:p w14:paraId="11A81F60" w14:textId="7777777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Tirsdag 19. mai kl. 18.00 Bønn og lovsang, Vardø Menighetshus</w:t>
      </w:r>
    </w:p>
    <w:p w14:paraId="17D90F32" w14:textId="7E8777B7" w:rsidR="00BA0ED1" w:rsidRPr="00DC2055" w:rsidRDefault="00BA0ED1" w:rsidP="00BA0ED1">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Tirsdag 26. mai kl. 18.00 Bønn og lovsang, Vardø Menighetshus</w:t>
      </w:r>
    </w:p>
    <w:p w14:paraId="59B88E35" w14:textId="77777777" w:rsidR="00C13FD0" w:rsidRPr="00DC2055" w:rsidRDefault="00C13FD0" w:rsidP="00C13FD0">
      <w:pPr>
        <w:rPr>
          <w:rFonts w:ascii="Helvetica" w:hAnsi="Helvetica"/>
          <w:sz w:val="20"/>
          <w:szCs w:val="20"/>
        </w:rPr>
      </w:pPr>
    </w:p>
    <w:p w14:paraId="614E5763" w14:textId="77777777" w:rsidR="00382FF3" w:rsidRDefault="00382FF3">
      <w:pPr>
        <w:rPr>
          <w:lang w:eastAsia="nb-NO"/>
        </w:rPr>
      </w:pPr>
      <w:r>
        <w:rPr>
          <w:rFonts w:ascii="Helvetica" w:hAnsi="Helvetica"/>
          <w:b/>
          <w:bCs/>
          <w:color w:val="000000"/>
          <w:sz w:val="20"/>
          <w:szCs w:val="20"/>
        </w:rPr>
        <w:t>Videre planer for vårt arbeid i Vardø og Finnmark</w:t>
      </w:r>
    </w:p>
    <w:p w14:paraId="367CE557" w14:textId="77777777" w:rsidR="008E0B30" w:rsidRDefault="008E0B30">
      <w:pPr>
        <w:rPr>
          <w:lang w:eastAsia="nb-NO"/>
        </w:rPr>
      </w:pPr>
      <w:r>
        <w:rPr>
          <w:rFonts w:ascii="Helvetica" w:hAnsi="Helvetica"/>
          <w:color w:val="000000"/>
          <w:sz w:val="20"/>
          <w:szCs w:val="20"/>
        </w:rPr>
        <w:t>I tiden framover vil vi fortsette arbeidet med å samle inn midlene som trengs for å kjøpe Vardø Menighetshus gjennom spleisen vi nylig har opprettet.</w:t>
      </w:r>
      <w:r>
        <w:br/>
      </w:r>
      <w:r>
        <w:br/>
      </w:r>
      <w:r>
        <w:rPr>
          <w:rFonts w:ascii="Helvetica" w:hAnsi="Helvetica"/>
          <w:color w:val="000000"/>
          <w:sz w:val="20"/>
          <w:szCs w:val="20"/>
        </w:rPr>
        <w:t>Samtidig fortsetter vi med våre ukentlige bønnemøter på Teams fram til omtrent 22. juni, og TV-sendingene våre går som normalt gjennom sommeren.</w:t>
      </w:r>
    </w:p>
    <w:p w14:paraId="77FF02C1" w14:textId="77777777" w:rsidR="00B059D4" w:rsidRPr="00DC2055" w:rsidRDefault="00B059D4" w:rsidP="00ED54E2">
      <w:pPr>
        <w:rPr>
          <w:rFonts w:ascii="Helvetica" w:eastAsia="Times New Roman" w:hAnsi="Helvetica" w:cs="Times New Roman"/>
          <w:bCs/>
          <w:color w:val="000000"/>
          <w:sz w:val="20"/>
          <w:szCs w:val="20"/>
          <w:lang w:eastAsia="nb-NO"/>
        </w:rPr>
      </w:pPr>
    </w:p>
    <w:p w14:paraId="6F87087F" w14:textId="31EE5D5D" w:rsidR="00382FF3" w:rsidRDefault="00382FF3">
      <w:pPr>
        <w:rPr>
          <w:lang w:eastAsia="nb-NO"/>
        </w:rPr>
      </w:pPr>
      <w:r>
        <w:rPr>
          <w:rFonts w:ascii="Helvetica" w:hAnsi="Helvetica"/>
          <w:b/>
          <w:bCs/>
          <w:color w:val="000000"/>
          <w:sz w:val="20"/>
          <w:szCs w:val="20"/>
        </w:rPr>
        <w:t>Planlagte samlinger i juni</w:t>
      </w:r>
      <w:r w:rsidR="009E139A">
        <w:rPr>
          <w:rFonts w:ascii="Helvetica" w:hAnsi="Helvetica"/>
          <w:b/>
          <w:bCs/>
          <w:color w:val="000000"/>
          <w:sz w:val="20"/>
          <w:szCs w:val="20"/>
        </w:rPr>
        <w:t xml:space="preserve"> og juli</w:t>
      </w:r>
      <w:r>
        <w:rPr>
          <w:rFonts w:ascii="Helvetica" w:hAnsi="Helvetica"/>
          <w:color w:val="000000"/>
          <w:sz w:val="20"/>
          <w:szCs w:val="20"/>
        </w:rPr>
        <w:br/>
        <w:t>Vi startet måneden med felles bønnemøte på Frelsesarmeen i Vadsø torsdag 4. juni, og planlegger møte på Vardø Menighetshus søndag 7. juni.</w:t>
      </w:r>
    </w:p>
    <w:p w14:paraId="05E60411" w14:textId="77777777" w:rsidR="00F85D43" w:rsidRDefault="00F85D43">
      <w:pPr>
        <w:rPr>
          <w:rFonts w:ascii="Helvetica" w:hAnsi="Helvetica"/>
          <w:color w:val="000000"/>
          <w:sz w:val="20"/>
          <w:szCs w:val="20"/>
        </w:rPr>
      </w:pPr>
    </w:p>
    <w:p w14:paraId="2C7BC47E" w14:textId="276E6DDA" w:rsidR="009E0809" w:rsidRDefault="00382FF3">
      <w:pPr>
        <w:rPr>
          <w:lang w:eastAsia="nb-NO"/>
        </w:rPr>
      </w:pPr>
      <w:r>
        <w:rPr>
          <w:rFonts w:ascii="Helvetica" w:hAnsi="Helvetica"/>
          <w:color w:val="000000"/>
          <w:sz w:val="20"/>
          <w:szCs w:val="20"/>
        </w:rPr>
        <w:t>Fra torsdag 11. til lørdag 13. juni arrangerer vi bønnedager på Vardø Menighetshus. Da får vi besøk av et team med studenter fra Bergen som vil være sammen med oss i bønn. Lørdag kveld avslutter vi samlingene med kveldsmøte, der Jan Malvin Eriksen taler.</w:t>
      </w:r>
      <w:r w:rsidR="00F75868">
        <w:rPr>
          <w:rFonts w:ascii="Helvetica" w:hAnsi="Helvetica"/>
          <w:color w:val="000000"/>
          <w:sz w:val="20"/>
          <w:szCs w:val="20"/>
        </w:rPr>
        <w:t xml:space="preserve"> </w:t>
      </w:r>
      <w:r w:rsidR="00B12210">
        <w:rPr>
          <w:rFonts w:ascii="Helvetica" w:hAnsi="Helvetica"/>
          <w:color w:val="000000"/>
          <w:sz w:val="20"/>
          <w:szCs w:val="20"/>
        </w:rPr>
        <w:t>Ønsker du mer info om møtene</w:t>
      </w:r>
      <w:r w:rsidR="00486518">
        <w:rPr>
          <w:rFonts w:ascii="Helvetica" w:hAnsi="Helvetica"/>
          <w:color w:val="000000"/>
          <w:sz w:val="20"/>
          <w:szCs w:val="20"/>
        </w:rPr>
        <w:t xml:space="preserve"> ta kontakt med Jørn-Ivar på mobil </w:t>
      </w:r>
      <w:r w:rsidR="00FD6621">
        <w:rPr>
          <w:rFonts w:ascii="Helvetica" w:hAnsi="Helvetica"/>
          <w:color w:val="000000"/>
          <w:sz w:val="20"/>
          <w:szCs w:val="20"/>
        </w:rPr>
        <w:t>91773038 eller e</w:t>
      </w:r>
      <w:r w:rsidR="00256595">
        <w:rPr>
          <w:rFonts w:ascii="Helvetica" w:hAnsi="Helvetica"/>
          <w:color w:val="000000"/>
          <w:sz w:val="20"/>
          <w:szCs w:val="20"/>
        </w:rPr>
        <w:t>-</w:t>
      </w:r>
      <w:r w:rsidR="00FD6621">
        <w:rPr>
          <w:rFonts w:ascii="Helvetica" w:hAnsi="Helvetica"/>
          <w:color w:val="000000"/>
          <w:sz w:val="20"/>
          <w:szCs w:val="20"/>
        </w:rPr>
        <w:t>post</w:t>
      </w:r>
      <w:r w:rsidR="00256595">
        <w:rPr>
          <w:rFonts w:ascii="Helvetica" w:hAnsi="Helvetica"/>
          <w:color w:val="000000"/>
          <w:sz w:val="20"/>
          <w:szCs w:val="20"/>
        </w:rPr>
        <w:t>:</w:t>
      </w:r>
      <w:r w:rsidR="00FD6621">
        <w:rPr>
          <w:rFonts w:ascii="Helvetica" w:hAnsi="Helvetica"/>
          <w:color w:val="000000"/>
          <w:sz w:val="20"/>
          <w:szCs w:val="20"/>
        </w:rPr>
        <w:t xml:space="preserve"> jorn-ivar@bonnforfinnmark.no</w:t>
      </w:r>
      <w:r w:rsidR="00256595">
        <w:rPr>
          <w:rFonts w:ascii="Helvetica" w:hAnsi="Helvetica"/>
          <w:color w:val="000000"/>
          <w:sz w:val="20"/>
          <w:szCs w:val="20"/>
        </w:rPr>
        <w:t>.</w:t>
      </w:r>
    </w:p>
    <w:p w14:paraId="4F020828" w14:textId="77777777" w:rsidR="002800D0" w:rsidRDefault="002800D0">
      <w:pPr>
        <w:rPr>
          <w:rFonts w:ascii="Helvetica" w:hAnsi="Helvetica"/>
          <w:color w:val="000000"/>
          <w:sz w:val="20"/>
          <w:szCs w:val="20"/>
        </w:rPr>
      </w:pPr>
    </w:p>
    <w:p w14:paraId="1A69B5B8" w14:textId="5CCCAB49" w:rsidR="000627C2" w:rsidRPr="009E0809" w:rsidRDefault="00382FF3">
      <w:pPr>
        <w:rPr>
          <w:lang w:eastAsia="nb-NO"/>
        </w:rPr>
      </w:pPr>
      <w:r>
        <w:rPr>
          <w:rFonts w:ascii="Helvetica" w:hAnsi="Helvetica"/>
          <w:color w:val="000000"/>
          <w:sz w:val="20"/>
          <w:szCs w:val="20"/>
        </w:rPr>
        <w:lastRenderedPageBreak/>
        <w:t xml:space="preserve">Søndag 21. juni </w:t>
      </w:r>
      <w:r w:rsidR="00AF2D4E">
        <w:rPr>
          <w:rFonts w:ascii="Helvetica" w:hAnsi="Helvetica"/>
          <w:color w:val="000000"/>
          <w:sz w:val="20"/>
          <w:szCs w:val="20"/>
        </w:rPr>
        <w:t>taler</w:t>
      </w:r>
      <w:r>
        <w:rPr>
          <w:rFonts w:ascii="Helvetica" w:hAnsi="Helvetica"/>
          <w:color w:val="000000"/>
          <w:sz w:val="20"/>
          <w:szCs w:val="20"/>
        </w:rPr>
        <w:t xml:space="preserve"> </w:t>
      </w:r>
      <w:r w:rsidR="004071A8">
        <w:rPr>
          <w:rFonts w:ascii="Helvetica" w:hAnsi="Helvetica"/>
          <w:color w:val="000000"/>
          <w:sz w:val="20"/>
          <w:szCs w:val="20"/>
        </w:rPr>
        <w:t>Jørn-Ivar</w:t>
      </w:r>
      <w:r>
        <w:rPr>
          <w:rFonts w:ascii="Helvetica" w:hAnsi="Helvetica"/>
          <w:color w:val="000000"/>
          <w:sz w:val="20"/>
          <w:szCs w:val="20"/>
        </w:rPr>
        <w:t xml:space="preserve"> </w:t>
      </w:r>
      <w:r w:rsidR="00AF2D4E">
        <w:rPr>
          <w:rFonts w:ascii="Helvetica" w:hAnsi="Helvetica"/>
          <w:color w:val="000000"/>
          <w:sz w:val="20"/>
          <w:szCs w:val="20"/>
        </w:rPr>
        <w:t xml:space="preserve">i </w:t>
      </w:r>
      <w:r>
        <w:rPr>
          <w:rFonts w:ascii="Helvetica" w:hAnsi="Helvetica"/>
          <w:color w:val="000000"/>
          <w:sz w:val="20"/>
          <w:szCs w:val="20"/>
        </w:rPr>
        <w:t xml:space="preserve">Tana Pinsemenighet, og søndag 28. juni </w:t>
      </w:r>
      <w:r w:rsidR="00920115">
        <w:rPr>
          <w:rFonts w:ascii="Helvetica" w:hAnsi="Helvetica"/>
          <w:color w:val="000000"/>
          <w:sz w:val="20"/>
          <w:szCs w:val="20"/>
        </w:rPr>
        <w:t xml:space="preserve">taler </w:t>
      </w:r>
      <w:r w:rsidR="004071A8">
        <w:rPr>
          <w:rFonts w:ascii="Helvetica" w:hAnsi="Helvetica"/>
          <w:color w:val="000000"/>
          <w:sz w:val="20"/>
          <w:szCs w:val="20"/>
        </w:rPr>
        <w:t>han</w:t>
      </w:r>
      <w:r w:rsidR="00920115">
        <w:rPr>
          <w:rFonts w:ascii="Helvetica" w:hAnsi="Helvetica"/>
          <w:color w:val="000000"/>
          <w:sz w:val="20"/>
          <w:szCs w:val="20"/>
        </w:rPr>
        <w:t xml:space="preserve"> på</w:t>
      </w:r>
      <w:r>
        <w:rPr>
          <w:rFonts w:ascii="Helvetica" w:hAnsi="Helvetica"/>
          <w:color w:val="000000"/>
          <w:sz w:val="20"/>
          <w:szCs w:val="20"/>
        </w:rPr>
        <w:t xml:space="preserve"> Filadelfia i Vadsø.</w:t>
      </w:r>
      <w:r w:rsidR="002800D0">
        <w:rPr>
          <w:rFonts w:ascii="Helvetica" w:hAnsi="Helvetica"/>
          <w:color w:val="000000"/>
          <w:sz w:val="20"/>
          <w:szCs w:val="20"/>
        </w:rPr>
        <w:t xml:space="preserve"> I </w:t>
      </w:r>
      <w:r w:rsidR="009E2C57">
        <w:rPr>
          <w:rFonts w:ascii="Helvetica" w:hAnsi="Helvetica"/>
          <w:color w:val="000000"/>
          <w:sz w:val="20"/>
          <w:szCs w:val="20"/>
        </w:rPr>
        <w:t>juli</w:t>
      </w:r>
      <w:r w:rsidR="002800D0">
        <w:rPr>
          <w:rFonts w:ascii="Helvetica" w:hAnsi="Helvetica"/>
          <w:color w:val="000000"/>
          <w:sz w:val="20"/>
          <w:szCs w:val="20"/>
        </w:rPr>
        <w:t xml:space="preserve"> </w:t>
      </w:r>
      <w:r w:rsidR="000330B5">
        <w:rPr>
          <w:rFonts w:ascii="Helvetica" w:hAnsi="Helvetica"/>
          <w:color w:val="000000"/>
          <w:sz w:val="20"/>
          <w:szCs w:val="20"/>
        </w:rPr>
        <w:t xml:space="preserve">har vi så langt ikke planlagt noe. </w:t>
      </w:r>
      <w:r>
        <w:br/>
      </w:r>
    </w:p>
    <w:p w14:paraId="580D27C6" w14:textId="56130751" w:rsidR="00382FF3" w:rsidRDefault="00382FF3">
      <w:pPr>
        <w:rPr>
          <w:lang w:eastAsia="nb-NO"/>
        </w:rPr>
      </w:pPr>
      <w:r>
        <w:rPr>
          <w:rFonts w:ascii="Helvetica" w:hAnsi="Helvetica"/>
          <w:color w:val="000000"/>
          <w:sz w:val="20"/>
          <w:szCs w:val="20"/>
        </w:rPr>
        <w:t>Dette er planene slik de ser ut nå, men det kan komme endringer underveis. Følg gjerne med på nettsiden vår og Facebook-siden for oppdatert informasjon om møtevirksomheten</w:t>
      </w:r>
      <w:r w:rsidR="000330B5">
        <w:rPr>
          <w:rFonts w:ascii="Helvetica" w:hAnsi="Helvetica"/>
          <w:color w:val="000000"/>
          <w:sz w:val="20"/>
          <w:szCs w:val="20"/>
        </w:rPr>
        <w:t xml:space="preserve"> i sommer</w:t>
      </w:r>
      <w:r>
        <w:rPr>
          <w:rFonts w:ascii="Helvetica" w:hAnsi="Helvetica"/>
          <w:color w:val="000000"/>
          <w:sz w:val="20"/>
          <w:szCs w:val="20"/>
        </w:rPr>
        <w:t>.</w:t>
      </w:r>
    </w:p>
    <w:p w14:paraId="1B694760" w14:textId="77777777" w:rsidR="007F30D7" w:rsidRPr="00DC2055" w:rsidRDefault="007F30D7" w:rsidP="00ED54E2">
      <w:pPr>
        <w:rPr>
          <w:rFonts w:ascii="Helvetica" w:eastAsia="Times New Roman" w:hAnsi="Helvetica" w:cs="Times New Roman"/>
          <w:bCs/>
          <w:color w:val="000000"/>
          <w:sz w:val="20"/>
          <w:szCs w:val="20"/>
          <w:lang w:eastAsia="nb-NO"/>
        </w:rPr>
      </w:pPr>
    </w:p>
    <w:p w14:paraId="00310F4D" w14:textId="77777777" w:rsidR="008E0B30" w:rsidRDefault="008E0B30">
      <w:pPr>
        <w:rPr>
          <w:lang w:eastAsia="nb-NO"/>
        </w:rPr>
      </w:pPr>
      <w:r>
        <w:rPr>
          <w:rFonts w:ascii="Helvetica" w:hAnsi="Helvetica"/>
          <w:b/>
          <w:bCs/>
          <w:color w:val="000000"/>
          <w:sz w:val="20"/>
          <w:szCs w:val="20"/>
        </w:rPr>
        <w:t>Foreløpige møter i juni og juli</w:t>
      </w:r>
    </w:p>
    <w:p w14:paraId="4BDE4083" w14:textId="17CEAAD7" w:rsidR="00CE7B8B" w:rsidRPr="00DC2055" w:rsidRDefault="00CE7B8B" w:rsidP="00CE7B8B">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Søndag 0</w:t>
      </w:r>
      <w:r w:rsidR="0087130A">
        <w:rPr>
          <w:rFonts w:ascii="Helvetica" w:eastAsia="Times New Roman" w:hAnsi="Helvetica" w:cs="Times New Roman"/>
          <w:bCs/>
          <w:color w:val="000000"/>
          <w:sz w:val="20"/>
          <w:szCs w:val="20"/>
          <w:lang w:eastAsia="nb-NO"/>
        </w:rPr>
        <w:t>7</w:t>
      </w:r>
      <w:r w:rsidRPr="00DC2055">
        <w:rPr>
          <w:rFonts w:ascii="Helvetica" w:eastAsia="Times New Roman" w:hAnsi="Helvetica" w:cs="Times New Roman"/>
          <w:bCs/>
          <w:color w:val="000000"/>
          <w:sz w:val="20"/>
          <w:szCs w:val="20"/>
          <w:lang w:eastAsia="nb-NO"/>
        </w:rPr>
        <w:t>.</w:t>
      </w:r>
      <w:r w:rsidR="00E85444">
        <w:rPr>
          <w:rFonts w:ascii="Helvetica" w:eastAsia="Times New Roman" w:hAnsi="Helvetica" w:cs="Times New Roman"/>
          <w:bCs/>
          <w:color w:val="000000"/>
          <w:sz w:val="20"/>
          <w:szCs w:val="20"/>
          <w:lang w:eastAsia="nb-NO"/>
        </w:rPr>
        <w:t xml:space="preserve"> juni</w:t>
      </w:r>
      <w:r w:rsidRPr="00DC2055">
        <w:rPr>
          <w:rFonts w:ascii="Helvetica" w:eastAsia="Times New Roman" w:hAnsi="Helvetica" w:cs="Times New Roman"/>
          <w:bCs/>
          <w:color w:val="000000"/>
          <w:sz w:val="20"/>
          <w:szCs w:val="20"/>
          <w:lang w:eastAsia="nb-NO"/>
        </w:rPr>
        <w:t xml:space="preserve"> kl. 18.00 Vardø Menighetshus</w:t>
      </w:r>
    </w:p>
    <w:p w14:paraId="6C46F780" w14:textId="77777777" w:rsidR="00E317E6" w:rsidRDefault="00E317E6" w:rsidP="0093106D">
      <w:pPr>
        <w:rPr>
          <w:rFonts w:ascii="Helvetica" w:eastAsia="Times New Roman" w:hAnsi="Helvetica" w:cs="Times New Roman"/>
          <w:bCs/>
          <w:color w:val="000000"/>
          <w:sz w:val="20"/>
          <w:szCs w:val="20"/>
          <w:lang w:eastAsia="nb-NO"/>
        </w:rPr>
      </w:pPr>
    </w:p>
    <w:p w14:paraId="4194F49E" w14:textId="12DABB0F" w:rsidR="0093106D" w:rsidRDefault="00EB4B87"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Torsdag 11. juni-</w:t>
      </w:r>
      <w:r w:rsidR="008D0AAF">
        <w:rPr>
          <w:rFonts w:ascii="Helvetica" w:eastAsia="Times New Roman" w:hAnsi="Helvetica" w:cs="Times New Roman"/>
          <w:bCs/>
          <w:color w:val="000000"/>
          <w:sz w:val="20"/>
          <w:szCs w:val="20"/>
          <w:lang w:eastAsia="nb-NO"/>
        </w:rPr>
        <w:t>lørdag 13. juni Bønnedager på Vardø Menighetshus (Team av studenter fra Bergen)</w:t>
      </w:r>
    </w:p>
    <w:p w14:paraId="0BF2AAF6" w14:textId="6B21E398" w:rsidR="00E317E6" w:rsidRDefault="00E317E6"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Torsdag 11. juni kl. 18.00 Bønn og lovsang</w:t>
      </w:r>
    </w:p>
    <w:p w14:paraId="434C0443" w14:textId="5943BF00" w:rsidR="006F1878" w:rsidRDefault="006F1878"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Fredag 12. juni kl. 11</w:t>
      </w:r>
      <w:r w:rsidR="00B77E9C">
        <w:rPr>
          <w:rFonts w:ascii="Helvetica" w:eastAsia="Times New Roman" w:hAnsi="Helvetica" w:cs="Times New Roman"/>
          <w:bCs/>
          <w:color w:val="000000"/>
          <w:sz w:val="20"/>
          <w:szCs w:val="20"/>
          <w:lang w:eastAsia="nb-NO"/>
        </w:rPr>
        <w:t>.00 Bønn og lovsang</w:t>
      </w:r>
    </w:p>
    <w:p w14:paraId="7277036B" w14:textId="66CA2EA5" w:rsidR="00B77E9C" w:rsidRDefault="00B77E9C"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 xml:space="preserve">Fredag 12. juni kl. 12.00 </w:t>
      </w:r>
      <w:r w:rsidR="00E5358E">
        <w:rPr>
          <w:rFonts w:ascii="Helvetica" w:eastAsia="Times New Roman" w:hAnsi="Helvetica" w:cs="Times New Roman"/>
          <w:bCs/>
          <w:color w:val="000000"/>
          <w:sz w:val="20"/>
          <w:szCs w:val="20"/>
          <w:lang w:eastAsia="nb-NO"/>
        </w:rPr>
        <w:t>Bønn på Skagen</w:t>
      </w:r>
      <w:r w:rsidR="009B5CE0">
        <w:rPr>
          <w:rFonts w:ascii="Helvetica" w:eastAsia="Times New Roman" w:hAnsi="Helvetica" w:cs="Times New Roman"/>
          <w:bCs/>
          <w:color w:val="000000"/>
          <w:sz w:val="20"/>
          <w:szCs w:val="20"/>
          <w:lang w:eastAsia="nb-NO"/>
        </w:rPr>
        <w:t xml:space="preserve"> i Vardø</w:t>
      </w:r>
    </w:p>
    <w:p w14:paraId="56445403" w14:textId="79DEE054" w:rsidR="00E5358E" w:rsidRDefault="00E5358E"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Fredag 12. juni kl. 18.00 Bønn og lovsang</w:t>
      </w:r>
    </w:p>
    <w:p w14:paraId="177DEBFA" w14:textId="0BF836C8" w:rsidR="00E5358E" w:rsidRDefault="00E5358E"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Lørdag 13. juni kl. 11.00 Bønn og lovsang</w:t>
      </w:r>
    </w:p>
    <w:p w14:paraId="0BBFC61E" w14:textId="77777777" w:rsidR="009B5CE0" w:rsidRDefault="009B5CE0"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Lørdag 13. juni kl. 12.00 Bønn på Vardøhus festning/Heksemonument i Vardø</w:t>
      </w:r>
    </w:p>
    <w:p w14:paraId="20D2B97E" w14:textId="0DAB12E6" w:rsidR="001B5809" w:rsidRDefault="002339CE" w:rsidP="0093106D">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Lørdag 13. juni kl. 18.00 Kveldsmøte (John Malvin Eriksen tale</w:t>
      </w:r>
      <w:r w:rsidR="00254E33">
        <w:rPr>
          <w:rFonts w:ascii="Helvetica" w:eastAsia="Times New Roman" w:hAnsi="Helvetica" w:cs="Times New Roman"/>
          <w:bCs/>
          <w:color w:val="000000"/>
          <w:sz w:val="20"/>
          <w:szCs w:val="20"/>
          <w:lang w:eastAsia="nb-NO"/>
        </w:rPr>
        <w:t>r</w:t>
      </w:r>
      <w:r w:rsidR="00394984">
        <w:rPr>
          <w:rFonts w:ascii="Helvetica" w:eastAsia="Times New Roman" w:hAnsi="Helvetica" w:cs="Times New Roman"/>
          <w:bCs/>
          <w:color w:val="000000"/>
          <w:sz w:val="20"/>
          <w:szCs w:val="20"/>
          <w:lang w:eastAsia="nb-NO"/>
        </w:rPr>
        <w:t>)</w:t>
      </w:r>
    </w:p>
    <w:p w14:paraId="0525A2AD" w14:textId="77777777" w:rsidR="00265E22" w:rsidRDefault="00265E22" w:rsidP="00265E22">
      <w:pPr>
        <w:rPr>
          <w:rFonts w:ascii="Helvetica" w:eastAsia="Times New Roman" w:hAnsi="Helvetica" w:cs="Times New Roman"/>
          <w:bCs/>
          <w:color w:val="000000"/>
          <w:sz w:val="20"/>
          <w:szCs w:val="20"/>
          <w:lang w:eastAsia="nb-NO"/>
        </w:rPr>
      </w:pPr>
    </w:p>
    <w:p w14:paraId="545333FE" w14:textId="77777777" w:rsidR="00265E22" w:rsidRDefault="00265E22" w:rsidP="00265E22">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Søndag 21. juni kl. 11.00 Tana Pinsemenighet</w:t>
      </w:r>
    </w:p>
    <w:p w14:paraId="70893421" w14:textId="08379C5C" w:rsidR="0063245E" w:rsidRPr="00DC2055" w:rsidRDefault="00265E22" w:rsidP="00265E22">
      <w:pPr>
        <w:rPr>
          <w:rFonts w:ascii="Helvetica" w:eastAsia="Times New Roman" w:hAnsi="Helvetica" w:cs="Times New Roman"/>
          <w:bCs/>
          <w:color w:val="000000"/>
          <w:sz w:val="20"/>
          <w:szCs w:val="20"/>
          <w:lang w:eastAsia="nb-NO"/>
        </w:rPr>
      </w:pPr>
      <w:r>
        <w:rPr>
          <w:rFonts w:ascii="Helvetica" w:eastAsia="Times New Roman" w:hAnsi="Helvetica" w:cs="Times New Roman"/>
          <w:bCs/>
          <w:color w:val="000000"/>
          <w:sz w:val="20"/>
          <w:szCs w:val="20"/>
          <w:lang w:eastAsia="nb-NO"/>
        </w:rPr>
        <w:t>Søndag 28. juni kl. 11.00 Filadelfia Vadsø</w:t>
      </w:r>
      <w:r w:rsidR="009B5CE0">
        <w:rPr>
          <w:rFonts w:ascii="Helvetica" w:eastAsia="Times New Roman" w:hAnsi="Helvetica" w:cs="Times New Roman"/>
          <w:bCs/>
          <w:color w:val="000000"/>
          <w:sz w:val="20"/>
          <w:szCs w:val="20"/>
          <w:lang w:eastAsia="nb-NO"/>
        </w:rPr>
        <w:t xml:space="preserve"> </w:t>
      </w:r>
    </w:p>
    <w:p w14:paraId="21FD9E03" w14:textId="77777777" w:rsidR="00EB102D" w:rsidRPr="00DC2055" w:rsidRDefault="00EB102D" w:rsidP="00ED54E2">
      <w:pPr>
        <w:rPr>
          <w:rFonts w:ascii="Helvetica" w:eastAsia="Times New Roman" w:hAnsi="Helvetica" w:cs="Times New Roman"/>
          <w:bCs/>
          <w:color w:val="000000"/>
          <w:sz w:val="20"/>
          <w:szCs w:val="20"/>
          <w:lang w:eastAsia="nb-NO"/>
        </w:rPr>
      </w:pPr>
    </w:p>
    <w:p w14:paraId="22D7CB8E" w14:textId="77777777" w:rsidR="008E0B30" w:rsidRDefault="008E0B30">
      <w:pPr>
        <w:rPr>
          <w:lang w:eastAsia="nb-NO"/>
        </w:rPr>
      </w:pPr>
      <w:r>
        <w:rPr>
          <w:rFonts w:ascii="Helvetica" w:hAnsi="Helvetica"/>
          <w:b/>
          <w:bCs/>
          <w:color w:val="000000"/>
          <w:sz w:val="20"/>
          <w:szCs w:val="20"/>
        </w:rPr>
        <w:t>Bønnemøter framover</w:t>
      </w:r>
    </w:p>
    <w:p w14:paraId="3CE90F94" w14:textId="245C85DA" w:rsidR="00EB102D" w:rsidRPr="00DC2055" w:rsidRDefault="00EB102D" w:rsidP="00EB102D">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Mandager kl. 10.30 Bønnemøte på Teams (hver uke)</w:t>
      </w:r>
      <w:r w:rsidR="00781860" w:rsidRPr="00DC2055">
        <w:rPr>
          <w:rFonts w:ascii="Helvetica" w:eastAsia="Times New Roman" w:hAnsi="Helvetica" w:cs="Times New Roman"/>
          <w:bCs/>
          <w:color w:val="000000"/>
          <w:sz w:val="20"/>
          <w:szCs w:val="20"/>
          <w:lang w:eastAsia="nb-NO"/>
        </w:rPr>
        <w:t xml:space="preserve"> (</w:t>
      </w:r>
      <w:r w:rsidR="00FE34D0">
        <w:rPr>
          <w:rFonts w:ascii="Helvetica" w:eastAsia="Times New Roman" w:hAnsi="Helvetica" w:cs="Times New Roman"/>
          <w:bCs/>
          <w:color w:val="000000"/>
          <w:sz w:val="20"/>
          <w:szCs w:val="20"/>
          <w:lang w:eastAsia="nb-NO"/>
        </w:rPr>
        <w:t>Fram til og med</w:t>
      </w:r>
      <w:r w:rsidR="00C84F76">
        <w:rPr>
          <w:rFonts w:ascii="Helvetica" w:eastAsia="Times New Roman" w:hAnsi="Helvetica" w:cs="Times New Roman"/>
          <w:bCs/>
          <w:color w:val="000000"/>
          <w:sz w:val="20"/>
          <w:szCs w:val="20"/>
          <w:lang w:eastAsia="nb-NO"/>
        </w:rPr>
        <w:t xml:space="preserve"> </w:t>
      </w:r>
      <w:proofErr w:type="spellStart"/>
      <w:r w:rsidR="00C84F76">
        <w:rPr>
          <w:rFonts w:ascii="Helvetica" w:eastAsia="Times New Roman" w:hAnsi="Helvetica" w:cs="Times New Roman"/>
          <w:bCs/>
          <w:color w:val="000000"/>
          <w:sz w:val="20"/>
          <w:szCs w:val="20"/>
          <w:lang w:eastAsia="nb-NO"/>
        </w:rPr>
        <w:t>ca</w:t>
      </w:r>
      <w:proofErr w:type="spellEnd"/>
      <w:r w:rsidR="00FE34D0">
        <w:rPr>
          <w:rFonts w:ascii="Helvetica" w:eastAsia="Times New Roman" w:hAnsi="Helvetica" w:cs="Times New Roman"/>
          <w:bCs/>
          <w:color w:val="000000"/>
          <w:sz w:val="20"/>
          <w:szCs w:val="20"/>
          <w:lang w:eastAsia="nb-NO"/>
        </w:rPr>
        <w:t xml:space="preserve"> 22. juni</w:t>
      </w:r>
      <w:r w:rsidR="001F5D97" w:rsidRPr="00DC2055">
        <w:rPr>
          <w:rFonts w:ascii="Helvetica" w:eastAsia="Times New Roman" w:hAnsi="Helvetica" w:cs="Times New Roman"/>
          <w:bCs/>
          <w:color w:val="000000"/>
          <w:sz w:val="20"/>
          <w:szCs w:val="20"/>
          <w:lang w:eastAsia="nb-NO"/>
        </w:rPr>
        <w:t>)</w:t>
      </w:r>
      <w:r w:rsidR="00781860" w:rsidRPr="00DC2055">
        <w:rPr>
          <w:rFonts w:ascii="Helvetica" w:eastAsia="Times New Roman" w:hAnsi="Helvetica" w:cs="Times New Roman"/>
          <w:bCs/>
          <w:color w:val="000000"/>
          <w:sz w:val="20"/>
          <w:szCs w:val="20"/>
          <w:lang w:eastAsia="nb-NO"/>
        </w:rPr>
        <w:t xml:space="preserve"> </w:t>
      </w:r>
    </w:p>
    <w:p w14:paraId="17571ABF" w14:textId="3B4C0BBB" w:rsidR="007C799B" w:rsidRPr="00DC2055" w:rsidRDefault="00EB102D" w:rsidP="00712508">
      <w:pPr>
        <w:rPr>
          <w:rFonts w:ascii="Helvetica" w:eastAsia="Times New Roman" w:hAnsi="Helvetica" w:cs="Times New Roman"/>
          <w:bCs/>
          <w:color w:val="000000"/>
          <w:sz w:val="20"/>
          <w:szCs w:val="20"/>
          <w:lang w:eastAsia="nb-NO"/>
        </w:rPr>
      </w:pPr>
      <w:r w:rsidRPr="00DC2055">
        <w:rPr>
          <w:rFonts w:ascii="Helvetica" w:eastAsia="Times New Roman" w:hAnsi="Helvetica" w:cs="Times New Roman"/>
          <w:bCs/>
          <w:color w:val="000000"/>
          <w:sz w:val="20"/>
          <w:szCs w:val="20"/>
          <w:lang w:eastAsia="nb-NO"/>
        </w:rPr>
        <w:t xml:space="preserve">Torsdag </w:t>
      </w:r>
      <w:r w:rsidR="001F5D97" w:rsidRPr="00DC2055">
        <w:rPr>
          <w:rFonts w:ascii="Helvetica" w:eastAsia="Times New Roman" w:hAnsi="Helvetica" w:cs="Times New Roman"/>
          <w:bCs/>
          <w:color w:val="000000"/>
          <w:sz w:val="20"/>
          <w:szCs w:val="20"/>
          <w:lang w:eastAsia="nb-NO"/>
        </w:rPr>
        <w:t>0</w:t>
      </w:r>
      <w:r w:rsidR="00E95242">
        <w:rPr>
          <w:rFonts w:ascii="Helvetica" w:eastAsia="Times New Roman" w:hAnsi="Helvetica" w:cs="Times New Roman"/>
          <w:bCs/>
          <w:color w:val="000000"/>
          <w:sz w:val="20"/>
          <w:szCs w:val="20"/>
          <w:lang w:eastAsia="nb-NO"/>
        </w:rPr>
        <w:t>4</w:t>
      </w:r>
      <w:r w:rsidRPr="00DC2055">
        <w:rPr>
          <w:rFonts w:ascii="Helvetica" w:eastAsia="Times New Roman" w:hAnsi="Helvetica" w:cs="Times New Roman"/>
          <w:bCs/>
          <w:color w:val="000000"/>
          <w:sz w:val="20"/>
          <w:szCs w:val="20"/>
          <w:lang w:eastAsia="nb-NO"/>
        </w:rPr>
        <w:t>.</w:t>
      </w:r>
      <w:r w:rsidR="00E95242">
        <w:rPr>
          <w:rFonts w:ascii="Helvetica" w:eastAsia="Times New Roman" w:hAnsi="Helvetica" w:cs="Times New Roman"/>
          <w:bCs/>
          <w:color w:val="000000"/>
          <w:sz w:val="20"/>
          <w:szCs w:val="20"/>
          <w:lang w:eastAsia="nb-NO"/>
        </w:rPr>
        <w:t xml:space="preserve"> juni</w:t>
      </w:r>
      <w:r w:rsidRPr="00DC2055">
        <w:rPr>
          <w:rFonts w:ascii="Helvetica" w:eastAsia="Times New Roman" w:hAnsi="Helvetica" w:cs="Times New Roman"/>
          <w:bCs/>
          <w:color w:val="000000"/>
          <w:sz w:val="20"/>
          <w:szCs w:val="20"/>
          <w:lang w:eastAsia="nb-NO"/>
        </w:rPr>
        <w:t xml:space="preserve"> kl. 18.00 </w:t>
      </w:r>
      <w:r w:rsidR="00162271">
        <w:rPr>
          <w:rFonts w:ascii="Helvetica" w:eastAsia="Times New Roman" w:hAnsi="Helvetica" w:cs="Times New Roman"/>
          <w:bCs/>
          <w:color w:val="000000"/>
          <w:sz w:val="20"/>
          <w:szCs w:val="20"/>
          <w:lang w:eastAsia="nb-NO"/>
        </w:rPr>
        <w:t>Frelsesarmeen Vadsø</w:t>
      </w:r>
      <w:r w:rsidRPr="00DC2055">
        <w:rPr>
          <w:rFonts w:ascii="Helvetica" w:eastAsia="Times New Roman" w:hAnsi="Helvetica" w:cs="Times New Roman"/>
          <w:bCs/>
          <w:color w:val="000000"/>
          <w:sz w:val="20"/>
          <w:szCs w:val="20"/>
          <w:lang w:eastAsia="nb-NO"/>
        </w:rPr>
        <w:t>, Felles Bønnemøte for Vadsø/Vardø</w:t>
      </w:r>
    </w:p>
    <w:p w14:paraId="30FF3CD8" w14:textId="77777777" w:rsidR="00BF4679" w:rsidRPr="00DC2055" w:rsidRDefault="00BF4679" w:rsidP="00B647C9">
      <w:pPr>
        <w:rPr>
          <w:rFonts w:ascii="Helvetica" w:eastAsia="Times New Roman" w:hAnsi="Helvetica" w:cs="Times New Roman"/>
          <w:bCs/>
          <w:color w:val="000000"/>
          <w:sz w:val="20"/>
          <w:szCs w:val="20"/>
          <w:lang w:eastAsia="nb-NO"/>
        </w:rPr>
      </w:pPr>
    </w:p>
    <w:p w14:paraId="2AB40D0C" w14:textId="77777777" w:rsidR="008E0B30" w:rsidRDefault="008E0B30">
      <w:pPr>
        <w:rPr>
          <w:lang w:eastAsia="nb-NO"/>
        </w:rPr>
      </w:pPr>
      <w:r>
        <w:rPr>
          <w:rFonts w:ascii="Helvetica" w:hAnsi="Helvetica"/>
          <w:b/>
          <w:bCs/>
          <w:sz w:val="20"/>
          <w:szCs w:val="20"/>
        </w:rPr>
        <w:t xml:space="preserve">Be gjerne for planene om et </w:t>
      </w:r>
      <w:proofErr w:type="spellStart"/>
      <w:r>
        <w:rPr>
          <w:rFonts w:ascii="Helvetica" w:hAnsi="Helvetica"/>
          <w:b/>
          <w:bCs/>
          <w:sz w:val="20"/>
          <w:szCs w:val="20"/>
        </w:rPr>
        <w:t>bønnehus</w:t>
      </w:r>
      <w:proofErr w:type="spellEnd"/>
      <w:r>
        <w:rPr>
          <w:rFonts w:ascii="Helvetica" w:hAnsi="Helvetica"/>
          <w:b/>
          <w:bCs/>
          <w:sz w:val="20"/>
          <w:szCs w:val="20"/>
        </w:rPr>
        <w:t xml:space="preserve"> i Vardø, for kjøpet av Vardø Menighetshus og for arbeidet til Bønn for Finnmark i Vardø og resten av Finnmark. Vi er svært takknemlige for all støtte og forbønn.</w:t>
      </w:r>
    </w:p>
    <w:p w14:paraId="13D26843" w14:textId="6003D8D7" w:rsidR="003355B5" w:rsidRPr="00DC2055" w:rsidRDefault="003355B5" w:rsidP="00494EEA">
      <w:pPr>
        <w:rPr>
          <w:rFonts w:ascii="Helvetica" w:eastAsia="Times New Roman" w:hAnsi="Helvetica" w:cs="Times New Roman"/>
          <w:b/>
          <w:bCs/>
          <w:color w:val="000000"/>
          <w:sz w:val="20"/>
          <w:szCs w:val="20"/>
          <w:lang w:eastAsia="nb-NO"/>
        </w:rPr>
      </w:pPr>
    </w:p>
    <w:p w14:paraId="0E11E7F6" w14:textId="77777777" w:rsidR="00306DB4" w:rsidRPr="00DC2055" w:rsidRDefault="00801EE6" w:rsidP="00393428">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Guds Fred! </w:t>
      </w:r>
    </w:p>
    <w:p w14:paraId="73F5411F" w14:textId="5EF592E9" w:rsidR="004E3226" w:rsidRPr="00DC2055" w:rsidRDefault="00801EE6" w:rsidP="00393428">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Beate og Jørn-Ivar Hol</w:t>
      </w:r>
      <w:r w:rsidR="00AE3A83" w:rsidRPr="00DC2055">
        <w:rPr>
          <w:rFonts w:ascii="Helvetica" w:eastAsia="Times New Roman" w:hAnsi="Helvetica" w:cs="Times New Roman"/>
          <w:b/>
          <w:bCs/>
          <w:color w:val="000000"/>
          <w:sz w:val="20"/>
          <w:szCs w:val="20"/>
          <w:lang w:eastAsia="nb-NO"/>
        </w:rPr>
        <w:t>mg</w:t>
      </w:r>
      <w:r w:rsidR="00E12A54" w:rsidRPr="00DC2055">
        <w:rPr>
          <w:rFonts w:ascii="Helvetica" w:eastAsia="Times New Roman" w:hAnsi="Helvetica" w:cs="Times New Roman"/>
          <w:b/>
          <w:bCs/>
          <w:color w:val="000000"/>
          <w:sz w:val="20"/>
          <w:szCs w:val="20"/>
          <w:lang w:eastAsia="nb-NO"/>
        </w:rPr>
        <w:t>re</w:t>
      </w:r>
      <w:r w:rsidR="001D0252" w:rsidRPr="00DC2055">
        <w:rPr>
          <w:rFonts w:ascii="Helvetica" w:eastAsia="Times New Roman" w:hAnsi="Helvetica" w:cs="Times New Roman"/>
          <w:b/>
          <w:bCs/>
          <w:color w:val="000000"/>
          <w:sz w:val="20"/>
          <w:szCs w:val="20"/>
          <w:lang w:eastAsia="nb-NO"/>
        </w:rPr>
        <w:t>n</w:t>
      </w:r>
    </w:p>
    <w:p w14:paraId="6B274D01" w14:textId="77777777" w:rsidR="00081497" w:rsidRPr="00DC2055" w:rsidRDefault="00081497" w:rsidP="00393428">
      <w:pPr>
        <w:rPr>
          <w:rFonts w:ascii="Helvetica" w:eastAsia="Times New Roman" w:hAnsi="Helvetica" w:cs="Times New Roman"/>
          <w:b/>
          <w:bCs/>
          <w:color w:val="000000"/>
          <w:sz w:val="20"/>
          <w:szCs w:val="20"/>
          <w:lang w:eastAsia="nb-NO"/>
        </w:rPr>
      </w:pPr>
    </w:p>
    <w:p w14:paraId="3CD27621" w14:textId="77777777" w:rsidR="00A666F9" w:rsidRPr="00DC2055" w:rsidRDefault="00A666F9" w:rsidP="00393428">
      <w:pPr>
        <w:rPr>
          <w:rFonts w:ascii="Helvetica" w:eastAsia="Times New Roman" w:hAnsi="Helvetica" w:cs="Times New Roman"/>
          <w:b/>
          <w:bCs/>
          <w:color w:val="000000"/>
          <w:sz w:val="20"/>
          <w:szCs w:val="20"/>
          <w:lang w:eastAsia="nb-NO"/>
        </w:rPr>
      </w:pPr>
    </w:p>
    <w:p w14:paraId="4044A5A5" w14:textId="77777777" w:rsidR="00A666F9" w:rsidRPr="00DC2055" w:rsidRDefault="00A666F9" w:rsidP="00393428">
      <w:pPr>
        <w:rPr>
          <w:rFonts w:ascii="Helvetica" w:eastAsia="Times New Roman" w:hAnsi="Helvetica" w:cs="Times New Roman"/>
          <w:b/>
          <w:bCs/>
          <w:color w:val="000000"/>
          <w:sz w:val="20"/>
          <w:szCs w:val="20"/>
          <w:lang w:eastAsia="nb-NO"/>
        </w:rPr>
      </w:pPr>
    </w:p>
    <w:p w14:paraId="4BDAECFF" w14:textId="77777777" w:rsidR="00A666F9" w:rsidRPr="00DC2055" w:rsidRDefault="00A666F9" w:rsidP="00393428">
      <w:pPr>
        <w:rPr>
          <w:rFonts w:ascii="Helvetica" w:eastAsia="Times New Roman" w:hAnsi="Helvetica" w:cs="Times New Roman"/>
          <w:b/>
          <w:bCs/>
          <w:color w:val="000000"/>
          <w:sz w:val="20"/>
          <w:szCs w:val="20"/>
          <w:lang w:eastAsia="nb-NO"/>
        </w:rPr>
      </w:pPr>
    </w:p>
    <w:p w14:paraId="57950EAD" w14:textId="77777777" w:rsidR="00A666F9" w:rsidRPr="00DC2055" w:rsidRDefault="00A666F9" w:rsidP="00393428">
      <w:pPr>
        <w:rPr>
          <w:rFonts w:ascii="Helvetica" w:eastAsia="Times New Roman" w:hAnsi="Helvetica" w:cs="Times New Roman"/>
          <w:b/>
          <w:bCs/>
          <w:color w:val="000000"/>
          <w:sz w:val="20"/>
          <w:szCs w:val="20"/>
          <w:lang w:eastAsia="nb-NO"/>
        </w:rPr>
      </w:pPr>
    </w:p>
    <w:p w14:paraId="7CE7C79F" w14:textId="77777777" w:rsidR="00A666F9" w:rsidRPr="00DC2055" w:rsidRDefault="00A666F9" w:rsidP="00393428">
      <w:pPr>
        <w:rPr>
          <w:rFonts w:ascii="Helvetica" w:eastAsia="Times New Roman" w:hAnsi="Helvetica" w:cs="Times New Roman"/>
          <w:b/>
          <w:bCs/>
          <w:color w:val="000000"/>
          <w:sz w:val="20"/>
          <w:szCs w:val="20"/>
          <w:lang w:eastAsia="nb-NO"/>
        </w:rPr>
      </w:pPr>
    </w:p>
    <w:p w14:paraId="16384D96" w14:textId="77777777" w:rsidR="00A666F9" w:rsidRPr="00DC2055" w:rsidRDefault="00A666F9" w:rsidP="00393428">
      <w:pPr>
        <w:rPr>
          <w:rFonts w:ascii="Helvetica" w:eastAsia="Times New Roman" w:hAnsi="Helvetica" w:cs="Times New Roman"/>
          <w:b/>
          <w:bCs/>
          <w:color w:val="000000"/>
          <w:sz w:val="20"/>
          <w:szCs w:val="20"/>
          <w:lang w:eastAsia="nb-NO"/>
        </w:rPr>
      </w:pPr>
    </w:p>
    <w:p w14:paraId="60EBD3DD" w14:textId="77777777" w:rsidR="003B42DA" w:rsidRPr="00DC2055" w:rsidRDefault="003B42DA" w:rsidP="00393428">
      <w:pPr>
        <w:rPr>
          <w:rFonts w:ascii="Helvetica" w:eastAsia="Times New Roman" w:hAnsi="Helvetica" w:cs="Times New Roman"/>
          <w:b/>
          <w:bCs/>
          <w:color w:val="000000"/>
          <w:sz w:val="20"/>
          <w:szCs w:val="20"/>
          <w:lang w:eastAsia="nb-NO"/>
        </w:rPr>
      </w:pPr>
    </w:p>
    <w:p w14:paraId="7283B241" w14:textId="77777777" w:rsidR="003B42DA" w:rsidRPr="00DC2055" w:rsidRDefault="003B42DA" w:rsidP="00393428">
      <w:pPr>
        <w:rPr>
          <w:rFonts w:ascii="Helvetica" w:eastAsia="Times New Roman" w:hAnsi="Helvetica" w:cs="Times New Roman"/>
          <w:b/>
          <w:bCs/>
          <w:color w:val="000000"/>
          <w:sz w:val="20"/>
          <w:szCs w:val="20"/>
          <w:lang w:eastAsia="nb-NO"/>
        </w:rPr>
      </w:pPr>
    </w:p>
    <w:p w14:paraId="003BFC50" w14:textId="77777777" w:rsidR="00BE010E" w:rsidRPr="00DC2055" w:rsidRDefault="00BE010E" w:rsidP="00393428">
      <w:pPr>
        <w:rPr>
          <w:rFonts w:ascii="Helvetica" w:eastAsia="Times New Roman" w:hAnsi="Helvetica" w:cs="Times New Roman"/>
          <w:b/>
          <w:bCs/>
          <w:color w:val="000000"/>
          <w:sz w:val="20"/>
          <w:szCs w:val="20"/>
          <w:lang w:eastAsia="nb-NO"/>
        </w:rPr>
      </w:pPr>
    </w:p>
    <w:p w14:paraId="1B0088FE" w14:textId="77777777" w:rsidR="00BE010E" w:rsidRPr="00DC2055" w:rsidRDefault="00BE010E" w:rsidP="00393428">
      <w:pPr>
        <w:rPr>
          <w:rFonts w:ascii="Helvetica" w:eastAsia="Times New Roman" w:hAnsi="Helvetica" w:cs="Times New Roman"/>
          <w:b/>
          <w:bCs/>
          <w:color w:val="000000"/>
          <w:sz w:val="20"/>
          <w:szCs w:val="20"/>
          <w:lang w:eastAsia="nb-NO"/>
        </w:rPr>
      </w:pPr>
    </w:p>
    <w:p w14:paraId="16B5FF05" w14:textId="77777777" w:rsidR="00BE010E" w:rsidRPr="00DC2055" w:rsidRDefault="00BE010E" w:rsidP="00393428">
      <w:pPr>
        <w:rPr>
          <w:rFonts w:ascii="Helvetica" w:eastAsia="Times New Roman" w:hAnsi="Helvetica" w:cs="Times New Roman"/>
          <w:b/>
          <w:bCs/>
          <w:color w:val="000000"/>
          <w:sz w:val="20"/>
          <w:szCs w:val="20"/>
          <w:lang w:eastAsia="nb-NO"/>
        </w:rPr>
      </w:pPr>
    </w:p>
    <w:p w14:paraId="655C9D11" w14:textId="77777777" w:rsidR="00BE010E" w:rsidRPr="00DC2055" w:rsidRDefault="00BE010E" w:rsidP="00393428">
      <w:pPr>
        <w:rPr>
          <w:rFonts w:ascii="Helvetica" w:eastAsia="Times New Roman" w:hAnsi="Helvetica" w:cs="Times New Roman"/>
          <w:b/>
          <w:bCs/>
          <w:color w:val="000000"/>
          <w:sz w:val="20"/>
          <w:szCs w:val="20"/>
          <w:lang w:eastAsia="nb-NO"/>
        </w:rPr>
      </w:pPr>
    </w:p>
    <w:p w14:paraId="3BF69DF1" w14:textId="77777777" w:rsidR="00DE6167" w:rsidRPr="00DC2055" w:rsidRDefault="00DE6167" w:rsidP="00393428">
      <w:pPr>
        <w:rPr>
          <w:rFonts w:ascii="Helvetica" w:eastAsia="Times New Roman" w:hAnsi="Helvetica" w:cs="Times New Roman"/>
          <w:b/>
          <w:bCs/>
          <w:color w:val="000000"/>
          <w:sz w:val="20"/>
          <w:szCs w:val="20"/>
          <w:lang w:eastAsia="nb-NO"/>
        </w:rPr>
      </w:pPr>
    </w:p>
    <w:p w14:paraId="1085F4E0" w14:textId="77777777" w:rsidR="00E666CF" w:rsidRPr="00DC2055" w:rsidRDefault="00E666CF" w:rsidP="00393428">
      <w:pPr>
        <w:rPr>
          <w:rFonts w:ascii="Helvetica" w:eastAsia="Times New Roman" w:hAnsi="Helvetica" w:cs="Times New Roman"/>
          <w:b/>
          <w:bCs/>
          <w:color w:val="000000"/>
          <w:sz w:val="20"/>
          <w:szCs w:val="20"/>
          <w:lang w:eastAsia="nb-NO"/>
        </w:rPr>
      </w:pPr>
    </w:p>
    <w:p w14:paraId="0A112E64" w14:textId="77777777" w:rsidR="00DE6167" w:rsidRPr="00DC2055" w:rsidRDefault="00DE6167" w:rsidP="00393428">
      <w:pPr>
        <w:rPr>
          <w:rFonts w:ascii="Helvetica" w:eastAsia="Times New Roman" w:hAnsi="Helvetica" w:cs="Times New Roman"/>
          <w:b/>
          <w:bCs/>
          <w:color w:val="000000"/>
          <w:sz w:val="20"/>
          <w:szCs w:val="20"/>
          <w:lang w:eastAsia="nb-NO"/>
        </w:rPr>
      </w:pPr>
    </w:p>
    <w:p w14:paraId="7A734CD0" w14:textId="77777777" w:rsidR="00DE6167" w:rsidRPr="00DC2055" w:rsidRDefault="00DE6167" w:rsidP="00393428">
      <w:pPr>
        <w:rPr>
          <w:rFonts w:ascii="Helvetica" w:eastAsia="Times New Roman" w:hAnsi="Helvetica" w:cs="Times New Roman"/>
          <w:b/>
          <w:bCs/>
          <w:color w:val="000000"/>
          <w:sz w:val="20"/>
          <w:szCs w:val="20"/>
          <w:lang w:eastAsia="nb-NO"/>
        </w:rPr>
      </w:pPr>
    </w:p>
    <w:p w14:paraId="42B8261E" w14:textId="77777777" w:rsidR="00BE010E" w:rsidRPr="00DC2055" w:rsidRDefault="00BE010E" w:rsidP="00393428">
      <w:pPr>
        <w:rPr>
          <w:rFonts w:ascii="Helvetica" w:eastAsia="Times New Roman" w:hAnsi="Helvetica" w:cs="Times New Roman"/>
          <w:b/>
          <w:bCs/>
          <w:color w:val="000000"/>
          <w:sz w:val="20"/>
          <w:szCs w:val="20"/>
          <w:lang w:eastAsia="nb-NO"/>
        </w:rPr>
      </w:pPr>
    </w:p>
    <w:p w14:paraId="0B58AC25" w14:textId="77777777" w:rsidR="006F5AAB" w:rsidRPr="00DC2055" w:rsidRDefault="006F5AAB" w:rsidP="00393428">
      <w:pPr>
        <w:rPr>
          <w:rFonts w:ascii="Helvetica" w:eastAsia="Times New Roman" w:hAnsi="Helvetica" w:cs="Times New Roman"/>
          <w:b/>
          <w:bCs/>
          <w:color w:val="000000"/>
          <w:sz w:val="20"/>
          <w:szCs w:val="20"/>
          <w:lang w:eastAsia="nb-NO"/>
        </w:rPr>
      </w:pPr>
    </w:p>
    <w:p w14:paraId="5B9F4406" w14:textId="77777777" w:rsidR="006F5AAB" w:rsidRPr="00DC2055" w:rsidRDefault="006F5AAB" w:rsidP="00393428">
      <w:pPr>
        <w:rPr>
          <w:rFonts w:ascii="Helvetica" w:eastAsia="Times New Roman" w:hAnsi="Helvetica" w:cs="Times New Roman"/>
          <w:b/>
          <w:bCs/>
          <w:color w:val="000000"/>
          <w:sz w:val="20"/>
          <w:szCs w:val="20"/>
          <w:lang w:eastAsia="nb-NO"/>
        </w:rPr>
      </w:pPr>
    </w:p>
    <w:p w14:paraId="3A093E48" w14:textId="77777777" w:rsidR="006F5AAB" w:rsidRPr="00DC2055" w:rsidRDefault="006F5AAB" w:rsidP="00393428">
      <w:pPr>
        <w:rPr>
          <w:rFonts w:ascii="Helvetica" w:eastAsia="Times New Roman" w:hAnsi="Helvetica" w:cs="Times New Roman"/>
          <w:b/>
          <w:bCs/>
          <w:color w:val="000000"/>
          <w:sz w:val="20"/>
          <w:szCs w:val="20"/>
          <w:lang w:eastAsia="nb-NO"/>
        </w:rPr>
      </w:pPr>
    </w:p>
    <w:p w14:paraId="1CB219EA" w14:textId="77777777" w:rsidR="006F5AAB" w:rsidRPr="00DC2055" w:rsidRDefault="006F5AAB" w:rsidP="00393428">
      <w:pPr>
        <w:rPr>
          <w:rFonts w:ascii="Helvetica" w:eastAsia="Times New Roman" w:hAnsi="Helvetica" w:cs="Times New Roman"/>
          <w:b/>
          <w:bCs/>
          <w:color w:val="000000"/>
          <w:sz w:val="20"/>
          <w:szCs w:val="20"/>
          <w:lang w:eastAsia="nb-NO"/>
        </w:rPr>
      </w:pPr>
    </w:p>
    <w:p w14:paraId="40E1770A" w14:textId="77777777" w:rsidR="00CD20D0" w:rsidRPr="00DC2055" w:rsidRDefault="00CD20D0" w:rsidP="00393428">
      <w:pPr>
        <w:rPr>
          <w:rFonts w:ascii="Helvetica" w:eastAsia="Times New Roman" w:hAnsi="Helvetica" w:cs="Times New Roman"/>
          <w:b/>
          <w:bCs/>
          <w:color w:val="000000"/>
          <w:sz w:val="20"/>
          <w:szCs w:val="20"/>
          <w:lang w:eastAsia="nb-NO"/>
        </w:rPr>
      </w:pPr>
    </w:p>
    <w:p w14:paraId="02A22E6F" w14:textId="77777777" w:rsidR="00CA6038" w:rsidRPr="00DC2055" w:rsidRDefault="00CA6038" w:rsidP="00275CE7">
      <w:pPr>
        <w:rPr>
          <w:rFonts w:ascii="Helvetica" w:eastAsia="Times New Roman" w:hAnsi="Helvetica" w:cs="Times New Roman"/>
          <w:b/>
          <w:bCs/>
          <w:color w:val="000000" w:themeColor="text1"/>
          <w:sz w:val="48"/>
          <w:szCs w:val="48"/>
          <w:lang w:eastAsia="nb-N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DA06E50" w14:textId="77777777" w:rsidR="002800D0" w:rsidRDefault="002800D0" w:rsidP="00275CE7">
      <w:pPr>
        <w:rPr>
          <w:rFonts w:ascii="Helvetica" w:eastAsia="Times New Roman" w:hAnsi="Helvetica" w:cs="Times New Roman"/>
          <w:b/>
          <w:bCs/>
          <w:color w:val="000000" w:themeColor="text1"/>
          <w:sz w:val="48"/>
          <w:szCs w:val="48"/>
          <w:lang w:eastAsia="nb-N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1BC22E2A" w14:textId="77777777" w:rsidR="000C4C6F" w:rsidRPr="00DC2055" w:rsidRDefault="000C4C6F" w:rsidP="00275CE7">
      <w:pPr>
        <w:rPr>
          <w:rFonts w:ascii="Helvetica" w:eastAsia="Times New Roman" w:hAnsi="Helvetica" w:cs="Times New Roman"/>
          <w:b/>
          <w:bCs/>
          <w:color w:val="000000" w:themeColor="text1"/>
          <w:sz w:val="48"/>
          <w:szCs w:val="48"/>
          <w:lang w:eastAsia="nb-N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796E63E7" w14:textId="3D8A6DC7" w:rsidR="00813493" w:rsidRPr="00DC2055" w:rsidRDefault="00522409" w:rsidP="00966D8E">
      <w:pPr>
        <w:jc w:val="center"/>
        <w:rPr>
          <w:rFonts w:ascii="Helvetica" w:eastAsia="Times New Roman" w:hAnsi="Helvetica" w:cs="Times New Roman"/>
          <w:b/>
          <w:bCs/>
          <w:color w:val="000000" w:themeColor="text1"/>
          <w:sz w:val="48"/>
          <w:szCs w:val="48"/>
          <w:lang w:eastAsia="nb-N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DC2055">
        <w:rPr>
          <w:rFonts w:ascii="Helvetica" w:eastAsia="Times New Roman" w:hAnsi="Helvetica" w:cs="Times New Roman"/>
          <w:b/>
          <w:bCs/>
          <w:color w:val="000000" w:themeColor="text1"/>
          <w:sz w:val="48"/>
          <w:szCs w:val="48"/>
          <w:lang w:eastAsia="nb-N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lastRenderedPageBreak/>
        <w:t>Bønne</w:t>
      </w:r>
      <w:r w:rsidR="00D43594" w:rsidRPr="00DC2055">
        <w:rPr>
          <w:rFonts w:ascii="Helvetica" w:eastAsia="Times New Roman" w:hAnsi="Helvetica" w:cs="Times New Roman"/>
          <w:b/>
          <w:bCs/>
          <w:color w:val="000000" w:themeColor="text1"/>
          <w:sz w:val="48"/>
          <w:szCs w:val="48"/>
          <w:lang w:eastAsia="nb-N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emner m.m</w:t>
      </w:r>
    </w:p>
    <w:tbl>
      <w:tblPr>
        <w:tblStyle w:val="Tabellrutenett"/>
        <w:tblpPr w:leftFromText="141" w:rightFromText="141" w:vertAnchor="text" w:horzAnchor="margin" w:tblpY="13"/>
        <w:tblW w:w="9682" w:type="dxa"/>
        <w:tblLook w:val="04A0" w:firstRow="1" w:lastRow="0" w:firstColumn="1" w:lastColumn="0" w:noHBand="0" w:noVBand="1"/>
      </w:tblPr>
      <w:tblGrid>
        <w:gridCol w:w="4815"/>
        <w:gridCol w:w="4867"/>
      </w:tblGrid>
      <w:tr w:rsidR="00C6088B" w:rsidRPr="00DC2055" w14:paraId="2504F995" w14:textId="77777777" w:rsidTr="00D87848">
        <w:trPr>
          <w:trHeight w:val="306"/>
        </w:trPr>
        <w:tc>
          <w:tcPr>
            <w:tcW w:w="9682" w:type="dxa"/>
            <w:gridSpan w:val="2"/>
            <w:shd w:val="clear" w:color="auto" w:fill="385623" w:themeFill="accent6" w:themeFillShade="80"/>
          </w:tcPr>
          <w:p w14:paraId="39F91E1C" w14:textId="3018A24C" w:rsidR="00C6088B" w:rsidRPr="00DC2055" w:rsidRDefault="00C6088B" w:rsidP="00496882">
            <w:pPr>
              <w:jc w:val="center"/>
              <w:rPr>
                <w:rFonts w:ascii="Helvetica" w:eastAsia="Times New Roman" w:hAnsi="Helvetica" w:cs="Times New Roman"/>
                <w:b/>
                <w:color w:val="FFFFFF" w:themeColor="background1"/>
                <w:lang w:eastAsia="nb-NO"/>
              </w:rPr>
            </w:pPr>
            <w:r w:rsidRPr="00DC2055">
              <w:rPr>
                <w:rFonts w:ascii="Helvetica" w:eastAsia="Times New Roman" w:hAnsi="Helvetica" w:cs="Times New Roman"/>
                <w:b/>
                <w:color w:val="FFFFFF" w:themeColor="background1"/>
                <w:lang w:eastAsia="nb-NO"/>
              </w:rPr>
              <w:t xml:space="preserve">Bønneemner for </w:t>
            </w:r>
            <w:r w:rsidR="00620701">
              <w:rPr>
                <w:rFonts w:ascii="Helvetica" w:eastAsia="Times New Roman" w:hAnsi="Helvetica" w:cs="Times New Roman"/>
                <w:b/>
                <w:color w:val="FFFFFF" w:themeColor="background1"/>
                <w:lang w:eastAsia="nb-NO"/>
              </w:rPr>
              <w:t>juni/juli</w:t>
            </w:r>
            <w:r w:rsidRPr="00DC2055">
              <w:rPr>
                <w:rFonts w:ascii="Helvetica" w:eastAsia="Times New Roman" w:hAnsi="Helvetica" w:cs="Times New Roman"/>
                <w:b/>
                <w:color w:val="FFFFFF" w:themeColor="background1"/>
                <w:lang w:eastAsia="nb-NO"/>
              </w:rPr>
              <w:t>:</w:t>
            </w:r>
          </w:p>
        </w:tc>
      </w:tr>
      <w:tr w:rsidR="00C6088B" w:rsidRPr="00DC2055" w14:paraId="7CAFEA36" w14:textId="77777777" w:rsidTr="00D87848">
        <w:trPr>
          <w:trHeight w:val="377"/>
        </w:trPr>
        <w:tc>
          <w:tcPr>
            <w:tcW w:w="4815" w:type="dxa"/>
            <w:shd w:val="clear" w:color="auto" w:fill="A8D08D" w:themeFill="accent6" w:themeFillTint="99"/>
          </w:tcPr>
          <w:p w14:paraId="4AE781B3" w14:textId="77777777" w:rsidR="00C6088B" w:rsidRPr="00DC2055" w:rsidRDefault="00C6088B" w:rsidP="00496882">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Vi ber for Vardø kommune:</w:t>
            </w:r>
          </w:p>
          <w:p w14:paraId="2E678F30" w14:textId="77777777" w:rsidR="00C6088B" w:rsidRPr="00DC2055" w:rsidRDefault="00C6088B" w:rsidP="00496882">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Ordfører: Tor-Erik Labahå</w:t>
            </w:r>
          </w:p>
          <w:p w14:paraId="55ECF223" w14:textId="77777777" w:rsidR="00C6088B" w:rsidRPr="00DC2055" w:rsidRDefault="00C6088B" w:rsidP="00496882">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Kommunedirektør: Hallgeir Sørnes</w:t>
            </w:r>
          </w:p>
          <w:p w14:paraId="7E12106A" w14:textId="77777777" w:rsidR="00C6088B" w:rsidRPr="00DC2055" w:rsidRDefault="00C6088B" w:rsidP="00496882">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Innbyggere: 1.969</w:t>
            </w:r>
          </w:p>
        </w:tc>
        <w:tc>
          <w:tcPr>
            <w:tcW w:w="4867" w:type="dxa"/>
            <w:shd w:val="clear" w:color="auto" w:fill="A8D08D" w:themeFill="accent6" w:themeFillTint="99"/>
          </w:tcPr>
          <w:p w14:paraId="160C9B56" w14:textId="03D1369D" w:rsidR="00C6088B" w:rsidRPr="00DC2055" w:rsidRDefault="00C6088B" w:rsidP="00496882">
            <w:pPr>
              <w:rPr>
                <w:rFonts w:ascii="Helvetica" w:eastAsia="Times New Roman" w:hAnsi="Helvetica" w:cs="Times New Roman"/>
                <w:b/>
                <w:color w:val="000000"/>
                <w:sz w:val="20"/>
                <w:szCs w:val="20"/>
                <w:lang w:eastAsia="nb-NO"/>
              </w:rPr>
            </w:pPr>
            <w:r w:rsidRPr="00DC2055">
              <w:rPr>
                <w:rFonts w:ascii="Helvetica" w:eastAsia="Times New Roman" w:hAnsi="Helvetica" w:cs="Times New Roman"/>
                <w:b/>
                <w:color w:val="000000"/>
                <w:sz w:val="20"/>
                <w:szCs w:val="20"/>
                <w:lang w:eastAsia="nb-NO"/>
              </w:rPr>
              <w:t>- Be for Bønn for Finnmarks TV-sendinger på Miracle Revival Channel hver lørdag. Be om at de skal lykkes og bli til en velsignelse for arbeidet til Bønn for Finnmark.</w:t>
            </w:r>
          </w:p>
        </w:tc>
      </w:tr>
      <w:tr w:rsidR="00FD5389" w:rsidRPr="00DC2055" w14:paraId="6D9F445B" w14:textId="77777777" w:rsidTr="00D87848">
        <w:trPr>
          <w:trHeight w:val="463"/>
        </w:trPr>
        <w:tc>
          <w:tcPr>
            <w:tcW w:w="4815" w:type="dxa"/>
            <w:shd w:val="clear" w:color="auto" w:fill="A8D08D" w:themeFill="accent6" w:themeFillTint="99"/>
          </w:tcPr>
          <w:p w14:paraId="03B90DC3" w14:textId="1DD5D229" w:rsidR="00FD5389" w:rsidRPr="00DC2055" w:rsidRDefault="00FD5389" w:rsidP="00FD5389">
            <w:pPr>
              <w:rPr>
                <w:rFonts w:ascii="Helvetica" w:eastAsia="Times New Roman" w:hAnsi="Helvetica" w:cs="Times New Roman"/>
                <w:b/>
                <w:bCs/>
                <w:color w:val="000000"/>
                <w:sz w:val="20"/>
                <w:szCs w:val="20"/>
                <w:lang w:eastAsia="nb-NO"/>
              </w:rPr>
            </w:pPr>
            <w:r>
              <w:rPr>
                <w:rFonts w:ascii="Helvetica" w:eastAsia="Times New Roman" w:hAnsi="Helvetica" w:cs="Times New Roman"/>
                <w:b/>
                <w:bCs/>
                <w:color w:val="000000"/>
                <w:sz w:val="20"/>
                <w:szCs w:val="20"/>
                <w:lang w:eastAsia="nb-NO"/>
              </w:rPr>
              <w:t xml:space="preserve">Be for Vadsø og Vestre Jakobselv. </w:t>
            </w:r>
            <w:r w:rsidRPr="00DC2055">
              <w:rPr>
                <w:rFonts w:ascii="Helvetica" w:eastAsia="Times New Roman" w:hAnsi="Helvetica" w:cs="Times New Roman"/>
                <w:b/>
                <w:bCs/>
                <w:color w:val="000000"/>
                <w:sz w:val="20"/>
                <w:szCs w:val="20"/>
                <w:lang w:eastAsia="nb-NO"/>
              </w:rPr>
              <w:t>Vi ber om vekkelse og at folket skal søke Jesus og bli frelst.</w:t>
            </w:r>
          </w:p>
        </w:tc>
        <w:tc>
          <w:tcPr>
            <w:tcW w:w="4867" w:type="dxa"/>
            <w:shd w:val="clear" w:color="auto" w:fill="A8D08D" w:themeFill="accent6" w:themeFillTint="99"/>
          </w:tcPr>
          <w:p w14:paraId="6D5193C8" w14:textId="63945FBA" w:rsidR="00FD5389" w:rsidRPr="00DC2055" w:rsidRDefault="00FD5389" w:rsidP="00FD5389">
            <w:pPr>
              <w:rPr>
                <w:rFonts w:ascii="Helvetica" w:eastAsia="Times New Roman" w:hAnsi="Helvetica" w:cs="Times New Roman"/>
                <w:b/>
                <w:bCs/>
                <w:strike/>
                <w:color w:val="000000"/>
                <w:sz w:val="20"/>
                <w:szCs w:val="20"/>
                <w:lang w:eastAsia="nb-NO"/>
              </w:rPr>
            </w:pPr>
            <w:r>
              <w:rPr>
                <w:rFonts w:ascii="Helvetica" w:eastAsia="Times New Roman" w:hAnsi="Helvetica" w:cs="Times New Roman"/>
                <w:b/>
                <w:bCs/>
                <w:color w:val="000000"/>
                <w:sz w:val="20"/>
                <w:szCs w:val="20"/>
                <w:lang w:eastAsia="nb-NO"/>
              </w:rPr>
              <w:t>Be for Kirkenes, Bjørnevatn, Hesseng og B</w:t>
            </w:r>
            <w:r w:rsidR="00920DF5">
              <w:rPr>
                <w:rFonts w:ascii="Helvetica" w:eastAsia="Times New Roman" w:hAnsi="Helvetica" w:cs="Times New Roman"/>
                <w:b/>
                <w:bCs/>
                <w:color w:val="000000"/>
                <w:sz w:val="20"/>
                <w:szCs w:val="20"/>
                <w:lang w:eastAsia="nb-NO"/>
              </w:rPr>
              <w:t>u</w:t>
            </w:r>
            <w:r>
              <w:rPr>
                <w:rFonts w:ascii="Helvetica" w:eastAsia="Times New Roman" w:hAnsi="Helvetica" w:cs="Times New Roman"/>
                <w:b/>
                <w:bCs/>
                <w:color w:val="000000"/>
                <w:sz w:val="20"/>
                <w:szCs w:val="20"/>
                <w:lang w:eastAsia="nb-NO"/>
              </w:rPr>
              <w:t xml:space="preserve">gøynes. </w:t>
            </w:r>
            <w:r w:rsidRPr="00DC2055">
              <w:rPr>
                <w:rFonts w:ascii="Helvetica" w:eastAsia="Times New Roman" w:hAnsi="Helvetica" w:cs="Times New Roman"/>
                <w:b/>
                <w:bCs/>
                <w:color w:val="000000"/>
                <w:sz w:val="20"/>
                <w:szCs w:val="20"/>
                <w:lang w:eastAsia="nb-NO"/>
              </w:rPr>
              <w:t>Vi ber om vekkelse og at folket skal søke Jesus og bli frelst.</w:t>
            </w:r>
          </w:p>
        </w:tc>
      </w:tr>
      <w:tr w:rsidR="00FD5389" w:rsidRPr="00DC2055" w14:paraId="151DE05B" w14:textId="77777777" w:rsidTr="00D87848">
        <w:trPr>
          <w:trHeight w:val="486"/>
        </w:trPr>
        <w:tc>
          <w:tcPr>
            <w:tcW w:w="4815" w:type="dxa"/>
            <w:shd w:val="clear" w:color="auto" w:fill="A8D08D" w:themeFill="accent6" w:themeFillTint="99"/>
          </w:tcPr>
          <w:p w14:paraId="120E5C0F" w14:textId="77777777"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om at Bønn for Finnmark skal lykkes med å starte et Bønnehus i Vardø.</w:t>
            </w:r>
          </w:p>
        </w:tc>
        <w:tc>
          <w:tcPr>
            <w:tcW w:w="4867" w:type="dxa"/>
            <w:shd w:val="clear" w:color="auto" w:fill="A8D08D" w:themeFill="accent6" w:themeFillTint="99"/>
          </w:tcPr>
          <w:p w14:paraId="4BEE6ECF" w14:textId="4BE19115"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Be om </w:t>
            </w:r>
            <w:r>
              <w:rPr>
                <w:rFonts w:ascii="Helvetica" w:eastAsia="Times New Roman" w:hAnsi="Helvetica" w:cs="Times New Roman"/>
                <w:b/>
                <w:bCs/>
                <w:color w:val="000000"/>
                <w:sz w:val="20"/>
                <w:szCs w:val="20"/>
                <w:lang w:eastAsia="nb-NO"/>
              </w:rPr>
              <w:t>at flere menigheter i Finnmark og Troms skal bli medlemmer i Velg Livet.</w:t>
            </w:r>
            <w:r w:rsidR="00C6444E">
              <w:rPr>
                <w:rFonts w:ascii="Helvetica" w:eastAsia="Times New Roman" w:hAnsi="Helvetica" w:cs="Times New Roman"/>
                <w:b/>
                <w:bCs/>
                <w:color w:val="000000"/>
                <w:sz w:val="20"/>
                <w:szCs w:val="20"/>
                <w:lang w:eastAsia="nb-NO"/>
              </w:rPr>
              <w:t xml:space="preserve"> </w:t>
            </w:r>
          </w:p>
        </w:tc>
      </w:tr>
      <w:tr w:rsidR="00FD5389" w:rsidRPr="00DC2055" w14:paraId="5D854A94" w14:textId="77777777" w:rsidTr="00D87848">
        <w:trPr>
          <w:trHeight w:val="474"/>
        </w:trPr>
        <w:tc>
          <w:tcPr>
            <w:tcW w:w="4815" w:type="dxa"/>
            <w:shd w:val="clear" w:color="auto" w:fill="A8D08D" w:themeFill="accent6" w:themeFillTint="99"/>
          </w:tcPr>
          <w:p w14:paraId="3634BEC7" w14:textId="461B7A78" w:rsidR="00FD5389" w:rsidRPr="00DC2055" w:rsidRDefault="00985263" w:rsidP="00FD5389">
            <w:pPr>
              <w:rPr>
                <w:rFonts w:ascii="Helvetica" w:eastAsia="Times New Roman" w:hAnsi="Helvetica" w:cs="Times New Roman"/>
                <w:b/>
                <w:bCs/>
                <w:color w:val="000000"/>
                <w:sz w:val="20"/>
                <w:szCs w:val="20"/>
                <w:lang w:eastAsia="nb-NO"/>
              </w:rPr>
            </w:pPr>
            <w:r>
              <w:rPr>
                <w:rFonts w:ascii="Helvetica" w:hAnsi="Helvetica"/>
                <w:b/>
                <w:bCs/>
                <w:color w:val="000000"/>
                <w:sz w:val="20"/>
                <w:szCs w:val="20"/>
              </w:rPr>
              <w:t xml:space="preserve">- Be om at forvirringen rundt seksualitet, kjønn og identitet i samfunnet tar slutt, og at flere ser det problematiske ved </w:t>
            </w:r>
            <w:proofErr w:type="spellStart"/>
            <w:r>
              <w:rPr>
                <w:rFonts w:ascii="Helvetica" w:hAnsi="Helvetica"/>
                <w:b/>
                <w:bCs/>
                <w:color w:val="000000"/>
                <w:sz w:val="20"/>
                <w:szCs w:val="20"/>
              </w:rPr>
              <w:t>pride</w:t>
            </w:r>
            <w:proofErr w:type="spellEnd"/>
            <w:r>
              <w:rPr>
                <w:rFonts w:ascii="Helvetica" w:hAnsi="Helvetica"/>
                <w:b/>
                <w:bCs/>
                <w:color w:val="000000"/>
                <w:sz w:val="20"/>
                <w:szCs w:val="20"/>
              </w:rPr>
              <w:t>-markeringene.</w:t>
            </w:r>
          </w:p>
        </w:tc>
        <w:tc>
          <w:tcPr>
            <w:tcW w:w="4867" w:type="dxa"/>
            <w:shd w:val="clear" w:color="auto" w:fill="A8D08D" w:themeFill="accent6" w:themeFillTint="99"/>
          </w:tcPr>
          <w:p w14:paraId="0F73836B" w14:textId="35635C2E" w:rsidR="00FD5389" w:rsidRPr="00DC2055" w:rsidRDefault="00244352"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w:t>
            </w:r>
            <w:r>
              <w:rPr>
                <w:rFonts w:ascii="Helvetica" w:eastAsia="Times New Roman" w:hAnsi="Helvetica" w:cs="Times New Roman"/>
                <w:b/>
                <w:bCs/>
                <w:color w:val="000000"/>
                <w:sz w:val="20"/>
                <w:szCs w:val="20"/>
                <w:lang w:eastAsia="nb-NO"/>
              </w:rPr>
              <w:t xml:space="preserve">Be for Jegerbataljonen </w:t>
            </w:r>
            <w:proofErr w:type="spellStart"/>
            <w:r>
              <w:rPr>
                <w:rFonts w:ascii="Helvetica" w:eastAsia="Times New Roman" w:hAnsi="Helvetica" w:cs="Times New Roman"/>
                <w:b/>
                <w:bCs/>
                <w:color w:val="000000"/>
                <w:sz w:val="20"/>
                <w:szCs w:val="20"/>
                <w:lang w:eastAsia="nb-NO"/>
              </w:rPr>
              <w:t>GSV</w:t>
            </w:r>
            <w:proofErr w:type="spellEnd"/>
            <w:r>
              <w:rPr>
                <w:rFonts w:ascii="Helvetica" w:eastAsia="Times New Roman" w:hAnsi="Helvetica" w:cs="Times New Roman"/>
                <w:b/>
                <w:bCs/>
                <w:color w:val="000000"/>
                <w:sz w:val="20"/>
                <w:szCs w:val="20"/>
                <w:lang w:eastAsia="nb-NO"/>
              </w:rPr>
              <w:t xml:space="preserve"> (Høybuktmoen, Sør-Varanger) Forsvarets Forsøksstasjon Vadsø</w:t>
            </w:r>
            <w:r w:rsidR="00B47838">
              <w:rPr>
                <w:rFonts w:ascii="Helvetica" w:eastAsia="Times New Roman" w:hAnsi="Helvetica" w:cs="Times New Roman"/>
                <w:b/>
                <w:bCs/>
                <w:color w:val="000000"/>
                <w:sz w:val="20"/>
                <w:szCs w:val="20"/>
                <w:lang w:eastAsia="nb-NO"/>
              </w:rPr>
              <w:t xml:space="preserve"> og </w:t>
            </w:r>
            <w:r>
              <w:rPr>
                <w:rFonts w:ascii="Helvetica" w:eastAsia="Times New Roman" w:hAnsi="Helvetica" w:cs="Times New Roman"/>
                <w:b/>
                <w:bCs/>
                <w:color w:val="000000"/>
                <w:sz w:val="20"/>
                <w:szCs w:val="20"/>
                <w:lang w:eastAsia="nb-NO"/>
              </w:rPr>
              <w:t>Radaren og Vardøhus festning i Vardø.</w:t>
            </w:r>
          </w:p>
        </w:tc>
      </w:tr>
      <w:tr w:rsidR="00FD5389" w:rsidRPr="00DC2055" w14:paraId="2F5FBC9E" w14:textId="77777777" w:rsidTr="00D87848">
        <w:trPr>
          <w:trHeight w:val="474"/>
        </w:trPr>
        <w:tc>
          <w:tcPr>
            <w:tcW w:w="4815" w:type="dxa"/>
            <w:shd w:val="clear" w:color="auto" w:fill="A8D08D" w:themeFill="accent6" w:themeFillTint="99"/>
          </w:tcPr>
          <w:p w14:paraId="5D8AFE22" w14:textId="1E9AC49F"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Be om at mange skal komme til Vardø for å delta på </w:t>
            </w:r>
            <w:r>
              <w:rPr>
                <w:rFonts w:ascii="Helvetica" w:eastAsia="Times New Roman" w:hAnsi="Helvetica" w:cs="Times New Roman"/>
                <w:b/>
                <w:bCs/>
                <w:color w:val="000000"/>
                <w:sz w:val="20"/>
                <w:szCs w:val="20"/>
                <w:lang w:eastAsia="nb-NO"/>
              </w:rPr>
              <w:t>b</w:t>
            </w:r>
            <w:r w:rsidRPr="00DC2055">
              <w:rPr>
                <w:rFonts w:ascii="Helvetica" w:eastAsia="Times New Roman" w:hAnsi="Helvetica" w:cs="Times New Roman"/>
                <w:b/>
                <w:bCs/>
                <w:color w:val="000000"/>
                <w:sz w:val="20"/>
                <w:szCs w:val="20"/>
                <w:lang w:eastAsia="nb-NO"/>
              </w:rPr>
              <w:t>ønnehelgene m.m som blir arrangert av Bønn for Finnmark.</w:t>
            </w:r>
          </w:p>
        </w:tc>
        <w:tc>
          <w:tcPr>
            <w:tcW w:w="4867" w:type="dxa"/>
            <w:shd w:val="clear" w:color="auto" w:fill="A8D08D" w:themeFill="accent6" w:themeFillTint="99"/>
          </w:tcPr>
          <w:p w14:paraId="38444D8C" w14:textId="159DE76D"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for arbeidet med å</w:t>
            </w:r>
            <w:r>
              <w:rPr>
                <w:rFonts w:ascii="Helvetica" w:eastAsia="Times New Roman" w:hAnsi="Helvetica" w:cs="Times New Roman"/>
                <w:b/>
                <w:bCs/>
                <w:color w:val="000000"/>
                <w:sz w:val="20"/>
                <w:szCs w:val="20"/>
                <w:lang w:eastAsia="nb-NO"/>
              </w:rPr>
              <w:t xml:space="preserve"> oppgradere Vardøtunellen </w:t>
            </w:r>
            <w:r w:rsidR="006C014D">
              <w:rPr>
                <w:rFonts w:ascii="Helvetica" w:eastAsia="Times New Roman" w:hAnsi="Helvetica" w:cs="Times New Roman"/>
                <w:b/>
                <w:bCs/>
                <w:color w:val="000000"/>
                <w:sz w:val="20"/>
                <w:szCs w:val="20"/>
                <w:lang w:eastAsia="nb-NO"/>
              </w:rPr>
              <w:t xml:space="preserve">i Vardø </w:t>
            </w:r>
            <w:r>
              <w:rPr>
                <w:rFonts w:ascii="Helvetica" w:eastAsia="Times New Roman" w:hAnsi="Helvetica" w:cs="Times New Roman"/>
                <w:b/>
                <w:bCs/>
                <w:color w:val="000000"/>
                <w:sz w:val="20"/>
                <w:szCs w:val="20"/>
                <w:lang w:eastAsia="nb-NO"/>
              </w:rPr>
              <w:t>til dagens krav. Be om at arbeidet skal skje uten noen større problemer</w:t>
            </w:r>
            <w:r w:rsidR="00872996">
              <w:rPr>
                <w:rFonts w:ascii="Helvetica" w:eastAsia="Times New Roman" w:hAnsi="Helvetica" w:cs="Times New Roman"/>
                <w:b/>
                <w:bCs/>
                <w:color w:val="000000"/>
                <w:sz w:val="20"/>
                <w:szCs w:val="20"/>
                <w:lang w:eastAsia="nb-NO"/>
              </w:rPr>
              <w:t>.</w:t>
            </w:r>
          </w:p>
        </w:tc>
      </w:tr>
      <w:tr w:rsidR="00FD5389" w:rsidRPr="00DC2055" w14:paraId="06D36B83" w14:textId="77777777" w:rsidTr="00D87848">
        <w:trPr>
          <w:trHeight w:val="474"/>
        </w:trPr>
        <w:tc>
          <w:tcPr>
            <w:tcW w:w="4815" w:type="dxa"/>
            <w:shd w:val="clear" w:color="auto" w:fill="A8D08D" w:themeFill="accent6" w:themeFillTint="99"/>
          </w:tcPr>
          <w:p w14:paraId="06D3BB30" w14:textId="77777777"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Vi ber for Finnmark fylkeskommune:</w:t>
            </w:r>
          </w:p>
          <w:p w14:paraId="03C0E659" w14:textId="77777777"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Fylkesordfører: Hans-Jacob Bønå </w:t>
            </w:r>
          </w:p>
          <w:p w14:paraId="1A51A9DE" w14:textId="77777777"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Fylkeskommunedirektør: Kjersti Vevstad</w:t>
            </w:r>
          </w:p>
          <w:p w14:paraId="49EE72B4" w14:textId="77777777"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Innbyggere i Finnmark: 75.288</w:t>
            </w:r>
          </w:p>
        </w:tc>
        <w:tc>
          <w:tcPr>
            <w:tcW w:w="4867" w:type="dxa"/>
            <w:shd w:val="clear" w:color="auto" w:fill="A8D08D" w:themeFill="accent6" w:themeFillTint="99"/>
          </w:tcPr>
          <w:p w14:paraId="5BB3410D" w14:textId="13312B2E"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for barnehagene, barne- og ungdomsskolene og den videregående skolen</w:t>
            </w:r>
            <w:r>
              <w:rPr>
                <w:rFonts w:ascii="Helvetica" w:eastAsia="Times New Roman" w:hAnsi="Helvetica" w:cs="Times New Roman"/>
                <w:b/>
                <w:bCs/>
                <w:color w:val="000000"/>
                <w:sz w:val="20"/>
                <w:szCs w:val="20"/>
                <w:lang w:eastAsia="nb-NO"/>
              </w:rPr>
              <w:t xml:space="preserve"> i Nordkapp</w:t>
            </w:r>
            <w:r w:rsidRPr="00DC2055">
              <w:rPr>
                <w:rFonts w:ascii="Helvetica" w:eastAsia="Times New Roman" w:hAnsi="Helvetica" w:cs="Times New Roman"/>
                <w:b/>
                <w:bCs/>
                <w:color w:val="000000"/>
                <w:sz w:val="20"/>
                <w:szCs w:val="20"/>
                <w:lang w:eastAsia="nb-NO"/>
              </w:rPr>
              <w:t xml:space="preserve">.  Be </w:t>
            </w:r>
            <w:r>
              <w:rPr>
                <w:rFonts w:ascii="Helvetica" w:eastAsia="Times New Roman" w:hAnsi="Helvetica" w:cs="Times New Roman"/>
                <w:b/>
                <w:bCs/>
                <w:color w:val="000000"/>
                <w:sz w:val="20"/>
                <w:szCs w:val="20"/>
                <w:lang w:eastAsia="nb-NO"/>
              </w:rPr>
              <w:t xml:space="preserve">også </w:t>
            </w:r>
            <w:r w:rsidRPr="00DC2055">
              <w:rPr>
                <w:rFonts w:ascii="Helvetica" w:eastAsia="Times New Roman" w:hAnsi="Helvetica" w:cs="Times New Roman"/>
                <w:b/>
                <w:bCs/>
                <w:color w:val="000000"/>
                <w:sz w:val="20"/>
                <w:szCs w:val="20"/>
                <w:lang w:eastAsia="nb-NO"/>
              </w:rPr>
              <w:t xml:space="preserve">om gode oppvekstforhold for alle barn og unge i </w:t>
            </w:r>
            <w:r>
              <w:rPr>
                <w:rFonts w:ascii="Helvetica" w:eastAsia="Times New Roman" w:hAnsi="Helvetica" w:cs="Times New Roman"/>
                <w:b/>
                <w:bCs/>
                <w:color w:val="000000"/>
                <w:sz w:val="20"/>
                <w:szCs w:val="20"/>
                <w:lang w:eastAsia="nb-NO"/>
              </w:rPr>
              <w:t>Nordkapp</w:t>
            </w:r>
            <w:r w:rsidRPr="00DC2055">
              <w:rPr>
                <w:rFonts w:ascii="Helvetica" w:eastAsia="Times New Roman" w:hAnsi="Helvetica" w:cs="Times New Roman"/>
                <w:b/>
                <w:bCs/>
                <w:color w:val="000000"/>
                <w:sz w:val="20"/>
                <w:szCs w:val="20"/>
                <w:lang w:eastAsia="nb-NO"/>
              </w:rPr>
              <w:t>.</w:t>
            </w:r>
          </w:p>
        </w:tc>
      </w:tr>
      <w:tr w:rsidR="00FD5389" w:rsidRPr="00DC2055" w14:paraId="3A36F0C3" w14:textId="77777777" w:rsidTr="00D87848">
        <w:trPr>
          <w:trHeight w:val="474"/>
        </w:trPr>
        <w:tc>
          <w:tcPr>
            <w:tcW w:w="4815" w:type="dxa"/>
            <w:shd w:val="clear" w:color="auto" w:fill="A8D08D" w:themeFill="accent6" w:themeFillTint="99"/>
          </w:tcPr>
          <w:p w14:paraId="77D0479E" w14:textId="4A62DAD7" w:rsidR="00FD5389" w:rsidRPr="00DC2055" w:rsidRDefault="00FD5389" w:rsidP="00FD5389">
            <w:pPr>
              <w:rPr>
                <w:rFonts w:ascii="Helvetica" w:eastAsia="Times New Roman" w:hAnsi="Helvetica" w:cs="Times New Roman"/>
                <w:b/>
                <w:bCs/>
                <w:color w:val="000000"/>
                <w:sz w:val="20"/>
                <w:szCs w:val="20"/>
                <w:lang w:eastAsia="nb-NO"/>
              </w:rPr>
            </w:pPr>
            <w:r>
              <w:rPr>
                <w:rFonts w:ascii="Helvetica" w:eastAsia="Times New Roman" w:hAnsi="Helvetica" w:cs="Times New Roman"/>
                <w:b/>
                <w:bCs/>
                <w:color w:val="000000"/>
                <w:sz w:val="20"/>
                <w:szCs w:val="20"/>
                <w:lang w:eastAsia="nb-NO"/>
              </w:rPr>
              <w:t xml:space="preserve">- </w:t>
            </w:r>
            <w:r w:rsidRPr="00F72ABD">
              <w:rPr>
                <w:rFonts w:ascii="Helvetica" w:eastAsia="Times New Roman" w:hAnsi="Helvetica" w:cs="Times New Roman"/>
                <w:b/>
                <w:bCs/>
                <w:color w:val="000000"/>
                <w:sz w:val="20"/>
                <w:szCs w:val="20"/>
                <w:lang w:eastAsia="nb-NO"/>
              </w:rPr>
              <w:t>Be for Tana, Varangerbotn og Nesseby. Vi ber om vekkelse og at folket skal søke Jesus og bli frelst.</w:t>
            </w:r>
          </w:p>
        </w:tc>
        <w:tc>
          <w:tcPr>
            <w:tcW w:w="4867" w:type="dxa"/>
            <w:shd w:val="clear" w:color="auto" w:fill="A8D08D" w:themeFill="accent6" w:themeFillTint="99"/>
          </w:tcPr>
          <w:p w14:paraId="0C588019" w14:textId="79DD5F03"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for sykehjemme</w:t>
            </w:r>
            <w:r>
              <w:rPr>
                <w:rFonts w:ascii="Helvetica" w:eastAsia="Times New Roman" w:hAnsi="Helvetica" w:cs="Times New Roman"/>
                <w:b/>
                <w:bCs/>
                <w:color w:val="000000"/>
                <w:sz w:val="20"/>
                <w:szCs w:val="20"/>
                <w:lang w:eastAsia="nb-NO"/>
              </w:rPr>
              <w:t>t</w:t>
            </w:r>
            <w:r w:rsidRPr="00DC2055">
              <w:rPr>
                <w:rFonts w:ascii="Helvetica" w:eastAsia="Times New Roman" w:hAnsi="Helvetica" w:cs="Times New Roman"/>
                <w:b/>
                <w:bCs/>
                <w:color w:val="000000"/>
                <w:sz w:val="20"/>
                <w:szCs w:val="20"/>
                <w:lang w:eastAsia="nb-NO"/>
              </w:rPr>
              <w:t xml:space="preserve"> i </w:t>
            </w:r>
            <w:r>
              <w:rPr>
                <w:rFonts w:ascii="Helvetica" w:eastAsia="Times New Roman" w:hAnsi="Helvetica" w:cs="Times New Roman"/>
                <w:b/>
                <w:bCs/>
                <w:color w:val="000000"/>
                <w:sz w:val="20"/>
                <w:szCs w:val="20"/>
                <w:lang w:eastAsia="nb-NO"/>
              </w:rPr>
              <w:t>Nordkapp</w:t>
            </w:r>
            <w:r w:rsidRPr="00DC2055">
              <w:rPr>
                <w:rFonts w:ascii="Helvetica" w:eastAsia="Times New Roman" w:hAnsi="Helvetica" w:cs="Times New Roman"/>
                <w:b/>
                <w:bCs/>
                <w:color w:val="000000"/>
                <w:sz w:val="20"/>
                <w:szCs w:val="20"/>
                <w:lang w:eastAsia="nb-NO"/>
              </w:rPr>
              <w:t>. Be for de ansatte og de som bor der. Be også om at de skal få høre om Jesus og komme til tro på Ham.</w:t>
            </w:r>
          </w:p>
        </w:tc>
      </w:tr>
      <w:tr w:rsidR="00FD5389" w:rsidRPr="00DC2055" w14:paraId="6E9DE480" w14:textId="77777777" w:rsidTr="00D87848">
        <w:trPr>
          <w:trHeight w:val="474"/>
        </w:trPr>
        <w:tc>
          <w:tcPr>
            <w:tcW w:w="4815" w:type="dxa"/>
            <w:shd w:val="clear" w:color="auto" w:fill="A8D08D" w:themeFill="accent6" w:themeFillTint="99"/>
          </w:tcPr>
          <w:p w14:paraId="68BF2CB9" w14:textId="40C0C24D" w:rsidR="00FD5389" w:rsidRPr="00DC2055" w:rsidRDefault="00FD5389" w:rsidP="00FD5389">
            <w:pPr>
              <w:rPr>
                <w:rFonts w:ascii="Helvetica" w:eastAsia="Times New Roman" w:hAnsi="Helvetica" w:cs="Times New Roman"/>
                <w:b/>
                <w:bCs/>
                <w:color w:val="000000"/>
                <w:sz w:val="20"/>
                <w:szCs w:val="20"/>
                <w:lang w:eastAsia="nb-NO"/>
              </w:rPr>
            </w:pPr>
            <w:r>
              <w:rPr>
                <w:rFonts w:ascii="Helvetica" w:eastAsia="Times New Roman" w:hAnsi="Helvetica" w:cs="Times New Roman"/>
                <w:b/>
                <w:bCs/>
                <w:color w:val="000000"/>
                <w:sz w:val="20"/>
                <w:szCs w:val="20"/>
                <w:lang w:eastAsia="nb-NO"/>
              </w:rPr>
              <w:t>- Be for fiskerne, fiskeindustrien og fiskemottakene. Be om</w:t>
            </w:r>
            <w:r w:rsidR="00E3239A">
              <w:rPr>
                <w:rFonts w:ascii="Helvetica" w:eastAsia="Times New Roman" w:hAnsi="Helvetica" w:cs="Times New Roman"/>
                <w:b/>
                <w:bCs/>
                <w:color w:val="000000"/>
                <w:sz w:val="20"/>
                <w:szCs w:val="20"/>
                <w:lang w:eastAsia="nb-NO"/>
              </w:rPr>
              <w:t xml:space="preserve"> </w:t>
            </w:r>
            <w:r>
              <w:rPr>
                <w:rFonts w:ascii="Helvetica" w:eastAsia="Times New Roman" w:hAnsi="Helvetica" w:cs="Times New Roman"/>
                <w:b/>
                <w:bCs/>
                <w:color w:val="000000"/>
                <w:sz w:val="20"/>
                <w:szCs w:val="20"/>
                <w:lang w:eastAsia="nb-NO"/>
              </w:rPr>
              <w:t>et godt og velsignet fiske.</w:t>
            </w:r>
          </w:p>
        </w:tc>
        <w:tc>
          <w:tcPr>
            <w:tcW w:w="4867" w:type="dxa"/>
            <w:shd w:val="clear" w:color="auto" w:fill="A8D08D" w:themeFill="accent6" w:themeFillTint="99"/>
          </w:tcPr>
          <w:p w14:paraId="7EF741A2" w14:textId="0885E24D" w:rsidR="00FD5389" w:rsidRPr="00DC2055" w:rsidRDefault="00FD5389" w:rsidP="00FD5389">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om vekkelse over Vardø og at folket skal søke Jesus og bli frelst.</w:t>
            </w:r>
          </w:p>
        </w:tc>
      </w:tr>
      <w:tr w:rsidR="00BF69B5" w:rsidRPr="00DC2055" w14:paraId="7B0ACAD9" w14:textId="77777777" w:rsidTr="00D87848">
        <w:trPr>
          <w:trHeight w:val="474"/>
        </w:trPr>
        <w:tc>
          <w:tcPr>
            <w:tcW w:w="4815" w:type="dxa"/>
            <w:shd w:val="clear" w:color="auto" w:fill="A8D08D" w:themeFill="accent6" w:themeFillTint="99"/>
          </w:tcPr>
          <w:p w14:paraId="3A53FE0F" w14:textId="7E2135AB" w:rsidR="00BF69B5" w:rsidRPr="00DC2055" w:rsidRDefault="00BF69B5"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w:t>
            </w:r>
            <w:r w:rsidR="00D55FF2">
              <w:rPr>
                <w:rFonts w:ascii="Helvetica" w:eastAsia="Times New Roman" w:hAnsi="Helvetica" w:cs="Times New Roman"/>
                <w:b/>
                <w:bCs/>
                <w:color w:val="000000"/>
                <w:sz w:val="20"/>
                <w:szCs w:val="20"/>
                <w:lang w:eastAsia="nb-NO"/>
              </w:rPr>
              <w:t xml:space="preserve">Mange plasser er det </w:t>
            </w:r>
            <w:r w:rsidR="009B2DD6">
              <w:rPr>
                <w:rFonts w:ascii="Helvetica" w:eastAsia="Times New Roman" w:hAnsi="Helvetica" w:cs="Times New Roman"/>
                <w:b/>
                <w:bCs/>
                <w:color w:val="000000"/>
                <w:sz w:val="20"/>
                <w:szCs w:val="20"/>
                <w:lang w:eastAsia="nb-NO"/>
              </w:rPr>
              <w:t>bare noen få kristne eller det er langt mellom menighetene</w:t>
            </w:r>
            <w:r>
              <w:rPr>
                <w:rFonts w:ascii="Helvetica" w:eastAsia="Times New Roman" w:hAnsi="Helvetica" w:cs="Times New Roman"/>
                <w:b/>
                <w:bCs/>
                <w:color w:val="000000"/>
                <w:sz w:val="20"/>
                <w:szCs w:val="20"/>
                <w:lang w:eastAsia="nb-NO"/>
              </w:rPr>
              <w:t>. Be om at Gud skal føre de</w:t>
            </w:r>
            <w:r w:rsidR="003871C6">
              <w:rPr>
                <w:rFonts w:ascii="Helvetica" w:eastAsia="Times New Roman" w:hAnsi="Helvetica" w:cs="Times New Roman"/>
                <w:b/>
                <w:bCs/>
                <w:color w:val="000000"/>
                <w:sz w:val="20"/>
                <w:szCs w:val="20"/>
                <w:lang w:eastAsia="nb-NO"/>
              </w:rPr>
              <w:t>m</w:t>
            </w:r>
            <w:r>
              <w:rPr>
                <w:rFonts w:ascii="Helvetica" w:eastAsia="Times New Roman" w:hAnsi="Helvetica" w:cs="Times New Roman"/>
                <w:b/>
                <w:bCs/>
                <w:color w:val="000000"/>
                <w:sz w:val="20"/>
                <w:szCs w:val="20"/>
                <w:lang w:eastAsia="nb-NO"/>
              </w:rPr>
              <w:t xml:space="preserve"> </w:t>
            </w:r>
            <w:r w:rsidR="005663FE">
              <w:rPr>
                <w:rFonts w:ascii="Helvetica" w:eastAsia="Times New Roman" w:hAnsi="Helvetica" w:cs="Times New Roman"/>
                <w:b/>
                <w:bCs/>
                <w:color w:val="000000"/>
                <w:sz w:val="20"/>
                <w:szCs w:val="20"/>
                <w:lang w:eastAsia="nb-NO"/>
              </w:rPr>
              <w:t>sammen</w:t>
            </w:r>
            <w:r>
              <w:rPr>
                <w:rFonts w:ascii="Helvetica" w:eastAsia="Times New Roman" w:hAnsi="Helvetica" w:cs="Times New Roman"/>
                <w:b/>
                <w:bCs/>
                <w:color w:val="000000"/>
                <w:sz w:val="20"/>
                <w:szCs w:val="20"/>
                <w:lang w:eastAsia="nb-NO"/>
              </w:rPr>
              <w:t xml:space="preserve"> slik </w:t>
            </w:r>
            <w:r w:rsidR="003871C6">
              <w:rPr>
                <w:rFonts w:ascii="Helvetica" w:eastAsia="Times New Roman" w:hAnsi="Helvetica" w:cs="Times New Roman"/>
                <w:b/>
                <w:bCs/>
                <w:color w:val="000000"/>
                <w:sz w:val="20"/>
                <w:szCs w:val="20"/>
                <w:lang w:eastAsia="nb-NO"/>
              </w:rPr>
              <w:t xml:space="preserve">at de </w:t>
            </w:r>
            <w:r>
              <w:rPr>
                <w:rFonts w:ascii="Helvetica" w:eastAsia="Times New Roman" w:hAnsi="Helvetica" w:cs="Times New Roman"/>
                <w:b/>
                <w:bCs/>
                <w:color w:val="000000"/>
                <w:sz w:val="20"/>
                <w:szCs w:val="20"/>
                <w:lang w:eastAsia="nb-NO"/>
              </w:rPr>
              <w:t>kan bli</w:t>
            </w:r>
            <w:r w:rsidR="003871C6">
              <w:rPr>
                <w:rFonts w:ascii="Helvetica" w:eastAsia="Times New Roman" w:hAnsi="Helvetica" w:cs="Times New Roman"/>
                <w:b/>
                <w:bCs/>
                <w:color w:val="000000"/>
                <w:sz w:val="20"/>
                <w:szCs w:val="20"/>
                <w:lang w:eastAsia="nb-NO"/>
              </w:rPr>
              <w:t xml:space="preserve"> </w:t>
            </w:r>
            <w:r>
              <w:rPr>
                <w:rFonts w:ascii="Helvetica" w:eastAsia="Times New Roman" w:hAnsi="Helvetica" w:cs="Times New Roman"/>
                <w:b/>
                <w:bCs/>
                <w:color w:val="000000"/>
                <w:sz w:val="20"/>
                <w:szCs w:val="20"/>
                <w:lang w:eastAsia="nb-NO"/>
              </w:rPr>
              <w:t>til en stor flamme</w:t>
            </w:r>
            <w:r w:rsidR="006D6B4C">
              <w:rPr>
                <w:rFonts w:ascii="Helvetica" w:eastAsia="Times New Roman" w:hAnsi="Helvetica" w:cs="Times New Roman"/>
                <w:b/>
                <w:bCs/>
                <w:color w:val="000000"/>
                <w:sz w:val="20"/>
                <w:szCs w:val="20"/>
                <w:lang w:eastAsia="nb-NO"/>
              </w:rPr>
              <w:t>, som vil bre seg utover i Finnmark.</w:t>
            </w:r>
          </w:p>
        </w:tc>
        <w:tc>
          <w:tcPr>
            <w:tcW w:w="4867" w:type="dxa"/>
            <w:shd w:val="clear" w:color="auto" w:fill="A8D08D" w:themeFill="accent6" w:themeFillTint="99"/>
          </w:tcPr>
          <w:p w14:paraId="0CAE24EF" w14:textId="77777777" w:rsidR="00BF69B5" w:rsidRPr="00DC2055" w:rsidRDefault="00BF69B5"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Vi ber for </w:t>
            </w:r>
            <w:r>
              <w:rPr>
                <w:rFonts w:ascii="Helvetica" w:eastAsia="Times New Roman" w:hAnsi="Helvetica" w:cs="Times New Roman"/>
                <w:b/>
                <w:bCs/>
                <w:color w:val="000000"/>
                <w:sz w:val="20"/>
                <w:szCs w:val="20"/>
                <w:lang w:eastAsia="nb-NO"/>
              </w:rPr>
              <w:t>Nordkapp</w:t>
            </w:r>
            <w:r w:rsidRPr="00DC2055">
              <w:rPr>
                <w:rFonts w:ascii="Helvetica" w:eastAsia="Times New Roman" w:hAnsi="Helvetica" w:cs="Times New Roman"/>
                <w:b/>
                <w:bCs/>
                <w:color w:val="000000"/>
                <w:sz w:val="20"/>
                <w:szCs w:val="20"/>
                <w:lang w:eastAsia="nb-NO"/>
              </w:rPr>
              <w:t xml:space="preserve"> kommune:</w:t>
            </w:r>
          </w:p>
          <w:p w14:paraId="0FCBA544" w14:textId="77777777" w:rsidR="00BF69B5" w:rsidRPr="00DC2055" w:rsidRDefault="00BF69B5"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Ordfører: </w:t>
            </w:r>
            <w:r>
              <w:rPr>
                <w:rFonts w:ascii="Helvetica" w:eastAsia="Times New Roman" w:hAnsi="Helvetica" w:cs="Times New Roman"/>
                <w:b/>
                <w:bCs/>
                <w:color w:val="000000"/>
                <w:sz w:val="20"/>
                <w:szCs w:val="20"/>
                <w:lang w:eastAsia="nb-NO"/>
              </w:rPr>
              <w:t>Jan Morten Hansen</w:t>
            </w:r>
          </w:p>
          <w:p w14:paraId="128FDD46" w14:textId="77777777" w:rsidR="00BF69B5" w:rsidRPr="00DC2055" w:rsidRDefault="00BF69B5"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Kommunedirektør: </w:t>
            </w:r>
            <w:r>
              <w:rPr>
                <w:rFonts w:ascii="Helvetica" w:eastAsia="Times New Roman" w:hAnsi="Helvetica" w:cs="Times New Roman"/>
                <w:b/>
                <w:bCs/>
                <w:color w:val="000000"/>
                <w:sz w:val="20"/>
                <w:szCs w:val="20"/>
                <w:lang w:eastAsia="nb-NO"/>
              </w:rPr>
              <w:t>Inger Lise Høvik</w:t>
            </w:r>
          </w:p>
          <w:p w14:paraId="43464D28" w14:textId="3428896B" w:rsidR="00BF69B5" w:rsidRPr="00DC2055" w:rsidRDefault="00BF69B5"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Innbyggere: </w:t>
            </w:r>
            <w:r>
              <w:rPr>
                <w:rFonts w:ascii="Helvetica" w:eastAsia="Times New Roman" w:hAnsi="Helvetica" w:cs="Times New Roman"/>
                <w:b/>
                <w:bCs/>
                <w:color w:val="000000"/>
                <w:sz w:val="20"/>
                <w:szCs w:val="20"/>
                <w:lang w:eastAsia="nb-NO"/>
              </w:rPr>
              <w:t>2.935</w:t>
            </w:r>
          </w:p>
        </w:tc>
      </w:tr>
      <w:tr w:rsidR="00BF69B5" w:rsidRPr="00DC2055" w14:paraId="175628B0" w14:textId="77777777" w:rsidTr="00D87848">
        <w:trPr>
          <w:trHeight w:val="474"/>
        </w:trPr>
        <w:tc>
          <w:tcPr>
            <w:tcW w:w="4815" w:type="dxa"/>
            <w:shd w:val="clear" w:color="auto" w:fill="A8D08D" w:themeFill="accent6" w:themeFillTint="99"/>
          </w:tcPr>
          <w:p w14:paraId="6814E66F" w14:textId="1EF32543" w:rsidR="00BF69B5" w:rsidRPr="00DC2055" w:rsidRDefault="00E475FD"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om at Bønn for Finnmark skal klare å samle inn midlene som trengs for å kjøpe Vardø Menighetshus.</w:t>
            </w:r>
          </w:p>
        </w:tc>
        <w:tc>
          <w:tcPr>
            <w:tcW w:w="4867" w:type="dxa"/>
            <w:shd w:val="clear" w:color="auto" w:fill="A8D08D" w:themeFill="accent6" w:themeFillTint="99"/>
          </w:tcPr>
          <w:p w14:paraId="04D9170E" w14:textId="0A0ED618" w:rsidR="00BF69B5" w:rsidRPr="00DC2055" w:rsidRDefault="00BF69B5" w:rsidP="00BF69B5">
            <w:pPr>
              <w:rPr>
                <w:rFonts w:ascii="Helvetica" w:eastAsia="Times New Roman" w:hAnsi="Helvetica" w:cs="Times New Roman"/>
                <w:b/>
                <w:bCs/>
                <w:color w:val="000000"/>
                <w:sz w:val="20"/>
                <w:szCs w:val="20"/>
                <w:lang w:eastAsia="nb-NO"/>
              </w:rPr>
            </w:pPr>
            <w:r>
              <w:rPr>
                <w:rFonts w:ascii="Helvetica" w:eastAsia="Times New Roman" w:hAnsi="Helvetica" w:cs="Times New Roman"/>
                <w:b/>
                <w:bCs/>
                <w:color w:val="000000"/>
                <w:sz w:val="20"/>
                <w:szCs w:val="20"/>
                <w:lang w:eastAsia="nb-NO"/>
              </w:rPr>
              <w:t xml:space="preserve">Be for Båtsfjord, Berlevåg og Kongsfjord. </w:t>
            </w:r>
            <w:r w:rsidRPr="00DC2055">
              <w:rPr>
                <w:rFonts w:ascii="Helvetica" w:eastAsia="Times New Roman" w:hAnsi="Helvetica" w:cs="Times New Roman"/>
                <w:b/>
                <w:bCs/>
                <w:color w:val="000000"/>
                <w:sz w:val="20"/>
                <w:szCs w:val="20"/>
                <w:lang w:eastAsia="nb-NO"/>
              </w:rPr>
              <w:t>Vi ber om vekkelse og at folket skal søke Jesus og bli frelst.</w:t>
            </w:r>
            <w:r>
              <w:rPr>
                <w:rFonts w:ascii="Helvetica" w:eastAsia="Times New Roman" w:hAnsi="Helvetica" w:cs="Times New Roman"/>
                <w:b/>
                <w:bCs/>
                <w:color w:val="000000"/>
                <w:sz w:val="20"/>
                <w:szCs w:val="20"/>
                <w:lang w:eastAsia="nb-NO"/>
              </w:rPr>
              <w:t xml:space="preserve"> </w:t>
            </w:r>
          </w:p>
        </w:tc>
      </w:tr>
      <w:tr w:rsidR="00BF69B5" w:rsidRPr="00DC2055" w14:paraId="26ED3475" w14:textId="77777777" w:rsidTr="00D87848">
        <w:trPr>
          <w:trHeight w:val="474"/>
        </w:trPr>
        <w:tc>
          <w:tcPr>
            <w:tcW w:w="4815" w:type="dxa"/>
            <w:shd w:val="clear" w:color="auto" w:fill="A8D08D" w:themeFill="accent6" w:themeFillTint="99"/>
          </w:tcPr>
          <w:p w14:paraId="5F63AF0B" w14:textId="4D6D2A7A" w:rsidR="00BF69B5" w:rsidRPr="00DC2055" w:rsidRDefault="00BF69B5"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for den urolige verdenssituasjonen vi opplever rundt oss i dag. Be om at Gud skal skape fred i verden.</w:t>
            </w:r>
          </w:p>
        </w:tc>
        <w:tc>
          <w:tcPr>
            <w:tcW w:w="4867" w:type="dxa"/>
            <w:shd w:val="clear" w:color="auto" w:fill="A8D08D" w:themeFill="accent6" w:themeFillTint="99"/>
          </w:tcPr>
          <w:p w14:paraId="0E3F214D" w14:textId="238873FF" w:rsidR="00BF69B5" w:rsidRPr="00DC2055" w:rsidRDefault="00BF69B5" w:rsidP="00BF69B5">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Be om flere finnmarkinger som vil være med å bygge Guds rike i Finnmark. Høsten er stor, men arbeiderne få. </w:t>
            </w:r>
          </w:p>
        </w:tc>
      </w:tr>
      <w:tr w:rsidR="00985263" w:rsidRPr="00DC2055" w14:paraId="78163A93" w14:textId="77777777" w:rsidTr="00D87848">
        <w:trPr>
          <w:trHeight w:val="474"/>
        </w:trPr>
        <w:tc>
          <w:tcPr>
            <w:tcW w:w="4815" w:type="dxa"/>
            <w:shd w:val="clear" w:color="auto" w:fill="A8D08D" w:themeFill="accent6" w:themeFillTint="99"/>
          </w:tcPr>
          <w:p w14:paraId="069ED77C" w14:textId="42036064" w:rsidR="00985263" w:rsidRPr="00DC2055" w:rsidRDefault="00985263" w:rsidP="00985263">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Be om fred mellom Israel, USA og Iran</w:t>
            </w:r>
            <w:r>
              <w:rPr>
                <w:rFonts w:ascii="Helvetica" w:eastAsia="Times New Roman" w:hAnsi="Helvetica" w:cs="Times New Roman"/>
                <w:b/>
                <w:bCs/>
                <w:color w:val="000000"/>
                <w:sz w:val="20"/>
                <w:szCs w:val="20"/>
                <w:lang w:eastAsia="nb-NO"/>
              </w:rPr>
              <w:t xml:space="preserve"> og </w:t>
            </w:r>
            <w:r w:rsidRPr="00DC2055">
              <w:rPr>
                <w:rFonts w:ascii="Helvetica" w:eastAsia="Times New Roman" w:hAnsi="Helvetica" w:cs="Times New Roman"/>
                <w:b/>
                <w:bCs/>
                <w:color w:val="000000"/>
                <w:sz w:val="20"/>
                <w:szCs w:val="20"/>
                <w:lang w:eastAsia="nb-NO"/>
              </w:rPr>
              <w:t xml:space="preserve">mellom Russland og Ukraina </w:t>
            </w:r>
            <w:r>
              <w:rPr>
                <w:rFonts w:ascii="Helvetica" w:eastAsia="Times New Roman" w:hAnsi="Helvetica" w:cs="Times New Roman"/>
                <w:b/>
                <w:bCs/>
                <w:color w:val="000000"/>
                <w:sz w:val="20"/>
                <w:szCs w:val="20"/>
                <w:lang w:eastAsia="nb-NO"/>
              </w:rPr>
              <w:t xml:space="preserve">og at krigene </w:t>
            </w:r>
            <w:r w:rsidRPr="00DC2055">
              <w:rPr>
                <w:rFonts w:ascii="Helvetica" w:eastAsia="Times New Roman" w:hAnsi="Helvetica" w:cs="Times New Roman"/>
                <w:b/>
                <w:bCs/>
                <w:color w:val="000000"/>
                <w:sz w:val="20"/>
                <w:szCs w:val="20"/>
                <w:lang w:eastAsia="nb-NO"/>
              </w:rPr>
              <w:t>skal ta slutt.</w:t>
            </w:r>
          </w:p>
        </w:tc>
        <w:tc>
          <w:tcPr>
            <w:tcW w:w="4867" w:type="dxa"/>
            <w:shd w:val="clear" w:color="auto" w:fill="A8D08D" w:themeFill="accent6" w:themeFillTint="99"/>
          </w:tcPr>
          <w:p w14:paraId="16BD5297" w14:textId="232669E5" w:rsidR="00985263" w:rsidRPr="00F72ABD" w:rsidRDefault="00985263" w:rsidP="00985263">
            <w:pPr>
              <w:rPr>
                <w:rFonts w:ascii="Helvetica" w:eastAsia="Times New Roman" w:hAnsi="Helvetica" w:cs="Times New Roman"/>
                <w:b/>
                <w:bCs/>
                <w:color w:val="000000"/>
                <w:sz w:val="20"/>
                <w:szCs w:val="20"/>
                <w:lang w:eastAsia="nb-NO"/>
              </w:rPr>
            </w:pPr>
            <w:r>
              <w:rPr>
                <w:rFonts w:ascii="Helvetica" w:eastAsia="Times New Roman" w:hAnsi="Helvetica" w:cs="Times New Roman"/>
                <w:b/>
                <w:bCs/>
                <w:color w:val="000000"/>
                <w:sz w:val="20"/>
                <w:szCs w:val="20"/>
                <w:lang w:eastAsia="nb-NO"/>
              </w:rPr>
              <w:t xml:space="preserve">- Be for Kjøllefjord, Lebesby, Mehamn og Gamvik. </w:t>
            </w:r>
            <w:r w:rsidRPr="00DC2055">
              <w:rPr>
                <w:rFonts w:ascii="Helvetica" w:eastAsia="Times New Roman" w:hAnsi="Helvetica" w:cs="Times New Roman"/>
                <w:b/>
                <w:bCs/>
                <w:color w:val="000000"/>
                <w:sz w:val="20"/>
                <w:szCs w:val="20"/>
                <w:lang w:eastAsia="nb-NO"/>
              </w:rPr>
              <w:t>Vi ber om vekkelse og at folket skal søke Jesus og bli frelst.</w:t>
            </w:r>
          </w:p>
        </w:tc>
      </w:tr>
      <w:tr w:rsidR="00985263" w:rsidRPr="00DC2055" w14:paraId="0AE61A6B" w14:textId="77777777" w:rsidTr="00D87848">
        <w:trPr>
          <w:trHeight w:val="474"/>
        </w:trPr>
        <w:tc>
          <w:tcPr>
            <w:tcW w:w="4815" w:type="dxa"/>
            <w:shd w:val="clear" w:color="auto" w:fill="A8D08D" w:themeFill="accent6" w:themeFillTint="99"/>
          </w:tcPr>
          <w:p w14:paraId="44F5E1FC" w14:textId="09A56FE5" w:rsidR="00985263" w:rsidRDefault="00985263" w:rsidP="00985263">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 Be for folket i </w:t>
            </w:r>
            <w:r>
              <w:rPr>
                <w:rFonts w:ascii="Helvetica" w:eastAsia="Times New Roman" w:hAnsi="Helvetica" w:cs="Times New Roman"/>
                <w:b/>
                <w:bCs/>
                <w:color w:val="000000"/>
                <w:sz w:val="20"/>
                <w:szCs w:val="20"/>
                <w:lang w:eastAsia="nb-NO"/>
              </w:rPr>
              <w:t>Nordkapp</w:t>
            </w:r>
            <w:r w:rsidRPr="00DC2055">
              <w:rPr>
                <w:rFonts w:ascii="Helvetica" w:eastAsia="Times New Roman" w:hAnsi="Helvetica" w:cs="Times New Roman"/>
                <w:b/>
                <w:bCs/>
                <w:color w:val="000000"/>
                <w:sz w:val="20"/>
                <w:szCs w:val="20"/>
                <w:lang w:eastAsia="nb-NO"/>
              </w:rPr>
              <w:t>. Vi ber om vekkelse og at folket skal søke Jesus og bli frelst.</w:t>
            </w:r>
          </w:p>
        </w:tc>
        <w:tc>
          <w:tcPr>
            <w:tcW w:w="4867" w:type="dxa"/>
            <w:shd w:val="clear" w:color="auto" w:fill="A8D08D" w:themeFill="accent6" w:themeFillTint="99"/>
          </w:tcPr>
          <w:p w14:paraId="27EB59F0" w14:textId="14AC1FF4" w:rsidR="00985263" w:rsidRPr="001F1111" w:rsidRDefault="00985263" w:rsidP="00985263">
            <w:pPr>
              <w:rPr>
                <w:rFonts w:ascii="Helvetica" w:eastAsia="Times New Roman" w:hAnsi="Helvetica" w:cs="Times New Roman"/>
                <w:color w:val="000000"/>
                <w:sz w:val="20"/>
                <w:szCs w:val="20"/>
                <w:lang w:eastAsia="nb-NO"/>
              </w:rPr>
            </w:pPr>
            <w:r>
              <w:rPr>
                <w:rFonts w:ascii="Helvetica" w:eastAsia="Times New Roman" w:hAnsi="Helvetica" w:cs="Times New Roman"/>
                <w:b/>
                <w:bCs/>
                <w:color w:val="000000"/>
                <w:sz w:val="20"/>
                <w:szCs w:val="20"/>
                <w:lang w:eastAsia="nb-NO"/>
              </w:rPr>
              <w:t xml:space="preserve">- </w:t>
            </w:r>
            <w:r w:rsidRPr="00DC2055">
              <w:rPr>
                <w:rFonts w:ascii="Helvetica" w:eastAsia="Times New Roman" w:hAnsi="Helvetica" w:cs="Times New Roman"/>
                <w:b/>
                <w:bCs/>
                <w:color w:val="000000"/>
                <w:sz w:val="20"/>
                <w:szCs w:val="20"/>
                <w:lang w:eastAsia="nb-NO"/>
              </w:rPr>
              <w:t>Be om at barn, ungdommer og familier i Vardø skal få høre om Jesus og komme til tro på Ham.</w:t>
            </w:r>
          </w:p>
        </w:tc>
      </w:tr>
    </w:tbl>
    <w:p w14:paraId="5EE00D09" w14:textId="77777777" w:rsidR="00F978F5" w:rsidRPr="002A204E" w:rsidRDefault="00F978F5" w:rsidP="00197C5A">
      <w:pPr>
        <w:rPr>
          <w:rFonts w:ascii="Helvetica" w:eastAsia="Times New Roman" w:hAnsi="Helvetica" w:cs="Times New Roman"/>
          <w:b/>
          <w:bCs/>
          <w:color w:val="000000" w:themeColor="text1"/>
          <w:lang w:eastAsia="nb-NO"/>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tbl>
      <w:tblPr>
        <w:tblStyle w:val="Tabellrutenett"/>
        <w:tblpPr w:leftFromText="141" w:rightFromText="141" w:vertAnchor="text" w:horzAnchor="margin" w:tblpY="134"/>
        <w:tblW w:w="9776" w:type="dxa"/>
        <w:tblLook w:val="04A0" w:firstRow="1" w:lastRow="0" w:firstColumn="1" w:lastColumn="0" w:noHBand="0" w:noVBand="1"/>
      </w:tblPr>
      <w:tblGrid>
        <w:gridCol w:w="4815"/>
        <w:gridCol w:w="4961"/>
      </w:tblGrid>
      <w:tr w:rsidR="001924DB" w:rsidRPr="00DC2055" w14:paraId="489C387F" w14:textId="77777777" w:rsidTr="001924DB">
        <w:trPr>
          <w:trHeight w:val="312"/>
        </w:trPr>
        <w:tc>
          <w:tcPr>
            <w:tcW w:w="9776" w:type="dxa"/>
            <w:gridSpan w:val="2"/>
            <w:shd w:val="clear" w:color="auto" w:fill="385623" w:themeFill="accent6" w:themeFillShade="80"/>
          </w:tcPr>
          <w:p w14:paraId="1228F719" w14:textId="77777777" w:rsidR="001924DB" w:rsidRPr="00DC2055" w:rsidRDefault="001924DB" w:rsidP="001924DB">
            <w:pPr>
              <w:jc w:val="center"/>
              <w:rPr>
                <w:rFonts w:ascii="Helvetica" w:eastAsia="Times New Roman" w:hAnsi="Helvetica" w:cs="Times New Roman"/>
                <w:b/>
                <w:color w:val="FFFFFF" w:themeColor="background1"/>
                <w:lang w:eastAsia="nb-NO"/>
              </w:rPr>
            </w:pPr>
            <w:r w:rsidRPr="00DC2055">
              <w:rPr>
                <w:rFonts w:ascii="Helvetica" w:eastAsia="Times New Roman" w:hAnsi="Helvetica" w:cs="Times New Roman"/>
                <w:b/>
                <w:bCs/>
                <w:color w:val="FFFFFF" w:themeColor="background1"/>
                <w:lang w:eastAsia="nb-NO"/>
              </w:rPr>
              <w:t>Bønnemøter for Bønn for Finnmark på Teams</w:t>
            </w:r>
          </w:p>
        </w:tc>
      </w:tr>
      <w:tr w:rsidR="001924DB" w:rsidRPr="00DC2055" w14:paraId="673494FF" w14:textId="77777777" w:rsidTr="001924DB">
        <w:trPr>
          <w:trHeight w:val="259"/>
        </w:trPr>
        <w:tc>
          <w:tcPr>
            <w:tcW w:w="4815" w:type="dxa"/>
            <w:shd w:val="clear" w:color="auto" w:fill="A8D08D" w:themeFill="accent6" w:themeFillTint="99"/>
          </w:tcPr>
          <w:p w14:paraId="2C3045BE" w14:textId="09F6F5B4" w:rsidR="001924DB" w:rsidRPr="00DC2055" w:rsidRDefault="001924DB" w:rsidP="001924DB">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Mandag </w:t>
            </w:r>
            <w:r w:rsidR="00D96218">
              <w:rPr>
                <w:rFonts w:ascii="Helvetica" w:eastAsia="Times New Roman" w:hAnsi="Helvetica" w:cs="Times New Roman"/>
                <w:b/>
                <w:bCs/>
                <w:color w:val="000000"/>
                <w:sz w:val="20"/>
                <w:szCs w:val="20"/>
                <w:lang w:eastAsia="nb-NO"/>
              </w:rPr>
              <w:t>0</w:t>
            </w:r>
            <w:r w:rsidR="00D73361">
              <w:rPr>
                <w:rFonts w:ascii="Helvetica" w:eastAsia="Times New Roman" w:hAnsi="Helvetica" w:cs="Times New Roman"/>
                <w:b/>
                <w:bCs/>
                <w:color w:val="000000"/>
                <w:sz w:val="20"/>
                <w:szCs w:val="20"/>
                <w:lang w:eastAsia="nb-NO"/>
              </w:rPr>
              <w:t>1</w:t>
            </w:r>
            <w:r w:rsidRPr="00DC2055">
              <w:rPr>
                <w:rFonts w:ascii="Helvetica" w:eastAsia="Times New Roman" w:hAnsi="Helvetica" w:cs="Times New Roman"/>
                <w:b/>
                <w:bCs/>
                <w:color w:val="000000"/>
                <w:sz w:val="20"/>
                <w:szCs w:val="20"/>
                <w:lang w:eastAsia="nb-NO"/>
              </w:rPr>
              <w:t xml:space="preserve">. </w:t>
            </w:r>
            <w:r w:rsidR="00D96218">
              <w:rPr>
                <w:rFonts w:ascii="Helvetica" w:eastAsia="Times New Roman" w:hAnsi="Helvetica" w:cs="Times New Roman"/>
                <w:b/>
                <w:bCs/>
                <w:color w:val="000000"/>
                <w:sz w:val="20"/>
                <w:szCs w:val="20"/>
                <w:lang w:eastAsia="nb-NO"/>
              </w:rPr>
              <w:t>juni</w:t>
            </w:r>
            <w:r w:rsidRPr="00DC2055">
              <w:rPr>
                <w:rFonts w:ascii="Helvetica" w:eastAsia="Times New Roman" w:hAnsi="Helvetica" w:cs="Times New Roman"/>
                <w:b/>
                <w:bCs/>
                <w:color w:val="000000"/>
                <w:sz w:val="20"/>
                <w:szCs w:val="20"/>
                <w:lang w:eastAsia="nb-NO"/>
              </w:rPr>
              <w:t xml:space="preserve"> kl. 10.30</w:t>
            </w:r>
          </w:p>
        </w:tc>
        <w:tc>
          <w:tcPr>
            <w:tcW w:w="4961" w:type="dxa"/>
            <w:shd w:val="clear" w:color="auto" w:fill="A8D08D" w:themeFill="accent6" w:themeFillTint="99"/>
          </w:tcPr>
          <w:p w14:paraId="52F04930" w14:textId="3E6628E3" w:rsidR="001924DB" w:rsidRPr="00DC2055" w:rsidRDefault="001924DB" w:rsidP="001924DB">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Mandag </w:t>
            </w:r>
            <w:r w:rsidR="00D73361">
              <w:rPr>
                <w:rFonts w:ascii="Helvetica" w:eastAsia="Times New Roman" w:hAnsi="Helvetica" w:cs="Times New Roman"/>
                <w:b/>
                <w:bCs/>
                <w:color w:val="000000"/>
                <w:sz w:val="20"/>
                <w:szCs w:val="20"/>
                <w:lang w:eastAsia="nb-NO"/>
              </w:rPr>
              <w:t>15</w:t>
            </w:r>
            <w:r w:rsidRPr="00DC2055">
              <w:rPr>
                <w:rFonts w:ascii="Helvetica" w:eastAsia="Times New Roman" w:hAnsi="Helvetica" w:cs="Times New Roman"/>
                <w:b/>
                <w:bCs/>
                <w:color w:val="000000"/>
                <w:sz w:val="20"/>
                <w:szCs w:val="20"/>
                <w:lang w:eastAsia="nb-NO"/>
              </w:rPr>
              <w:t xml:space="preserve">. </w:t>
            </w:r>
            <w:r w:rsidR="00D73361">
              <w:rPr>
                <w:rFonts w:ascii="Helvetica" w:eastAsia="Times New Roman" w:hAnsi="Helvetica" w:cs="Times New Roman"/>
                <w:b/>
                <w:bCs/>
                <w:color w:val="000000"/>
                <w:sz w:val="20"/>
                <w:szCs w:val="20"/>
                <w:lang w:eastAsia="nb-NO"/>
              </w:rPr>
              <w:t xml:space="preserve">juni </w:t>
            </w:r>
            <w:r w:rsidRPr="00DC2055">
              <w:rPr>
                <w:rFonts w:ascii="Helvetica" w:eastAsia="Times New Roman" w:hAnsi="Helvetica" w:cs="Times New Roman"/>
                <w:b/>
                <w:bCs/>
                <w:color w:val="000000"/>
                <w:sz w:val="20"/>
                <w:szCs w:val="20"/>
                <w:lang w:eastAsia="nb-NO"/>
              </w:rPr>
              <w:t>kl. 10.30</w:t>
            </w:r>
          </w:p>
        </w:tc>
      </w:tr>
      <w:tr w:rsidR="001924DB" w:rsidRPr="00DC2055" w14:paraId="793841C2" w14:textId="77777777" w:rsidTr="001924DB">
        <w:trPr>
          <w:trHeight w:val="259"/>
        </w:trPr>
        <w:tc>
          <w:tcPr>
            <w:tcW w:w="4815" w:type="dxa"/>
            <w:shd w:val="clear" w:color="auto" w:fill="A8D08D" w:themeFill="accent6" w:themeFillTint="99"/>
          </w:tcPr>
          <w:p w14:paraId="6744DD51" w14:textId="2BCD57F9" w:rsidR="001924DB" w:rsidRPr="00DC2055" w:rsidRDefault="001924DB" w:rsidP="001924DB">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Mandag </w:t>
            </w:r>
            <w:r w:rsidR="00D96218">
              <w:rPr>
                <w:rFonts w:ascii="Helvetica" w:eastAsia="Times New Roman" w:hAnsi="Helvetica" w:cs="Times New Roman"/>
                <w:b/>
                <w:bCs/>
                <w:color w:val="000000"/>
                <w:sz w:val="20"/>
                <w:szCs w:val="20"/>
                <w:lang w:eastAsia="nb-NO"/>
              </w:rPr>
              <w:t>08</w:t>
            </w:r>
            <w:r w:rsidRPr="00DC2055">
              <w:rPr>
                <w:rFonts w:ascii="Helvetica" w:eastAsia="Times New Roman" w:hAnsi="Helvetica" w:cs="Times New Roman"/>
                <w:b/>
                <w:bCs/>
                <w:color w:val="000000"/>
                <w:sz w:val="20"/>
                <w:szCs w:val="20"/>
                <w:lang w:eastAsia="nb-NO"/>
              </w:rPr>
              <w:t xml:space="preserve">. </w:t>
            </w:r>
            <w:r w:rsidR="00D96218">
              <w:rPr>
                <w:rFonts w:ascii="Helvetica" w:eastAsia="Times New Roman" w:hAnsi="Helvetica" w:cs="Times New Roman"/>
                <w:b/>
                <w:bCs/>
                <w:color w:val="000000"/>
                <w:sz w:val="20"/>
                <w:szCs w:val="20"/>
                <w:lang w:eastAsia="nb-NO"/>
              </w:rPr>
              <w:t>juni</w:t>
            </w:r>
            <w:r w:rsidRPr="00DC2055">
              <w:rPr>
                <w:rFonts w:ascii="Helvetica" w:eastAsia="Times New Roman" w:hAnsi="Helvetica" w:cs="Times New Roman"/>
                <w:b/>
                <w:bCs/>
                <w:color w:val="000000"/>
                <w:sz w:val="20"/>
                <w:szCs w:val="20"/>
                <w:lang w:eastAsia="nb-NO"/>
              </w:rPr>
              <w:t xml:space="preserve"> kl. 10.30</w:t>
            </w:r>
          </w:p>
        </w:tc>
        <w:tc>
          <w:tcPr>
            <w:tcW w:w="4961" w:type="dxa"/>
            <w:shd w:val="clear" w:color="auto" w:fill="A8D08D" w:themeFill="accent6" w:themeFillTint="99"/>
          </w:tcPr>
          <w:p w14:paraId="57EB4EBB" w14:textId="09731601" w:rsidR="001924DB" w:rsidRPr="00DC2055" w:rsidRDefault="001924DB" w:rsidP="001924DB">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b/>
                <w:bCs/>
                <w:color w:val="000000"/>
                <w:sz w:val="20"/>
                <w:szCs w:val="20"/>
                <w:lang w:eastAsia="nb-NO"/>
              </w:rPr>
              <w:t xml:space="preserve">Mandag </w:t>
            </w:r>
            <w:r w:rsidR="00D73361">
              <w:rPr>
                <w:rFonts w:ascii="Helvetica" w:eastAsia="Times New Roman" w:hAnsi="Helvetica" w:cs="Times New Roman"/>
                <w:b/>
                <w:bCs/>
                <w:color w:val="000000"/>
                <w:sz w:val="20"/>
                <w:szCs w:val="20"/>
                <w:lang w:eastAsia="nb-NO"/>
              </w:rPr>
              <w:t>22</w:t>
            </w:r>
            <w:r w:rsidRPr="00DC2055">
              <w:rPr>
                <w:rFonts w:ascii="Helvetica" w:eastAsia="Times New Roman" w:hAnsi="Helvetica" w:cs="Times New Roman"/>
                <w:b/>
                <w:bCs/>
                <w:color w:val="000000"/>
                <w:sz w:val="20"/>
                <w:szCs w:val="20"/>
                <w:lang w:eastAsia="nb-NO"/>
              </w:rPr>
              <w:t>. juni kl. 10.30</w:t>
            </w:r>
          </w:p>
        </w:tc>
      </w:tr>
    </w:tbl>
    <w:p w14:paraId="563D26C7" w14:textId="77777777" w:rsidR="008E0B30" w:rsidRDefault="008E0B30">
      <w:pPr>
        <w:rPr>
          <w:lang w:eastAsia="nb-NO"/>
        </w:rPr>
      </w:pPr>
      <w:r>
        <w:rPr>
          <w:rFonts w:ascii="Helvetica" w:hAnsi="Helvetica"/>
          <w:b/>
          <w:bCs/>
          <w:sz w:val="21"/>
          <w:szCs w:val="21"/>
        </w:rPr>
        <w:t>Vi har nå flyttet bønnemøtene til Teams, og vi vil gjerne invitere flere til å være med. Trenger du hjelp for å komme i gang, er du velkommen til å kontakte oss på mobil 917 73 038. For å delta fra PC, Mac eller mobil trenger du bare å trykke på lenken nedenfor. Vi håper vi sees.</w:t>
      </w:r>
    </w:p>
    <w:tbl>
      <w:tblPr>
        <w:tblStyle w:val="Listetabell3uthevingsfarge5"/>
        <w:tblpPr w:leftFromText="141" w:rightFromText="141" w:vertAnchor="text" w:horzAnchor="margin" w:tblpY="142"/>
        <w:tblW w:w="9776" w:type="dxa"/>
        <w:tblLook w:val="04A0" w:firstRow="1" w:lastRow="0" w:firstColumn="1" w:lastColumn="0" w:noHBand="0" w:noVBand="1"/>
      </w:tblPr>
      <w:tblGrid>
        <w:gridCol w:w="8469"/>
        <w:gridCol w:w="582"/>
        <w:gridCol w:w="725"/>
      </w:tblGrid>
      <w:tr w:rsidR="00A414D6" w:rsidRPr="00DC2055" w14:paraId="44BFFC36" w14:textId="77777777" w:rsidTr="00CA05E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776" w:type="dxa"/>
            <w:gridSpan w:val="3"/>
            <w:shd w:val="clear" w:color="auto" w:fill="385623" w:themeFill="accent6" w:themeFillShade="80"/>
          </w:tcPr>
          <w:p w14:paraId="55D76EBC" w14:textId="77777777" w:rsidR="00A414D6" w:rsidRPr="00DC2055" w:rsidRDefault="00A414D6" w:rsidP="00A414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Helvetica" w:eastAsia="Times New Roman" w:hAnsi="Helvetica" w:cs="Times New Roman"/>
                <w:lang w:eastAsia="nb-NO"/>
              </w:rPr>
            </w:pPr>
            <w:r w:rsidRPr="00DC2055">
              <w:rPr>
                <w:rFonts w:ascii="Helvetica" w:eastAsia="Times New Roman" w:hAnsi="Helvetica" w:cs="Times New Roman"/>
                <w:lang w:eastAsia="nb-NO"/>
              </w:rPr>
              <w:t>Påloggingsinformasjon for bønnemøtene på Teams</w:t>
            </w:r>
          </w:p>
        </w:tc>
      </w:tr>
      <w:tr w:rsidR="00A414D6" w:rsidRPr="00DC2055" w14:paraId="0B725851" w14:textId="77777777" w:rsidTr="00DB7C3E">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8469" w:type="dxa"/>
            <w:shd w:val="clear" w:color="auto" w:fill="A8D08D" w:themeFill="accent6" w:themeFillTint="99"/>
          </w:tcPr>
          <w:p w14:paraId="143B7C43" w14:textId="77777777" w:rsidR="00A414D6" w:rsidRPr="00DC2055" w:rsidRDefault="00A414D6" w:rsidP="00A414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imes New Roman" w:hAnsi="Helvetica" w:cs="Times New Roman"/>
                <w:color w:val="000000"/>
                <w:sz w:val="20"/>
                <w:szCs w:val="20"/>
                <w:lang w:eastAsia="nb-NO"/>
              </w:rPr>
            </w:pPr>
            <w:r w:rsidRPr="00DC2055">
              <w:rPr>
                <w:rFonts w:ascii="Helvetica" w:eastAsia="Times New Roman" w:hAnsi="Helvetica" w:cs="Times New Roman"/>
                <w:color w:val="000000"/>
                <w:sz w:val="20"/>
                <w:szCs w:val="20"/>
                <w:lang w:eastAsia="nb-NO"/>
              </w:rPr>
              <w:t>Delta på Teams-møtet:</w:t>
            </w:r>
          </w:p>
          <w:p w14:paraId="491AC53F" w14:textId="7D4512A4" w:rsidR="00A414D6" w:rsidRPr="00DC2055" w:rsidRDefault="00A414D6" w:rsidP="00A414D6">
            <w:pPr>
              <w:rPr>
                <w:rFonts w:ascii="Helvetica" w:hAnsi="Helvetica"/>
                <w:b w:val="0"/>
                <w:bCs w:val="0"/>
              </w:rPr>
            </w:pPr>
            <w:hyperlink r:id="rId10" w:history="1">
              <w:r w:rsidRPr="00DC2055">
                <w:rPr>
                  <w:rStyle w:val="Hyperkobling"/>
                  <w:rFonts w:ascii="Helvetica" w:hAnsi="Helvetica"/>
                </w:rPr>
                <w:t>https://teams.live.com/meet/9374325988531?p=D4RumDsilYggmZTErb</w:t>
              </w:r>
            </w:hyperlink>
          </w:p>
        </w:tc>
        <w:tc>
          <w:tcPr>
            <w:tcW w:w="582" w:type="dxa"/>
            <w:shd w:val="clear" w:color="auto" w:fill="A8D08D" w:themeFill="accent6" w:themeFillTint="99"/>
          </w:tcPr>
          <w:p w14:paraId="230DD07D" w14:textId="77777777" w:rsidR="00A414D6" w:rsidRPr="00DC2055" w:rsidRDefault="00A414D6" w:rsidP="00A414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sz w:val="20"/>
                <w:szCs w:val="20"/>
                <w:lang w:eastAsia="nb-NO"/>
              </w:rPr>
            </w:pPr>
          </w:p>
        </w:tc>
        <w:tc>
          <w:tcPr>
            <w:tcW w:w="725" w:type="dxa"/>
            <w:shd w:val="clear" w:color="auto" w:fill="A8D08D" w:themeFill="accent6" w:themeFillTint="99"/>
          </w:tcPr>
          <w:p w14:paraId="640413A4" w14:textId="77777777" w:rsidR="00A414D6" w:rsidRPr="00DC2055" w:rsidRDefault="00A414D6" w:rsidP="00A414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Helvetica" w:eastAsia="Times New Roman" w:hAnsi="Helvetica" w:cs="Times New Roman"/>
                <w:color w:val="000000"/>
                <w:sz w:val="20"/>
                <w:szCs w:val="20"/>
                <w:lang w:eastAsia="nb-NO"/>
              </w:rPr>
            </w:pPr>
          </w:p>
        </w:tc>
      </w:tr>
    </w:tbl>
    <w:p w14:paraId="25B1EC22" w14:textId="77777777" w:rsidR="008E0B30" w:rsidRDefault="008E0B30">
      <w:pPr>
        <w:rPr>
          <w:lang w:eastAsia="nb-NO"/>
        </w:rPr>
      </w:pPr>
      <w:r>
        <w:rPr>
          <w:rFonts w:ascii="Helvetica" w:hAnsi="Helvetica"/>
          <w:color w:val="000000"/>
          <w:sz w:val="20"/>
          <w:szCs w:val="20"/>
        </w:rPr>
        <w:t>Kjenner dere noen som kunne tenke seg å delta på bønnemøtene på Teams eller motta disse e-postene? Send oss gjerne navn og e-postadresse, så legger vi dem til på listen.</w:t>
      </w:r>
    </w:p>
    <w:p w14:paraId="3D7B3DE1" w14:textId="77777777" w:rsidR="00C71FFA" w:rsidRPr="00DC2055" w:rsidRDefault="00C71FFA" w:rsidP="00C71FFA">
      <w:pPr>
        <w:rPr>
          <w:rFonts w:ascii="Helvetica" w:eastAsia="Times New Roman" w:hAnsi="Helvetica" w:cs="Times New Roman"/>
          <w:b/>
          <w:bCs/>
          <w:color w:val="000000" w:themeColor="text1"/>
          <w:sz w:val="20"/>
          <w:szCs w:val="20"/>
          <w:lang w:eastAsia="nb-NO"/>
        </w:rPr>
      </w:pPr>
    </w:p>
    <w:p w14:paraId="3C01A346" w14:textId="414C70A0" w:rsidR="00C71FFA" w:rsidRPr="00DC2055" w:rsidRDefault="00766FB3" w:rsidP="00C71FFA">
      <w:pPr>
        <w:rPr>
          <w:rFonts w:ascii="Helvetica" w:eastAsia="Times New Roman" w:hAnsi="Helvetica" w:cs="Times New Roman"/>
          <w:color w:val="000000" w:themeColor="text1"/>
          <w:sz w:val="20"/>
          <w:szCs w:val="20"/>
          <w:lang w:eastAsia="nb-NO"/>
        </w:rPr>
      </w:pPr>
      <w:r w:rsidRPr="00DC2055">
        <w:rPr>
          <w:rFonts w:ascii="Helvetica" w:eastAsia="Times New Roman" w:hAnsi="Helvetica" w:cs="Times New Roman"/>
          <w:color w:val="000000" w:themeColor="text1"/>
          <w:sz w:val="20"/>
          <w:szCs w:val="20"/>
          <w:lang w:eastAsia="nb-NO"/>
        </w:rPr>
        <w:t>O</w:t>
      </w:r>
      <w:r w:rsidR="00C71FFA" w:rsidRPr="00DC2055">
        <w:rPr>
          <w:rFonts w:ascii="Helvetica" w:eastAsia="Times New Roman" w:hAnsi="Helvetica" w:cs="Times New Roman"/>
          <w:color w:val="000000" w:themeColor="text1"/>
          <w:sz w:val="20"/>
          <w:szCs w:val="20"/>
          <w:lang w:eastAsia="nb-NO"/>
        </w:rPr>
        <w:t xml:space="preserve">pplysningene kan dere sende oss i egen melding pr: </w:t>
      </w:r>
    </w:p>
    <w:p w14:paraId="25E199A9" w14:textId="458C401C" w:rsidR="00C71FFA" w:rsidRPr="00DC2055" w:rsidRDefault="00C71FFA" w:rsidP="00766FB3">
      <w:pPr>
        <w:pStyle w:val="Listeavsnitt"/>
        <w:numPr>
          <w:ilvl w:val="0"/>
          <w:numId w:val="28"/>
        </w:numPr>
        <w:rPr>
          <w:rFonts w:ascii="Helvetica" w:eastAsia="Times New Roman" w:hAnsi="Helvetica" w:cs="Times New Roman"/>
          <w:color w:val="000000" w:themeColor="text1"/>
          <w:sz w:val="20"/>
          <w:szCs w:val="20"/>
          <w:lang w:eastAsia="nb-NO"/>
        </w:rPr>
      </w:pPr>
      <w:r w:rsidRPr="00DC2055">
        <w:rPr>
          <w:rFonts w:ascii="Helvetica" w:eastAsia="Times New Roman" w:hAnsi="Helvetica" w:cs="Times New Roman"/>
          <w:color w:val="000000" w:themeColor="text1"/>
          <w:sz w:val="20"/>
          <w:szCs w:val="20"/>
          <w:lang w:eastAsia="nb-NO"/>
        </w:rPr>
        <w:t xml:space="preserve">E-post: </w:t>
      </w:r>
      <w:hyperlink r:id="rId11" w:history="1">
        <w:r w:rsidRPr="00DC2055">
          <w:rPr>
            <w:rStyle w:val="Hyperkobling"/>
            <w:rFonts w:ascii="Helvetica" w:eastAsia="Times New Roman" w:hAnsi="Helvetica" w:cs="Times New Roman"/>
            <w:sz w:val="20"/>
            <w:szCs w:val="20"/>
            <w:lang w:eastAsia="nb-NO"/>
          </w:rPr>
          <w:t>kontakt@bonnforfinnmark.no</w:t>
        </w:r>
      </w:hyperlink>
      <w:r w:rsidRPr="00DC2055">
        <w:rPr>
          <w:rFonts w:ascii="Helvetica" w:eastAsia="Times New Roman" w:hAnsi="Helvetica" w:cs="Times New Roman"/>
          <w:color w:val="000000" w:themeColor="text1"/>
          <w:sz w:val="20"/>
          <w:szCs w:val="20"/>
          <w:lang w:eastAsia="nb-NO"/>
        </w:rPr>
        <w:t xml:space="preserve"> </w:t>
      </w:r>
    </w:p>
    <w:p w14:paraId="798B99AB" w14:textId="77777777" w:rsidR="00695A22" w:rsidRPr="00695A22" w:rsidRDefault="00C71FFA" w:rsidP="00695A22">
      <w:pPr>
        <w:pStyle w:val="Listeavsnitt"/>
        <w:numPr>
          <w:ilvl w:val="0"/>
          <w:numId w:val="28"/>
        </w:numPr>
        <w:rPr>
          <w:rFonts w:ascii="Helvetica" w:eastAsia="Times New Roman" w:hAnsi="Helvetica" w:cs="Times New Roman"/>
          <w:color w:val="000000" w:themeColor="text1"/>
          <w:sz w:val="20"/>
          <w:szCs w:val="20"/>
          <w:lang w:eastAsia="nb-NO"/>
        </w:rPr>
      </w:pPr>
      <w:r w:rsidRPr="00DC2055">
        <w:rPr>
          <w:rFonts w:ascii="Helvetica" w:eastAsia="Times New Roman" w:hAnsi="Helvetica" w:cs="Times New Roman"/>
          <w:iCs/>
          <w:color w:val="000000"/>
          <w:sz w:val="20"/>
          <w:szCs w:val="20"/>
          <w:lang w:eastAsia="nb-NO"/>
        </w:rPr>
        <w:t>Mobil: 917 73 038</w:t>
      </w:r>
      <w:r w:rsidRPr="00695A22">
        <w:rPr>
          <w:rFonts w:ascii="Helvetica" w:eastAsia="Times New Roman" w:hAnsi="Helvetica" w:cs="Times New Roman"/>
          <w:iCs/>
          <w:color w:val="000000"/>
          <w:lang w:eastAsia="nb-NO"/>
        </w:rPr>
        <w:t xml:space="preserve">                                                                                                                                                                                                                                                                                                                                                                                                                                                                                                                                                                                                                                                                                                                                      </w:t>
      </w:r>
    </w:p>
    <w:p w14:paraId="0BF73BEA" w14:textId="49451035" w:rsidR="008E0B30" w:rsidRPr="00695A22" w:rsidRDefault="008E0B30" w:rsidP="00695A22">
      <w:pPr>
        <w:rPr>
          <w:rFonts w:ascii="Helvetica" w:eastAsia="Times New Roman" w:hAnsi="Helvetica" w:cs="Times New Roman"/>
          <w:color w:val="000000" w:themeColor="text1"/>
          <w:sz w:val="20"/>
          <w:szCs w:val="20"/>
          <w:lang w:eastAsia="nb-NO"/>
        </w:rPr>
      </w:pPr>
      <w:r w:rsidRPr="00695A22">
        <w:rPr>
          <w:rFonts w:ascii="Helvetica" w:hAnsi="Helvetica"/>
          <w:color w:val="000000"/>
          <w:sz w:val="20"/>
          <w:szCs w:val="20"/>
        </w:rPr>
        <w:lastRenderedPageBreak/>
        <w:t xml:space="preserve">Har dere forslag til bønneemner, eller ønsker personlig forbønn, kan dere sende oss en e-post til </w:t>
      </w:r>
      <w:hyperlink r:id="rId12" w:history="1">
        <w:r w:rsidRPr="00695A22">
          <w:rPr>
            <w:rStyle w:val="Hyperkobling"/>
            <w:rFonts w:ascii="Helvetica" w:hAnsi="Helvetica"/>
            <w:b/>
            <w:bCs/>
            <w:sz w:val="20"/>
            <w:szCs w:val="20"/>
          </w:rPr>
          <w:t>bonn@bonnforfinnmark.no</w:t>
        </w:r>
      </w:hyperlink>
      <w:r w:rsidRPr="00695A22">
        <w:rPr>
          <w:rFonts w:ascii="Helvetica" w:hAnsi="Helvetica"/>
          <w:color w:val="000000"/>
          <w:sz w:val="20"/>
          <w:szCs w:val="20"/>
        </w:rPr>
        <w:t>.</w:t>
      </w:r>
    </w:p>
    <w:p w14:paraId="1AEFD053" w14:textId="77777777" w:rsidR="007021FB" w:rsidRPr="00DC2055" w:rsidRDefault="007021FB" w:rsidP="007021FB">
      <w:pPr>
        <w:rPr>
          <w:rFonts w:ascii="Helvetica" w:eastAsia="Times New Roman" w:hAnsi="Helvetica" w:cs="Times New Roman"/>
          <w:b/>
          <w:bCs/>
          <w:color w:val="000000"/>
          <w:sz w:val="20"/>
          <w:szCs w:val="20"/>
          <w:lang w:eastAsia="nb-NO"/>
        </w:rPr>
      </w:pPr>
      <w:r w:rsidRPr="00DC2055">
        <w:rPr>
          <w:rFonts w:ascii="Helvetica" w:eastAsia="Times New Roman" w:hAnsi="Helvetica" w:cs="Times New Roman"/>
          <w:color w:val="000000" w:themeColor="text1"/>
          <w:sz w:val="20"/>
          <w:szCs w:val="20"/>
          <w:lang w:eastAsia="nb-NO"/>
        </w:rPr>
        <w:t>Se også vår FB-side: Bønn for Finnmark</w:t>
      </w:r>
    </w:p>
    <w:tbl>
      <w:tblPr>
        <w:tblStyle w:val="Tabellrutenett"/>
        <w:tblpPr w:leftFromText="141" w:rightFromText="141" w:vertAnchor="page" w:horzAnchor="margin" w:tblpY="1798"/>
        <w:tblOverlap w:val="never"/>
        <w:tblW w:w="9918" w:type="dxa"/>
        <w:shd w:val="clear" w:color="auto" w:fill="9CC2E5" w:themeFill="accent5" w:themeFillTint="99"/>
        <w:tblLook w:val="04A0" w:firstRow="1" w:lastRow="0" w:firstColumn="1" w:lastColumn="0" w:noHBand="0" w:noVBand="1"/>
      </w:tblPr>
      <w:tblGrid>
        <w:gridCol w:w="9918"/>
      </w:tblGrid>
      <w:tr w:rsidR="00695A22" w:rsidRPr="00DC2055" w14:paraId="6EE0F578" w14:textId="77777777" w:rsidTr="00DD554E">
        <w:tc>
          <w:tcPr>
            <w:tcW w:w="9918" w:type="dxa"/>
            <w:shd w:val="clear" w:color="auto" w:fill="385623" w:themeFill="accent6" w:themeFillShade="80"/>
          </w:tcPr>
          <w:p w14:paraId="44543E25" w14:textId="77777777" w:rsidR="00695A22" w:rsidRPr="00DC2055" w:rsidRDefault="00695A22" w:rsidP="00DD554E">
            <w:pPr>
              <w:jc w:val="center"/>
              <w:rPr>
                <w:rFonts w:ascii="Helvetica" w:eastAsia="Times New Roman" w:hAnsi="Helvetica" w:cs="Times New Roman"/>
                <w:b/>
                <w:color w:val="FFFFFF" w:themeColor="background1"/>
                <w:lang w:eastAsia="nb-NO"/>
              </w:rPr>
            </w:pPr>
            <w:r w:rsidRPr="00DC2055">
              <w:rPr>
                <w:rFonts w:ascii="Helvetica" w:eastAsia="Times New Roman" w:hAnsi="Helvetica" w:cs="Times New Roman"/>
                <w:b/>
                <w:color w:val="FFFFFF" w:themeColor="background1"/>
                <w:lang w:eastAsia="nb-NO"/>
              </w:rPr>
              <w:t>Gave til Bønn for Finnmark</w:t>
            </w:r>
          </w:p>
        </w:tc>
      </w:tr>
      <w:tr w:rsidR="00695A22" w:rsidRPr="00DC2055" w14:paraId="4544AF95" w14:textId="77777777" w:rsidTr="00DD554E">
        <w:tc>
          <w:tcPr>
            <w:tcW w:w="9918" w:type="dxa"/>
            <w:shd w:val="clear" w:color="auto" w:fill="A8D08D" w:themeFill="accent6" w:themeFillTint="99"/>
          </w:tcPr>
          <w:p w14:paraId="4735E93D" w14:textId="77777777" w:rsidR="00695A22" w:rsidRPr="00DC2055" w:rsidRDefault="00695A22" w:rsidP="00DD554E">
            <w:pPr>
              <w:rPr>
                <w:rFonts w:ascii="Helvetica" w:hAnsi="Helvetica"/>
                <w:b/>
                <w:bCs/>
                <w:sz w:val="27"/>
                <w:szCs w:val="27"/>
              </w:rPr>
            </w:pPr>
            <w:r w:rsidRPr="00DC2055">
              <w:rPr>
                <w:rFonts w:ascii="Helvetica" w:eastAsia="Times New Roman" w:hAnsi="Helvetica" w:cs="Times New Roman"/>
                <w:color w:val="000000"/>
                <w:sz w:val="20"/>
                <w:szCs w:val="20"/>
                <w:lang w:eastAsia="nb-NO"/>
              </w:rPr>
              <w:t xml:space="preserve">Du kan gjerne være med å støtte oss med en gave til arbeidet med </w:t>
            </w:r>
            <w:r w:rsidRPr="00DC2055">
              <w:rPr>
                <w:rFonts w:ascii="Helvetica" w:eastAsia="Times New Roman" w:hAnsi="Helvetica" w:cs="Times New Roman"/>
                <w:b/>
                <w:bCs/>
                <w:color w:val="000000"/>
                <w:lang w:eastAsia="nb-NO"/>
              </w:rPr>
              <w:t>«Bønn for Finnmark»</w:t>
            </w:r>
            <w:r w:rsidRPr="00DC2055">
              <w:rPr>
                <w:rFonts w:ascii="Helvetica" w:eastAsia="Times New Roman" w:hAnsi="Helvetica" w:cs="Times New Roman"/>
                <w:color w:val="000000"/>
                <w:sz w:val="20"/>
                <w:szCs w:val="20"/>
                <w:lang w:eastAsia="nb-NO"/>
              </w:rPr>
              <w:t xml:space="preserve">. Dette kan dere gjøre med å bruke </w:t>
            </w:r>
            <w:r w:rsidRPr="00DC2055">
              <w:rPr>
                <w:rFonts w:ascii="Helvetica" w:eastAsia="Times New Roman" w:hAnsi="Helvetica" w:cs="Times New Roman"/>
                <w:b/>
                <w:color w:val="000000"/>
                <w:sz w:val="27"/>
                <w:szCs w:val="27"/>
                <w:lang w:eastAsia="nb-NO"/>
              </w:rPr>
              <w:t>Bankkonto 4612.68.06329, Vipps 44465</w:t>
            </w:r>
            <w:r w:rsidRPr="00DC2055">
              <w:rPr>
                <w:rFonts w:ascii="Helvetica" w:eastAsia="Times New Roman" w:hAnsi="Helvetica" w:cs="Times New Roman"/>
                <w:bCs/>
                <w:color w:val="000000"/>
                <w:sz w:val="27"/>
                <w:szCs w:val="27"/>
                <w:lang w:eastAsia="nb-NO"/>
              </w:rPr>
              <w:t xml:space="preserve"> </w:t>
            </w:r>
            <w:r w:rsidRPr="00DC2055">
              <w:rPr>
                <w:rStyle w:val="Sterk"/>
                <w:rFonts w:ascii="Helvetica" w:hAnsi="Helvetica"/>
                <w:bCs w:val="0"/>
                <w:color w:val="000000" w:themeColor="text1"/>
                <w:sz w:val="27"/>
                <w:szCs w:val="27"/>
              </w:rPr>
              <w:t>eller Vipps</w:t>
            </w:r>
            <w:r w:rsidRPr="00DC2055">
              <w:rPr>
                <w:rStyle w:val="Sterk"/>
                <w:rFonts w:ascii="Helvetica" w:hAnsi="Helvetica"/>
                <w:color w:val="000000" w:themeColor="text1"/>
                <w:sz w:val="27"/>
                <w:szCs w:val="27"/>
              </w:rPr>
              <w:t xml:space="preserve"> </w:t>
            </w:r>
            <w:proofErr w:type="gramStart"/>
            <w:r w:rsidRPr="00DC2055">
              <w:rPr>
                <w:rStyle w:val="Sterk"/>
                <w:rFonts w:ascii="Helvetica" w:hAnsi="Helvetica"/>
                <w:color w:val="000000" w:themeColor="text1"/>
                <w:sz w:val="27"/>
                <w:szCs w:val="27"/>
              </w:rPr>
              <w:t>link</w:t>
            </w:r>
            <w:proofErr w:type="gramEnd"/>
            <w:r w:rsidRPr="00DC2055">
              <w:rPr>
                <w:rStyle w:val="Sterk"/>
                <w:rFonts w:ascii="Helvetica" w:hAnsi="Helvetica"/>
                <w:color w:val="000000" w:themeColor="text1"/>
                <w:sz w:val="27"/>
                <w:szCs w:val="27"/>
              </w:rPr>
              <w:t>:</w:t>
            </w:r>
            <w:r w:rsidRPr="00DC2055">
              <w:rPr>
                <w:rStyle w:val="apple-converted-space"/>
                <w:rFonts w:ascii="Helvetica" w:hAnsi="Helvetica"/>
                <w:color w:val="C00000"/>
                <w:sz w:val="27"/>
                <w:szCs w:val="27"/>
              </w:rPr>
              <w:t> </w:t>
            </w:r>
            <w:hyperlink r:id="rId13" w:history="1">
              <w:r w:rsidRPr="00DC2055">
                <w:rPr>
                  <w:rFonts w:ascii="Helvetica" w:hAnsi="Helvetica" w:cs="AppleSystemUIFont"/>
                  <w:b/>
                  <w:bCs/>
                  <w:color w:val="4472C4" w:themeColor="accent1"/>
                  <w:sz w:val="27"/>
                  <w:szCs w:val="27"/>
                </w:rPr>
                <w:t>https://qr.vipps.no/donations/44465</w:t>
              </w:r>
            </w:hyperlink>
          </w:p>
          <w:p w14:paraId="7A41B188" w14:textId="77777777" w:rsidR="00695A22" w:rsidRPr="00DC2055" w:rsidRDefault="00695A22" w:rsidP="00DD554E">
            <w:pPr>
              <w:rPr>
                <w:rFonts w:ascii="Helvetica" w:eastAsia="Times New Roman" w:hAnsi="Helvetica" w:cs="Times New Roman"/>
                <w:b/>
                <w:color w:val="000000"/>
                <w:sz w:val="27"/>
                <w:szCs w:val="27"/>
                <w:lang w:eastAsia="nb-NO"/>
              </w:rPr>
            </w:pPr>
            <w:r w:rsidRPr="00DC2055">
              <w:rPr>
                <w:rFonts w:ascii="Helvetica" w:eastAsia="Times New Roman" w:hAnsi="Helvetica" w:cs="Times New Roman"/>
                <w:b/>
                <w:color w:val="000000"/>
                <w:sz w:val="27"/>
                <w:szCs w:val="27"/>
                <w:lang w:eastAsia="nb-NO"/>
              </w:rPr>
              <w:t>Du kan bli fast giver ved å bruke Vipps.</w:t>
            </w:r>
          </w:p>
        </w:tc>
      </w:tr>
      <w:tr w:rsidR="00695A22" w:rsidRPr="00DC2055" w14:paraId="59A231F0" w14:textId="77777777" w:rsidTr="00DD554E">
        <w:tc>
          <w:tcPr>
            <w:tcW w:w="9918" w:type="dxa"/>
            <w:shd w:val="clear" w:color="auto" w:fill="A8D08D" w:themeFill="accent6" w:themeFillTint="99"/>
          </w:tcPr>
          <w:p w14:paraId="7710C6A9" w14:textId="77777777" w:rsidR="00695A22" w:rsidRPr="00DC2055" w:rsidRDefault="00695A22" w:rsidP="00DD554E">
            <w:pPr>
              <w:rPr>
                <w:rFonts w:ascii="Helvetica" w:eastAsia="Times New Roman" w:hAnsi="Helvetica" w:cs="Times New Roman"/>
                <w:b/>
                <w:color w:val="000000"/>
                <w:sz w:val="27"/>
                <w:szCs w:val="27"/>
                <w:lang w:eastAsia="nb-NO"/>
              </w:rPr>
            </w:pPr>
            <w:r w:rsidRPr="00DC2055">
              <w:rPr>
                <w:rFonts w:ascii="Helvetica" w:eastAsia="Times New Roman" w:hAnsi="Helvetica" w:cs="Times New Roman"/>
                <w:b/>
                <w:color w:val="000000"/>
                <w:sz w:val="27"/>
                <w:szCs w:val="27"/>
                <w:lang w:eastAsia="nb-NO"/>
              </w:rPr>
              <w:t>Takker for alle gaver til dette viktige arbeidet! De kommer godt med!</w:t>
            </w:r>
          </w:p>
        </w:tc>
      </w:tr>
    </w:tbl>
    <w:p w14:paraId="7D17C409" w14:textId="77777777" w:rsidR="007021FB" w:rsidRPr="00DC2055" w:rsidRDefault="007021FB" w:rsidP="007021FB">
      <w:pPr>
        <w:rPr>
          <w:rFonts w:ascii="Helvetica" w:eastAsia="Times New Roman" w:hAnsi="Helvetica" w:cs="Times New Roman"/>
          <w:b/>
          <w:bCs/>
          <w:color w:val="000000"/>
          <w:sz w:val="20"/>
          <w:szCs w:val="20"/>
          <w:lang w:eastAsia="nb-NO"/>
        </w:rPr>
      </w:pPr>
    </w:p>
    <w:tbl>
      <w:tblPr>
        <w:tblStyle w:val="Tabellrutenett"/>
        <w:tblpPr w:leftFromText="141" w:rightFromText="141" w:vertAnchor="text" w:horzAnchor="margin" w:tblpY="98"/>
        <w:tblW w:w="9776" w:type="dxa"/>
        <w:tblLook w:val="04A0" w:firstRow="1" w:lastRow="0" w:firstColumn="1" w:lastColumn="0" w:noHBand="0" w:noVBand="1"/>
      </w:tblPr>
      <w:tblGrid>
        <w:gridCol w:w="4659"/>
        <w:gridCol w:w="5117"/>
      </w:tblGrid>
      <w:tr w:rsidR="00DD554E" w:rsidRPr="00DC2055" w14:paraId="350CDA23" w14:textId="77777777" w:rsidTr="00DD554E">
        <w:trPr>
          <w:trHeight w:val="243"/>
        </w:trPr>
        <w:tc>
          <w:tcPr>
            <w:tcW w:w="9776" w:type="dxa"/>
            <w:gridSpan w:val="2"/>
            <w:shd w:val="clear" w:color="auto" w:fill="385623" w:themeFill="accent6" w:themeFillShade="80"/>
          </w:tcPr>
          <w:p w14:paraId="0826014F" w14:textId="77777777" w:rsidR="00DD554E" w:rsidRPr="00DC2055" w:rsidRDefault="00DD554E" w:rsidP="00DD554E">
            <w:pPr>
              <w:jc w:val="center"/>
              <w:rPr>
                <w:rFonts w:ascii="Helvetica" w:eastAsia="Times New Roman" w:hAnsi="Helvetica" w:cs="Times New Roman"/>
                <w:b/>
                <w:bCs/>
                <w:color w:val="FFFFFF" w:themeColor="background1"/>
                <w:sz w:val="22"/>
                <w:szCs w:val="22"/>
                <w:lang w:eastAsia="nb-NO"/>
              </w:rPr>
            </w:pPr>
            <w:r w:rsidRPr="00DC2055">
              <w:rPr>
                <w:rFonts w:ascii="Helvetica" w:eastAsia="Times New Roman" w:hAnsi="Helvetica" w:cs="Times New Roman"/>
                <w:b/>
                <w:bCs/>
                <w:color w:val="FFFFFF" w:themeColor="background1"/>
                <w:sz w:val="22"/>
                <w:szCs w:val="22"/>
                <w:lang w:eastAsia="nb-NO"/>
              </w:rPr>
              <w:t>Steder i Finnmark som du kan be for:</w:t>
            </w:r>
          </w:p>
        </w:tc>
      </w:tr>
      <w:tr w:rsidR="00DD554E" w:rsidRPr="00DC2055" w14:paraId="76719351" w14:textId="77777777" w:rsidTr="00DD554E">
        <w:trPr>
          <w:trHeight w:val="6896"/>
        </w:trPr>
        <w:tc>
          <w:tcPr>
            <w:tcW w:w="4659" w:type="dxa"/>
            <w:shd w:val="clear" w:color="auto" w:fill="A8D08D" w:themeFill="accent6" w:themeFillTint="99"/>
          </w:tcPr>
          <w:p w14:paraId="49195186"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Kirkenes</w:t>
            </w:r>
          </w:p>
          <w:p w14:paraId="6B594F3A"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Hesseng</w:t>
            </w:r>
          </w:p>
          <w:p w14:paraId="5C416432"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Bugøynes</w:t>
            </w:r>
          </w:p>
          <w:p w14:paraId="53ADC33B"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Bjørnevatn</w:t>
            </w:r>
          </w:p>
          <w:p w14:paraId="4C278BF2"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Neiden</w:t>
            </w:r>
          </w:p>
          <w:p w14:paraId="243090C4"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Vadsø</w:t>
            </w:r>
          </w:p>
          <w:p w14:paraId="762E7E79"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Vestre Jakobselv</w:t>
            </w:r>
          </w:p>
          <w:p w14:paraId="70B6EEE6"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Vardø</w:t>
            </w:r>
          </w:p>
          <w:p w14:paraId="34F7F301"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Kiberg</w:t>
            </w:r>
          </w:p>
          <w:p w14:paraId="2732342C"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Berlevåg</w:t>
            </w:r>
          </w:p>
          <w:p w14:paraId="4C084869"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Båtsfjord</w:t>
            </w:r>
          </w:p>
          <w:p w14:paraId="74CEC878"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Mehamn</w:t>
            </w:r>
          </w:p>
          <w:p w14:paraId="3BEDAC1D"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Gamvik</w:t>
            </w:r>
          </w:p>
          <w:p w14:paraId="27F0AC6E"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Kjøllefjord</w:t>
            </w:r>
          </w:p>
          <w:p w14:paraId="5713ADE9"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Lebesby</w:t>
            </w:r>
          </w:p>
          <w:p w14:paraId="29039518"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Varangerbotn</w:t>
            </w:r>
          </w:p>
          <w:p w14:paraId="097B7E35"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Nesseby</w:t>
            </w:r>
          </w:p>
          <w:p w14:paraId="61A56B7A"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Ifjord</w:t>
            </w:r>
          </w:p>
          <w:p w14:paraId="22191850"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Tana bru</w:t>
            </w:r>
          </w:p>
          <w:p w14:paraId="37C68B9B"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Austertana</w:t>
            </w:r>
          </w:p>
          <w:p w14:paraId="56E68B47"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Olderfjord</w:t>
            </w:r>
          </w:p>
          <w:p w14:paraId="657A180E"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Kistrand</w:t>
            </w:r>
          </w:p>
          <w:p w14:paraId="17F9B531"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Indre og Ytre Billefjord</w:t>
            </w:r>
          </w:p>
          <w:p w14:paraId="61A8E60D"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Smørfjord</w:t>
            </w:r>
          </w:p>
          <w:p w14:paraId="278E64FB"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Lakselv</w:t>
            </w:r>
          </w:p>
          <w:p w14:paraId="1CC4A603"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Børselv</w:t>
            </w:r>
          </w:p>
          <w:p w14:paraId="3F2176BD"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Skoganvarre</w:t>
            </w:r>
          </w:p>
          <w:p w14:paraId="01D50C9A"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Honningsvåg</w:t>
            </w:r>
          </w:p>
          <w:p w14:paraId="65511E8C"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Nordvågen</w:t>
            </w:r>
          </w:p>
          <w:p w14:paraId="740DE050"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Havøysund</w:t>
            </w:r>
          </w:p>
          <w:p w14:paraId="53634CC8"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Hasvik</w:t>
            </w:r>
          </w:p>
          <w:p w14:paraId="238567E7"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Sørvær</w:t>
            </w:r>
          </w:p>
          <w:p w14:paraId="4FEFDB30"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Breivikbotn</w:t>
            </w:r>
          </w:p>
        </w:tc>
        <w:tc>
          <w:tcPr>
            <w:tcW w:w="5117" w:type="dxa"/>
            <w:shd w:val="clear" w:color="auto" w:fill="A8D08D" w:themeFill="accent6" w:themeFillTint="99"/>
          </w:tcPr>
          <w:p w14:paraId="3FB8AB36"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Karasjok</w:t>
            </w:r>
          </w:p>
          <w:p w14:paraId="2A8D0A3D"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Maze (Masi)</w:t>
            </w:r>
          </w:p>
          <w:p w14:paraId="7FCE94E8"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Kautokeino</w:t>
            </w:r>
          </w:p>
          <w:p w14:paraId="333384D0"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Láhpoluoppal</w:t>
            </w:r>
          </w:p>
          <w:p w14:paraId="5A7AF50E"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Alta</w:t>
            </w:r>
          </w:p>
          <w:p w14:paraId="3A17FD97"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Talvik</w:t>
            </w:r>
          </w:p>
          <w:p w14:paraId="45686C16"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Kåfjord</w:t>
            </w:r>
          </w:p>
          <w:p w14:paraId="520766DA"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Kviby</w:t>
            </w:r>
          </w:p>
          <w:p w14:paraId="01019164"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Storekorsnes</w:t>
            </w:r>
          </w:p>
          <w:p w14:paraId="343354CA"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Nyvoll</w:t>
            </w:r>
          </w:p>
          <w:p w14:paraId="30488A59"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Korsfjord</w:t>
            </w:r>
          </w:p>
          <w:p w14:paraId="69F049D0"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Rafsbotn</w:t>
            </w:r>
          </w:p>
          <w:p w14:paraId="424CB214"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Tverrelvdalen</w:t>
            </w:r>
          </w:p>
          <w:p w14:paraId="13586EA7"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Øvre Alta/Eiby</w:t>
            </w:r>
          </w:p>
          <w:p w14:paraId="4299B7C9"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Loppa øy</w:t>
            </w:r>
          </w:p>
          <w:p w14:paraId="1E2C7FED"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Øksfjord</w:t>
            </w:r>
          </w:p>
          <w:p w14:paraId="2C345BC6"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Øksfjordbotn</w:t>
            </w:r>
          </w:p>
          <w:p w14:paraId="6FB18901"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Nuvsvåg</w:t>
            </w:r>
          </w:p>
          <w:p w14:paraId="08E1CF8C"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Bergsfjord</w:t>
            </w:r>
          </w:p>
          <w:p w14:paraId="59E3DBCA"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Sandland</w:t>
            </w:r>
          </w:p>
          <w:p w14:paraId="1573BB7D"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Tverrfjord</w:t>
            </w:r>
          </w:p>
          <w:p w14:paraId="13EC5B7E"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Sør-Tverrfjord</w:t>
            </w:r>
          </w:p>
          <w:p w14:paraId="6D7EA346"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Kvalsund</w:t>
            </w:r>
          </w:p>
          <w:p w14:paraId="2E4A9E9B"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Skaidi/Repparfjord</w:t>
            </w:r>
          </w:p>
          <w:p w14:paraId="7FB3629E"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Kokelv</w:t>
            </w:r>
          </w:p>
          <w:p w14:paraId="1FDB3E16"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Neverfjord</w:t>
            </w:r>
          </w:p>
          <w:p w14:paraId="38E9A10B"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Stallogargo</w:t>
            </w:r>
          </w:p>
          <w:p w14:paraId="75D3EEAC"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Hammerfest</w:t>
            </w:r>
          </w:p>
          <w:p w14:paraId="5E7827DB"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Rypefjord</w:t>
            </w:r>
          </w:p>
          <w:p w14:paraId="429DE1A3"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Forsøl</w:t>
            </w:r>
          </w:p>
          <w:p w14:paraId="3DE60554"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Hønseby</w:t>
            </w:r>
          </w:p>
          <w:p w14:paraId="3C673C8F"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Akkarfjord</w:t>
            </w:r>
          </w:p>
          <w:p w14:paraId="5F8B1A01" w14:textId="77777777" w:rsidR="00DD554E" w:rsidRPr="00DC2055" w:rsidRDefault="00DD554E" w:rsidP="00DD554E">
            <w:pPr>
              <w:rPr>
                <w:rFonts w:ascii="Helvetica" w:eastAsia="Times New Roman" w:hAnsi="Helvetica" w:cs="Times New Roman"/>
                <w:b/>
                <w:bCs/>
                <w:i/>
                <w:iCs/>
                <w:color w:val="000000"/>
                <w:sz w:val="20"/>
                <w:szCs w:val="20"/>
                <w:lang w:eastAsia="nb-NO"/>
              </w:rPr>
            </w:pPr>
            <w:r w:rsidRPr="00DC2055">
              <w:rPr>
                <w:rFonts w:ascii="Helvetica" w:eastAsia="Times New Roman" w:hAnsi="Helvetica" w:cs="Times New Roman"/>
                <w:b/>
                <w:bCs/>
                <w:i/>
                <w:iCs/>
                <w:color w:val="000000"/>
                <w:sz w:val="20"/>
                <w:szCs w:val="20"/>
                <w:lang w:eastAsia="nb-NO"/>
              </w:rPr>
              <w:t>Klubbukt</w:t>
            </w:r>
          </w:p>
        </w:tc>
      </w:tr>
    </w:tbl>
    <w:p w14:paraId="1482E377" w14:textId="63D5C4E7" w:rsidR="000566D5" w:rsidRPr="00DC2055" w:rsidRDefault="000566D5" w:rsidP="00C71FFA">
      <w:pPr>
        <w:rPr>
          <w:rFonts w:ascii="Helvetica" w:eastAsia="Times New Roman" w:hAnsi="Helvetica" w:cs="Times New Roman"/>
          <w:b/>
          <w:bCs/>
          <w:color w:val="0070C0"/>
          <w:sz w:val="20"/>
          <w:szCs w:val="20"/>
          <w:lang w:eastAsia="nb-NO"/>
        </w:rPr>
      </w:pPr>
    </w:p>
    <w:p w14:paraId="158F1DD2" w14:textId="77777777" w:rsidR="00A95B33" w:rsidRPr="00DC2055" w:rsidRDefault="00A95B33" w:rsidP="00AD4083">
      <w:pPr>
        <w:rPr>
          <w:rFonts w:ascii="Helvetica" w:eastAsia="Times New Roman" w:hAnsi="Helvetica" w:cs="Times New Roman"/>
          <w:b/>
          <w:bCs/>
          <w:color w:val="000000"/>
          <w:sz w:val="27"/>
          <w:szCs w:val="27"/>
          <w:lang w:eastAsia="nb-NO"/>
        </w:rPr>
      </w:pPr>
    </w:p>
    <w:p w14:paraId="1BDBC2B7" w14:textId="77777777" w:rsidR="00895474" w:rsidRPr="00414659" w:rsidRDefault="00895474" w:rsidP="00341285">
      <w:pPr>
        <w:rPr>
          <w:rFonts w:ascii="Helvetica" w:eastAsia="Times New Roman" w:hAnsi="Helvetica" w:cs="Times New Roman"/>
          <w:b/>
          <w:bCs/>
          <w:color w:val="000000"/>
          <w:sz w:val="20"/>
          <w:szCs w:val="20"/>
          <w:lang w:eastAsia="nb-NO"/>
        </w:rPr>
      </w:pPr>
    </w:p>
    <w:sectPr w:rsidR="00895474" w:rsidRPr="00414659" w:rsidSect="00CD1B5F">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942F7" w14:textId="77777777" w:rsidR="006436CF" w:rsidRDefault="006436CF" w:rsidP="002F45D4">
      <w:r>
        <w:separator/>
      </w:r>
    </w:p>
  </w:endnote>
  <w:endnote w:type="continuationSeparator" w:id="0">
    <w:p w14:paraId="02145376" w14:textId="77777777" w:rsidR="006436CF" w:rsidRDefault="006436CF" w:rsidP="002F45D4">
      <w:r>
        <w:continuationSeparator/>
      </w:r>
    </w:p>
  </w:endnote>
  <w:endnote w:type="continuationNotice" w:id="1">
    <w:p w14:paraId="08F9FA7D" w14:textId="77777777" w:rsidR="006436CF" w:rsidRDefault="006436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EE2A50" w14:textId="77777777" w:rsidR="006436CF" w:rsidRDefault="006436CF" w:rsidP="002F45D4">
      <w:r>
        <w:separator/>
      </w:r>
    </w:p>
  </w:footnote>
  <w:footnote w:type="continuationSeparator" w:id="0">
    <w:p w14:paraId="57EB1A32" w14:textId="77777777" w:rsidR="006436CF" w:rsidRDefault="006436CF" w:rsidP="002F45D4">
      <w:r>
        <w:continuationSeparator/>
      </w:r>
    </w:p>
  </w:footnote>
  <w:footnote w:type="continuationNotice" w:id="1">
    <w:p w14:paraId="77EB2748" w14:textId="77777777" w:rsidR="006436CF" w:rsidRDefault="006436CF"/>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C5EEA"/>
    <w:multiLevelType w:val="hybridMultilevel"/>
    <w:tmpl w:val="AF526CA2"/>
    <w:lvl w:ilvl="0" w:tplc="6412694A">
      <w:start w:val="1"/>
      <w:numFmt w:val="bullet"/>
      <w:lvlText w:val="-"/>
      <w:lvlJc w:val="left"/>
      <w:pPr>
        <w:ind w:left="720" w:hanging="360"/>
      </w:pPr>
      <w:rPr>
        <w:rFonts w:ascii="Helvetica" w:eastAsia="Times New Roman" w:hAnsi="Helvetica" w:cs="Times New Roman" w:hint="default"/>
        <w:color w:val="000000"/>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016A735A"/>
    <w:multiLevelType w:val="hybridMultilevel"/>
    <w:tmpl w:val="232EDE7A"/>
    <w:lvl w:ilvl="0" w:tplc="8DD801B0">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024372BE"/>
    <w:multiLevelType w:val="hybridMultilevel"/>
    <w:tmpl w:val="45A0901A"/>
    <w:lvl w:ilvl="0" w:tplc="2612CB3C">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 w15:restartNumberingAfterBreak="0">
    <w:nsid w:val="04567F37"/>
    <w:multiLevelType w:val="hybridMultilevel"/>
    <w:tmpl w:val="067635EA"/>
    <w:lvl w:ilvl="0" w:tplc="74520174">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4" w15:restartNumberingAfterBreak="0">
    <w:nsid w:val="050A1071"/>
    <w:multiLevelType w:val="hybridMultilevel"/>
    <w:tmpl w:val="D542F658"/>
    <w:lvl w:ilvl="0" w:tplc="280C9EC0">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5" w15:restartNumberingAfterBreak="0">
    <w:nsid w:val="06312CAB"/>
    <w:multiLevelType w:val="hybridMultilevel"/>
    <w:tmpl w:val="266E8FEA"/>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6" w15:restartNumberingAfterBreak="0">
    <w:nsid w:val="085603B7"/>
    <w:multiLevelType w:val="hybridMultilevel"/>
    <w:tmpl w:val="1324CC76"/>
    <w:lvl w:ilvl="0" w:tplc="4DB0D1E0">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08974514"/>
    <w:multiLevelType w:val="hybridMultilevel"/>
    <w:tmpl w:val="7C7CFD9A"/>
    <w:lvl w:ilvl="0" w:tplc="39364ABC">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0F0B582B"/>
    <w:multiLevelType w:val="hybridMultilevel"/>
    <w:tmpl w:val="6BFE89C0"/>
    <w:lvl w:ilvl="0" w:tplc="284A0184">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9" w15:restartNumberingAfterBreak="0">
    <w:nsid w:val="11C329A6"/>
    <w:multiLevelType w:val="hybridMultilevel"/>
    <w:tmpl w:val="4EFC7F46"/>
    <w:lvl w:ilvl="0" w:tplc="8BDE6ABC">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11ED5934"/>
    <w:multiLevelType w:val="hybridMultilevel"/>
    <w:tmpl w:val="846831EE"/>
    <w:lvl w:ilvl="0" w:tplc="3AD08C3C">
      <w:start w:val="1"/>
      <w:numFmt w:val="decimal"/>
      <w:lvlText w:val="%1."/>
      <w:lvlJc w:val="left"/>
      <w:pPr>
        <w:ind w:left="720" w:hanging="360"/>
      </w:pPr>
      <w:rPr>
        <w:rFonts w:hint="default"/>
        <w:b/>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1" w15:restartNumberingAfterBreak="0">
    <w:nsid w:val="14EC59C5"/>
    <w:multiLevelType w:val="hybridMultilevel"/>
    <w:tmpl w:val="5FCEC990"/>
    <w:lvl w:ilvl="0" w:tplc="07128706">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2" w15:restartNumberingAfterBreak="0">
    <w:nsid w:val="19A74E36"/>
    <w:multiLevelType w:val="hybridMultilevel"/>
    <w:tmpl w:val="2F984E86"/>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3" w15:restartNumberingAfterBreak="0">
    <w:nsid w:val="201B6D8B"/>
    <w:multiLevelType w:val="hybridMultilevel"/>
    <w:tmpl w:val="27123B08"/>
    <w:lvl w:ilvl="0" w:tplc="AF2EE490">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4" w15:restartNumberingAfterBreak="0">
    <w:nsid w:val="208A76D0"/>
    <w:multiLevelType w:val="hybridMultilevel"/>
    <w:tmpl w:val="29E6E7FA"/>
    <w:lvl w:ilvl="0" w:tplc="E93AD5CA">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5" w15:restartNumberingAfterBreak="0">
    <w:nsid w:val="2B4530B5"/>
    <w:multiLevelType w:val="hybridMultilevel"/>
    <w:tmpl w:val="52867744"/>
    <w:lvl w:ilvl="0" w:tplc="CE308B24">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2DD801FE"/>
    <w:multiLevelType w:val="hybridMultilevel"/>
    <w:tmpl w:val="FA4E22B6"/>
    <w:lvl w:ilvl="0" w:tplc="AA10BF4A">
      <w:start w:val="1"/>
      <w:numFmt w:val="decimal"/>
      <w:lvlText w:val="%1."/>
      <w:lvlJc w:val="left"/>
      <w:pPr>
        <w:ind w:left="720" w:hanging="360"/>
      </w:pPr>
      <w:rPr>
        <w:rFonts w:hint="default"/>
        <w:b/>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7" w15:restartNumberingAfterBreak="0">
    <w:nsid w:val="2F340F7B"/>
    <w:multiLevelType w:val="hybridMultilevel"/>
    <w:tmpl w:val="6FC0A300"/>
    <w:lvl w:ilvl="0" w:tplc="63EA9F28">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2FC30E4C"/>
    <w:multiLevelType w:val="hybridMultilevel"/>
    <w:tmpl w:val="63A64246"/>
    <w:lvl w:ilvl="0" w:tplc="4D66A4EC">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9" w15:restartNumberingAfterBreak="0">
    <w:nsid w:val="37C06CF5"/>
    <w:multiLevelType w:val="hybridMultilevel"/>
    <w:tmpl w:val="74B6F992"/>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0" w15:restartNumberingAfterBreak="0">
    <w:nsid w:val="386374C4"/>
    <w:multiLevelType w:val="hybridMultilevel"/>
    <w:tmpl w:val="A7281F98"/>
    <w:lvl w:ilvl="0" w:tplc="7B3E8C66">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4C406E96"/>
    <w:multiLevelType w:val="hybridMultilevel"/>
    <w:tmpl w:val="CAC47112"/>
    <w:lvl w:ilvl="0" w:tplc="CD105B58">
      <w:start w:val="1"/>
      <w:numFmt w:val="bullet"/>
      <w:lvlText w:val="-"/>
      <w:lvlJc w:val="left"/>
      <w:pPr>
        <w:ind w:left="720" w:hanging="360"/>
      </w:pPr>
      <w:rPr>
        <w:rFonts w:ascii="Helvetica" w:eastAsiaTheme="minorHAnsi" w:hAnsi="Helvetica" w:cstheme="minorBidi"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585C177B"/>
    <w:multiLevelType w:val="hybridMultilevel"/>
    <w:tmpl w:val="97BEC208"/>
    <w:lvl w:ilvl="0" w:tplc="0BC61C56">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5C7E080B"/>
    <w:multiLevelType w:val="hybridMultilevel"/>
    <w:tmpl w:val="B5006FD4"/>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15:restartNumberingAfterBreak="0">
    <w:nsid w:val="63D416AF"/>
    <w:multiLevelType w:val="hybridMultilevel"/>
    <w:tmpl w:val="B1E07C88"/>
    <w:lvl w:ilvl="0" w:tplc="AFA83258">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5" w15:restartNumberingAfterBreak="0">
    <w:nsid w:val="65412949"/>
    <w:multiLevelType w:val="hybridMultilevel"/>
    <w:tmpl w:val="FDCABD6E"/>
    <w:lvl w:ilvl="0" w:tplc="80F4B94A">
      <w:start w:val="2025"/>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6672727F"/>
    <w:multiLevelType w:val="hybridMultilevel"/>
    <w:tmpl w:val="0A584758"/>
    <w:lvl w:ilvl="0" w:tplc="0414000F">
      <w:start w:val="1"/>
      <w:numFmt w:val="decimal"/>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7" w15:restartNumberingAfterBreak="0">
    <w:nsid w:val="692502F9"/>
    <w:multiLevelType w:val="hybridMultilevel"/>
    <w:tmpl w:val="83FCCCA2"/>
    <w:lvl w:ilvl="0" w:tplc="52C22DC6">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8" w15:restartNumberingAfterBreak="0">
    <w:nsid w:val="6C4E458B"/>
    <w:multiLevelType w:val="hybridMultilevel"/>
    <w:tmpl w:val="0B82CBF4"/>
    <w:lvl w:ilvl="0" w:tplc="0414000F">
      <w:start w:val="1"/>
      <w:numFmt w:val="decimal"/>
      <w:lvlText w:val="%1."/>
      <w:lvlJc w:val="left"/>
      <w:pPr>
        <w:ind w:left="360" w:hanging="360"/>
      </w:pPr>
      <w:rPr>
        <w:rFonts w:hint="default"/>
      </w:rPr>
    </w:lvl>
    <w:lvl w:ilvl="1" w:tplc="04140019" w:tentative="1">
      <w:start w:val="1"/>
      <w:numFmt w:val="lowerLetter"/>
      <w:lvlText w:val="%2."/>
      <w:lvlJc w:val="left"/>
      <w:pPr>
        <w:ind w:left="1080" w:hanging="360"/>
      </w:pPr>
    </w:lvl>
    <w:lvl w:ilvl="2" w:tplc="0414001B" w:tentative="1">
      <w:start w:val="1"/>
      <w:numFmt w:val="lowerRoman"/>
      <w:lvlText w:val="%3."/>
      <w:lvlJc w:val="right"/>
      <w:pPr>
        <w:ind w:left="1800" w:hanging="180"/>
      </w:pPr>
    </w:lvl>
    <w:lvl w:ilvl="3" w:tplc="0414000F" w:tentative="1">
      <w:start w:val="1"/>
      <w:numFmt w:val="decimal"/>
      <w:lvlText w:val="%4."/>
      <w:lvlJc w:val="left"/>
      <w:pPr>
        <w:ind w:left="2520" w:hanging="360"/>
      </w:pPr>
    </w:lvl>
    <w:lvl w:ilvl="4" w:tplc="04140019" w:tentative="1">
      <w:start w:val="1"/>
      <w:numFmt w:val="lowerLetter"/>
      <w:lvlText w:val="%5."/>
      <w:lvlJc w:val="left"/>
      <w:pPr>
        <w:ind w:left="3240" w:hanging="360"/>
      </w:pPr>
    </w:lvl>
    <w:lvl w:ilvl="5" w:tplc="0414001B" w:tentative="1">
      <w:start w:val="1"/>
      <w:numFmt w:val="lowerRoman"/>
      <w:lvlText w:val="%6."/>
      <w:lvlJc w:val="right"/>
      <w:pPr>
        <w:ind w:left="3960" w:hanging="180"/>
      </w:pPr>
    </w:lvl>
    <w:lvl w:ilvl="6" w:tplc="0414000F" w:tentative="1">
      <w:start w:val="1"/>
      <w:numFmt w:val="decimal"/>
      <w:lvlText w:val="%7."/>
      <w:lvlJc w:val="left"/>
      <w:pPr>
        <w:ind w:left="4680" w:hanging="360"/>
      </w:pPr>
    </w:lvl>
    <w:lvl w:ilvl="7" w:tplc="04140019" w:tentative="1">
      <w:start w:val="1"/>
      <w:numFmt w:val="lowerLetter"/>
      <w:lvlText w:val="%8."/>
      <w:lvlJc w:val="left"/>
      <w:pPr>
        <w:ind w:left="5400" w:hanging="360"/>
      </w:pPr>
    </w:lvl>
    <w:lvl w:ilvl="8" w:tplc="0414001B" w:tentative="1">
      <w:start w:val="1"/>
      <w:numFmt w:val="lowerRoman"/>
      <w:lvlText w:val="%9."/>
      <w:lvlJc w:val="right"/>
      <w:pPr>
        <w:ind w:left="6120" w:hanging="180"/>
      </w:pPr>
    </w:lvl>
  </w:abstractNum>
  <w:abstractNum w:abstractNumId="29" w15:restartNumberingAfterBreak="0">
    <w:nsid w:val="72556793"/>
    <w:multiLevelType w:val="hybridMultilevel"/>
    <w:tmpl w:val="06121E1A"/>
    <w:lvl w:ilvl="0" w:tplc="1E54E850">
      <w:start w:val="1"/>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0" w15:restartNumberingAfterBreak="0">
    <w:nsid w:val="7A5B42EC"/>
    <w:multiLevelType w:val="hybridMultilevel"/>
    <w:tmpl w:val="558E9D02"/>
    <w:lvl w:ilvl="0" w:tplc="3C1C4AE2">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31" w15:restartNumberingAfterBreak="0">
    <w:nsid w:val="7FED69F5"/>
    <w:multiLevelType w:val="hybridMultilevel"/>
    <w:tmpl w:val="7DC8F910"/>
    <w:lvl w:ilvl="0" w:tplc="7758F214">
      <w:numFmt w:val="bullet"/>
      <w:lvlText w:val="-"/>
      <w:lvlJc w:val="left"/>
      <w:pPr>
        <w:ind w:left="720" w:hanging="360"/>
      </w:pPr>
      <w:rPr>
        <w:rFonts w:ascii="Helvetica" w:eastAsia="Times New Roman" w:hAnsi="Helvetica" w:cs="Times New Roman"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928001047">
    <w:abstractNumId w:val="30"/>
  </w:num>
  <w:num w:numId="2" w16cid:durableId="1617369576">
    <w:abstractNumId w:val="7"/>
  </w:num>
  <w:num w:numId="3" w16cid:durableId="627201550">
    <w:abstractNumId w:val="8"/>
  </w:num>
  <w:num w:numId="4" w16cid:durableId="228196687">
    <w:abstractNumId w:val="14"/>
  </w:num>
  <w:num w:numId="5" w16cid:durableId="415706930">
    <w:abstractNumId w:val="20"/>
  </w:num>
  <w:num w:numId="6" w16cid:durableId="884751472">
    <w:abstractNumId w:val="21"/>
  </w:num>
  <w:num w:numId="7" w16cid:durableId="113138637">
    <w:abstractNumId w:val="12"/>
  </w:num>
  <w:num w:numId="8" w16cid:durableId="1953315661">
    <w:abstractNumId w:val="19"/>
  </w:num>
  <w:num w:numId="9" w16cid:durableId="2138720222">
    <w:abstractNumId w:val="23"/>
  </w:num>
  <w:num w:numId="10" w16cid:durableId="404646312">
    <w:abstractNumId w:val="5"/>
  </w:num>
  <w:num w:numId="11" w16cid:durableId="1241794741">
    <w:abstractNumId w:val="26"/>
  </w:num>
  <w:num w:numId="12" w16cid:durableId="204679656">
    <w:abstractNumId w:val="24"/>
  </w:num>
  <w:num w:numId="13" w16cid:durableId="702096360">
    <w:abstractNumId w:val="17"/>
  </w:num>
  <w:num w:numId="14" w16cid:durableId="1962884647">
    <w:abstractNumId w:val="6"/>
  </w:num>
  <w:num w:numId="15" w16cid:durableId="399719479">
    <w:abstractNumId w:val="3"/>
  </w:num>
  <w:num w:numId="16" w16cid:durableId="1884099913">
    <w:abstractNumId w:val="25"/>
  </w:num>
  <w:num w:numId="17" w16cid:durableId="1320041619">
    <w:abstractNumId w:val="2"/>
  </w:num>
  <w:num w:numId="18" w16cid:durableId="8609832">
    <w:abstractNumId w:val="18"/>
  </w:num>
  <w:num w:numId="19" w16cid:durableId="2031449986">
    <w:abstractNumId w:val="22"/>
  </w:num>
  <w:num w:numId="20" w16cid:durableId="1616325805">
    <w:abstractNumId w:val="27"/>
  </w:num>
  <w:num w:numId="21" w16cid:durableId="438450995">
    <w:abstractNumId w:val="13"/>
  </w:num>
  <w:num w:numId="22" w16cid:durableId="1984656101">
    <w:abstractNumId w:val="28"/>
  </w:num>
  <w:num w:numId="23" w16cid:durableId="1014453097">
    <w:abstractNumId w:val="0"/>
  </w:num>
  <w:num w:numId="24" w16cid:durableId="1331253216">
    <w:abstractNumId w:val="4"/>
  </w:num>
  <w:num w:numId="25" w16cid:durableId="246840960">
    <w:abstractNumId w:val="9"/>
  </w:num>
  <w:num w:numId="26" w16cid:durableId="1181503255">
    <w:abstractNumId w:val="15"/>
  </w:num>
  <w:num w:numId="27" w16cid:durableId="300424371">
    <w:abstractNumId w:val="31"/>
  </w:num>
  <w:num w:numId="28" w16cid:durableId="1365323480">
    <w:abstractNumId w:val="1"/>
  </w:num>
  <w:num w:numId="29" w16cid:durableId="931164668">
    <w:abstractNumId w:val="10"/>
  </w:num>
  <w:num w:numId="30" w16cid:durableId="993949275">
    <w:abstractNumId w:val="16"/>
  </w:num>
  <w:num w:numId="31" w16cid:durableId="1801000180">
    <w:abstractNumId w:val="29"/>
  </w:num>
  <w:num w:numId="32" w16cid:durableId="12425951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attachedTemplate r:id="rId1"/>
  <w:defaultTabStop w:val="708"/>
  <w:autoHyphenation/>
  <w:hyphenationZone w:val="425"/>
  <w:doNotHyphenateCaps/>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4C7"/>
    <w:rsid w:val="000000AE"/>
    <w:rsid w:val="0000029E"/>
    <w:rsid w:val="00000547"/>
    <w:rsid w:val="000006EF"/>
    <w:rsid w:val="00000886"/>
    <w:rsid w:val="0000101A"/>
    <w:rsid w:val="000010BB"/>
    <w:rsid w:val="000010EE"/>
    <w:rsid w:val="0000111C"/>
    <w:rsid w:val="000011FA"/>
    <w:rsid w:val="0000122F"/>
    <w:rsid w:val="000012FE"/>
    <w:rsid w:val="00001845"/>
    <w:rsid w:val="000018F1"/>
    <w:rsid w:val="00001AFD"/>
    <w:rsid w:val="00001C03"/>
    <w:rsid w:val="00001CD6"/>
    <w:rsid w:val="00001E18"/>
    <w:rsid w:val="0000218D"/>
    <w:rsid w:val="000022CB"/>
    <w:rsid w:val="0000240C"/>
    <w:rsid w:val="0000243C"/>
    <w:rsid w:val="0000256D"/>
    <w:rsid w:val="000029E4"/>
    <w:rsid w:val="00002BF9"/>
    <w:rsid w:val="00002C16"/>
    <w:rsid w:val="00002D70"/>
    <w:rsid w:val="00002DE5"/>
    <w:rsid w:val="00002E18"/>
    <w:rsid w:val="00002FD9"/>
    <w:rsid w:val="0000306F"/>
    <w:rsid w:val="0000316F"/>
    <w:rsid w:val="00003319"/>
    <w:rsid w:val="000033E7"/>
    <w:rsid w:val="000034ED"/>
    <w:rsid w:val="000034FE"/>
    <w:rsid w:val="000035AC"/>
    <w:rsid w:val="0000363B"/>
    <w:rsid w:val="000036D7"/>
    <w:rsid w:val="00003782"/>
    <w:rsid w:val="00003DBC"/>
    <w:rsid w:val="00003E56"/>
    <w:rsid w:val="000041F5"/>
    <w:rsid w:val="0000440C"/>
    <w:rsid w:val="000047C3"/>
    <w:rsid w:val="00004852"/>
    <w:rsid w:val="00004A8B"/>
    <w:rsid w:val="00004B9B"/>
    <w:rsid w:val="00004F1C"/>
    <w:rsid w:val="00004FD2"/>
    <w:rsid w:val="0000509B"/>
    <w:rsid w:val="00005669"/>
    <w:rsid w:val="0000592A"/>
    <w:rsid w:val="00005FE4"/>
    <w:rsid w:val="0000626B"/>
    <w:rsid w:val="00006292"/>
    <w:rsid w:val="000063F4"/>
    <w:rsid w:val="0000650F"/>
    <w:rsid w:val="0000651B"/>
    <w:rsid w:val="000066D1"/>
    <w:rsid w:val="000068A9"/>
    <w:rsid w:val="000069A7"/>
    <w:rsid w:val="000069B0"/>
    <w:rsid w:val="00006B87"/>
    <w:rsid w:val="00006C3B"/>
    <w:rsid w:val="00006E4B"/>
    <w:rsid w:val="00007058"/>
    <w:rsid w:val="0000745A"/>
    <w:rsid w:val="0000745B"/>
    <w:rsid w:val="00007974"/>
    <w:rsid w:val="00007BC3"/>
    <w:rsid w:val="00007C21"/>
    <w:rsid w:val="00007ED9"/>
    <w:rsid w:val="000102E7"/>
    <w:rsid w:val="000104CF"/>
    <w:rsid w:val="00010614"/>
    <w:rsid w:val="0001071B"/>
    <w:rsid w:val="000107DA"/>
    <w:rsid w:val="000109A9"/>
    <w:rsid w:val="00010C06"/>
    <w:rsid w:val="00010C39"/>
    <w:rsid w:val="00010E87"/>
    <w:rsid w:val="00010FC7"/>
    <w:rsid w:val="00011406"/>
    <w:rsid w:val="00011493"/>
    <w:rsid w:val="0001197F"/>
    <w:rsid w:val="00011B35"/>
    <w:rsid w:val="00011C92"/>
    <w:rsid w:val="00011D85"/>
    <w:rsid w:val="00011DC8"/>
    <w:rsid w:val="00011ECD"/>
    <w:rsid w:val="00011F76"/>
    <w:rsid w:val="0001208A"/>
    <w:rsid w:val="00012395"/>
    <w:rsid w:val="00012397"/>
    <w:rsid w:val="0001256E"/>
    <w:rsid w:val="00012638"/>
    <w:rsid w:val="0001288C"/>
    <w:rsid w:val="00012BC5"/>
    <w:rsid w:val="00012F67"/>
    <w:rsid w:val="00013124"/>
    <w:rsid w:val="00013272"/>
    <w:rsid w:val="0001331C"/>
    <w:rsid w:val="0001335D"/>
    <w:rsid w:val="0001350D"/>
    <w:rsid w:val="0001362D"/>
    <w:rsid w:val="0001376B"/>
    <w:rsid w:val="000137B1"/>
    <w:rsid w:val="000137BB"/>
    <w:rsid w:val="000137F9"/>
    <w:rsid w:val="00013830"/>
    <w:rsid w:val="00013AF9"/>
    <w:rsid w:val="00013D81"/>
    <w:rsid w:val="00013E6A"/>
    <w:rsid w:val="00013FF4"/>
    <w:rsid w:val="00014076"/>
    <w:rsid w:val="00014531"/>
    <w:rsid w:val="0001469A"/>
    <w:rsid w:val="00014826"/>
    <w:rsid w:val="00014A57"/>
    <w:rsid w:val="00014A92"/>
    <w:rsid w:val="00014B4F"/>
    <w:rsid w:val="00014D61"/>
    <w:rsid w:val="00015042"/>
    <w:rsid w:val="0001511B"/>
    <w:rsid w:val="000154EE"/>
    <w:rsid w:val="000155EC"/>
    <w:rsid w:val="00015645"/>
    <w:rsid w:val="000158C9"/>
    <w:rsid w:val="00015BFC"/>
    <w:rsid w:val="00015D1E"/>
    <w:rsid w:val="00015DAD"/>
    <w:rsid w:val="00015F03"/>
    <w:rsid w:val="00016014"/>
    <w:rsid w:val="0001628C"/>
    <w:rsid w:val="0001674D"/>
    <w:rsid w:val="000167E1"/>
    <w:rsid w:val="00016826"/>
    <w:rsid w:val="000169DB"/>
    <w:rsid w:val="00016A00"/>
    <w:rsid w:val="00016B44"/>
    <w:rsid w:val="00016D37"/>
    <w:rsid w:val="00016E05"/>
    <w:rsid w:val="0001701A"/>
    <w:rsid w:val="0001706C"/>
    <w:rsid w:val="0001732F"/>
    <w:rsid w:val="000174F4"/>
    <w:rsid w:val="00017564"/>
    <w:rsid w:val="000176F1"/>
    <w:rsid w:val="00017A65"/>
    <w:rsid w:val="00017ACD"/>
    <w:rsid w:val="00017F04"/>
    <w:rsid w:val="0002011F"/>
    <w:rsid w:val="00020361"/>
    <w:rsid w:val="00020699"/>
    <w:rsid w:val="00020895"/>
    <w:rsid w:val="00020C08"/>
    <w:rsid w:val="00021101"/>
    <w:rsid w:val="000211CB"/>
    <w:rsid w:val="000213B4"/>
    <w:rsid w:val="000213FA"/>
    <w:rsid w:val="000215BD"/>
    <w:rsid w:val="000216FE"/>
    <w:rsid w:val="0002190D"/>
    <w:rsid w:val="00021C87"/>
    <w:rsid w:val="0002215E"/>
    <w:rsid w:val="000221BE"/>
    <w:rsid w:val="000222BD"/>
    <w:rsid w:val="000224A0"/>
    <w:rsid w:val="000224B7"/>
    <w:rsid w:val="0002272C"/>
    <w:rsid w:val="000230B8"/>
    <w:rsid w:val="00023479"/>
    <w:rsid w:val="00023688"/>
    <w:rsid w:val="0002386C"/>
    <w:rsid w:val="00023942"/>
    <w:rsid w:val="00023E47"/>
    <w:rsid w:val="0002418B"/>
    <w:rsid w:val="00024267"/>
    <w:rsid w:val="0002443D"/>
    <w:rsid w:val="000246A2"/>
    <w:rsid w:val="00024753"/>
    <w:rsid w:val="000248A7"/>
    <w:rsid w:val="000249F7"/>
    <w:rsid w:val="00024B31"/>
    <w:rsid w:val="000250E8"/>
    <w:rsid w:val="000253B5"/>
    <w:rsid w:val="000255B3"/>
    <w:rsid w:val="0002561E"/>
    <w:rsid w:val="00025824"/>
    <w:rsid w:val="000258ED"/>
    <w:rsid w:val="00025968"/>
    <w:rsid w:val="000259A8"/>
    <w:rsid w:val="00025A65"/>
    <w:rsid w:val="00026338"/>
    <w:rsid w:val="00026662"/>
    <w:rsid w:val="00026738"/>
    <w:rsid w:val="000269A4"/>
    <w:rsid w:val="00026D16"/>
    <w:rsid w:val="00027111"/>
    <w:rsid w:val="0002761A"/>
    <w:rsid w:val="000276C1"/>
    <w:rsid w:val="000277C6"/>
    <w:rsid w:val="00027C89"/>
    <w:rsid w:val="00027E6C"/>
    <w:rsid w:val="00027F5D"/>
    <w:rsid w:val="000301B9"/>
    <w:rsid w:val="00030373"/>
    <w:rsid w:val="0003039C"/>
    <w:rsid w:val="00030458"/>
    <w:rsid w:val="0003050E"/>
    <w:rsid w:val="00030527"/>
    <w:rsid w:val="00030561"/>
    <w:rsid w:val="000305F7"/>
    <w:rsid w:val="0003068A"/>
    <w:rsid w:val="00030937"/>
    <w:rsid w:val="00030970"/>
    <w:rsid w:val="000309B5"/>
    <w:rsid w:val="00030CFC"/>
    <w:rsid w:val="00030DFE"/>
    <w:rsid w:val="00030FA7"/>
    <w:rsid w:val="00031067"/>
    <w:rsid w:val="00031251"/>
    <w:rsid w:val="00031667"/>
    <w:rsid w:val="000317A5"/>
    <w:rsid w:val="00031926"/>
    <w:rsid w:val="00031A8C"/>
    <w:rsid w:val="00031B47"/>
    <w:rsid w:val="00031C2E"/>
    <w:rsid w:val="00032259"/>
    <w:rsid w:val="00032431"/>
    <w:rsid w:val="00032643"/>
    <w:rsid w:val="00032736"/>
    <w:rsid w:val="00032812"/>
    <w:rsid w:val="00032B50"/>
    <w:rsid w:val="00032B68"/>
    <w:rsid w:val="00032C38"/>
    <w:rsid w:val="00032D4E"/>
    <w:rsid w:val="00032E28"/>
    <w:rsid w:val="00032F0D"/>
    <w:rsid w:val="00032FC2"/>
    <w:rsid w:val="00033004"/>
    <w:rsid w:val="000330B5"/>
    <w:rsid w:val="0003314E"/>
    <w:rsid w:val="0003318C"/>
    <w:rsid w:val="00033960"/>
    <w:rsid w:val="00033A49"/>
    <w:rsid w:val="00033C8C"/>
    <w:rsid w:val="00033E24"/>
    <w:rsid w:val="00033FC6"/>
    <w:rsid w:val="0003406D"/>
    <w:rsid w:val="000346B2"/>
    <w:rsid w:val="00034951"/>
    <w:rsid w:val="00034A7F"/>
    <w:rsid w:val="00034B08"/>
    <w:rsid w:val="00034C21"/>
    <w:rsid w:val="000350A4"/>
    <w:rsid w:val="0003518E"/>
    <w:rsid w:val="000351E4"/>
    <w:rsid w:val="0003532C"/>
    <w:rsid w:val="000355CE"/>
    <w:rsid w:val="00035F54"/>
    <w:rsid w:val="00035FAA"/>
    <w:rsid w:val="000364A0"/>
    <w:rsid w:val="000365E7"/>
    <w:rsid w:val="00036677"/>
    <w:rsid w:val="00036C77"/>
    <w:rsid w:val="00037033"/>
    <w:rsid w:val="000370BA"/>
    <w:rsid w:val="0003715B"/>
    <w:rsid w:val="00037247"/>
    <w:rsid w:val="00037270"/>
    <w:rsid w:val="00037464"/>
    <w:rsid w:val="0003766A"/>
    <w:rsid w:val="000376C4"/>
    <w:rsid w:val="0003788E"/>
    <w:rsid w:val="0003796E"/>
    <w:rsid w:val="000379F5"/>
    <w:rsid w:val="00037B4D"/>
    <w:rsid w:val="00037C7E"/>
    <w:rsid w:val="00037C85"/>
    <w:rsid w:val="00037D8B"/>
    <w:rsid w:val="00037DC8"/>
    <w:rsid w:val="00037F1E"/>
    <w:rsid w:val="00037F6B"/>
    <w:rsid w:val="00037F83"/>
    <w:rsid w:val="00037FA3"/>
    <w:rsid w:val="00040149"/>
    <w:rsid w:val="000401C4"/>
    <w:rsid w:val="0004034B"/>
    <w:rsid w:val="0004063E"/>
    <w:rsid w:val="00040692"/>
    <w:rsid w:val="0004075E"/>
    <w:rsid w:val="00040847"/>
    <w:rsid w:val="00040C75"/>
    <w:rsid w:val="00040D77"/>
    <w:rsid w:val="0004143C"/>
    <w:rsid w:val="000417AB"/>
    <w:rsid w:val="000417E8"/>
    <w:rsid w:val="00041B0A"/>
    <w:rsid w:val="00041EA3"/>
    <w:rsid w:val="000421D6"/>
    <w:rsid w:val="0004227D"/>
    <w:rsid w:val="000425F9"/>
    <w:rsid w:val="000426EA"/>
    <w:rsid w:val="00042761"/>
    <w:rsid w:val="00042878"/>
    <w:rsid w:val="00042C95"/>
    <w:rsid w:val="0004306F"/>
    <w:rsid w:val="00043385"/>
    <w:rsid w:val="00043618"/>
    <w:rsid w:val="000436C7"/>
    <w:rsid w:val="00043CF6"/>
    <w:rsid w:val="00043ECA"/>
    <w:rsid w:val="0004409E"/>
    <w:rsid w:val="00044273"/>
    <w:rsid w:val="00044648"/>
    <w:rsid w:val="00044783"/>
    <w:rsid w:val="0004478E"/>
    <w:rsid w:val="000447BF"/>
    <w:rsid w:val="00044999"/>
    <w:rsid w:val="00044AE8"/>
    <w:rsid w:val="00044DA2"/>
    <w:rsid w:val="00044DD4"/>
    <w:rsid w:val="00044FAA"/>
    <w:rsid w:val="00045010"/>
    <w:rsid w:val="00045131"/>
    <w:rsid w:val="00045334"/>
    <w:rsid w:val="0004544E"/>
    <w:rsid w:val="000454F2"/>
    <w:rsid w:val="00045585"/>
    <w:rsid w:val="0004561B"/>
    <w:rsid w:val="00045A6C"/>
    <w:rsid w:val="00046376"/>
    <w:rsid w:val="000469C2"/>
    <w:rsid w:val="000469D6"/>
    <w:rsid w:val="00046A01"/>
    <w:rsid w:val="00046ABA"/>
    <w:rsid w:val="00046B67"/>
    <w:rsid w:val="00046C80"/>
    <w:rsid w:val="00046DC3"/>
    <w:rsid w:val="0004708B"/>
    <w:rsid w:val="00047140"/>
    <w:rsid w:val="000472E2"/>
    <w:rsid w:val="00047376"/>
    <w:rsid w:val="0004754F"/>
    <w:rsid w:val="00047653"/>
    <w:rsid w:val="000476B1"/>
    <w:rsid w:val="00047700"/>
    <w:rsid w:val="0004775F"/>
    <w:rsid w:val="00047938"/>
    <w:rsid w:val="00047AC5"/>
    <w:rsid w:val="00047CD0"/>
    <w:rsid w:val="00047D67"/>
    <w:rsid w:val="00047D88"/>
    <w:rsid w:val="00047DE5"/>
    <w:rsid w:val="00050076"/>
    <w:rsid w:val="00050279"/>
    <w:rsid w:val="000502EE"/>
    <w:rsid w:val="00050754"/>
    <w:rsid w:val="00050785"/>
    <w:rsid w:val="000507C8"/>
    <w:rsid w:val="000509F1"/>
    <w:rsid w:val="00050AE5"/>
    <w:rsid w:val="00050B01"/>
    <w:rsid w:val="00050DC0"/>
    <w:rsid w:val="000511C9"/>
    <w:rsid w:val="00051760"/>
    <w:rsid w:val="000518AF"/>
    <w:rsid w:val="0005197E"/>
    <w:rsid w:val="00051A9C"/>
    <w:rsid w:val="00051BDB"/>
    <w:rsid w:val="00051C9F"/>
    <w:rsid w:val="00052102"/>
    <w:rsid w:val="000522D3"/>
    <w:rsid w:val="00052355"/>
    <w:rsid w:val="0005241F"/>
    <w:rsid w:val="000526C9"/>
    <w:rsid w:val="00052708"/>
    <w:rsid w:val="00052812"/>
    <w:rsid w:val="000528E0"/>
    <w:rsid w:val="000529CF"/>
    <w:rsid w:val="00052BAA"/>
    <w:rsid w:val="00052C76"/>
    <w:rsid w:val="00052CA9"/>
    <w:rsid w:val="00053131"/>
    <w:rsid w:val="00053149"/>
    <w:rsid w:val="0005325D"/>
    <w:rsid w:val="00053295"/>
    <w:rsid w:val="0005365F"/>
    <w:rsid w:val="000536C6"/>
    <w:rsid w:val="00053994"/>
    <w:rsid w:val="000539CF"/>
    <w:rsid w:val="00053BEC"/>
    <w:rsid w:val="00053C25"/>
    <w:rsid w:val="00053D0B"/>
    <w:rsid w:val="00053D41"/>
    <w:rsid w:val="00053DAC"/>
    <w:rsid w:val="00053EBE"/>
    <w:rsid w:val="00053F53"/>
    <w:rsid w:val="00053F8A"/>
    <w:rsid w:val="00054025"/>
    <w:rsid w:val="00054645"/>
    <w:rsid w:val="000549F7"/>
    <w:rsid w:val="00054AAE"/>
    <w:rsid w:val="00054CBE"/>
    <w:rsid w:val="00054E1C"/>
    <w:rsid w:val="00054FD2"/>
    <w:rsid w:val="000550B1"/>
    <w:rsid w:val="0005526B"/>
    <w:rsid w:val="00055566"/>
    <w:rsid w:val="0005556B"/>
    <w:rsid w:val="0005572C"/>
    <w:rsid w:val="000558F2"/>
    <w:rsid w:val="000558F4"/>
    <w:rsid w:val="00055B8E"/>
    <w:rsid w:val="00056177"/>
    <w:rsid w:val="000561AD"/>
    <w:rsid w:val="000561D5"/>
    <w:rsid w:val="000561F5"/>
    <w:rsid w:val="00056455"/>
    <w:rsid w:val="0005666E"/>
    <w:rsid w:val="000566D5"/>
    <w:rsid w:val="00056B08"/>
    <w:rsid w:val="00056BCE"/>
    <w:rsid w:val="00056EC8"/>
    <w:rsid w:val="00056EF4"/>
    <w:rsid w:val="0005736E"/>
    <w:rsid w:val="0005742C"/>
    <w:rsid w:val="00057437"/>
    <w:rsid w:val="00057613"/>
    <w:rsid w:val="00057787"/>
    <w:rsid w:val="00057B59"/>
    <w:rsid w:val="00057D5E"/>
    <w:rsid w:val="00057D84"/>
    <w:rsid w:val="00057E1D"/>
    <w:rsid w:val="00057F92"/>
    <w:rsid w:val="0006015F"/>
    <w:rsid w:val="0006056B"/>
    <w:rsid w:val="00060682"/>
    <w:rsid w:val="00060865"/>
    <w:rsid w:val="00060BDB"/>
    <w:rsid w:val="00060BF2"/>
    <w:rsid w:val="00061289"/>
    <w:rsid w:val="0006154D"/>
    <w:rsid w:val="000615B1"/>
    <w:rsid w:val="000616F8"/>
    <w:rsid w:val="000618B4"/>
    <w:rsid w:val="000618BD"/>
    <w:rsid w:val="000619DC"/>
    <w:rsid w:val="000619EC"/>
    <w:rsid w:val="00061AB2"/>
    <w:rsid w:val="00061D64"/>
    <w:rsid w:val="00061DFD"/>
    <w:rsid w:val="00061F59"/>
    <w:rsid w:val="00062384"/>
    <w:rsid w:val="00062392"/>
    <w:rsid w:val="00062454"/>
    <w:rsid w:val="000627C2"/>
    <w:rsid w:val="00062838"/>
    <w:rsid w:val="00062B66"/>
    <w:rsid w:val="00062D91"/>
    <w:rsid w:val="00062F51"/>
    <w:rsid w:val="0006306B"/>
    <w:rsid w:val="0006333D"/>
    <w:rsid w:val="0006356C"/>
    <w:rsid w:val="0006359D"/>
    <w:rsid w:val="00063792"/>
    <w:rsid w:val="0006391F"/>
    <w:rsid w:val="00063AD0"/>
    <w:rsid w:val="00063C16"/>
    <w:rsid w:val="00063D32"/>
    <w:rsid w:val="00063F2A"/>
    <w:rsid w:val="000641D6"/>
    <w:rsid w:val="00064303"/>
    <w:rsid w:val="00064393"/>
    <w:rsid w:val="000645BF"/>
    <w:rsid w:val="000645EE"/>
    <w:rsid w:val="00064683"/>
    <w:rsid w:val="000648A8"/>
    <w:rsid w:val="000649AC"/>
    <w:rsid w:val="00064D03"/>
    <w:rsid w:val="00064D33"/>
    <w:rsid w:val="00064FC7"/>
    <w:rsid w:val="000651C1"/>
    <w:rsid w:val="0006586D"/>
    <w:rsid w:val="0006598B"/>
    <w:rsid w:val="00065DC0"/>
    <w:rsid w:val="00066191"/>
    <w:rsid w:val="00066222"/>
    <w:rsid w:val="000665DC"/>
    <w:rsid w:val="00066887"/>
    <w:rsid w:val="00066ADF"/>
    <w:rsid w:val="00066D80"/>
    <w:rsid w:val="00066FBE"/>
    <w:rsid w:val="0006718E"/>
    <w:rsid w:val="000672ED"/>
    <w:rsid w:val="00067391"/>
    <w:rsid w:val="000677D5"/>
    <w:rsid w:val="00067824"/>
    <w:rsid w:val="00067833"/>
    <w:rsid w:val="00067899"/>
    <w:rsid w:val="00067901"/>
    <w:rsid w:val="00067AB3"/>
    <w:rsid w:val="00067AFA"/>
    <w:rsid w:val="00067C10"/>
    <w:rsid w:val="00067F0D"/>
    <w:rsid w:val="00067F50"/>
    <w:rsid w:val="00067FA9"/>
    <w:rsid w:val="00070024"/>
    <w:rsid w:val="000701CC"/>
    <w:rsid w:val="000707C3"/>
    <w:rsid w:val="00070D2F"/>
    <w:rsid w:val="00070E2A"/>
    <w:rsid w:val="00070E47"/>
    <w:rsid w:val="00070E54"/>
    <w:rsid w:val="00070F87"/>
    <w:rsid w:val="00070FCF"/>
    <w:rsid w:val="00071080"/>
    <w:rsid w:val="00071114"/>
    <w:rsid w:val="0007149E"/>
    <w:rsid w:val="00071648"/>
    <w:rsid w:val="0007193B"/>
    <w:rsid w:val="000719EA"/>
    <w:rsid w:val="00071B70"/>
    <w:rsid w:val="00071BA7"/>
    <w:rsid w:val="00071CD2"/>
    <w:rsid w:val="00071E31"/>
    <w:rsid w:val="00071FB6"/>
    <w:rsid w:val="0007211B"/>
    <w:rsid w:val="00072150"/>
    <w:rsid w:val="00072334"/>
    <w:rsid w:val="000723B5"/>
    <w:rsid w:val="000723D7"/>
    <w:rsid w:val="0007262E"/>
    <w:rsid w:val="00072716"/>
    <w:rsid w:val="0007275D"/>
    <w:rsid w:val="00072940"/>
    <w:rsid w:val="00072B8D"/>
    <w:rsid w:val="00072BCC"/>
    <w:rsid w:val="00073149"/>
    <w:rsid w:val="000731A1"/>
    <w:rsid w:val="00073542"/>
    <w:rsid w:val="0007369D"/>
    <w:rsid w:val="00073741"/>
    <w:rsid w:val="00073773"/>
    <w:rsid w:val="000739E4"/>
    <w:rsid w:val="00073A64"/>
    <w:rsid w:val="00073A7D"/>
    <w:rsid w:val="00073B39"/>
    <w:rsid w:val="00074051"/>
    <w:rsid w:val="00074083"/>
    <w:rsid w:val="00074499"/>
    <w:rsid w:val="000744F0"/>
    <w:rsid w:val="000745A8"/>
    <w:rsid w:val="000748AC"/>
    <w:rsid w:val="00074C89"/>
    <w:rsid w:val="00074FFB"/>
    <w:rsid w:val="00075006"/>
    <w:rsid w:val="000753BB"/>
    <w:rsid w:val="000753D1"/>
    <w:rsid w:val="000754E4"/>
    <w:rsid w:val="00075910"/>
    <w:rsid w:val="00075A29"/>
    <w:rsid w:val="00075A36"/>
    <w:rsid w:val="00075ADF"/>
    <w:rsid w:val="00076106"/>
    <w:rsid w:val="00076113"/>
    <w:rsid w:val="000762C9"/>
    <w:rsid w:val="000763E9"/>
    <w:rsid w:val="00076491"/>
    <w:rsid w:val="000764E5"/>
    <w:rsid w:val="00076586"/>
    <w:rsid w:val="000765C4"/>
    <w:rsid w:val="000767F0"/>
    <w:rsid w:val="0007691E"/>
    <w:rsid w:val="0007699E"/>
    <w:rsid w:val="00076AD7"/>
    <w:rsid w:val="00076BDA"/>
    <w:rsid w:val="00076F1A"/>
    <w:rsid w:val="00076F5A"/>
    <w:rsid w:val="00076F7A"/>
    <w:rsid w:val="000774B7"/>
    <w:rsid w:val="000775A0"/>
    <w:rsid w:val="000775BD"/>
    <w:rsid w:val="0007794F"/>
    <w:rsid w:val="000779A5"/>
    <w:rsid w:val="00077AB0"/>
    <w:rsid w:val="00077BB1"/>
    <w:rsid w:val="00077DFC"/>
    <w:rsid w:val="00077E1B"/>
    <w:rsid w:val="0008023B"/>
    <w:rsid w:val="00080290"/>
    <w:rsid w:val="000802C0"/>
    <w:rsid w:val="00080451"/>
    <w:rsid w:val="00080467"/>
    <w:rsid w:val="000804DE"/>
    <w:rsid w:val="0008075E"/>
    <w:rsid w:val="0008096A"/>
    <w:rsid w:val="00080AFF"/>
    <w:rsid w:val="00080B19"/>
    <w:rsid w:val="00080C93"/>
    <w:rsid w:val="00080CD2"/>
    <w:rsid w:val="00080CDF"/>
    <w:rsid w:val="00080E06"/>
    <w:rsid w:val="000813D5"/>
    <w:rsid w:val="00081497"/>
    <w:rsid w:val="00081522"/>
    <w:rsid w:val="0008180D"/>
    <w:rsid w:val="00081849"/>
    <w:rsid w:val="00081C1E"/>
    <w:rsid w:val="00081F4D"/>
    <w:rsid w:val="000821F2"/>
    <w:rsid w:val="00082298"/>
    <w:rsid w:val="00082714"/>
    <w:rsid w:val="00082762"/>
    <w:rsid w:val="000829E1"/>
    <w:rsid w:val="00082DF0"/>
    <w:rsid w:val="00083167"/>
    <w:rsid w:val="000831E3"/>
    <w:rsid w:val="0008341C"/>
    <w:rsid w:val="00083524"/>
    <w:rsid w:val="000837F2"/>
    <w:rsid w:val="000837FE"/>
    <w:rsid w:val="000838D4"/>
    <w:rsid w:val="00083B13"/>
    <w:rsid w:val="00083D32"/>
    <w:rsid w:val="00083D96"/>
    <w:rsid w:val="00083FF9"/>
    <w:rsid w:val="00084040"/>
    <w:rsid w:val="00084C89"/>
    <w:rsid w:val="00084EC9"/>
    <w:rsid w:val="00084EEA"/>
    <w:rsid w:val="00084FAC"/>
    <w:rsid w:val="00085160"/>
    <w:rsid w:val="000852B1"/>
    <w:rsid w:val="00085322"/>
    <w:rsid w:val="00085472"/>
    <w:rsid w:val="000855AB"/>
    <w:rsid w:val="00085743"/>
    <w:rsid w:val="00085869"/>
    <w:rsid w:val="000858A0"/>
    <w:rsid w:val="00085927"/>
    <w:rsid w:val="00085CBD"/>
    <w:rsid w:val="00085E4D"/>
    <w:rsid w:val="00085F4D"/>
    <w:rsid w:val="00085FF3"/>
    <w:rsid w:val="00086044"/>
    <w:rsid w:val="00086094"/>
    <w:rsid w:val="0008642F"/>
    <w:rsid w:val="000864BC"/>
    <w:rsid w:val="0008668F"/>
    <w:rsid w:val="00086958"/>
    <w:rsid w:val="0008698B"/>
    <w:rsid w:val="00086A1D"/>
    <w:rsid w:val="00086B81"/>
    <w:rsid w:val="00086D63"/>
    <w:rsid w:val="00086F0B"/>
    <w:rsid w:val="00086F58"/>
    <w:rsid w:val="00087084"/>
    <w:rsid w:val="000871C9"/>
    <w:rsid w:val="00087470"/>
    <w:rsid w:val="00087533"/>
    <w:rsid w:val="00087871"/>
    <w:rsid w:val="00087894"/>
    <w:rsid w:val="000878CD"/>
    <w:rsid w:val="00087AB3"/>
    <w:rsid w:val="00087B7D"/>
    <w:rsid w:val="00087C7F"/>
    <w:rsid w:val="00087EC7"/>
    <w:rsid w:val="00087FB9"/>
    <w:rsid w:val="00087FEA"/>
    <w:rsid w:val="00090129"/>
    <w:rsid w:val="00090201"/>
    <w:rsid w:val="00090A2D"/>
    <w:rsid w:val="00090AD5"/>
    <w:rsid w:val="00090DA4"/>
    <w:rsid w:val="000910B8"/>
    <w:rsid w:val="00091320"/>
    <w:rsid w:val="000916E4"/>
    <w:rsid w:val="00091733"/>
    <w:rsid w:val="00091B01"/>
    <w:rsid w:val="00091CAD"/>
    <w:rsid w:val="00092277"/>
    <w:rsid w:val="000929E3"/>
    <w:rsid w:val="00092ACD"/>
    <w:rsid w:val="00092F1E"/>
    <w:rsid w:val="0009320B"/>
    <w:rsid w:val="00093273"/>
    <w:rsid w:val="000934F3"/>
    <w:rsid w:val="00093696"/>
    <w:rsid w:val="00093853"/>
    <w:rsid w:val="0009395F"/>
    <w:rsid w:val="00093B6F"/>
    <w:rsid w:val="00093BB1"/>
    <w:rsid w:val="00093C19"/>
    <w:rsid w:val="00093D08"/>
    <w:rsid w:val="00093DAE"/>
    <w:rsid w:val="00093E91"/>
    <w:rsid w:val="0009402A"/>
    <w:rsid w:val="0009415F"/>
    <w:rsid w:val="0009432A"/>
    <w:rsid w:val="000944AF"/>
    <w:rsid w:val="000948D7"/>
    <w:rsid w:val="0009498F"/>
    <w:rsid w:val="00094D13"/>
    <w:rsid w:val="000951AE"/>
    <w:rsid w:val="00095319"/>
    <w:rsid w:val="00095688"/>
    <w:rsid w:val="000956FE"/>
    <w:rsid w:val="0009585E"/>
    <w:rsid w:val="00095A20"/>
    <w:rsid w:val="00095D7F"/>
    <w:rsid w:val="00095EF5"/>
    <w:rsid w:val="00096210"/>
    <w:rsid w:val="0009625C"/>
    <w:rsid w:val="00096534"/>
    <w:rsid w:val="0009661C"/>
    <w:rsid w:val="000966E2"/>
    <w:rsid w:val="000967C5"/>
    <w:rsid w:val="00096850"/>
    <w:rsid w:val="000969EA"/>
    <w:rsid w:val="00096A1A"/>
    <w:rsid w:val="00096D96"/>
    <w:rsid w:val="00097124"/>
    <w:rsid w:val="000975F8"/>
    <w:rsid w:val="000977E5"/>
    <w:rsid w:val="00097B44"/>
    <w:rsid w:val="00097B9C"/>
    <w:rsid w:val="00097F25"/>
    <w:rsid w:val="00097F9C"/>
    <w:rsid w:val="000A0012"/>
    <w:rsid w:val="000A059A"/>
    <w:rsid w:val="000A05F4"/>
    <w:rsid w:val="000A06DB"/>
    <w:rsid w:val="000A07AF"/>
    <w:rsid w:val="000A09F9"/>
    <w:rsid w:val="000A0AA9"/>
    <w:rsid w:val="000A0D36"/>
    <w:rsid w:val="000A0EE3"/>
    <w:rsid w:val="000A1090"/>
    <w:rsid w:val="000A10F3"/>
    <w:rsid w:val="000A11C5"/>
    <w:rsid w:val="000A1692"/>
    <w:rsid w:val="000A1781"/>
    <w:rsid w:val="000A1991"/>
    <w:rsid w:val="000A1B5C"/>
    <w:rsid w:val="000A1B5F"/>
    <w:rsid w:val="000A1B82"/>
    <w:rsid w:val="000A1CBB"/>
    <w:rsid w:val="000A1D7F"/>
    <w:rsid w:val="000A1ECD"/>
    <w:rsid w:val="000A2125"/>
    <w:rsid w:val="000A2345"/>
    <w:rsid w:val="000A291E"/>
    <w:rsid w:val="000A2ADD"/>
    <w:rsid w:val="000A2BC1"/>
    <w:rsid w:val="000A2C7F"/>
    <w:rsid w:val="000A2F49"/>
    <w:rsid w:val="000A2FF4"/>
    <w:rsid w:val="000A32B9"/>
    <w:rsid w:val="000A342E"/>
    <w:rsid w:val="000A34DD"/>
    <w:rsid w:val="000A360D"/>
    <w:rsid w:val="000A3962"/>
    <w:rsid w:val="000A3D02"/>
    <w:rsid w:val="000A3E99"/>
    <w:rsid w:val="000A3F9C"/>
    <w:rsid w:val="000A4326"/>
    <w:rsid w:val="000A444F"/>
    <w:rsid w:val="000A4535"/>
    <w:rsid w:val="000A472B"/>
    <w:rsid w:val="000A4A7B"/>
    <w:rsid w:val="000A4B22"/>
    <w:rsid w:val="000A4B90"/>
    <w:rsid w:val="000A4C3D"/>
    <w:rsid w:val="000A4C75"/>
    <w:rsid w:val="000A4E0E"/>
    <w:rsid w:val="000A4F8A"/>
    <w:rsid w:val="000A5032"/>
    <w:rsid w:val="000A5075"/>
    <w:rsid w:val="000A57CE"/>
    <w:rsid w:val="000A595F"/>
    <w:rsid w:val="000A5BDC"/>
    <w:rsid w:val="000A5C34"/>
    <w:rsid w:val="000A5CD2"/>
    <w:rsid w:val="000A5CEE"/>
    <w:rsid w:val="000A5F44"/>
    <w:rsid w:val="000A6019"/>
    <w:rsid w:val="000A6029"/>
    <w:rsid w:val="000A6125"/>
    <w:rsid w:val="000A61A9"/>
    <w:rsid w:val="000A6320"/>
    <w:rsid w:val="000A6512"/>
    <w:rsid w:val="000A66F8"/>
    <w:rsid w:val="000A676E"/>
    <w:rsid w:val="000A680B"/>
    <w:rsid w:val="000A6876"/>
    <w:rsid w:val="000A6963"/>
    <w:rsid w:val="000A6A33"/>
    <w:rsid w:val="000A6DD6"/>
    <w:rsid w:val="000A70A2"/>
    <w:rsid w:val="000A712D"/>
    <w:rsid w:val="000A7366"/>
    <w:rsid w:val="000A751E"/>
    <w:rsid w:val="000A753C"/>
    <w:rsid w:val="000A789A"/>
    <w:rsid w:val="000B017A"/>
    <w:rsid w:val="000B0247"/>
    <w:rsid w:val="000B03B3"/>
    <w:rsid w:val="000B0451"/>
    <w:rsid w:val="000B09C4"/>
    <w:rsid w:val="000B0A86"/>
    <w:rsid w:val="000B0F22"/>
    <w:rsid w:val="000B0FDB"/>
    <w:rsid w:val="000B1439"/>
    <w:rsid w:val="000B1517"/>
    <w:rsid w:val="000B15A4"/>
    <w:rsid w:val="000B1BDB"/>
    <w:rsid w:val="000B1D09"/>
    <w:rsid w:val="000B1E75"/>
    <w:rsid w:val="000B1FAE"/>
    <w:rsid w:val="000B218B"/>
    <w:rsid w:val="000B2664"/>
    <w:rsid w:val="000B270B"/>
    <w:rsid w:val="000B2DDD"/>
    <w:rsid w:val="000B2E91"/>
    <w:rsid w:val="000B2F19"/>
    <w:rsid w:val="000B3513"/>
    <w:rsid w:val="000B37C9"/>
    <w:rsid w:val="000B3873"/>
    <w:rsid w:val="000B38D7"/>
    <w:rsid w:val="000B3A0D"/>
    <w:rsid w:val="000B3A74"/>
    <w:rsid w:val="000B3C34"/>
    <w:rsid w:val="000B3CED"/>
    <w:rsid w:val="000B3CFA"/>
    <w:rsid w:val="000B3F58"/>
    <w:rsid w:val="000B405F"/>
    <w:rsid w:val="000B424D"/>
    <w:rsid w:val="000B425A"/>
    <w:rsid w:val="000B43B8"/>
    <w:rsid w:val="000B4433"/>
    <w:rsid w:val="000B44B4"/>
    <w:rsid w:val="000B4565"/>
    <w:rsid w:val="000B4857"/>
    <w:rsid w:val="000B4AE1"/>
    <w:rsid w:val="000B4DB7"/>
    <w:rsid w:val="000B51EF"/>
    <w:rsid w:val="000B557D"/>
    <w:rsid w:val="000B55B1"/>
    <w:rsid w:val="000B5627"/>
    <w:rsid w:val="000B56C8"/>
    <w:rsid w:val="000B580B"/>
    <w:rsid w:val="000B58A2"/>
    <w:rsid w:val="000B58BF"/>
    <w:rsid w:val="000B5A7F"/>
    <w:rsid w:val="000B5F04"/>
    <w:rsid w:val="000B5FFA"/>
    <w:rsid w:val="000B61E1"/>
    <w:rsid w:val="000B6227"/>
    <w:rsid w:val="000B6967"/>
    <w:rsid w:val="000B6B18"/>
    <w:rsid w:val="000B6C79"/>
    <w:rsid w:val="000B6F84"/>
    <w:rsid w:val="000B7119"/>
    <w:rsid w:val="000B7259"/>
    <w:rsid w:val="000B7753"/>
    <w:rsid w:val="000B7A3E"/>
    <w:rsid w:val="000B7AE6"/>
    <w:rsid w:val="000B7B6A"/>
    <w:rsid w:val="000B7FA2"/>
    <w:rsid w:val="000C01CA"/>
    <w:rsid w:val="000C03E2"/>
    <w:rsid w:val="000C0520"/>
    <w:rsid w:val="000C055B"/>
    <w:rsid w:val="000C0668"/>
    <w:rsid w:val="000C0699"/>
    <w:rsid w:val="000C074A"/>
    <w:rsid w:val="000C07EE"/>
    <w:rsid w:val="000C099E"/>
    <w:rsid w:val="000C0A5B"/>
    <w:rsid w:val="000C0D53"/>
    <w:rsid w:val="000C0ECB"/>
    <w:rsid w:val="000C0F9E"/>
    <w:rsid w:val="000C14A5"/>
    <w:rsid w:val="000C183C"/>
    <w:rsid w:val="000C1ACD"/>
    <w:rsid w:val="000C1CFA"/>
    <w:rsid w:val="000C1D90"/>
    <w:rsid w:val="000C21A6"/>
    <w:rsid w:val="000C22B4"/>
    <w:rsid w:val="000C230E"/>
    <w:rsid w:val="000C25EC"/>
    <w:rsid w:val="000C25EF"/>
    <w:rsid w:val="000C261D"/>
    <w:rsid w:val="000C267B"/>
    <w:rsid w:val="000C26A7"/>
    <w:rsid w:val="000C2748"/>
    <w:rsid w:val="000C2781"/>
    <w:rsid w:val="000C2829"/>
    <w:rsid w:val="000C2868"/>
    <w:rsid w:val="000C28C0"/>
    <w:rsid w:val="000C28E0"/>
    <w:rsid w:val="000C29F1"/>
    <w:rsid w:val="000C2D6E"/>
    <w:rsid w:val="000C2EB4"/>
    <w:rsid w:val="000C3052"/>
    <w:rsid w:val="000C30C3"/>
    <w:rsid w:val="000C3105"/>
    <w:rsid w:val="000C31ED"/>
    <w:rsid w:val="000C3206"/>
    <w:rsid w:val="000C3210"/>
    <w:rsid w:val="000C32AD"/>
    <w:rsid w:val="000C342D"/>
    <w:rsid w:val="000C34F3"/>
    <w:rsid w:val="000C35D7"/>
    <w:rsid w:val="000C37DD"/>
    <w:rsid w:val="000C38BF"/>
    <w:rsid w:val="000C3A51"/>
    <w:rsid w:val="000C3B96"/>
    <w:rsid w:val="000C3C18"/>
    <w:rsid w:val="000C3C67"/>
    <w:rsid w:val="000C3E9A"/>
    <w:rsid w:val="000C4096"/>
    <w:rsid w:val="000C45FC"/>
    <w:rsid w:val="000C4AE5"/>
    <w:rsid w:val="000C4AF3"/>
    <w:rsid w:val="000C4C6F"/>
    <w:rsid w:val="000C4CD7"/>
    <w:rsid w:val="000C4D73"/>
    <w:rsid w:val="000C4E0B"/>
    <w:rsid w:val="000C5016"/>
    <w:rsid w:val="000C5973"/>
    <w:rsid w:val="000C59C1"/>
    <w:rsid w:val="000C59C3"/>
    <w:rsid w:val="000C5A03"/>
    <w:rsid w:val="000C5A86"/>
    <w:rsid w:val="000C5BB4"/>
    <w:rsid w:val="000C5DC2"/>
    <w:rsid w:val="000C61B9"/>
    <w:rsid w:val="000C6788"/>
    <w:rsid w:val="000C679A"/>
    <w:rsid w:val="000C6856"/>
    <w:rsid w:val="000C68D7"/>
    <w:rsid w:val="000C6926"/>
    <w:rsid w:val="000C6A98"/>
    <w:rsid w:val="000C6B0D"/>
    <w:rsid w:val="000C6BE2"/>
    <w:rsid w:val="000C6FE2"/>
    <w:rsid w:val="000C702D"/>
    <w:rsid w:val="000C7163"/>
    <w:rsid w:val="000C73C4"/>
    <w:rsid w:val="000C7459"/>
    <w:rsid w:val="000C77ED"/>
    <w:rsid w:val="000C78D0"/>
    <w:rsid w:val="000C7A6E"/>
    <w:rsid w:val="000C7A93"/>
    <w:rsid w:val="000C7B90"/>
    <w:rsid w:val="000C7E67"/>
    <w:rsid w:val="000D003A"/>
    <w:rsid w:val="000D0294"/>
    <w:rsid w:val="000D05B9"/>
    <w:rsid w:val="000D0692"/>
    <w:rsid w:val="000D0953"/>
    <w:rsid w:val="000D09A7"/>
    <w:rsid w:val="000D10DA"/>
    <w:rsid w:val="000D124B"/>
    <w:rsid w:val="000D165E"/>
    <w:rsid w:val="000D18B0"/>
    <w:rsid w:val="000D19D1"/>
    <w:rsid w:val="000D1A16"/>
    <w:rsid w:val="000D219A"/>
    <w:rsid w:val="000D259D"/>
    <w:rsid w:val="000D26D4"/>
    <w:rsid w:val="000D2ED6"/>
    <w:rsid w:val="000D2F7D"/>
    <w:rsid w:val="000D33FF"/>
    <w:rsid w:val="000D34BC"/>
    <w:rsid w:val="000D35EA"/>
    <w:rsid w:val="000D37C3"/>
    <w:rsid w:val="000D383F"/>
    <w:rsid w:val="000D3907"/>
    <w:rsid w:val="000D3A43"/>
    <w:rsid w:val="000D3B98"/>
    <w:rsid w:val="000D3C97"/>
    <w:rsid w:val="000D3D5E"/>
    <w:rsid w:val="000D3E33"/>
    <w:rsid w:val="000D3E80"/>
    <w:rsid w:val="000D3EDC"/>
    <w:rsid w:val="000D43D5"/>
    <w:rsid w:val="000D44CD"/>
    <w:rsid w:val="000D4543"/>
    <w:rsid w:val="000D466A"/>
    <w:rsid w:val="000D4713"/>
    <w:rsid w:val="000D4736"/>
    <w:rsid w:val="000D4A5A"/>
    <w:rsid w:val="000D4B19"/>
    <w:rsid w:val="000D541D"/>
    <w:rsid w:val="000D54AA"/>
    <w:rsid w:val="000D553A"/>
    <w:rsid w:val="000D55DD"/>
    <w:rsid w:val="000D57A6"/>
    <w:rsid w:val="000D5B59"/>
    <w:rsid w:val="000D5D58"/>
    <w:rsid w:val="000D5E3E"/>
    <w:rsid w:val="000D5ECE"/>
    <w:rsid w:val="000D5FBE"/>
    <w:rsid w:val="000D605A"/>
    <w:rsid w:val="000D634F"/>
    <w:rsid w:val="000D65A0"/>
    <w:rsid w:val="000D65D7"/>
    <w:rsid w:val="000D6730"/>
    <w:rsid w:val="000D67D7"/>
    <w:rsid w:val="000D6833"/>
    <w:rsid w:val="000D6850"/>
    <w:rsid w:val="000D68D7"/>
    <w:rsid w:val="000D697D"/>
    <w:rsid w:val="000D6EBE"/>
    <w:rsid w:val="000D723B"/>
    <w:rsid w:val="000D78FA"/>
    <w:rsid w:val="000D795B"/>
    <w:rsid w:val="000D7A6C"/>
    <w:rsid w:val="000D7A93"/>
    <w:rsid w:val="000D7BF0"/>
    <w:rsid w:val="000D7D56"/>
    <w:rsid w:val="000E01CA"/>
    <w:rsid w:val="000E027B"/>
    <w:rsid w:val="000E04F5"/>
    <w:rsid w:val="000E056E"/>
    <w:rsid w:val="000E05D6"/>
    <w:rsid w:val="000E0623"/>
    <w:rsid w:val="000E0747"/>
    <w:rsid w:val="000E09DA"/>
    <w:rsid w:val="000E0A3F"/>
    <w:rsid w:val="000E0A62"/>
    <w:rsid w:val="000E0B41"/>
    <w:rsid w:val="000E0B44"/>
    <w:rsid w:val="000E0CD4"/>
    <w:rsid w:val="000E0CEE"/>
    <w:rsid w:val="000E0FA1"/>
    <w:rsid w:val="000E110E"/>
    <w:rsid w:val="000E1137"/>
    <w:rsid w:val="000E12E9"/>
    <w:rsid w:val="000E139D"/>
    <w:rsid w:val="000E1681"/>
    <w:rsid w:val="000E16F4"/>
    <w:rsid w:val="000E1946"/>
    <w:rsid w:val="000E1D8D"/>
    <w:rsid w:val="000E1E21"/>
    <w:rsid w:val="000E1E3F"/>
    <w:rsid w:val="000E2183"/>
    <w:rsid w:val="000E275D"/>
    <w:rsid w:val="000E2C87"/>
    <w:rsid w:val="000E2CC8"/>
    <w:rsid w:val="000E2DC2"/>
    <w:rsid w:val="000E2EB0"/>
    <w:rsid w:val="000E309C"/>
    <w:rsid w:val="000E347F"/>
    <w:rsid w:val="000E34FA"/>
    <w:rsid w:val="000E35FF"/>
    <w:rsid w:val="000E39FD"/>
    <w:rsid w:val="000E3B5B"/>
    <w:rsid w:val="000E3B9F"/>
    <w:rsid w:val="000E3D69"/>
    <w:rsid w:val="000E3ED5"/>
    <w:rsid w:val="000E40FB"/>
    <w:rsid w:val="000E471D"/>
    <w:rsid w:val="000E4BA0"/>
    <w:rsid w:val="000E51B1"/>
    <w:rsid w:val="000E5322"/>
    <w:rsid w:val="000E5629"/>
    <w:rsid w:val="000E57B0"/>
    <w:rsid w:val="000E584B"/>
    <w:rsid w:val="000E5863"/>
    <w:rsid w:val="000E5877"/>
    <w:rsid w:val="000E58D2"/>
    <w:rsid w:val="000E595E"/>
    <w:rsid w:val="000E5A05"/>
    <w:rsid w:val="000E5A34"/>
    <w:rsid w:val="000E5B9F"/>
    <w:rsid w:val="000E5BE2"/>
    <w:rsid w:val="000E5EF8"/>
    <w:rsid w:val="000E6060"/>
    <w:rsid w:val="000E64A3"/>
    <w:rsid w:val="000E6508"/>
    <w:rsid w:val="000E673F"/>
    <w:rsid w:val="000E6761"/>
    <w:rsid w:val="000E678D"/>
    <w:rsid w:val="000E6814"/>
    <w:rsid w:val="000E690B"/>
    <w:rsid w:val="000E6FAC"/>
    <w:rsid w:val="000E712A"/>
    <w:rsid w:val="000E730B"/>
    <w:rsid w:val="000E748E"/>
    <w:rsid w:val="000E7865"/>
    <w:rsid w:val="000E78D6"/>
    <w:rsid w:val="000E790E"/>
    <w:rsid w:val="000E7CF6"/>
    <w:rsid w:val="000E7F76"/>
    <w:rsid w:val="000F0053"/>
    <w:rsid w:val="000F0077"/>
    <w:rsid w:val="000F0103"/>
    <w:rsid w:val="000F0819"/>
    <w:rsid w:val="000F08DB"/>
    <w:rsid w:val="000F0958"/>
    <w:rsid w:val="000F09F0"/>
    <w:rsid w:val="000F0AA6"/>
    <w:rsid w:val="000F0B56"/>
    <w:rsid w:val="000F0BFB"/>
    <w:rsid w:val="000F0CB4"/>
    <w:rsid w:val="000F10B5"/>
    <w:rsid w:val="000F117C"/>
    <w:rsid w:val="000F11C2"/>
    <w:rsid w:val="000F12B7"/>
    <w:rsid w:val="000F149D"/>
    <w:rsid w:val="000F14D3"/>
    <w:rsid w:val="000F153E"/>
    <w:rsid w:val="000F1642"/>
    <w:rsid w:val="000F1770"/>
    <w:rsid w:val="000F17A9"/>
    <w:rsid w:val="000F185F"/>
    <w:rsid w:val="000F1B5D"/>
    <w:rsid w:val="000F1D86"/>
    <w:rsid w:val="000F1F4A"/>
    <w:rsid w:val="000F1FCA"/>
    <w:rsid w:val="000F203A"/>
    <w:rsid w:val="000F218B"/>
    <w:rsid w:val="000F21D6"/>
    <w:rsid w:val="000F21DB"/>
    <w:rsid w:val="000F225C"/>
    <w:rsid w:val="000F23B8"/>
    <w:rsid w:val="000F2499"/>
    <w:rsid w:val="000F2865"/>
    <w:rsid w:val="000F2A62"/>
    <w:rsid w:val="000F2F80"/>
    <w:rsid w:val="000F3073"/>
    <w:rsid w:val="000F31DE"/>
    <w:rsid w:val="000F3B47"/>
    <w:rsid w:val="000F3CAC"/>
    <w:rsid w:val="000F3D8C"/>
    <w:rsid w:val="000F4361"/>
    <w:rsid w:val="000F469F"/>
    <w:rsid w:val="000F4747"/>
    <w:rsid w:val="000F4B91"/>
    <w:rsid w:val="000F4BF2"/>
    <w:rsid w:val="000F4D44"/>
    <w:rsid w:val="000F5097"/>
    <w:rsid w:val="000F539A"/>
    <w:rsid w:val="000F55D6"/>
    <w:rsid w:val="000F59CE"/>
    <w:rsid w:val="000F5A4B"/>
    <w:rsid w:val="000F5D80"/>
    <w:rsid w:val="000F60DA"/>
    <w:rsid w:val="000F67CF"/>
    <w:rsid w:val="000F67E7"/>
    <w:rsid w:val="000F6812"/>
    <w:rsid w:val="000F693C"/>
    <w:rsid w:val="000F6B8A"/>
    <w:rsid w:val="000F6DDD"/>
    <w:rsid w:val="000F6F3F"/>
    <w:rsid w:val="000F714F"/>
    <w:rsid w:val="000F7159"/>
    <w:rsid w:val="000F74AF"/>
    <w:rsid w:val="000F758E"/>
    <w:rsid w:val="000F77BF"/>
    <w:rsid w:val="000F79C0"/>
    <w:rsid w:val="000F7CA4"/>
    <w:rsid w:val="000F7CD3"/>
    <w:rsid w:val="00100249"/>
    <w:rsid w:val="001003E8"/>
    <w:rsid w:val="0010041A"/>
    <w:rsid w:val="001004BC"/>
    <w:rsid w:val="001007AF"/>
    <w:rsid w:val="0010096D"/>
    <w:rsid w:val="00100A5D"/>
    <w:rsid w:val="001011E3"/>
    <w:rsid w:val="0010126D"/>
    <w:rsid w:val="001012BD"/>
    <w:rsid w:val="0010139F"/>
    <w:rsid w:val="001014F5"/>
    <w:rsid w:val="0010162D"/>
    <w:rsid w:val="0010182C"/>
    <w:rsid w:val="00101AB0"/>
    <w:rsid w:val="00101B5C"/>
    <w:rsid w:val="00101C4C"/>
    <w:rsid w:val="00101FD0"/>
    <w:rsid w:val="0010206B"/>
    <w:rsid w:val="00102119"/>
    <w:rsid w:val="00102144"/>
    <w:rsid w:val="00102175"/>
    <w:rsid w:val="001021B5"/>
    <w:rsid w:val="00102388"/>
    <w:rsid w:val="0010280F"/>
    <w:rsid w:val="00102848"/>
    <w:rsid w:val="001028DF"/>
    <w:rsid w:val="001029B6"/>
    <w:rsid w:val="00102EC2"/>
    <w:rsid w:val="00102FED"/>
    <w:rsid w:val="001030E6"/>
    <w:rsid w:val="00103114"/>
    <w:rsid w:val="00103257"/>
    <w:rsid w:val="0010326C"/>
    <w:rsid w:val="00103455"/>
    <w:rsid w:val="001034BF"/>
    <w:rsid w:val="001035B1"/>
    <w:rsid w:val="001038AB"/>
    <w:rsid w:val="00103D21"/>
    <w:rsid w:val="00103E9B"/>
    <w:rsid w:val="00103ECE"/>
    <w:rsid w:val="001045E5"/>
    <w:rsid w:val="001047A5"/>
    <w:rsid w:val="001048E7"/>
    <w:rsid w:val="0010496F"/>
    <w:rsid w:val="00104BD3"/>
    <w:rsid w:val="00104CE5"/>
    <w:rsid w:val="00104F2B"/>
    <w:rsid w:val="00104FB5"/>
    <w:rsid w:val="00105199"/>
    <w:rsid w:val="00105206"/>
    <w:rsid w:val="00105385"/>
    <w:rsid w:val="001053AC"/>
    <w:rsid w:val="001054D3"/>
    <w:rsid w:val="00105746"/>
    <w:rsid w:val="0010576F"/>
    <w:rsid w:val="001058F5"/>
    <w:rsid w:val="00105A0F"/>
    <w:rsid w:val="00105A92"/>
    <w:rsid w:val="00105B30"/>
    <w:rsid w:val="00105D4C"/>
    <w:rsid w:val="00105DB6"/>
    <w:rsid w:val="00106150"/>
    <w:rsid w:val="00106326"/>
    <w:rsid w:val="0010635A"/>
    <w:rsid w:val="001063BE"/>
    <w:rsid w:val="0010654B"/>
    <w:rsid w:val="00106641"/>
    <w:rsid w:val="001069F1"/>
    <w:rsid w:val="00106A52"/>
    <w:rsid w:val="00106AE3"/>
    <w:rsid w:val="00106B3C"/>
    <w:rsid w:val="00106B3D"/>
    <w:rsid w:val="00106C4C"/>
    <w:rsid w:val="00107028"/>
    <w:rsid w:val="00107172"/>
    <w:rsid w:val="001074BD"/>
    <w:rsid w:val="0010758C"/>
    <w:rsid w:val="00107626"/>
    <w:rsid w:val="001077BA"/>
    <w:rsid w:val="0010791E"/>
    <w:rsid w:val="001079C2"/>
    <w:rsid w:val="00107DE6"/>
    <w:rsid w:val="00107E4C"/>
    <w:rsid w:val="00107E53"/>
    <w:rsid w:val="00107E82"/>
    <w:rsid w:val="001100DE"/>
    <w:rsid w:val="00110210"/>
    <w:rsid w:val="001103E4"/>
    <w:rsid w:val="00110615"/>
    <w:rsid w:val="0011089F"/>
    <w:rsid w:val="001108BF"/>
    <w:rsid w:val="00110AA0"/>
    <w:rsid w:val="00110BC3"/>
    <w:rsid w:val="00110CB3"/>
    <w:rsid w:val="00110D60"/>
    <w:rsid w:val="00110DDF"/>
    <w:rsid w:val="00111016"/>
    <w:rsid w:val="0011148A"/>
    <w:rsid w:val="001117A4"/>
    <w:rsid w:val="001118A4"/>
    <w:rsid w:val="00111987"/>
    <w:rsid w:val="00111CCC"/>
    <w:rsid w:val="00111E59"/>
    <w:rsid w:val="00111EC7"/>
    <w:rsid w:val="001121B7"/>
    <w:rsid w:val="00112319"/>
    <w:rsid w:val="0011235C"/>
    <w:rsid w:val="00112377"/>
    <w:rsid w:val="001123F7"/>
    <w:rsid w:val="00112450"/>
    <w:rsid w:val="0011278C"/>
    <w:rsid w:val="00112B53"/>
    <w:rsid w:val="00112DE3"/>
    <w:rsid w:val="00112FF4"/>
    <w:rsid w:val="0011312F"/>
    <w:rsid w:val="001132CA"/>
    <w:rsid w:val="00113543"/>
    <w:rsid w:val="00113552"/>
    <w:rsid w:val="00113EEE"/>
    <w:rsid w:val="00113FAF"/>
    <w:rsid w:val="00113FD8"/>
    <w:rsid w:val="00114291"/>
    <w:rsid w:val="00114900"/>
    <w:rsid w:val="001149B8"/>
    <w:rsid w:val="00114B02"/>
    <w:rsid w:val="00114B71"/>
    <w:rsid w:val="00115046"/>
    <w:rsid w:val="00115474"/>
    <w:rsid w:val="00115534"/>
    <w:rsid w:val="001157C6"/>
    <w:rsid w:val="00115827"/>
    <w:rsid w:val="00115833"/>
    <w:rsid w:val="001158D8"/>
    <w:rsid w:val="00115AC6"/>
    <w:rsid w:val="00115ACC"/>
    <w:rsid w:val="001161BD"/>
    <w:rsid w:val="001163A2"/>
    <w:rsid w:val="001163C0"/>
    <w:rsid w:val="00116648"/>
    <w:rsid w:val="00116770"/>
    <w:rsid w:val="00116799"/>
    <w:rsid w:val="001168E7"/>
    <w:rsid w:val="0011699D"/>
    <w:rsid w:val="00116F40"/>
    <w:rsid w:val="00116FD2"/>
    <w:rsid w:val="00117119"/>
    <w:rsid w:val="001174C6"/>
    <w:rsid w:val="001174E7"/>
    <w:rsid w:val="00117610"/>
    <w:rsid w:val="00117A53"/>
    <w:rsid w:val="00117A73"/>
    <w:rsid w:val="00117AC1"/>
    <w:rsid w:val="00117C70"/>
    <w:rsid w:val="00117E09"/>
    <w:rsid w:val="00117ED3"/>
    <w:rsid w:val="0012008A"/>
    <w:rsid w:val="00120297"/>
    <w:rsid w:val="0012029C"/>
    <w:rsid w:val="00120719"/>
    <w:rsid w:val="00120A7E"/>
    <w:rsid w:val="00120BB0"/>
    <w:rsid w:val="00120E29"/>
    <w:rsid w:val="00120FB3"/>
    <w:rsid w:val="00120FC5"/>
    <w:rsid w:val="00121149"/>
    <w:rsid w:val="001211FD"/>
    <w:rsid w:val="0012125A"/>
    <w:rsid w:val="001212B4"/>
    <w:rsid w:val="001213F1"/>
    <w:rsid w:val="0012176B"/>
    <w:rsid w:val="00121889"/>
    <w:rsid w:val="0012188C"/>
    <w:rsid w:val="001219AF"/>
    <w:rsid w:val="00121A13"/>
    <w:rsid w:val="00121C80"/>
    <w:rsid w:val="00121E05"/>
    <w:rsid w:val="00121E2F"/>
    <w:rsid w:val="00121F12"/>
    <w:rsid w:val="001220FB"/>
    <w:rsid w:val="0012216A"/>
    <w:rsid w:val="0012223D"/>
    <w:rsid w:val="0012226B"/>
    <w:rsid w:val="00122833"/>
    <w:rsid w:val="001228A4"/>
    <w:rsid w:val="00122932"/>
    <w:rsid w:val="00122D65"/>
    <w:rsid w:val="00122D89"/>
    <w:rsid w:val="00122DE8"/>
    <w:rsid w:val="001230A4"/>
    <w:rsid w:val="00123316"/>
    <w:rsid w:val="001233BA"/>
    <w:rsid w:val="001236E1"/>
    <w:rsid w:val="00123709"/>
    <w:rsid w:val="0012376C"/>
    <w:rsid w:val="0012389D"/>
    <w:rsid w:val="001238FD"/>
    <w:rsid w:val="00123D34"/>
    <w:rsid w:val="00123D66"/>
    <w:rsid w:val="00123EFD"/>
    <w:rsid w:val="00124107"/>
    <w:rsid w:val="0012426B"/>
    <w:rsid w:val="00124326"/>
    <w:rsid w:val="001244FB"/>
    <w:rsid w:val="0012461D"/>
    <w:rsid w:val="0012483B"/>
    <w:rsid w:val="00124B84"/>
    <w:rsid w:val="00124F03"/>
    <w:rsid w:val="00124F2C"/>
    <w:rsid w:val="0012530C"/>
    <w:rsid w:val="00125544"/>
    <w:rsid w:val="001256CE"/>
    <w:rsid w:val="00125882"/>
    <w:rsid w:val="0012595D"/>
    <w:rsid w:val="001259EB"/>
    <w:rsid w:val="00125A3A"/>
    <w:rsid w:val="00125CD0"/>
    <w:rsid w:val="00125F5C"/>
    <w:rsid w:val="00126412"/>
    <w:rsid w:val="00126483"/>
    <w:rsid w:val="001264C6"/>
    <w:rsid w:val="00126569"/>
    <w:rsid w:val="00126602"/>
    <w:rsid w:val="0012666A"/>
    <w:rsid w:val="001266FD"/>
    <w:rsid w:val="00126733"/>
    <w:rsid w:val="0012688E"/>
    <w:rsid w:val="00126D47"/>
    <w:rsid w:val="00126EE8"/>
    <w:rsid w:val="00126F40"/>
    <w:rsid w:val="00127024"/>
    <w:rsid w:val="0012730F"/>
    <w:rsid w:val="001274E1"/>
    <w:rsid w:val="00127531"/>
    <w:rsid w:val="001275F0"/>
    <w:rsid w:val="00127817"/>
    <w:rsid w:val="00127D69"/>
    <w:rsid w:val="00127F49"/>
    <w:rsid w:val="00130207"/>
    <w:rsid w:val="001303D4"/>
    <w:rsid w:val="00130627"/>
    <w:rsid w:val="001306D6"/>
    <w:rsid w:val="00130AA8"/>
    <w:rsid w:val="00130AED"/>
    <w:rsid w:val="00130EA7"/>
    <w:rsid w:val="00130EE5"/>
    <w:rsid w:val="0013147A"/>
    <w:rsid w:val="001315D6"/>
    <w:rsid w:val="00131838"/>
    <w:rsid w:val="00131DFA"/>
    <w:rsid w:val="00131E94"/>
    <w:rsid w:val="0013204F"/>
    <w:rsid w:val="00132074"/>
    <w:rsid w:val="001320A9"/>
    <w:rsid w:val="001321BD"/>
    <w:rsid w:val="00132243"/>
    <w:rsid w:val="0013287A"/>
    <w:rsid w:val="00132B69"/>
    <w:rsid w:val="00132DD3"/>
    <w:rsid w:val="00132EA5"/>
    <w:rsid w:val="0013379F"/>
    <w:rsid w:val="001337D9"/>
    <w:rsid w:val="001338EC"/>
    <w:rsid w:val="00133D47"/>
    <w:rsid w:val="00133DDC"/>
    <w:rsid w:val="00133E87"/>
    <w:rsid w:val="00133F48"/>
    <w:rsid w:val="00133FBF"/>
    <w:rsid w:val="001340A4"/>
    <w:rsid w:val="001345AF"/>
    <w:rsid w:val="00134856"/>
    <w:rsid w:val="001349EF"/>
    <w:rsid w:val="00134E13"/>
    <w:rsid w:val="00134E53"/>
    <w:rsid w:val="00134EDD"/>
    <w:rsid w:val="00134EE7"/>
    <w:rsid w:val="00135043"/>
    <w:rsid w:val="001352AC"/>
    <w:rsid w:val="001354C6"/>
    <w:rsid w:val="00135935"/>
    <w:rsid w:val="001359DE"/>
    <w:rsid w:val="00135A36"/>
    <w:rsid w:val="00135B3F"/>
    <w:rsid w:val="00135CB3"/>
    <w:rsid w:val="00135D1C"/>
    <w:rsid w:val="00135FC7"/>
    <w:rsid w:val="0013650D"/>
    <w:rsid w:val="001365E1"/>
    <w:rsid w:val="00136605"/>
    <w:rsid w:val="00136713"/>
    <w:rsid w:val="00136D5A"/>
    <w:rsid w:val="00136E3D"/>
    <w:rsid w:val="00136E7B"/>
    <w:rsid w:val="00136FDF"/>
    <w:rsid w:val="00137308"/>
    <w:rsid w:val="001373DA"/>
    <w:rsid w:val="0013750F"/>
    <w:rsid w:val="0013752F"/>
    <w:rsid w:val="001376AA"/>
    <w:rsid w:val="00137701"/>
    <w:rsid w:val="00137B14"/>
    <w:rsid w:val="00137B8C"/>
    <w:rsid w:val="00137DF2"/>
    <w:rsid w:val="0014016F"/>
    <w:rsid w:val="00140301"/>
    <w:rsid w:val="00140472"/>
    <w:rsid w:val="0014048D"/>
    <w:rsid w:val="00140613"/>
    <w:rsid w:val="001406D5"/>
    <w:rsid w:val="001407B4"/>
    <w:rsid w:val="00140A64"/>
    <w:rsid w:val="00140CAA"/>
    <w:rsid w:val="001411E2"/>
    <w:rsid w:val="001411F4"/>
    <w:rsid w:val="001412BA"/>
    <w:rsid w:val="001413CE"/>
    <w:rsid w:val="001417C7"/>
    <w:rsid w:val="001417CB"/>
    <w:rsid w:val="001419EA"/>
    <w:rsid w:val="00142079"/>
    <w:rsid w:val="0014220C"/>
    <w:rsid w:val="00142221"/>
    <w:rsid w:val="001424D5"/>
    <w:rsid w:val="001427D3"/>
    <w:rsid w:val="00142990"/>
    <w:rsid w:val="001429B2"/>
    <w:rsid w:val="00142DE3"/>
    <w:rsid w:val="00142E65"/>
    <w:rsid w:val="00142ED6"/>
    <w:rsid w:val="0014301B"/>
    <w:rsid w:val="00143215"/>
    <w:rsid w:val="00143664"/>
    <w:rsid w:val="001437A9"/>
    <w:rsid w:val="00143870"/>
    <w:rsid w:val="00143D8F"/>
    <w:rsid w:val="001441E1"/>
    <w:rsid w:val="00144239"/>
    <w:rsid w:val="00144289"/>
    <w:rsid w:val="001443C0"/>
    <w:rsid w:val="001443E0"/>
    <w:rsid w:val="0014440E"/>
    <w:rsid w:val="00144485"/>
    <w:rsid w:val="00144524"/>
    <w:rsid w:val="0014471C"/>
    <w:rsid w:val="00144E2D"/>
    <w:rsid w:val="00144E60"/>
    <w:rsid w:val="00144F51"/>
    <w:rsid w:val="00145137"/>
    <w:rsid w:val="0014524B"/>
    <w:rsid w:val="001455B9"/>
    <w:rsid w:val="001457C5"/>
    <w:rsid w:val="0014580B"/>
    <w:rsid w:val="001458E3"/>
    <w:rsid w:val="00145EEE"/>
    <w:rsid w:val="00145F5B"/>
    <w:rsid w:val="00145F5F"/>
    <w:rsid w:val="00146012"/>
    <w:rsid w:val="0014608B"/>
    <w:rsid w:val="001463DC"/>
    <w:rsid w:val="0014669C"/>
    <w:rsid w:val="00146A35"/>
    <w:rsid w:val="00146AAD"/>
    <w:rsid w:val="0014719D"/>
    <w:rsid w:val="00147311"/>
    <w:rsid w:val="001473C3"/>
    <w:rsid w:val="001474E8"/>
    <w:rsid w:val="001475A5"/>
    <w:rsid w:val="001475B8"/>
    <w:rsid w:val="0014765C"/>
    <w:rsid w:val="00147788"/>
    <w:rsid w:val="001477CC"/>
    <w:rsid w:val="0014782D"/>
    <w:rsid w:val="0014785B"/>
    <w:rsid w:val="0014787B"/>
    <w:rsid w:val="00147A2E"/>
    <w:rsid w:val="00147A4C"/>
    <w:rsid w:val="00147B37"/>
    <w:rsid w:val="001500A8"/>
    <w:rsid w:val="001501A6"/>
    <w:rsid w:val="00150344"/>
    <w:rsid w:val="001503EA"/>
    <w:rsid w:val="00150955"/>
    <w:rsid w:val="00150CE5"/>
    <w:rsid w:val="00150EED"/>
    <w:rsid w:val="00151096"/>
    <w:rsid w:val="0015146F"/>
    <w:rsid w:val="001517A6"/>
    <w:rsid w:val="001517DC"/>
    <w:rsid w:val="001518CB"/>
    <w:rsid w:val="00151937"/>
    <w:rsid w:val="00151B24"/>
    <w:rsid w:val="00151C17"/>
    <w:rsid w:val="00151F15"/>
    <w:rsid w:val="00151F7F"/>
    <w:rsid w:val="00152006"/>
    <w:rsid w:val="00152179"/>
    <w:rsid w:val="00152253"/>
    <w:rsid w:val="001525E4"/>
    <w:rsid w:val="00152798"/>
    <w:rsid w:val="001527AF"/>
    <w:rsid w:val="00152811"/>
    <w:rsid w:val="00152819"/>
    <w:rsid w:val="00152881"/>
    <w:rsid w:val="00152934"/>
    <w:rsid w:val="00152C21"/>
    <w:rsid w:val="00153023"/>
    <w:rsid w:val="0015322E"/>
    <w:rsid w:val="001534DE"/>
    <w:rsid w:val="001537DB"/>
    <w:rsid w:val="00153973"/>
    <w:rsid w:val="0015398C"/>
    <w:rsid w:val="00153B10"/>
    <w:rsid w:val="00153B9E"/>
    <w:rsid w:val="00153C9A"/>
    <w:rsid w:val="00153D3B"/>
    <w:rsid w:val="00153E1B"/>
    <w:rsid w:val="00153FE0"/>
    <w:rsid w:val="001540D1"/>
    <w:rsid w:val="001540E9"/>
    <w:rsid w:val="001541AA"/>
    <w:rsid w:val="001541B6"/>
    <w:rsid w:val="00154315"/>
    <w:rsid w:val="00154573"/>
    <w:rsid w:val="001545AF"/>
    <w:rsid w:val="00154686"/>
    <w:rsid w:val="001548E9"/>
    <w:rsid w:val="001549C6"/>
    <w:rsid w:val="00154A1F"/>
    <w:rsid w:val="00154A5C"/>
    <w:rsid w:val="00154ADE"/>
    <w:rsid w:val="001559F0"/>
    <w:rsid w:val="00155C05"/>
    <w:rsid w:val="00155C4F"/>
    <w:rsid w:val="00155D3D"/>
    <w:rsid w:val="00155FE2"/>
    <w:rsid w:val="00156041"/>
    <w:rsid w:val="00156081"/>
    <w:rsid w:val="00156101"/>
    <w:rsid w:val="00156155"/>
    <w:rsid w:val="0015638B"/>
    <w:rsid w:val="001565E2"/>
    <w:rsid w:val="00156894"/>
    <w:rsid w:val="00156AA9"/>
    <w:rsid w:val="00156C4F"/>
    <w:rsid w:val="00156F82"/>
    <w:rsid w:val="001570D5"/>
    <w:rsid w:val="00157385"/>
    <w:rsid w:val="00157769"/>
    <w:rsid w:val="001578D7"/>
    <w:rsid w:val="00157A8D"/>
    <w:rsid w:val="00157DFB"/>
    <w:rsid w:val="00157FC5"/>
    <w:rsid w:val="00160042"/>
    <w:rsid w:val="00160088"/>
    <w:rsid w:val="0016022C"/>
    <w:rsid w:val="00160324"/>
    <w:rsid w:val="0016047A"/>
    <w:rsid w:val="0016057A"/>
    <w:rsid w:val="001607C8"/>
    <w:rsid w:val="0016081A"/>
    <w:rsid w:val="001608DC"/>
    <w:rsid w:val="001609A7"/>
    <w:rsid w:val="00160A59"/>
    <w:rsid w:val="00160B89"/>
    <w:rsid w:val="00160C4D"/>
    <w:rsid w:val="00160DA2"/>
    <w:rsid w:val="00160DDF"/>
    <w:rsid w:val="00160E76"/>
    <w:rsid w:val="00160FBA"/>
    <w:rsid w:val="00161358"/>
    <w:rsid w:val="00161429"/>
    <w:rsid w:val="0016171C"/>
    <w:rsid w:val="00161767"/>
    <w:rsid w:val="00161919"/>
    <w:rsid w:val="00161B1A"/>
    <w:rsid w:val="001620EA"/>
    <w:rsid w:val="00162120"/>
    <w:rsid w:val="00162193"/>
    <w:rsid w:val="001621CF"/>
    <w:rsid w:val="0016226E"/>
    <w:rsid w:val="00162271"/>
    <w:rsid w:val="0016228A"/>
    <w:rsid w:val="00162514"/>
    <w:rsid w:val="001628F9"/>
    <w:rsid w:val="00162C0B"/>
    <w:rsid w:val="00162D78"/>
    <w:rsid w:val="0016303A"/>
    <w:rsid w:val="001630DD"/>
    <w:rsid w:val="0016324A"/>
    <w:rsid w:val="001632FF"/>
    <w:rsid w:val="001635FD"/>
    <w:rsid w:val="00163A04"/>
    <w:rsid w:val="00163A65"/>
    <w:rsid w:val="00163C03"/>
    <w:rsid w:val="00163C3A"/>
    <w:rsid w:val="00163CA8"/>
    <w:rsid w:val="00163DD8"/>
    <w:rsid w:val="00163E06"/>
    <w:rsid w:val="00164109"/>
    <w:rsid w:val="001646AF"/>
    <w:rsid w:val="0016484B"/>
    <w:rsid w:val="0016493B"/>
    <w:rsid w:val="00164994"/>
    <w:rsid w:val="00165035"/>
    <w:rsid w:val="00165337"/>
    <w:rsid w:val="001654A4"/>
    <w:rsid w:val="00165507"/>
    <w:rsid w:val="001656B7"/>
    <w:rsid w:val="00165701"/>
    <w:rsid w:val="0016571C"/>
    <w:rsid w:val="00165A82"/>
    <w:rsid w:val="00165F29"/>
    <w:rsid w:val="0016611C"/>
    <w:rsid w:val="001661E9"/>
    <w:rsid w:val="001666A3"/>
    <w:rsid w:val="0016688E"/>
    <w:rsid w:val="00166960"/>
    <w:rsid w:val="00166C5E"/>
    <w:rsid w:val="00166D61"/>
    <w:rsid w:val="00166E19"/>
    <w:rsid w:val="00166F33"/>
    <w:rsid w:val="00166F3A"/>
    <w:rsid w:val="0016718A"/>
    <w:rsid w:val="00167513"/>
    <w:rsid w:val="001675BD"/>
    <w:rsid w:val="001675D1"/>
    <w:rsid w:val="001676ED"/>
    <w:rsid w:val="001676F8"/>
    <w:rsid w:val="00167746"/>
    <w:rsid w:val="001677B0"/>
    <w:rsid w:val="00167840"/>
    <w:rsid w:val="001679FB"/>
    <w:rsid w:val="00167A84"/>
    <w:rsid w:val="00167AA0"/>
    <w:rsid w:val="00167AD5"/>
    <w:rsid w:val="00167BA0"/>
    <w:rsid w:val="00167C92"/>
    <w:rsid w:val="00167CDA"/>
    <w:rsid w:val="00167CE9"/>
    <w:rsid w:val="00167EDD"/>
    <w:rsid w:val="0017010E"/>
    <w:rsid w:val="00170363"/>
    <w:rsid w:val="001703A6"/>
    <w:rsid w:val="001703D0"/>
    <w:rsid w:val="00170415"/>
    <w:rsid w:val="00170508"/>
    <w:rsid w:val="0017063D"/>
    <w:rsid w:val="00170733"/>
    <w:rsid w:val="00170818"/>
    <w:rsid w:val="0017086C"/>
    <w:rsid w:val="0017090B"/>
    <w:rsid w:val="00170976"/>
    <w:rsid w:val="00170980"/>
    <w:rsid w:val="00171036"/>
    <w:rsid w:val="00171037"/>
    <w:rsid w:val="00171937"/>
    <w:rsid w:val="00171CC2"/>
    <w:rsid w:val="00171D42"/>
    <w:rsid w:val="00171D58"/>
    <w:rsid w:val="00171F5A"/>
    <w:rsid w:val="00172507"/>
    <w:rsid w:val="00172520"/>
    <w:rsid w:val="0017263B"/>
    <w:rsid w:val="001727F0"/>
    <w:rsid w:val="00172884"/>
    <w:rsid w:val="00172C19"/>
    <w:rsid w:val="00172E76"/>
    <w:rsid w:val="00172FD8"/>
    <w:rsid w:val="00173156"/>
    <w:rsid w:val="0017319A"/>
    <w:rsid w:val="001731C6"/>
    <w:rsid w:val="001731CA"/>
    <w:rsid w:val="00173254"/>
    <w:rsid w:val="00173302"/>
    <w:rsid w:val="001735AD"/>
    <w:rsid w:val="00173660"/>
    <w:rsid w:val="00173992"/>
    <w:rsid w:val="00173AB6"/>
    <w:rsid w:val="00173B6F"/>
    <w:rsid w:val="00173CEF"/>
    <w:rsid w:val="00173E8A"/>
    <w:rsid w:val="001740E8"/>
    <w:rsid w:val="00174173"/>
    <w:rsid w:val="00174406"/>
    <w:rsid w:val="0017480C"/>
    <w:rsid w:val="001748C4"/>
    <w:rsid w:val="00174F8D"/>
    <w:rsid w:val="001750EA"/>
    <w:rsid w:val="00175134"/>
    <w:rsid w:val="0017523D"/>
    <w:rsid w:val="001754AF"/>
    <w:rsid w:val="00175535"/>
    <w:rsid w:val="0017578C"/>
    <w:rsid w:val="00175C01"/>
    <w:rsid w:val="00175D2B"/>
    <w:rsid w:val="001761D3"/>
    <w:rsid w:val="00176285"/>
    <w:rsid w:val="00176337"/>
    <w:rsid w:val="001766B3"/>
    <w:rsid w:val="00176781"/>
    <w:rsid w:val="001767C8"/>
    <w:rsid w:val="00176909"/>
    <w:rsid w:val="001769F8"/>
    <w:rsid w:val="00176CFC"/>
    <w:rsid w:val="00176EA5"/>
    <w:rsid w:val="00176F1D"/>
    <w:rsid w:val="001774CA"/>
    <w:rsid w:val="00177539"/>
    <w:rsid w:val="00177595"/>
    <w:rsid w:val="00177868"/>
    <w:rsid w:val="00177A5D"/>
    <w:rsid w:val="00177B44"/>
    <w:rsid w:val="00177CB6"/>
    <w:rsid w:val="00177E56"/>
    <w:rsid w:val="00180606"/>
    <w:rsid w:val="00180658"/>
    <w:rsid w:val="001806FF"/>
    <w:rsid w:val="001807B2"/>
    <w:rsid w:val="001808C6"/>
    <w:rsid w:val="001809D8"/>
    <w:rsid w:val="00180CA2"/>
    <w:rsid w:val="001817EA"/>
    <w:rsid w:val="00181C7A"/>
    <w:rsid w:val="00181DE0"/>
    <w:rsid w:val="00181DFC"/>
    <w:rsid w:val="00181F4D"/>
    <w:rsid w:val="00182184"/>
    <w:rsid w:val="0018255C"/>
    <w:rsid w:val="0018257B"/>
    <w:rsid w:val="0018277E"/>
    <w:rsid w:val="0018294A"/>
    <w:rsid w:val="00182E8C"/>
    <w:rsid w:val="00182F50"/>
    <w:rsid w:val="00182F68"/>
    <w:rsid w:val="001833FF"/>
    <w:rsid w:val="00183738"/>
    <w:rsid w:val="00183AA9"/>
    <w:rsid w:val="00183C78"/>
    <w:rsid w:val="0018441C"/>
    <w:rsid w:val="0018464B"/>
    <w:rsid w:val="001846B4"/>
    <w:rsid w:val="001846B6"/>
    <w:rsid w:val="0018487A"/>
    <w:rsid w:val="001849F5"/>
    <w:rsid w:val="00184B9F"/>
    <w:rsid w:val="00184BDF"/>
    <w:rsid w:val="00184D4B"/>
    <w:rsid w:val="00184D84"/>
    <w:rsid w:val="00184DD9"/>
    <w:rsid w:val="00184F87"/>
    <w:rsid w:val="00184FD0"/>
    <w:rsid w:val="0018501E"/>
    <w:rsid w:val="00185122"/>
    <w:rsid w:val="00185318"/>
    <w:rsid w:val="0018532F"/>
    <w:rsid w:val="001859C6"/>
    <w:rsid w:val="00185AB0"/>
    <w:rsid w:val="00185B74"/>
    <w:rsid w:val="00185D7D"/>
    <w:rsid w:val="00185DA5"/>
    <w:rsid w:val="00185E33"/>
    <w:rsid w:val="00186279"/>
    <w:rsid w:val="0018679C"/>
    <w:rsid w:val="001869CA"/>
    <w:rsid w:val="001869E2"/>
    <w:rsid w:val="00186F1A"/>
    <w:rsid w:val="0018718E"/>
    <w:rsid w:val="00187350"/>
    <w:rsid w:val="001876EF"/>
    <w:rsid w:val="001878C8"/>
    <w:rsid w:val="00187A3F"/>
    <w:rsid w:val="00187B0B"/>
    <w:rsid w:val="00187D39"/>
    <w:rsid w:val="00187E49"/>
    <w:rsid w:val="001901D5"/>
    <w:rsid w:val="001901FC"/>
    <w:rsid w:val="0019040E"/>
    <w:rsid w:val="001905EF"/>
    <w:rsid w:val="0019061E"/>
    <w:rsid w:val="00190790"/>
    <w:rsid w:val="00190B94"/>
    <w:rsid w:val="00190DF6"/>
    <w:rsid w:val="00190F95"/>
    <w:rsid w:val="00191291"/>
    <w:rsid w:val="0019138F"/>
    <w:rsid w:val="00191608"/>
    <w:rsid w:val="001922F7"/>
    <w:rsid w:val="00192335"/>
    <w:rsid w:val="001923AA"/>
    <w:rsid w:val="001923D5"/>
    <w:rsid w:val="001924DB"/>
    <w:rsid w:val="001924E2"/>
    <w:rsid w:val="001925DA"/>
    <w:rsid w:val="0019265D"/>
    <w:rsid w:val="001926B1"/>
    <w:rsid w:val="001927A0"/>
    <w:rsid w:val="001929E3"/>
    <w:rsid w:val="00192B39"/>
    <w:rsid w:val="00192D1C"/>
    <w:rsid w:val="00192E3B"/>
    <w:rsid w:val="0019339A"/>
    <w:rsid w:val="001935A2"/>
    <w:rsid w:val="001937F2"/>
    <w:rsid w:val="00193A09"/>
    <w:rsid w:val="00193C80"/>
    <w:rsid w:val="00193E1E"/>
    <w:rsid w:val="0019412F"/>
    <w:rsid w:val="0019415B"/>
    <w:rsid w:val="001942AD"/>
    <w:rsid w:val="00194314"/>
    <w:rsid w:val="00194486"/>
    <w:rsid w:val="001946EC"/>
    <w:rsid w:val="00194858"/>
    <w:rsid w:val="00194D6F"/>
    <w:rsid w:val="00195108"/>
    <w:rsid w:val="0019526A"/>
    <w:rsid w:val="001952EA"/>
    <w:rsid w:val="00195478"/>
    <w:rsid w:val="001955C1"/>
    <w:rsid w:val="001958F4"/>
    <w:rsid w:val="00195A3E"/>
    <w:rsid w:val="00195B6E"/>
    <w:rsid w:val="00195BEA"/>
    <w:rsid w:val="00195D03"/>
    <w:rsid w:val="00195D1A"/>
    <w:rsid w:val="00195E68"/>
    <w:rsid w:val="00195EE1"/>
    <w:rsid w:val="00195FBE"/>
    <w:rsid w:val="00196115"/>
    <w:rsid w:val="001964DC"/>
    <w:rsid w:val="001964E6"/>
    <w:rsid w:val="001967A2"/>
    <w:rsid w:val="001967AB"/>
    <w:rsid w:val="001968FD"/>
    <w:rsid w:val="00196A23"/>
    <w:rsid w:val="00196AEB"/>
    <w:rsid w:val="00196B67"/>
    <w:rsid w:val="00196C83"/>
    <w:rsid w:val="00196D94"/>
    <w:rsid w:val="00197020"/>
    <w:rsid w:val="00197084"/>
    <w:rsid w:val="00197150"/>
    <w:rsid w:val="001971EB"/>
    <w:rsid w:val="0019721C"/>
    <w:rsid w:val="001973C0"/>
    <w:rsid w:val="001974D4"/>
    <w:rsid w:val="001978F2"/>
    <w:rsid w:val="001979EA"/>
    <w:rsid w:val="00197C5A"/>
    <w:rsid w:val="00197DD8"/>
    <w:rsid w:val="00197F15"/>
    <w:rsid w:val="001A0469"/>
    <w:rsid w:val="001A05C1"/>
    <w:rsid w:val="001A061D"/>
    <w:rsid w:val="001A06E1"/>
    <w:rsid w:val="001A07BE"/>
    <w:rsid w:val="001A07C3"/>
    <w:rsid w:val="001A07FF"/>
    <w:rsid w:val="001A0818"/>
    <w:rsid w:val="001A08F8"/>
    <w:rsid w:val="001A0D50"/>
    <w:rsid w:val="001A0D86"/>
    <w:rsid w:val="001A0EDB"/>
    <w:rsid w:val="001A0F7C"/>
    <w:rsid w:val="001A108B"/>
    <w:rsid w:val="001A12CC"/>
    <w:rsid w:val="001A15F5"/>
    <w:rsid w:val="001A178A"/>
    <w:rsid w:val="001A1BB3"/>
    <w:rsid w:val="001A1BDF"/>
    <w:rsid w:val="001A1E36"/>
    <w:rsid w:val="001A1EB9"/>
    <w:rsid w:val="001A2183"/>
    <w:rsid w:val="001A21AE"/>
    <w:rsid w:val="001A228B"/>
    <w:rsid w:val="001A2480"/>
    <w:rsid w:val="001A24FD"/>
    <w:rsid w:val="001A26CD"/>
    <w:rsid w:val="001A2973"/>
    <w:rsid w:val="001A29EA"/>
    <w:rsid w:val="001A2A2C"/>
    <w:rsid w:val="001A2A83"/>
    <w:rsid w:val="001A2CF5"/>
    <w:rsid w:val="001A2DC0"/>
    <w:rsid w:val="001A2DD9"/>
    <w:rsid w:val="001A2DF6"/>
    <w:rsid w:val="001A2E3E"/>
    <w:rsid w:val="001A2F7A"/>
    <w:rsid w:val="001A3266"/>
    <w:rsid w:val="001A349D"/>
    <w:rsid w:val="001A3834"/>
    <w:rsid w:val="001A398C"/>
    <w:rsid w:val="001A3A2C"/>
    <w:rsid w:val="001A3A2E"/>
    <w:rsid w:val="001A3AF5"/>
    <w:rsid w:val="001A3E81"/>
    <w:rsid w:val="001A3FBF"/>
    <w:rsid w:val="001A40A3"/>
    <w:rsid w:val="001A4194"/>
    <w:rsid w:val="001A428D"/>
    <w:rsid w:val="001A44EF"/>
    <w:rsid w:val="001A495F"/>
    <w:rsid w:val="001A499F"/>
    <w:rsid w:val="001A4D25"/>
    <w:rsid w:val="001A4F53"/>
    <w:rsid w:val="001A4FE1"/>
    <w:rsid w:val="001A5017"/>
    <w:rsid w:val="001A527A"/>
    <w:rsid w:val="001A52BD"/>
    <w:rsid w:val="001A5438"/>
    <w:rsid w:val="001A5589"/>
    <w:rsid w:val="001A55BE"/>
    <w:rsid w:val="001A5732"/>
    <w:rsid w:val="001A58ED"/>
    <w:rsid w:val="001A5BE6"/>
    <w:rsid w:val="001A5E68"/>
    <w:rsid w:val="001A600D"/>
    <w:rsid w:val="001A6366"/>
    <w:rsid w:val="001A658B"/>
    <w:rsid w:val="001A681C"/>
    <w:rsid w:val="001A69B9"/>
    <w:rsid w:val="001A6BC4"/>
    <w:rsid w:val="001A6C6E"/>
    <w:rsid w:val="001A6DCE"/>
    <w:rsid w:val="001A6E6E"/>
    <w:rsid w:val="001A6E8E"/>
    <w:rsid w:val="001A6EAC"/>
    <w:rsid w:val="001A6F7F"/>
    <w:rsid w:val="001A7020"/>
    <w:rsid w:val="001A70B1"/>
    <w:rsid w:val="001A74FD"/>
    <w:rsid w:val="001A7590"/>
    <w:rsid w:val="001A79F9"/>
    <w:rsid w:val="001A7FEB"/>
    <w:rsid w:val="001B02C6"/>
    <w:rsid w:val="001B0361"/>
    <w:rsid w:val="001B0549"/>
    <w:rsid w:val="001B06F4"/>
    <w:rsid w:val="001B073D"/>
    <w:rsid w:val="001B0850"/>
    <w:rsid w:val="001B08C0"/>
    <w:rsid w:val="001B0960"/>
    <w:rsid w:val="001B09B9"/>
    <w:rsid w:val="001B0D8D"/>
    <w:rsid w:val="001B0E31"/>
    <w:rsid w:val="001B1100"/>
    <w:rsid w:val="001B1116"/>
    <w:rsid w:val="001B115E"/>
    <w:rsid w:val="001B1190"/>
    <w:rsid w:val="001B119A"/>
    <w:rsid w:val="001B11AE"/>
    <w:rsid w:val="001B11E6"/>
    <w:rsid w:val="001B1756"/>
    <w:rsid w:val="001B1855"/>
    <w:rsid w:val="001B1C5F"/>
    <w:rsid w:val="001B1D4B"/>
    <w:rsid w:val="001B2024"/>
    <w:rsid w:val="001B24A0"/>
    <w:rsid w:val="001B2515"/>
    <w:rsid w:val="001B2638"/>
    <w:rsid w:val="001B2AD0"/>
    <w:rsid w:val="001B2C17"/>
    <w:rsid w:val="001B2D4B"/>
    <w:rsid w:val="001B335D"/>
    <w:rsid w:val="001B3512"/>
    <w:rsid w:val="001B3515"/>
    <w:rsid w:val="001B36D9"/>
    <w:rsid w:val="001B36E2"/>
    <w:rsid w:val="001B3700"/>
    <w:rsid w:val="001B378A"/>
    <w:rsid w:val="001B3933"/>
    <w:rsid w:val="001B3997"/>
    <w:rsid w:val="001B399C"/>
    <w:rsid w:val="001B3B3F"/>
    <w:rsid w:val="001B3D45"/>
    <w:rsid w:val="001B3DF4"/>
    <w:rsid w:val="001B3E1D"/>
    <w:rsid w:val="001B4081"/>
    <w:rsid w:val="001B4B53"/>
    <w:rsid w:val="001B5095"/>
    <w:rsid w:val="001B5410"/>
    <w:rsid w:val="001B548F"/>
    <w:rsid w:val="001B54C6"/>
    <w:rsid w:val="001B56DD"/>
    <w:rsid w:val="001B5809"/>
    <w:rsid w:val="001B58DE"/>
    <w:rsid w:val="001B5981"/>
    <w:rsid w:val="001B59A0"/>
    <w:rsid w:val="001B5A59"/>
    <w:rsid w:val="001B5AC0"/>
    <w:rsid w:val="001B5D75"/>
    <w:rsid w:val="001B5F60"/>
    <w:rsid w:val="001B6496"/>
    <w:rsid w:val="001B64BC"/>
    <w:rsid w:val="001B6730"/>
    <w:rsid w:val="001B67E7"/>
    <w:rsid w:val="001B680E"/>
    <w:rsid w:val="001B6877"/>
    <w:rsid w:val="001B6B63"/>
    <w:rsid w:val="001B6BFC"/>
    <w:rsid w:val="001B6D0F"/>
    <w:rsid w:val="001B6E00"/>
    <w:rsid w:val="001B765B"/>
    <w:rsid w:val="001B785C"/>
    <w:rsid w:val="001B79C9"/>
    <w:rsid w:val="001B7A04"/>
    <w:rsid w:val="001B7FEE"/>
    <w:rsid w:val="001C0150"/>
    <w:rsid w:val="001C016E"/>
    <w:rsid w:val="001C0259"/>
    <w:rsid w:val="001C033E"/>
    <w:rsid w:val="001C0460"/>
    <w:rsid w:val="001C0923"/>
    <w:rsid w:val="001C0F04"/>
    <w:rsid w:val="001C0F81"/>
    <w:rsid w:val="001C113F"/>
    <w:rsid w:val="001C1196"/>
    <w:rsid w:val="001C135F"/>
    <w:rsid w:val="001C14EE"/>
    <w:rsid w:val="001C18EC"/>
    <w:rsid w:val="001C1A2B"/>
    <w:rsid w:val="001C1F5D"/>
    <w:rsid w:val="001C1F7F"/>
    <w:rsid w:val="001C1F80"/>
    <w:rsid w:val="001C227D"/>
    <w:rsid w:val="001C22C4"/>
    <w:rsid w:val="001C2346"/>
    <w:rsid w:val="001C23CF"/>
    <w:rsid w:val="001C2682"/>
    <w:rsid w:val="001C2915"/>
    <w:rsid w:val="001C2CE5"/>
    <w:rsid w:val="001C303C"/>
    <w:rsid w:val="001C310B"/>
    <w:rsid w:val="001C3232"/>
    <w:rsid w:val="001C33D4"/>
    <w:rsid w:val="001C37DC"/>
    <w:rsid w:val="001C3CDC"/>
    <w:rsid w:val="001C3E57"/>
    <w:rsid w:val="001C4238"/>
    <w:rsid w:val="001C4241"/>
    <w:rsid w:val="001C432C"/>
    <w:rsid w:val="001C4606"/>
    <w:rsid w:val="001C472A"/>
    <w:rsid w:val="001C499C"/>
    <w:rsid w:val="001C49B7"/>
    <w:rsid w:val="001C4D08"/>
    <w:rsid w:val="001C4ED0"/>
    <w:rsid w:val="001C5170"/>
    <w:rsid w:val="001C52CA"/>
    <w:rsid w:val="001C533F"/>
    <w:rsid w:val="001C54EB"/>
    <w:rsid w:val="001C5547"/>
    <w:rsid w:val="001C5BE6"/>
    <w:rsid w:val="001C5C4F"/>
    <w:rsid w:val="001C5CCF"/>
    <w:rsid w:val="001C5DB4"/>
    <w:rsid w:val="001C5F21"/>
    <w:rsid w:val="001C5F75"/>
    <w:rsid w:val="001C5FF4"/>
    <w:rsid w:val="001C614A"/>
    <w:rsid w:val="001C66C2"/>
    <w:rsid w:val="001C6A1B"/>
    <w:rsid w:val="001C6CDD"/>
    <w:rsid w:val="001C6DD6"/>
    <w:rsid w:val="001C7021"/>
    <w:rsid w:val="001C71C6"/>
    <w:rsid w:val="001C757F"/>
    <w:rsid w:val="001C7647"/>
    <w:rsid w:val="001C7A24"/>
    <w:rsid w:val="001C7BAC"/>
    <w:rsid w:val="001C7C16"/>
    <w:rsid w:val="001C7C59"/>
    <w:rsid w:val="001C7CF1"/>
    <w:rsid w:val="001C7D40"/>
    <w:rsid w:val="001C7DC8"/>
    <w:rsid w:val="001D0078"/>
    <w:rsid w:val="001D0252"/>
    <w:rsid w:val="001D071D"/>
    <w:rsid w:val="001D0A27"/>
    <w:rsid w:val="001D0B70"/>
    <w:rsid w:val="001D0C1B"/>
    <w:rsid w:val="001D0C6C"/>
    <w:rsid w:val="001D0DE2"/>
    <w:rsid w:val="001D0E0E"/>
    <w:rsid w:val="001D10D8"/>
    <w:rsid w:val="001D137A"/>
    <w:rsid w:val="001D1420"/>
    <w:rsid w:val="001D1426"/>
    <w:rsid w:val="001D1624"/>
    <w:rsid w:val="001D1783"/>
    <w:rsid w:val="001D1836"/>
    <w:rsid w:val="001D1905"/>
    <w:rsid w:val="001D1996"/>
    <w:rsid w:val="001D1B5D"/>
    <w:rsid w:val="001D1B6A"/>
    <w:rsid w:val="001D2A46"/>
    <w:rsid w:val="001D2AF2"/>
    <w:rsid w:val="001D2AF6"/>
    <w:rsid w:val="001D2F5E"/>
    <w:rsid w:val="001D304C"/>
    <w:rsid w:val="001D3342"/>
    <w:rsid w:val="001D3380"/>
    <w:rsid w:val="001D35E3"/>
    <w:rsid w:val="001D36E8"/>
    <w:rsid w:val="001D3766"/>
    <w:rsid w:val="001D37C4"/>
    <w:rsid w:val="001D37D2"/>
    <w:rsid w:val="001D39C6"/>
    <w:rsid w:val="001D3A77"/>
    <w:rsid w:val="001D3BD9"/>
    <w:rsid w:val="001D3E20"/>
    <w:rsid w:val="001D408C"/>
    <w:rsid w:val="001D4409"/>
    <w:rsid w:val="001D448C"/>
    <w:rsid w:val="001D47D9"/>
    <w:rsid w:val="001D48DC"/>
    <w:rsid w:val="001D49EE"/>
    <w:rsid w:val="001D4BCA"/>
    <w:rsid w:val="001D4C3C"/>
    <w:rsid w:val="001D4D5B"/>
    <w:rsid w:val="001D50D9"/>
    <w:rsid w:val="001D51A6"/>
    <w:rsid w:val="001D543F"/>
    <w:rsid w:val="001D5448"/>
    <w:rsid w:val="001D553D"/>
    <w:rsid w:val="001D57DA"/>
    <w:rsid w:val="001D5888"/>
    <w:rsid w:val="001D58BD"/>
    <w:rsid w:val="001D5A52"/>
    <w:rsid w:val="001D5B89"/>
    <w:rsid w:val="001D5EA1"/>
    <w:rsid w:val="001D5F20"/>
    <w:rsid w:val="001D6089"/>
    <w:rsid w:val="001D6129"/>
    <w:rsid w:val="001D61E8"/>
    <w:rsid w:val="001D62AF"/>
    <w:rsid w:val="001D64FA"/>
    <w:rsid w:val="001D6512"/>
    <w:rsid w:val="001D6669"/>
    <w:rsid w:val="001D673B"/>
    <w:rsid w:val="001D690A"/>
    <w:rsid w:val="001D6B07"/>
    <w:rsid w:val="001D6C2A"/>
    <w:rsid w:val="001D6CC3"/>
    <w:rsid w:val="001D6E39"/>
    <w:rsid w:val="001D6E7C"/>
    <w:rsid w:val="001D70EF"/>
    <w:rsid w:val="001D7175"/>
    <w:rsid w:val="001D7325"/>
    <w:rsid w:val="001D736A"/>
    <w:rsid w:val="001D7723"/>
    <w:rsid w:val="001D7734"/>
    <w:rsid w:val="001D77B8"/>
    <w:rsid w:val="001D789F"/>
    <w:rsid w:val="001D78B5"/>
    <w:rsid w:val="001D78D3"/>
    <w:rsid w:val="001D7958"/>
    <w:rsid w:val="001D7AFA"/>
    <w:rsid w:val="001D7B49"/>
    <w:rsid w:val="001D7E23"/>
    <w:rsid w:val="001E00CC"/>
    <w:rsid w:val="001E0189"/>
    <w:rsid w:val="001E0BE0"/>
    <w:rsid w:val="001E0CA1"/>
    <w:rsid w:val="001E0D26"/>
    <w:rsid w:val="001E0D94"/>
    <w:rsid w:val="001E0DD2"/>
    <w:rsid w:val="001E0E71"/>
    <w:rsid w:val="001E0E74"/>
    <w:rsid w:val="001E0F55"/>
    <w:rsid w:val="001E1035"/>
    <w:rsid w:val="001E111F"/>
    <w:rsid w:val="001E1232"/>
    <w:rsid w:val="001E1352"/>
    <w:rsid w:val="001E13A1"/>
    <w:rsid w:val="001E16B7"/>
    <w:rsid w:val="001E17AC"/>
    <w:rsid w:val="001E17FC"/>
    <w:rsid w:val="001E1C5F"/>
    <w:rsid w:val="001E1D23"/>
    <w:rsid w:val="001E1FC3"/>
    <w:rsid w:val="001E20B1"/>
    <w:rsid w:val="001E229F"/>
    <w:rsid w:val="001E236B"/>
    <w:rsid w:val="001E245A"/>
    <w:rsid w:val="001E28B8"/>
    <w:rsid w:val="001E293C"/>
    <w:rsid w:val="001E2A6A"/>
    <w:rsid w:val="001E2A75"/>
    <w:rsid w:val="001E2B0C"/>
    <w:rsid w:val="001E2C42"/>
    <w:rsid w:val="001E2C4C"/>
    <w:rsid w:val="001E2CAD"/>
    <w:rsid w:val="001E2D00"/>
    <w:rsid w:val="001E2E0E"/>
    <w:rsid w:val="001E311C"/>
    <w:rsid w:val="001E34F8"/>
    <w:rsid w:val="001E383F"/>
    <w:rsid w:val="001E3857"/>
    <w:rsid w:val="001E38D4"/>
    <w:rsid w:val="001E3A84"/>
    <w:rsid w:val="001E3AD0"/>
    <w:rsid w:val="001E3B27"/>
    <w:rsid w:val="001E3B37"/>
    <w:rsid w:val="001E3C32"/>
    <w:rsid w:val="001E3D27"/>
    <w:rsid w:val="001E3D4F"/>
    <w:rsid w:val="001E4440"/>
    <w:rsid w:val="001E4668"/>
    <w:rsid w:val="001E482E"/>
    <w:rsid w:val="001E48D8"/>
    <w:rsid w:val="001E4927"/>
    <w:rsid w:val="001E4A13"/>
    <w:rsid w:val="001E4B77"/>
    <w:rsid w:val="001E4BD8"/>
    <w:rsid w:val="001E4C99"/>
    <w:rsid w:val="001E4EA0"/>
    <w:rsid w:val="001E4FCD"/>
    <w:rsid w:val="001E5178"/>
    <w:rsid w:val="001E51F1"/>
    <w:rsid w:val="001E5438"/>
    <w:rsid w:val="001E5455"/>
    <w:rsid w:val="001E585D"/>
    <w:rsid w:val="001E5A19"/>
    <w:rsid w:val="001E6087"/>
    <w:rsid w:val="001E60A6"/>
    <w:rsid w:val="001E61EE"/>
    <w:rsid w:val="001E6299"/>
    <w:rsid w:val="001E630A"/>
    <w:rsid w:val="001E63F1"/>
    <w:rsid w:val="001E6585"/>
    <w:rsid w:val="001E65A7"/>
    <w:rsid w:val="001E67A8"/>
    <w:rsid w:val="001E6A5D"/>
    <w:rsid w:val="001E6A98"/>
    <w:rsid w:val="001E6D58"/>
    <w:rsid w:val="001E6D6C"/>
    <w:rsid w:val="001E6EB9"/>
    <w:rsid w:val="001E7253"/>
    <w:rsid w:val="001E7C71"/>
    <w:rsid w:val="001E7DD3"/>
    <w:rsid w:val="001E7E75"/>
    <w:rsid w:val="001F008E"/>
    <w:rsid w:val="001F04F7"/>
    <w:rsid w:val="001F0564"/>
    <w:rsid w:val="001F0570"/>
    <w:rsid w:val="001F070E"/>
    <w:rsid w:val="001F0B02"/>
    <w:rsid w:val="001F0B1E"/>
    <w:rsid w:val="001F0CF7"/>
    <w:rsid w:val="001F0F75"/>
    <w:rsid w:val="001F1111"/>
    <w:rsid w:val="001F1156"/>
    <w:rsid w:val="001F15AD"/>
    <w:rsid w:val="001F15B0"/>
    <w:rsid w:val="001F1852"/>
    <w:rsid w:val="001F1BA1"/>
    <w:rsid w:val="001F1BC2"/>
    <w:rsid w:val="001F1E34"/>
    <w:rsid w:val="001F1F2E"/>
    <w:rsid w:val="001F20B5"/>
    <w:rsid w:val="001F215D"/>
    <w:rsid w:val="001F2810"/>
    <w:rsid w:val="001F28B6"/>
    <w:rsid w:val="001F28E5"/>
    <w:rsid w:val="001F2BAC"/>
    <w:rsid w:val="001F2F23"/>
    <w:rsid w:val="001F3030"/>
    <w:rsid w:val="001F316D"/>
    <w:rsid w:val="001F335C"/>
    <w:rsid w:val="001F336D"/>
    <w:rsid w:val="001F35BE"/>
    <w:rsid w:val="001F3707"/>
    <w:rsid w:val="001F37C5"/>
    <w:rsid w:val="001F3881"/>
    <w:rsid w:val="001F3E3F"/>
    <w:rsid w:val="001F3FF1"/>
    <w:rsid w:val="001F4340"/>
    <w:rsid w:val="001F4361"/>
    <w:rsid w:val="001F4726"/>
    <w:rsid w:val="001F488C"/>
    <w:rsid w:val="001F49E7"/>
    <w:rsid w:val="001F4A32"/>
    <w:rsid w:val="001F4DE3"/>
    <w:rsid w:val="001F505B"/>
    <w:rsid w:val="001F51B9"/>
    <w:rsid w:val="001F5573"/>
    <w:rsid w:val="001F566B"/>
    <w:rsid w:val="001F5799"/>
    <w:rsid w:val="001F57F2"/>
    <w:rsid w:val="001F58DA"/>
    <w:rsid w:val="001F593B"/>
    <w:rsid w:val="001F59BC"/>
    <w:rsid w:val="001F5AA7"/>
    <w:rsid w:val="001F5AF2"/>
    <w:rsid w:val="001F5B04"/>
    <w:rsid w:val="001F5B90"/>
    <w:rsid w:val="001F5D97"/>
    <w:rsid w:val="001F5DD2"/>
    <w:rsid w:val="001F5E47"/>
    <w:rsid w:val="001F5E59"/>
    <w:rsid w:val="001F5EE5"/>
    <w:rsid w:val="001F5EF3"/>
    <w:rsid w:val="001F61AE"/>
    <w:rsid w:val="001F6225"/>
    <w:rsid w:val="001F638A"/>
    <w:rsid w:val="001F645E"/>
    <w:rsid w:val="001F6496"/>
    <w:rsid w:val="001F67FE"/>
    <w:rsid w:val="001F6A25"/>
    <w:rsid w:val="001F6DDF"/>
    <w:rsid w:val="001F6F6C"/>
    <w:rsid w:val="001F7521"/>
    <w:rsid w:val="001F783E"/>
    <w:rsid w:val="001F7B7D"/>
    <w:rsid w:val="001F7CE1"/>
    <w:rsid w:val="001F7E32"/>
    <w:rsid w:val="001F7F87"/>
    <w:rsid w:val="001F7FCC"/>
    <w:rsid w:val="001F7FF4"/>
    <w:rsid w:val="0020011F"/>
    <w:rsid w:val="00200186"/>
    <w:rsid w:val="002004C5"/>
    <w:rsid w:val="00200786"/>
    <w:rsid w:val="00200D79"/>
    <w:rsid w:val="00200F2C"/>
    <w:rsid w:val="002012D5"/>
    <w:rsid w:val="00201366"/>
    <w:rsid w:val="002013BF"/>
    <w:rsid w:val="002013D2"/>
    <w:rsid w:val="0020151E"/>
    <w:rsid w:val="00201775"/>
    <w:rsid w:val="0020189D"/>
    <w:rsid w:val="00201A20"/>
    <w:rsid w:val="00201C02"/>
    <w:rsid w:val="00201C13"/>
    <w:rsid w:val="00201D9F"/>
    <w:rsid w:val="00201DA9"/>
    <w:rsid w:val="00201F70"/>
    <w:rsid w:val="00202225"/>
    <w:rsid w:val="00202356"/>
    <w:rsid w:val="00202623"/>
    <w:rsid w:val="0020297E"/>
    <w:rsid w:val="00202B7F"/>
    <w:rsid w:val="00202CF8"/>
    <w:rsid w:val="00202DA7"/>
    <w:rsid w:val="002035B5"/>
    <w:rsid w:val="00203DD0"/>
    <w:rsid w:val="00203FA8"/>
    <w:rsid w:val="002040E0"/>
    <w:rsid w:val="002041E4"/>
    <w:rsid w:val="002042F5"/>
    <w:rsid w:val="002043D9"/>
    <w:rsid w:val="0020445A"/>
    <w:rsid w:val="0020479E"/>
    <w:rsid w:val="0020493F"/>
    <w:rsid w:val="002049BA"/>
    <w:rsid w:val="00204AEF"/>
    <w:rsid w:val="00204B60"/>
    <w:rsid w:val="00204BEE"/>
    <w:rsid w:val="00204FFD"/>
    <w:rsid w:val="00205088"/>
    <w:rsid w:val="002050AF"/>
    <w:rsid w:val="002052F2"/>
    <w:rsid w:val="00205530"/>
    <w:rsid w:val="002055DE"/>
    <w:rsid w:val="00205618"/>
    <w:rsid w:val="00205817"/>
    <w:rsid w:val="0020599A"/>
    <w:rsid w:val="00205B7B"/>
    <w:rsid w:val="00205D00"/>
    <w:rsid w:val="00206672"/>
    <w:rsid w:val="00206907"/>
    <w:rsid w:val="0020698F"/>
    <w:rsid w:val="002069CB"/>
    <w:rsid w:val="00206B0A"/>
    <w:rsid w:val="00206D99"/>
    <w:rsid w:val="002070DA"/>
    <w:rsid w:val="00207132"/>
    <w:rsid w:val="0020728D"/>
    <w:rsid w:val="002072C2"/>
    <w:rsid w:val="00207322"/>
    <w:rsid w:val="00207331"/>
    <w:rsid w:val="00207435"/>
    <w:rsid w:val="0020746B"/>
    <w:rsid w:val="00207760"/>
    <w:rsid w:val="00207B1B"/>
    <w:rsid w:val="00207D0B"/>
    <w:rsid w:val="00207E42"/>
    <w:rsid w:val="00207E6C"/>
    <w:rsid w:val="00210181"/>
    <w:rsid w:val="002102DA"/>
    <w:rsid w:val="00210562"/>
    <w:rsid w:val="0021070B"/>
    <w:rsid w:val="0021070E"/>
    <w:rsid w:val="00210B55"/>
    <w:rsid w:val="00210C09"/>
    <w:rsid w:val="002112F2"/>
    <w:rsid w:val="00211532"/>
    <w:rsid w:val="0021161A"/>
    <w:rsid w:val="002117B3"/>
    <w:rsid w:val="0021184E"/>
    <w:rsid w:val="002118B9"/>
    <w:rsid w:val="00211945"/>
    <w:rsid w:val="00211E00"/>
    <w:rsid w:val="00211F66"/>
    <w:rsid w:val="00212027"/>
    <w:rsid w:val="0021208D"/>
    <w:rsid w:val="00212098"/>
    <w:rsid w:val="002120CF"/>
    <w:rsid w:val="002120EC"/>
    <w:rsid w:val="002120FA"/>
    <w:rsid w:val="00212303"/>
    <w:rsid w:val="002125F1"/>
    <w:rsid w:val="00212710"/>
    <w:rsid w:val="00212FA9"/>
    <w:rsid w:val="00213323"/>
    <w:rsid w:val="002135BC"/>
    <w:rsid w:val="002137EF"/>
    <w:rsid w:val="00213964"/>
    <w:rsid w:val="00213981"/>
    <w:rsid w:val="00213A5F"/>
    <w:rsid w:val="00213EA7"/>
    <w:rsid w:val="00214255"/>
    <w:rsid w:val="0021451D"/>
    <w:rsid w:val="002145C8"/>
    <w:rsid w:val="0021480C"/>
    <w:rsid w:val="002149B9"/>
    <w:rsid w:val="00214F45"/>
    <w:rsid w:val="00215189"/>
    <w:rsid w:val="00215297"/>
    <w:rsid w:val="00215595"/>
    <w:rsid w:val="002155BD"/>
    <w:rsid w:val="0021563C"/>
    <w:rsid w:val="00215760"/>
    <w:rsid w:val="002157D2"/>
    <w:rsid w:val="00215923"/>
    <w:rsid w:val="00215BB4"/>
    <w:rsid w:val="00215CDA"/>
    <w:rsid w:val="00215E47"/>
    <w:rsid w:val="00215F6B"/>
    <w:rsid w:val="00215F86"/>
    <w:rsid w:val="0021638E"/>
    <w:rsid w:val="00216464"/>
    <w:rsid w:val="00216534"/>
    <w:rsid w:val="00216758"/>
    <w:rsid w:val="0021691D"/>
    <w:rsid w:val="00216944"/>
    <w:rsid w:val="0021694E"/>
    <w:rsid w:val="00216AC2"/>
    <w:rsid w:val="00216B30"/>
    <w:rsid w:val="0021737D"/>
    <w:rsid w:val="002177C2"/>
    <w:rsid w:val="002179B7"/>
    <w:rsid w:val="00217BF1"/>
    <w:rsid w:val="00217C3E"/>
    <w:rsid w:val="00217D35"/>
    <w:rsid w:val="00220130"/>
    <w:rsid w:val="002201B4"/>
    <w:rsid w:val="00220378"/>
    <w:rsid w:val="002203EE"/>
    <w:rsid w:val="0022090F"/>
    <w:rsid w:val="002209DA"/>
    <w:rsid w:val="00220E36"/>
    <w:rsid w:val="00220F32"/>
    <w:rsid w:val="00220F3F"/>
    <w:rsid w:val="00220F99"/>
    <w:rsid w:val="00221124"/>
    <w:rsid w:val="0022112F"/>
    <w:rsid w:val="002214A8"/>
    <w:rsid w:val="00221658"/>
    <w:rsid w:val="00221C36"/>
    <w:rsid w:val="00221CE0"/>
    <w:rsid w:val="00221CEA"/>
    <w:rsid w:val="00221DCF"/>
    <w:rsid w:val="00221F11"/>
    <w:rsid w:val="00221F39"/>
    <w:rsid w:val="00221F50"/>
    <w:rsid w:val="0022218E"/>
    <w:rsid w:val="00222234"/>
    <w:rsid w:val="002222B6"/>
    <w:rsid w:val="0022231C"/>
    <w:rsid w:val="00222342"/>
    <w:rsid w:val="002225C0"/>
    <w:rsid w:val="002229D4"/>
    <w:rsid w:val="00222A4E"/>
    <w:rsid w:val="00222C8B"/>
    <w:rsid w:val="00222CE7"/>
    <w:rsid w:val="00222EE7"/>
    <w:rsid w:val="00222F76"/>
    <w:rsid w:val="00222FDF"/>
    <w:rsid w:val="0022301F"/>
    <w:rsid w:val="002230CB"/>
    <w:rsid w:val="00223189"/>
    <w:rsid w:val="00223501"/>
    <w:rsid w:val="00223601"/>
    <w:rsid w:val="002236FF"/>
    <w:rsid w:val="002238AA"/>
    <w:rsid w:val="0022390C"/>
    <w:rsid w:val="00223F2A"/>
    <w:rsid w:val="00224252"/>
    <w:rsid w:val="00224372"/>
    <w:rsid w:val="00224AB7"/>
    <w:rsid w:val="00224FDD"/>
    <w:rsid w:val="002251FB"/>
    <w:rsid w:val="002253BA"/>
    <w:rsid w:val="002254A5"/>
    <w:rsid w:val="00225645"/>
    <w:rsid w:val="002256A1"/>
    <w:rsid w:val="00225820"/>
    <w:rsid w:val="00225883"/>
    <w:rsid w:val="00225950"/>
    <w:rsid w:val="00225DBC"/>
    <w:rsid w:val="00225DDD"/>
    <w:rsid w:val="002260F0"/>
    <w:rsid w:val="00226235"/>
    <w:rsid w:val="0022696A"/>
    <w:rsid w:val="00226DF5"/>
    <w:rsid w:val="0022707C"/>
    <w:rsid w:val="00227101"/>
    <w:rsid w:val="0022736B"/>
    <w:rsid w:val="0022739F"/>
    <w:rsid w:val="0022754F"/>
    <w:rsid w:val="002276A8"/>
    <w:rsid w:val="002278F5"/>
    <w:rsid w:val="00227A61"/>
    <w:rsid w:val="00227AAF"/>
    <w:rsid w:val="00227AFD"/>
    <w:rsid w:val="00227D48"/>
    <w:rsid w:val="00230437"/>
    <w:rsid w:val="00230643"/>
    <w:rsid w:val="00230731"/>
    <w:rsid w:val="00230754"/>
    <w:rsid w:val="002307B2"/>
    <w:rsid w:val="002309CA"/>
    <w:rsid w:val="00230AFC"/>
    <w:rsid w:val="00230AFD"/>
    <w:rsid w:val="00230D2A"/>
    <w:rsid w:val="00230EE3"/>
    <w:rsid w:val="00230FEC"/>
    <w:rsid w:val="00231083"/>
    <w:rsid w:val="002313A9"/>
    <w:rsid w:val="00231439"/>
    <w:rsid w:val="00231440"/>
    <w:rsid w:val="002319DA"/>
    <w:rsid w:val="00231BED"/>
    <w:rsid w:val="00231C12"/>
    <w:rsid w:val="00231E6A"/>
    <w:rsid w:val="00231FD1"/>
    <w:rsid w:val="002321CA"/>
    <w:rsid w:val="0023240A"/>
    <w:rsid w:val="00232566"/>
    <w:rsid w:val="0023275A"/>
    <w:rsid w:val="002328BA"/>
    <w:rsid w:val="00232BAC"/>
    <w:rsid w:val="00232C85"/>
    <w:rsid w:val="0023304E"/>
    <w:rsid w:val="002331D5"/>
    <w:rsid w:val="00233528"/>
    <w:rsid w:val="00233644"/>
    <w:rsid w:val="002337B5"/>
    <w:rsid w:val="002339CE"/>
    <w:rsid w:val="00233B08"/>
    <w:rsid w:val="00233B53"/>
    <w:rsid w:val="00233DF0"/>
    <w:rsid w:val="00233F50"/>
    <w:rsid w:val="00233FE0"/>
    <w:rsid w:val="0023414B"/>
    <w:rsid w:val="0023417A"/>
    <w:rsid w:val="0023452F"/>
    <w:rsid w:val="00234552"/>
    <w:rsid w:val="00234818"/>
    <w:rsid w:val="00234A4E"/>
    <w:rsid w:val="00234BA8"/>
    <w:rsid w:val="002352E5"/>
    <w:rsid w:val="00235346"/>
    <w:rsid w:val="002355C9"/>
    <w:rsid w:val="00235606"/>
    <w:rsid w:val="00235926"/>
    <w:rsid w:val="00235A83"/>
    <w:rsid w:val="00235C61"/>
    <w:rsid w:val="00235C6C"/>
    <w:rsid w:val="00235D38"/>
    <w:rsid w:val="00235E2B"/>
    <w:rsid w:val="00235F69"/>
    <w:rsid w:val="00236144"/>
    <w:rsid w:val="002362E0"/>
    <w:rsid w:val="00236494"/>
    <w:rsid w:val="00236542"/>
    <w:rsid w:val="00236844"/>
    <w:rsid w:val="00236866"/>
    <w:rsid w:val="002369E2"/>
    <w:rsid w:val="00236CC0"/>
    <w:rsid w:val="00236E97"/>
    <w:rsid w:val="0023713B"/>
    <w:rsid w:val="00237231"/>
    <w:rsid w:val="00237352"/>
    <w:rsid w:val="00237810"/>
    <w:rsid w:val="0023782A"/>
    <w:rsid w:val="00237952"/>
    <w:rsid w:val="00237B2F"/>
    <w:rsid w:val="00237E67"/>
    <w:rsid w:val="002402F4"/>
    <w:rsid w:val="00240434"/>
    <w:rsid w:val="00240939"/>
    <w:rsid w:val="00240A38"/>
    <w:rsid w:val="00240E15"/>
    <w:rsid w:val="00240ED8"/>
    <w:rsid w:val="0024114D"/>
    <w:rsid w:val="0024136D"/>
    <w:rsid w:val="00241548"/>
    <w:rsid w:val="0024177C"/>
    <w:rsid w:val="0024191C"/>
    <w:rsid w:val="00242221"/>
    <w:rsid w:val="002422DE"/>
    <w:rsid w:val="002424F2"/>
    <w:rsid w:val="0024263C"/>
    <w:rsid w:val="002426EE"/>
    <w:rsid w:val="002427C5"/>
    <w:rsid w:val="002428FD"/>
    <w:rsid w:val="00242DCF"/>
    <w:rsid w:val="00242F67"/>
    <w:rsid w:val="00243115"/>
    <w:rsid w:val="00243229"/>
    <w:rsid w:val="00243481"/>
    <w:rsid w:val="00243573"/>
    <w:rsid w:val="0024373B"/>
    <w:rsid w:val="00243751"/>
    <w:rsid w:val="00243BEF"/>
    <w:rsid w:val="00243CD6"/>
    <w:rsid w:val="00243D43"/>
    <w:rsid w:val="00243F11"/>
    <w:rsid w:val="00243F24"/>
    <w:rsid w:val="00243FC8"/>
    <w:rsid w:val="00244075"/>
    <w:rsid w:val="00244295"/>
    <w:rsid w:val="00244352"/>
    <w:rsid w:val="00244E16"/>
    <w:rsid w:val="0024501C"/>
    <w:rsid w:val="00245044"/>
    <w:rsid w:val="002451E2"/>
    <w:rsid w:val="00245556"/>
    <w:rsid w:val="002456A5"/>
    <w:rsid w:val="00245877"/>
    <w:rsid w:val="00245889"/>
    <w:rsid w:val="0024595C"/>
    <w:rsid w:val="00245AE5"/>
    <w:rsid w:val="00245CC6"/>
    <w:rsid w:val="00245EC5"/>
    <w:rsid w:val="00245F4A"/>
    <w:rsid w:val="0024601B"/>
    <w:rsid w:val="002462AB"/>
    <w:rsid w:val="002463DE"/>
    <w:rsid w:val="002464DB"/>
    <w:rsid w:val="00246527"/>
    <w:rsid w:val="0024668D"/>
    <w:rsid w:val="00246704"/>
    <w:rsid w:val="00246723"/>
    <w:rsid w:val="0024677A"/>
    <w:rsid w:val="00246789"/>
    <w:rsid w:val="002467C3"/>
    <w:rsid w:val="00246970"/>
    <w:rsid w:val="00246AAC"/>
    <w:rsid w:val="00246FC2"/>
    <w:rsid w:val="00246FCF"/>
    <w:rsid w:val="00247175"/>
    <w:rsid w:val="0024722B"/>
    <w:rsid w:val="0024731B"/>
    <w:rsid w:val="00247418"/>
    <w:rsid w:val="002475BE"/>
    <w:rsid w:val="002476CE"/>
    <w:rsid w:val="00247730"/>
    <w:rsid w:val="00247820"/>
    <w:rsid w:val="002478A6"/>
    <w:rsid w:val="00247950"/>
    <w:rsid w:val="00247BF3"/>
    <w:rsid w:val="00247C2C"/>
    <w:rsid w:val="00247E93"/>
    <w:rsid w:val="00247F8B"/>
    <w:rsid w:val="0025030A"/>
    <w:rsid w:val="002504E4"/>
    <w:rsid w:val="0025064D"/>
    <w:rsid w:val="00250675"/>
    <w:rsid w:val="002506A1"/>
    <w:rsid w:val="00250899"/>
    <w:rsid w:val="0025092E"/>
    <w:rsid w:val="00250A0F"/>
    <w:rsid w:val="00250BBB"/>
    <w:rsid w:val="00250C37"/>
    <w:rsid w:val="00251213"/>
    <w:rsid w:val="00251315"/>
    <w:rsid w:val="00251321"/>
    <w:rsid w:val="0025155D"/>
    <w:rsid w:val="002517BD"/>
    <w:rsid w:val="00251BA7"/>
    <w:rsid w:val="00251EEC"/>
    <w:rsid w:val="00251FFC"/>
    <w:rsid w:val="00252154"/>
    <w:rsid w:val="00252238"/>
    <w:rsid w:val="00252379"/>
    <w:rsid w:val="00252448"/>
    <w:rsid w:val="0025263D"/>
    <w:rsid w:val="0025298D"/>
    <w:rsid w:val="00252A92"/>
    <w:rsid w:val="00252C24"/>
    <w:rsid w:val="00252E0B"/>
    <w:rsid w:val="00252FCD"/>
    <w:rsid w:val="00252FE9"/>
    <w:rsid w:val="0025305A"/>
    <w:rsid w:val="002530B1"/>
    <w:rsid w:val="002533D7"/>
    <w:rsid w:val="00253566"/>
    <w:rsid w:val="002536E9"/>
    <w:rsid w:val="0025372F"/>
    <w:rsid w:val="00253D20"/>
    <w:rsid w:val="00253EBC"/>
    <w:rsid w:val="002543F1"/>
    <w:rsid w:val="002544B4"/>
    <w:rsid w:val="002545EA"/>
    <w:rsid w:val="00254706"/>
    <w:rsid w:val="00254BBA"/>
    <w:rsid w:val="00254CF9"/>
    <w:rsid w:val="00254E33"/>
    <w:rsid w:val="00255023"/>
    <w:rsid w:val="0025509B"/>
    <w:rsid w:val="00255271"/>
    <w:rsid w:val="00255438"/>
    <w:rsid w:val="00255519"/>
    <w:rsid w:val="002555B1"/>
    <w:rsid w:val="002555D5"/>
    <w:rsid w:val="00255618"/>
    <w:rsid w:val="002557FB"/>
    <w:rsid w:val="00255837"/>
    <w:rsid w:val="00255970"/>
    <w:rsid w:val="00255997"/>
    <w:rsid w:val="00255D3C"/>
    <w:rsid w:val="00255D64"/>
    <w:rsid w:val="00255DE7"/>
    <w:rsid w:val="00256215"/>
    <w:rsid w:val="0025622C"/>
    <w:rsid w:val="002563CF"/>
    <w:rsid w:val="00256595"/>
    <w:rsid w:val="00256B73"/>
    <w:rsid w:val="00256E25"/>
    <w:rsid w:val="00256E3D"/>
    <w:rsid w:val="00256E5D"/>
    <w:rsid w:val="00257018"/>
    <w:rsid w:val="00257292"/>
    <w:rsid w:val="0025729D"/>
    <w:rsid w:val="00257966"/>
    <w:rsid w:val="00257A15"/>
    <w:rsid w:val="00257B4F"/>
    <w:rsid w:val="00257C9C"/>
    <w:rsid w:val="00257E3F"/>
    <w:rsid w:val="00260362"/>
    <w:rsid w:val="00260509"/>
    <w:rsid w:val="00260582"/>
    <w:rsid w:val="002609C1"/>
    <w:rsid w:val="002609DD"/>
    <w:rsid w:val="00260A03"/>
    <w:rsid w:val="00260CCC"/>
    <w:rsid w:val="00260E06"/>
    <w:rsid w:val="00260F1E"/>
    <w:rsid w:val="00260F67"/>
    <w:rsid w:val="002610B3"/>
    <w:rsid w:val="00261172"/>
    <w:rsid w:val="002611C8"/>
    <w:rsid w:val="002612BA"/>
    <w:rsid w:val="00261347"/>
    <w:rsid w:val="00261477"/>
    <w:rsid w:val="0026162B"/>
    <w:rsid w:val="00261734"/>
    <w:rsid w:val="002617DB"/>
    <w:rsid w:val="00261823"/>
    <w:rsid w:val="0026187C"/>
    <w:rsid w:val="002619CE"/>
    <w:rsid w:val="00261A04"/>
    <w:rsid w:val="00261A83"/>
    <w:rsid w:val="00261B1F"/>
    <w:rsid w:val="00261BDB"/>
    <w:rsid w:val="00261D4A"/>
    <w:rsid w:val="00261E4F"/>
    <w:rsid w:val="00262312"/>
    <w:rsid w:val="00262342"/>
    <w:rsid w:val="0026273C"/>
    <w:rsid w:val="00262909"/>
    <w:rsid w:val="00262A54"/>
    <w:rsid w:val="00262F40"/>
    <w:rsid w:val="00262F55"/>
    <w:rsid w:val="0026311E"/>
    <w:rsid w:val="002633B3"/>
    <w:rsid w:val="002636A7"/>
    <w:rsid w:val="002636DA"/>
    <w:rsid w:val="002636ED"/>
    <w:rsid w:val="00263777"/>
    <w:rsid w:val="00263834"/>
    <w:rsid w:val="0026385D"/>
    <w:rsid w:val="0026394B"/>
    <w:rsid w:val="002639AB"/>
    <w:rsid w:val="00263A13"/>
    <w:rsid w:val="00263A6D"/>
    <w:rsid w:val="00263C0F"/>
    <w:rsid w:val="00263C53"/>
    <w:rsid w:val="00263DFC"/>
    <w:rsid w:val="002644B9"/>
    <w:rsid w:val="0026479A"/>
    <w:rsid w:val="002648FC"/>
    <w:rsid w:val="00264A6F"/>
    <w:rsid w:val="00264C54"/>
    <w:rsid w:val="00264F7D"/>
    <w:rsid w:val="00265116"/>
    <w:rsid w:val="0026530F"/>
    <w:rsid w:val="00265625"/>
    <w:rsid w:val="002658EB"/>
    <w:rsid w:val="00265A64"/>
    <w:rsid w:val="00265A74"/>
    <w:rsid w:val="00265B72"/>
    <w:rsid w:val="00265BE4"/>
    <w:rsid w:val="00265C18"/>
    <w:rsid w:val="00265CC3"/>
    <w:rsid w:val="00265D36"/>
    <w:rsid w:val="00265E22"/>
    <w:rsid w:val="00266034"/>
    <w:rsid w:val="0026619E"/>
    <w:rsid w:val="00266683"/>
    <w:rsid w:val="002666A8"/>
    <w:rsid w:val="00266881"/>
    <w:rsid w:val="0026696D"/>
    <w:rsid w:val="002669FE"/>
    <w:rsid w:val="00266A53"/>
    <w:rsid w:val="00266AAE"/>
    <w:rsid w:val="00266B3D"/>
    <w:rsid w:val="00266D0C"/>
    <w:rsid w:val="00266DBC"/>
    <w:rsid w:val="00266E01"/>
    <w:rsid w:val="00266E38"/>
    <w:rsid w:val="00266F0A"/>
    <w:rsid w:val="0026706A"/>
    <w:rsid w:val="00267122"/>
    <w:rsid w:val="00267211"/>
    <w:rsid w:val="002673F0"/>
    <w:rsid w:val="0026746A"/>
    <w:rsid w:val="0026788A"/>
    <w:rsid w:val="00267B87"/>
    <w:rsid w:val="00267FB5"/>
    <w:rsid w:val="00270268"/>
    <w:rsid w:val="00270348"/>
    <w:rsid w:val="0027034F"/>
    <w:rsid w:val="0027069B"/>
    <w:rsid w:val="002707C6"/>
    <w:rsid w:val="00270804"/>
    <w:rsid w:val="002708E7"/>
    <w:rsid w:val="00270A99"/>
    <w:rsid w:val="00270F1D"/>
    <w:rsid w:val="00270FF8"/>
    <w:rsid w:val="002710FB"/>
    <w:rsid w:val="00271227"/>
    <w:rsid w:val="00271283"/>
    <w:rsid w:val="002712BB"/>
    <w:rsid w:val="00271459"/>
    <w:rsid w:val="002716C6"/>
    <w:rsid w:val="0027189E"/>
    <w:rsid w:val="00271DEE"/>
    <w:rsid w:val="00271F28"/>
    <w:rsid w:val="002724A8"/>
    <w:rsid w:val="00272714"/>
    <w:rsid w:val="002729F2"/>
    <w:rsid w:val="00272ACC"/>
    <w:rsid w:val="00272B3C"/>
    <w:rsid w:val="00272BD8"/>
    <w:rsid w:val="00272F24"/>
    <w:rsid w:val="00273071"/>
    <w:rsid w:val="002734C1"/>
    <w:rsid w:val="00273640"/>
    <w:rsid w:val="0027388C"/>
    <w:rsid w:val="00273A67"/>
    <w:rsid w:val="00273ADC"/>
    <w:rsid w:val="00273B90"/>
    <w:rsid w:val="00273C0A"/>
    <w:rsid w:val="00273D37"/>
    <w:rsid w:val="0027406B"/>
    <w:rsid w:val="002740CE"/>
    <w:rsid w:val="002742ED"/>
    <w:rsid w:val="0027443A"/>
    <w:rsid w:val="0027451E"/>
    <w:rsid w:val="002747CF"/>
    <w:rsid w:val="00274A21"/>
    <w:rsid w:val="00274B11"/>
    <w:rsid w:val="00274B35"/>
    <w:rsid w:val="00274CE7"/>
    <w:rsid w:val="0027519B"/>
    <w:rsid w:val="002751A3"/>
    <w:rsid w:val="0027527F"/>
    <w:rsid w:val="00275353"/>
    <w:rsid w:val="002753E1"/>
    <w:rsid w:val="0027543E"/>
    <w:rsid w:val="00275495"/>
    <w:rsid w:val="00275662"/>
    <w:rsid w:val="00275870"/>
    <w:rsid w:val="00275AF9"/>
    <w:rsid w:val="00275CE7"/>
    <w:rsid w:val="00275D36"/>
    <w:rsid w:val="00275FA5"/>
    <w:rsid w:val="0027601C"/>
    <w:rsid w:val="00276321"/>
    <w:rsid w:val="002763D1"/>
    <w:rsid w:val="002766A5"/>
    <w:rsid w:val="0027689B"/>
    <w:rsid w:val="00276EBB"/>
    <w:rsid w:val="00277051"/>
    <w:rsid w:val="00277143"/>
    <w:rsid w:val="0027746F"/>
    <w:rsid w:val="0027751D"/>
    <w:rsid w:val="00277C92"/>
    <w:rsid w:val="00277E25"/>
    <w:rsid w:val="002800D0"/>
    <w:rsid w:val="0028018E"/>
    <w:rsid w:val="00280364"/>
    <w:rsid w:val="00280520"/>
    <w:rsid w:val="002807A3"/>
    <w:rsid w:val="002807A5"/>
    <w:rsid w:val="002807E9"/>
    <w:rsid w:val="00280A7F"/>
    <w:rsid w:val="00280C85"/>
    <w:rsid w:val="00280D87"/>
    <w:rsid w:val="00280FAF"/>
    <w:rsid w:val="00281365"/>
    <w:rsid w:val="0028142A"/>
    <w:rsid w:val="002816EE"/>
    <w:rsid w:val="002818B8"/>
    <w:rsid w:val="002819C0"/>
    <w:rsid w:val="00281BEA"/>
    <w:rsid w:val="00281E48"/>
    <w:rsid w:val="00282114"/>
    <w:rsid w:val="00282144"/>
    <w:rsid w:val="002825EA"/>
    <w:rsid w:val="00282607"/>
    <w:rsid w:val="00282674"/>
    <w:rsid w:val="00282B94"/>
    <w:rsid w:val="00282C52"/>
    <w:rsid w:val="00282CDD"/>
    <w:rsid w:val="00283394"/>
    <w:rsid w:val="002833A0"/>
    <w:rsid w:val="00283555"/>
    <w:rsid w:val="00283649"/>
    <w:rsid w:val="0028375B"/>
    <w:rsid w:val="00283840"/>
    <w:rsid w:val="0028388B"/>
    <w:rsid w:val="00283E29"/>
    <w:rsid w:val="00283E61"/>
    <w:rsid w:val="00283FE1"/>
    <w:rsid w:val="002840B3"/>
    <w:rsid w:val="00284468"/>
    <w:rsid w:val="0028467F"/>
    <w:rsid w:val="00284717"/>
    <w:rsid w:val="00284731"/>
    <w:rsid w:val="0028483B"/>
    <w:rsid w:val="002848CB"/>
    <w:rsid w:val="00284CF3"/>
    <w:rsid w:val="00284EFF"/>
    <w:rsid w:val="00284F2B"/>
    <w:rsid w:val="002850F5"/>
    <w:rsid w:val="0028512D"/>
    <w:rsid w:val="002851D1"/>
    <w:rsid w:val="00285253"/>
    <w:rsid w:val="002853D6"/>
    <w:rsid w:val="0028546A"/>
    <w:rsid w:val="00285600"/>
    <w:rsid w:val="0028585B"/>
    <w:rsid w:val="002859E2"/>
    <w:rsid w:val="00285A0A"/>
    <w:rsid w:val="00285A60"/>
    <w:rsid w:val="00285E5E"/>
    <w:rsid w:val="00285F9F"/>
    <w:rsid w:val="00286013"/>
    <w:rsid w:val="00286397"/>
    <w:rsid w:val="00286F56"/>
    <w:rsid w:val="00286F74"/>
    <w:rsid w:val="002870A8"/>
    <w:rsid w:val="002872A9"/>
    <w:rsid w:val="002872DE"/>
    <w:rsid w:val="002873B4"/>
    <w:rsid w:val="002875C9"/>
    <w:rsid w:val="0028782F"/>
    <w:rsid w:val="00287876"/>
    <w:rsid w:val="0028787C"/>
    <w:rsid w:val="00287A55"/>
    <w:rsid w:val="00287B6A"/>
    <w:rsid w:val="00287BE0"/>
    <w:rsid w:val="00287F86"/>
    <w:rsid w:val="002901E6"/>
    <w:rsid w:val="00290250"/>
    <w:rsid w:val="00290265"/>
    <w:rsid w:val="002903BB"/>
    <w:rsid w:val="0029111F"/>
    <w:rsid w:val="00291240"/>
    <w:rsid w:val="002912E9"/>
    <w:rsid w:val="002913E3"/>
    <w:rsid w:val="002914C6"/>
    <w:rsid w:val="002915D4"/>
    <w:rsid w:val="002917C5"/>
    <w:rsid w:val="00291A33"/>
    <w:rsid w:val="00291EAC"/>
    <w:rsid w:val="00292041"/>
    <w:rsid w:val="002920A5"/>
    <w:rsid w:val="002920A7"/>
    <w:rsid w:val="002921FE"/>
    <w:rsid w:val="00292215"/>
    <w:rsid w:val="00292296"/>
    <w:rsid w:val="002923BC"/>
    <w:rsid w:val="002925B3"/>
    <w:rsid w:val="002927D8"/>
    <w:rsid w:val="00292935"/>
    <w:rsid w:val="00292C36"/>
    <w:rsid w:val="00292FCC"/>
    <w:rsid w:val="0029345E"/>
    <w:rsid w:val="0029361F"/>
    <w:rsid w:val="00293734"/>
    <w:rsid w:val="002938BF"/>
    <w:rsid w:val="00293945"/>
    <w:rsid w:val="00293947"/>
    <w:rsid w:val="00293B91"/>
    <w:rsid w:val="00293FC9"/>
    <w:rsid w:val="0029407B"/>
    <w:rsid w:val="002940AC"/>
    <w:rsid w:val="002941F1"/>
    <w:rsid w:val="002942E7"/>
    <w:rsid w:val="00294359"/>
    <w:rsid w:val="002943DC"/>
    <w:rsid w:val="00294586"/>
    <w:rsid w:val="002946AB"/>
    <w:rsid w:val="00294774"/>
    <w:rsid w:val="00294815"/>
    <w:rsid w:val="00294A76"/>
    <w:rsid w:val="00294AB8"/>
    <w:rsid w:val="00294B44"/>
    <w:rsid w:val="00294B6A"/>
    <w:rsid w:val="00294CAC"/>
    <w:rsid w:val="00294CB4"/>
    <w:rsid w:val="00294D04"/>
    <w:rsid w:val="002950A3"/>
    <w:rsid w:val="00295510"/>
    <w:rsid w:val="00295632"/>
    <w:rsid w:val="0029574B"/>
    <w:rsid w:val="0029575D"/>
    <w:rsid w:val="00295931"/>
    <w:rsid w:val="002959FD"/>
    <w:rsid w:val="00295A49"/>
    <w:rsid w:val="00295ADB"/>
    <w:rsid w:val="00295DC0"/>
    <w:rsid w:val="00295E2B"/>
    <w:rsid w:val="00295EC1"/>
    <w:rsid w:val="0029607D"/>
    <w:rsid w:val="00296157"/>
    <w:rsid w:val="0029622A"/>
    <w:rsid w:val="002964D4"/>
    <w:rsid w:val="0029669E"/>
    <w:rsid w:val="0029675F"/>
    <w:rsid w:val="00296AD9"/>
    <w:rsid w:val="00296E1A"/>
    <w:rsid w:val="0029714A"/>
    <w:rsid w:val="00297280"/>
    <w:rsid w:val="0029732A"/>
    <w:rsid w:val="002973C4"/>
    <w:rsid w:val="00297641"/>
    <w:rsid w:val="00297665"/>
    <w:rsid w:val="0029789F"/>
    <w:rsid w:val="00297930"/>
    <w:rsid w:val="00297BAD"/>
    <w:rsid w:val="00297C1D"/>
    <w:rsid w:val="00297F9D"/>
    <w:rsid w:val="002A00B3"/>
    <w:rsid w:val="002A0232"/>
    <w:rsid w:val="002A02D9"/>
    <w:rsid w:val="002A0315"/>
    <w:rsid w:val="002A042B"/>
    <w:rsid w:val="002A04CF"/>
    <w:rsid w:val="002A05CB"/>
    <w:rsid w:val="002A07E0"/>
    <w:rsid w:val="002A09B4"/>
    <w:rsid w:val="002A0CD3"/>
    <w:rsid w:val="002A0D2D"/>
    <w:rsid w:val="002A0DA0"/>
    <w:rsid w:val="002A0DF9"/>
    <w:rsid w:val="002A0E86"/>
    <w:rsid w:val="002A1389"/>
    <w:rsid w:val="002A13E2"/>
    <w:rsid w:val="002A1497"/>
    <w:rsid w:val="002A1791"/>
    <w:rsid w:val="002A1C76"/>
    <w:rsid w:val="002A1D8B"/>
    <w:rsid w:val="002A1DE9"/>
    <w:rsid w:val="002A1EBB"/>
    <w:rsid w:val="002A1EE3"/>
    <w:rsid w:val="002A202D"/>
    <w:rsid w:val="002A204E"/>
    <w:rsid w:val="002A2260"/>
    <w:rsid w:val="002A28FC"/>
    <w:rsid w:val="002A2A0E"/>
    <w:rsid w:val="002A2A60"/>
    <w:rsid w:val="002A2AA3"/>
    <w:rsid w:val="002A2D8C"/>
    <w:rsid w:val="002A2F1E"/>
    <w:rsid w:val="002A2F4F"/>
    <w:rsid w:val="002A2F86"/>
    <w:rsid w:val="002A2FA4"/>
    <w:rsid w:val="002A2FBB"/>
    <w:rsid w:val="002A30E1"/>
    <w:rsid w:val="002A3156"/>
    <w:rsid w:val="002A39B9"/>
    <w:rsid w:val="002A3A9D"/>
    <w:rsid w:val="002A3B0D"/>
    <w:rsid w:val="002A3C7B"/>
    <w:rsid w:val="002A3CC9"/>
    <w:rsid w:val="002A3DD1"/>
    <w:rsid w:val="002A3FAC"/>
    <w:rsid w:val="002A3FB2"/>
    <w:rsid w:val="002A4028"/>
    <w:rsid w:val="002A4477"/>
    <w:rsid w:val="002A4C05"/>
    <w:rsid w:val="002A4C74"/>
    <w:rsid w:val="002A4F14"/>
    <w:rsid w:val="002A4F17"/>
    <w:rsid w:val="002A50EF"/>
    <w:rsid w:val="002A53B4"/>
    <w:rsid w:val="002A56DC"/>
    <w:rsid w:val="002A5A45"/>
    <w:rsid w:val="002A5B61"/>
    <w:rsid w:val="002A5C69"/>
    <w:rsid w:val="002A5C97"/>
    <w:rsid w:val="002A61E8"/>
    <w:rsid w:val="002A6219"/>
    <w:rsid w:val="002A6382"/>
    <w:rsid w:val="002A66F2"/>
    <w:rsid w:val="002A67E3"/>
    <w:rsid w:val="002A6958"/>
    <w:rsid w:val="002A6A37"/>
    <w:rsid w:val="002A6AE1"/>
    <w:rsid w:val="002A6B39"/>
    <w:rsid w:val="002A6D53"/>
    <w:rsid w:val="002A6DFC"/>
    <w:rsid w:val="002A6E87"/>
    <w:rsid w:val="002A6F18"/>
    <w:rsid w:val="002A7052"/>
    <w:rsid w:val="002A70B3"/>
    <w:rsid w:val="002A7171"/>
    <w:rsid w:val="002A73FC"/>
    <w:rsid w:val="002A7510"/>
    <w:rsid w:val="002A75D1"/>
    <w:rsid w:val="002A76A5"/>
    <w:rsid w:val="002A795C"/>
    <w:rsid w:val="002A7A4B"/>
    <w:rsid w:val="002A7A90"/>
    <w:rsid w:val="002B0150"/>
    <w:rsid w:val="002B0452"/>
    <w:rsid w:val="002B06BB"/>
    <w:rsid w:val="002B06DC"/>
    <w:rsid w:val="002B086F"/>
    <w:rsid w:val="002B0A68"/>
    <w:rsid w:val="002B0B9D"/>
    <w:rsid w:val="002B0D3E"/>
    <w:rsid w:val="002B0F10"/>
    <w:rsid w:val="002B1151"/>
    <w:rsid w:val="002B1320"/>
    <w:rsid w:val="002B1391"/>
    <w:rsid w:val="002B1508"/>
    <w:rsid w:val="002B1572"/>
    <w:rsid w:val="002B1673"/>
    <w:rsid w:val="002B16EB"/>
    <w:rsid w:val="002B1921"/>
    <w:rsid w:val="002B1A8A"/>
    <w:rsid w:val="002B1B40"/>
    <w:rsid w:val="002B1DD7"/>
    <w:rsid w:val="002B2094"/>
    <w:rsid w:val="002B21F1"/>
    <w:rsid w:val="002B221A"/>
    <w:rsid w:val="002B223E"/>
    <w:rsid w:val="002B237C"/>
    <w:rsid w:val="002B2565"/>
    <w:rsid w:val="002B2767"/>
    <w:rsid w:val="002B28C6"/>
    <w:rsid w:val="002B2943"/>
    <w:rsid w:val="002B2A58"/>
    <w:rsid w:val="002B2B12"/>
    <w:rsid w:val="002B2CA5"/>
    <w:rsid w:val="002B2CB8"/>
    <w:rsid w:val="002B2CF0"/>
    <w:rsid w:val="002B2F8C"/>
    <w:rsid w:val="002B30DB"/>
    <w:rsid w:val="002B31A7"/>
    <w:rsid w:val="002B3341"/>
    <w:rsid w:val="002B34D8"/>
    <w:rsid w:val="002B35C9"/>
    <w:rsid w:val="002B3C1E"/>
    <w:rsid w:val="002B3DD6"/>
    <w:rsid w:val="002B41F6"/>
    <w:rsid w:val="002B4224"/>
    <w:rsid w:val="002B4307"/>
    <w:rsid w:val="002B44E2"/>
    <w:rsid w:val="002B45DF"/>
    <w:rsid w:val="002B48BD"/>
    <w:rsid w:val="002B49DE"/>
    <w:rsid w:val="002B4A42"/>
    <w:rsid w:val="002B4B23"/>
    <w:rsid w:val="002B510F"/>
    <w:rsid w:val="002B511C"/>
    <w:rsid w:val="002B51FF"/>
    <w:rsid w:val="002B53C1"/>
    <w:rsid w:val="002B53EF"/>
    <w:rsid w:val="002B54E7"/>
    <w:rsid w:val="002B56C6"/>
    <w:rsid w:val="002B5984"/>
    <w:rsid w:val="002B5AB7"/>
    <w:rsid w:val="002B5D87"/>
    <w:rsid w:val="002B6032"/>
    <w:rsid w:val="002B639F"/>
    <w:rsid w:val="002B63B0"/>
    <w:rsid w:val="002B63B5"/>
    <w:rsid w:val="002B63FE"/>
    <w:rsid w:val="002B66B6"/>
    <w:rsid w:val="002B67D2"/>
    <w:rsid w:val="002B6876"/>
    <w:rsid w:val="002B688E"/>
    <w:rsid w:val="002B68B5"/>
    <w:rsid w:val="002B6F41"/>
    <w:rsid w:val="002B7013"/>
    <w:rsid w:val="002B741F"/>
    <w:rsid w:val="002B7435"/>
    <w:rsid w:val="002B7710"/>
    <w:rsid w:val="002B77C5"/>
    <w:rsid w:val="002B7827"/>
    <w:rsid w:val="002B7ADF"/>
    <w:rsid w:val="002B7C02"/>
    <w:rsid w:val="002B7E84"/>
    <w:rsid w:val="002C0164"/>
    <w:rsid w:val="002C01A6"/>
    <w:rsid w:val="002C0282"/>
    <w:rsid w:val="002C034C"/>
    <w:rsid w:val="002C04D7"/>
    <w:rsid w:val="002C055A"/>
    <w:rsid w:val="002C056D"/>
    <w:rsid w:val="002C0745"/>
    <w:rsid w:val="002C076D"/>
    <w:rsid w:val="002C0910"/>
    <w:rsid w:val="002C0993"/>
    <w:rsid w:val="002C09C8"/>
    <w:rsid w:val="002C0C2B"/>
    <w:rsid w:val="002C0D93"/>
    <w:rsid w:val="002C0E7B"/>
    <w:rsid w:val="002C0F19"/>
    <w:rsid w:val="002C1030"/>
    <w:rsid w:val="002C1360"/>
    <w:rsid w:val="002C17E9"/>
    <w:rsid w:val="002C1951"/>
    <w:rsid w:val="002C196B"/>
    <w:rsid w:val="002C1B63"/>
    <w:rsid w:val="002C1C9E"/>
    <w:rsid w:val="002C2110"/>
    <w:rsid w:val="002C2123"/>
    <w:rsid w:val="002C21D9"/>
    <w:rsid w:val="002C22A5"/>
    <w:rsid w:val="002C243F"/>
    <w:rsid w:val="002C2825"/>
    <w:rsid w:val="002C28AF"/>
    <w:rsid w:val="002C2BE3"/>
    <w:rsid w:val="002C2C55"/>
    <w:rsid w:val="002C2E6F"/>
    <w:rsid w:val="002C3071"/>
    <w:rsid w:val="002C30D3"/>
    <w:rsid w:val="002C3201"/>
    <w:rsid w:val="002C325F"/>
    <w:rsid w:val="002C373B"/>
    <w:rsid w:val="002C38A6"/>
    <w:rsid w:val="002C3B1C"/>
    <w:rsid w:val="002C3F0C"/>
    <w:rsid w:val="002C4051"/>
    <w:rsid w:val="002C42EE"/>
    <w:rsid w:val="002C43A5"/>
    <w:rsid w:val="002C43BC"/>
    <w:rsid w:val="002C4571"/>
    <w:rsid w:val="002C4D4B"/>
    <w:rsid w:val="002C4E12"/>
    <w:rsid w:val="002C4E17"/>
    <w:rsid w:val="002C4E3C"/>
    <w:rsid w:val="002C4EBA"/>
    <w:rsid w:val="002C4ED5"/>
    <w:rsid w:val="002C519E"/>
    <w:rsid w:val="002C5386"/>
    <w:rsid w:val="002C5959"/>
    <w:rsid w:val="002C5BCE"/>
    <w:rsid w:val="002C5C65"/>
    <w:rsid w:val="002C5DE5"/>
    <w:rsid w:val="002C5F6C"/>
    <w:rsid w:val="002C6100"/>
    <w:rsid w:val="002C638B"/>
    <w:rsid w:val="002C6520"/>
    <w:rsid w:val="002C65B4"/>
    <w:rsid w:val="002C6A3E"/>
    <w:rsid w:val="002C6A86"/>
    <w:rsid w:val="002C6BA1"/>
    <w:rsid w:val="002C6E03"/>
    <w:rsid w:val="002C6FB1"/>
    <w:rsid w:val="002C7090"/>
    <w:rsid w:val="002C718D"/>
    <w:rsid w:val="002C7221"/>
    <w:rsid w:val="002C778D"/>
    <w:rsid w:val="002C78D6"/>
    <w:rsid w:val="002C7FB5"/>
    <w:rsid w:val="002D0292"/>
    <w:rsid w:val="002D0739"/>
    <w:rsid w:val="002D079D"/>
    <w:rsid w:val="002D0860"/>
    <w:rsid w:val="002D0A3D"/>
    <w:rsid w:val="002D0A99"/>
    <w:rsid w:val="002D0B1A"/>
    <w:rsid w:val="002D1402"/>
    <w:rsid w:val="002D1691"/>
    <w:rsid w:val="002D16A4"/>
    <w:rsid w:val="002D180A"/>
    <w:rsid w:val="002D1A8D"/>
    <w:rsid w:val="002D1A9D"/>
    <w:rsid w:val="002D1DDB"/>
    <w:rsid w:val="002D1EBA"/>
    <w:rsid w:val="002D22C8"/>
    <w:rsid w:val="002D24CE"/>
    <w:rsid w:val="002D2510"/>
    <w:rsid w:val="002D25E0"/>
    <w:rsid w:val="002D25EE"/>
    <w:rsid w:val="002D28B4"/>
    <w:rsid w:val="002D2EBD"/>
    <w:rsid w:val="002D3259"/>
    <w:rsid w:val="002D3579"/>
    <w:rsid w:val="002D35D6"/>
    <w:rsid w:val="002D36CD"/>
    <w:rsid w:val="002D3827"/>
    <w:rsid w:val="002D3B1E"/>
    <w:rsid w:val="002D3C83"/>
    <w:rsid w:val="002D3DED"/>
    <w:rsid w:val="002D3EA5"/>
    <w:rsid w:val="002D41E8"/>
    <w:rsid w:val="002D4385"/>
    <w:rsid w:val="002D4618"/>
    <w:rsid w:val="002D46F4"/>
    <w:rsid w:val="002D4AAA"/>
    <w:rsid w:val="002D4D42"/>
    <w:rsid w:val="002D501E"/>
    <w:rsid w:val="002D5093"/>
    <w:rsid w:val="002D513C"/>
    <w:rsid w:val="002D52DD"/>
    <w:rsid w:val="002D5330"/>
    <w:rsid w:val="002D538D"/>
    <w:rsid w:val="002D5855"/>
    <w:rsid w:val="002D58FA"/>
    <w:rsid w:val="002D5B9A"/>
    <w:rsid w:val="002D5E46"/>
    <w:rsid w:val="002D5E6E"/>
    <w:rsid w:val="002D5F6B"/>
    <w:rsid w:val="002D60B0"/>
    <w:rsid w:val="002D62DA"/>
    <w:rsid w:val="002D6356"/>
    <w:rsid w:val="002D675A"/>
    <w:rsid w:val="002D699F"/>
    <w:rsid w:val="002D6CEA"/>
    <w:rsid w:val="002D6D02"/>
    <w:rsid w:val="002D6D81"/>
    <w:rsid w:val="002D6DA6"/>
    <w:rsid w:val="002D6DD5"/>
    <w:rsid w:val="002D6E11"/>
    <w:rsid w:val="002D6E31"/>
    <w:rsid w:val="002D6F13"/>
    <w:rsid w:val="002D702F"/>
    <w:rsid w:val="002D70D1"/>
    <w:rsid w:val="002D7491"/>
    <w:rsid w:val="002D7645"/>
    <w:rsid w:val="002D764D"/>
    <w:rsid w:val="002D7714"/>
    <w:rsid w:val="002D7964"/>
    <w:rsid w:val="002D7A32"/>
    <w:rsid w:val="002D7A41"/>
    <w:rsid w:val="002D7B77"/>
    <w:rsid w:val="002D7E08"/>
    <w:rsid w:val="002D7E3D"/>
    <w:rsid w:val="002D7E62"/>
    <w:rsid w:val="002E0003"/>
    <w:rsid w:val="002E0148"/>
    <w:rsid w:val="002E0215"/>
    <w:rsid w:val="002E02DF"/>
    <w:rsid w:val="002E055E"/>
    <w:rsid w:val="002E0564"/>
    <w:rsid w:val="002E06EE"/>
    <w:rsid w:val="002E06FB"/>
    <w:rsid w:val="002E0CC9"/>
    <w:rsid w:val="002E1004"/>
    <w:rsid w:val="002E10BF"/>
    <w:rsid w:val="002E10C3"/>
    <w:rsid w:val="002E1122"/>
    <w:rsid w:val="002E12B6"/>
    <w:rsid w:val="002E146E"/>
    <w:rsid w:val="002E17EC"/>
    <w:rsid w:val="002E186F"/>
    <w:rsid w:val="002E18C6"/>
    <w:rsid w:val="002E1A01"/>
    <w:rsid w:val="002E1A9E"/>
    <w:rsid w:val="002E1C93"/>
    <w:rsid w:val="002E1F06"/>
    <w:rsid w:val="002E207F"/>
    <w:rsid w:val="002E2270"/>
    <w:rsid w:val="002E28D0"/>
    <w:rsid w:val="002E29CA"/>
    <w:rsid w:val="002E2B8A"/>
    <w:rsid w:val="002E2CC1"/>
    <w:rsid w:val="002E2EE1"/>
    <w:rsid w:val="002E2F4F"/>
    <w:rsid w:val="002E2FBD"/>
    <w:rsid w:val="002E3006"/>
    <w:rsid w:val="002E30AA"/>
    <w:rsid w:val="002E3223"/>
    <w:rsid w:val="002E33C6"/>
    <w:rsid w:val="002E39C3"/>
    <w:rsid w:val="002E3D1E"/>
    <w:rsid w:val="002E3E3A"/>
    <w:rsid w:val="002E3F0B"/>
    <w:rsid w:val="002E3F9F"/>
    <w:rsid w:val="002E4241"/>
    <w:rsid w:val="002E42FE"/>
    <w:rsid w:val="002E4840"/>
    <w:rsid w:val="002E486D"/>
    <w:rsid w:val="002E49FE"/>
    <w:rsid w:val="002E4A16"/>
    <w:rsid w:val="002E4A41"/>
    <w:rsid w:val="002E4B8F"/>
    <w:rsid w:val="002E4DD3"/>
    <w:rsid w:val="002E4E0C"/>
    <w:rsid w:val="002E501E"/>
    <w:rsid w:val="002E50E8"/>
    <w:rsid w:val="002E5130"/>
    <w:rsid w:val="002E524B"/>
    <w:rsid w:val="002E52D5"/>
    <w:rsid w:val="002E5699"/>
    <w:rsid w:val="002E5897"/>
    <w:rsid w:val="002E59F8"/>
    <w:rsid w:val="002E5C5D"/>
    <w:rsid w:val="002E604A"/>
    <w:rsid w:val="002E6535"/>
    <w:rsid w:val="002E657F"/>
    <w:rsid w:val="002E65BD"/>
    <w:rsid w:val="002E677A"/>
    <w:rsid w:val="002E6989"/>
    <w:rsid w:val="002E6A48"/>
    <w:rsid w:val="002E6A57"/>
    <w:rsid w:val="002E6B71"/>
    <w:rsid w:val="002E6C38"/>
    <w:rsid w:val="002E6CD2"/>
    <w:rsid w:val="002E6D0C"/>
    <w:rsid w:val="002E6E6F"/>
    <w:rsid w:val="002E6EE9"/>
    <w:rsid w:val="002E7038"/>
    <w:rsid w:val="002E7060"/>
    <w:rsid w:val="002E7204"/>
    <w:rsid w:val="002E7237"/>
    <w:rsid w:val="002E729D"/>
    <w:rsid w:val="002E736F"/>
    <w:rsid w:val="002E7687"/>
    <w:rsid w:val="002E7964"/>
    <w:rsid w:val="002E7C1C"/>
    <w:rsid w:val="002E7E0E"/>
    <w:rsid w:val="002F0044"/>
    <w:rsid w:val="002F006F"/>
    <w:rsid w:val="002F050F"/>
    <w:rsid w:val="002F0AD1"/>
    <w:rsid w:val="002F0B19"/>
    <w:rsid w:val="002F0BFE"/>
    <w:rsid w:val="002F0C7A"/>
    <w:rsid w:val="002F0CA0"/>
    <w:rsid w:val="002F0D9E"/>
    <w:rsid w:val="002F0E1F"/>
    <w:rsid w:val="002F0E42"/>
    <w:rsid w:val="002F0F3A"/>
    <w:rsid w:val="002F107B"/>
    <w:rsid w:val="002F12F6"/>
    <w:rsid w:val="002F144D"/>
    <w:rsid w:val="002F1538"/>
    <w:rsid w:val="002F1D9B"/>
    <w:rsid w:val="002F1E62"/>
    <w:rsid w:val="002F20CA"/>
    <w:rsid w:val="002F22E5"/>
    <w:rsid w:val="002F2442"/>
    <w:rsid w:val="002F24D8"/>
    <w:rsid w:val="002F25FD"/>
    <w:rsid w:val="002F282E"/>
    <w:rsid w:val="002F28B4"/>
    <w:rsid w:val="002F2F08"/>
    <w:rsid w:val="002F2F52"/>
    <w:rsid w:val="002F3029"/>
    <w:rsid w:val="002F3074"/>
    <w:rsid w:val="002F34C8"/>
    <w:rsid w:val="002F38F1"/>
    <w:rsid w:val="002F3922"/>
    <w:rsid w:val="002F3A27"/>
    <w:rsid w:val="002F3C70"/>
    <w:rsid w:val="002F3C7E"/>
    <w:rsid w:val="002F4191"/>
    <w:rsid w:val="002F41CB"/>
    <w:rsid w:val="002F4411"/>
    <w:rsid w:val="002F4427"/>
    <w:rsid w:val="002F45D4"/>
    <w:rsid w:val="002F466A"/>
    <w:rsid w:val="002F4902"/>
    <w:rsid w:val="002F49BC"/>
    <w:rsid w:val="002F4B2E"/>
    <w:rsid w:val="002F5065"/>
    <w:rsid w:val="002F509D"/>
    <w:rsid w:val="002F529E"/>
    <w:rsid w:val="002F52D4"/>
    <w:rsid w:val="002F57BC"/>
    <w:rsid w:val="002F59B5"/>
    <w:rsid w:val="002F5A03"/>
    <w:rsid w:val="002F5EA2"/>
    <w:rsid w:val="002F6410"/>
    <w:rsid w:val="002F6566"/>
    <w:rsid w:val="002F663B"/>
    <w:rsid w:val="002F6952"/>
    <w:rsid w:val="002F6CC1"/>
    <w:rsid w:val="002F6FAA"/>
    <w:rsid w:val="002F704E"/>
    <w:rsid w:val="002F709D"/>
    <w:rsid w:val="002F70A9"/>
    <w:rsid w:val="002F70E9"/>
    <w:rsid w:val="002F71A4"/>
    <w:rsid w:val="002F7350"/>
    <w:rsid w:val="002F7546"/>
    <w:rsid w:val="002F7559"/>
    <w:rsid w:val="002F7585"/>
    <w:rsid w:val="002F7842"/>
    <w:rsid w:val="002F78C4"/>
    <w:rsid w:val="002F7A29"/>
    <w:rsid w:val="002F7B81"/>
    <w:rsid w:val="002F7C92"/>
    <w:rsid w:val="002F7CFB"/>
    <w:rsid w:val="002F7F4E"/>
    <w:rsid w:val="0030012E"/>
    <w:rsid w:val="00300199"/>
    <w:rsid w:val="003001DF"/>
    <w:rsid w:val="003005EA"/>
    <w:rsid w:val="0030080A"/>
    <w:rsid w:val="003008D1"/>
    <w:rsid w:val="00300CFE"/>
    <w:rsid w:val="00300E7F"/>
    <w:rsid w:val="0030149E"/>
    <w:rsid w:val="00301558"/>
    <w:rsid w:val="0030163A"/>
    <w:rsid w:val="0030165C"/>
    <w:rsid w:val="0030199C"/>
    <w:rsid w:val="00301A42"/>
    <w:rsid w:val="00301E26"/>
    <w:rsid w:val="00301E76"/>
    <w:rsid w:val="00301F61"/>
    <w:rsid w:val="00301F78"/>
    <w:rsid w:val="0030216C"/>
    <w:rsid w:val="003021CA"/>
    <w:rsid w:val="0030235B"/>
    <w:rsid w:val="00302518"/>
    <w:rsid w:val="00302627"/>
    <w:rsid w:val="003028B8"/>
    <w:rsid w:val="0030299D"/>
    <w:rsid w:val="00302A71"/>
    <w:rsid w:val="00302B78"/>
    <w:rsid w:val="00302C0C"/>
    <w:rsid w:val="00302ECD"/>
    <w:rsid w:val="003032B2"/>
    <w:rsid w:val="003034E2"/>
    <w:rsid w:val="00303564"/>
    <w:rsid w:val="0030376D"/>
    <w:rsid w:val="003038A3"/>
    <w:rsid w:val="0030398A"/>
    <w:rsid w:val="00303A84"/>
    <w:rsid w:val="00303D03"/>
    <w:rsid w:val="00304447"/>
    <w:rsid w:val="00304536"/>
    <w:rsid w:val="00304954"/>
    <w:rsid w:val="00304CDA"/>
    <w:rsid w:val="00304EFD"/>
    <w:rsid w:val="00304FF5"/>
    <w:rsid w:val="00305113"/>
    <w:rsid w:val="0030532C"/>
    <w:rsid w:val="0030544C"/>
    <w:rsid w:val="00305661"/>
    <w:rsid w:val="003056FF"/>
    <w:rsid w:val="00305B86"/>
    <w:rsid w:val="00305D01"/>
    <w:rsid w:val="00305D5B"/>
    <w:rsid w:val="00305DD7"/>
    <w:rsid w:val="003061F1"/>
    <w:rsid w:val="00306541"/>
    <w:rsid w:val="00306579"/>
    <w:rsid w:val="00306620"/>
    <w:rsid w:val="003068A7"/>
    <w:rsid w:val="00306987"/>
    <w:rsid w:val="00306A0E"/>
    <w:rsid w:val="00306AE9"/>
    <w:rsid w:val="00306BED"/>
    <w:rsid w:val="00306DB4"/>
    <w:rsid w:val="00306DCD"/>
    <w:rsid w:val="00306DE6"/>
    <w:rsid w:val="00306EEE"/>
    <w:rsid w:val="00306F2F"/>
    <w:rsid w:val="00306FF8"/>
    <w:rsid w:val="003077D0"/>
    <w:rsid w:val="0030787A"/>
    <w:rsid w:val="00307AD8"/>
    <w:rsid w:val="00307BF0"/>
    <w:rsid w:val="00307D6E"/>
    <w:rsid w:val="00307EBA"/>
    <w:rsid w:val="00307F04"/>
    <w:rsid w:val="00307F56"/>
    <w:rsid w:val="00307F68"/>
    <w:rsid w:val="003100DE"/>
    <w:rsid w:val="003100F8"/>
    <w:rsid w:val="00310129"/>
    <w:rsid w:val="00310226"/>
    <w:rsid w:val="003104C6"/>
    <w:rsid w:val="0031074F"/>
    <w:rsid w:val="0031084A"/>
    <w:rsid w:val="00310923"/>
    <w:rsid w:val="00310A9E"/>
    <w:rsid w:val="00310AAA"/>
    <w:rsid w:val="00310B03"/>
    <w:rsid w:val="00310BFE"/>
    <w:rsid w:val="00310CB5"/>
    <w:rsid w:val="00310CD4"/>
    <w:rsid w:val="00310CFE"/>
    <w:rsid w:val="00310DF3"/>
    <w:rsid w:val="003110D6"/>
    <w:rsid w:val="0031132A"/>
    <w:rsid w:val="0031149A"/>
    <w:rsid w:val="003119BF"/>
    <w:rsid w:val="00311BFF"/>
    <w:rsid w:val="00312144"/>
    <w:rsid w:val="003121C6"/>
    <w:rsid w:val="00312350"/>
    <w:rsid w:val="00312632"/>
    <w:rsid w:val="003127A5"/>
    <w:rsid w:val="00312841"/>
    <w:rsid w:val="003128FF"/>
    <w:rsid w:val="00312911"/>
    <w:rsid w:val="00312D86"/>
    <w:rsid w:val="00312DC2"/>
    <w:rsid w:val="00312E64"/>
    <w:rsid w:val="003130A7"/>
    <w:rsid w:val="003131AD"/>
    <w:rsid w:val="0031321D"/>
    <w:rsid w:val="00313316"/>
    <w:rsid w:val="0031340A"/>
    <w:rsid w:val="00313634"/>
    <w:rsid w:val="00313687"/>
    <w:rsid w:val="003138C0"/>
    <w:rsid w:val="00313A4B"/>
    <w:rsid w:val="00313A9C"/>
    <w:rsid w:val="00313E26"/>
    <w:rsid w:val="00313FDC"/>
    <w:rsid w:val="003140FD"/>
    <w:rsid w:val="0031428E"/>
    <w:rsid w:val="003143D1"/>
    <w:rsid w:val="003143E2"/>
    <w:rsid w:val="00314BA7"/>
    <w:rsid w:val="00314BEA"/>
    <w:rsid w:val="00314E26"/>
    <w:rsid w:val="00314EA9"/>
    <w:rsid w:val="00314FB7"/>
    <w:rsid w:val="00315138"/>
    <w:rsid w:val="003151B2"/>
    <w:rsid w:val="003152C4"/>
    <w:rsid w:val="00315311"/>
    <w:rsid w:val="003156A1"/>
    <w:rsid w:val="00315B73"/>
    <w:rsid w:val="00315C7E"/>
    <w:rsid w:val="00315D45"/>
    <w:rsid w:val="00315FF8"/>
    <w:rsid w:val="00316169"/>
    <w:rsid w:val="003161A4"/>
    <w:rsid w:val="003165A2"/>
    <w:rsid w:val="00316718"/>
    <w:rsid w:val="00316838"/>
    <w:rsid w:val="0031699F"/>
    <w:rsid w:val="00316CD8"/>
    <w:rsid w:val="00316F64"/>
    <w:rsid w:val="003171AD"/>
    <w:rsid w:val="00317275"/>
    <w:rsid w:val="00317294"/>
    <w:rsid w:val="00317481"/>
    <w:rsid w:val="0031766E"/>
    <w:rsid w:val="003176E6"/>
    <w:rsid w:val="00317721"/>
    <w:rsid w:val="00317787"/>
    <w:rsid w:val="00317914"/>
    <w:rsid w:val="00317AC6"/>
    <w:rsid w:val="00317AE3"/>
    <w:rsid w:val="00317AEF"/>
    <w:rsid w:val="00317C7D"/>
    <w:rsid w:val="00317CC8"/>
    <w:rsid w:val="00317D13"/>
    <w:rsid w:val="00317D9E"/>
    <w:rsid w:val="00317DA7"/>
    <w:rsid w:val="00317E6C"/>
    <w:rsid w:val="00317F4B"/>
    <w:rsid w:val="003201C2"/>
    <w:rsid w:val="0032023E"/>
    <w:rsid w:val="00320603"/>
    <w:rsid w:val="003206D0"/>
    <w:rsid w:val="003206D2"/>
    <w:rsid w:val="00320974"/>
    <w:rsid w:val="00320AF1"/>
    <w:rsid w:val="00320BC4"/>
    <w:rsid w:val="00320DEA"/>
    <w:rsid w:val="00320ED5"/>
    <w:rsid w:val="003210AA"/>
    <w:rsid w:val="00321305"/>
    <w:rsid w:val="0032140F"/>
    <w:rsid w:val="00321594"/>
    <w:rsid w:val="003215AE"/>
    <w:rsid w:val="00321EB8"/>
    <w:rsid w:val="00322026"/>
    <w:rsid w:val="0032256B"/>
    <w:rsid w:val="00322604"/>
    <w:rsid w:val="003227FE"/>
    <w:rsid w:val="003229B9"/>
    <w:rsid w:val="003229E7"/>
    <w:rsid w:val="00322ABB"/>
    <w:rsid w:val="003233E1"/>
    <w:rsid w:val="003234CC"/>
    <w:rsid w:val="00323885"/>
    <w:rsid w:val="00324043"/>
    <w:rsid w:val="003241BC"/>
    <w:rsid w:val="00324276"/>
    <w:rsid w:val="0032436F"/>
    <w:rsid w:val="0032446D"/>
    <w:rsid w:val="00324755"/>
    <w:rsid w:val="003249FE"/>
    <w:rsid w:val="00324A72"/>
    <w:rsid w:val="00324AA9"/>
    <w:rsid w:val="00324BDD"/>
    <w:rsid w:val="00325214"/>
    <w:rsid w:val="00325893"/>
    <w:rsid w:val="00325A55"/>
    <w:rsid w:val="00325BB6"/>
    <w:rsid w:val="00325C38"/>
    <w:rsid w:val="00325EFD"/>
    <w:rsid w:val="00325FCA"/>
    <w:rsid w:val="00326153"/>
    <w:rsid w:val="0032636A"/>
    <w:rsid w:val="0032661C"/>
    <w:rsid w:val="003267DD"/>
    <w:rsid w:val="00326EDA"/>
    <w:rsid w:val="003270BB"/>
    <w:rsid w:val="00327122"/>
    <w:rsid w:val="003271BE"/>
    <w:rsid w:val="00327209"/>
    <w:rsid w:val="003276FF"/>
    <w:rsid w:val="00327B6E"/>
    <w:rsid w:val="00327DCF"/>
    <w:rsid w:val="00327DF3"/>
    <w:rsid w:val="00327E40"/>
    <w:rsid w:val="0033002D"/>
    <w:rsid w:val="0033021F"/>
    <w:rsid w:val="0033023F"/>
    <w:rsid w:val="0033050F"/>
    <w:rsid w:val="003306A1"/>
    <w:rsid w:val="00330914"/>
    <w:rsid w:val="003309EA"/>
    <w:rsid w:val="00330AFD"/>
    <w:rsid w:val="00330D15"/>
    <w:rsid w:val="00330EA2"/>
    <w:rsid w:val="00330EA7"/>
    <w:rsid w:val="00331397"/>
    <w:rsid w:val="003313C4"/>
    <w:rsid w:val="00331458"/>
    <w:rsid w:val="003314B5"/>
    <w:rsid w:val="003316EB"/>
    <w:rsid w:val="00331764"/>
    <w:rsid w:val="00331E2D"/>
    <w:rsid w:val="003320F1"/>
    <w:rsid w:val="00332137"/>
    <w:rsid w:val="0033213E"/>
    <w:rsid w:val="003321F3"/>
    <w:rsid w:val="0033240D"/>
    <w:rsid w:val="003327DD"/>
    <w:rsid w:val="00332882"/>
    <w:rsid w:val="00332AE5"/>
    <w:rsid w:val="00332F5D"/>
    <w:rsid w:val="003331A2"/>
    <w:rsid w:val="003333B9"/>
    <w:rsid w:val="003333CF"/>
    <w:rsid w:val="0033345B"/>
    <w:rsid w:val="003334D0"/>
    <w:rsid w:val="003335EF"/>
    <w:rsid w:val="00333A61"/>
    <w:rsid w:val="00333A70"/>
    <w:rsid w:val="00333BAD"/>
    <w:rsid w:val="00333ECE"/>
    <w:rsid w:val="00333FB2"/>
    <w:rsid w:val="00333FCE"/>
    <w:rsid w:val="00334161"/>
    <w:rsid w:val="003341B0"/>
    <w:rsid w:val="003345B0"/>
    <w:rsid w:val="00334C24"/>
    <w:rsid w:val="00334C58"/>
    <w:rsid w:val="00334FB5"/>
    <w:rsid w:val="0033534E"/>
    <w:rsid w:val="003355B5"/>
    <w:rsid w:val="00335664"/>
    <w:rsid w:val="003358EC"/>
    <w:rsid w:val="00335D20"/>
    <w:rsid w:val="00335F8E"/>
    <w:rsid w:val="00336039"/>
    <w:rsid w:val="0033606D"/>
    <w:rsid w:val="0033654D"/>
    <w:rsid w:val="003365C6"/>
    <w:rsid w:val="0033672B"/>
    <w:rsid w:val="00336C27"/>
    <w:rsid w:val="00336C45"/>
    <w:rsid w:val="00336C88"/>
    <w:rsid w:val="00336F02"/>
    <w:rsid w:val="0033729A"/>
    <w:rsid w:val="003372CC"/>
    <w:rsid w:val="003372CE"/>
    <w:rsid w:val="003373D8"/>
    <w:rsid w:val="00337643"/>
    <w:rsid w:val="0033772A"/>
    <w:rsid w:val="003378E2"/>
    <w:rsid w:val="00337C31"/>
    <w:rsid w:val="00337D29"/>
    <w:rsid w:val="0034009D"/>
    <w:rsid w:val="0034010E"/>
    <w:rsid w:val="003401ED"/>
    <w:rsid w:val="003402FC"/>
    <w:rsid w:val="003403C1"/>
    <w:rsid w:val="0034057E"/>
    <w:rsid w:val="003406A6"/>
    <w:rsid w:val="00340722"/>
    <w:rsid w:val="00340785"/>
    <w:rsid w:val="0034098F"/>
    <w:rsid w:val="00340AC2"/>
    <w:rsid w:val="00340B21"/>
    <w:rsid w:val="00340C71"/>
    <w:rsid w:val="00340DC6"/>
    <w:rsid w:val="00340E3E"/>
    <w:rsid w:val="00341285"/>
    <w:rsid w:val="00341459"/>
    <w:rsid w:val="00341559"/>
    <w:rsid w:val="003416EB"/>
    <w:rsid w:val="003416F9"/>
    <w:rsid w:val="003419A2"/>
    <w:rsid w:val="00341CBE"/>
    <w:rsid w:val="003420D1"/>
    <w:rsid w:val="00342231"/>
    <w:rsid w:val="003422A7"/>
    <w:rsid w:val="00342475"/>
    <w:rsid w:val="003424C4"/>
    <w:rsid w:val="003425C9"/>
    <w:rsid w:val="0034265A"/>
    <w:rsid w:val="00342811"/>
    <w:rsid w:val="00342903"/>
    <w:rsid w:val="00342C8C"/>
    <w:rsid w:val="00342CBA"/>
    <w:rsid w:val="003430CA"/>
    <w:rsid w:val="003431C1"/>
    <w:rsid w:val="003432A8"/>
    <w:rsid w:val="0034339B"/>
    <w:rsid w:val="0034353F"/>
    <w:rsid w:val="003435D6"/>
    <w:rsid w:val="003435DF"/>
    <w:rsid w:val="003436A3"/>
    <w:rsid w:val="003437AB"/>
    <w:rsid w:val="00343BBB"/>
    <w:rsid w:val="00343FB9"/>
    <w:rsid w:val="00344326"/>
    <w:rsid w:val="00344367"/>
    <w:rsid w:val="003444B9"/>
    <w:rsid w:val="0034474E"/>
    <w:rsid w:val="00344963"/>
    <w:rsid w:val="00344A06"/>
    <w:rsid w:val="00344C3A"/>
    <w:rsid w:val="00344C69"/>
    <w:rsid w:val="00344E30"/>
    <w:rsid w:val="003452C9"/>
    <w:rsid w:val="003452CC"/>
    <w:rsid w:val="003452E6"/>
    <w:rsid w:val="00345765"/>
    <w:rsid w:val="003459DA"/>
    <w:rsid w:val="00345B5E"/>
    <w:rsid w:val="00346174"/>
    <w:rsid w:val="0034642B"/>
    <w:rsid w:val="0034658F"/>
    <w:rsid w:val="003465DE"/>
    <w:rsid w:val="00346641"/>
    <w:rsid w:val="003466E1"/>
    <w:rsid w:val="003468EA"/>
    <w:rsid w:val="00346907"/>
    <w:rsid w:val="00346A5A"/>
    <w:rsid w:val="00346B85"/>
    <w:rsid w:val="00346FFE"/>
    <w:rsid w:val="0034727B"/>
    <w:rsid w:val="003473B7"/>
    <w:rsid w:val="003474E5"/>
    <w:rsid w:val="003476F0"/>
    <w:rsid w:val="00347720"/>
    <w:rsid w:val="0034782B"/>
    <w:rsid w:val="00347855"/>
    <w:rsid w:val="003479AC"/>
    <w:rsid w:val="00347C1E"/>
    <w:rsid w:val="00347CAC"/>
    <w:rsid w:val="00347CDD"/>
    <w:rsid w:val="00347E48"/>
    <w:rsid w:val="003501FA"/>
    <w:rsid w:val="00350221"/>
    <w:rsid w:val="00350351"/>
    <w:rsid w:val="003503F6"/>
    <w:rsid w:val="00350822"/>
    <w:rsid w:val="00350DE7"/>
    <w:rsid w:val="003510E0"/>
    <w:rsid w:val="0035122B"/>
    <w:rsid w:val="0035127A"/>
    <w:rsid w:val="003513CD"/>
    <w:rsid w:val="003514CC"/>
    <w:rsid w:val="0035156B"/>
    <w:rsid w:val="003516B8"/>
    <w:rsid w:val="00351964"/>
    <w:rsid w:val="00351A58"/>
    <w:rsid w:val="00351C9E"/>
    <w:rsid w:val="003520F4"/>
    <w:rsid w:val="00352195"/>
    <w:rsid w:val="003525DA"/>
    <w:rsid w:val="0035274D"/>
    <w:rsid w:val="003527C6"/>
    <w:rsid w:val="00352802"/>
    <w:rsid w:val="00352BD3"/>
    <w:rsid w:val="00352BED"/>
    <w:rsid w:val="00352FEA"/>
    <w:rsid w:val="00353166"/>
    <w:rsid w:val="00353378"/>
    <w:rsid w:val="0035351A"/>
    <w:rsid w:val="003536CB"/>
    <w:rsid w:val="003538FE"/>
    <w:rsid w:val="00353A3B"/>
    <w:rsid w:val="00353A97"/>
    <w:rsid w:val="00353C77"/>
    <w:rsid w:val="00353E3C"/>
    <w:rsid w:val="00353F16"/>
    <w:rsid w:val="00353F7B"/>
    <w:rsid w:val="003540E1"/>
    <w:rsid w:val="0035410C"/>
    <w:rsid w:val="003541B5"/>
    <w:rsid w:val="0035473C"/>
    <w:rsid w:val="0035474B"/>
    <w:rsid w:val="00354916"/>
    <w:rsid w:val="003549FC"/>
    <w:rsid w:val="00354B63"/>
    <w:rsid w:val="00354C9A"/>
    <w:rsid w:val="00354F4A"/>
    <w:rsid w:val="003550B2"/>
    <w:rsid w:val="003550D5"/>
    <w:rsid w:val="003550FB"/>
    <w:rsid w:val="003553D8"/>
    <w:rsid w:val="003557D5"/>
    <w:rsid w:val="00355986"/>
    <w:rsid w:val="003559F2"/>
    <w:rsid w:val="00355A76"/>
    <w:rsid w:val="00355B49"/>
    <w:rsid w:val="00355BEB"/>
    <w:rsid w:val="00355C7B"/>
    <w:rsid w:val="00355D6C"/>
    <w:rsid w:val="00355DB3"/>
    <w:rsid w:val="00356178"/>
    <w:rsid w:val="00356193"/>
    <w:rsid w:val="003561F6"/>
    <w:rsid w:val="0035631F"/>
    <w:rsid w:val="003564DA"/>
    <w:rsid w:val="00356BD3"/>
    <w:rsid w:val="00356C3B"/>
    <w:rsid w:val="00356FA4"/>
    <w:rsid w:val="0035739A"/>
    <w:rsid w:val="003577CB"/>
    <w:rsid w:val="00357835"/>
    <w:rsid w:val="00357C85"/>
    <w:rsid w:val="00357D32"/>
    <w:rsid w:val="00357E2F"/>
    <w:rsid w:val="00357FFE"/>
    <w:rsid w:val="00360801"/>
    <w:rsid w:val="003609FB"/>
    <w:rsid w:val="00360CA8"/>
    <w:rsid w:val="00360CBE"/>
    <w:rsid w:val="00360D26"/>
    <w:rsid w:val="00360F85"/>
    <w:rsid w:val="0036103D"/>
    <w:rsid w:val="003618ED"/>
    <w:rsid w:val="00361A82"/>
    <w:rsid w:val="00361CFD"/>
    <w:rsid w:val="00361D44"/>
    <w:rsid w:val="00361E8F"/>
    <w:rsid w:val="00362176"/>
    <w:rsid w:val="003623AB"/>
    <w:rsid w:val="003624CA"/>
    <w:rsid w:val="00362529"/>
    <w:rsid w:val="0036266A"/>
    <w:rsid w:val="0036274A"/>
    <w:rsid w:val="003627B0"/>
    <w:rsid w:val="00362B8A"/>
    <w:rsid w:val="00363030"/>
    <w:rsid w:val="00363057"/>
    <w:rsid w:val="00363130"/>
    <w:rsid w:val="0036316F"/>
    <w:rsid w:val="00363378"/>
    <w:rsid w:val="00363410"/>
    <w:rsid w:val="0036381E"/>
    <w:rsid w:val="00363885"/>
    <w:rsid w:val="00363939"/>
    <w:rsid w:val="00364003"/>
    <w:rsid w:val="00364042"/>
    <w:rsid w:val="00364799"/>
    <w:rsid w:val="00364BB1"/>
    <w:rsid w:val="00364CD9"/>
    <w:rsid w:val="00364D6D"/>
    <w:rsid w:val="00364E84"/>
    <w:rsid w:val="003652EC"/>
    <w:rsid w:val="00365472"/>
    <w:rsid w:val="00365525"/>
    <w:rsid w:val="00365566"/>
    <w:rsid w:val="0036581C"/>
    <w:rsid w:val="003658E0"/>
    <w:rsid w:val="00365AE4"/>
    <w:rsid w:val="00365B40"/>
    <w:rsid w:val="00365B4D"/>
    <w:rsid w:val="00365D90"/>
    <w:rsid w:val="00365DA6"/>
    <w:rsid w:val="00365E0F"/>
    <w:rsid w:val="003660B7"/>
    <w:rsid w:val="003665DC"/>
    <w:rsid w:val="003666B5"/>
    <w:rsid w:val="003667F9"/>
    <w:rsid w:val="00366803"/>
    <w:rsid w:val="00366870"/>
    <w:rsid w:val="003669C0"/>
    <w:rsid w:val="00366EF6"/>
    <w:rsid w:val="00366F80"/>
    <w:rsid w:val="00367362"/>
    <w:rsid w:val="00367375"/>
    <w:rsid w:val="00367728"/>
    <w:rsid w:val="00367778"/>
    <w:rsid w:val="0036777F"/>
    <w:rsid w:val="003677D0"/>
    <w:rsid w:val="0036798E"/>
    <w:rsid w:val="00367D3B"/>
    <w:rsid w:val="00367D49"/>
    <w:rsid w:val="00367DA0"/>
    <w:rsid w:val="00367F7D"/>
    <w:rsid w:val="00367FAC"/>
    <w:rsid w:val="003707FE"/>
    <w:rsid w:val="00370B0C"/>
    <w:rsid w:val="00370B28"/>
    <w:rsid w:val="00370D29"/>
    <w:rsid w:val="00370F26"/>
    <w:rsid w:val="0037115E"/>
    <w:rsid w:val="00371214"/>
    <w:rsid w:val="003713D0"/>
    <w:rsid w:val="00371575"/>
    <w:rsid w:val="00371593"/>
    <w:rsid w:val="003719C1"/>
    <w:rsid w:val="00371A00"/>
    <w:rsid w:val="00371B14"/>
    <w:rsid w:val="00371BAC"/>
    <w:rsid w:val="00371BCC"/>
    <w:rsid w:val="00371E23"/>
    <w:rsid w:val="003720DD"/>
    <w:rsid w:val="003720F2"/>
    <w:rsid w:val="00372190"/>
    <w:rsid w:val="00372209"/>
    <w:rsid w:val="003722B8"/>
    <w:rsid w:val="003724D5"/>
    <w:rsid w:val="00372633"/>
    <w:rsid w:val="00372657"/>
    <w:rsid w:val="00372BE9"/>
    <w:rsid w:val="00372C0E"/>
    <w:rsid w:val="00372CCB"/>
    <w:rsid w:val="00372D2B"/>
    <w:rsid w:val="00372FAE"/>
    <w:rsid w:val="00373276"/>
    <w:rsid w:val="0037358D"/>
    <w:rsid w:val="003735E5"/>
    <w:rsid w:val="0037375C"/>
    <w:rsid w:val="003737CD"/>
    <w:rsid w:val="003737FA"/>
    <w:rsid w:val="00373801"/>
    <w:rsid w:val="0037381A"/>
    <w:rsid w:val="00373883"/>
    <w:rsid w:val="00373B8E"/>
    <w:rsid w:val="00373BDB"/>
    <w:rsid w:val="0037405C"/>
    <w:rsid w:val="00374240"/>
    <w:rsid w:val="003742D1"/>
    <w:rsid w:val="003744C9"/>
    <w:rsid w:val="003747CE"/>
    <w:rsid w:val="00374AC5"/>
    <w:rsid w:val="00374AD8"/>
    <w:rsid w:val="00374B3C"/>
    <w:rsid w:val="00374C19"/>
    <w:rsid w:val="00374CA8"/>
    <w:rsid w:val="00374DD0"/>
    <w:rsid w:val="00375113"/>
    <w:rsid w:val="003756A3"/>
    <w:rsid w:val="003756F1"/>
    <w:rsid w:val="003759B9"/>
    <w:rsid w:val="00375AB4"/>
    <w:rsid w:val="00375AC4"/>
    <w:rsid w:val="00375AC9"/>
    <w:rsid w:val="00375B57"/>
    <w:rsid w:val="00375B94"/>
    <w:rsid w:val="00375E9F"/>
    <w:rsid w:val="00375F47"/>
    <w:rsid w:val="00375F50"/>
    <w:rsid w:val="00375FB2"/>
    <w:rsid w:val="00376024"/>
    <w:rsid w:val="003763D0"/>
    <w:rsid w:val="00376417"/>
    <w:rsid w:val="003765AC"/>
    <w:rsid w:val="00376640"/>
    <w:rsid w:val="003767B0"/>
    <w:rsid w:val="003767E2"/>
    <w:rsid w:val="00376C01"/>
    <w:rsid w:val="00376FAF"/>
    <w:rsid w:val="00376FD0"/>
    <w:rsid w:val="003770A1"/>
    <w:rsid w:val="00377457"/>
    <w:rsid w:val="00377738"/>
    <w:rsid w:val="003777AA"/>
    <w:rsid w:val="003777F9"/>
    <w:rsid w:val="00377B25"/>
    <w:rsid w:val="00377C72"/>
    <w:rsid w:val="00377E0E"/>
    <w:rsid w:val="00377ECD"/>
    <w:rsid w:val="003800DA"/>
    <w:rsid w:val="0038094F"/>
    <w:rsid w:val="003809C7"/>
    <w:rsid w:val="00380B70"/>
    <w:rsid w:val="00380E4A"/>
    <w:rsid w:val="00380EB1"/>
    <w:rsid w:val="00380EEA"/>
    <w:rsid w:val="003810B6"/>
    <w:rsid w:val="00381E31"/>
    <w:rsid w:val="003820A1"/>
    <w:rsid w:val="0038214E"/>
    <w:rsid w:val="003824C6"/>
    <w:rsid w:val="003825C2"/>
    <w:rsid w:val="003826A3"/>
    <w:rsid w:val="003826EE"/>
    <w:rsid w:val="0038270E"/>
    <w:rsid w:val="00382798"/>
    <w:rsid w:val="00382927"/>
    <w:rsid w:val="00382A73"/>
    <w:rsid w:val="00382ABC"/>
    <w:rsid w:val="00382B2D"/>
    <w:rsid w:val="00382E0D"/>
    <w:rsid w:val="00382FF3"/>
    <w:rsid w:val="00383063"/>
    <w:rsid w:val="0038307F"/>
    <w:rsid w:val="00383562"/>
    <w:rsid w:val="003835B1"/>
    <w:rsid w:val="00383602"/>
    <w:rsid w:val="00383995"/>
    <w:rsid w:val="00383A3A"/>
    <w:rsid w:val="00383AD2"/>
    <w:rsid w:val="00383BF3"/>
    <w:rsid w:val="00383ED2"/>
    <w:rsid w:val="003841F3"/>
    <w:rsid w:val="003842F6"/>
    <w:rsid w:val="00384452"/>
    <w:rsid w:val="00384548"/>
    <w:rsid w:val="0038476F"/>
    <w:rsid w:val="00384804"/>
    <w:rsid w:val="003848F9"/>
    <w:rsid w:val="003849ED"/>
    <w:rsid w:val="00384ACE"/>
    <w:rsid w:val="00384C06"/>
    <w:rsid w:val="00384CEB"/>
    <w:rsid w:val="00384D69"/>
    <w:rsid w:val="00384E8E"/>
    <w:rsid w:val="00385034"/>
    <w:rsid w:val="00385188"/>
    <w:rsid w:val="00385477"/>
    <w:rsid w:val="0038562A"/>
    <w:rsid w:val="0038564F"/>
    <w:rsid w:val="0038568B"/>
    <w:rsid w:val="003856BD"/>
    <w:rsid w:val="003857B6"/>
    <w:rsid w:val="00385BBE"/>
    <w:rsid w:val="00385C8D"/>
    <w:rsid w:val="00385E37"/>
    <w:rsid w:val="00385FB6"/>
    <w:rsid w:val="003862EE"/>
    <w:rsid w:val="0038631C"/>
    <w:rsid w:val="003864A0"/>
    <w:rsid w:val="00386856"/>
    <w:rsid w:val="00386AF7"/>
    <w:rsid w:val="00386D99"/>
    <w:rsid w:val="00386E2A"/>
    <w:rsid w:val="00387155"/>
    <w:rsid w:val="003871C6"/>
    <w:rsid w:val="003871DC"/>
    <w:rsid w:val="003875A4"/>
    <w:rsid w:val="003879E6"/>
    <w:rsid w:val="00387A81"/>
    <w:rsid w:val="00387BC4"/>
    <w:rsid w:val="00387C50"/>
    <w:rsid w:val="00387DAC"/>
    <w:rsid w:val="00387EE7"/>
    <w:rsid w:val="00387F35"/>
    <w:rsid w:val="003902DE"/>
    <w:rsid w:val="003907C6"/>
    <w:rsid w:val="003908C9"/>
    <w:rsid w:val="00390A1A"/>
    <w:rsid w:val="00390AB9"/>
    <w:rsid w:val="00390BAD"/>
    <w:rsid w:val="00390FC2"/>
    <w:rsid w:val="00391388"/>
    <w:rsid w:val="00391397"/>
    <w:rsid w:val="003913F5"/>
    <w:rsid w:val="003916F7"/>
    <w:rsid w:val="0039186A"/>
    <w:rsid w:val="0039198B"/>
    <w:rsid w:val="003919D5"/>
    <w:rsid w:val="00391AB1"/>
    <w:rsid w:val="0039244E"/>
    <w:rsid w:val="00392A9C"/>
    <w:rsid w:val="00392B79"/>
    <w:rsid w:val="00392F79"/>
    <w:rsid w:val="00393104"/>
    <w:rsid w:val="0039328F"/>
    <w:rsid w:val="003932A6"/>
    <w:rsid w:val="003933C7"/>
    <w:rsid w:val="00393428"/>
    <w:rsid w:val="003935D7"/>
    <w:rsid w:val="00393722"/>
    <w:rsid w:val="00393788"/>
    <w:rsid w:val="0039379B"/>
    <w:rsid w:val="0039388A"/>
    <w:rsid w:val="00393EA2"/>
    <w:rsid w:val="00393F06"/>
    <w:rsid w:val="003940DC"/>
    <w:rsid w:val="003940F2"/>
    <w:rsid w:val="003942A2"/>
    <w:rsid w:val="00394357"/>
    <w:rsid w:val="00394442"/>
    <w:rsid w:val="003944C1"/>
    <w:rsid w:val="003945B6"/>
    <w:rsid w:val="0039497B"/>
    <w:rsid w:val="00394984"/>
    <w:rsid w:val="003949C4"/>
    <w:rsid w:val="00394B5F"/>
    <w:rsid w:val="00394C56"/>
    <w:rsid w:val="00394CE1"/>
    <w:rsid w:val="00394FAB"/>
    <w:rsid w:val="00394FDF"/>
    <w:rsid w:val="003950A1"/>
    <w:rsid w:val="00395334"/>
    <w:rsid w:val="00395613"/>
    <w:rsid w:val="003956F2"/>
    <w:rsid w:val="00395865"/>
    <w:rsid w:val="003959BC"/>
    <w:rsid w:val="00395A95"/>
    <w:rsid w:val="00395E11"/>
    <w:rsid w:val="00395F18"/>
    <w:rsid w:val="003961D7"/>
    <w:rsid w:val="00396359"/>
    <w:rsid w:val="00396550"/>
    <w:rsid w:val="00396897"/>
    <w:rsid w:val="00396A66"/>
    <w:rsid w:val="00396AC3"/>
    <w:rsid w:val="00396ADB"/>
    <w:rsid w:val="00396CD6"/>
    <w:rsid w:val="00396D75"/>
    <w:rsid w:val="00396E4E"/>
    <w:rsid w:val="00396E92"/>
    <w:rsid w:val="00396F1E"/>
    <w:rsid w:val="00396F55"/>
    <w:rsid w:val="003977A1"/>
    <w:rsid w:val="003977CA"/>
    <w:rsid w:val="00397817"/>
    <w:rsid w:val="00397AE3"/>
    <w:rsid w:val="00397CFC"/>
    <w:rsid w:val="00397E0B"/>
    <w:rsid w:val="003A013A"/>
    <w:rsid w:val="003A0374"/>
    <w:rsid w:val="003A042E"/>
    <w:rsid w:val="003A0598"/>
    <w:rsid w:val="003A06F4"/>
    <w:rsid w:val="003A093C"/>
    <w:rsid w:val="003A09BD"/>
    <w:rsid w:val="003A0CA9"/>
    <w:rsid w:val="003A0EC5"/>
    <w:rsid w:val="003A0F1A"/>
    <w:rsid w:val="003A1085"/>
    <w:rsid w:val="003A121E"/>
    <w:rsid w:val="003A137F"/>
    <w:rsid w:val="003A13E7"/>
    <w:rsid w:val="003A14EB"/>
    <w:rsid w:val="003A1A0C"/>
    <w:rsid w:val="003A1D3E"/>
    <w:rsid w:val="003A1E08"/>
    <w:rsid w:val="003A1E27"/>
    <w:rsid w:val="003A1E31"/>
    <w:rsid w:val="003A218D"/>
    <w:rsid w:val="003A2585"/>
    <w:rsid w:val="003A267B"/>
    <w:rsid w:val="003A288D"/>
    <w:rsid w:val="003A2BF7"/>
    <w:rsid w:val="003A2E7C"/>
    <w:rsid w:val="003A2E85"/>
    <w:rsid w:val="003A2F5D"/>
    <w:rsid w:val="003A3262"/>
    <w:rsid w:val="003A33E6"/>
    <w:rsid w:val="003A3727"/>
    <w:rsid w:val="003A37E9"/>
    <w:rsid w:val="003A388C"/>
    <w:rsid w:val="003A398B"/>
    <w:rsid w:val="003A3997"/>
    <w:rsid w:val="003A3B6F"/>
    <w:rsid w:val="003A3BC2"/>
    <w:rsid w:val="003A3E6C"/>
    <w:rsid w:val="003A3E6D"/>
    <w:rsid w:val="003A3F08"/>
    <w:rsid w:val="003A42AF"/>
    <w:rsid w:val="003A4421"/>
    <w:rsid w:val="003A447D"/>
    <w:rsid w:val="003A44DB"/>
    <w:rsid w:val="003A46BD"/>
    <w:rsid w:val="003A4AAB"/>
    <w:rsid w:val="003A4B69"/>
    <w:rsid w:val="003A4BFE"/>
    <w:rsid w:val="003A4F3B"/>
    <w:rsid w:val="003A506C"/>
    <w:rsid w:val="003A524B"/>
    <w:rsid w:val="003A5403"/>
    <w:rsid w:val="003A55A4"/>
    <w:rsid w:val="003A57ED"/>
    <w:rsid w:val="003A5A01"/>
    <w:rsid w:val="003A5A79"/>
    <w:rsid w:val="003A5B8F"/>
    <w:rsid w:val="003A5BE8"/>
    <w:rsid w:val="003A5C13"/>
    <w:rsid w:val="003A5D66"/>
    <w:rsid w:val="003A5EDA"/>
    <w:rsid w:val="003A60A0"/>
    <w:rsid w:val="003A60AA"/>
    <w:rsid w:val="003A637B"/>
    <w:rsid w:val="003A63EF"/>
    <w:rsid w:val="003A6545"/>
    <w:rsid w:val="003A656C"/>
    <w:rsid w:val="003A6B68"/>
    <w:rsid w:val="003A6DE0"/>
    <w:rsid w:val="003A6E8A"/>
    <w:rsid w:val="003A6E9C"/>
    <w:rsid w:val="003A6F11"/>
    <w:rsid w:val="003A7063"/>
    <w:rsid w:val="003A72DB"/>
    <w:rsid w:val="003A77AB"/>
    <w:rsid w:val="003A77F2"/>
    <w:rsid w:val="003A78C4"/>
    <w:rsid w:val="003A79ED"/>
    <w:rsid w:val="003A7B86"/>
    <w:rsid w:val="003A7BF5"/>
    <w:rsid w:val="003A7C68"/>
    <w:rsid w:val="003A7D39"/>
    <w:rsid w:val="003A7EA8"/>
    <w:rsid w:val="003A7ECD"/>
    <w:rsid w:val="003A7F6F"/>
    <w:rsid w:val="003B0126"/>
    <w:rsid w:val="003B0202"/>
    <w:rsid w:val="003B030B"/>
    <w:rsid w:val="003B04A0"/>
    <w:rsid w:val="003B04D6"/>
    <w:rsid w:val="003B060F"/>
    <w:rsid w:val="003B0895"/>
    <w:rsid w:val="003B0FD0"/>
    <w:rsid w:val="003B10F1"/>
    <w:rsid w:val="003B1134"/>
    <w:rsid w:val="003B123B"/>
    <w:rsid w:val="003B15DD"/>
    <w:rsid w:val="003B1A4A"/>
    <w:rsid w:val="003B1DA1"/>
    <w:rsid w:val="003B1F5B"/>
    <w:rsid w:val="003B1F60"/>
    <w:rsid w:val="003B2147"/>
    <w:rsid w:val="003B21C1"/>
    <w:rsid w:val="003B228A"/>
    <w:rsid w:val="003B2339"/>
    <w:rsid w:val="003B23E8"/>
    <w:rsid w:val="003B24D4"/>
    <w:rsid w:val="003B2505"/>
    <w:rsid w:val="003B269F"/>
    <w:rsid w:val="003B2838"/>
    <w:rsid w:val="003B2A69"/>
    <w:rsid w:val="003B2C64"/>
    <w:rsid w:val="003B2C6C"/>
    <w:rsid w:val="003B3157"/>
    <w:rsid w:val="003B32A7"/>
    <w:rsid w:val="003B3511"/>
    <w:rsid w:val="003B3515"/>
    <w:rsid w:val="003B39D2"/>
    <w:rsid w:val="003B3A5E"/>
    <w:rsid w:val="003B3AFA"/>
    <w:rsid w:val="003B3BAC"/>
    <w:rsid w:val="003B3BAE"/>
    <w:rsid w:val="003B3C25"/>
    <w:rsid w:val="003B3EA4"/>
    <w:rsid w:val="003B3F4F"/>
    <w:rsid w:val="003B4111"/>
    <w:rsid w:val="003B4236"/>
    <w:rsid w:val="003B42DA"/>
    <w:rsid w:val="003B42EC"/>
    <w:rsid w:val="003B4B58"/>
    <w:rsid w:val="003B4CBF"/>
    <w:rsid w:val="003B4F4B"/>
    <w:rsid w:val="003B4FB8"/>
    <w:rsid w:val="003B50DC"/>
    <w:rsid w:val="003B52F9"/>
    <w:rsid w:val="003B532C"/>
    <w:rsid w:val="003B562E"/>
    <w:rsid w:val="003B5746"/>
    <w:rsid w:val="003B586D"/>
    <w:rsid w:val="003B5C83"/>
    <w:rsid w:val="003B5F02"/>
    <w:rsid w:val="003B63B1"/>
    <w:rsid w:val="003B6461"/>
    <w:rsid w:val="003B65FC"/>
    <w:rsid w:val="003B688B"/>
    <w:rsid w:val="003B6D0B"/>
    <w:rsid w:val="003B6E39"/>
    <w:rsid w:val="003B6F24"/>
    <w:rsid w:val="003B6FB5"/>
    <w:rsid w:val="003B7114"/>
    <w:rsid w:val="003B7342"/>
    <w:rsid w:val="003B741C"/>
    <w:rsid w:val="003B74F5"/>
    <w:rsid w:val="003B75F0"/>
    <w:rsid w:val="003B78D3"/>
    <w:rsid w:val="003B7A02"/>
    <w:rsid w:val="003B7D7E"/>
    <w:rsid w:val="003B7DE6"/>
    <w:rsid w:val="003B7ECD"/>
    <w:rsid w:val="003B7F09"/>
    <w:rsid w:val="003B7F2F"/>
    <w:rsid w:val="003B7FB3"/>
    <w:rsid w:val="003C00CC"/>
    <w:rsid w:val="003C00F0"/>
    <w:rsid w:val="003C067A"/>
    <w:rsid w:val="003C101D"/>
    <w:rsid w:val="003C114E"/>
    <w:rsid w:val="003C13B2"/>
    <w:rsid w:val="003C150B"/>
    <w:rsid w:val="003C1820"/>
    <w:rsid w:val="003C1AED"/>
    <w:rsid w:val="003C1CD6"/>
    <w:rsid w:val="003C1F6F"/>
    <w:rsid w:val="003C203C"/>
    <w:rsid w:val="003C204F"/>
    <w:rsid w:val="003C2222"/>
    <w:rsid w:val="003C22B6"/>
    <w:rsid w:val="003C23E5"/>
    <w:rsid w:val="003C23F8"/>
    <w:rsid w:val="003C29CA"/>
    <w:rsid w:val="003C2D12"/>
    <w:rsid w:val="003C2E6E"/>
    <w:rsid w:val="003C3131"/>
    <w:rsid w:val="003C328C"/>
    <w:rsid w:val="003C3400"/>
    <w:rsid w:val="003C356C"/>
    <w:rsid w:val="003C381B"/>
    <w:rsid w:val="003C381F"/>
    <w:rsid w:val="003C3841"/>
    <w:rsid w:val="003C388D"/>
    <w:rsid w:val="003C3A2B"/>
    <w:rsid w:val="003C3F3B"/>
    <w:rsid w:val="003C40F0"/>
    <w:rsid w:val="003C4104"/>
    <w:rsid w:val="003C412F"/>
    <w:rsid w:val="003C4218"/>
    <w:rsid w:val="003C4269"/>
    <w:rsid w:val="003C43CD"/>
    <w:rsid w:val="003C4C4A"/>
    <w:rsid w:val="003C5056"/>
    <w:rsid w:val="003C5117"/>
    <w:rsid w:val="003C58ED"/>
    <w:rsid w:val="003C59E3"/>
    <w:rsid w:val="003C5B0A"/>
    <w:rsid w:val="003C5CB3"/>
    <w:rsid w:val="003C5D15"/>
    <w:rsid w:val="003C5D57"/>
    <w:rsid w:val="003C5E20"/>
    <w:rsid w:val="003C5FD7"/>
    <w:rsid w:val="003C61C0"/>
    <w:rsid w:val="003C6690"/>
    <w:rsid w:val="003C66BA"/>
    <w:rsid w:val="003C67F9"/>
    <w:rsid w:val="003C6880"/>
    <w:rsid w:val="003C69ED"/>
    <w:rsid w:val="003C6E85"/>
    <w:rsid w:val="003C6FBB"/>
    <w:rsid w:val="003C7551"/>
    <w:rsid w:val="003C7586"/>
    <w:rsid w:val="003C785A"/>
    <w:rsid w:val="003C78D8"/>
    <w:rsid w:val="003C7974"/>
    <w:rsid w:val="003C7DB3"/>
    <w:rsid w:val="003C7FAC"/>
    <w:rsid w:val="003D028B"/>
    <w:rsid w:val="003D0420"/>
    <w:rsid w:val="003D05F0"/>
    <w:rsid w:val="003D08A1"/>
    <w:rsid w:val="003D0D0F"/>
    <w:rsid w:val="003D0E38"/>
    <w:rsid w:val="003D101E"/>
    <w:rsid w:val="003D12A4"/>
    <w:rsid w:val="003D1642"/>
    <w:rsid w:val="003D16A3"/>
    <w:rsid w:val="003D16FD"/>
    <w:rsid w:val="003D1916"/>
    <w:rsid w:val="003D1A33"/>
    <w:rsid w:val="003D1AC1"/>
    <w:rsid w:val="003D1B03"/>
    <w:rsid w:val="003D1B3E"/>
    <w:rsid w:val="003D1D76"/>
    <w:rsid w:val="003D1DE8"/>
    <w:rsid w:val="003D1E27"/>
    <w:rsid w:val="003D1E8F"/>
    <w:rsid w:val="003D23D1"/>
    <w:rsid w:val="003D24B9"/>
    <w:rsid w:val="003D25A2"/>
    <w:rsid w:val="003D2663"/>
    <w:rsid w:val="003D2674"/>
    <w:rsid w:val="003D2A15"/>
    <w:rsid w:val="003D2A22"/>
    <w:rsid w:val="003D2A31"/>
    <w:rsid w:val="003D30D7"/>
    <w:rsid w:val="003D3278"/>
    <w:rsid w:val="003D32C7"/>
    <w:rsid w:val="003D33E1"/>
    <w:rsid w:val="003D3400"/>
    <w:rsid w:val="003D3746"/>
    <w:rsid w:val="003D3943"/>
    <w:rsid w:val="003D3A94"/>
    <w:rsid w:val="003D3C99"/>
    <w:rsid w:val="003D3CCF"/>
    <w:rsid w:val="003D421B"/>
    <w:rsid w:val="003D4241"/>
    <w:rsid w:val="003D432B"/>
    <w:rsid w:val="003D4426"/>
    <w:rsid w:val="003D45CF"/>
    <w:rsid w:val="003D4804"/>
    <w:rsid w:val="003D4E15"/>
    <w:rsid w:val="003D4EB0"/>
    <w:rsid w:val="003D4F1C"/>
    <w:rsid w:val="003D5035"/>
    <w:rsid w:val="003D54A2"/>
    <w:rsid w:val="003D56B3"/>
    <w:rsid w:val="003D58DD"/>
    <w:rsid w:val="003D5C15"/>
    <w:rsid w:val="003D5CA0"/>
    <w:rsid w:val="003D5F73"/>
    <w:rsid w:val="003D6286"/>
    <w:rsid w:val="003D68D3"/>
    <w:rsid w:val="003D69CE"/>
    <w:rsid w:val="003D6A92"/>
    <w:rsid w:val="003D6AA3"/>
    <w:rsid w:val="003D6CEF"/>
    <w:rsid w:val="003D6F0D"/>
    <w:rsid w:val="003D72ED"/>
    <w:rsid w:val="003D731A"/>
    <w:rsid w:val="003D7353"/>
    <w:rsid w:val="003D7621"/>
    <w:rsid w:val="003D76CB"/>
    <w:rsid w:val="003D78BA"/>
    <w:rsid w:val="003D7D43"/>
    <w:rsid w:val="003D7F3A"/>
    <w:rsid w:val="003D7FC9"/>
    <w:rsid w:val="003E03F3"/>
    <w:rsid w:val="003E0546"/>
    <w:rsid w:val="003E0595"/>
    <w:rsid w:val="003E06C5"/>
    <w:rsid w:val="003E0962"/>
    <w:rsid w:val="003E0BDC"/>
    <w:rsid w:val="003E0C29"/>
    <w:rsid w:val="003E0C98"/>
    <w:rsid w:val="003E0FD3"/>
    <w:rsid w:val="003E1045"/>
    <w:rsid w:val="003E12DB"/>
    <w:rsid w:val="003E1361"/>
    <w:rsid w:val="003E154D"/>
    <w:rsid w:val="003E1640"/>
    <w:rsid w:val="003E1785"/>
    <w:rsid w:val="003E190D"/>
    <w:rsid w:val="003E198E"/>
    <w:rsid w:val="003E1A18"/>
    <w:rsid w:val="003E1C99"/>
    <w:rsid w:val="003E1CC7"/>
    <w:rsid w:val="003E1D3D"/>
    <w:rsid w:val="003E1DE5"/>
    <w:rsid w:val="003E2009"/>
    <w:rsid w:val="003E2265"/>
    <w:rsid w:val="003E2454"/>
    <w:rsid w:val="003E2485"/>
    <w:rsid w:val="003E2598"/>
    <w:rsid w:val="003E26A5"/>
    <w:rsid w:val="003E2AB6"/>
    <w:rsid w:val="003E2C07"/>
    <w:rsid w:val="003E2EE0"/>
    <w:rsid w:val="003E3384"/>
    <w:rsid w:val="003E349F"/>
    <w:rsid w:val="003E3725"/>
    <w:rsid w:val="003E37BE"/>
    <w:rsid w:val="003E3A84"/>
    <w:rsid w:val="003E3ACB"/>
    <w:rsid w:val="003E3ADA"/>
    <w:rsid w:val="003E3B0D"/>
    <w:rsid w:val="003E3B50"/>
    <w:rsid w:val="003E3B9B"/>
    <w:rsid w:val="003E3BCC"/>
    <w:rsid w:val="003E3D07"/>
    <w:rsid w:val="003E3E20"/>
    <w:rsid w:val="003E3E2D"/>
    <w:rsid w:val="003E40AF"/>
    <w:rsid w:val="003E46DF"/>
    <w:rsid w:val="003E4B23"/>
    <w:rsid w:val="003E4B52"/>
    <w:rsid w:val="003E4C57"/>
    <w:rsid w:val="003E5085"/>
    <w:rsid w:val="003E5116"/>
    <w:rsid w:val="003E54E8"/>
    <w:rsid w:val="003E5523"/>
    <w:rsid w:val="003E5996"/>
    <w:rsid w:val="003E5DCA"/>
    <w:rsid w:val="003E5E40"/>
    <w:rsid w:val="003E5F6F"/>
    <w:rsid w:val="003E5FF8"/>
    <w:rsid w:val="003E60FF"/>
    <w:rsid w:val="003E6244"/>
    <w:rsid w:val="003E640E"/>
    <w:rsid w:val="003E6468"/>
    <w:rsid w:val="003E6524"/>
    <w:rsid w:val="003E6890"/>
    <w:rsid w:val="003E68E1"/>
    <w:rsid w:val="003E6A93"/>
    <w:rsid w:val="003E6B2D"/>
    <w:rsid w:val="003E6D63"/>
    <w:rsid w:val="003E6EE3"/>
    <w:rsid w:val="003E6FF3"/>
    <w:rsid w:val="003E70A8"/>
    <w:rsid w:val="003E73B5"/>
    <w:rsid w:val="003E73BB"/>
    <w:rsid w:val="003E7522"/>
    <w:rsid w:val="003E76D4"/>
    <w:rsid w:val="003E7787"/>
    <w:rsid w:val="003E7B7C"/>
    <w:rsid w:val="003E7C14"/>
    <w:rsid w:val="003E7CBA"/>
    <w:rsid w:val="003E7FD7"/>
    <w:rsid w:val="003F02D8"/>
    <w:rsid w:val="003F0559"/>
    <w:rsid w:val="003F0708"/>
    <w:rsid w:val="003F0909"/>
    <w:rsid w:val="003F0922"/>
    <w:rsid w:val="003F0C30"/>
    <w:rsid w:val="003F0C3B"/>
    <w:rsid w:val="003F0CCB"/>
    <w:rsid w:val="003F1094"/>
    <w:rsid w:val="003F1596"/>
    <w:rsid w:val="003F18E9"/>
    <w:rsid w:val="003F1B4A"/>
    <w:rsid w:val="003F1B8D"/>
    <w:rsid w:val="003F1BCE"/>
    <w:rsid w:val="003F1C3B"/>
    <w:rsid w:val="003F1C8A"/>
    <w:rsid w:val="003F1E98"/>
    <w:rsid w:val="003F1F06"/>
    <w:rsid w:val="003F2006"/>
    <w:rsid w:val="003F2331"/>
    <w:rsid w:val="003F24F0"/>
    <w:rsid w:val="003F29D1"/>
    <w:rsid w:val="003F30B8"/>
    <w:rsid w:val="003F30FA"/>
    <w:rsid w:val="003F3107"/>
    <w:rsid w:val="003F3189"/>
    <w:rsid w:val="003F35C5"/>
    <w:rsid w:val="003F35F1"/>
    <w:rsid w:val="003F3B1E"/>
    <w:rsid w:val="003F3C65"/>
    <w:rsid w:val="003F3D9A"/>
    <w:rsid w:val="003F3E87"/>
    <w:rsid w:val="003F40D9"/>
    <w:rsid w:val="003F4150"/>
    <w:rsid w:val="003F43AD"/>
    <w:rsid w:val="003F4404"/>
    <w:rsid w:val="003F444E"/>
    <w:rsid w:val="003F458E"/>
    <w:rsid w:val="003F478C"/>
    <w:rsid w:val="003F4AA2"/>
    <w:rsid w:val="003F4C08"/>
    <w:rsid w:val="003F4D82"/>
    <w:rsid w:val="003F4FAA"/>
    <w:rsid w:val="003F4FE7"/>
    <w:rsid w:val="003F5038"/>
    <w:rsid w:val="003F52E0"/>
    <w:rsid w:val="003F53A0"/>
    <w:rsid w:val="003F5613"/>
    <w:rsid w:val="003F5658"/>
    <w:rsid w:val="003F5861"/>
    <w:rsid w:val="003F59BA"/>
    <w:rsid w:val="003F59F5"/>
    <w:rsid w:val="003F5A89"/>
    <w:rsid w:val="003F5B9A"/>
    <w:rsid w:val="003F5EE6"/>
    <w:rsid w:val="003F6065"/>
    <w:rsid w:val="003F64AD"/>
    <w:rsid w:val="003F6732"/>
    <w:rsid w:val="003F6792"/>
    <w:rsid w:val="003F6A86"/>
    <w:rsid w:val="003F6DC9"/>
    <w:rsid w:val="003F6FDB"/>
    <w:rsid w:val="003F70BE"/>
    <w:rsid w:val="003F716D"/>
    <w:rsid w:val="003F71DA"/>
    <w:rsid w:val="003F7449"/>
    <w:rsid w:val="003F7782"/>
    <w:rsid w:val="003F787B"/>
    <w:rsid w:val="003F78CC"/>
    <w:rsid w:val="003F796A"/>
    <w:rsid w:val="003F7994"/>
    <w:rsid w:val="003F7A92"/>
    <w:rsid w:val="003F7AA6"/>
    <w:rsid w:val="003F7B53"/>
    <w:rsid w:val="003F7FA0"/>
    <w:rsid w:val="004004A6"/>
    <w:rsid w:val="00400650"/>
    <w:rsid w:val="0040070B"/>
    <w:rsid w:val="00400AC8"/>
    <w:rsid w:val="00400B44"/>
    <w:rsid w:val="00400E0E"/>
    <w:rsid w:val="00400F53"/>
    <w:rsid w:val="00400F5C"/>
    <w:rsid w:val="00401115"/>
    <w:rsid w:val="0040155A"/>
    <w:rsid w:val="00401617"/>
    <w:rsid w:val="00401771"/>
    <w:rsid w:val="0040177D"/>
    <w:rsid w:val="00401936"/>
    <w:rsid w:val="00401F49"/>
    <w:rsid w:val="004021D7"/>
    <w:rsid w:val="0040225D"/>
    <w:rsid w:val="0040266B"/>
    <w:rsid w:val="00402C91"/>
    <w:rsid w:val="00402CE5"/>
    <w:rsid w:val="00402CF8"/>
    <w:rsid w:val="00402F61"/>
    <w:rsid w:val="00403159"/>
    <w:rsid w:val="00403169"/>
    <w:rsid w:val="0040389D"/>
    <w:rsid w:val="00403B9E"/>
    <w:rsid w:val="00403C24"/>
    <w:rsid w:val="00403CF0"/>
    <w:rsid w:val="00403F18"/>
    <w:rsid w:val="00403FB7"/>
    <w:rsid w:val="00404083"/>
    <w:rsid w:val="0040445C"/>
    <w:rsid w:val="004044F7"/>
    <w:rsid w:val="004045EE"/>
    <w:rsid w:val="0040467A"/>
    <w:rsid w:val="0040472F"/>
    <w:rsid w:val="004048B5"/>
    <w:rsid w:val="00404E2A"/>
    <w:rsid w:val="00404E32"/>
    <w:rsid w:val="00405009"/>
    <w:rsid w:val="00405053"/>
    <w:rsid w:val="0040528E"/>
    <w:rsid w:val="004053AB"/>
    <w:rsid w:val="004057FC"/>
    <w:rsid w:val="00405800"/>
    <w:rsid w:val="00405960"/>
    <w:rsid w:val="00405C08"/>
    <w:rsid w:val="00405C9F"/>
    <w:rsid w:val="004060D4"/>
    <w:rsid w:val="00406316"/>
    <w:rsid w:val="00406A1B"/>
    <w:rsid w:val="0040712E"/>
    <w:rsid w:val="0040714C"/>
    <w:rsid w:val="004071A8"/>
    <w:rsid w:val="004071FE"/>
    <w:rsid w:val="004072B0"/>
    <w:rsid w:val="0040748A"/>
    <w:rsid w:val="00407589"/>
    <w:rsid w:val="004075B6"/>
    <w:rsid w:val="004075D2"/>
    <w:rsid w:val="00407707"/>
    <w:rsid w:val="004078C5"/>
    <w:rsid w:val="004078E4"/>
    <w:rsid w:val="00407A44"/>
    <w:rsid w:val="00407CB7"/>
    <w:rsid w:val="00407D2D"/>
    <w:rsid w:val="00407DE3"/>
    <w:rsid w:val="00407FA0"/>
    <w:rsid w:val="00410024"/>
    <w:rsid w:val="004102AA"/>
    <w:rsid w:val="004102E7"/>
    <w:rsid w:val="004103FF"/>
    <w:rsid w:val="0041051F"/>
    <w:rsid w:val="0041055B"/>
    <w:rsid w:val="004106A8"/>
    <w:rsid w:val="00410812"/>
    <w:rsid w:val="00410A86"/>
    <w:rsid w:val="00410B9A"/>
    <w:rsid w:val="004110BB"/>
    <w:rsid w:val="0041136A"/>
    <w:rsid w:val="00411508"/>
    <w:rsid w:val="004117AD"/>
    <w:rsid w:val="0041183E"/>
    <w:rsid w:val="00411A0F"/>
    <w:rsid w:val="00411AD4"/>
    <w:rsid w:val="00411F3D"/>
    <w:rsid w:val="00411FDF"/>
    <w:rsid w:val="004120F6"/>
    <w:rsid w:val="004122AF"/>
    <w:rsid w:val="004124FB"/>
    <w:rsid w:val="00412665"/>
    <w:rsid w:val="00412835"/>
    <w:rsid w:val="00412999"/>
    <w:rsid w:val="00412E95"/>
    <w:rsid w:val="00412F04"/>
    <w:rsid w:val="004130D3"/>
    <w:rsid w:val="00413212"/>
    <w:rsid w:val="00413276"/>
    <w:rsid w:val="0041360C"/>
    <w:rsid w:val="004138B1"/>
    <w:rsid w:val="004138CA"/>
    <w:rsid w:val="00413938"/>
    <w:rsid w:val="00413998"/>
    <w:rsid w:val="00413BD3"/>
    <w:rsid w:val="00413CD6"/>
    <w:rsid w:val="00413DC6"/>
    <w:rsid w:val="00413DF9"/>
    <w:rsid w:val="00413DFF"/>
    <w:rsid w:val="00414478"/>
    <w:rsid w:val="0041457F"/>
    <w:rsid w:val="004145B6"/>
    <w:rsid w:val="00414659"/>
    <w:rsid w:val="00414ABA"/>
    <w:rsid w:val="00414B75"/>
    <w:rsid w:val="00414BDE"/>
    <w:rsid w:val="00414BF3"/>
    <w:rsid w:val="00414CA5"/>
    <w:rsid w:val="00415174"/>
    <w:rsid w:val="004152F6"/>
    <w:rsid w:val="0041558E"/>
    <w:rsid w:val="004156AC"/>
    <w:rsid w:val="004159C7"/>
    <w:rsid w:val="00415DE6"/>
    <w:rsid w:val="00415E30"/>
    <w:rsid w:val="00415E36"/>
    <w:rsid w:val="0041628D"/>
    <w:rsid w:val="004162D9"/>
    <w:rsid w:val="004163C5"/>
    <w:rsid w:val="0041687C"/>
    <w:rsid w:val="00416A29"/>
    <w:rsid w:val="00416B9C"/>
    <w:rsid w:val="00416E37"/>
    <w:rsid w:val="00416E7A"/>
    <w:rsid w:val="00417196"/>
    <w:rsid w:val="004172C7"/>
    <w:rsid w:val="0041768C"/>
    <w:rsid w:val="004177F6"/>
    <w:rsid w:val="00417937"/>
    <w:rsid w:val="00417999"/>
    <w:rsid w:val="004179C1"/>
    <w:rsid w:val="00417A76"/>
    <w:rsid w:val="00417A7C"/>
    <w:rsid w:val="00417AD1"/>
    <w:rsid w:val="00417B8D"/>
    <w:rsid w:val="00417C53"/>
    <w:rsid w:val="00417E70"/>
    <w:rsid w:val="00420293"/>
    <w:rsid w:val="00420643"/>
    <w:rsid w:val="00420793"/>
    <w:rsid w:val="00420798"/>
    <w:rsid w:val="004207AF"/>
    <w:rsid w:val="004207CA"/>
    <w:rsid w:val="00420961"/>
    <w:rsid w:val="004209B9"/>
    <w:rsid w:val="00421010"/>
    <w:rsid w:val="004210F8"/>
    <w:rsid w:val="00421184"/>
    <w:rsid w:val="00421299"/>
    <w:rsid w:val="004212F5"/>
    <w:rsid w:val="004212F8"/>
    <w:rsid w:val="004214C5"/>
    <w:rsid w:val="00421507"/>
    <w:rsid w:val="00421A9F"/>
    <w:rsid w:val="00421BDA"/>
    <w:rsid w:val="00421BDB"/>
    <w:rsid w:val="00421C61"/>
    <w:rsid w:val="00421E02"/>
    <w:rsid w:val="00422470"/>
    <w:rsid w:val="004225B6"/>
    <w:rsid w:val="00422AB7"/>
    <w:rsid w:val="00422C6A"/>
    <w:rsid w:val="00422DA5"/>
    <w:rsid w:val="00422EEC"/>
    <w:rsid w:val="00422F0E"/>
    <w:rsid w:val="00422F5A"/>
    <w:rsid w:val="00422FB5"/>
    <w:rsid w:val="00423115"/>
    <w:rsid w:val="004232E4"/>
    <w:rsid w:val="00423342"/>
    <w:rsid w:val="00423861"/>
    <w:rsid w:val="00423976"/>
    <w:rsid w:val="00423CF9"/>
    <w:rsid w:val="00423D27"/>
    <w:rsid w:val="00423D43"/>
    <w:rsid w:val="00424000"/>
    <w:rsid w:val="00424230"/>
    <w:rsid w:val="00424719"/>
    <w:rsid w:val="00424853"/>
    <w:rsid w:val="00424873"/>
    <w:rsid w:val="00424A58"/>
    <w:rsid w:val="00424E00"/>
    <w:rsid w:val="00424E80"/>
    <w:rsid w:val="00425180"/>
    <w:rsid w:val="00425231"/>
    <w:rsid w:val="0042590E"/>
    <w:rsid w:val="00425C56"/>
    <w:rsid w:val="00425C7E"/>
    <w:rsid w:val="0042622E"/>
    <w:rsid w:val="004263A6"/>
    <w:rsid w:val="0042648B"/>
    <w:rsid w:val="0042652D"/>
    <w:rsid w:val="00426570"/>
    <w:rsid w:val="00426876"/>
    <w:rsid w:val="00426AA3"/>
    <w:rsid w:val="00426D7F"/>
    <w:rsid w:val="00426DB4"/>
    <w:rsid w:val="00426EAE"/>
    <w:rsid w:val="00426EBE"/>
    <w:rsid w:val="004273CD"/>
    <w:rsid w:val="00427632"/>
    <w:rsid w:val="004276D0"/>
    <w:rsid w:val="0042788B"/>
    <w:rsid w:val="004278A9"/>
    <w:rsid w:val="00427C34"/>
    <w:rsid w:val="004302C5"/>
    <w:rsid w:val="00430401"/>
    <w:rsid w:val="00430583"/>
    <w:rsid w:val="004305A6"/>
    <w:rsid w:val="004308F7"/>
    <w:rsid w:val="004309F8"/>
    <w:rsid w:val="00430A28"/>
    <w:rsid w:val="00430EE1"/>
    <w:rsid w:val="00430FAA"/>
    <w:rsid w:val="00431018"/>
    <w:rsid w:val="0043104C"/>
    <w:rsid w:val="00431108"/>
    <w:rsid w:val="004311FA"/>
    <w:rsid w:val="004315D6"/>
    <w:rsid w:val="0043180E"/>
    <w:rsid w:val="00431BE2"/>
    <w:rsid w:val="00431D5D"/>
    <w:rsid w:val="00431F0F"/>
    <w:rsid w:val="00432001"/>
    <w:rsid w:val="00432021"/>
    <w:rsid w:val="00432028"/>
    <w:rsid w:val="00432129"/>
    <w:rsid w:val="00432543"/>
    <w:rsid w:val="0043254B"/>
    <w:rsid w:val="004325B2"/>
    <w:rsid w:val="004327D5"/>
    <w:rsid w:val="00432B56"/>
    <w:rsid w:val="00432BE9"/>
    <w:rsid w:val="00432FDC"/>
    <w:rsid w:val="004332B9"/>
    <w:rsid w:val="00433716"/>
    <w:rsid w:val="00433800"/>
    <w:rsid w:val="00433B4D"/>
    <w:rsid w:val="00433C3F"/>
    <w:rsid w:val="00433C56"/>
    <w:rsid w:val="00433CC0"/>
    <w:rsid w:val="00433F06"/>
    <w:rsid w:val="0043465B"/>
    <w:rsid w:val="0043498F"/>
    <w:rsid w:val="004349FA"/>
    <w:rsid w:val="00434B29"/>
    <w:rsid w:val="00434C2C"/>
    <w:rsid w:val="00434C30"/>
    <w:rsid w:val="004353A2"/>
    <w:rsid w:val="004355FF"/>
    <w:rsid w:val="00435686"/>
    <w:rsid w:val="004359FE"/>
    <w:rsid w:val="00435C45"/>
    <w:rsid w:val="00435E3A"/>
    <w:rsid w:val="004361A4"/>
    <w:rsid w:val="004362AE"/>
    <w:rsid w:val="004362F7"/>
    <w:rsid w:val="00436493"/>
    <w:rsid w:val="0043666A"/>
    <w:rsid w:val="0043671A"/>
    <w:rsid w:val="004368D0"/>
    <w:rsid w:val="00436BE1"/>
    <w:rsid w:val="00436E02"/>
    <w:rsid w:val="00436F68"/>
    <w:rsid w:val="00436FF7"/>
    <w:rsid w:val="00437065"/>
    <w:rsid w:val="0043739F"/>
    <w:rsid w:val="00437423"/>
    <w:rsid w:val="0043791F"/>
    <w:rsid w:val="00437BA0"/>
    <w:rsid w:val="00437BBA"/>
    <w:rsid w:val="00437C14"/>
    <w:rsid w:val="00437D23"/>
    <w:rsid w:val="00437D81"/>
    <w:rsid w:val="00437D95"/>
    <w:rsid w:val="00437F04"/>
    <w:rsid w:val="004400B2"/>
    <w:rsid w:val="004400C9"/>
    <w:rsid w:val="0044038C"/>
    <w:rsid w:val="004404A8"/>
    <w:rsid w:val="0044093F"/>
    <w:rsid w:val="004409B1"/>
    <w:rsid w:val="00440B24"/>
    <w:rsid w:val="00440F9B"/>
    <w:rsid w:val="00440FB8"/>
    <w:rsid w:val="00441409"/>
    <w:rsid w:val="0044142D"/>
    <w:rsid w:val="004417DA"/>
    <w:rsid w:val="00441C64"/>
    <w:rsid w:val="00441E1B"/>
    <w:rsid w:val="004420DD"/>
    <w:rsid w:val="00442271"/>
    <w:rsid w:val="004422A8"/>
    <w:rsid w:val="00442320"/>
    <w:rsid w:val="004428CD"/>
    <w:rsid w:val="00442BD2"/>
    <w:rsid w:val="00442C22"/>
    <w:rsid w:val="00442D14"/>
    <w:rsid w:val="00442E8E"/>
    <w:rsid w:val="00442EF1"/>
    <w:rsid w:val="0044302B"/>
    <w:rsid w:val="004430AC"/>
    <w:rsid w:val="00443177"/>
    <w:rsid w:val="0044326B"/>
    <w:rsid w:val="00443356"/>
    <w:rsid w:val="004434E1"/>
    <w:rsid w:val="004434F4"/>
    <w:rsid w:val="0044361E"/>
    <w:rsid w:val="00443982"/>
    <w:rsid w:val="00443986"/>
    <w:rsid w:val="004439C7"/>
    <w:rsid w:val="00443C86"/>
    <w:rsid w:val="00443FA2"/>
    <w:rsid w:val="00443FC9"/>
    <w:rsid w:val="00443FFA"/>
    <w:rsid w:val="00444071"/>
    <w:rsid w:val="004442B1"/>
    <w:rsid w:val="0044443F"/>
    <w:rsid w:val="00444C16"/>
    <w:rsid w:val="00444D99"/>
    <w:rsid w:val="00444FC1"/>
    <w:rsid w:val="004452B2"/>
    <w:rsid w:val="004452B6"/>
    <w:rsid w:val="004452FE"/>
    <w:rsid w:val="0044542A"/>
    <w:rsid w:val="004455DD"/>
    <w:rsid w:val="00445C39"/>
    <w:rsid w:val="00445FEF"/>
    <w:rsid w:val="004461B5"/>
    <w:rsid w:val="004464BD"/>
    <w:rsid w:val="004465D1"/>
    <w:rsid w:val="0044672A"/>
    <w:rsid w:val="00446934"/>
    <w:rsid w:val="00446982"/>
    <w:rsid w:val="00446A7A"/>
    <w:rsid w:val="00446BAD"/>
    <w:rsid w:val="00446D40"/>
    <w:rsid w:val="00446D6A"/>
    <w:rsid w:val="00446D6C"/>
    <w:rsid w:val="00446DAC"/>
    <w:rsid w:val="004470AC"/>
    <w:rsid w:val="00447171"/>
    <w:rsid w:val="0044726A"/>
    <w:rsid w:val="00447461"/>
    <w:rsid w:val="004476A1"/>
    <w:rsid w:val="004476FB"/>
    <w:rsid w:val="004477D4"/>
    <w:rsid w:val="00447811"/>
    <w:rsid w:val="00447B0E"/>
    <w:rsid w:val="00447BC1"/>
    <w:rsid w:val="00447E87"/>
    <w:rsid w:val="00447EF0"/>
    <w:rsid w:val="00450285"/>
    <w:rsid w:val="00450618"/>
    <w:rsid w:val="00450689"/>
    <w:rsid w:val="004508E4"/>
    <w:rsid w:val="00450A9C"/>
    <w:rsid w:val="00450C7B"/>
    <w:rsid w:val="00450CA8"/>
    <w:rsid w:val="00450D99"/>
    <w:rsid w:val="00450EDC"/>
    <w:rsid w:val="00450F7C"/>
    <w:rsid w:val="0045131B"/>
    <w:rsid w:val="00451436"/>
    <w:rsid w:val="0045154C"/>
    <w:rsid w:val="0045164C"/>
    <w:rsid w:val="004518C5"/>
    <w:rsid w:val="00451AF6"/>
    <w:rsid w:val="00451C1D"/>
    <w:rsid w:val="00451C6C"/>
    <w:rsid w:val="00451E3F"/>
    <w:rsid w:val="00451F53"/>
    <w:rsid w:val="00452296"/>
    <w:rsid w:val="004524EC"/>
    <w:rsid w:val="0045260E"/>
    <w:rsid w:val="0045267B"/>
    <w:rsid w:val="00452726"/>
    <w:rsid w:val="0045274A"/>
    <w:rsid w:val="00452944"/>
    <w:rsid w:val="00452D8C"/>
    <w:rsid w:val="00452EAD"/>
    <w:rsid w:val="00452F96"/>
    <w:rsid w:val="00453077"/>
    <w:rsid w:val="004531D9"/>
    <w:rsid w:val="004532F5"/>
    <w:rsid w:val="00453486"/>
    <w:rsid w:val="00453686"/>
    <w:rsid w:val="0045369F"/>
    <w:rsid w:val="004536D2"/>
    <w:rsid w:val="00453930"/>
    <w:rsid w:val="00453B8E"/>
    <w:rsid w:val="00453CFB"/>
    <w:rsid w:val="00453DCB"/>
    <w:rsid w:val="00453FAD"/>
    <w:rsid w:val="00453FEE"/>
    <w:rsid w:val="00454051"/>
    <w:rsid w:val="00454305"/>
    <w:rsid w:val="00454498"/>
    <w:rsid w:val="00454561"/>
    <w:rsid w:val="00454590"/>
    <w:rsid w:val="00454812"/>
    <w:rsid w:val="00454903"/>
    <w:rsid w:val="0045495B"/>
    <w:rsid w:val="00454C13"/>
    <w:rsid w:val="00454CE3"/>
    <w:rsid w:val="004553B2"/>
    <w:rsid w:val="00455655"/>
    <w:rsid w:val="004557D0"/>
    <w:rsid w:val="00455B1C"/>
    <w:rsid w:val="00455BA5"/>
    <w:rsid w:val="00455C8C"/>
    <w:rsid w:val="00455CE7"/>
    <w:rsid w:val="00455D06"/>
    <w:rsid w:val="00455E77"/>
    <w:rsid w:val="00456157"/>
    <w:rsid w:val="00456600"/>
    <w:rsid w:val="004567A5"/>
    <w:rsid w:val="004569C5"/>
    <w:rsid w:val="004569FA"/>
    <w:rsid w:val="00456AD7"/>
    <w:rsid w:val="00456BED"/>
    <w:rsid w:val="00456CC8"/>
    <w:rsid w:val="00456CFA"/>
    <w:rsid w:val="00456E36"/>
    <w:rsid w:val="00456F93"/>
    <w:rsid w:val="00456FD3"/>
    <w:rsid w:val="0045709C"/>
    <w:rsid w:val="00457238"/>
    <w:rsid w:val="00457484"/>
    <w:rsid w:val="0045751E"/>
    <w:rsid w:val="0045757F"/>
    <w:rsid w:val="00457589"/>
    <w:rsid w:val="0045768E"/>
    <w:rsid w:val="00457D2E"/>
    <w:rsid w:val="00457DB3"/>
    <w:rsid w:val="00457E23"/>
    <w:rsid w:val="004600CB"/>
    <w:rsid w:val="004600D1"/>
    <w:rsid w:val="00460193"/>
    <w:rsid w:val="004602EC"/>
    <w:rsid w:val="00460349"/>
    <w:rsid w:val="004608EE"/>
    <w:rsid w:val="00460BAD"/>
    <w:rsid w:val="00460E3E"/>
    <w:rsid w:val="00460EA0"/>
    <w:rsid w:val="00460F61"/>
    <w:rsid w:val="00460F7E"/>
    <w:rsid w:val="0046112F"/>
    <w:rsid w:val="0046121D"/>
    <w:rsid w:val="00461438"/>
    <w:rsid w:val="00461546"/>
    <w:rsid w:val="00461566"/>
    <w:rsid w:val="0046175E"/>
    <w:rsid w:val="0046179C"/>
    <w:rsid w:val="004617BE"/>
    <w:rsid w:val="004617CD"/>
    <w:rsid w:val="00461AF3"/>
    <w:rsid w:val="00461EBF"/>
    <w:rsid w:val="00461F28"/>
    <w:rsid w:val="00462594"/>
    <w:rsid w:val="004626C7"/>
    <w:rsid w:val="00462A60"/>
    <w:rsid w:val="00462C9D"/>
    <w:rsid w:val="00462D7D"/>
    <w:rsid w:val="00462E3D"/>
    <w:rsid w:val="00462E9D"/>
    <w:rsid w:val="00463051"/>
    <w:rsid w:val="00463937"/>
    <w:rsid w:val="00463969"/>
    <w:rsid w:val="00463C56"/>
    <w:rsid w:val="00463DA3"/>
    <w:rsid w:val="00463DAD"/>
    <w:rsid w:val="00463EE9"/>
    <w:rsid w:val="00464042"/>
    <w:rsid w:val="004641AA"/>
    <w:rsid w:val="004641EA"/>
    <w:rsid w:val="004642CE"/>
    <w:rsid w:val="00464501"/>
    <w:rsid w:val="00464720"/>
    <w:rsid w:val="004647D8"/>
    <w:rsid w:val="004647F2"/>
    <w:rsid w:val="0046481D"/>
    <w:rsid w:val="004648A9"/>
    <w:rsid w:val="00464B7D"/>
    <w:rsid w:val="00465075"/>
    <w:rsid w:val="00465097"/>
    <w:rsid w:val="00465121"/>
    <w:rsid w:val="0046549C"/>
    <w:rsid w:val="004658CF"/>
    <w:rsid w:val="004658E2"/>
    <w:rsid w:val="00465C29"/>
    <w:rsid w:val="00465ECF"/>
    <w:rsid w:val="0046604F"/>
    <w:rsid w:val="00466057"/>
    <w:rsid w:val="0046606A"/>
    <w:rsid w:val="004661B2"/>
    <w:rsid w:val="004661B7"/>
    <w:rsid w:val="0046634F"/>
    <w:rsid w:val="00466922"/>
    <w:rsid w:val="00466B91"/>
    <w:rsid w:val="00466C35"/>
    <w:rsid w:val="0046709C"/>
    <w:rsid w:val="00467632"/>
    <w:rsid w:val="00467783"/>
    <w:rsid w:val="004677B5"/>
    <w:rsid w:val="004677F2"/>
    <w:rsid w:val="00467933"/>
    <w:rsid w:val="00467ACB"/>
    <w:rsid w:val="00467E46"/>
    <w:rsid w:val="0047008D"/>
    <w:rsid w:val="0047026F"/>
    <w:rsid w:val="004706C2"/>
    <w:rsid w:val="004706F4"/>
    <w:rsid w:val="00470BF2"/>
    <w:rsid w:val="00471342"/>
    <w:rsid w:val="0047159E"/>
    <w:rsid w:val="00471DAA"/>
    <w:rsid w:val="00471DAE"/>
    <w:rsid w:val="00471F3C"/>
    <w:rsid w:val="00472BB8"/>
    <w:rsid w:val="00472D98"/>
    <w:rsid w:val="00472DD6"/>
    <w:rsid w:val="00472FFB"/>
    <w:rsid w:val="00473179"/>
    <w:rsid w:val="004732CF"/>
    <w:rsid w:val="00473367"/>
    <w:rsid w:val="004738EB"/>
    <w:rsid w:val="00473E54"/>
    <w:rsid w:val="00473F13"/>
    <w:rsid w:val="00473F85"/>
    <w:rsid w:val="00474011"/>
    <w:rsid w:val="0047407F"/>
    <w:rsid w:val="0047442F"/>
    <w:rsid w:val="004744A3"/>
    <w:rsid w:val="004746DF"/>
    <w:rsid w:val="004748BC"/>
    <w:rsid w:val="00474B13"/>
    <w:rsid w:val="00474C48"/>
    <w:rsid w:val="00474E82"/>
    <w:rsid w:val="00474EA4"/>
    <w:rsid w:val="004750BC"/>
    <w:rsid w:val="004750EC"/>
    <w:rsid w:val="004751CA"/>
    <w:rsid w:val="00475447"/>
    <w:rsid w:val="00475575"/>
    <w:rsid w:val="0047562D"/>
    <w:rsid w:val="00475668"/>
    <w:rsid w:val="004756B4"/>
    <w:rsid w:val="00475DEF"/>
    <w:rsid w:val="00476324"/>
    <w:rsid w:val="00476444"/>
    <w:rsid w:val="0047660B"/>
    <w:rsid w:val="0047664C"/>
    <w:rsid w:val="0047689A"/>
    <w:rsid w:val="0047697C"/>
    <w:rsid w:val="00476982"/>
    <w:rsid w:val="004769A3"/>
    <w:rsid w:val="00477039"/>
    <w:rsid w:val="004770D5"/>
    <w:rsid w:val="004771FD"/>
    <w:rsid w:val="00477220"/>
    <w:rsid w:val="00477279"/>
    <w:rsid w:val="004772F4"/>
    <w:rsid w:val="004773C3"/>
    <w:rsid w:val="004775DD"/>
    <w:rsid w:val="0047764C"/>
    <w:rsid w:val="0047767B"/>
    <w:rsid w:val="00477775"/>
    <w:rsid w:val="00477827"/>
    <w:rsid w:val="00477B74"/>
    <w:rsid w:val="00477BDF"/>
    <w:rsid w:val="00477C61"/>
    <w:rsid w:val="00477C88"/>
    <w:rsid w:val="00477CA9"/>
    <w:rsid w:val="00477CE1"/>
    <w:rsid w:val="00477F2C"/>
    <w:rsid w:val="0048014A"/>
    <w:rsid w:val="00480293"/>
    <w:rsid w:val="004802CB"/>
    <w:rsid w:val="00480413"/>
    <w:rsid w:val="00480445"/>
    <w:rsid w:val="0048051D"/>
    <w:rsid w:val="00480B4A"/>
    <w:rsid w:val="00480BCD"/>
    <w:rsid w:val="00480D7C"/>
    <w:rsid w:val="00480DE5"/>
    <w:rsid w:val="00480F03"/>
    <w:rsid w:val="00480F0E"/>
    <w:rsid w:val="00480FF1"/>
    <w:rsid w:val="0048101A"/>
    <w:rsid w:val="004811F6"/>
    <w:rsid w:val="00481547"/>
    <w:rsid w:val="004817D2"/>
    <w:rsid w:val="00481881"/>
    <w:rsid w:val="00481A40"/>
    <w:rsid w:val="00481CFF"/>
    <w:rsid w:val="00481F47"/>
    <w:rsid w:val="0048205D"/>
    <w:rsid w:val="0048220E"/>
    <w:rsid w:val="0048268B"/>
    <w:rsid w:val="0048285F"/>
    <w:rsid w:val="004829A6"/>
    <w:rsid w:val="00482CB1"/>
    <w:rsid w:val="00483100"/>
    <w:rsid w:val="00483243"/>
    <w:rsid w:val="004834DF"/>
    <w:rsid w:val="004837A4"/>
    <w:rsid w:val="00483804"/>
    <w:rsid w:val="00483B5D"/>
    <w:rsid w:val="00483B90"/>
    <w:rsid w:val="00483BB4"/>
    <w:rsid w:val="00483C3C"/>
    <w:rsid w:val="00483E13"/>
    <w:rsid w:val="00483E1C"/>
    <w:rsid w:val="00484394"/>
    <w:rsid w:val="00484818"/>
    <w:rsid w:val="00484F61"/>
    <w:rsid w:val="004850C0"/>
    <w:rsid w:val="004850ED"/>
    <w:rsid w:val="00485353"/>
    <w:rsid w:val="00485413"/>
    <w:rsid w:val="00485850"/>
    <w:rsid w:val="0048591B"/>
    <w:rsid w:val="00485B86"/>
    <w:rsid w:val="00485C01"/>
    <w:rsid w:val="00485CC8"/>
    <w:rsid w:val="00486179"/>
    <w:rsid w:val="004861D1"/>
    <w:rsid w:val="00486211"/>
    <w:rsid w:val="00486338"/>
    <w:rsid w:val="00486518"/>
    <w:rsid w:val="004865A4"/>
    <w:rsid w:val="00486761"/>
    <w:rsid w:val="00486776"/>
    <w:rsid w:val="0048699C"/>
    <w:rsid w:val="004869FC"/>
    <w:rsid w:val="00486A78"/>
    <w:rsid w:val="00486F27"/>
    <w:rsid w:val="0048710C"/>
    <w:rsid w:val="00487289"/>
    <w:rsid w:val="004872E6"/>
    <w:rsid w:val="00487341"/>
    <w:rsid w:val="004877F9"/>
    <w:rsid w:val="00487809"/>
    <w:rsid w:val="00487A39"/>
    <w:rsid w:val="00487B67"/>
    <w:rsid w:val="00487C3C"/>
    <w:rsid w:val="00487F5C"/>
    <w:rsid w:val="004901D2"/>
    <w:rsid w:val="004905B5"/>
    <w:rsid w:val="004906D1"/>
    <w:rsid w:val="0049080D"/>
    <w:rsid w:val="00490824"/>
    <w:rsid w:val="0049083D"/>
    <w:rsid w:val="004908C5"/>
    <w:rsid w:val="0049091D"/>
    <w:rsid w:val="00490991"/>
    <w:rsid w:val="00490AB2"/>
    <w:rsid w:val="00490E1B"/>
    <w:rsid w:val="00491066"/>
    <w:rsid w:val="0049166C"/>
    <w:rsid w:val="00491692"/>
    <w:rsid w:val="004916BF"/>
    <w:rsid w:val="00491ADA"/>
    <w:rsid w:val="00491B28"/>
    <w:rsid w:val="00491B87"/>
    <w:rsid w:val="00491D02"/>
    <w:rsid w:val="00491DD0"/>
    <w:rsid w:val="00491FED"/>
    <w:rsid w:val="0049230B"/>
    <w:rsid w:val="00492479"/>
    <w:rsid w:val="00492560"/>
    <w:rsid w:val="00492711"/>
    <w:rsid w:val="00492879"/>
    <w:rsid w:val="00492C3C"/>
    <w:rsid w:val="00492D40"/>
    <w:rsid w:val="00492D88"/>
    <w:rsid w:val="00492D8D"/>
    <w:rsid w:val="00492E0F"/>
    <w:rsid w:val="004930C3"/>
    <w:rsid w:val="004931CC"/>
    <w:rsid w:val="00493621"/>
    <w:rsid w:val="0049366C"/>
    <w:rsid w:val="00493902"/>
    <w:rsid w:val="00493A38"/>
    <w:rsid w:val="00493C6F"/>
    <w:rsid w:val="00493CD5"/>
    <w:rsid w:val="00493D85"/>
    <w:rsid w:val="004940CB"/>
    <w:rsid w:val="0049420A"/>
    <w:rsid w:val="0049421E"/>
    <w:rsid w:val="0049439A"/>
    <w:rsid w:val="00494992"/>
    <w:rsid w:val="00494A5E"/>
    <w:rsid w:val="00494BC1"/>
    <w:rsid w:val="00494CFC"/>
    <w:rsid w:val="00494E0E"/>
    <w:rsid w:val="00494EEA"/>
    <w:rsid w:val="00494FE5"/>
    <w:rsid w:val="0049501C"/>
    <w:rsid w:val="00495046"/>
    <w:rsid w:val="004951C1"/>
    <w:rsid w:val="0049549D"/>
    <w:rsid w:val="004957C1"/>
    <w:rsid w:val="0049591F"/>
    <w:rsid w:val="004959B6"/>
    <w:rsid w:val="004959D9"/>
    <w:rsid w:val="00495C24"/>
    <w:rsid w:val="00495CE6"/>
    <w:rsid w:val="0049643D"/>
    <w:rsid w:val="00496665"/>
    <w:rsid w:val="0049680D"/>
    <w:rsid w:val="00496A73"/>
    <w:rsid w:val="00496B8D"/>
    <w:rsid w:val="00496CAB"/>
    <w:rsid w:val="00496CAD"/>
    <w:rsid w:val="004970C5"/>
    <w:rsid w:val="00497267"/>
    <w:rsid w:val="00497415"/>
    <w:rsid w:val="00497467"/>
    <w:rsid w:val="004976BC"/>
    <w:rsid w:val="0049788D"/>
    <w:rsid w:val="00497890"/>
    <w:rsid w:val="00497C73"/>
    <w:rsid w:val="004A0309"/>
    <w:rsid w:val="004A0369"/>
    <w:rsid w:val="004A05C2"/>
    <w:rsid w:val="004A0711"/>
    <w:rsid w:val="004A0C0F"/>
    <w:rsid w:val="004A0C70"/>
    <w:rsid w:val="004A0D10"/>
    <w:rsid w:val="004A0D71"/>
    <w:rsid w:val="004A0ED9"/>
    <w:rsid w:val="004A12DD"/>
    <w:rsid w:val="004A12F8"/>
    <w:rsid w:val="004A13BE"/>
    <w:rsid w:val="004A13EA"/>
    <w:rsid w:val="004A14F7"/>
    <w:rsid w:val="004A16DC"/>
    <w:rsid w:val="004A192F"/>
    <w:rsid w:val="004A1B07"/>
    <w:rsid w:val="004A1DB0"/>
    <w:rsid w:val="004A1E0E"/>
    <w:rsid w:val="004A1E63"/>
    <w:rsid w:val="004A1ED3"/>
    <w:rsid w:val="004A1F3B"/>
    <w:rsid w:val="004A1FE5"/>
    <w:rsid w:val="004A22B7"/>
    <w:rsid w:val="004A27F3"/>
    <w:rsid w:val="004A2963"/>
    <w:rsid w:val="004A2E0F"/>
    <w:rsid w:val="004A2E37"/>
    <w:rsid w:val="004A2E42"/>
    <w:rsid w:val="004A2E54"/>
    <w:rsid w:val="004A2FDE"/>
    <w:rsid w:val="004A3123"/>
    <w:rsid w:val="004A3321"/>
    <w:rsid w:val="004A35D6"/>
    <w:rsid w:val="004A3B30"/>
    <w:rsid w:val="004A3CAF"/>
    <w:rsid w:val="004A3F20"/>
    <w:rsid w:val="004A3FB7"/>
    <w:rsid w:val="004A415F"/>
    <w:rsid w:val="004A44CA"/>
    <w:rsid w:val="004A4579"/>
    <w:rsid w:val="004A4717"/>
    <w:rsid w:val="004A49B0"/>
    <w:rsid w:val="004A4A63"/>
    <w:rsid w:val="004A4ECA"/>
    <w:rsid w:val="004A50B9"/>
    <w:rsid w:val="004A511B"/>
    <w:rsid w:val="004A518D"/>
    <w:rsid w:val="004A51C5"/>
    <w:rsid w:val="004A530C"/>
    <w:rsid w:val="004A56FE"/>
    <w:rsid w:val="004A5827"/>
    <w:rsid w:val="004A593B"/>
    <w:rsid w:val="004A599B"/>
    <w:rsid w:val="004A5A27"/>
    <w:rsid w:val="004A5C53"/>
    <w:rsid w:val="004A5D1D"/>
    <w:rsid w:val="004A5E4E"/>
    <w:rsid w:val="004A5F0D"/>
    <w:rsid w:val="004A607C"/>
    <w:rsid w:val="004A640F"/>
    <w:rsid w:val="004A6680"/>
    <w:rsid w:val="004A6709"/>
    <w:rsid w:val="004A673B"/>
    <w:rsid w:val="004A6AD0"/>
    <w:rsid w:val="004A6AFE"/>
    <w:rsid w:val="004A6B12"/>
    <w:rsid w:val="004A6CF0"/>
    <w:rsid w:val="004A6D41"/>
    <w:rsid w:val="004A6D7B"/>
    <w:rsid w:val="004A6DBB"/>
    <w:rsid w:val="004A6E7E"/>
    <w:rsid w:val="004A6F41"/>
    <w:rsid w:val="004A72DD"/>
    <w:rsid w:val="004A7502"/>
    <w:rsid w:val="004A76FC"/>
    <w:rsid w:val="004A77F7"/>
    <w:rsid w:val="004A7938"/>
    <w:rsid w:val="004A7B38"/>
    <w:rsid w:val="004A7B63"/>
    <w:rsid w:val="004A7C34"/>
    <w:rsid w:val="004A7DFB"/>
    <w:rsid w:val="004A7EF9"/>
    <w:rsid w:val="004B049E"/>
    <w:rsid w:val="004B04F3"/>
    <w:rsid w:val="004B051D"/>
    <w:rsid w:val="004B0886"/>
    <w:rsid w:val="004B0977"/>
    <w:rsid w:val="004B0A73"/>
    <w:rsid w:val="004B0B22"/>
    <w:rsid w:val="004B0B49"/>
    <w:rsid w:val="004B0BD4"/>
    <w:rsid w:val="004B0C6D"/>
    <w:rsid w:val="004B0F57"/>
    <w:rsid w:val="004B11E9"/>
    <w:rsid w:val="004B153B"/>
    <w:rsid w:val="004B1559"/>
    <w:rsid w:val="004B16A8"/>
    <w:rsid w:val="004B1A1A"/>
    <w:rsid w:val="004B1A63"/>
    <w:rsid w:val="004B1BA7"/>
    <w:rsid w:val="004B1CED"/>
    <w:rsid w:val="004B1CF9"/>
    <w:rsid w:val="004B1DD6"/>
    <w:rsid w:val="004B2170"/>
    <w:rsid w:val="004B237D"/>
    <w:rsid w:val="004B2585"/>
    <w:rsid w:val="004B2756"/>
    <w:rsid w:val="004B2D47"/>
    <w:rsid w:val="004B2D9C"/>
    <w:rsid w:val="004B311E"/>
    <w:rsid w:val="004B3223"/>
    <w:rsid w:val="004B3339"/>
    <w:rsid w:val="004B3380"/>
    <w:rsid w:val="004B3472"/>
    <w:rsid w:val="004B36A5"/>
    <w:rsid w:val="004B3832"/>
    <w:rsid w:val="004B3971"/>
    <w:rsid w:val="004B3AF5"/>
    <w:rsid w:val="004B3D06"/>
    <w:rsid w:val="004B402F"/>
    <w:rsid w:val="004B4216"/>
    <w:rsid w:val="004B450D"/>
    <w:rsid w:val="004B480F"/>
    <w:rsid w:val="004B4890"/>
    <w:rsid w:val="004B4899"/>
    <w:rsid w:val="004B4947"/>
    <w:rsid w:val="004B4D3E"/>
    <w:rsid w:val="004B5522"/>
    <w:rsid w:val="004B5564"/>
    <w:rsid w:val="004B5601"/>
    <w:rsid w:val="004B6127"/>
    <w:rsid w:val="004B64B7"/>
    <w:rsid w:val="004B670B"/>
    <w:rsid w:val="004B68AC"/>
    <w:rsid w:val="004B68D2"/>
    <w:rsid w:val="004B69D8"/>
    <w:rsid w:val="004B6BD8"/>
    <w:rsid w:val="004B6E8F"/>
    <w:rsid w:val="004B6F4E"/>
    <w:rsid w:val="004B7014"/>
    <w:rsid w:val="004B7261"/>
    <w:rsid w:val="004B728A"/>
    <w:rsid w:val="004B73F9"/>
    <w:rsid w:val="004B752C"/>
    <w:rsid w:val="004B769E"/>
    <w:rsid w:val="004B76B1"/>
    <w:rsid w:val="004B79ED"/>
    <w:rsid w:val="004B7AC4"/>
    <w:rsid w:val="004C00DC"/>
    <w:rsid w:val="004C060B"/>
    <w:rsid w:val="004C0727"/>
    <w:rsid w:val="004C0CAF"/>
    <w:rsid w:val="004C10B0"/>
    <w:rsid w:val="004C1203"/>
    <w:rsid w:val="004C1229"/>
    <w:rsid w:val="004C1262"/>
    <w:rsid w:val="004C131F"/>
    <w:rsid w:val="004C149F"/>
    <w:rsid w:val="004C1708"/>
    <w:rsid w:val="004C1965"/>
    <w:rsid w:val="004C197E"/>
    <w:rsid w:val="004C1BE1"/>
    <w:rsid w:val="004C1C27"/>
    <w:rsid w:val="004C1D58"/>
    <w:rsid w:val="004C2207"/>
    <w:rsid w:val="004C23D2"/>
    <w:rsid w:val="004C2652"/>
    <w:rsid w:val="004C27CA"/>
    <w:rsid w:val="004C2913"/>
    <w:rsid w:val="004C2A84"/>
    <w:rsid w:val="004C30DE"/>
    <w:rsid w:val="004C360A"/>
    <w:rsid w:val="004C37C8"/>
    <w:rsid w:val="004C37D2"/>
    <w:rsid w:val="004C384A"/>
    <w:rsid w:val="004C399E"/>
    <w:rsid w:val="004C3C96"/>
    <w:rsid w:val="004C3CF6"/>
    <w:rsid w:val="004C3FF3"/>
    <w:rsid w:val="004C43AE"/>
    <w:rsid w:val="004C4424"/>
    <w:rsid w:val="004C453B"/>
    <w:rsid w:val="004C47EF"/>
    <w:rsid w:val="004C485C"/>
    <w:rsid w:val="004C48E1"/>
    <w:rsid w:val="004C4A75"/>
    <w:rsid w:val="004C4BE4"/>
    <w:rsid w:val="004C4D0A"/>
    <w:rsid w:val="004C4E7C"/>
    <w:rsid w:val="004C4E85"/>
    <w:rsid w:val="004C54B7"/>
    <w:rsid w:val="004C55F6"/>
    <w:rsid w:val="004C57F9"/>
    <w:rsid w:val="004C5B03"/>
    <w:rsid w:val="004C5D08"/>
    <w:rsid w:val="004C5DEA"/>
    <w:rsid w:val="004C5E92"/>
    <w:rsid w:val="004C5FC4"/>
    <w:rsid w:val="004C678C"/>
    <w:rsid w:val="004C68C9"/>
    <w:rsid w:val="004C6936"/>
    <w:rsid w:val="004C6CD1"/>
    <w:rsid w:val="004C7094"/>
    <w:rsid w:val="004C7119"/>
    <w:rsid w:val="004C717B"/>
    <w:rsid w:val="004C72DC"/>
    <w:rsid w:val="004C7715"/>
    <w:rsid w:val="004C7880"/>
    <w:rsid w:val="004C7891"/>
    <w:rsid w:val="004C78BC"/>
    <w:rsid w:val="004C78C4"/>
    <w:rsid w:val="004C7A7B"/>
    <w:rsid w:val="004C7B72"/>
    <w:rsid w:val="004D03E7"/>
    <w:rsid w:val="004D0422"/>
    <w:rsid w:val="004D07E2"/>
    <w:rsid w:val="004D0878"/>
    <w:rsid w:val="004D0A03"/>
    <w:rsid w:val="004D0AA2"/>
    <w:rsid w:val="004D0D2E"/>
    <w:rsid w:val="004D0DEE"/>
    <w:rsid w:val="004D0EA7"/>
    <w:rsid w:val="004D1131"/>
    <w:rsid w:val="004D15F3"/>
    <w:rsid w:val="004D166A"/>
    <w:rsid w:val="004D16EC"/>
    <w:rsid w:val="004D17BF"/>
    <w:rsid w:val="004D18B0"/>
    <w:rsid w:val="004D19AD"/>
    <w:rsid w:val="004D19F5"/>
    <w:rsid w:val="004D1A22"/>
    <w:rsid w:val="004D1AEE"/>
    <w:rsid w:val="004D1DCB"/>
    <w:rsid w:val="004D1F2A"/>
    <w:rsid w:val="004D1F7D"/>
    <w:rsid w:val="004D2134"/>
    <w:rsid w:val="004D2464"/>
    <w:rsid w:val="004D2506"/>
    <w:rsid w:val="004D254A"/>
    <w:rsid w:val="004D2624"/>
    <w:rsid w:val="004D275D"/>
    <w:rsid w:val="004D2883"/>
    <w:rsid w:val="004D28BF"/>
    <w:rsid w:val="004D2904"/>
    <w:rsid w:val="004D2A12"/>
    <w:rsid w:val="004D2B27"/>
    <w:rsid w:val="004D2BE2"/>
    <w:rsid w:val="004D2CE2"/>
    <w:rsid w:val="004D2F9C"/>
    <w:rsid w:val="004D32D5"/>
    <w:rsid w:val="004D370F"/>
    <w:rsid w:val="004D3C38"/>
    <w:rsid w:val="004D3D37"/>
    <w:rsid w:val="004D3DE2"/>
    <w:rsid w:val="004D3EF5"/>
    <w:rsid w:val="004D40B2"/>
    <w:rsid w:val="004D4258"/>
    <w:rsid w:val="004D4286"/>
    <w:rsid w:val="004D4434"/>
    <w:rsid w:val="004D4657"/>
    <w:rsid w:val="004D467C"/>
    <w:rsid w:val="004D47F8"/>
    <w:rsid w:val="004D4BFF"/>
    <w:rsid w:val="004D4E2C"/>
    <w:rsid w:val="004D5001"/>
    <w:rsid w:val="004D5091"/>
    <w:rsid w:val="004D5835"/>
    <w:rsid w:val="004D5C6A"/>
    <w:rsid w:val="004D5D31"/>
    <w:rsid w:val="004D6166"/>
    <w:rsid w:val="004D650F"/>
    <w:rsid w:val="004D6705"/>
    <w:rsid w:val="004D6782"/>
    <w:rsid w:val="004D68C5"/>
    <w:rsid w:val="004D690E"/>
    <w:rsid w:val="004D6A5C"/>
    <w:rsid w:val="004D6B2D"/>
    <w:rsid w:val="004D6E23"/>
    <w:rsid w:val="004D6E61"/>
    <w:rsid w:val="004D6F1D"/>
    <w:rsid w:val="004D730B"/>
    <w:rsid w:val="004D76B0"/>
    <w:rsid w:val="004D78A2"/>
    <w:rsid w:val="004D78D9"/>
    <w:rsid w:val="004D7A75"/>
    <w:rsid w:val="004D7A8F"/>
    <w:rsid w:val="004D7B23"/>
    <w:rsid w:val="004D7C4E"/>
    <w:rsid w:val="004D7ECC"/>
    <w:rsid w:val="004D7F44"/>
    <w:rsid w:val="004E0386"/>
    <w:rsid w:val="004E03BA"/>
    <w:rsid w:val="004E05B3"/>
    <w:rsid w:val="004E0675"/>
    <w:rsid w:val="004E0809"/>
    <w:rsid w:val="004E0A93"/>
    <w:rsid w:val="004E0BB5"/>
    <w:rsid w:val="004E0BE4"/>
    <w:rsid w:val="004E0C12"/>
    <w:rsid w:val="004E0E1C"/>
    <w:rsid w:val="004E0FA2"/>
    <w:rsid w:val="004E1565"/>
    <w:rsid w:val="004E1665"/>
    <w:rsid w:val="004E18A1"/>
    <w:rsid w:val="004E1B1C"/>
    <w:rsid w:val="004E1D44"/>
    <w:rsid w:val="004E1F1A"/>
    <w:rsid w:val="004E1F26"/>
    <w:rsid w:val="004E241F"/>
    <w:rsid w:val="004E254F"/>
    <w:rsid w:val="004E2551"/>
    <w:rsid w:val="004E25EC"/>
    <w:rsid w:val="004E26BB"/>
    <w:rsid w:val="004E26E9"/>
    <w:rsid w:val="004E27D6"/>
    <w:rsid w:val="004E288E"/>
    <w:rsid w:val="004E2A82"/>
    <w:rsid w:val="004E2D4F"/>
    <w:rsid w:val="004E2FC1"/>
    <w:rsid w:val="004E30F6"/>
    <w:rsid w:val="004E3168"/>
    <w:rsid w:val="004E3226"/>
    <w:rsid w:val="004E33A6"/>
    <w:rsid w:val="004E3470"/>
    <w:rsid w:val="004E350C"/>
    <w:rsid w:val="004E37CA"/>
    <w:rsid w:val="004E3874"/>
    <w:rsid w:val="004E38FC"/>
    <w:rsid w:val="004E395F"/>
    <w:rsid w:val="004E39FC"/>
    <w:rsid w:val="004E3B45"/>
    <w:rsid w:val="004E3C73"/>
    <w:rsid w:val="004E3D33"/>
    <w:rsid w:val="004E3FED"/>
    <w:rsid w:val="004E42C3"/>
    <w:rsid w:val="004E42FD"/>
    <w:rsid w:val="004E439B"/>
    <w:rsid w:val="004E43D5"/>
    <w:rsid w:val="004E45D7"/>
    <w:rsid w:val="004E4A5F"/>
    <w:rsid w:val="004E4B39"/>
    <w:rsid w:val="004E4C0B"/>
    <w:rsid w:val="004E4D07"/>
    <w:rsid w:val="004E4F46"/>
    <w:rsid w:val="004E4F4D"/>
    <w:rsid w:val="004E5033"/>
    <w:rsid w:val="004E5064"/>
    <w:rsid w:val="004E52AD"/>
    <w:rsid w:val="004E53C5"/>
    <w:rsid w:val="004E54EA"/>
    <w:rsid w:val="004E5658"/>
    <w:rsid w:val="004E5661"/>
    <w:rsid w:val="004E56CC"/>
    <w:rsid w:val="004E59B1"/>
    <w:rsid w:val="004E5ADF"/>
    <w:rsid w:val="004E5EED"/>
    <w:rsid w:val="004E5EF9"/>
    <w:rsid w:val="004E5F4F"/>
    <w:rsid w:val="004E630E"/>
    <w:rsid w:val="004E647C"/>
    <w:rsid w:val="004E65E3"/>
    <w:rsid w:val="004E6975"/>
    <w:rsid w:val="004E6AE5"/>
    <w:rsid w:val="004E6D29"/>
    <w:rsid w:val="004E6E84"/>
    <w:rsid w:val="004E6F7C"/>
    <w:rsid w:val="004E6F9C"/>
    <w:rsid w:val="004E745C"/>
    <w:rsid w:val="004E757F"/>
    <w:rsid w:val="004E7B3E"/>
    <w:rsid w:val="004E7C57"/>
    <w:rsid w:val="004E7D11"/>
    <w:rsid w:val="004E7DD2"/>
    <w:rsid w:val="004E7E59"/>
    <w:rsid w:val="004E7F9A"/>
    <w:rsid w:val="004F0291"/>
    <w:rsid w:val="004F0425"/>
    <w:rsid w:val="004F0800"/>
    <w:rsid w:val="004F08A6"/>
    <w:rsid w:val="004F0943"/>
    <w:rsid w:val="004F0B75"/>
    <w:rsid w:val="004F0C07"/>
    <w:rsid w:val="004F0D97"/>
    <w:rsid w:val="004F0FF1"/>
    <w:rsid w:val="004F1175"/>
    <w:rsid w:val="004F135C"/>
    <w:rsid w:val="004F1494"/>
    <w:rsid w:val="004F14C6"/>
    <w:rsid w:val="004F14E0"/>
    <w:rsid w:val="004F159B"/>
    <w:rsid w:val="004F1810"/>
    <w:rsid w:val="004F186B"/>
    <w:rsid w:val="004F1913"/>
    <w:rsid w:val="004F1D96"/>
    <w:rsid w:val="004F1DF6"/>
    <w:rsid w:val="004F214A"/>
    <w:rsid w:val="004F230D"/>
    <w:rsid w:val="004F2A39"/>
    <w:rsid w:val="004F2A7E"/>
    <w:rsid w:val="004F2BA1"/>
    <w:rsid w:val="004F2BED"/>
    <w:rsid w:val="004F2C2E"/>
    <w:rsid w:val="004F2EC0"/>
    <w:rsid w:val="004F304F"/>
    <w:rsid w:val="004F30BE"/>
    <w:rsid w:val="004F3122"/>
    <w:rsid w:val="004F375F"/>
    <w:rsid w:val="004F3974"/>
    <w:rsid w:val="004F3DFF"/>
    <w:rsid w:val="004F4124"/>
    <w:rsid w:val="004F4187"/>
    <w:rsid w:val="004F4326"/>
    <w:rsid w:val="004F473C"/>
    <w:rsid w:val="004F491A"/>
    <w:rsid w:val="004F4D2F"/>
    <w:rsid w:val="004F4DC6"/>
    <w:rsid w:val="004F5037"/>
    <w:rsid w:val="004F50B8"/>
    <w:rsid w:val="004F50FD"/>
    <w:rsid w:val="004F52AE"/>
    <w:rsid w:val="004F5577"/>
    <w:rsid w:val="004F559C"/>
    <w:rsid w:val="004F56F0"/>
    <w:rsid w:val="004F58BA"/>
    <w:rsid w:val="004F5982"/>
    <w:rsid w:val="004F613D"/>
    <w:rsid w:val="004F619F"/>
    <w:rsid w:val="004F62AD"/>
    <w:rsid w:val="004F6626"/>
    <w:rsid w:val="004F6636"/>
    <w:rsid w:val="004F664B"/>
    <w:rsid w:val="004F6673"/>
    <w:rsid w:val="004F66B4"/>
    <w:rsid w:val="004F66F2"/>
    <w:rsid w:val="004F6841"/>
    <w:rsid w:val="004F68A1"/>
    <w:rsid w:val="004F69F0"/>
    <w:rsid w:val="004F6C0D"/>
    <w:rsid w:val="004F6E30"/>
    <w:rsid w:val="004F703B"/>
    <w:rsid w:val="004F70B8"/>
    <w:rsid w:val="004F70CE"/>
    <w:rsid w:val="004F7157"/>
    <w:rsid w:val="004F71D4"/>
    <w:rsid w:val="004F7990"/>
    <w:rsid w:val="004F7B22"/>
    <w:rsid w:val="004F7DCF"/>
    <w:rsid w:val="004F7F30"/>
    <w:rsid w:val="004F7F76"/>
    <w:rsid w:val="005003BA"/>
    <w:rsid w:val="005005F5"/>
    <w:rsid w:val="00500773"/>
    <w:rsid w:val="00500B8F"/>
    <w:rsid w:val="00500BF2"/>
    <w:rsid w:val="00500DB5"/>
    <w:rsid w:val="00500EC5"/>
    <w:rsid w:val="00500F2F"/>
    <w:rsid w:val="00500F9A"/>
    <w:rsid w:val="00500FA0"/>
    <w:rsid w:val="00500FFA"/>
    <w:rsid w:val="005010D4"/>
    <w:rsid w:val="005013EF"/>
    <w:rsid w:val="005014CC"/>
    <w:rsid w:val="00501606"/>
    <w:rsid w:val="005016E0"/>
    <w:rsid w:val="005018C0"/>
    <w:rsid w:val="00501AF1"/>
    <w:rsid w:val="00501B41"/>
    <w:rsid w:val="00501D76"/>
    <w:rsid w:val="00501EB1"/>
    <w:rsid w:val="00502006"/>
    <w:rsid w:val="005021C6"/>
    <w:rsid w:val="00502463"/>
    <w:rsid w:val="005025FC"/>
    <w:rsid w:val="0050271C"/>
    <w:rsid w:val="005027B2"/>
    <w:rsid w:val="0050300E"/>
    <w:rsid w:val="00503216"/>
    <w:rsid w:val="005034F0"/>
    <w:rsid w:val="005035AB"/>
    <w:rsid w:val="00503870"/>
    <w:rsid w:val="0050389A"/>
    <w:rsid w:val="00503AE9"/>
    <w:rsid w:val="00503B88"/>
    <w:rsid w:val="00503BCA"/>
    <w:rsid w:val="00503BF9"/>
    <w:rsid w:val="00503C14"/>
    <w:rsid w:val="005044BE"/>
    <w:rsid w:val="00504543"/>
    <w:rsid w:val="0050466C"/>
    <w:rsid w:val="00504A02"/>
    <w:rsid w:val="00504B65"/>
    <w:rsid w:val="00504C9F"/>
    <w:rsid w:val="00504E9B"/>
    <w:rsid w:val="00504F09"/>
    <w:rsid w:val="005052D5"/>
    <w:rsid w:val="005052FA"/>
    <w:rsid w:val="005053A8"/>
    <w:rsid w:val="005053B6"/>
    <w:rsid w:val="005057FF"/>
    <w:rsid w:val="0050596E"/>
    <w:rsid w:val="00505A1F"/>
    <w:rsid w:val="00505A85"/>
    <w:rsid w:val="00505B16"/>
    <w:rsid w:val="00505BE6"/>
    <w:rsid w:val="00505E88"/>
    <w:rsid w:val="005064BB"/>
    <w:rsid w:val="005065B1"/>
    <w:rsid w:val="005069D8"/>
    <w:rsid w:val="00506A59"/>
    <w:rsid w:val="00506B60"/>
    <w:rsid w:val="00506EC1"/>
    <w:rsid w:val="00506F83"/>
    <w:rsid w:val="005070FD"/>
    <w:rsid w:val="00507441"/>
    <w:rsid w:val="00507A44"/>
    <w:rsid w:val="00510149"/>
    <w:rsid w:val="00510153"/>
    <w:rsid w:val="005103F3"/>
    <w:rsid w:val="005105B8"/>
    <w:rsid w:val="00510788"/>
    <w:rsid w:val="0051082C"/>
    <w:rsid w:val="0051085D"/>
    <w:rsid w:val="005109B9"/>
    <w:rsid w:val="00511503"/>
    <w:rsid w:val="0051162D"/>
    <w:rsid w:val="0051185D"/>
    <w:rsid w:val="00511B43"/>
    <w:rsid w:val="00511E50"/>
    <w:rsid w:val="00511E5F"/>
    <w:rsid w:val="005120B3"/>
    <w:rsid w:val="005120D1"/>
    <w:rsid w:val="00512207"/>
    <w:rsid w:val="00512263"/>
    <w:rsid w:val="00512319"/>
    <w:rsid w:val="00512345"/>
    <w:rsid w:val="0051242A"/>
    <w:rsid w:val="0051248F"/>
    <w:rsid w:val="0051261D"/>
    <w:rsid w:val="005126A6"/>
    <w:rsid w:val="0051280C"/>
    <w:rsid w:val="0051294D"/>
    <w:rsid w:val="005129EA"/>
    <w:rsid w:val="00512AF0"/>
    <w:rsid w:val="00512E16"/>
    <w:rsid w:val="00512F7B"/>
    <w:rsid w:val="0051309E"/>
    <w:rsid w:val="005130D8"/>
    <w:rsid w:val="0051340E"/>
    <w:rsid w:val="005134B3"/>
    <w:rsid w:val="005138FA"/>
    <w:rsid w:val="00513BFC"/>
    <w:rsid w:val="00513C3F"/>
    <w:rsid w:val="00513D07"/>
    <w:rsid w:val="00513E1B"/>
    <w:rsid w:val="00513E94"/>
    <w:rsid w:val="005140FC"/>
    <w:rsid w:val="005142A1"/>
    <w:rsid w:val="0051462E"/>
    <w:rsid w:val="005148E3"/>
    <w:rsid w:val="005148F4"/>
    <w:rsid w:val="00514923"/>
    <w:rsid w:val="00514973"/>
    <w:rsid w:val="00514B13"/>
    <w:rsid w:val="00514B6F"/>
    <w:rsid w:val="00514BC6"/>
    <w:rsid w:val="00514DEF"/>
    <w:rsid w:val="00514F53"/>
    <w:rsid w:val="00514F74"/>
    <w:rsid w:val="0051509B"/>
    <w:rsid w:val="00515199"/>
    <w:rsid w:val="0051558F"/>
    <w:rsid w:val="005155FE"/>
    <w:rsid w:val="005156B0"/>
    <w:rsid w:val="005158BA"/>
    <w:rsid w:val="00515A22"/>
    <w:rsid w:val="00515A2E"/>
    <w:rsid w:val="00515A6B"/>
    <w:rsid w:val="00515AC8"/>
    <w:rsid w:val="00515ADD"/>
    <w:rsid w:val="005161E2"/>
    <w:rsid w:val="005161FC"/>
    <w:rsid w:val="00516281"/>
    <w:rsid w:val="00516290"/>
    <w:rsid w:val="00516452"/>
    <w:rsid w:val="00516467"/>
    <w:rsid w:val="0051657E"/>
    <w:rsid w:val="00516672"/>
    <w:rsid w:val="0051671F"/>
    <w:rsid w:val="0051681F"/>
    <w:rsid w:val="00516AD4"/>
    <w:rsid w:val="00516B64"/>
    <w:rsid w:val="00516B92"/>
    <w:rsid w:val="00516F79"/>
    <w:rsid w:val="00516F82"/>
    <w:rsid w:val="00516FAA"/>
    <w:rsid w:val="00516FBF"/>
    <w:rsid w:val="005170EE"/>
    <w:rsid w:val="00517131"/>
    <w:rsid w:val="005172C5"/>
    <w:rsid w:val="00517795"/>
    <w:rsid w:val="0051781E"/>
    <w:rsid w:val="00517900"/>
    <w:rsid w:val="00517A58"/>
    <w:rsid w:val="00517C22"/>
    <w:rsid w:val="0052005F"/>
    <w:rsid w:val="00520076"/>
    <w:rsid w:val="00520327"/>
    <w:rsid w:val="00520395"/>
    <w:rsid w:val="0052046E"/>
    <w:rsid w:val="005208E1"/>
    <w:rsid w:val="00520B1C"/>
    <w:rsid w:val="00520B2C"/>
    <w:rsid w:val="00520DC3"/>
    <w:rsid w:val="00520F8C"/>
    <w:rsid w:val="00521402"/>
    <w:rsid w:val="00521459"/>
    <w:rsid w:val="0052193F"/>
    <w:rsid w:val="00521A84"/>
    <w:rsid w:val="00521D9B"/>
    <w:rsid w:val="005221C8"/>
    <w:rsid w:val="00522409"/>
    <w:rsid w:val="00522617"/>
    <w:rsid w:val="005227E7"/>
    <w:rsid w:val="00522848"/>
    <w:rsid w:val="00522BBB"/>
    <w:rsid w:val="0052326B"/>
    <w:rsid w:val="005232E7"/>
    <w:rsid w:val="00523381"/>
    <w:rsid w:val="00523542"/>
    <w:rsid w:val="005237B5"/>
    <w:rsid w:val="005237BB"/>
    <w:rsid w:val="00523897"/>
    <w:rsid w:val="00523D6E"/>
    <w:rsid w:val="00523FEB"/>
    <w:rsid w:val="0052411D"/>
    <w:rsid w:val="00524234"/>
    <w:rsid w:val="005243CA"/>
    <w:rsid w:val="00524778"/>
    <w:rsid w:val="00524884"/>
    <w:rsid w:val="005248B2"/>
    <w:rsid w:val="00524A97"/>
    <w:rsid w:val="00524BDA"/>
    <w:rsid w:val="00524D81"/>
    <w:rsid w:val="00524DDF"/>
    <w:rsid w:val="00524FAC"/>
    <w:rsid w:val="00525255"/>
    <w:rsid w:val="005254DF"/>
    <w:rsid w:val="005255F6"/>
    <w:rsid w:val="00525642"/>
    <w:rsid w:val="005258A2"/>
    <w:rsid w:val="005259F1"/>
    <w:rsid w:val="00525B37"/>
    <w:rsid w:val="00525CA5"/>
    <w:rsid w:val="00525DF0"/>
    <w:rsid w:val="00526001"/>
    <w:rsid w:val="00526005"/>
    <w:rsid w:val="005261AD"/>
    <w:rsid w:val="005263C3"/>
    <w:rsid w:val="005265A3"/>
    <w:rsid w:val="005265DC"/>
    <w:rsid w:val="00526605"/>
    <w:rsid w:val="00526609"/>
    <w:rsid w:val="0052668F"/>
    <w:rsid w:val="00526AC6"/>
    <w:rsid w:val="00526BA6"/>
    <w:rsid w:val="00526BB9"/>
    <w:rsid w:val="00527015"/>
    <w:rsid w:val="005270BB"/>
    <w:rsid w:val="00527421"/>
    <w:rsid w:val="005276D9"/>
    <w:rsid w:val="005276DD"/>
    <w:rsid w:val="005278E8"/>
    <w:rsid w:val="00527C7C"/>
    <w:rsid w:val="00527CF4"/>
    <w:rsid w:val="00527D69"/>
    <w:rsid w:val="00527D77"/>
    <w:rsid w:val="0053040C"/>
    <w:rsid w:val="005305AA"/>
    <w:rsid w:val="00530692"/>
    <w:rsid w:val="005307F7"/>
    <w:rsid w:val="00530B9D"/>
    <w:rsid w:val="00530D9D"/>
    <w:rsid w:val="00530FAB"/>
    <w:rsid w:val="00531001"/>
    <w:rsid w:val="0053121B"/>
    <w:rsid w:val="00531464"/>
    <w:rsid w:val="005317C8"/>
    <w:rsid w:val="00531828"/>
    <w:rsid w:val="00531A23"/>
    <w:rsid w:val="00531AE3"/>
    <w:rsid w:val="00531C0F"/>
    <w:rsid w:val="00531C16"/>
    <w:rsid w:val="005321E5"/>
    <w:rsid w:val="0053240B"/>
    <w:rsid w:val="005326AD"/>
    <w:rsid w:val="0053295A"/>
    <w:rsid w:val="00532ABE"/>
    <w:rsid w:val="00532B04"/>
    <w:rsid w:val="00532E1C"/>
    <w:rsid w:val="0053364F"/>
    <w:rsid w:val="005336CB"/>
    <w:rsid w:val="0053377E"/>
    <w:rsid w:val="00533EC3"/>
    <w:rsid w:val="00533FBC"/>
    <w:rsid w:val="005340F8"/>
    <w:rsid w:val="00534206"/>
    <w:rsid w:val="00534588"/>
    <w:rsid w:val="0053490D"/>
    <w:rsid w:val="00534C96"/>
    <w:rsid w:val="00534C97"/>
    <w:rsid w:val="00535160"/>
    <w:rsid w:val="005352CB"/>
    <w:rsid w:val="005353DB"/>
    <w:rsid w:val="0053567F"/>
    <w:rsid w:val="00535AC0"/>
    <w:rsid w:val="00535F59"/>
    <w:rsid w:val="00536260"/>
    <w:rsid w:val="00536401"/>
    <w:rsid w:val="005364F8"/>
    <w:rsid w:val="00536990"/>
    <w:rsid w:val="005369EE"/>
    <w:rsid w:val="00536C73"/>
    <w:rsid w:val="00536D6D"/>
    <w:rsid w:val="00536FDB"/>
    <w:rsid w:val="00537289"/>
    <w:rsid w:val="00537824"/>
    <w:rsid w:val="00537872"/>
    <w:rsid w:val="0053791A"/>
    <w:rsid w:val="00537949"/>
    <w:rsid w:val="00537B14"/>
    <w:rsid w:val="00537CC4"/>
    <w:rsid w:val="00537CCB"/>
    <w:rsid w:val="00537EAA"/>
    <w:rsid w:val="00540362"/>
    <w:rsid w:val="0054052D"/>
    <w:rsid w:val="00540621"/>
    <w:rsid w:val="00540A7F"/>
    <w:rsid w:val="00540B89"/>
    <w:rsid w:val="00541086"/>
    <w:rsid w:val="00541888"/>
    <w:rsid w:val="005418FC"/>
    <w:rsid w:val="00541986"/>
    <w:rsid w:val="0054199C"/>
    <w:rsid w:val="00541AF2"/>
    <w:rsid w:val="00541B54"/>
    <w:rsid w:val="00541C2D"/>
    <w:rsid w:val="00542126"/>
    <w:rsid w:val="0054220B"/>
    <w:rsid w:val="00542403"/>
    <w:rsid w:val="00542810"/>
    <w:rsid w:val="00542884"/>
    <w:rsid w:val="00542B50"/>
    <w:rsid w:val="00542BD0"/>
    <w:rsid w:val="00542E36"/>
    <w:rsid w:val="00542EDE"/>
    <w:rsid w:val="00543079"/>
    <w:rsid w:val="005431B5"/>
    <w:rsid w:val="00543207"/>
    <w:rsid w:val="00543398"/>
    <w:rsid w:val="0054343C"/>
    <w:rsid w:val="005435F2"/>
    <w:rsid w:val="00543641"/>
    <w:rsid w:val="00543784"/>
    <w:rsid w:val="005437A1"/>
    <w:rsid w:val="005438FE"/>
    <w:rsid w:val="00543BEE"/>
    <w:rsid w:val="00543CB8"/>
    <w:rsid w:val="00543F4F"/>
    <w:rsid w:val="0054410D"/>
    <w:rsid w:val="0054435B"/>
    <w:rsid w:val="005443AF"/>
    <w:rsid w:val="0054442F"/>
    <w:rsid w:val="0054458E"/>
    <w:rsid w:val="0054474F"/>
    <w:rsid w:val="005447F6"/>
    <w:rsid w:val="0054498A"/>
    <w:rsid w:val="00544AB0"/>
    <w:rsid w:val="00544AFD"/>
    <w:rsid w:val="00544B96"/>
    <w:rsid w:val="00544BCC"/>
    <w:rsid w:val="00544C41"/>
    <w:rsid w:val="00544CBC"/>
    <w:rsid w:val="00544E17"/>
    <w:rsid w:val="00545522"/>
    <w:rsid w:val="005455CA"/>
    <w:rsid w:val="00545801"/>
    <w:rsid w:val="00545AA6"/>
    <w:rsid w:val="00545AF4"/>
    <w:rsid w:val="00545FAE"/>
    <w:rsid w:val="00546106"/>
    <w:rsid w:val="005462BB"/>
    <w:rsid w:val="00546480"/>
    <w:rsid w:val="00546550"/>
    <w:rsid w:val="005465B5"/>
    <w:rsid w:val="00546757"/>
    <w:rsid w:val="005468E9"/>
    <w:rsid w:val="00546A1C"/>
    <w:rsid w:val="00546B0D"/>
    <w:rsid w:val="00546D5E"/>
    <w:rsid w:val="00546DEB"/>
    <w:rsid w:val="00546E50"/>
    <w:rsid w:val="00546ECD"/>
    <w:rsid w:val="0054754D"/>
    <w:rsid w:val="005477A4"/>
    <w:rsid w:val="005477C9"/>
    <w:rsid w:val="005479AE"/>
    <w:rsid w:val="00547A2E"/>
    <w:rsid w:val="00547B66"/>
    <w:rsid w:val="00547F51"/>
    <w:rsid w:val="0055050F"/>
    <w:rsid w:val="0055070F"/>
    <w:rsid w:val="00550757"/>
    <w:rsid w:val="005508CA"/>
    <w:rsid w:val="00550AB7"/>
    <w:rsid w:val="00550BE4"/>
    <w:rsid w:val="00550C30"/>
    <w:rsid w:val="00550E7A"/>
    <w:rsid w:val="00550FCE"/>
    <w:rsid w:val="005510D8"/>
    <w:rsid w:val="00551483"/>
    <w:rsid w:val="00551527"/>
    <w:rsid w:val="0055159B"/>
    <w:rsid w:val="00551920"/>
    <w:rsid w:val="00551F1B"/>
    <w:rsid w:val="00551F61"/>
    <w:rsid w:val="0055201D"/>
    <w:rsid w:val="0055231A"/>
    <w:rsid w:val="00552428"/>
    <w:rsid w:val="00552A04"/>
    <w:rsid w:val="00552B0B"/>
    <w:rsid w:val="00552CC0"/>
    <w:rsid w:val="00552D04"/>
    <w:rsid w:val="005532A7"/>
    <w:rsid w:val="005533C2"/>
    <w:rsid w:val="005533D2"/>
    <w:rsid w:val="0055340D"/>
    <w:rsid w:val="0055358F"/>
    <w:rsid w:val="00553915"/>
    <w:rsid w:val="00553949"/>
    <w:rsid w:val="00553DDE"/>
    <w:rsid w:val="00553FCE"/>
    <w:rsid w:val="0055432A"/>
    <w:rsid w:val="00554343"/>
    <w:rsid w:val="00554387"/>
    <w:rsid w:val="00554584"/>
    <w:rsid w:val="005545B3"/>
    <w:rsid w:val="0055493E"/>
    <w:rsid w:val="00554B09"/>
    <w:rsid w:val="00554BB5"/>
    <w:rsid w:val="005550B0"/>
    <w:rsid w:val="0055533C"/>
    <w:rsid w:val="0055542D"/>
    <w:rsid w:val="0055580D"/>
    <w:rsid w:val="00555995"/>
    <w:rsid w:val="00555BEB"/>
    <w:rsid w:val="00555DF9"/>
    <w:rsid w:val="00555FC1"/>
    <w:rsid w:val="00556397"/>
    <w:rsid w:val="005564B8"/>
    <w:rsid w:val="0055669E"/>
    <w:rsid w:val="00556D74"/>
    <w:rsid w:val="00556DF3"/>
    <w:rsid w:val="00556FB8"/>
    <w:rsid w:val="0055722F"/>
    <w:rsid w:val="005574B0"/>
    <w:rsid w:val="0055757F"/>
    <w:rsid w:val="00557F59"/>
    <w:rsid w:val="00560084"/>
    <w:rsid w:val="005602B5"/>
    <w:rsid w:val="005603F1"/>
    <w:rsid w:val="0056063F"/>
    <w:rsid w:val="00560BD6"/>
    <w:rsid w:val="00560FF6"/>
    <w:rsid w:val="0056129B"/>
    <w:rsid w:val="00561710"/>
    <w:rsid w:val="005618BC"/>
    <w:rsid w:val="00561969"/>
    <w:rsid w:val="00561F9E"/>
    <w:rsid w:val="00562366"/>
    <w:rsid w:val="00562759"/>
    <w:rsid w:val="00562777"/>
    <w:rsid w:val="00562863"/>
    <w:rsid w:val="00562A6A"/>
    <w:rsid w:val="00562C39"/>
    <w:rsid w:val="00562FBF"/>
    <w:rsid w:val="00563177"/>
    <w:rsid w:val="005631E4"/>
    <w:rsid w:val="005632AA"/>
    <w:rsid w:val="005636EB"/>
    <w:rsid w:val="00563987"/>
    <w:rsid w:val="00563C1C"/>
    <w:rsid w:val="00563E75"/>
    <w:rsid w:val="00563FA8"/>
    <w:rsid w:val="00564102"/>
    <w:rsid w:val="00564440"/>
    <w:rsid w:val="00564943"/>
    <w:rsid w:val="00564AAC"/>
    <w:rsid w:val="00564CC2"/>
    <w:rsid w:val="00564DFC"/>
    <w:rsid w:val="00565048"/>
    <w:rsid w:val="0056515E"/>
    <w:rsid w:val="005652A1"/>
    <w:rsid w:val="005652D4"/>
    <w:rsid w:val="00565338"/>
    <w:rsid w:val="00565398"/>
    <w:rsid w:val="0056547E"/>
    <w:rsid w:val="00565500"/>
    <w:rsid w:val="00565515"/>
    <w:rsid w:val="0056579F"/>
    <w:rsid w:val="0056580D"/>
    <w:rsid w:val="0056583C"/>
    <w:rsid w:val="00565A44"/>
    <w:rsid w:val="00565E24"/>
    <w:rsid w:val="00565FA2"/>
    <w:rsid w:val="00566101"/>
    <w:rsid w:val="00566137"/>
    <w:rsid w:val="005663FE"/>
    <w:rsid w:val="0056659A"/>
    <w:rsid w:val="005665E1"/>
    <w:rsid w:val="005666B6"/>
    <w:rsid w:val="005666E3"/>
    <w:rsid w:val="00566861"/>
    <w:rsid w:val="00566E64"/>
    <w:rsid w:val="00566EE5"/>
    <w:rsid w:val="0056707B"/>
    <w:rsid w:val="005672A3"/>
    <w:rsid w:val="005672B2"/>
    <w:rsid w:val="005672DF"/>
    <w:rsid w:val="005672F7"/>
    <w:rsid w:val="00567325"/>
    <w:rsid w:val="0056753F"/>
    <w:rsid w:val="005676A7"/>
    <w:rsid w:val="005676FA"/>
    <w:rsid w:val="005677C9"/>
    <w:rsid w:val="0056798D"/>
    <w:rsid w:val="00567B25"/>
    <w:rsid w:val="00567E83"/>
    <w:rsid w:val="00567FF1"/>
    <w:rsid w:val="005700BB"/>
    <w:rsid w:val="0057021A"/>
    <w:rsid w:val="0057023C"/>
    <w:rsid w:val="00570291"/>
    <w:rsid w:val="00570312"/>
    <w:rsid w:val="00570393"/>
    <w:rsid w:val="005704A2"/>
    <w:rsid w:val="005706CA"/>
    <w:rsid w:val="005708F3"/>
    <w:rsid w:val="00570B51"/>
    <w:rsid w:val="00570C2F"/>
    <w:rsid w:val="00570EF6"/>
    <w:rsid w:val="00570F26"/>
    <w:rsid w:val="00570F3D"/>
    <w:rsid w:val="005711B2"/>
    <w:rsid w:val="005712A9"/>
    <w:rsid w:val="00571422"/>
    <w:rsid w:val="0057152D"/>
    <w:rsid w:val="005715B7"/>
    <w:rsid w:val="005716F4"/>
    <w:rsid w:val="005716F5"/>
    <w:rsid w:val="005719E8"/>
    <w:rsid w:val="00571A58"/>
    <w:rsid w:val="00571A5A"/>
    <w:rsid w:val="00571C8D"/>
    <w:rsid w:val="00571CA8"/>
    <w:rsid w:val="00571DE9"/>
    <w:rsid w:val="00571E32"/>
    <w:rsid w:val="005720F0"/>
    <w:rsid w:val="00572269"/>
    <w:rsid w:val="00572629"/>
    <w:rsid w:val="00572C90"/>
    <w:rsid w:val="00573138"/>
    <w:rsid w:val="00573144"/>
    <w:rsid w:val="00573263"/>
    <w:rsid w:val="00573336"/>
    <w:rsid w:val="00573491"/>
    <w:rsid w:val="005737B8"/>
    <w:rsid w:val="00573890"/>
    <w:rsid w:val="00573A88"/>
    <w:rsid w:val="00573DEA"/>
    <w:rsid w:val="00573F05"/>
    <w:rsid w:val="00573F27"/>
    <w:rsid w:val="00573F90"/>
    <w:rsid w:val="0057410E"/>
    <w:rsid w:val="00574168"/>
    <w:rsid w:val="005741A1"/>
    <w:rsid w:val="00574339"/>
    <w:rsid w:val="005748A8"/>
    <w:rsid w:val="005748EE"/>
    <w:rsid w:val="00574997"/>
    <w:rsid w:val="005749FA"/>
    <w:rsid w:val="00574B34"/>
    <w:rsid w:val="00574D3B"/>
    <w:rsid w:val="00574DA5"/>
    <w:rsid w:val="00574F6A"/>
    <w:rsid w:val="00575233"/>
    <w:rsid w:val="005752B3"/>
    <w:rsid w:val="005754FA"/>
    <w:rsid w:val="00575562"/>
    <w:rsid w:val="00575773"/>
    <w:rsid w:val="0057578A"/>
    <w:rsid w:val="00575873"/>
    <w:rsid w:val="00575970"/>
    <w:rsid w:val="005759B7"/>
    <w:rsid w:val="00575DB3"/>
    <w:rsid w:val="00575E1A"/>
    <w:rsid w:val="005764C6"/>
    <w:rsid w:val="005764D9"/>
    <w:rsid w:val="00576699"/>
    <w:rsid w:val="00576A36"/>
    <w:rsid w:val="00576DAE"/>
    <w:rsid w:val="00576E96"/>
    <w:rsid w:val="00576F98"/>
    <w:rsid w:val="00576FC5"/>
    <w:rsid w:val="00577004"/>
    <w:rsid w:val="00577427"/>
    <w:rsid w:val="00577590"/>
    <w:rsid w:val="00577951"/>
    <w:rsid w:val="00577D2B"/>
    <w:rsid w:val="00577E2F"/>
    <w:rsid w:val="00577E8E"/>
    <w:rsid w:val="005801AC"/>
    <w:rsid w:val="005801E2"/>
    <w:rsid w:val="00580414"/>
    <w:rsid w:val="005805F0"/>
    <w:rsid w:val="0058061C"/>
    <w:rsid w:val="00580659"/>
    <w:rsid w:val="0058067F"/>
    <w:rsid w:val="005806C5"/>
    <w:rsid w:val="00580A74"/>
    <w:rsid w:val="00580AF1"/>
    <w:rsid w:val="00580B1B"/>
    <w:rsid w:val="00580B4C"/>
    <w:rsid w:val="00580CA3"/>
    <w:rsid w:val="0058111C"/>
    <w:rsid w:val="005811B0"/>
    <w:rsid w:val="00581278"/>
    <w:rsid w:val="0058136B"/>
    <w:rsid w:val="00581456"/>
    <w:rsid w:val="005814C3"/>
    <w:rsid w:val="0058150E"/>
    <w:rsid w:val="005818B5"/>
    <w:rsid w:val="005819C3"/>
    <w:rsid w:val="00581AA8"/>
    <w:rsid w:val="00581B5B"/>
    <w:rsid w:val="00581D34"/>
    <w:rsid w:val="00581E44"/>
    <w:rsid w:val="00581E8D"/>
    <w:rsid w:val="00581EF0"/>
    <w:rsid w:val="00581FBD"/>
    <w:rsid w:val="00582296"/>
    <w:rsid w:val="005823B3"/>
    <w:rsid w:val="00582542"/>
    <w:rsid w:val="00582550"/>
    <w:rsid w:val="0058274B"/>
    <w:rsid w:val="005827A8"/>
    <w:rsid w:val="00582A98"/>
    <w:rsid w:val="00582BCF"/>
    <w:rsid w:val="00582C54"/>
    <w:rsid w:val="00582DE3"/>
    <w:rsid w:val="005830D9"/>
    <w:rsid w:val="005830E8"/>
    <w:rsid w:val="005834F8"/>
    <w:rsid w:val="0058351C"/>
    <w:rsid w:val="0058371C"/>
    <w:rsid w:val="005838C0"/>
    <w:rsid w:val="00583992"/>
    <w:rsid w:val="00583B93"/>
    <w:rsid w:val="00583C63"/>
    <w:rsid w:val="00583DB2"/>
    <w:rsid w:val="00583DB9"/>
    <w:rsid w:val="00583E8A"/>
    <w:rsid w:val="00584017"/>
    <w:rsid w:val="005840D3"/>
    <w:rsid w:val="0058431B"/>
    <w:rsid w:val="005844AA"/>
    <w:rsid w:val="00584F73"/>
    <w:rsid w:val="0058516C"/>
    <w:rsid w:val="005859A7"/>
    <w:rsid w:val="00585B72"/>
    <w:rsid w:val="00585E3C"/>
    <w:rsid w:val="00585E9E"/>
    <w:rsid w:val="00585EC0"/>
    <w:rsid w:val="00586010"/>
    <w:rsid w:val="0058647E"/>
    <w:rsid w:val="005865DA"/>
    <w:rsid w:val="005866C6"/>
    <w:rsid w:val="00586734"/>
    <w:rsid w:val="00586740"/>
    <w:rsid w:val="005867E2"/>
    <w:rsid w:val="0058699D"/>
    <w:rsid w:val="00586C48"/>
    <w:rsid w:val="00586DB1"/>
    <w:rsid w:val="00586DF8"/>
    <w:rsid w:val="005871A7"/>
    <w:rsid w:val="00587472"/>
    <w:rsid w:val="005874AB"/>
    <w:rsid w:val="005877B9"/>
    <w:rsid w:val="005878DA"/>
    <w:rsid w:val="00587C22"/>
    <w:rsid w:val="00587CD3"/>
    <w:rsid w:val="00587D16"/>
    <w:rsid w:val="0059015D"/>
    <w:rsid w:val="005906A5"/>
    <w:rsid w:val="00590858"/>
    <w:rsid w:val="0059093E"/>
    <w:rsid w:val="005909B0"/>
    <w:rsid w:val="00590C2C"/>
    <w:rsid w:val="00590C67"/>
    <w:rsid w:val="00590D3A"/>
    <w:rsid w:val="00590DA6"/>
    <w:rsid w:val="00590FCE"/>
    <w:rsid w:val="005910AC"/>
    <w:rsid w:val="0059148A"/>
    <w:rsid w:val="00591601"/>
    <w:rsid w:val="005916B9"/>
    <w:rsid w:val="0059174D"/>
    <w:rsid w:val="00591887"/>
    <w:rsid w:val="00591989"/>
    <w:rsid w:val="00591BD5"/>
    <w:rsid w:val="00591C11"/>
    <w:rsid w:val="00591DFA"/>
    <w:rsid w:val="00591FD8"/>
    <w:rsid w:val="0059218E"/>
    <w:rsid w:val="0059223F"/>
    <w:rsid w:val="00592260"/>
    <w:rsid w:val="00592278"/>
    <w:rsid w:val="005922AF"/>
    <w:rsid w:val="005927E3"/>
    <w:rsid w:val="005929DB"/>
    <w:rsid w:val="00592BF7"/>
    <w:rsid w:val="00592C97"/>
    <w:rsid w:val="00592DDF"/>
    <w:rsid w:val="00592EDA"/>
    <w:rsid w:val="005931EC"/>
    <w:rsid w:val="00593264"/>
    <w:rsid w:val="005934A4"/>
    <w:rsid w:val="0059381B"/>
    <w:rsid w:val="0059396B"/>
    <w:rsid w:val="00593BDC"/>
    <w:rsid w:val="00593F50"/>
    <w:rsid w:val="005940CC"/>
    <w:rsid w:val="00594110"/>
    <w:rsid w:val="0059416A"/>
    <w:rsid w:val="0059441E"/>
    <w:rsid w:val="005947D2"/>
    <w:rsid w:val="00594CBF"/>
    <w:rsid w:val="00595355"/>
    <w:rsid w:val="005954AE"/>
    <w:rsid w:val="00595564"/>
    <w:rsid w:val="00595578"/>
    <w:rsid w:val="0059558E"/>
    <w:rsid w:val="00595626"/>
    <w:rsid w:val="00595AF8"/>
    <w:rsid w:val="00595BA6"/>
    <w:rsid w:val="00595E42"/>
    <w:rsid w:val="00595EB7"/>
    <w:rsid w:val="00595EFF"/>
    <w:rsid w:val="00596002"/>
    <w:rsid w:val="00596080"/>
    <w:rsid w:val="0059609A"/>
    <w:rsid w:val="00596276"/>
    <w:rsid w:val="0059641D"/>
    <w:rsid w:val="00596470"/>
    <w:rsid w:val="0059656B"/>
    <w:rsid w:val="005967EE"/>
    <w:rsid w:val="00596982"/>
    <w:rsid w:val="00596AD1"/>
    <w:rsid w:val="00596CAC"/>
    <w:rsid w:val="00596E7C"/>
    <w:rsid w:val="00596FF5"/>
    <w:rsid w:val="0059726C"/>
    <w:rsid w:val="005972A9"/>
    <w:rsid w:val="00597897"/>
    <w:rsid w:val="00597D56"/>
    <w:rsid w:val="005A00CF"/>
    <w:rsid w:val="005A063E"/>
    <w:rsid w:val="005A0F57"/>
    <w:rsid w:val="005A0F7F"/>
    <w:rsid w:val="005A0FC5"/>
    <w:rsid w:val="005A0FF9"/>
    <w:rsid w:val="005A1160"/>
    <w:rsid w:val="005A1281"/>
    <w:rsid w:val="005A16FC"/>
    <w:rsid w:val="005A197D"/>
    <w:rsid w:val="005A1B5B"/>
    <w:rsid w:val="005A1EB1"/>
    <w:rsid w:val="005A227B"/>
    <w:rsid w:val="005A26BD"/>
    <w:rsid w:val="005A2D89"/>
    <w:rsid w:val="005A2DC0"/>
    <w:rsid w:val="005A2F33"/>
    <w:rsid w:val="005A2F7E"/>
    <w:rsid w:val="005A2FC6"/>
    <w:rsid w:val="005A31D3"/>
    <w:rsid w:val="005A3802"/>
    <w:rsid w:val="005A3A22"/>
    <w:rsid w:val="005A3B20"/>
    <w:rsid w:val="005A3C1A"/>
    <w:rsid w:val="005A3D76"/>
    <w:rsid w:val="005A3DEA"/>
    <w:rsid w:val="005A3E36"/>
    <w:rsid w:val="005A3E62"/>
    <w:rsid w:val="005A3F20"/>
    <w:rsid w:val="005A425F"/>
    <w:rsid w:val="005A427D"/>
    <w:rsid w:val="005A42B3"/>
    <w:rsid w:val="005A433E"/>
    <w:rsid w:val="005A4657"/>
    <w:rsid w:val="005A46C4"/>
    <w:rsid w:val="005A48A8"/>
    <w:rsid w:val="005A4936"/>
    <w:rsid w:val="005A499A"/>
    <w:rsid w:val="005A4C7A"/>
    <w:rsid w:val="005A4D93"/>
    <w:rsid w:val="005A4DF1"/>
    <w:rsid w:val="005A4DF2"/>
    <w:rsid w:val="005A500A"/>
    <w:rsid w:val="005A54E9"/>
    <w:rsid w:val="005A59CC"/>
    <w:rsid w:val="005A59D2"/>
    <w:rsid w:val="005A5AB5"/>
    <w:rsid w:val="005A5B7D"/>
    <w:rsid w:val="005A5D00"/>
    <w:rsid w:val="005A5EE1"/>
    <w:rsid w:val="005A5F07"/>
    <w:rsid w:val="005A6266"/>
    <w:rsid w:val="005A63C0"/>
    <w:rsid w:val="005A673A"/>
    <w:rsid w:val="005A683E"/>
    <w:rsid w:val="005A68EB"/>
    <w:rsid w:val="005A6A0C"/>
    <w:rsid w:val="005A6B95"/>
    <w:rsid w:val="005A6BF9"/>
    <w:rsid w:val="005A6C30"/>
    <w:rsid w:val="005A6DB7"/>
    <w:rsid w:val="005A6FBA"/>
    <w:rsid w:val="005A7036"/>
    <w:rsid w:val="005A72A7"/>
    <w:rsid w:val="005A7496"/>
    <w:rsid w:val="005A74B7"/>
    <w:rsid w:val="005A75DC"/>
    <w:rsid w:val="005A7653"/>
    <w:rsid w:val="005A7911"/>
    <w:rsid w:val="005A7B51"/>
    <w:rsid w:val="005A7C64"/>
    <w:rsid w:val="005A7CC4"/>
    <w:rsid w:val="005A7DCC"/>
    <w:rsid w:val="005A7FA5"/>
    <w:rsid w:val="005B010A"/>
    <w:rsid w:val="005B044C"/>
    <w:rsid w:val="005B0491"/>
    <w:rsid w:val="005B0779"/>
    <w:rsid w:val="005B085B"/>
    <w:rsid w:val="005B09C9"/>
    <w:rsid w:val="005B0BEA"/>
    <w:rsid w:val="005B118B"/>
    <w:rsid w:val="005B12BE"/>
    <w:rsid w:val="005B13DB"/>
    <w:rsid w:val="005B13EF"/>
    <w:rsid w:val="005B14B1"/>
    <w:rsid w:val="005B18B1"/>
    <w:rsid w:val="005B1906"/>
    <w:rsid w:val="005B1EB3"/>
    <w:rsid w:val="005B2377"/>
    <w:rsid w:val="005B2841"/>
    <w:rsid w:val="005B285C"/>
    <w:rsid w:val="005B2A6B"/>
    <w:rsid w:val="005B2AA5"/>
    <w:rsid w:val="005B2DF4"/>
    <w:rsid w:val="005B2E70"/>
    <w:rsid w:val="005B2ED0"/>
    <w:rsid w:val="005B2ED9"/>
    <w:rsid w:val="005B2F19"/>
    <w:rsid w:val="005B3187"/>
    <w:rsid w:val="005B334D"/>
    <w:rsid w:val="005B351C"/>
    <w:rsid w:val="005B364E"/>
    <w:rsid w:val="005B3653"/>
    <w:rsid w:val="005B3662"/>
    <w:rsid w:val="005B3692"/>
    <w:rsid w:val="005B38BD"/>
    <w:rsid w:val="005B3EA9"/>
    <w:rsid w:val="005B3EBD"/>
    <w:rsid w:val="005B3F1B"/>
    <w:rsid w:val="005B3F89"/>
    <w:rsid w:val="005B4024"/>
    <w:rsid w:val="005B403A"/>
    <w:rsid w:val="005B40CF"/>
    <w:rsid w:val="005B4126"/>
    <w:rsid w:val="005B42AE"/>
    <w:rsid w:val="005B4335"/>
    <w:rsid w:val="005B4416"/>
    <w:rsid w:val="005B482F"/>
    <w:rsid w:val="005B49CE"/>
    <w:rsid w:val="005B4C39"/>
    <w:rsid w:val="005B4D0C"/>
    <w:rsid w:val="005B4E50"/>
    <w:rsid w:val="005B52A9"/>
    <w:rsid w:val="005B5319"/>
    <w:rsid w:val="005B5826"/>
    <w:rsid w:val="005B5CC4"/>
    <w:rsid w:val="005B5F4C"/>
    <w:rsid w:val="005B5F65"/>
    <w:rsid w:val="005B606E"/>
    <w:rsid w:val="005B60B4"/>
    <w:rsid w:val="005B6508"/>
    <w:rsid w:val="005B6624"/>
    <w:rsid w:val="005B6741"/>
    <w:rsid w:val="005B6CAF"/>
    <w:rsid w:val="005B6E1D"/>
    <w:rsid w:val="005B6FF8"/>
    <w:rsid w:val="005B7036"/>
    <w:rsid w:val="005B71F7"/>
    <w:rsid w:val="005B7712"/>
    <w:rsid w:val="005B778D"/>
    <w:rsid w:val="005B7879"/>
    <w:rsid w:val="005B79C6"/>
    <w:rsid w:val="005B7B63"/>
    <w:rsid w:val="005C0085"/>
    <w:rsid w:val="005C00D3"/>
    <w:rsid w:val="005C0338"/>
    <w:rsid w:val="005C079A"/>
    <w:rsid w:val="005C08C6"/>
    <w:rsid w:val="005C09DE"/>
    <w:rsid w:val="005C0A16"/>
    <w:rsid w:val="005C0A35"/>
    <w:rsid w:val="005C0B7F"/>
    <w:rsid w:val="005C0BFE"/>
    <w:rsid w:val="005C0F47"/>
    <w:rsid w:val="005C0F6F"/>
    <w:rsid w:val="005C0F8D"/>
    <w:rsid w:val="005C1076"/>
    <w:rsid w:val="005C108C"/>
    <w:rsid w:val="005C1229"/>
    <w:rsid w:val="005C131D"/>
    <w:rsid w:val="005C15E6"/>
    <w:rsid w:val="005C1664"/>
    <w:rsid w:val="005C16B3"/>
    <w:rsid w:val="005C1ACE"/>
    <w:rsid w:val="005C1BAA"/>
    <w:rsid w:val="005C1BE7"/>
    <w:rsid w:val="005C1C10"/>
    <w:rsid w:val="005C1C74"/>
    <w:rsid w:val="005C1F23"/>
    <w:rsid w:val="005C2024"/>
    <w:rsid w:val="005C21CF"/>
    <w:rsid w:val="005C246C"/>
    <w:rsid w:val="005C25AF"/>
    <w:rsid w:val="005C25DA"/>
    <w:rsid w:val="005C25FC"/>
    <w:rsid w:val="005C29E2"/>
    <w:rsid w:val="005C2B24"/>
    <w:rsid w:val="005C2E8E"/>
    <w:rsid w:val="005C2EE1"/>
    <w:rsid w:val="005C30CE"/>
    <w:rsid w:val="005C313D"/>
    <w:rsid w:val="005C31A7"/>
    <w:rsid w:val="005C37CC"/>
    <w:rsid w:val="005C38E3"/>
    <w:rsid w:val="005C3AAD"/>
    <w:rsid w:val="005C3DC5"/>
    <w:rsid w:val="005C3EF9"/>
    <w:rsid w:val="005C3F15"/>
    <w:rsid w:val="005C40B9"/>
    <w:rsid w:val="005C435A"/>
    <w:rsid w:val="005C438F"/>
    <w:rsid w:val="005C4414"/>
    <w:rsid w:val="005C462D"/>
    <w:rsid w:val="005C464F"/>
    <w:rsid w:val="005C488A"/>
    <w:rsid w:val="005C4955"/>
    <w:rsid w:val="005C4B3A"/>
    <w:rsid w:val="005C4D5D"/>
    <w:rsid w:val="005C4D9E"/>
    <w:rsid w:val="005C4FE8"/>
    <w:rsid w:val="005C506E"/>
    <w:rsid w:val="005C517D"/>
    <w:rsid w:val="005C5A03"/>
    <w:rsid w:val="005C615B"/>
    <w:rsid w:val="005C631B"/>
    <w:rsid w:val="005C64A4"/>
    <w:rsid w:val="005C64F2"/>
    <w:rsid w:val="005C68FB"/>
    <w:rsid w:val="005C6B22"/>
    <w:rsid w:val="005C6B98"/>
    <w:rsid w:val="005C6BC6"/>
    <w:rsid w:val="005C6E96"/>
    <w:rsid w:val="005C757F"/>
    <w:rsid w:val="005C7726"/>
    <w:rsid w:val="005C77BB"/>
    <w:rsid w:val="005C7AA6"/>
    <w:rsid w:val="005C7AC2"/>
    <w:rsid w:val="005C7B4F"/>
    <w:rsid w:val="005C7C34"/>
    <w:rsid w:val="005C7C98"/>
    <w:rsid w:val="005C7E53"/>
    <w:rsid w:val="005C7EB7"/>
    <w:rsid w:val="005C7EC0"/>
    <w:rsid w:val="005D0209"/>
    <w:rsid w:val="005D0386"/>
    <w:rsid w:val="005D04B4"/>
    <w:rsid w:val="005D0604"/>
    <w:rsid w:val="005D065F"/>
    <w:rsid w:val="005D06F9"/>
    <w:rsid w:val="005D07E8"/>
    <w:rsid w:val="005D08D5"/>
    <w:rsid w:val="005D08D8"/>
    <w:rsid w:val="005D0B0A"/>
    <w:rsid w:val="005D0B72"/>
    <w:rsid w:val="005D0C0B"/>
    <w:rsid w:val="005D0C78"/>
    <w:rsid w:val="005D0E45"/>
    <w:rsid w:val="005D1071"/>
    <w:rsid w:val="005D1269"/>
    <w:rsid w:val="005D139C"/>
    <w:rsid w:val="005D1617"/>
    <w:rsid w:val="005D1679"/>
    <w:rsid w:val="005D1A5D"/>
    <w:rsid w:val="005D1BD7"/>
    <w:rsid w:val="005D1FDB"/>
    <w:rsid w:val="005D203F"/>
    <w:rsid w:val="005D210E"/>
    <w:rsid w:val="005D24B3"/>
    <w:rsid w:val="005D251B"/>
    <w:rsid w:val="005D25EE"/>
    <w:rsid w:val="005D294F"/>
    <w:rsid w:val="005D2975"/>
    <w:rsid w:val="005D2D8C"/>
    <w:rsid w:val="005D3283"/>
    <w:rsid w:val="005D32C5"/>
    <w:rsid w:val="005D3601"/>
    <w:rsid w:val="005D360E"/>
    <w:rsid w:val="005D3A6A"/>
    <w:rsid w:val="005D3B31"/>
    <w:rsid w:val="005D3C93"/>
    <w:rsid w:val="005D3D08"/>
    <w:rsid w:val="005D3DA3"/>
    <w:rsid w:val="005D3E3C"/>
    <w:rsid w:val="005D4024"/>
    <w:rsid w:val="005D427C"/>
    <w:rsid w:val="005D4447"/>
    <w:rsid w:val="005D46ED"/>
    <w:rsid w:val="005D4DB5"/>
    <w:rsid w:val="005D4E92"/>
    <w:rsid w:val="005D4F7E"/>
    <w:rsid w:val="005D4F92"/>
    <w:rsid w:val="005D502E"/>
    <w:rsid w:val="005D5135"/>
    <w:rsid w:val="005D5175"/>
    <w:rsid w:val="005D5478"/>
    <w:rsid w:val="005D55CC"/>
    <w:rsid w:val="005D5761"/>
    <w:rsid w:val="005D5A59"/>
    <w:rsid w:val="005D5CA1"/>
    <w:rsid w:val="005D5DC2"/>
    <w:rsid w:val="005D6062"/>
    <w:rsid w:val="005D6095"/>
    <w:rsid w:val="005D60F0"/>
    <w:rsid w:val="005D60F4"/>
    <w:rsid w:val="005D60F8"/>
    <w:rsid w:val="005D6444"/>
    <w:rsid w:val="005D6546"/>
    <w:rsid w:val="005D6927"/>
    <w:rsid w:val="005D6A3E"/>
    <w:rsid w:val="005D6BAC"/>
    <w:rsid w:val="005D6C90"/>
    <w:rsid w:val="005D6E47"/>
    <w:rsid w:val="005D6F5B"/>
    <w:rsid w:val="005D71D9"/>
    <w:rsid w:val="005D72F9"/>
    <w:rsid w:val="005D7361"/>
    <w:rsid w:val="005D73B3"/>
    <w:rsid w:val="005D75CE"/>
    <w:rsid w:val="005D78AA"/>
    <w:rsid w:val="005D7956"/>
    <w:rsid w:val="005D7A70"/>
    <w:rsid w:val="005D7B26"/>
    <w:rsid w:val="005D7C83"/>
    <w:rsid w:val="005E0098"/>
    <w:rsid w:val="005E0108"/>
    <w:rsid w:val="005E0587"/>
    <w:rsid w:val="005E08C0"/>
    <w:rsid w:val="005E0AE3"/>
    <w:rsid w:val="005E0CD1"/>
    <w:rsid w:val="005E0EB8"/>
    <w:rsid w:val="005E0EDD"/>
    <w:rsid w:val="005E1080"/>
    <w:rsid w:val="005E129B"/>
    <w:rsid w:val="005E135F"/>
    <w:rsid w:val="005E160D"/>
    <w:rsid w:val="005E1643"/>
    <w:rsid w:val="005E174C"/>
    <w:rsid w:val="005E1892"/>
    <w:rsid w:val="005E1897"/>
    <w:rsid w:val="005E1929"/>
    <w:rsid w:val="005E1AB2"/>
    <w:rsid w:val="005E1CB8"/>
    <w:rsid w:val="005E1F05"/>
    <w:rsid w:val="005E2335"/>
    <w:rsid w:val="005E23F1"/>
    <w:rsid w:val="005E2667"/>
    <w:rsid w:val="005E26F2"/>
    <w:rsid w:val="005E27B5"/>
    <w:rsid w:val="005E290E"/>
    <w:rsid w:val="005E2CB1"/>
    <w:rsid w:val="005E2E39"/>
    <w:rsid w:val="005E2F23"/>
    <w:rsid w:val="005E2FA0"/>
    <w:rsid w:val="005E3070"/>
    <w:rsid w:val="005E32A4"/>
    <w:rsid w:val="005E330A"/>
    <w:rsid w:val="005E360E"/>
    <w:rsid w:val="005E3625"/>
    <w:rsid w:val="005E37B6"/>
    <w:rsid w:val="005E3926"/>
    <w:rsid w:val="005E3944"/>
    <w:rsid w:val="005E3F12"/>
    <w:rsid w:val="005E3F79"/>
    <w:rsid w:val="005E4299"/>
    <w:rsid w:val="005E44AC"/>
    <w:rsid w:val="005E4668"/>
    <w:rsid w:val="005E4BC6"/>
    <w:rsid w:val="005E4C72"/>
    <w:rsid w:val="005E4DE7"/>
    <w:rsid w:val="005E4F3A"/>
    <w:rsid w:val="005E51FC"/>
    <w:rsid w:val="005E52E2"/>
    <w:rsid w:val="005E533F"/>
    <w:rsid w:val="005E5510"/>
    <w:rsid w:val="005E5836"/>
    <w:rsid w:val="005E58D9"/>
    <w:rsid w:val="005E599B"/>
    <w:rsid w:val="005E5A43"/>
    <w:rsid w:val="005E62D8"/>
    <w:rsid w:val="005E6352"/>
    <w:rsid w:val="005E6463"/>
    <w:rsid w:val="005E6612"/>
    <w:rsid w:val="005E666E"/>
    <w:rsid w:val="005E6969"/>
    <w:rsid w:val="005E6A46"/>
    <w:rsid w:val="005E6D7A"/>
    <w:rsid w:val="005E7265"/>
    <w:rsid w:val="005E72FD"/>
    <w:rsid w:val="005E73F9"/>
    <w:rsid w:val="005E7406"/>
    <w:rsid w:val="005E771B"/>
    <w:rsid w:val="005E7876"/>
    <w:rsid w:val="005E78B3"/>
    <w:rsid w:val="005E7925"/>
    <w:rsid w:val="005E7ADE"/>
    <w:rsid w:val="005E7D35"/>
    <w:rsid w:val="005E7EB5"/>
    <w:rsid w:val="005F05E1"/>
    <w:rsid w:val="005F0884"/>
    <w:rsid w:val="005F0899"/>
    <w:rsid w:val="005F0919"/>
    <w:rsid w:val="005F0C2F"/>
    <w:rsid w:val="005F0CC6"/>
    <w:rsid w:val="005F0F0F"/>
    <w:rsid w:val="005F117C"/>
    <w:rsid w:val="005F11EF"/>
    <w:rsid w:val="005F12A8"/>
    <w:rsid w:val="005F143A"/>
    <w:rsid w:val="005F154F"/>
    <w:rsid w:val="005F1592"/>
    <w:rsid w:val="005F159C"/>
    <w:rsid w:val="005F1617"/>
    <w:rsid w:val="005F188E"/>
    <w:rsid w:val="005F1E09"/>
    <w:rsid w:val="005F1F0C"/>
    <w:rsid w:val="005F21D1"/>
    <w:rsid w:val="005F22A4"/>
    <w:rsid w:val="005F2305"/>
    <w:rsid w:val="005F242A"/>
    <w:rsid w:val="005F24DD"/>
    <w:rsid w:val="005F2695"/>
    <w:rsid w:val="005F279B"/>
    <w:rsid w:val="005F2802"/>
    <w:rsid w:val="005F2A81"/>
    <w:rsid w:val="005F2A87"/>
    <w:rsid w:val="005F2DE9"/>
    <w:rsid w:val="005F3106"/>
    <w:rsid w:val="005F3280"/>
    <w:rsid w:val="005F3285"/>
    <w:rsid w:val="005F32DC"/>
    <w:rsid w:val="005F3616"/>
    <w:rsid w:val="005F3742"/>
    <w:rsid w:val="005F39BD"/>
    <w:rsid w:val="005F3A2B"/>
    <w:rsid w:val="005F3A2D"/>
    <w:rsid w:val="005F3B0A"/>
    <w:rsid w:val="005F3EEE"/>
    <w:rsid w:val="005F4159"/>
    <w:rsid w:val="005F4353"/>
    <w:rsid w:val="005F43B7"/>
    <w:rsid w:val="005F4941"/>
    <w:rsid w:val="005F494E"/>
    <w:rsid w:val="005F4FBD"/>
    <w:rsid w:val="005F505D"/>
    <w:rsid w:val="005F5089"/>
    <w:rsid w:val="005F534D"/>
    <w:rsid w:val="005F56A5"/>
    <w:rsid w:val="005F571D"/>
    <w:rsid w:val="005F57B9"/>
    <w:rsid w:val="005F5AD6"/>
    <w:rsid w:val="005F5AF0"/>
    <w:rsid w:val="005F5C1A"/>
    <w:rsid w:val="005F5E82"/>
    <w:rsid w:val="005F611A"/>
    <w:rsid w:val="005F6229"/>
    <w:rsid w:val="005F6776"/>
    <w:rsid w:val="005F6962"/>
    <w:rsid w:val="005F6A47"/>
    <w:rsid w:val="005F6AC8"/>
    <w:rsid w:val="005F74BC"/>
    <w:rsid w:val="005F7520"/>
    <w:rsid w:val="005F79EA"/>
    <w:rsid w:val="005F7C40"/>
    <w:rsid w:val="005F7CF3"/>
    <w:rsid w:val="005F7D42"/>
    <w:rsid w:val="005F7E7D"/>
    <w:rsid w:val="005F7F43"/>
    <w:rsid w:val="005F7F7F"/>
    <w:rsid w:val="00600054"/>
    <w:rsid w:val="00600121"/>
    <w:rsid w:val="00600317"/>
    <w:rsid w:val="006005BC"/>
    <w:rsid w:val="006005FA"/>
    <w:rsid w:val="00600726"/>
    <w:rsid w:val="0060086F"/>
    <w:rsid w:val="006009CF"/>
    <w:rsid w:val="00600BA5"/>
    <w:rsid w:val="00600CAA"/>
    <w:rsid w:val="00600F0D"/>
    <w:rsid w:val="00601121"/>
    <w:rsid w:val="006011C6"/>
    <w:rsid w:val="00601368"/>
    <w:rsid w:val="00601428"/>
    <w:rsid w:val="00601633"/>
    <w:rsid w:val="0060166F"/>
    <w:rsid w:val="0060199F"/>
    <w:rsid w:val="00601D22"/>
    <w:rsid w:val="00601D95"/>
    <w:rsid w:val="00601FD7"/>
    <w:rsid w:val="0060221E"/>
    <w:rsid w:val="0060230E"/>
    <w:rsid w:val="0060241C"/>
    <w:rsid w:val="00602513"/>
    <w:rsid w:val="0060299F"/>
    <w:rsid w:val="00602AB5"/>
    <w:rsid w:val="00602B49"/>
    <w:rsid w:val="0060309E"/>
    <w:rsid w:val="0060312D"/>
    <w:rsid w:val="006031CA"/>
    <w:rsid w:val="00603720"/>
    <w:rsid w:val="006037F3"/>
    <w:rsid w:val="00603A64"/>
    <w:rsid w:val="00603AE7"/>
    <w:rsid w:val="006041AD"/>
    <w:rsid w:val="0060471D"/>
    <w:rsid w:val="0060492D"/>
    <w:rsid w:val="00604C04"/>
    <w:rsid w:val="00604E51"/>
    <w:rsid w:val="00604F29"/>
    <w:rsid w:val="006052D5"/>
    <w:rsid w:val="0060555C"/>
    <w:rsid w:val="00605692"/>
    <w:rsid w:val="006057C8"/>
    <w:rsid w:val="00605ED6"/>
    <w:rsid w:val="006060BC"/>
    <w:rsid w:val="0060659E"/>
    <w:rsid w:val="00606C15"/>
    <w:rsid w:val="00606DDC"/>
    <w:rsid w:val="00606DEB"/>
    <w:rsid w:val="00606E21"/>
    <w:rsid w:val="00606F2F"/>
    <w:rsid w:val="00607353"/>
    <w:rsid w:val="00607C6F"/>
    <w:rsid w:val="00607D6D"/>
    <w:rsid w:val="00607E70"/>
    <w:rsid w:val="00607ED0"/>
    <w:rsid w:val="00607FC6"/>
    <w:rsid w:val="0061013E"/>
    <w:rsid w:val="0061028C"/>
    <w:rsid w:val="00610A5A"/>
    <w:rsid w:val="00610BD8"/>
    <w:rsid w:val="00610DA7"/>
    <w:rsid w:val="0061115F"/>
    <w:rsid w:val="0061173D"/>
    <w:rsid w:val="006118D3"/>
    <w:rsid w:val="00611A92"/>
    <w:rsid w:val="00611C67"/>
    <w:rsid w:val="00611CA7"/>
    <w:rsid w:val="0061207F"/>
    <w:rsid w:val="006121C5"/>
    <w:rsid w:val="006125C7"/>
    <w:rsid w:val="0061281C"/>
    <w:rsid w:val="00612DED"/>
    <w:rsid w:val="00612E20"/>
    <w:rsid w:val="0061306E"/>
    <w:rsid w:val="006130BA"/>
    <w:rsid w:val="006132A6"/>
    <w:rsid w:val="006132CF"/>
    <w:rsid w:val="006135F7"/>
    <w:rsid w:val="006140B7"/>
    <w:rsid w:val="00614237"/>
    <w:rsid w:val="00614407"/>
    <w:rsid w:val="006144DA"/>
    <w:rsid w:val="006144FB"/>
    <w:rsid w:val="00614561"/>
    <w:rsid w:val="00614649"/>
    <w:rsid w:val="006147AD"/>
    <w:rsid w:val="00614834"/>
    <w:rsid w:val="00614BD5"/>
    <w:rsid w:val="00615162"/>
    <w:rsid w:val="006151F7"/>
    <w:rsid w:val="0061555C"/>
    <w:rsid w:val="006156B0"/>
    <w:rsid w:val="00615753"/>
    <w:rsid w:val="00615B12"/>
    <w:rsid w:val="00615BBA"/>
    <w:rsid w:val="00615C0E"/>
    <w:rsid w:val="00615EAC"/>
    <w:rsid w:val="00616025"/>
    <w:rsid w:val="006160E9"/>
    <w:rsid w:val="00616276"/>
    <w:rsid w:val="00616345"/>
    <w:rsid w:val="0061668A"/>
    <w:rsid w:val="00616B3B"/>
    <w:rsid w:val="00616D12"/>
    <w:rsid w:val="00616D56"/>
    <w:rsid w:val="00616FC3"/>
    <w:rsid w:val="006174A0"/>
    <w:rsid w:val="00617684"/>
    <w:rsid w:val="0061792E"/>
    <w:rsid w:val="00617A90"/>
    <w:rsid w:val="00617A95"/>
    <w:rsid w:val="00617D4F"/>
    <w:rsid w:val="00617D8B"/>
    <w:rsid w:val="0062014C"/>
    <w:rsid w:val="0062017B"/>
    <w:rsid w:val="00620214"/>
    <w:rsid w:val="006203F1"/>
    <w:rsid w:val="0062046B"/>
    <w:rsid w:val="00620475"/>
    <w:rsid w:val="00620642"/>
    <w:rsid w:val="00620701"/>
    <w:rsid w:val="00620776"/>
    <w:rsid w:val="00620790"/>
    <w:rsid w:val="006208C1"/>
    <w:rsid w:val="00620928"/>
    <w:rsid w:val="00620978"/>
    <w:rsid w:val="006209FC"/>
    <w:rsid w:val="00620A7A"/>
    <w:rsid w:val="00620B68"/>
    <w:rsid w:val="00620BBD"/>
    <w:rsid w:val="00620CD6"/>
    <w:rsid w:val="00621027"/>
    <w:rsid w:val="006211B0"/>
    <w:rsid w:val="006216E8"/>
    <w:rsid w:val="00621845"/>
    <w:rsid w:val="006218CB"/>
    <w:rsid w:val="00621C13"/>
    <w:rsid w:val="00621C51"/>
    <w:rsid w:val="00621DB9"/>
    <w:rsid w:val="00621F42"/>
    <w:rsid w:val="00622053"/>
    <w:rsid w:val="006224C1"/>
    <w:rsid w:val="0062256D"/>
    <w:rsid w:val="006227D1"/>
    <w:rsid w:val="006227DA"/>
    <w:rsid w:val="006228EE"/>
    <w:rsid w:val="00622968"/>
    <w:rsid w:val="00622A8D"/>
    <w:rsid w:val="00622E24"/>
    <w:rsid w:val="00622F9A"/>
    <w:rsid w:val="00622FA9"/>
    <w:rsid w:val="00623212"/>
    <w:rsid w:val="006234F4"/>
    <w:rsid w:val="006234FF"/>
    <w:rsid w:val="006236A4"/>
    <w:rsid w:val="00623772"/>
    <w:rsid w:val="0062381A"/>
    <w:rsid w:val="0062399C"/>
    <w:rsid w:val="00623AD6"/>
    <w:rsid w:val="00623CEB"/>
    <w:rsid w:val="00623DDA"/>
    <w:rsid w:val="00623E0C"/>
    <w:rsid w:val="00623EA4"/>
    <w:rsid w:val="00623FD8"/>
    <w:rsid w:val="00624004"/>
    <w:rsid w:val="00624118"/>
    <w:rsid w:val="00624157"/>
    <w:rsid w:val="00624246"/>
    <w:rsid w:val="00624284"/>
    <w:rsid w:val="006246EA"/>
    <w:rsid w:val="006247A9"/>
    <w:rsid w:val="006247B2"/>
    <w:rsid w:val="006248E1"/>
    <w:rsid w:val="00624E80"/>
    <w:rsid w:val="00624F6E"/>
    <w:rsid w:val="0062504C"/>
    <w:rsid w:val="006252EA"/>
    <w:rsid w:val="00625335"/>
    <w:rsid w:val="00625367"/>
    <w:rsid w:val="00625441"/>
    <w:rsid w:val="0062544C"/>
    <w:rsid w:val="0062547C"/>
    <w:rsid w:val="006254E7"/>
    <w:rsid w:val="00625714"/>
    <w:rsid w:val="0062576E"/>
    <w:rsid w:val="006257F6"/>
    <w:rsid w:val="00625877"/>
    <w:rsid w:val="00625C2E"/>
    <w:rsid w:val="00625E04"/>
    <w:rsid w:val="00626160"/>
    <w:rsid w:val="006261BF"/>
    <w:rsid w:val="00626240"/>
    <w:rsid w:val="0062635C"/>
    <w:rsid w:val="00626467"/>
    <w:rsid w:val="006264BD"/>
    <w:rsid w:val="0062685F"/>
    <w:rsid w:val="006269B8"/>
    <w:rsid w:val="00626B46"/>
    <w:rsid w:val="00626B84"/>
    <w:rsid w:val="00626C1C"/>
    <w:rsid w:val="006270BB"/>
    <w:rsid w:val="0062736B"/>
    <w:rsid w:val="00627569"/>
    <w:rsid w:val="00627728"/>
    <w:rsid w:val="00627793"/>
    <w:rsid w:val="00627811"/>
    <w:rsid w:val="00627918"/>
    <w:rsid w:val="00627A6D"/>
    <w:rsid w:val="00627DCD"/>
    <w:rsid w:val="00627E09"/>
    <w:rsid w:val="00627E4B"/>
    <w:rsid w:val="00627E80"/>
    <w:rsid w:val="00627EF7"/>
    <w:rsid w:val="00627F3B"/>
    <w:rsid w:val="006301DB"/>
    <w:rsid w:val="006305B7"/>
    <w:rsid w:val="0063066D"/>
    <w:rsid w:val="0063069C"/>
    <w:rsid w:val="00630741"/>
    <w:rsid w:val="0063092D"/>
    <w:rsid w:val="006309C0"/>
    <w:rsid w:val="00630B72"/>
    <w:rsid w:val="00630C32"/>
    <w:rsid w:val="00630C81"/>
    <w:rsid w:val="00630F15"/>
    <w:rsid w:val="00630FD9"/>
    <w:rsid w:val="00631083"/>
    <w:rsid w:val="0063135A"/>
    <w:rsid w:val="006313F3"/>
    <w:rsid w:val="006313F5"/>
    <w:rsid w:val="006313F6"/>
    <w:rsid w:val="006315E8"/>
    <w:rsid w:val="00631630"/>
    <w:rsid w:val="006316BD"/>
    <w:rsid w:val="00631959"/>
    <w:rsid w:val="00631B5E"/>
    <w:rsid w:val="00631EA2"/>
    <w:rsid w:val="0063210A"/>
    <w:rsid w:val="00632168"/>
    <w:rsid w:val="006323AB"/>
    <w:rsid w:val="0063245E"/>
    <w:rsid w:val="00632714"/>
    <w:rsid w:val="00632905"/>
    <w:rsid w:val="00632C54"/>
    <w:rsid w:val="00632DC3"/>
    <w:rsid w:val="00632E50"/>
    <w:rsid w:val="00632E5A"/>
    <w:rsid w:val="0063345B"/>
    <w:rsid w:val="00633667"/>
    <w:rsid w:val="00633681"/>
    <w:rsid w:val="006339CC"/>
    <w:rsid w:val="00633A2A"/>
    <w:rsid w:val="00633C4A"/>
    <w:rsid w:val="00633E17"/>
    <w:rsid w:val="00634375"/>
    <w:rsid w:val="0063449A"/>
    <w:rsid w:val="00634716"/>
    <w:rsid w:val="0063472F"/>
    <w:rsid w:val="00634AE4"/>
    <w:rsid w:val="00634C07"/>
    <w:rsid w:val="00634C0C"/>
    <w:rsid w:val="00634C7F"/>
    <w:rsid w:val="00634F9A"/>
    <w:rsid w:val="00635055"/>
    <w:rsid w:val="00635264"/>
    <w:rsid w:val="0063541F"/>
    <w:rsid w:val="00635460"/>
    <w:rsid w:val="00635723"/>
    <w:rsid w:val="00635744"/>
    <w:rsid w:val="0063574B"/>
    <w:rsid w:val="0063588C"/>
    <w:rsid w:val="00635BC8"/>
    <w:rsid w:val="00635C9A"/>
    <w:rsid w:val="00635F09"/>
    <w:rsid w:val="00636116"/>
    <w:rsid w:val="00636271"/>
    <w:rsid w:val="0063661B"/>
    <w:rsid w:val="00636A26"/>
    <w:rsid w:val="00636CD9"/>
    <w:rsid w:val="00636D07"/>
    <w:rsid w:val="00636D11"/>
    <w:rsid w:val="00636EC0"/>
    <w:rsid w:val="00637017"/>
    <w:rsid w:val="0063709D"/>
    <w:rsid w:val="006371F9"/>
    <w:rsid w:val="006379C0"/>
    <w:rsid w:val="00637C63"/>
    <w:rsid w:val="00637F56"/>
    <w:rsid w:val="00637FA5"/>
    <w:rsid w:val="00637FD1"/>
    <w:rsid w:val="00637FD3"/>
    <w:rsid w:val="00637FF8"/>
    <w:rsid w:val="00640103"/>
    <w:rsid w:val="006401EB"/>
    <w:rsid w:val="00640204"/>
    <w:rsid w:val="00640301"/>
    <w:rsid w:val="006403D5"/>
    <w:rsid w:val="006403E9"/>
    <w:rsid w:val="0064043B"/>
    <w:rsid w:val="00640645"/>
    <w:rsid w:val="006406B0"/>
    <w:rsid w:val="00640709"/>
    <w:rsid w:val="0064074B"/>
    <w:rsid w:val="00640974"/>
    <w:rsid w:val="006409EF"/>
    <w:rsid w:val="006409F4"/>
    <w:rsid w:val="00640C3B"/>
    <w:rsid w:val="00640F94"/>
    <w:rsid w:val="0064136A"/>
    <w:rsid w:val="006414F0"/>
    <w:rsid w:val="00642044"/>
    <w:rsid w:val="00642345"/>
    <w:rsid w:val="006426AB"/>
    <w:rsid w:val="006427D6"/>
    <w:rsid w:val="00642B9E"/>
    <w:rsid w:val="00642BDC"/>
    <w:rsid w:val="00642D13"/>
    <w:rsid w:val="00642DB4"/>
    <w:rsid w:val="00642E82"/>
    <w:rsid w:val="0064308A"/>
    <w:rsid w:val="006432CB"/>
    <w:rsid w:val="0064330C"/>
    <w:rsid w:val="00643331"/>
    <w:rsid w:val="006433DB"/>
    <w:rsid w:val="00643472"/>
    <w:rsid w:val="006436CF"/>
    <w:rsid w:val="006437D6"/>
    <w:rsid w:val="00643B8D"/>
    <w:rsid w:val="00643BD1"/>
    <w:rsid w:val="00643C19"/>
    <w:rsid w:val="00643C5D"/>
    <w:rsid w:val="00643CBF"/>
    <w:rsid w:val="00643D9E"/>
    <w:rsid w:val="00644338"/>
    <w:rsid w:val="0064433E"/>
    <w:rsid w:val="00644556"/>
    <w:rsid w:val="0064472E"/>
    <w:rsid w:val="00644851"/>
    <w:rsid w:val="006448C0"/>
    <w:rsid w:val="00644A9A"/>
    <w:rsid w:val="00644C73"/>
    <w:rsid w:val="00644DCB"/>
    <w:rsid w:val="00645202"/>
    <w:rsid w:val="006452E5"/>
    <w:rsid w:val="006453BD"/>
    <w:rsid w:val="0064591D"/>
    <w:rsid w:val="00645A23"/>
    <w:rsid w:val="00645A5F"/>
    <w:rsid w:val="00645C89"/>
    <w:rsid w:val="00645E9D"/>
    <w:rsid w:val="00646390"/>
    <w:rsid w:val="006463DA"/>
    <w:rsid w:val="006463EA"/>
    <w:rsid w:val="0064641E"/>
    <w:rsid w:val="006465C5"/>
    <w:rsid w:val="006466C8"/>
    <w:rsid w:val="00646845"/>
    <w:rsid w:val="00646997"/>
    <w:rsid w:val="00646E71"/>
    <w:rsid w:val="00647064"/>
    <w:rsid w:val="00647079"/>
    <w:rsid w:val="0064720E"/>
    <w:rsid w:val="0064776F"/>
    <w:rsid w:val="006477F0"/>
    <w:rsid w:val="00647927"/>
    <w:rsid w:val="006479E2"/>
    <w:rsid w:val="00647B26"/>
    <w:rsid w:val="00647FDF"/>
    <w:rsid w:val="006502FF"/>
    <w:rsid w:val="00650421"/>
    <w:rsid w:val="00650802"/>
    <w:rsid w:val="00650921"/>
    <w:rsid w:val="00650B85"/>
    <w:rsid w:val="00651022"/>
    <w:rsid w:val="006512AA"/>
    <w:rsid w:val="00651405"/>
    <w:rsid w:val="00651C8B"/>
    <w:rsid w:val="00651DE2"/>
    <w:rsid w:val="00651F6C"/>
    <w:rsid w:val="00651FFB"/>
    <w:rsid w:val="006521D8"/>
    <w:rsid w:val="0065243C"/>
    <w:rsid w:val="0065252C"/>
    <w:rsid w:val="00652660"/>
    <w:rsid w:val="006529B0"/>
    <w:rsid w:val="00652A0A"/>
    <w:rsid w:val="00652C2B"/>
    <w:rsid w:val="00652C9C"/>
    <w:rsid w:val="00652CE1"/>
    <w:rsid w:val="00652D11"/>
    <w:rsid w:val="00652F95"/>
    <w:rsid w:val="00653468"/>
    <w:rsid w:val="00653868"/>
    <w:rsid w:val="00653B88"/>
    <w:rsid w:val="00653D12"/>
    <w:rsid w:val="00653DA7"/>
    <w:rsid w:val="00653F9C"/>
    <w:rsid w:val="006540BC"/>
    <w:rsid w:val="006541A4"/>
    <w:rsid w:val="00654328"/>
    <w:rsid w:val="006545C6"/>
    <w:rsid w:val="006545E8"/>
    <w:rsid w:val="00654B39"/>
    <w:rsid w:val="00654CDF"/>
    <w:rsid w:val="0065511B"/>
    <w:rsid w:val="00655243"/>
    <w:rsid w:val="00655353"/>
    <w:rsid w:val="00655858"/>
    <w:rsid w:val="00656027"/>
    <w:rsid w:val="006564A2"/>
    <w:rsid w:val="00656564"/>
    <w:rsid w:val="0065658A"/>
    <w:rsid w:val="00656ADD"/>
    <w:rsid w:val="00656AFF"/>
    <w:rsid w:val="00656BCB"/>
    <w:rsid w:val="00656C78"/>
    <w:rsid w:val="00656E92"/>
    <w:rsid w:val="00656F37"/>
    <w:rsid w:val="00656FE3"/>
    <w:rsid w:val="00657007"/>
    <w:rsid w:val="00657024"/>
    <w:rsid w:val="006571D5"/>
    <w:rsid w:val="00657447"/>
    <w:rsid w:val="0065787A"/>
    <w:rsid w:val="00657A37"/>
    <w:rsid w:val="00657B04"/>
    <w:rsid w:val="00657E46"/>
    <w:rsid w:val="006601BF"/>
    <w:rsid w:val="00660434"/>
    <w:rsid w:val="00660E69"/>
    <w:rsid w:val="00660E8B"/>
    <w:rsid w:val="00660EAA"/>
    <w:rsid w:val="00661199"/>
    <w:rsid w:val="00661306"/>
    <w:rsid w:val="00661459"/>
    <w:rsid w:val="0066165F"/>
    <w:rsid w:val="006616DE"/>
    <w:rsid w:val="00661922"/>
    <w:rsid w:val="00661B3E"/>
    <w:rsid w:val="00661B9A"/>
    <w:rsid w:val="00661E34"/>
    <w:rsid w:val="00662039"/>
    <w:rsid w:val="0066210A"/>
    <w:rsid w:val="00662379"/>
    <w:rsid w:val="006623FA"/>
    <w:rsid w:val="006625E0"/>
    <w:rsid w:val="0066262C"/>
    <w:rsid w:val="006626B8"/>
    <w:rsid w:val="006629F7"/>
    <w:rsid w:val="00662D35"/>
    <w:rsid w:val="00662DAD"/>
    <w:rsid w:val="00662DFA"/>
    <w:rsid w:val="00662EC4"/>
    <w:rsid w:val="00663150"/>
    <w:rsid w:val="00663222"/>
    <w:rsid w:val="0066322A"/>
    <w:rsid w:val="00663791"/>
    <w:rsid w:val="00663A7B"/>
    <w:rsid w:val="00663B8A"/>
    <w:rsid w:val="00663C2D"/>
    <w:rsid w:val="00663CEF"/>
    <w:rsid w:val="00663E25"/>
    <w:rsid w:val="00663EB9"/>
    <w:rsid w:val="00663FD4"/>
    <w:rsid w:val="00664065"/>
    <w:rsid w:val="0066440B"/>
    <w:rsid w:val="006647E7"/>
    <w:rsid w:val="00664895"/>
    <w:rsid w:val="00664966"/>
    <w:rsid w:val="00664A1C"/>
    <w:rsid w:val="00664A8E"/>
    <w:rsid w:val="00664D67"/>
    <w:rsid w:val="0066500B"/>
    <w:rsid w:val="006652B0"/>
    <w:rsid w:val="00665306"/>
    <w:rsid w:val="0066546F"/>
    <w:rsid w:val="00665495"/>
    <w:rsid w:val="006658DE"/>
    <w:rsid w:val="006658F0"/>
    <w:rsid w:val="006659B2"/>
    <w:rsid w:val="006659C1"/>
    <w:rsid w:val="00665CF4"/>
    <w:rsid w:val="00665D31"/>
    <w:rsid w:val="00665DB1"/>
    <w:rsid w:val="00665E27"/>
    <w:rsid w:val="00665ECD"/>
    <w:rsid w:val="00666626"/>
    <w:rsid w:val="006667E8"/>
    <w:rsid w:val="00666967"/>
    <w:rsid w:val="00666C12"/>
    <w:rsid w:val="00666E76"/>
    <w:rsid w:val="00666F2B"/>
    <w:rsid w:val="00666F2F"/>
    <w:rsid w:val="00667015"/>
    <w:rsid w:val="00667135"/>
    <w:rsid w:val="00667247"/>
    <w:rsid w:val="0066748D"/>
    <w:rsid w:val="00667590"/>
    <w:rsid w:val="00667725"/>
    <w:rsid w:val="006679B5"/>
    <w:rsid w:val="00667BF9"/>
    <w:rsid w:val="00667C86"/>
    <w:rsid w:val="00667F0F"/>
    <w:rsid w:val="00670733"/>
    <w:rsid w:val="00670848"/>
    <w:rsid w:val="00670B7C"/>
    <w:rsid w:val="00670C38"/>
    <w:rsid w:val="00670C88"/>
    <w:rsid w:val="00670CA5"/>
    <w:rsid w:val="00670FCD"/>
    <w:rsid w:val="00671046"/>
    <w:rsid w:val="00671069"/>
    <w:rsid w:val="00671180"/>
    <w:rsid w:val="0067167B"/>
    <w:rsid w:val="006718A0"/>
    <w:rsid w:val="00671A27"/>
    <w:rsid w:val="00671A42"/>
    <w:rsid w:val="00671AB7"/>
    <w:rsid w:val="00671E20"/>
    <w:rsid w:val="0067251B"/>
    <w:rsid w:val="0067261F"/>
    <w:rsid w:val="0067285E"/>
    <w:rsid w:val="00672AEA"/>
    <w:rsid w:val="00672B07"/>
    <w:rsid w:val="00672C87"/>
    <w:rsid w:val="00672DBC"/>
    <w:rsid w:val="00672F2B"/>
    <w:rsid w:val="00673028"/>
    <w:rsid w:val="00673048"/>
    <w:rsid w:val="00673180"/>
    <w:rsid w:val="006731C3"/>
    <w:rsid w:val="006735FA"/>
    <w:rsid w:val="0067366B"/>
    <w:rsid w:val="0067369C"/>
    <w:rsid w:val="0067378D"/>
    <w:rsid w:val="0067382E"/>
    <w:rsid w:val="00673A0B"/>
    <w:rsid w:val="00673A82"/>
    <w:rsid w:val="00673BB5"/>
    <w:rsid w:val="00673D1B"/>
    <w:rsid w:val="00673EFE"/>
    <w:rsid w:val="00674089"/>
    <w:rsid w:val="00674176"/>
    <w:rsid w:val="0067438C"/>
    <w:rsid w:val="00674490"/>
    <w:rsid w:val="00674521"/>
    <w:rsid w:val="006746F0"/>
    <w:rsid w:val="00674812"/>
    <w:rsid w:val="0067515B"/>
    <w:rsid w:val="006751F3"/>
    <w:rsid w:val="0067543E"/>
    <w:rsid w:val="00675865"/>
    <w:rsid w:val="0067595A"/>
    <w:rsid w:val="00675AC9"/>
    <w:rsid w:val="00675B9D"/>
    <w:rsid w:val="00675F9A"/>
    <w:rsid w:val="00676022"/>
    <w:rsid w:val="00676331"/>
    <w:rsid w:val="006768B8"/>
    <w:rsid w:val="006769AA"/>
    <w:rsid w:val="006769EF"/>
    <w:rsid w:val="00676A26"/>
    <w:rsid w:val="00676B4A"/>
    <w:rsid w:val="00676E3F"/>
    <w:rsid w:val="006771F6"/>
    <w:rsid w:val="00677290"/>
    <w:rsid w:val="006773D5"/>
    <w:rsid w:val="006775A4"/>
    <w:rsid w:val="006776D9"/>
    <w:rsid w:val="00677886"/>
    <w:rsid w:val="006779F9"/>
    <w:rsid w:val="00677A2C"/>
    <w:rsid w:val="00677D03"/>
    <w:rsid w:val="00677D04"/>
    <w:rsid w:val="00677E03"/>
    <w:rsid w:val="00677E2A"/>
    <w:rsid w:val="00677E86"/>
    <w:rsid w:val="006800AD"/>
    <w:rsid w:val="006802CA"/>
    <w:rsid w:val="00680367"/>
    <w:rsid w:val="006803AF"/>
    <w:rsid w:val="00680551"/>
    <w:rsid w:val="00680711"/>
    <w:rsid w:val="00680861"/>
    <w:rsid w:val="00680881"/>
    <w:rsid w:val="00680A12"/>
    <w:rsid w:val="00680AE1"/>
    <w:rsid w:val="00680B35"/>
    <w:rsid w:val="00680D60"/>
    <w:rsid w:val="00680EBE"/>
    <w:rsid w:val="00680F5E"/>
    <w:rsid w:val="0068113F"/>
    <w:rsid w:val="006811A5"/>
    <w:rsid w:val="00681261"/>
    <w:rsid w:val="006812C7"/>
    <w:rsid w:val="006814B1"/>
    <w:rsid w:val="00681690"/>
    <w:rsid w:val="00681735"/>
    <w:rsid w:val="00681827"/>
    <w:rsid w:val="00681AAB"/>
    <w:rsid w:val="00681BE4"/>
    <w:rsid w:val="00681CA5"/>
    <w:rsid w:val="00681F69"/>
    <w:rsid w:val="00682065"/>
    <w:rsid w:val="00682327"/>
    <w:rsid w:val="00682803"/>
    <w:rsid w:val="00682C11"/>
    <w:rsid w:val="00682C14"/>
    <w:rsid w:val="00682CAF"/>
    <w:rsid w:val="00682D80"/>
    <w:rsid w:val="00682DCD"/>
    <w:rsid w:val="00682EA8"/>
    <w:rsid w:val="00682F78"/>
    <w:rsid w:val="006835B3"/>
    <w:rsid w:val="00683913"/>
    <w:rsid w:val="00683AFD"/>
    <w:rsid w:val="00683B18"/>
    <w:rsid w:val="00683C97"/>
    <w:rsid w:val="00684189"/>
    <w:rsid w:val="00684497"/>
    <w:rsid w:val="006844FA"/>
    <w:rsid w:val="006845EF"/>
    <w:rsid w:val="00684656"/>
    <w:rsid w:val="00684747"/>
    <w:rsid w:val="00684757"/>
    <w:rsid w:val="0068477C"/>
    <w:rsid w:val="00684951"/>
    <w:rsid w:val="00684D00"/>
    <w:rsid w:val="00684EC0"/>
    <w:rsid w:val="00684FC8"/>
    <w:rsid w:val="006852A5"/>
    <w:rsid w:val="006853D1"/>
    <w:rsid w:val="0068548F"/>
    <w:rsid w:val="00685616"/>
    <w:rsid w:val="006857E4"/>
    <w:rsid w:val="0068587C"/>
    <w:rsid w:val="00685C6F"/>
    <w:rsid w:val="00685DFF"/>
    <w:rsid w:val="00685F20"/>
    <w:rsid w:val="006860EF"/>
    <w:rsid w:val="00686533"/>
    <w:rsid w:val="006866EB"/>
    <w:rsid w:val="006867B5"/>
    <w:rsid w:val="00686C86"/>
    <w:rsid w:val="00686E5D"/>
    <w:rsid w:val="00687135"/>
    <w:rsid w:val="00687244"/>
    <w:rsid w:val="0068726B"/>
    <w:rsid w:val="0068748A"/>
    <w:rsid w:val="00687736"/>
    <w:rsid w:val="006879B4"/>
    <w:rsid w:val="00687A24"/>
    <w:rsid w:val="00687B5D"/>
    <w:rsid w:val="00687CA6"/>
    <w:rsid w:val="00687D04"/>
    <w:rsid w:val="00687E6B"/>
    <w:rsid w:val="006900B7"/>
    <w:rsid w:val="00690378"/>
    <w:rsid w:val="006904AA"/>
    <w:rsid w:val="0069066E"/>
    <w:rsid w:val="006906DF"/>
    <w:rsid w:val="00690716"/>
    <w:rsid w:val="00690A04"/>
    <w:rsid w:val="00690CE8"/>
    <w:rsid w:val="00690F14"/>
    <w:rsid w:val="006910F5"/>
    <w:rsid w:val="0069125D"/>
    <w:rsid w:val="006912B2"/>
    <w:rsid w:val="006913A3"/>
    <w:rsid w:val="006915D2"/>
    <w:rsid w:val="006919A4"/>
    <w:rsid w:val="00691E8A"/>
    <w:rsid w:val="00692124"/>
    <w:rsid w:val="00692274"/>
    <w:rsid w:val="006922D9"/>
    <w:rsid w:val="0069232E"/>
    <w:rsid w:val="00692432"/>
    <w:rsid w:val="00692FA2"/>
    <w:rsid w:val="00692FB3"/>
    <w:rsid w:val="00693113"/>
    <w:rsid w:val="00693A1D"/>
    <w:rsid w:val="00693AD7"/>
    <w:rsid w:val="00693E46"/>
    <w:rsid w:val="00694330"/>
    <w:rsid w:val="006951A7"/>
    <w:rsid w:val="0069522C"/>
    <w:rsid w:val="0069532D"/>
    <w:rsid w:val="0069545F"/>
    <w:rsid w:val="00695596"/>
    <w:rsid w:val="00695A22"/>
    <w:rsid w:val="006962D9"/>
    <w:rsid w:val="00696623"/>
    <w:rsid w:val="00696715"/>
    <w:rsid w:val="00696806"/>
    <w:rsid w:val="00696995"/>
    <w:rsid w:val="00696AA9"/>
    <w:rsid w:val="00696AE6"/>
    <w:rsid w:val="00696CD4"/>
    <w:rsid w:val="00696DCE"/>
    <w:rsid w:val="006970CE"/>
    <w:rsid w:val="0069725E"/>
    <w:rsid w:val="006973F8"/>
    <w:rsid w:val="00697665"/>
    <w:rsid w:val="0069777A"/>
    <w:rsid w:val="00697878"/>
    <w:rsid w:val="00697A9D"/>
    <w:rsid w:val="00697B14"/>
    <w:rsid w:val="00697DA9"/>
    <w:rsid w:val="00697F96"/>
    <w:rsid w:val="006A06A7"/>
    <w:rsid w:val="006A0982"/>
    <w:rsid w:val="006A0B78"/>
    <w:rsid w:val="006A0C3F"/>
    <w:rsid w:val="006A0CD5"/>
    <w:rsid w:val="006A0F31"/>
    <w:rsid w:val="006A1232"/>
    <w:rsid w:val="006A124D"/>
    <w:rsid w:val="006A140A"/>
    <w:rsid w:val="006A14D1"/>
    <w:rsid w:val="006A17E5"/>
    <w:rsid w:val="006A1921"/>
    <w:rsid w:val="006A1A2B"/>
    <w:rsid w:val="006A1AAA"/>
    <w:rsid w:val="006A1D21"/>
    <w:rsid w:val="006A1EFB"/>
    <w:rsid w:val="006A200D"/>
    <w:rsid w:val="006A209D"/>
    <w:rsid w:val="006A215E"/>
    <w:rsid w:val="006A26E2"/>
    <w:rsid w:val="006A274A"/>
    <w:rsid w:val="006A2909"/>
    <w:rsid w:val="006A2948"/>
    <w:rsid w:val="006A2F3E"/>
    <w:rsid w:val="006A2F78"/>
    <w:rsid w:val="006A2FF0"/>
    <w:rsid w:val="006A3097"/>
    <w:rsid w:val="006A30AD"/>
    <w:rsid w:val="006A30B6"/>
    <w:rsid w:val="006A3320"/>
    <w:rsid w:val="006A3437"/>
    <w:rsid w:val="006A3705"/>
    <w:rsid w:val="006A3AAA"/>
    <w:rsid w:val="006A3ABA"/>
    <w:rsid w:val="006A3B48"/>
    <w:rsid w:val="006A43D5"/>
    <w:rsid w:val="006A43F3"/>
    <w:rsid w:val="006A4553"/>
    <w:rsid w:val="006A47F3"/>
    <w:rsid w:val="006A47F9"/>
    <w:rsid w:val="006A489E"/>
    <w:rsid w:val="006A4926"/>
    <w:rsid w:val="006A49A7"/>
    <w:rsid w:val="006A49CB"/>
    <w:rsid w:val="006A4AD4"/>
    <w:rsid w:val="006A4C6B"/>
    <w:rsid w:val="006A4CC0"/>
    <w:rsid w:val="006A4F75"/>
    <w:rsid w:val="006A513E"/>
    <w:rsid w:val="006A5184"/>
    <w:rsid w:val="006A51D4"/>
    <w:rsid w:val="006A52A7"/>
    <w:rsid w:val="006A52FC"/>
    <w:rsid w:val="006A5510"/>
    <w:rsid w:val="006A567F"/>
    <w:rsid w:val="006A5997"/>
    <w:rsid w:val="006A5E47"/>
    <w:rsid w:val="006A5FE1"/>
    <w:rsid w:val="006A61FB"/>
    <w:rsid w:val="006A623F"/>
    <w:rsid w:val="006A624E"/>
    <w:rsid w:val="006A6324"/>
    <w:rsid w:val="006A6332"/>
    <w:rsid w:val="006A63D8"/>
    <w:rsid w:val="006A6749"/>
    <w:rsid w:val="006A68AA"/>
    <w:rsid w:val="006A6B64"/>
    <w:rsid w:val="006A6B6F"/>
    <w:rsid w:val="006A6C5B"/>
    <w:rsid w:val="006A6DCC"/>
    <w:rsid w:val="006A6E18"/>
    <w:rsid w:val="006A70C0"/>
    <w:rsid w:val="006A717A"/>
    <w:rsid w:val="006A74C0"/>
    <w:rsid w:val="006A75B4"/>
    <w:rsid w:val="006A75C2"/>
    <w:rsid w:val="006A7731"/>
    <w:rsid w:val="006A784C"/>
    <w:rsid w:val="006A79CB"/>
    <w:rsid w:val="006A7CD2"/>
    <w:rsid w:val="006A7E9B"/>
    <w:rsid w:val="006A7FB2"/>
    <w:rsid w:val="006B00CD"/>
    <w:rsid w:val="006B01E7"/>
    <w:rsid w:val="006B038F"/>
    <w:rsid w:val="006B04DD"/>
    <w:rsid w:val="006B084B"/>
    <w:rsid w:val="006B0AF0"/>
    <w:rsid w:val="006B0D8F"/>
    <w:rsid w:val="006B0E33"/>
    <w:rsid w:val="006B124C"/>
    <w:rsid w:val="006B1405"/>
    <w:rsid w:val="006B1540"/>
    <w:rsid w:val="006B15B5"/>
    <w:rsid w:val="006B160F"/>
    <w:rsid w:val="006B2127"/>
    <w:rsid w:val="006B2128"/>
    <w:rsid w:val="006B230D"/>
    <w:rsid w:val="006B2367"/>
    <w:rsid w:val="006B2478"/>
    <w:rsid w:val="006B2577"/>
    <w:rsid w:val="006B257A"/>
    <w:rsid w:val="006B262E"/>
    <w:rsid w:val="006B268B"/>
    <w:rsid w:val="006B26E4"/>
    <w:rsid w:val="006B2797"/>
    <w:rsid w:val="006B28AA"/>
    <w:rsid w:val="006B2A60"/>
    <w:rsid w:val="006B2C9F"/>
    <w:rsid w:val="006B2E1D"/>
    <w:rsid w:val="006B2FCC"/>
    <w:rsid w:val="006B3119"/>
    <w:rsid w:val="006B31A6"/>
    <w:rsid w:val="006B31FA"/>
    <w:rsid w:val="006B32C3"/>
    <w:rsid w:val="006B3515"/>
    <w:rsid w:val="006B3685"/>
    <w:rsid w:val="006B3962"/>
    <w:rsid w:val="006B3F34"/>
    <w:rsid w:val="006B3FB6"/>
    <w:rsid w:val="006B40BB"/>
    <w:rsid w:val="006B4119"/>
    <w:rsid w:val="006B413C"/>
    <w:rsid w:val="006B4570"/>
    <w:rsid w:val="006B45B1"/>
    <w:rsid w:val="006B4830"/>
    <w:rsid w:val="006B48AD"/>
    <w:rsid w:val="006B4A2F"/>
    <w:rsid w:val="006B4AFE"/>
    <w:rsid w:val="006B4B2E"/>
    <w:rsid w:val="006B4B4F"/>
    <w:rsid w:val="006B4C4D"/>
    <w:rsid w:val="006B4CAA"/>
    <w:rsid w:val="006B5128"/>
    <w:rsid w:val="006B525A"/>
    <w:rsid w:val="006B52FB"/>
    <w:rsid w:val="006B563A"/>
    <w:rsid w:val="006B578F"/>
    <w:rsid w:val="006B59E9"/>
    <w:rsid w:val="006B5E9E"/>
    <w:rsid w:val="006B5F0E"/>
    <w:rsid w:val="006B5FB0"/>
    <w:rsid w:val="006B6040"/>
    <w:rsid w:val="006B6488"/>
    <w:rsid w:val="006B65CD"/>
    <w:rsid w:val="006B69B8"/>
    <w:rsid w:val="006B6AF3"/>
    <w:rsid w:val="006B6B00"/>
    <w:rsid w:val="006B6C7D"/>
    <w:rsid w:val="006B6D61"/>
    <w:rsid w:val="006B6D6A"/>
    <w:rsid w:val="006B6DA1"/>
    <w:rsid w:val="006B6ED3"/>
    <w:rsid w:val="006B72AC"/>
    <w:rsid w:val="006B743B"/>
    <w:rsid w:val="006B7537"/>
    <w:rsid w:val="006B76A8"/>
    <w:rsid w:val="006B79EC"/>
    <w:rsid w:val="006B7ABF"/>
    <w:rsid w:val="006B7FEA"/>
    <w:rsid w:val="006C006B"/>
    <w:rsid w:val="006C006D"/>
    <w:rsid w:val="006C0078"/>
    <w:rsid w:val="006C00F5"/>
    <w:rsid w:val="006C014D"/>
    <w:rsid w:val="006C026A"/>
    <w:rsid w:val="006C042E"/>
    <w:rsid w:val="006C0689"/>
    <w:rsid w:val="006C0830"/>
    <w:rsid w:val="006C086F"/>
    <w:rsid w:val="006C0B12"/>
    <w:rsid w:val="006C0B4C"/>
    <w:rsid w:val="006C0BFE"/>
    <w:rsid w:val="006C0C7A"/>
    <w:rsid w:val="006C0FEA"/>
    <w:rsid w:val="006C1329"/>
    <w:rsid w:val="006C15FB"/>
    <w:rsid w:val="006C175E"/>
    <w:rsid w:val="006C197B"/>
    <w:rsid w:val="006C1A1C"/>
    <w:rsid w:val="006C1B0E"/>
    <w:rsid w:val="006C1DA1"/>
    <w:rsid w:val="006C1FBC"/>
    <w:rsid w:val="006C1FD4"/>
    <w:rsid w:val="006C21E9"/>
    <w:rsid w:val="006C27E0"/>
    <w:rsid w:val="006C2C38"/>
    <w:rsid w:val="006C2CE6"/>
    <w:rsid w:val="006C2CF7"/>
    <w:rsid w:val="006C2D9A"/>
    <w:rsid w:val="006C2E78"/>
    <w:rsid w:val="006C2EEE"/>
    <w:rsid w:val="006C3025"/>
    <w:rsid w:val="006C304F"/>
    <w:rsid w:val="006C3139"/>
    <w:rsid w:val="006C31AD"/>
    <w:rsid w:val="006C372C"/>
    <w:rsid w:val="006C38BD"/>
    <w:rsid w:val="006C3D0B"/>
    <w:rsid w:val="006C3D3A"/>
    <w:rsid w:val="006C3F0A"/>
    <w:rsid w:val="006C3F54"/>
    <w:rsid w:val="006C3F68"/>
    <w:rsid w:val="006C4205"/>
    <w:rsid w:val="006C424D"/>
    <w:rsid w:val="006C4267"/>
    <w:rsid w:val="006C45BB"/>
    <w:rsid w:val="006C4747"/>
    <w:rsid w:val="006C48DC"/>
    <w:rsid w:val="006C49A9"/>
    <w:rsid w:val="006C4BBE"/>
    <w:rsid w:val="006C4D5F"/>
    <w:rsid w:val="006C4D65"/>
    <w:rsid w:val="006C4DB3"/>
    <w:rsid w:val="006C4DB7"/>
    <w:rsid w:val="006C4F61"/>
    <w:rsid w:val="006C5184"/>
    <w:rsid w:val="006C51E4"/>
    <w:rsid w:val="006C53AB"/>
    <w:rsid w:val="006C5674"/>
    <w:rsid w:val="006C5747"/>
    <w:rsid w:val="006C5766"/>
    <w:rsid w:val="006C58B7"/>
    <w:rsid w:val="006C5A68"/>
    <w:rsid w:val="006C5BA0"/>
    <w:rsid w:val="006C6044"/>
    <w:rsid w:val="006C605B"/>
    <w:rsid w:val="006C632E"/>
    <w:rsid w:val="006C6384"/>
    <w:rsid w:val="006C6649"/>
    <w:rsid w:val="006C670E"/>
    <w:rsid w:val="006C67DD"/>
    <w:rsid w:val="006C683B"/>
    <w:rsid w:val="006C6AF8"/>
    <w:rsid w:val="006C6C14"/>
    <w:rsid w:val="006C6E1F"/>
    <w:rsid w:val="006C6E7B"/>
    <w:rsid w:val="006C6F80"/>
    <w:rsid w:val="006C6FD6"/>
    <w:rsid w:val="006C708E"/>
    <w:rsid w:val="006C7687"/>
    <w:rsid w:val="006C7CF7"/>
    <w:rsid w:val="006C7E03"/>
    <w:rsid w:val="006D009B"/>
    <w:rsid w:val="006D022C"/>
    <w:rsid w:val="006D0514"/>
    <w:rsid w:val="006D056F"/>
    <w:rsid w:val="006D0637"/>
    <w:rsid w:val="006D09B7"/>
    <w:rsid w:val="006D09E5"/>
    <w:rsid w:val="006D0A6F"/>
    <w:rsid w:val="006D0CEF"/>
    <w:rsid w:val="006D118B"/>
    <w:rsid w:val="006D15B4"/>
    <w:rsid w:val="006D16AF"/>
    <w:rsid w:val="006D1811"/>
    <w:rsid w:val="006D1842"/>
    <w:rsid w:val="006D1855"/>
    <w:rsid w:val="006D186B"/>
    <w:rsid w:val="006D188C"/>
    <w:rsid w:val="006D1A99"/>
    <w:rsid w:val="006D1C03"/>
    <w:rsid w:val="006D1D8C"/>
    <w:rsid w:val="006D20CC"/>
    <w:rsid w:val="006D22EF"/>
    <w:rsid w:val="006D2458"/>
    <w:rsid w:val="006D249F"/>
    <w:rsid w:val="006D28B2"/>
    <w:rsid w:val="006D2943"/>
    <w:rsid w:val="006D29C3"/>
    <w:rsid w:val="006D2B63"/>
    <w:rsid w:val="006D2CE1"/>
    <w:rsid w:val="006D2D81"/>
    <w:rsid w:val="006D2E93"/>
    <w:rsid w:val="006D3041"/>
    <w:rsid w:val="006D31FB"/>
    <w:rsid w:val="006D33DA"/>
    <w:rsid w:val="006D33DE"/>
    <w:rsid w:val="006D34B2"/>
    <w:rsid w:val="006D391E"/>
    <w:rsid w:val="006D39A5"/>
    <w:rsid w:val="006D3A28"/>
    <w:rsid w:val="006D3B2C"/>
    <w:rsid w:val="006D3C36"/>
    <w:rsid w:val="006D3C3A"/>
    <w:rsid w:val="006D3CB2"/>
    <w:rsid w:val="006D3CF6"/>
    <w:rsid w:val="006D3F0F"/>
    <w:rsid w:val="006D411C"/>
    <w:rsid w:val="006D41EF"/>
    <w:rsid w:val="006D41F1"/>
    <w:rsid w:val="006D4679"/>
    <w:rsid w:val="006D4721"/>
    <w:rsid w:val="006D47F6"/>
    <w:rsid w:val="006D48CD"/>
    <w:rsid w:val="006D4A3D"/>
    <w:rsid w:val="006D4A55"/>
    <w:rsid w:val="006D4B69"/>
    <w:rsid w:val="006D4C05"/>
    <w:rsid w:val="006D524C"/>
    <w:rsid w:val="006D5372"/>
    <w:rsid w:val="006D54A0"/>
    <w:rsid w:val="006D5518"/>
    <w:rsid w:val="006D57AF"/>
    <w:rsid w:val="006D5832"/>
    <w:rsid w:val="006D5A93"/>
    <w:rsid w:val="006D5F37"/>
    <w:rsid w:val="006D6637"/>
    <w:rsid w:val="006D66F9"/>
    <w:rsid w:val="006D674B"/>
    <w:rsid w:val="006D6835"/>
    <w:rsid w:val="006D69EC"/>
    <w:rsid w:val="006D6B13"/>
    <w:rsid w:val="006D6B4C"/>
    <w:rsid w:val="006D6C78"/>
    <w:rsid w:val="006D6D42"/>
    <w:rsid w:val="006D6F92"/>
    <w:rsid w:val="006D6FDE"/>
    <w:rsid w:val="006D7336"/>
    <w:rsid w:val="006D7477"/>
    <w:rsid w:val="006D7494"/>
    <w:rsid w:val="006D74C6"/>
    <w:rsid w:val="006D7597"/>
    <w:rsid w:val="006D792D"/>
    <w:rsid w:val="006D7938"/>
    <w:rsid w:val="006D7F3A"/>
    <w:rsid w:val="006E0137"/>
    <w:rsid w:val="006E0226"/>
    <w:rsid w:val="006E0278"/>
    <w:rsid w:val="006E04CF"/>
    <w:rsid w:val="006E096E"/>
    <w:rsid w:val="006E0974"/>
    <w:rsid w:val="006E0D5B"/>
    <w:rsid w:val="006E0D9B"/>
    <w:rsid w:val="006E0E87"/>
    <w:rsid w:val="006E109F"/>
    <w:rsid w:val="006E13D5"/>
    <w:rsid w:val="006E1432"/>
    <w:rsid w:val="006E1473"/>
    <w:rsid w:val="006E169C"/>
    <w:rsid w:val="006E16DB"/>
    <w:rsid w:val="006E16FC"/>
    <w:rsid w:val="006E19D2"/>
    <w:rsid w:val="006E1A10"/>
    <w:rsid w:val="006E1BD4"/>
    <w:rsid w:val="006E22C3"/>
    <w:rsid w:val="006E23B5"/>
    <w:rsid w:val="006E23D7"/>
    <w:rsid w:val="006E25D2"/>
    <w:rsid w:val="006E29EA"/>
    <w:rsid w:val="006E2B16"/>
    <w:rsid w:val="006E2C86"/>
    <w:rsid w:val="006E2E03"/>
    <w:rsid w:val="006E2F73"/>
    <w:rsid w:val="006E2FC8"/>
    <w:rsid w:val="006E30A7"/>
    <w:rsid w:val="006E310C"/>
    <w:rsid w:val="006E318B"/>
    <w:rsid w:val="006E34B4"/>
    <w:rsid w:val="006E3653"/>
    <w:rsid w:val="006E36FB"/>
    <w:rsid w:val="006E3855"/>
    <w:rsid w:val="006E3D87"/>
    <w:rsid w:val="006E41BA"/>
    <w:rsid w:val="006E420B"/>
    <w:rsid w:val="006E43C7"/>
    <w:rsid w:val="006E4436"/>
    <w:rsid w:val="006E448C"/>
    <w:rsid w:val="006E455E"/>
    <w:rsid w:val="006E45C0"/>
    <w:rsid w:val="006E461D"/>
    <w:rsid w:val="006E476D"/>
    <w:rsid w:val="006E4CB0"/>
    <w:rsid w:val="006E55DC"/>
    <w:rsid w:val="006E5A3C"/>
    <w:rsid w:val="006E5A93"/>
    <w:rsid w:val="006E5CCC"/>
    <w:rsid w:val="006E5E8D"/>
    <w:rsid w:val="006E5F65"/>
    <w:rsid w:val="006E602E"/>
    <w:rsid w:val="006E61D7"/>
    <w:rsid w:val="006E620A"/>
    <w:rsid w:val="006E6613"/>
    <w:rsid w:val="006E661D"/>
    <w:rsid w:val="006E68FD"/>
    <w:rsid w:val="006E6AA2"/>
    <w:rsid w:val="006E6B27"/>
    <w:rsid w:val="006E6CE8"/>
    <w:rsid w:val="006E6E9C"/>
    <w:rsid w:val="006E6F22"/>
    <w:rsid w:val="006E7102"/>
    <w:rsid w:val="006E732F"/>
    <w:rsid w:val="006E73BD"/>
    <w:rsid w:val="006E73D8"/>
    <w:rsid w:val="006E7416"/>
    <w:rsid w:val="006E7AD9"/>
    <w:rsid w:val="006E7E3F"/>
    <w:rsid w:val="006E7FCA"/>
    <w:rsid w:val="006F03A9"/>
    <w:rsid w:val="006F0491"/>
    <w:rsid w:val="006F0531"/>
    <w:rsid w:val="006F0549"/>
    <w:rsid w:val="006F0569"/>
    <w:rsid w:val="006F0583"/>
    <w:rsid w:val="006F0ADC"/>
    <w:rsid w:val="006F0BA4"/>
    <w:rsid w:val="006F0E3C"/>
    <w:rsid w:val="006F109E"/>
    <w:rsid w:val="006F11F8"/>
    <w:rsid w:val="006F134B"/>
    <w:rsid w:val="006F136F"/>
    <w:rsid w:val="006F1411"/>
    <w:rsid w:val="006F1878"/>
    <w:rsid w:val="006F187D"/>
    <w:rsid w:val="006F18A8"/>
    <w:rsid w:val="006F19C4"/>
    <w:rsid w:val="006F1A10"/>
    <w:rsid w:val="006F1AA9"/>
    <w:rsid w:val="006F1C33"/>
    <w:rsid w:val="006F1CED"/>
    <w:rsid w:val="006F1DA4"/>
    <w:rsid w:val="006F2086"/>
    <w:rsid w:val="006F211D"/>
    <w:rsid w:val="006F2198"/>
    <w:rsid w:val="006F22C1"/>
    <w:rsid w:val="006F24AE"/>
    <w:rsid w:val="006F25C3"/>
    <w:rsid w:val="006F27E1"/>
    <w:rsid w:val="006F280B"/>
    <w:rsid w:val="006F2BAA"/>
    <w:rsid w:val="006F2BD7"/>
    <w:rsid w:val="006F2C1E"/>
    <w:rsid w:val="006F3446"/>
    <w:rsid w:val="006F3580"/>
    <w:rsid w:val="006F3B02"/>
    <w:rsid w:val="006F3CF4"/>
    <w:rsid w:val="006F3D84"/>
    <w:rsid w:val="006F418B"/>
    <w:rsid w:val="006F4359"/>
    <w:rsid w:val="006F4609"/>
    <w:rsid w:val="006F485E"/>
    <w:rsid w:val="006F4931"/>
    <w:rsid w:val="006F4D67"/>
    <w:rsid w:val="006F501C"/>
    <w:rsid w:val="006F5455"/>
    <w:rsid w:val="006F56AE"/>
    <w:rsid w:val="006F57C6"/>
    <w:rsid w:val="006F58AD"/>
    <w:rsid w:val="006F5964"/>
    <w:rsid w:val="006F5A35"/>
    <w:rsid w:val="006F5AAB"/>
    <w:rsid w:val="006F5AF0"/>
    <w:rsid w:val="006F5AF3"/>
    <w:rsid w:val="006F5E22"/>
    <w:rsid w:val="006F62D2"/>
    <w:rsid w:val="006F6678"/>
    <w:rsid w:val="006F6953"/>
    <w:rsid w:val="006F6B53"/>
    <w:rsid w:val="006F6D6F"/>
    <w:rsid w:val="006F6E0E"/>
    <w:rsid w:val="006F707F"/>
    <w:rsid w:val="006F7235"/>
    <w:rsid w:val="006F72EA"/>
    <w:rsid w:val="006F7B32"/>
    <w:rsid w:val="006F7B6E"/>
    <w:rsid w:val="006F7D88"/>
    <w:rsid w:val="006F7E64"/>
    <w:rsid w:val="006F7F0C"/>
    <w:rsid w:val="006F7F4D"/>
    <w:rsid w:val="00700AC9"/>
    <w:rsid w:val="00700BC6"/>
    <w:rsid w:val="00700CB2"/>
    <w:rsid w:val="00700EF6"/>
    <w:rsid w:val="00700F09"/>
    <w:rsid w:val="00700F30"/>
    <w:rsid w:val="00700FC2"/>
    <w:rsid w:val="0070115D"/>
    <w:rsid w:val="007011D8"/>
    <w:rsid w:val="0070126F"/>
    <w:rsid w:val="00701690"/>
    <w:rsid w:val="0070169E"/>
    <w:rsid w:val="00701825"/>
    <w:rsid w:val="0070188A"/>
    <w:rsid w:val="00701BB0"/>
    <w:rsid w:val="00701BD2"/>
    <w:rsid w:val="00701BEF"/>
    <w:rsid w:val="00701EB8"/>
    <w:rsid w:val="0070206C"/>
    <w:rsid w:val="00702186"/>
    <w:rsid w:val="007021FB"/>
    <w:rsid w:val="00702329"/>
    <w:rsid w:val="007026EA"/>
    <w:rsid w:val="00702794"/>
    <w:rsid w:val="00702945"/>
    <w:rsid w:val="00702AE5"/>
    <w:rsid w:val="00702B81"/>
    <w:rsid w:val="00702EE3"/>
    <w:rsid w:val="0070310A"/>
    <w:rsid w:val="00703173"/>
    <w:rsid w:val="00703282"/>
    <w:rsid w:val="00703438"/>
    <w:rsid w:val="007034FE"/>
    <w:rsid w:val="00703F45"/>
    <w:rsid w:val="00703F62"/>
    <w:rsid w:val="00704052"/>
    <w:rsid w:val="00704232"/>
    <w:rsid w:val="007042A8"/>
    <w:rsid w:val="0070477D"/>
    <w:rsid w:val="00704873"/>
    <w:rsid w:val="00704CEC"/>
    <w:rsid w:val="00704D78"/>
    <w:rsid w:val="0070531F"/>
    <w:rsid w:val="007053C2"/>
    <w:rsid w:val="007055B6"/>
    <w:rsid w:val="00705ACD"/>
    <w:rsid w:val="00705C8C"/>
    <w:rsid w:val="00705CAB"/>
    <w:rsid w:val="00705CDC"/>
    <w:rsid w:val="00705D19"/>
    <w:rsid w:val="00705E29"/>
    <w:rsid w:val="00705F3E"/>
    <w:rsid w:val="00706102"/>
    <w:rsid w:val="007062A7"/>
    <w:rsid w:val="00706349"/>
    <w:rsid w:val="0070645E"/>
    <w:rsid w:val="0070652D"/>
    <w:rsid w:val="007065BC"/>
    <w:rsid w:val="00706729"/>
    <w:rsid w:val="00706973"/>
    <w:rsid w:val="007070FC"/>
    <w:rsid w:val="007071C9"/>
    <w:rsid w:val="0070749E"/>
    <w:rsid w:val="00707B2F"/>
    <w:rsid w:val="00707C12"/>
    <w:rsid w:val="00707C6E"/>
    <w:rsid w:val="00707D88"/>
    <w:rsid w:val="00707F18"/>
    <w:rsid w:val="0071004D"/>
    <w:rsid w:val="0071007F"/>
    <w:rsid w:val="00710515"/>
    <w:rsid w:val="00710631"/>
    <w:rsid w:val="007106B0"/>
    <w:rsid w:val="007107A5"/>
    <w:rsid w:val="00710EAC"/>
    <w:rsid w:val="00710EDE"/>
    <w:rsid w:val="00710F5D"/>
    <w:rsid w:val="00711509"/>
    <w:rsid w:val="0071156B"/>
    <w:rsid w:val="0071188D"/>
    <w:rsid w:val="0071192C"/>
    <w:rsid w:val="00711A82"/>
    <w:rsid w:val="00712021"/>
    <w:rsid w:val="00712027"/>
    <w:rsid w:val="00712100"/>
    <w:rsid w:val="0071217B"/>
    <w:rsid w:val="00712214"/>
    <w:rsid w:val="00712311"/>
    <w:rsid w:val="0071242D"/>
    <w:rsid w:val="0071248B"/>
    <w:rsid w:val="00712508"/>
    <w:rsid w:val="0071263B"/>
    <w:rsid w:val="007126C7"/>
    <w:rsid w:val="00712886"/>
    <w:rsid w:val="007128F2"/>
    <w:rsid w:val="007128F4"/>
    <w:rsid w:val="00712917"/>
    <w:rsid w:val="00712BF1"/>
    <w:rsid w:val="00712C5A"/>
    <w:rsid w:val="00712D43"/>
    <w:rsid w:val="00712EDA"/>
    <w:rsid w:val="00712F1A"/>
    <w:rsid w:val="007131EF"/>
    <w:rsid w:val="00713223"/>
    <w:rsid w:val="00713523"/>
    <w:rsid w:val="0071360C"/>
    <w:rsid w:val="00713630"/>
    <w:rsid w:val="0071389A"/>
    <w:rsid w:val="00713AAB"/>
    <w:rsid w:val="00713B85"/>
    <w:rsid w:val="0071408B"/>
    <w:rsid w:val="00714484"/>
    <w:rsid w:val="00714538"/>
    <w:rsid w:val="007147B5"/>
    <w:rsid w:val="00714A08"/>
    <w:rsid w:val="00714C9B"/>
    <w:rsid w:val="00714D28"/>
    <w:rsid w:val="00714ED6"/>
    <w:rsid w:val="00714EDB"/>
    <w:rsid w:val="0071541F"/>
    <w:rsid w:val="00715591"/>
    <w:rsid w:val="007155DB"/>
    <w:rsid w:val="007155FC"/>
    <w:rsid w:val="007157F8"/>
    <w:rsid w:val="00715803"/>
    <w:rsid w:val="00715E4C"/>
    <w:rsid w:val="00715E61"/>
    <w:rsid w:val="007160D7"/>
    <w:rsid w:val="007165D4"/>
    <w:rsid w:val="0071668A"/>
    <w:rsid w:val="00716691"/>
    <w:rsid w:val="00716CFB"/>
    <w:rsid w:val="00716F4F"/>
    <w:rsid w:val="00716F9B"/>
    <w:rsid w:val="007171BF"/>
    <w:rsid w:val="00717562"/>
    <w:rsid w:val="00717A9F"/>
    <w:rsid w:val="00717BE8"/>
    <w:rsid w:val="00720AB2"/>
    <w:rsid w:val="00720B90"/>
    <w:rsid w:val="00720BC7"/>
    <w:rsid w:val="00720C86"/>
    <w:rsid w:val="00720E37"/>
    <w:rsid w:val="0072106D"/>
    <w:rsid w:val="007210A5"/>
    <w:rsid w:val="00721115"/>
    <w:rsid w:val="0072116E"/>
    <w:rsid w:val="00721203"/>
    <w:rsid w:val="00721204"/>
    <w:rsid w:val="0072120C"/>
    <w:rsid w:val="007212EB"/>
    <w:rsid w:val="007214EA"/>
    <w:rsid w:val="00721704"/>
    <w:rsid w:val="007219D5"/>
    <w:rsid w:val="00721CE7"/>
    <w:rsid w:val="007224D5"/>
    <w:rsid w:val="00723157"/>
    <w:rsid w:val="007232B0"/>
    <w:rsid w:val="007233C6"/>
    <w:rsid w:val="007233E9"/>
    <w:rsid w:val="007235BB"/>
    <w:rsid w:val="0072362C"/>
    <w:rsid w:val="00723EC5"/>
    <w:rsid w:val="007240AF"/>
    <w:rsid w:val="007240B2"/>
    <w:rsid w:val="00724296"/>
    <w:rsid w:val="007242CF"/>
    <w:rsid w:val="007242DA"/>
    <w:rsid w:val="00724417"/>
    <w:rsid w:val="00724430"/>
    <w:rsid w:val="007244BE"/>
    <w:rsid w:val="0072477A"/>
    <w:rsid w:val="007247BC"/>
    <w:rsid w:val="00724A68"/>
    <w:rsid w:val="00724B0C"/>
    <w:rsid w:val="00724B4C"/>
    <w:rsid w:val="00724B6F"/>
    <w:rsid w:val="00724EE7"/>
    <w:rsid w:val="00725057"/>
    <w:rsid w:val="007250C7"/>
    <w:rsid w:val="007251D2"/>
    <w:rsid w:val="007251E1"/>
    <w:rsid w:val="007252A0"/>
    <w:rsid w:val="0072533C"/>
    <w:rsid w:val="00725369"/>
    <w:rsid w:val="00725787"/>
    <w:rsid w:val="007257F9"/>
    <w:rsid w:val="007259A7"/>
    <w:rsid w:val="007259FA"/>
    <w:rsid w:val="00725A66"/>
    <w:rsid w:val="00725AB1"/>
    <w:rsid w:val="00725B65"/>
    <w:rsid w:val="00725CC6"/>
    <w:rsid w:val="00725D13"/>
    <w:rsid w:val="00725DE2"/>
    <w:rsid w:val="00725ED5"/>
    <w:rsid w:val="007260BA"/>
    <w:rsid w:val="0072630B"/>
    <w:rsid w:val="007266D7"/>
    <w:rsid w:val="007269B6"/>
    <w:rsid w:val="00726B00"/>
    <w:rsid w:val="00726DC6"/>
    <w:rsid w:val="00726E1B"/>
    <w:rsid w:val="00726ED0"/>
    <w:rsid w:val="00726F29"/>
    <w:rsid w:val="00726F3C"/>
    <w:rsid w:val="00726F97"/>
    <w:rsid w:val="00727162"/>
    <w:rsid w:val="0072732C"/>
    <w:rsid w:val="00727371"/>
    <w:rsid w:val="00727B95"/>
    <w:rsid w:val="00727BD9"/>
    <w:rsid w:val="00727DB9"/>
    <w:rsid w:val="007304B5"/>
    <w:rsid w:val="00730701"/>
    <w:rsid w:val="00730885"/>
    <w:rsid w:val="00730A99"/>
    <w:rsid w:val="00730C6C"/>
    <w:rsid w:val="00730CC6"/>
    <w:rsid w:val="00730F8B"/>
    <w:rsid w:val="0073106C"/>
    <w:rsid w:val="00731349"/>
    <w:rsid w:val="00731359"/>
    <w:rsid w:val="007317AA"/>
    <w:rsid w:val="00731888"/>
    <w:rsid w:val="007318FE"/>
    <w:rsid w:val="00731AC1"/>
    <w:rsid w:val="00731BA5"/>
    <w:rsid w:val="00731F8A"/>
    <w:rsid w:val="00731FCD"/>
    <w:rsid w:val="00731FD8"/>
    <w:rsid w:val="00732080"/>
    <w:rsid w:val="007320F3"/>
    <w:rsid w:val="007322CF"/>
    <w:rsid w:val="00732330"/>
    <w:rsid w:val="007327F2"/>
    <w:rsid w:val="00732911"/>
    <w:rsid w:val="00732B9B"/>
    <w:rsid w:val="00732F47"/>
    <w:rsid w:val="0073302D"/>
    <w:rsid w:val="007332BE"/>
    <w:rsid w:val="007332D5"/>
    <w:rsid w:val="007333BD"/>
    <w:rsid w:val="007337B9"/>
    <w:rsid w:val="00733845"/>
    <w:rsid w:val="00733931"/>
    <w:rsid w:val="0073395B"/>
    <w:rsid w:val="00733DED"/>
    <w:rsid w:val="00733E35"/>
    <w:rsid w:val="00734126"/>
    <w:rsid w:val="007342C1"/>
    <w:rsid w:val="0073432A"/>
    <w:rsid w:val="007345E7"/>
    <w:rsid w:val="007346CF"/>
    <w:rsid w:val="007347D6"/>
    <w:rsid w:val="00734841"/>
    <w:rsid w:val="007348E2"/>
    <w:rsid w:val="007349B8"/>
    <w:rsid w:val="007349D6"/>
    <w:rsid w:val="00734C3C"/>
    <w:rsid w:val="00734D57"/>
    <w:rsid w:val="00734FC1"/>
    <w:rsid w:val="00735243"/>
    <w:rsid w:val="0073539D"/>
    <w:rsid w:val="007353E9"/>
    <w:rsid w:val="0073540E"/>
    <w:rsid w:val="00735606"/>
    <w:rsid w:val="0073579F"/>
    <w:rsid w:val="0073593C"/>
    <w:rsid w:val="00735996"/>
    <w:rsid w:val="007359FC"/>
    <w:rsid w:val="00735D4F"/>
    <w:rsid w:val="00735EB5"/>
    <w:rsid w:val="00735F2A"/>
    <w:rsid w:val="007361B8"/>
    <w:rsid w:val="00736377"/>
    <w:rsid w:val="007366E0"/>
    <w:rsid w:val="00736972"/>
    <w:rsid w:val="00736A5D"/>
    <w:rsid w:val="00736AE6"/>
    <w:rsid w:val="00736B42"/>
    <w:rsid w:val="00736B59"/>
    <w:rsid w:val="00737073"/>
    <w:rsid w:val="00737158"/>
    <w:rsid w:val="007372B4"/>
    <w:rsid w:val="00737398"/>
    <w:rsid w:val="00737488"/>
    <w:rsid w:val="0073759D"/>
    <w:rsid w:val="00737611"/>
    <w:rsid w:val="00737697"/>
    <w:rsid w:val="007377A7"/>
    <w:rsid w:val="0073789C"/>
    <w:rsid w:val="00737AD7"/>
    <w:rsid w:val="00737B4D"/>
    <w:rsid w:val="00737CC5"/>
    <w:rsid w:val="00737F63"/>
    <w:rsid w:val="0074009F"/>
    <w:rsid w:val="00740129"/>
    <w:rsid w:val="007402EA"/>
    <w:rsid w:val="007403F2"/>
    <w:rsid w:val="00740724"/>
    <w:rsid w:val="00740886"/>
    <w:rsid w:val="007408FE"/>
    <w:rsid w:val="00740A4F"/>
    <w:rsid w:val="00740C17"/>
    <w:rsid w:val="00740CC9"/>
    <w:rsid w:val="00740ECA"/>
    <w:rsid w:val="00740F48"/>
    <w:rsid w:val="00740F85"/>
    <w:rsid w:val="00741153"/>
    <w:rsid w:val="0074145B"/>
    <w:rsid w:val="007415BA"/>
    <w:rsid w:val="00741623"/>
    <w:rsid w:val="00741639"/>
    <w:rsid w:val="00741779"/>
    <w:rsid w:val="0074179A"/>
    <w:rsid w:val="007417B3"/>
    <w:rsid w:val="00741985"/>
    <w:rsid w:val="007419A8"/>
    <w:rsid w:val="00741A3E"/>
    <w:rsid w:val="00741C3E"/>
    <w:rsid w:val="00741D2C"/>
    <w:rsid w:val="00741EDF"/>
    <w:rsid w:val="00742092"/>
    <w:rsid w:val="0074271C"/>
    <w:rsid w:val="007427DA"/>
    <w:rsid w:val="00742808"/>
    <w:rsid w:val="00742A9F"/>
    <w:rsid w:val="00742B36"/>
    <w:rsid w:val="00742CB6"/>
    <w:rsid w:val="00742D2A"/>
    <w:rsid w:val="007431E7"/>
    <w:rsid w:val="0074386F"/>
    <w:rsid w:val="007438DB"/>
    <w:rsid w:val="00743AD7"/>
    <w:rsid w:val="00743C39"/>
    <w:rsid w:val="00744239"/>
    <w:rsid w:val="007444DE"/>
    <w:rsid w:val="00744514"/>
    <w:rsid w:val="00744858"/>
    <w:rsid w:val="007448C5"/>
    <w:rsid w:val="0074490A"/>
    <w:rsid w:val="00744915"/>
    <w:rsid w:val="00744A73"/>
    <w:rsid w:val="00744BA9"/>
    <w:rsid w:val="00744CFA"/>
    <w:rsid w:val="00744D4D"/>
    <w:rsid w:val="00744EF0"/>
    <w:rsid w:val="007452B1"/>
    <w:rsid w:val="007452FE"/>
    <w:rsid w:val="007454FD"/>
    <w:rsid w:val="0074596E"/>
    <w:rsid w:val="00745B64"/>
    <w:rsid w:val="00745BAD"/>
    <w:rsid w:val="00745DC9"/>
    <w:rsid w:val="00746115"/>
    <w:rsid w:val="0074613A"/>
    <w:rsid w:val="007461D4"/>
    <w:rsid w:val="00746459"/>
    <w:rsid w:val="00746539"/>
    <w:rsid w:val="007466F4"/>
    <w:rsid w:val="007466F9"/>
    <w:rsid w:val="0074679B"/>
    <w:rsid w:val="00746831"/>
    <w:rsid w:val="00746AD0"/>
    <w:rsid w:val="00746AE4"/>
    <w:rsid w:val="00746D24"/>
    <w:rsid w:val="00746D90"/>
    <w:rsid w:val="00746FD4"/>
    <w:rsid w:val="0074730F"/>
    <w:rsid w:val="007475C8"/>
    <w:rsid w:val="00747681"/>
    <w:rsid w:val="00747717"/>
    <w:rsid w:val="00747764"/>
    <w:rsid w:val="00747868"/>
    <w:rsid w:val="0074788A"/>
    <w:rsid w:val="00747919"/>
    <w:rsid w:val="00747AFC"/>
    <w:rsid w:val="0075026E"/>
    <w:rsid w:val="0075032A"/>
    <w:rsid w:val="0075077A"/>
    <w:rsid w:val="00750798"/>
    <w:rsid w:val="00750893"/>
    <w:rsid w:val="00750979"/>
    <w:rsid w:val="00750AD8"/>
    <w:rsid w:val="00750AE9"/>
    <w:rsid w:val="00750BB9"/>
    <w:rsid w:val="00750C2C"/>
    <w:rsid w:val="00750CA2"/>
    <w:rsid w:val="00751278"/>
    <w:rsid w:val="0075137E"/>
    <w:rsid w:val="007513C1"/>
    <w:rsid w:val="0075145F"/>
    <w:rsid w:val="007516D7"/>
    <w:rsid w:val="00751A18"/>
    <w:rsid w:val="00751ABA"/>
    <w:rsid w:val="00751C1C"/>
    <w:rsid w:val="00751CF1"/>
    <w:rsid w:val="00751DD0"/>
    <w:rsid w:val="00751F0D"/>
    <w:rsid w:val="0075212C"/>
    <w:rsid w:val="007522BF"/>
    <w:rsid w:val="00752460"/>
    <w:rsid w:val="00752490"/>
    <w:rsid w:val="0075252E"/>
    <w:rsid w:val="0075264B"/>
    <w:rsid w:val="0075291F"/>
    <w:rsid w:val="00752944"/>
    <w:rsid w:val="00752B8D"/>
    <w:rsid w:val="00752CE3"/>
    <w:rsid w:val="00752D68"/>
    <w:rsid w:val="00752E00"/>
    <w:rsid w:val="00752F3C"/>
    <w:rsid w:val="00752F78"/>
    <w:rsid w:val="0075320D"/>
    <w:rsid w:val="0075360F"/>
    <w:rsid w:val="00753623"/>
    <w:rsid w:val="00753726"/>
    <w:rsid w:val="007538ED"/>
    <w:rsid w:val="0075394A"/>
    <w:rsid w:val="0075394D"/>
    <w:rsid w:val="00753DBA"/>
    <w:rsid w:val="00753E32"/>
    <w:rsid w:val="00753E8F"/>
    <w:rsid w:val="00753F48"/>
    <w:rsid w:val="0075400C"/>
    <w:rsid w:val="007541F7"/>
    <w:rsid w:val="007544F0"/>
    <w:rsid w:val="007545C3"/>
    <w:rsid w:val="007548B5"/>
    <w:rsid w:val="0075495D"/>
    <w:rsid w:val="007549A9"/>
    <w:rsid w:val="007549FB"/>
    <w:rsid w:val="00754A40"/>
    <w:rsid w:val="00754BDA"/>
    <w:rsid w:val="00754CDD"/>
    <w:rsid w:val="00754D15"/>
    <w:rsid w:val="00754D2B"/>
    <w:rsid w:val="00754D5B"/>
    <w:rsid w:val="00754EBA"/>
    <w:rsid w:val="00754F72"/>
    <w:rsid w:val="00755138"/>
    <w:rsid w:val="00755523"/>
    <w:rsid w:val="007558B2"/>
    <w:rsid w:val="00755C07"/>
    <w:rsid w:val="00755D5B"/>
    <w:rsid w:val="00755F37"/>
    <w:rsid w:val="00755FAC"/>
    <w:rsid w:val="007562D4"/>
    <w:rsid w:val="00756367"/>
    <w:rsid w:val="0075637A"/>
    <w:rsid w:val="0075637F"/>
    <w:rsid w:val="0075642B"/>
    <w:rsid w:val="007564E4"/>
    <w:rsid w:val="00756522"/>
    <w:rsid w:val="0075668D"/>
    <w:rsid w:val="00756990"/>
    <w:rsid w:val="00756D5C"/>
    <w:rsid w:val="00756D7E"/>
    <w:rsid w:val="00756DCD"/>
    <w:rsid w:val="00757064"/>
    <w:rsid w:val="007570A9"/>
    <w:rsid w:val="0075713D"/>
    <w:rsid w:val="0075726A"/>
    <w:rsid w:val="0075726F"/>
    <w:rsid w:val="007574D8"/>
    <w:rsid w:val="0075769E"/>
    <w:rsid w:val="00757A08"/>
    <w:rsid w:val="00757F8F"/>
    <w:rsid w:val="00760257"/>
    <w:rsid w:val="00760297"/>
    <w:rsid w:val="007603C7"/>
    <w:rsid w:val="007606F4"/>
    <w:rsid w:val="00760833"/>
    <w:rsid w:val="00760966"/>
    <w:rsid w:val="00760E61"/>
    <w:rsid w:val="00760F1D"/>
    <w:rsid w:val="00760F20"/>
    <w:rsid w:val="007610A2"/>
    <w:rsid w:val="007611A1"/>
    <w:rsid w:val="007611FA"/>
    <w:rsid w:val="0076124C"/>
    <w:rsid w:val="0076142D"/>
    <w:rsid w:val="007617CD"/>
    <w:rsid w:val="007617F1"/>
    <w:rsid w:val="007618CC"/>
    <w:rsid w:val="007618E6"/>
    <w:rsid w:val="00762CF4"/>
    <w:rsid w:val="00762D81"/>
    <w:rsid w:val="00762DE3"/>
    <w:rsid w:val="00763026"/>
    <w:rsid w:val="00763199"/>
    <w:rsid w:val="007631E7"/>
    <w:rsid w:val="00763212"/>
    <w:rsid w:val="00763368"/>
    <w:rsid w:val="007633D4"/>
    <w:rsid w:val="0076361A"/>
    <w:rsid w:val="007638D1"/>
    <w:rsid w:val="007638F8"/>
    <w:rsid w:val="00763A7A"/>
    <w:rsid w:val="00763CC3"/>
    <w:rsid w:val="00763DCC"/>
    <w:rsid w:val="00764185"/>
    <w:rsid w:val="00764988"/>
    <w:rsid w:val="00764D87"/>
    <w:rsid w:val="007651E9"/>
    <w:rsid w:val="0076573B"/>
    <w:rsid w:val="00765876"/>
    <w:rsid w:val="00765931"/>
    <w:rsid w:val="00765B4E"/>
    <w:rsid w:val="00765EB9"/>
    <w:rsid w:val="0076611B"/>
    <w:rsid w:val="00766146"/>
    <w:rsid w:val="00766374"/>
    <w:rsid w:val="0076658A"/>
    <w:rsid w:val="007666AC"/>
    <w:rsid w:val="00766773"/>
    <w:rsid w:val="007667FF"/>
    <w:rsid w:val="00766963"/>
    <w:rsid w:val="00766A56"/>
    <w:rsid w:val="00766F23"/>
    <w:rsid w:val="00766F7D"/>
    <w:rsid w:val="00766FB3"/>
    <w:rsid w:val="0076713E"/>
    <w:rsid w:val="007671FB"/>
    <w:rsid w:val="0076727A"/>
    <w:rsid w:val="007673CE"/>
    <w:rsid w:val="00767A60"/>
    <w:rsid w:val="00767A8B"/>
    <w:rsid w:val="00767ED1"/>
    <w:rsid w:val="00770389"/>
    <w:rsid w:val="00770527"/>
    <w:rsid w:val="007707AA"/>
    <w:rsid w:val="007707EF"/>
    <w:rsid w:val="0077084F"/>
    <w:rsid w:val="007708E4"/>
    <w:rsid w:val="007709AA"/>
    <w:rsid w:val="00770C78"/>
    <w:rsid w:val="00770ED5"/>
    <w:rsid w:val="00770FBC"/>
    <w:rsid w:val="007710C1"/>
    <w:rsid w:val="007710DF"/>
    <w:rsid w:val="00771145"/>
    <w:rsid w:val="007711F3"/>
    <w:rsid w:val="00771336"/>
    <w:rsid w:val="0077142D"/>
    <w:rsid w:val="00771743"/>
    <w:rsid w:val="007717BE"/>
    <w:rsid w:val="007717CB"/>
    <w:rsid w:val="00771FEA"/>
    <w:rsid w:val="00772068"/>
    <w:rsid w:val="007723DB"/>
    <w:rsid w:val="007727D3"/>
    <w:rsid w:val="00772AB8"/>
    <w:rsid w:val="00772D09"/>
    <w:rsid w:val="00772D43"/>
    <w:rsid w:val="007730FF"/>
    <w:rsid w:val="00773156"/>
    <w:rsid w:val="007733E8"/>
    <w:rsid w:val="007733F4"/>
    <w:rsid w:val="00773452"/>
    <w:rsid w:val="007734A8"/>
    <w:rsid w:val="0077351F"/>
    <w:rsid w:val="00773541"/>
    <w:rsid w:val="00773A02"/>
    <w:rsid w:val="00773C6D"/>
    <w:rsid w:val="00773CEF"/>
    <w:rsid w:val="00774701"/>
    <w:rsid w:val="00774725"/>
    <w:rsid w:val="00774825"/>
    <w:rsid w:val="007749AC"/>
    <w:rsid w:val="00774A42"/>
    <w:rsid w:val="00774B18"/>
    <w:rsid w:val="00774B2E"/>
    <w:rsid w:val="00774B57"/>
    <w:rsid w:val="00774BDD"/>
    <w:rsid w:val="00774D2B"/>
    <w:rsid w:val="00774D84"/>
    <w:rsid w:val="00774DDE"/>
    <w:rsid w:val="00774FD3"/>
    <w:rsid w:val="00775016"/>
    <w:rsid w:val="0077501D"/>
    <w:rsid w:val="007751B6"/>
    <w:rsid w:val="007752AA"/>
    <w:rsid w:val="007753B5"/>
    <w:rsid w:val="00775660"/>
    <w:rsid w:val="00775965"/>
    <w:rsid w:val="007759FE"/>
    <w:rsid w:val="00775A34"/>
    <w:rsid w:val="00776137"/>
    <w:rsid w:val="0077616F"/>
    <w:rsid w:val="00776237"/>
    <w:rsid w:val="007762E1"/>
    <w:rsid w:val="00776387"/>
    <w:rsid w:val="00776443"/>
    <w:rsid w:val="00776583"/>
    <w:rsid w:val="007765BF"/>
    <w:rsid w:val="0077668C"/>
    <w:rsid w:val="00776696"/>
    <w:rsid w:val="00776D1D"/>
    <w:rsid w:val="00777049"/>
    <w:rsid w:val="00777103"/>
    <w:rsid w:val="007772D6"/>
    <w:rsid w:val="00777564"/>
    <w:rsid w:val="00777A5E"/>
    <w:rsid w:val="00777B8F"/>
    <w:rsid w:val="00777BC9"/>
    <w:rsid w:val="007801BB"/>
    <w:rsid w:val="00780373"/>
    <w:rsid w:val="007806F6"/>
    <w:rsid w:val="00780763"/>
    <w:rsid w:val="007807EF"/>
    <w:rsid w:val="00780C92"/>
    <w:rsid w:val="007810E3"/>
    <w:rsid w:val="00781107"/>
    <w:rsid w:val="00781357"/>
    <w:rsid w:val="007813C6"/>
    <w:rsid w:val="00781452"/>
    <w:rsid w:val="00781460"/>
    <w:rsid w:val="0078163E"/>
    <w:rsid w:val="0078174B"/>
    <w:rsid w:val="00781752"/>
    <w:rsid w:val="00781854"/>
    <w:rsid w:val="00781860"/>
    <w:rsid w:val="00781AB1"/>
    <w:rsid w:val="00781B5C"/>
    <w:rsid w:val="00781D5B"/>
    <w:rsid w:val="00781E3C"/>
    <w:rsid w:val="00781EC6"/>
    <w:rsid w:val="00781EE9"/>
    <w:rsid w:val="007821EF"/>
    <w:rsid w:val="00782567"/>
    <w:rsid w:val="007827A7"/>
    <w:rsid w:val="00782971"/>
    <w:rsid w:val="00782AD2"/>
    <w:rsid w:val="00782F38"/>
    <w:rsid w:val="007831B5"/>
    <w:rsid w:val="007832D2"/>
    <w:rsid w:val="007834AF"/>
    <w:rsid w:val="007836DC"/>
    <w:rsid w:val="00783702"/>
    <w:rsid w:val="00783856"/>
    <w:rsid w:val="0078394C"/>
    <w:rsid w:val="00783B32"/>
    <w:rsid w:val="00783CB9"/>
    <w:rsid w:val="00783EC6"/>
    <w:rsid w:val="007840A1"/>
    <w:rsid w:val="00784119"/>
    <w:rsid w:val="0078434C"/>
    <w:rsid w:val="007843FB"/>
    <w:rsid w:val="00784746"/>
    <w:rsid w:val="0078482C"/>
    <w:rsid w:val="00784A1D"/>
    <w:rsid w:val="00784E53"/>
    <w:rsid w:val="00785081"/>
    <w:rsid w:val="0078514B"/>
    <w:rsid w:val="007852D2"/>
    <w:rsid w:val="00785793"/>
    <w:rsid w:val="0078579B"/>
    <w:rsid w:val="00785C33"/>
    <w:rsid w:val="00785E12"/>
    <w:rsid w:val="00785E57"/>
    <w:rsid w:val="00785E6F"/>
    <w:rsid w:val="00785F6A"/>
    <w:rsid w:val="00786250"/>
    <w:rsid w:val="007863FE"/>
    <w:rsid w:val="00786415"/>
    <w:rsid w:val="007865D2"/>
    <w:rsid w:val="00786612"/>
    <w:rsid w:val="00786810"/>
    <w:rsid w:val="00786AE5"/>
    <w:rsid w:val="00786D23"/>
    <w:rsid w:val="00786EEB"/>
    <w:rsid w:val="00786F1F"/>
    <w:rsid w:val="00787041"/>
    <w:rsid w:val="007871CE"/>
    <w:rsid w:val="00787228"/>
    <w:rsid w:val="0078761F"/>
    <w:rsid w:val="0078796F"/>
    <w:rsid w:val="00790387"/>
    <w:rsid w:val="00790584"/>
    <w:rsid w:val="00790759"/>
    <w:rsid w:val="00790A60"/>
    <w:rsid w:val="00790CD2"/>
    <w:rsid w:val="00790D0F"/>
    <w:rsid w:val="00790ED3"/>
    <w:rsid w:val="00791337"/>
    <w:rsid w:val="007916AC"/>
    <w:rsid w:val="00791749"/>
    <w:rsid w:val="00791D10"/>
    <w:rsid w:val="00792071"/>
    <w:rsid w:val="00792138"/>
    <w:rsid w:val="0079227A"/>
    <w:rsid w:val="00792287"/>
    <w:rsid w:val="00792288"/>
    <w:rsid w:val="0079233D"/>
    <w:rsid w:val="0079284C"/>
    <w:rsid w:val="00792A0F"/>
    <w:rsid w:val="00792B5A"/>
    <w:rsid w:val="00792C3E"/>
    <w:rsid w:val="00792E0D"/>
    <w:rsid w:val="00792FC1"/>
    <w:rsid w:val="0079305E"/>
    <w:rsid w:val="0079357B"/>
    <w:rsid w:val="0079361B"/>
    <w:rsid w:val="00793792"/>
    <w:rsid w:val="00793915"/>
    <w:rsid w:val="00793A26"/>
    <w:rsid w:val="00793A2F"/>
    <w:rsid w:val="00793B10"/>
    <w:rsid w:val="00793C4A"/>
    <w:rsid w:val="00793CC3"/>
    <w:rsid w:val="00793D1F"/>
    <w:rsid w:val="00793F7C"/>
    <w:rsid w:val="0079402C"/>
    <w:rsid w:val="00794066"/>
    <w:rsid w:val="0079407C"/>
    <w:rsid w:val="0079441B"/>
    <w:rsid w:val="00794581"/>
    <w:rsid w:val="0079478A"/>
    <w:rsid w:val="00794890"/>
    <w:rsid w:val="00794A6F"/>
    <w:rsid w:val="00794BB2"/>
    <w:rsid w:val="00794D38"/>
    <w:rsid w:val="00794F2B"/>
    <w:rsid w:val="00794FD3"/>
    <w:rsid w:val="00795284"/>
    <w:rsid w:val="007954FA"/>
    <w:rsid w:val="00795506"/>
    <w:rsid w:val="0079573E"/>
    <w:rsid w:val="00795820"/>
    <w:rsid w:val="00795A23"/>
    <w:rsid w:val="00795A56"/>
    <w:rsid w:val="00795ABB"/>
    <w:rsid w:val="00795B32"/>
    <w:rsid w:val="00795C20"/>
    <w:rsid w:val="00795F9B"/>
    <w:rsid w:val="007960F8"/>
    <w:rsid w:val="00796166"/>
    <w:rsid w:val="007963ED"/>
    <w:rsid w:val="00796625"/>
    <w:rsid w:val="007967DD"/>
    <w:rsid w:val="00796A7C"/>
    <w:rsid w:val="00796F82"/>
    <w:rsid w:val="007970BA"/>
    <w:rsid w:val="0079734F"/>
    <w:rsid w:val="00797530"/>
    <w:rsid w:val="00797866"/>
    <w:rsid w:val="007979B8"/>
    <w:rsid w:val="00797CC3"/>
    <w:rsid w:val="00797E73"/>
    <w:rsid w:val="00797E83"/>
    <w:rsid w:val="007A02B6"/>
    <w:rsid w:val="007A0446"/>
    <w:rsid w:val="007A0607"/>
    <w:rsid w:val="007A06B0"/>
    <w:rsid w:val="007A06B4"/>
    <w:rsid w:val="007A07AE"/>
    <w:rsid w:val="007A0A97"/>
    <w:rsid w:val="007A0B0C"/>
    <w:rsid w:val="007A0BF4"/>
    <w:rsid w:val="007A0CF2"/>
    <w:rsid w:val="007A0D62"/>
    <w:rsid w:val="007A0DA1"/>
    <w:rsid w:val="007A1476"/>
    <w:rsid w:val="007A14E6"/>
    <w:rsid w:val="007A15B0"/>
    <w:rsid w:val="007A183B"/>
    <w:rsid w:val="007A1AB0"/>
    <w:rsid w:val="007A1AEE"/>
    <w:rsid w:val="007A1E0E"/>
    <w:rsid w:val="007A1FB7"/>
    <w:rsid w:val="007A21FC"/>
    <w:rsid w:val="007A22A3"/>
    <w:rsid w:val="007A2587"/>
    <w:rsid w:val="007A25FD"/>
    <w:rsid w:val="007A26DB"/>
    <w:rsid w:val="007A27AE"/>
    <w:rsid w:val="007A2918"/>
    <w:rsid w:val="007A29ED"/>
    <w:rsid w:val="007A2A2B"/>
    <w:rsid w:val="007A2A70"/>
    <w:rsid w:val="007A2B8B"/>
    <w:rsid w:val="007A2CF8"/>
    <w:rsid w:val="007A2EFA"/>
    <w:rsid w:val="007A2F81"/>
    <w:rsid w:val="007A3219"/>
    <w:rsid w:val="007A3482"/>
    <w:rsid w:val="007A36E7"/>
    <w:rsid w:val="007A36F9"/>
    <w:rsid w:val="007A372C"/>
    <w:rsid w:val="007A3778"/>
    <w:rsid w:val="007A3B31"/>
    <w:rsid w:val="007A3B58"/>
    <w:rsid w:val="007A3C24"/>
    <w:rsid w:val="007A4033"/>
    <w:rsid w:val="007A4040"/>
    <w:rsid w:val="007A4047"/>
    <w:rsid w:val="007A4155"/>
    <w:rsid w:val="007A41A3"/>
    <w:rsid w:val="007A41DE"/>
    <w:rsid w:val="007A4358"/>
    <w:rsid w:val="007A459D"/>
    <w:rsid w:val="007A481C"/>
    <w:rsid w:val="007A48D1"/>
    <w:rsid w:val="007A4971"/>
    <w:rsid w:val="007A4AAD"/>
    <w:rsid w:val="007A4E3E"/>
    <w:rsid w:val="007A503B"/>
    <w:rsid w:val="007A50EE"/>
    <w:rsid w:val="007A522D"/>
    <w:rsid w:val="007A534B"/>
    <w:rsid w:val="007A53CF"/>
    <w:rsid w:val="007A53D5"/>
    <w:rsid w:val="007A545B"/>
    <w:rsid w:val="007A556B"/>
    <w:rsid w:val="007A5694"/>
    <w:rsid w:val="007A595E"/>
    <w:rsid w:val="007A5BDA"/>
    <w:rsid w:val="007A5C7F"/>
    <w:rsid w:val="007A5CB6"/>
    <w:rsid w:val="007A5CD9"/>
    <w:rsid w:val="007A5DAE"/>
    <w:rsid w:val="007A5E02"/>
    <w:rsid w:val="007A6206"/>
    <w:rsid w:val="007A64E4"/>
    <w:rsid w:val="007A64E8"/>
    <w:rsid w:val="007A6586"/>
    <w:rsid w:val="007A663D"/>
    <w:rsid w:val="007A6B87"/>
    <w:rsid w:val="007A6F26"/>
    <w:rsid w:val="007A713F"/>
    <w:rsid w:val="007A7242"/>
    <w:rsid w:val="007A72D1"/>
    <w:rsid w:val="007A7439"/>
    <w:rsid w:val="007A765D"/>
    <w:rsid w:val="007A7690"/>
    <w:rsid w:val="007A769C"/>
    <w:rsid w:val="007A7770"/>
    <w:rsid w:val="007A78F0"/>
    <w:rsid w:val="007A7951"/>
    <w:rsid w:val="007A79BE"/>
    <w:rsid w:val="007A7C4D"/>
    <w:rsid w:val="007B0044"/>
    <w:rsid w:val="007B004B"/>
    <w:rsid w:val="007B0173"/>
    <w:rsid w:val="007B0365"/>
    <w:rsid w:val="007B0425"/>
    <w:rsid w:val="007B04A4"/>
    <w:rsid w:val="007B078E"/>
    <w:rsid w:val="007B0B23"/>
    <w:rsid w:val="007B0B55"/>
    <w:rsid w:val="007B0CFF"/>
    <w:rsid w:val="007B0D4C"/>
    <w:rsid w:val="007B0D6D"/>
    <w:rsid w:val="007B1032"/>
    <w:rsid w:val="007B1079"/>
    <w:rsid w:val="007B1749"/>
    <w:rsid w:val="007B1C81"/>
    <w:rsid w:val="007B1EE2"/>
    <w:rsid w:val="007B1F89"/>
    <w:rsid w:val="007B21DC"/>
    <w:rsid w:val="007B22A0"/>
    <w:rsid w:val="007B246C"/>
    <w:rsid w:val="007B246E"/>
    <w:rsid w:val="007B2707"/>
    <w:rsid w:val="007B29BB"/>
    <w:rsid w:val="007B29BE"/>
    <w:rsid w:val="007B2B12"/>
    <w:rsid w:val="007B3156"/>
    <w:rsid w:val="007B3415"/>
    <w:rsid w:val="007B34B1"/>
    <w:rsid w:val="007B3501"/>
    <w:rsid w:val="007B35B9"/>
    <w:rsid w:val="007B367B"/>
    <w:rsid w:val="007B3776"/>
    <w:rsid w:val="007B39B5"/>
    <w:rsid w:val="007B3A8E"/>
    <w:rsid w:val="007B3B15"/>
    <w:rsid w:val="007B4017"/>
    <w:rsid w:val="007B40F4"/>
    <w:rsid w:val="007B41E1"/>
    <w:rsid w:val="007B431B"/>
    <w:rsid w:val="007B44A2"/>
    <w:rsid w:val="007B496E"/>
    <w:rsid w:val="007B4AF8"/>
    <w:rsid w:val="007B4D2D"/>
    <w:rsid w:val="007B5398"/>
    <w:rsid w:val="007B5734"/>
    <w:rsid w:val="007B5999"/>
    <w:rsid w:val="007B5A35"/>
    <w:rsid w:val="007B5CF2"/>
    <w:rsid w:val="007B5FB3"/>
    <w:rsid w:val="007B62B5"/>
    <w:rsid w:val="007B6592"/>
    <w:rsid w:val="007B67E0"/>
    <w:rsid w:val="007B68B0"/>
    <w:rsid w:val="007B690D"/>
    <w:rsid w:val="007B694E"/>
    <w:rsid w:val="007B6AB0"/>
    <w:rsid w:val="007B6E33"/>
    <w:rsid w:val="007B70B9"/>
    <w:rsid w:val="007B71A0"/>
    <w:rsid w:val="007B7330"/>
    <w:rsid w:val="007B73CF"/>
    <w:rsid w:val="007B7500"/>
    <w:rsid w:val="007B758E"/>
    <w:rsid w:val="007B777F"/>
    <w:rsid w:val="007B7808"/>
    <w:rsid w:val="007B7A63"/>
    <w:rsid w:val="007B7DD3"/>
    <w:rsid w:val="007B7F5B"/>
    <w:rsid w:val="007C0124"/>
    <w:rsid w:val="007C028A"/>
    <w:rsid w:val="007C03ED"/>
    <w:rsid w:val="007C0476"/>
    <w:rsid w:val="007C0516"/>
    <w:rsid w:val="007C0596"/>
    <w:rsid w:val="007C0734"/>
    <w:rsid w:val="007C0A7A"/>
    <w:rsid w:val="007C0A86"/>
    <w:rsid w:val="007C0AEF"/>
    <w:rsid w:val="007C0D43"/>
    <w:rsid w:val="007C110C"/>
    <w:rsid w:val="007C119B"/>
    <w:rsid w:val="007C133C"/>
    <w:rsid w:val="007C135C"/>
    <w:rsid w:val="007C13FC"/>
    <w:rsid w:val="007C147B"/>
    <w:rsid w:val="007C16A7"/>
    <w:rsid w:val="007C1A65"/>
    <w:rsid w:val="007C22CF"/>
    <w:rsid w:val="007C22DD"/>
    <w:rsid w:val="007C258D"/>
    <w:rsid w:val="007C2935"/>
    <w:rsid w:val="007C29CD"/>
    <w:rsid w:val="007C2ED3"/>
    <w:rsid w:val="007C2FC7"/>
    <w:rsid w:val="007C30DB"/>
    <w:rsid w:val="007C3553"/>
    <w:rsid w:val="007C3B78"/>
    <w:rsid w:val="007C3CA4"/>
    <w:rsid w:val="007C3F04"/>
    <w:rsid w:val="007C444F"/>
    <w:rsid w:val="007C4973"/>
    <w:rsid w:val="007C4998"/>
    <w:rsid w:val="007C4DD0"/>
    <w:rsid w:val="007C4EB8"/>
    <w:rsid w:val="007C51EC"/>
    <w:rsid w:val="007C5670"/>
    <w:rsid w:val="007C5824"/>
    <w:rsid w:val="007C5847"/>
    <w:rsid w:val="007C5D54"/>
    <w:rsid w:val="007C5E9F"/>
    <w:rsid w:val="007C5F1D"/>
    <w:rsid w:val="007C6340"/>
    <w:rsid w:val="007C63E5"/>
    <w:rsid w:val="007C66D8"/>
    <w:rsid w:val="007C6AB4"/>
    <w:rsid w:val="007C6AE9"/>
    <w:rsid w:val="007C6C0B"/>
    <w:rsid w:val="007C6DD7"/>
    <w:rsid w:val="007C70B0"/>
    <w:rsid w:val="007C70DA"/>
    <w:rsid w:val="007C7379"/>
    <w:rsid w:val="007C799B"/>
    <w:rsid w:val="007C79EE"/>
    <w:rsid w:val="007C7AE0"/>
    <w:rsid w:val="007C7D91"/>
    <w:rsid w:val="007C7E25"/>
    <w:rsid w:val="007C7E26"/>
    <w:rsid w:val="007C7E74"/>
    <w:rsid w:val="007D027A"/>
    <w:rsid w:val="007D03BA"/>
    <w:rsid w:val="007D0762"/>
    <w:rsid w:val="007D0B3C"/>
    <w:rsid w:val="007D0B71"/>
    <w:rsid w:val="007D0E4F"/>
    <w:rsid w:val="007D0E5E"/>
    <w:rsid w:val="007D1395"/>
    <w:rsid w:val="007D1446"/>
    <w:rsid w:val="007D149D"/>
    <w:rsid w:val="007D16BE"/>
    <w:rsid w:val="007D1769"/>
    <w:rsid w:val="007D18BE"/>
    <w:rsid w:val="007D18CA"/>
    <w:rsid w:val="007D1942"/>
    <w:rsid w:val="007D19EC"/>
    <w:rsid w:val="007D1AA7"/>
    <w:rsid w:val="007D1BE3"/>
    <w:rsid w:val="007D2133"/>
    <w:rsid w:val="007D26C8"/>
    <w:rsid w:val="007D28D6"/>
    <w:rsid w:val="007D2C77"/>
    <w:rsid w:val="007D31A8"/>
    <w:rsid w:val="007D3261"/>
    <w:rsid w:val="007D3386"/>
    <w:rsid w:val="007D3659"/>
    <w:rsid w:val="007D38FB"/>
    <w:rsid w:val="007D3931"/>
    <w:rsid w:val="007D3A36"/>
    <w:rsid w:val="007D3C58"/>
    <w:rsid w:val="007D3D3D"/>
    <w:rsid w:val="007D3D6A"/>
    <w:rsid w:val="007D3E27"/>
    <w:rsid w:val="007D3FC4"/>
    <w:rsid w:val="007D4089"/>
    <w:rsid w:val="007D40B4"/>
    <w:rsid w:val="007D4144"/>
    <w:rsid w:val="007D41AE"/>
    <w:rsid w:val="007D45C6"/>
    <w:rsid w:val="007D4C18"/>
    <w:rsid w:val="007D4E5F"/>
    <w:rsid w:val="007D4FB5"/>
    <w:rsid w:val="007D4FF9"/>
    <w:rsid w:val="007D5150"/>
    <w:rsid w:val="007D5218"/>
    <w:rsid w:val="007D531C"/>
    <w:rsid w:val="007D542F"/>
    <w:rsid w:val="007D5448"/>
    <w:rsid w:val="007D55E9"/>
    <w:rsid w:val="007D56FC"/>
    <w:rsid w:val="007D5C59"/>
    <w:rsid w:val="007D5CCB"/>
    <w:rsid w:val="007D5D2D"/>
    <w:rsid w:val="007D5DE5"/>
    <w:rsid w:val="007D5E6B"/>
    <w:rsid w:val="007D5FDD"/>
    <w:rsid w:val="007D61F1"/>
    <w:rsid w:val="007D6228"/>
    <w:rsid w:val="007D62E3"/>
    <w:rsid w:val="007D6447"/>
    <w:rsid w:val="007D6948"/>
    <w:rsid w:val="007D6962"/>
    <w:rsid w:val="007D6AF3"/>
    <w:rsid w:val="007D6D35"/>
    <w:rsid w:val="007D71CB"/>
    <w:rsid w:val="007D720B"/>
    <w:rsid w:val="007D7370"/>
    <w:rsid w:val="007D73A2"/>
    <w:rsid w:val="007D740A"/>
    <w:rsid w:val="007D7582"/>
    <w:rsid w:val="007D761D"/>
    <w:rsid w:val="007D767F"/>
    <w:rsid w:val="007D76B0"/>
    <w:rsid w:val="007D76D8"/>
    <w:rsid w:val="007D79FF"/>
    <w:rsid w:val="007D7A25"/>
    <w:rsid w:val="007D7DF4"/>
    <w:rsid w:val="007D7FF7"/>
    <w:rsid w:val="007E00C9"/>
    <w:rsid w:val="007E0138"/>
    <w:rsid w:val="007E0618"/>
    <w:rsid w:val="007E07D1"/>
    <w:rsid w:val="007E07E3"/>
    <w:rsid w:val="007E09D8"/>
    <w:rsid w:val="007E0A31"/>
    <w:rsid w:val="007E0B36"/>
    <w:rsid w:val="007E0B75"/>
    <w:rsid w:val="007E0D18"/>
    <w:rsid w:val="007E0D41"/>
    <w:rsid w:val="007E0E0A"/>
    <w:rsid w:val="007E1362"/>
    <w:rsid w:val="007E13A2"/>
    <w:rsid w:val="007E143B"/>
    <w:rsid w:val="007E160A"/>
    <w:rsid w:val="007E169A"/>
    <w:rsid w:val="007E1828"/>
    <w:rsid w:val="007E19C8"/>
    <w:rsid w:val="007E1AD0"/>
    <w:rsid w:val="007E1D3A"/>
    <w:rsid w:val="007E1D73"/>
    <w:rsid w:val="007E1E76"/>
    <w:rsid w:val="007E2291"/>
    <w:rsid w:val="007E2483"/>
    <w:rsid w:val="007E2765"/>
    <w:rsid w:val="007E28D5"/>
    <w:rsid w:val="007E2B84"/>
    <w:rsid w:val="007E2D46"/>
    <w:rsid w:val="007E2D74"/>
    <w:rsid w:val="007E2D9A"/>
    <w:rsid w:val="007E2DED"/>
    <w:rsid w:val="007E2EAC"/>
    <w:rsid w:val="007E2EF3"/>
    <w:rsid w:val="007E3198"/>
    <w:rsid w:val="007E321C"/>
    <w:rsid w:val="007E3361"/>
    <w:rsid w:val="007E33C5"/>
    <w:rsid w:val="007E33C6"/>
    <w:rsid w:val="007E33E7"/>
    <w:rsid w:val="007E36B1"/>
    <w:rsid w:val="007E3A27"/>
    <w:rsid w:val="007E3A75"/>
    <w:rsid w:val="007E3B91"/>
    <w:rsid w:val="007E3C59"/>
    <w:rsid w:val="007E3CBD"/>
    <w:rsid w:val="007E3DEA"/>
    <w:rsid w:val="007E3DEE"/>
    <w:rsid w:val="007E3EA7"/>
    <w:rsid w:val="007E3F2A"/>
    <w:rsid w:val="007E43CF"/>
    <w:rsid w:val="007E4514"/>
    <w:rsid w:val="007E4622"/>
    <w:rsid w:val="007E479A"/>
    <w:rsid w:val="007E489D"/>
    <w:rsid w:val="007E4A1B"/>
    <w:rsid w:val="007E4CBF"/>
    <w:rsid w:val="007E4E02"/>
    <w:rsid w:val="007E530E"/>
    <w:rsid w:val="007E53D8"/>
    <w:rsid w:val="007E5611"/>
    <w:rsid w:val="007E586F"/>
    <w:rsid w:val="007E5A6C"/>
    <w:rsid w:val="007E5A96"/>
    <w:rsid w:val="007E5C39"/>
    <w:rsid w:val="007E5E15"/>
    <w:rsid w:val="007E5E53"/>
    <w:rsid w:val="007E5F34"/>
    <w:rsid w:val="007E5FC7"/>
    <w:rsid w:val="007E629A"/>
    <w:rsid w:val="007E631E"/>
    <w:rsid w:val="007E6589"/>
    <w:rsid w:val="007E6962"/>
    <w:rsid w:val="007E6A42"/>
    <w:rsid w:val="007E709E"/>
    <w:rsid w:val="007E710B"/>
    <w:rsid w:val="007E741C"/>
    <w:rsid w:val="007E7614"/>
    <w:rsid w:val="007E7622"/>
    <w:rsid w:val="007E7754"/>
    <w:rsid w:val="007E7ED3"/>
    <w:rsid w:val="007F0020"/>
    <w:rsid w:val="007F00DE"/>
    <w:rsid w:val="007F01C8"/>
    <w:rsid w:val="007F021F"/>
    <w:rsid w:val="007F05C8"/>
    <w:rsid w:val="007F08EA"/>
    <w:rsid w:val="007F0B7B"/>
    <w:rsid w:val="007F0B96"/>
    <w:rsid w:val="007F0C00"/>
    <w:rsid w:val="007F0D9C"/>
    <w:rsid w:val="007F0DCB"/>
    <w:rsid w:val="007F0EDD"/>
    <w:rsid w:val="007F12E1"/>
    <w:rsid w:val="007F16DC"/>
    <w:rsid w:val="007F170A"/>
    <w:rsid w:val="007F17CC"/>
    <w:rsid w:val="007F18B4"/>
    <w:rsid w:val="007F1DF9"/>
    <w:rsid w:val="007F1E75"/>
    <w:rsid w:val="007F1EF4"/>
    <w:rsid w:val="007F2145"/>
    <w:rsid w:val="007F22F5"/>
    <w:rsid w:val="007F2482"/>
    <w:rsid w:val="007F24CA"/>
    <w:rsid w:val="007F273B"/>
    <w:rsid w:val="007F27BB"/>
    <w:rsid w:val="007F2A16"/>
    <w:rsid w:val="007F2AA2"/>
    <w:rsid w:val="007F2B42"/>
    <w:rsid w:val="007F2D14"/>
    <w:rsid w:val="007F2E81"/>
    <w:rsid w:val="007F2F5F"/>
    <w:rsid w:val="007F2FD8"/>
    <w:rsid w:val="007F30D7"/>
    <w:rsid w:val="007F3244"/>
    <w:rsid w:val="007F39C9"/>
    <w:rsid w:val="007F3CC5"/>
    <w:rsid w:val="007F413F"/>
    <w:rsid w:val="007F44B5"/>
    <w:rsid w:val="007F4609"/>
    <w:rsid w:val="007F483E"/>
    <w:rsid w:val="007F494B"/>
    <w:rsid w:val="007F4B94"/>
    <w:rsid w:val="007F4BD8"/>
    <w:rsid w:val="007F4E83"/>
    <w:rsid w:val="007F5137"/>
    <w:rsid w:val="007F5424"/>
    <w:rsid w:val="007F54CB"/>
    <w:rsid w:val="007F554F"/>
    <w:rsid w:val="007F55F3"/>
    <w:rsid w:val="007F57FF"/>
    <w:rsid w:val="007F59E9"/>
    <w:rsid w:val="007F5A48"/>
    <w:rsid w:val="007F5BB8"/>
    <w:rsid w:val="007F5BE4"/>
    <w:rsid w:val="007F6009"/>
    <w:rsid w:val="007F6032"/>
    <w:rsid w:val="007F621B"/>
    <w:rsid w:val="007F62EA"/>
    <w:rsid w:val="007F65AA"/>
    <w:rsid w:val="007F67B0"/>
    <w:rsid w:val="007F68BD"/>
    <w:rsid w:val="007F6CC0"/>
    <w:rsid w:val="007F6DFE"/>
    <w:rsid w:val="007F71FD"/>
    <w:rsid w:val="007F74AA"/>
    <w:rsid w:val="007F758E"/>
    <w:rsid w:val="007F76A1"/>
    <w:rsid w:val="007F76A5"/>
    <w:rsid w:val="007F7A4B"/>
    <w:rsid w:val="007F7B80"/>
    <w:rsid w:val="007F7CC7"/>
    <w:rsid w:val="007F7CD4"/>
    <w:rsid w:val="007F7EDD"/>
    <w:rsid w:val="008001A7"/>
    <w:rsid w:val="008002F9"/>
    <w:rsid w:val="00800402"/>
    <w:rsid w:val="00800476"/>
    <w:rsid w:val="0080077A"/>
    <w:rsid w:val="008007C6"/>
    <w:rsid w:val="008011F1"/>
    <w:rsid w:val="00801249"/>
    <w:rsid w:val="00801413"/>
    <w:rsid w:val="00801475"/>
    <w:rsid w:val="00801562"/>
    <w:rsid w:val="00801577"/>
    <w:rsid w:val="008016F3"/>
    <w:rsid w:val="00801861"/>
    <w:rsid w:val="008018C2"/>
    <w:rsid w:val="00801AAF"/>
    <w:rsid w:val="00801B9A"/>
    <w:rsid w:val="00801BE0"/>
    <w:rsid w:val="00801CB2"/>
    <w:rsid w:val="00801DA7"/>
    <w:rsid w:val="00801DE1"/>
    <w:rsid w:val="00801EE6"/>
    <w:rsid w:val="00801EF0"/>
    <w:rsid w:val="00801F41"/>
    <w:rsid w:val="00801FEC"/>
    <w:rsid w:val="008025D8"/>
    <w:rsid w:val="00802680"/>
    <w:rsid w:val="0080286B"/>
    <w:rsid w:val="0080290E"/>
    <w:rsid w:val="00802CC8"/>
    <w:rsid w:val="00803100"/>
    <w:rsid w:val="00803102"/>
    <w:rsid w:val="00803119"/>
    <w:rsid w:val="008031C1"/>
    <w:rsid w:val="0080354B"/>
    <w:rsid w:val="00803679"/>
    <w:rsid w:val="00803A8A"/>
    <w:rsid w:val="00803CFD"/>
    <w:rsid w:val="00803DB7"/>
    <w:rsid w:val="00803DC3"/>
    <w:rsid w:val="00803E2A"/>
    <w:rsid w:val="00803E82"/>
    <w:rsid w:val="00803FA5"/>
    <w:rsid w:val="00804086"/>
    <w:rsid w:val="0080412B"/>
    <w:rsid w:val="00804182"/>
    <w:rsid w:val="008042E4"/>
    <w:rsid w:val="008047AE"/>
    <w:rsid w:val="008049D2"/>
    <w:rsid w:val="00804D0D"/>
    <w:rsid w:val="00804D64"/>
    <w:rsid w:val="00804F89"/>
    <w:rsid w:val="00805014"/>
    <w:rsid w:val="008050CE"/>
    <w:rsid w:val="008054FB"/>
    <w:rsid w:val="00805577"/>
    <w:rsid w:val="008055BE"/>
    <w:rsid w:val="00805A98"/>
    <w:rsid w:val="00805B63"/>
    <w:rsid w:val="00805B88"/>
    <w:rsid w:val="00805CCA"/>
    <w:rsid w:val="00805E7D"/>
    <w:rsid w:val="00806039"/>
    <w:rsid w:val="00806051"/>
    <w:rsid w:val="008060F3"/>
    <w:rsid w:val="0080611C"/>
    <w:rsid w:val="00806282"/>
    <w:rsid w:val="008063F5"/>
    <w:rsid w:val="008063FC"/>
    <w:rsid w:val="00806519"/>
    <w:rsid w:val="0080657A"/>
    <w:rsid w:val="00806640"/>
    <w:rsid w:val="008066E4"/>
    <w:rsid w:val="0080686E"/>
    <w:rsid w:val="00806C18"/>
    <w:rsid w:val="00806E4B"/>
    <w:rsid w:val="00806ECF"/>
    <w:rsid w:val="00806F4E"/>
    <w:rsid w:val="00807344"/>
    <w:rsid w:val="008073EF"/>
    <w:rsid w:val="008073F2"/>
    <w:rsid w:val="00807482"/>
    <w:rsid w:val="00807560"/>
    <w:rsid w:val="00807849"/>
    <w:rsid w:val="00807AEA"/>
    <w:rsid w:val="00807BD4"/>
    <w:rsid w:val="00807C34"/>
    <w:rsid w:val="0081030D"/>
    <w:rsid w:val="0081049B"/>
    <w:rsid w:val="0081054E"/>
    <w:rsid w:val="0081079E"/>
    <w:rsid w:val="0081083C"/>
    <w:rsid w:val="008108A8"/>
    <w:rsid w:val="008109E0"/>
    <w:rsid w:val="00810CEF"/>
    <w:rsid w:val="00810EE2"/>
    <w:rsid w:val="00810EE6"/>
    <w:rsid w:val="008111E9"/>
    <w:rsid w:val="0081130C"/>
    <w:rsid w:val="00811327"/>
    <w:rsid w:val="00811A20"/>
    <w:rsid w:val="00811A36"/>
    <w:rsid w:val="00811B4C"/>
    <w:rsid w:val="00811D6A"/>
    <w:rsid w:val="00811EAA"/>
    <w:rsid w:val="00812120"/>
    <w:rsid w:val="00812306"/>
    <w:rsid w:val="00812598"/>
    <w:rsid w:val="00812645"/>
    <w:rsid w:val="00812661"/>
    <w:rsid w:val="0081272D"/>
    <w:rsid w:val="00812826"/>
    <w:rsid w:val="00812D6C"/>
    <w:rsid w:val="00812F18"/>
    <w:rsid w:val="008130B6"/>
    <w:rsid w:val="00813191"/>
    <w:rsid w:val="00813493"/>
    <w:rsid w:val="0081362F"/>
    <w:rsid w:val="00813631"/>
    <w:rsid w:val="0081370F"/>
    <w:rsid w:val="00813E31"/>
    <w:rsid w:val="0081432B"/>
    <w:rsid w:val="008143C5"/>
    <w:rsid w:val="0081450D"/>
    <w:rsid w:val="0081454F"/>
    <w:rsid w:val="008147B5"/>
    <w:rsid w:val="0081483F"/>
    <w:rsid w:val="0081485F"/>
    <w:rsid w:val="00814C63"/>
    <w:rsid w:val="00814E75"/>
    <w:rsid w:val="0081505A"/>
    <w:rsid w:val="008152F8"/>
    <w:rsid w:val="00815477"/>
    <w:rsid w:val="008158BC"/>
    <w:rsid w:val="00815A1E"/>
    <w:rsid w:val="00815A63"/>
    <w:rsid w:val="00815C5F"/>
    <w:rsid w:val="00815CA7"/>
    <w:rsid w:val="00815E00"/>
    <w:rsid w:val="00816193"/>
    <w:rsid w:val="008161DE"/>
    <w:rsid w:val="00816718"/>
    <w:rsid w:val="00816896"/>
    <w:rsid w:val="0081690E"/>
    <w:rsid w:val="00816A3D"/>
    <w:rsid w:val="00816B09"/>
    <w:rsid w:val="00816B43"/>
    <w:rsid w:val="00816F95"/>
    <w:rsid w:val="00817025"/>
    <w:rsid w:val="008170B1"/>
    <w:rsid w:val="008171EB"/>
    <w:rsid w:val="00817304"/>
    <w:rsid w:val="00817399"/>
    <w:rsid w:val="008175A6"/>
    <w:rsid w:val="008178AA"/>
    <w:rsid w:val="00817C71"/>
    <w:rsid w:val="00817FA8"/>
    <w:rsid w:val="008202F0"/>
    <w:rsid w:val="0082049C"/>
    <w:rsid w:val="00820552"/>
    <w:rsid w:val="0082090E"/>
    <w:rsid w:val="00820B53"/>
    <w:rsid w:val="00820E82"/>
    <w:rsid w:val="00821054"/>
    <w:rsid w:val="008210FF"/>
    <w:rsid w:val="0082120F"/>
    <w:rsid w:val="00821215"/>
    <w:rsid w:val="008212AB"/>
    <w:rsid w:val="008214BC"/>
    <w:rsid w:val="00821528"/>
    <w:rsid w:val="0082154A"/>
    <w:rsid w:val="00821572"/>
    <w:rsid w:val="008219DB"/>
    <w:rsid w:val="00821D18"/>
    <w:rsid w:val="00821EBB"/>
    <w:rsid w:val="00822288"/>
    <w:rsid w:val="008222A5"/>
    <w:rsid w:val="00822301"/>
    <w:rsid w:val="0082232A"/>
    <w:rsid w:val="008224AA"/>
    <w:rsid w:val="00822B05"/>
    <w:rsid w:val="00822B53"/>
    <w:rsid w:val="00822B80"/>
    <w:rsid w:val="00822EA7"/>
    <w:rsid w:val="008230B6"/>
    <w:rsid w:val="008230DC"/>
    <w:rsid w:val="0082321C"/>
    <w:rsid w:val="00823246"/>
    <w:rsid w:val="00823273"/>
    <w:rsid w:val="008233DE"/>
    <w:rsid w:val="00823851"/>
    <w:rsid w:val="00823931"/>
    <w:rsid w:val="008239C5"/>
    <w:rsid w:val="00823A74"/>
    <w:rsid w:val="008243FF"/>
    <w:rsid w:val="008246EA"/>
    <w:rsid w:val="0082479B"/>
    <w:rsid w:val="00824911"/>
    <w:rsid w:val="0082496B"/>
    <w:rsid w:val="00824B26"/>
    <w:rsid w:val="00824CCA"/>
    <w:rsid w:val="00824FC1"/>
    <w:rsid w:val="00824FF7"/>
    <w:rsid w:val="0082510E"/>
    <w:rsid w:val="0082511C"/>
    <w:rsid w:val="00825280"/>
    <w:rsid w:val="0082543E"/>
    <w:rsid w:val="008255EA"/>
    <w:rsid w:val="008256F3"/>
    <w:rsid w:val="00825966"/>
    <w:rsid w:val="00825C68"/>
    <w:rsid w:val="00825EBF"/>
    <w:rsid w:val="00825F2F"/>
    <w:rsid w:val="008260F1"/>
    <w:rsid w:val="008261C0"/>
    <w:rsid w:val="0082620B"/>
    <w:rsid w:val="0082621C"/>
    <w:rsid w:val="0082623A"/>
    <w:rsid w:val="00826522"/>
    <w:rsid w:val="00826572"/>
    <w:rsid w:val="008266DE"/>
    <w:rsid w:val="00826868"/>
    <w:rsid w:val="00826D3B"/>
    <w:rsid w:val="00826D75"/>
    <w:rsid w:val="00826EC1"/>
    <w:rsid w:val="00827362"/>
    <w:rsid w:val="008273D0"/>
    <w:rsid w:val="00827531"/>
    <w:rsid w:val="00827605"/>
    <w:rsid w:val="00827866"/>
    <w:rsid w:val="00827C27"/>
    <w:rsid w:val="00827F81"/>
    <w:rsid w:val="00830153"/>
    <w:rsid w:val="00830203"/>
    <w:rsid w:val="00830206"/>
    <w:rsid w:val="008308D6"/>
    <w:rsid w:val="00830B73"/>
    <w:rsid w:val="00830BDB"/>
    <w:rsid w:val="00830BDC"/>
    <w:rsid w:val="00830D6B"/>
    <w:rsid w:val="00830FD0"/>
    <w:rsid w:val="00831249"/>
    <w:rsid w:val="008312B6"/>
    <w:rsid w:val="00831416"/>
    <w:rsid w:val="0083154C"/>
    <w:rsid w:val="00831658"/>
    <w:rsid w:val="00831C4C"/>
    <w:rsid w:val="00831FE0"/>
    <w:rsid w:val="0083211B"/>
    <w:rsid w:val="00832133"/>
    <w:rsid w:val="00832186"/>
    <w:rsid w:val="0083236F"/>
    <w:rsid w:val="0083243B"/>
    <w:rsid w:val="0083256E"/>
    <w:rsid w:val="008325E3"/>
    <w:rsid w:val="0083293D"/>
    <w:rsid w:val="008329F8"/>
    <w:rsid w:val="00832A4A"/>
    <w:rsid w:val="00832BF7"/>
    <w:rsid w:val="00832C5C"/>
    <w:rsid w:val="00832C63"/>
    <w:rsid w:val="00832FDE"/>
    <w:rsid w:val="00833308"/>
    <w:rsid w:val="008335C5"/>
    <w:rsid w:val="00833653"/>
    <w:rsid w:val="008336FB"/>
    <w:rsid w:val="00833745"/>
    <w:rsid w:val="00833763"/>
    <w:rsid w:val="00833882"/>
    <w:rsid w:val="008339EF"/>
    <w:rsid w:val="00833A2F"/>
    <w:rsid w:val="00833B7E"/>
    <w:rsid w:val="00834245"/>
    <w:rsid w:val="00834342"/>
    <w:rsid w:val="00834352"/>
    <w:rsid w:val="00834356"/>
    <w:rsid w:val="00834515"/>
    <w:rsid w:val="008345F1"/>
    <w:rsid w:val="0083463E"/>
    <w:rsid w:val="00834959"/>
    <w:rsid w:val="00834A42"/>
    <w:rsid w:val="00834CFB"/>
    <w:rsid w:val="00834D19"/>
    <w:rsid w:val="00835222"/>
    <w:rsid w:val="008352F5"/>
    <w:rsid w:val="008357CE"/>
    <w:rsid w:val="008357D8"/>
    <w:rsid w:val="00835C08"/>
    <w:rsid w:val="00835CDA"/>
    <w:rsid w:val="0083609A"/>
    <w:rsid w:val="0083619C"/>
    <w:rsid w:val="00836332"/>
    <w:rsid w:val="00836355"/>
    <w:rsid w:val="008364A1"/>
    <w:rsid w:val="008367DB"/>
    <w:rsid w:val="0083692D"/>
    <w:rsid w:val="00836A17"/>
    <w:rsid w:val="00836A6C"/>
    <w:rsid w:val="00836B47"/>
    <w:rsid w:val="00836CA8"/>
    <w:rsid w:val="00836D02"/>
    <w:rsid w:val="00836D64"/>
    <w:rsid w:val="00836DC6"/>
    <w:rsid w:val="00836E65"/>
    <w:rsid w:val="0083721C"/>
    <w:rsid w:val="00837268"/>
    <w:rsid w:val="0083745C"/>
    <w:rsid w:val="008374A9"/>
    <w:rsid w:val="0083752B"/>
    <w:rsid w:val="008378E1"/>
    <w:rsid w:val="008379C4"/>
    <w:rsid w:val="00837B26"/>
    <w:rsid w:val="00837BF6"/>
    <w:rsid w:val="00837DA3"/>
    <w:rsid w:val="00837EB8"/>
    <w:rsid w:val="00837F0E"/>
    <w:rsid w:val="0084011F"/>
    <w:rsid w:val="008403CE"/>
    <w:rsid w:val="008403E8"/>
    <w:rsid w:val="008404E5"/>
    <w:rsid w:val="0084056C"/>
    <w:rsid w:val="008405B9"/>
    <w:rsid w:val="0084074D"/>
    <w:rsid w:val="0084079E"/>
    <w:rsid w:val="00840C64"/>
    <w:rsid w:val="00840DAB"/>
    <w:rsid w:val="00840F64"/>
    <w:rsid w:val="008412C1"/>
    <w:rsid w:val="008414F5"/>
    <w:rsid w:val="008415C0"/>
    <w:rsid w:val="00841733"/>
    <w:rsid w:val="008417A8"/>
    <w:rsid w:val="008419F1"/>
    <w:rsid w:val="00841A5F"/>
    <w:rsid w:val="00841DCA"/>
    <w:rsid w:val="00841EA9"/>
    <w:rsid w:val="00842128"/>
    <w:rsid w:val="00842143"/>
    <w:rsid w:val="00842218"/>
    <w:rsid w:val="008422F9"/>
    <w:rsid w:val="008423CF"/>
    <w:rsid w:val="0084275C"/>
    <w:rsid w:val="00842894"/>
    <w:rsid w:val="00842951"/>
    <w:rsid w:val="00842C80"/>
    <w:rsid w:val="00842DE5"/>
    <w:rsid w:val="00843038"/>
    <w:rsid w:val="008430A2"/>
    <w:rsid w:val="0084352C"/>
    <w:rsid w:val="0084390F"/>
    <w:rsid w:val="008439EE"/>
    <w:rsid w:val="00843AE8"/>
    <w:rsid w:val="00843C0E"/>
    <w:rsid w:val="00843E89"/>
    <w:rsid w:val="008440C5"/>
    <w:rsid w:val="00844166"/>
    <w:rsid w:val="0084419F"/>
    <w:rsid w:val="008444BC"/>
    <w:rsid w:val="00844A40"/>
    <w:rsid w:val="00844A71"/>
    <w:rsid w:val="00844B21"/>
    <w:rsid w:val="00844C58"/>
    <w:rsid w:val="00844C63"/>
    <w:rsid w:val="00844E89"/>
    <w:rsid w:val="0084500E"/>
    <w:rsid w:val="00845021"/>
    <w:rsid w:val="0084505C"/>
    <w:rsid w:val="0084509F"/>
    <w:rsid w:val="00845104"/>
    <w:rsid w:val="0084521E"/>
    <w:rsid w:val="00845353"/>
    <w:rsid w:val="0084560C"/>
    <w:rsid w:val="008457CF"/>
    <w:rsid w:val="00845D3A"/>
    <w:rsid w:val="00845DEF"/>
    <w:rsid w:val="00845F3E"/>
    <w:rsid w:val="00846161"/>
    <w:rsid w:val="008461D7"/>
    <w:rsid w:val="00846292"/>
    <w:rsid w:val="00846362"/>
    <w:rsid w:val="00846383"/>
    <w:rsid w:val="00846388"/>
    <w:rsid w:val="0084690A"/>
    <w:rsid w:val="0084695C"/>
    <w:rsid w:val="00846AA1"/>
    <w:rsid w:val="00846DC1"/>
    <w:rsid w:val="00846DF2"/>
    <w:rsid w:val="00846F80"/>
    <w:rsid w:val="00846F9A"/>
    <w:rsid w:val="00847486"/>
    <w:rsid w:val="008475C6"/>
    <w:rsid w:val="00847670"/>
    <w:rsid w:val="00847721"/>
    <w:rsid w:val="00850003"/>
    <w:rsid w:val="00850377"/>
    <w:rsid w:val="008505DF"/>
    <w:rsid w:val="008506D0"/>
    <w:rsid w:val="00850A0E"/>
    <w:rsid w:val="00850A92"/>
    <w:rsid w:val="00850BAB"/>
    <w:rsid w:val="00850DC4"/>
    <w:rsid w:val="00850DCB"/>
    <w:rsid w:val="00850DD0"/>
    <w:rsid w:val="00850E59"/>
    <w:rsid w:val="00850F8D"/>
    <w:rsid w:val="008511D3"/>
    <w:rsid w:val="0085127D"/>
    <w:rsid w:val="008513BB"/>
    <w:rsid w:val="008513E6"/>
    <w:rsid w:val="008515EB"/>
    <w:rsid w:val="00851708"/>
    <w:rsid w:val="0085198F"/>
    <w:rsid w:val="00851E07"/>
    <w:rsid w:val="00851E53"/>
    <w:rsid w:val="00852035"/>
    <w:rsid w:val="008522CF"/>
    <w:rsid w:val="008524AE"/>
    <w:rsid w:val="00852597"/>
    <w:rsid w:val="00852630"/>
    <w:rsid w:val="00852723"/>
    <w:rsid w:val="00852D4B"/>
    <w:rsid w:val="00852F4F"/>
    <w:rsid w:val="0085316C"/>
    <w:rsid w:val="008535D3"/>
    <w:rsid w:val="00853908"/>
    <w:rsid w:val="00853CE6"/>
    <w:rsid w:val="008541C6"/>
    <w:rsid w:val="0085424B"/>
    <w:rsid w:val="008544CF"/>
    <w:rsid w:val="00854501"/>
    <w:rsid w:val="0085455D"/>
    <w:rsid w:val="008545FE"/>
    <w:rsid w:val="00854877"/>
    <w:rsid w:val="0085492F"/>
    <w:rsid w:val="00854DA6"/>
    <w:rsid w:val="00854F26"/>
    <w:rsid w:val="00854FAC"/>
    <w:rsid w:val="0085513B"/>
    <w:rsid w:val="00855294"/>
    <w:rsid w:val="008552D6"/>
    <w:rsid w:val="008552E3"/>
    <w:rsid w:val="008553A2"/>
    <w:rsid w:val="00855600"/>
    <w:rsid w:val="00855635"/>
    <w:rsid w:val="00855943"/>
    <w:rsid w:val="00855A45"/>
    <w:rsid w:val="00855DB1"/>
    <w:rsid w:val="00855FD7"/>
    <w:rsid w:val="00856039"/>
    <w:rsid w:val="0085610A"/>
    <w:rsid w:val="00856344"/>
    <w:rsid w:val="00856401"/>
    <w:rsid w:val="00856496"/>
    <w:rsid w:val="008565F4"/>
    <w:rsid w:val="00856A00"/>
    <w:rsid w:val="00856A9A"/>
    <w:rsid w:val="00856BE4"/>
    <w:rsid w:val="00856CD3"/>
    <w:rsid w:val="00856FD8"/>
    <w:rsid w:val="00857080"/>
    <w:rsid w:val="008571B1"/>
    <w:rsid w:val="0085725C"/>
    <w:rsid w:val="0085770B"/>
    <w:rsid w:val="008579B7"/>
    <w:rsid w:val="008579E7"/>
    <w:rsid w:val="00857A30"/>
    <w:rsid w:val="00857A4F"/>
    <w:rsid w:val="00857B22"/>
    <w:rsid w:val="0086018E"/>
    <w:rsid w:val="00860200"/>
    <w:rsid w:val="00860204"/>
    <w:rsid w:val="00860296"/>
    <w:rsid w:val="008602A9"/>
    <w:rsid w:val="00860321"/>
    <w:rsid w:val="0086044C"/>
    <w:rsid w:val="0086060F"/>
    <w:rsid w:val="008607A9"/>
    <w:rsid w:val="0086081F"/>
    <w:rsid w:val="00860AE9"/>
    <w:rsid w:val="00860B25"/>
    <w:rsid w:val="00860CB4"/>
    <w:rsid w:val="00860EB6"/>
    <w:rsid w:val="00861046"/>
    <w:rsid w:val="008610BA"/>
    <w:rsid w:val="008611D7"/>
    <w:rsid w:val="0086163D"/>
    <w:rsid w:val="00861B85"/>
    <w:rsid w:val="00861CD2"/>
    <w:rsid w:val="00861F74"/>
    <w:rsid w:val="0086206E"/>
    <w:rsid w:val="00862263"/>
    <w:rsid w:val="00862574"/>
    <w:rsid w:val="0086264A"/>
    <w:rsid w:val="008627E7"/>
    <w:rsid w:val="008628F5"/>
    <w:rsid w:val="00862A42"/>
    <w:rsid w:val="00862C73"/>
    <w:rsid w:val="00862D99"/>
    <w:rsid w:val="00862E95"/>
    <w:rsid w:val="00862FFA"/>
    <w:rsid w:val="00863439"/>
    <w:rsid w:val="008634AB"/>
    <w:rsid w:val="008635DD"/>
    <w:rsid w:val="00863783"/>
    <w:rsid w:val="008638AA"/>
    <w:rsid w:val="00863936"/>
    <w:rsid w:val="00863BB2"/>
    <w:rsid w:val="00863BC4"/>
    <w:rsid w:val="00863C1C"/>
    <w:rsid w:val="00863D73"/>
    <w:rsid w:val="00863EAF"/>
    <w:rsid w:val="0086415C"/>
    <w:rsid w:val="008641AF"/>
    <w:rsid w:val="0086450A"/>
    <w:rsid w:val="0086469A"/>
    <w:rsid w:val="0086491C"/>
    <w:rsid w:val="0086494D"/>
    <w:rsid w:val="00864979"/>
    <w:rsid w:val="00864B2D"/>
    <w:rsid w:val="00864B97"/>
    <w:rsid w:val="00864FC6"/>
    <w:rsid w:val="0086501A"/>
    <w:rsid w:val="0086505D"/>
    <w:rsid w:val="0086515A"/>
    <w:rsid w:val="00865572"/>
    <w:rsid w:val="0086565F"/>
    <w:rsid w:val="00865798"/>
    <w:rsid w:val="00865C28"/>
    <w:rsid w:val="00865C85"/>
    <w:rsid w:val="00865E05"/>
    <w:rsid w:val="00865E20"/>
    <w:rsid w:val="00865E72"/>
    <w:rsid w:val="00866043"/>
    <w:rsid w:val="008661C1"/>
    <w:rsid w:val="0086629C"/>
    <w:rsid w:val="00866334"/>
    <w:rsid w:val="008667B6"/>
    <w:rsid w:val="00866807"/>
    <w:rsid w:val="0086681A"/>
    <w:rsid w:val="00866A9D"/>
    <w:rsid w:val="00866C0D"/>
    <w:rsid w:val="00866C9F"/>
    <w:rsid w:val="00867099"/>
    <w:rsid w:val="008670AA"/>
    <w:rsid w:val="00867289"/>
    <w:rsid w:val="00867294"/>
    <w:rsid w:val="00867460"/>
    <w:rsid w:val="008674D1"/>
    <w:rsid w:val="008677FE"/>
    <w:rsid w:val="00867CAC"/>
    <w:rsid w:val="00867E26"/>
    <w:rsid w:val="00867F7F"/>
    <w:rsid w:val="00867FED"/>
    <w:rsid w:val="008702AE"/>
    <w:rsid w:val="008703BA"/>
    <w:rsid w:val="0087067B"/>
    <w:rsid w:val="00870C07"/>
    <w:rsid w:val="00870CD4"/>
    <w:rsid w:val="00871160"/>
    <w:rsid w:val="0087130A"/>
    <w:rsid w:val="00871777"/>
    <w:rsid w:val="008717DB"/>
    <w:rsid w:val="008717F1"/>
    <w:rsid w:val="00872000"/>
    <w:rsid w:val="0087229C"/>
    <w:rsid w:val="00872487"/>
    <w:rsid w:val="00872742"/>
    <w:rsid w:val="0087294E"/>
    <w:rsid w:val="00872996"/>
    <w:rsid w:val="008729CC"/>
    <w:rsid w:val="00872A7E"/>
    <w:rsid w:val="00872B56"/>
    <w:rsid w:val="00872CDA"/>
    <w:rsid w:val="00872DCA"/>
    <w:rsid w:val="00872DE4"/>
    <w:rsid w:val="00873290"/>
    <w:rsid w:val="008735A6"/>
    <w:rsid w:val="00873B0C"/>
    <w:rsid w:val="00873BA7"/>
    <w:rsid w:val="00873DF2"/>
    <w:rsid w:val="0087415C"/>
    <w:rsid w:val="00874187"/>
    <w:rsid w:val="00874446"/>
    <w:rsid w:val="0087447F"/>
    <w:rsid w:val="008744C6"/>
    <w:rsid w:val="00874666"/>
    <w:rsid w:val="00874829"/>
    <w:rsid w:val="00874DC0"/>
    <w:rsid w:val="00874FD2"/>
    <w:rsid w:val="00874FDE"/>
    <w:rsid w:val="0087500A"/>
    <w:rsid w:val="008751C9"/>
    <w:rsid w:val="00875408"/>
    <w:rsid w:val="00875528"/>
    <w:rsid w:val="00875766"/>
    <w:rsid w:val="00875990"/>
    <w:rsid w:val="00875FC3"/>
    <w:rsid w:val="00876084"/>
    <w:rsid w:val="008762EF"/>
    <w:rsid w:val="00876521"/>
    <w:rsid w:val="008769FA"/>
    <w:rsid w:val="00876C38"/>
    <w:rsid w:val="00876D83"/>
    <w:rsid w:val="00876D9E"/>
    <w:rsid w:val="00876DC1"/>
    <w:rsid w:val="00877021"/>
    <w:rsid w:val="00877044"/>
    <w:rsid w:val="0087708B"/>
    <w:rsid w:val="00877197"/>
    <w:rsid w:val="00877869"/>
    <w:rsid w:val="00877907"/>
    <w:rsid w:val="008779E4"/>
    <w:rsid w:val="00877CDF"/>
    <w:rsid w:val="00880094"/>
    <w:rsid w:val="0088018F"/>
    <w:rsid w:val="008801D6"/>
    <w:rsid w:val="008802D3"/>
    <w:rsid w:val="00880529"/>
    <w:rsid w:val="008808F9"/>
    <w:rsid w:val="00880AAC"/>
    <w:rsid w:val="00880AB3"/>
    <w:rsid w:val="00880B11"/>
    <w:rsid w:val="00880B53"/>
    <w:rsid w:val="00880B57"/>
    <w:rsid w:val="00880EB2"/>
    <w:rsid w:val="00880EF3"/>
    <w:rsid w:val="00881035"/>
    <w:rsid w:val="0088107F"/>
    <w:rsid w:val="00881154"/>
    <w:rsid w:val="00881AD6"/>
    <w:rsid w:val="00881AE8"/>
    <w:rsid w:val="00881BAC"/>
    <w:rsid w:val="00881BF7"/>
    <w:rsid w:val="00881F75"/>
    <w:rsid w:val="00882003"/>
    <w:rsid w:val="0088200A"/>
    <w:rsid w:val="00882084"/>
    <w:rsid w:val="008823E0"/>
    <w:rsid w:val="00882469"/>
    <w:rsid w:val="00882500"/>
    <w:rsid w:val="0088255C"/>
    <w:rsid w:val="008825E7"/>
    <w:rsid w:val="008826C0"/>
    <w:rsid w:val="008828F6"/>
    <w:rsid w:val="00882BFA"/>
    <w:rsid w:val="00882F15"/>
    <w:rsid w:val="00882F16"/>
    <w:rsid w:val="008830CC"/>
    <w:rsid w:val="0088311E"/>
    <w:rsid w:val="008832B0"/>
    <w:rsid w:val="00883316"/>
    <w:rsid w:val="0088347F"/>
    <w:rsid w:val="00883810"/>
    <w:rsid w:val="00883897"/>
    <w:rsid w:val="00883AE5"/>
    <w:rsid w:val="00883E1A"/>
    <w:rsid w:val="00883F12"/>
    <w:rsid w:val="00883F59"/>
    <w:rsid w:val="008841DB"/>
    <w:rsid w:val="00884344"/>
    <w:rsid w:val="00884700"/>
    <w:rsid w:val="008849B5"/>
    <w:rsid w:val="00884AF6"/>
    <w:rsid w:val="00885140"/>
    <w:rsid w:val="008853ED"/>
    <w:rsid w:val="00885410"/>
    <w:rsid w:val="0088559E"/>
    <w:rsid w:val="0088581E"/>
    <w:rsid w:val="0088583C"/>
    <w:rsid w:val="00885A0A"/>
    <w:rsid w:val="00885B84"/>
    <w:rsid w:val="00885D6B"/>
    <w:rsid w:val="00885DE8"/>
    <w:rsid w:val="00885FFD"/>
    <w:rsid w:val="00886191"/>
    <w:rsid w:val="008864FE"/>
    <w:rsid w:val="00886508"/>
    <w:rsid w:val="00886700"/>
    <w:rsid w:val="00886749"/>
    <w:rsid w:val="008867F4"/>
    <w:rsid w:val="00886CA1"/>
    <w:rsid w:val="00886D4E"/>
    <w:rsid w:val="00886D88"/>
    <w:rsid w:val="00886EFA"/>
    <w:rsid w:val="00886F23"/>
    <w:rsid w:val="00886F2E"/>
    <w:rsid w:val="0088727F"/>
    <w:rsid w:val="0088729E"/>
    <w:rsid w:val="008872B2"/>
    <w:rsid w:val="00887450"/>
    <w:rsid w:val="00887541"/>
    <w:rsid w:val="008875CA"/>
    <w:rsid w:val="008877C0"/>
    <w:rsid w:val="00887A39"/>
    <w:rsid w:val="00887CDF"/>
    <w:rsid w:val="00887DBC"/>
    <w:rsid w:val="00887F13"/>
    <w:rsid w:val="008900A0"/>
    <w:rsid w:val="0089022D"/>
    <w:rsid w:val="00890619"/>
    <w:rsid w:val="00890650"/>
    <w:rsid w:val="00890770"/>
    <w:rsid w:val="008907DE"/>
    <w:rsid w:val="00891191"/>
    <w:rsid w:val="0089136C"/>
    <w:rsid w:val="008913F4"/>
    <w:rsid w:val="00891789"/>
    <w:rsid w:val="00891951"/>
    <w:rsid w:val="00891B85"/>
    <w:rsid w:val="00891C1C"/>
    <w:rsid w:val="00891CA1"/>
    <w:rsid w:val="00891DB3"/>
    <w:rsid w:val="00891EAD"/>
    <w:rsid w:val="00891FCD"/>
    <w:rsid w:val="008922E0"/>
    <w:rsid w:val="00892512"/>
    <w:rsid w:val="00892757"/>
    <w:rsid w:val="00892AED"/>
    <w:rsid w:val="00892C73"/>
    <w:rsid w:val="00892E29"/>
    <w:rsid w:val="00892E83"/>
    <w:rsid w:val="00892EAE"/>
    <w:rsid w:val="00893028"/>
    <w:rsid w:val="00893200"/>
    <w:rsid w:val="00893303"/>
    <w:rsid w:val="008933CA"/>
    <w:rsid w:val="008934D4"/>
    <w:rsid w:val="0089361E"/>
    <w:rsid w:val="008936A4"/>
    <w:rsid w:val="00893D87"/>
    <w:rsid w:val="00893EFA"/>
    <w:rsid w:val="0089423B"/>
    <w:rsid w:val="008942F7"/>
    <w:rsid w:val="008943B4"/>
    <w:rsid w:val="00894C95"/>
    <w:rsid w:val="00894D24"/>
    <w:rsid w:val="00894D5B"/>
    <w:rsid w:val="00894DC5"/>
    <w:rsid w:val="008953BB"/>
    <w:rsid w:val="00895474"/>
    <w:rsid w:val="00895475"/>
    <w:rsid w:val="008954CC"/>
    <w:rsid w:val="00895500"/>
    <w:rsid w:val="008955EB"/>
    <w:rsid w:val="008956E9"/>
    <w:rsid w:val="008958F7"/>
    <w:rsid w:val="00895A5C"/>
    <w:rsid w:val="00895A6F"/>
    <w:rsid w:val="00895DD9"/>
    <w:rsid w:val="00895FA1"/>
    <w:rsid w:val="00895FA5"/>
    <w:rsid w:val="00896192"/>
    <w:rsid w:val="008961EA"/>
    <w:rsid w:val="00896555"/>
    <w:rsid w:val="008965C2"/>
    <w:rsid w:val="00896E7E"/>
    <w:rsid w:val="00896E7F"/>
    <w:rsid w:val="00897054"/>
    <w:rsid w:val="00897132"/>
    <w:rsid w:val="00897443"/>
    <w:rsid w:val="00897459"/>
    <w:rsid w:val="00897550"/>
    <w:rsid w:val="00897584"/>
    <w:rsid w:val="008977FD"/>
    <w:rsid w:val="008979BD"/>
    <w:rsid w:val="00897A37"/>
    <w:rsid w:val="00897D88"/>
    <w:rsid w:val="00897DB6"/>
    <w:rsid w:val="00897DEF"/>
    <w:rsid w:val="00897EB9"/>
    <w:rsid w:val="00897FE1"/>
    <w:rsid w:val="008A008D"/>
    <w:rsid w:val="008A0131"/>
    <w:rsid w:val="008A056A"/>
    <w:rsid w:val="008A09A1"/>
    <w:rsid w:val="008A0AD8"/>
    <w:rsid w:val="008A0B77"/>
    <w:rsid w:val="008A0EEF"/>
    <w:rsid w:val="008A10BA"/>
    <w:rsid w:val="008A1281"/>
    <w:rsid w:val="008A1730"/>
    <w:rsid w:val="008A18A8"/>
    <w:rsid w:val="008A19A9"/>
    <w:rsid w:val="008A1DB4"/>
    <w:rsid w:val="008A1F4D"/>
    <w:rsid w:val="008A1F65"/>
    <w:rsid w:val="008A223E"/>
    <w:rsid w:val="008A294F"/>
    <w:rsid w:val="008A2A04"/>
    <w:rsid w:val="008A2A4F"/>
    <w:rsid w:val="008A2AE9"/>
    <w:rsid w:val="008A2CF2"/>
    <w:rsid w:val="008A30EE"/>
    <w:rsid w:val="008A34A2"/>
    <w:rsid w:val="008A35B7"/>
    <w:rsid w:val="008A3711"/>
    <w:rsid w:val="008A3738"/>
    <w:rsid w:val="008A3914"/>
    <w:rsid w:val="008A3A0A"/>
    <w:rsid w:val="008A3DF6"/>
    <w:rsid w:val="008A4051"/>
    <w:rsid w:val="008A419C"/>
    <w:rsid w:val="008A4202"/>
    <w:rsid w:val="008A4307"/>
    <w:rsid w:val="008A4330"/>
    <w:rsid w:val="008A4355"/>
    <w:rsid w:val="008A43A0"/>
    <w:rsid w:val="008A4668"/>
    <w:rsid w:val="008A476C"/>
    <w:rsid w:val="008A4949"/>
    <w:rsid w:val="008A4B21"/>
    <w:rsid w:val="008A4CE3"/>
    <w:rsid w:val="008A4D03"/>
    <w:rsid w:val="008A4F30"/>
    <w:rsid w:val="008A50E6"/>
    <w:rsid w:val="008A5482"/>
    <w:rsid w:val="008A582D"/>
    <w:rsid w:val="008A5908"/>
    <w:rsid w:val="008A5946"/>
    <w:rsid w:val="008A59BC"/>
    <w:rsid w:val="008A5BA2"/>
    <w:rsid w:val="008A5CD4"/>
    <w:rsid w:val="008A5F49"/>
    <w:rsid w:val="008A6094"/>
    <w:rsid w:val="008A610E"/>
    <w:rsid w:val="008A639D"/>
    <w:rsid w:val="008A6625"/>
    <w:rsid w:val="008A687C"/>
    <w:rsid w:val="008A7324"/>
    <w:rsid w:val="008A7488"/>
    <w:rsid w:val="008A783D"/>
    <w:rsid w:val="008A78FC"/>
    <w:rsid w:val="008A7984"/>
    <w:rsid w:val="008A7A68"/>
    <w:rsid w:val="008A7C05"/>
    <w:rsid w:val="008A7D3B"/>
    <w:rsid w:val="008A7DBC"/>
    <w:rsid w:val="008A7EDE"/>
    <w:rsid w:val="008B0039"/>
    <w:rsid w:val="008B0307"/>
    <w:rsid w:val="008B0397"/>
    <w:rsid w:val="008B05DC"/>
    <w:rsid w:val="008B05E3"/>
    <w:rsid w:val="008B096D"/>
    <w:rsid w:val="008B0B3B"/>
    <w:rsid w:val="008B0C27"/>
    <w:rsid w:val="008B10CE"/>
    <w:rsid w:val="008B11BA"/>
    <w:rsid w:val="008B11C9"/>
    <w:rsid w:val="008B1211"/>
    <w:rsid w:val="008B1223"/>
    <w:rsid w:val="008B1388"/>
    <w:rsid w:val="008B13BE"/>
    <w:rsid w:val="008B14EB"/>
    <w:rsid w:val="008B158B"/>
    <w:rsid w:val="008B1647"/>
    <w:rsid w:val="008B1675"/>
    <w:rsid w:val="008B1AA9"/>
    <w:rsid w:val="008B1AE5"/>
    <w:rsid w:val="008B1CF1"/>
    <w:rsid w:val="008B20CC"/>
    <w:rsid w:val="008B2159"/>
    <w:rsid w:val="008B2B7C"/>
    <w:rsid w:val="008B2BB4"/>
    <w:rsid w:val="008B2BDF"/>
    <w:rsid w:val="008B2C69"/>
    <w:rsid w:val="008B2DE5"/>
    <w:rsid w:val="008B2E9C"/>
    <w:rsid w:val="008B2E9F"/>
    <w:rsid w:val="008B2F04"/>
    <w:rsid w:val="008B2F96"/>
    <w:rsid w:val="008B3112"/>
    <w:rsid w:val="008B32C3"/>
    <w:rsid w:val="008B36B7"/>
    <w:rsid w:val="008B3C94"/>
    <w:rsid w:val="008B3DB9"/>
    <w:rsid w:val="008B3E0D"/>
    <w:rsid w:val="008B3F63"/>
    <w:rsid w:val="008B4259"/>
    <w:rsid w:val="008B4263"/>
    <w:rsid w:val="008B447F"/>
    <w:rsid w:val="008B4614"/>
    <w:rsid w:val="008B4708"/>
    <w:rsid w:val="008B475C"/>
    <w:rsid w:val="008B49C6"/>
    <w:rsid w:val="008B4BC8"/>
    <w:rsid w:val="008B4BDC"/>
    <w:rsid w:val="008B5188"/>
    <w:rsid w:val="008B51D4"/>
    <w:rsid w:val="008B5C3D"/>
    <w:rsid w:val="008B5EC9"/>
    <w:rsid w:val="008B60F8"/>
    <w:rsid w:val="008B655A"/>
    <w:rsid w:val="008B69D9"/>
    <w:rsid w:val="008B6AC2"/>
    <w:rsid w:val="008B6BCB"/>
    <w:rsid w:val="008B6C32"/>
    <w:rsid w:val="008B73C2"/>
    <w:rsid w:val="008B7590"/>
    <w:rsid w:val="008B7677"/>
    <w:rsid w:val="008B773E"/>
    <w:rsid w:val="008B7B6B"/>
    <w:rsid w:val="008B7D68"/>
    <w:rsid w:val="008B7ED1"/>
    <w:rsid w:val="008C01A5"/>
    <w:rsid w:val="008C0293"/>
    <w:rsid w:val="008C02A3"/>
    <w:rsid w:val="008C04CB"/>
    <w:rsid w:val="008C05A1"/>
    <w:rsid w:val="008C0D2C"/>
    <w:rsid w:val="008C0DF2"/>
    <w:rsid w:val="008C0E0D"/>
    <w:rsid w:val="008C0EE0"/>
    <w:rsid w:val="008C115B"/>
    <w:rsid w:val="008C171E"/>
    <w:rsid w:val="008C186D"/>
    <w:rsid w:val="008C19AE"/>
    <w:rsid w:val="008C1A56"/>
    <w:rsid w:val="008C1B5E"/>
    <w:rsid w:val="008C1C42"/>
    <w:rsid w:val="008C1D8F"/>
    <w:rsid w:val="008C1DF5"/>
    <w:rsid w:val="008C1E02"/>
    <w:rsid w:val="008C1EEA"/>
    <w:rsid w:val="008C1FCF"/>
    <w:rsid w:val="008C263B"/>
    <w:rsid w:val="008C26B4"/>
    <w:rsid w:val="008C275D"/>
    <w:rsid w:val="008C2879"/>
    <w:rsid w:val="008C28A3"/>
    <w:rsid w:val="008C28B4"/>
    <w:rsid w:val="008C29EF"/>
    <w:rsid w:val="008C2A8E"/>
    <w:rsid w:val="008C2BC7"/>
    <w:rsid w:val="008C2ED9"/>
    <w:rsid w:val="008C2F2A"/>
    <w:rsid w:val="008C3116"/>
    <w:rsid w:val="008C3245"/>
    <w:rsid w:val="008C32A1"/>
    <w:rsid w:val="008C32D6"/>
    <w:rsid w:val="008C32F5"/>
    <w:rsid w:val="008C33BD"/>
    <w:rsid w:val="008C34D6"/>
    <w:rsid w:val="008C36F0"/>
    <w:rsid w:val="008C38C0"/>
    <w:rsid w:val="008C38DE"/>
    <w:rsid w:val="008C3992"/>
    <w:rsid w:val="008C39A4"/>
    <w:rsid w:val="008C3AB8"/>
    <w:rsid w:val="008C3B7C"/>
    <w:rsid w:val="008C3DC4"/>
    <w:rsid w:val="008C40C0"/>
    <w:rsid w:val="008C411E"/>
    <w:rsid w:val="008C471F"/>
    <w:rsid w:val="008C47EC"/>
    <w:rsid w:val="008C497E"/>
    <w:rsid w:val="008C4A13"/>
    <w:rsid w:val="008C4CCC"/>
    <w:rsid w:val="008C4D6B"/>
    <w:rsid w:val="008C4F1B"/>
    <w:rsid w:val="008C4F28"/>
    <w:rsid w:val="008C4F5B"/>
    <w:rsid w:val="008C50BD"/>
    <w:rsid w:val="008C520F"/>
    <w:rsid w:val="008C5326"/>
    <w:rsid w:val="008C5359"/>
    <w:rsid w:val="008C55B1"/>
    <w:rsid w:val="008C57C4"/>
    <w:rsid w:val="008C5ACB"/>
    <w:rsid w:val="008C5AFA"/>
    <w:rsid w:val="008C5B1B"/>
    <w:rsid w:val="008C60D7"/>
    <w:rsid w:val="008C61DA"/>
    <w:rsid w:val="008C63B0"/>
    <w:rsid w:val="008C644D"/>
    <w:rsid w:val="008C64C1"/>
    <w:rsid w:val="008C68CA"/>
    <w:rsid w:val="008C6906"/>
    <w:rsid w:val="008C6A6C"/>
    <w:rsid w:val="008C6ADF"/>
    <w:rsid w:val="008C6B6F"/>
    <w:rsid w:val="008C6C77"/>
    <w:rsid w:val="008C6D6A"/>
    <w:rsid w:val="008C6F0F"/>
    <w:rsid w:val="008C71CC"/>
    <w:rsid w:val="008C7310"/>
    <w:rsid w:val="008C7698"/>
    <w:rsid w:val="008C7884"/>
    <w:rsid w:val="008C78E8"/>
    <w:rsid w:val="008C79D1"/>
    <w:rsid w:val="008C7A56"/>
    <w:rsid w:val="008C7C01"/>
    <w:rsid w:val="008C7C1E"/>
    <w:rsid w:val="008C7EF0"/>
    <w:rsid w:val="008C7F34"/>
    <w:rsid w:val="008C7F79"/>
    <w:rsid w:val="008D0134"/>
    <w:rsid w:val="008D0486"/>
    <w:rsid w:val="008D070C"/>
    <w:rsid w:val="008D0904"/>
    <w:rsid w:val="008D0A39"/>
    <w:rsid w:val="008D0A79"/>
    <w:rsid w:val="008D0AAF"/>
    <w:rsid w:val="008D0FBB"/>
    <w:rsid w:val="008D131B"/>
    <w:rsid w:val="008D13E0"/>
    <w:rsid w:val="008D15AC"/>
    <w:rsid w:val="008D193E"/>
    <w:rsid w:val="008D1DF1"/>
    <w:rsid w:val="008D2374"/>
    <w:rsid w:val="008D2395"/>
    <w:rsid w:val="008D250D"/>
    <w:rsid w:val="008D25BC"/>
    <w:rsid w:val="008D2712"/>
    <w:rsid w:val="008D2A96"/>
    <w:rsid w:val="008D2B12"/>
    <w:rsid w:val="008D2DB4"/>
    <w:rsid w:val="008D2EA3"/>
    <w:rsid w:val="008D3273"/>
    <w:rsid w:val="008D3419"/>
    <w:rsid w:val="008D34AD"/>
    <w:rsid w:val="008D371F"/>
    <w:rsid w:val="008D3932"/>
    <w:rsid w:val="008D3A2B"/>
    <w:rsid w:val="008D3B46"/>
    <w:rsid w:val="008D4127"/>
    <w:rsid w:val="008D41A9"/>
    <w:rsid w:val="008D460A"/>
    <w:rsid w:val="008D467E"/>
    <w:rsid w:val="008D4704"/>
    <w:rsid w:val="008D485E"/>
    <w:rsid w:val="008D4A95"/>
    <w:rsid w:val="008D4B81"/>
    <w:rsid w:val="008D4D20"/>
    <w:rsid w:val="008D509C"/>
    <w:rsid w:val="008D5477"/>
    <w:rsid w:val="008D5497"/>
    <w:rsid w:val="008D5840"/>
    <w:rsid w:val="008D59BD"/>
    <w:rsid w:val="008D59D2"/>
    <w:rsid w:val="008D5C8F"/>
    <w:rsid w:val="008D5FB5"/>
    <w:rsid w:val="008D5FBA"/>
    <w:rsid w:val="008D61D2"/>
    <w:rsid w:val="008D63FE"/>
    <w:rsid w:val="008D653A"/>
    <w:rsid w:val="008D65E1"/>
    <w:rsid w:val="008D669B"/>
    <w:rsid w:val="008D66B4"/>
    <w:rsid w:val="008D69C3"/>
    <w:rsid w:val="008D6BA8"/>
    <w:rsid w:val="008D6EB7"/>
    <w:rsid w:val="008D6EBA"/>
    <w:rsid w:val="008D70FC"/>
    <w:rsid w:val="008D72ED"/>
    <w:rsid w:val="008D736B"/>
    <w:rsid w:val="008D73A3"/>
    <w:rsid w:val="008D7529"/>
    <w:rsid w:val="008D7726"/>
    <w:rsid w:val="008D7940"/>
    <w:rsid w:val="008D7F1E"/>
    <w:rsid w:val="008E00F1"/>
    <w:rsid w:val="008E0384"/>
    <w:rsid w:val="008E04BD"/>
    <w:rsid w:val="008E04E0"/>
    <w:rsid w:val="008E0B30"/>
    <w:rsid w:val="008E0C38"/>
    <w:rsid w:val="008E0C41"/>
    <w:rsid w:val="008E1223"/>
    <w:rsid w:val="008E13D6"/>
    <w:rsid w:val="008E1438"/>
    <w:rsid w:val="008E14A0"/>
    <w:rsid w:val="008E172A"/>
    <w:rsid w:val="008E1913"/>
    <w:rsid w:val="008E1955"/>
    <w:rsid w:val="008E1A96"/>
    <w:rsid w:val="008E1AC0"/>
    <w:rsid w:val="008E1BA1"/>
    <w:rsid w:val="008E1CFD"/>
    <w:rsid w:val="008E1E03"/>
    <w:rsid w:val="008E1E8D"/>
    <w:rsid w:val="008E2289"/>
    <w:rsid w:val="008E2305"/>
    <w:rsid w:val="008E23F0"/>
    <w:rsid w:val="008E246E"/>
    <w:rsid w:val="008E24AF"/>
    <w:rsid w:val="008E2694"/>
    <w:rsid w:val="008E27B5"/>
    <w:rsid w:val="008E29AB"/>
    <w:rsid w:val="008E2EFF"/>
    <w:rsid w:val="008E30A4"/>
    <w:rsid w:val="008E30DE"/>
    <w:rsid w:val="008E3334"/>
    <w:rsid w:val="008E3632"/>
    <w:rsid w:val="008E3829"/>
    <w:rsid w:val="008E3B21"/>
    <w:rsid w:val="008E3B38"/>
    <w:rsid w:val="008E3B61"/>
    <w:rsid w:val="008E3B67"/>
    <w:rsid w:val="008E3DEE"/>
    <w:rsid w:val="008E3E11"/>
    <w:rsid w:val="008E3E13"/>
    <w:rsid w:val="008E40DD"/>
    <w:rsid w:val="008E41C9"/>
    <w:rsid w:val="008E4243"/>
    <w:rsid w:val="008E438A"/>
    <w:rsid w:val="008E43EA"/>
    <w:rsid w:val="008E458C"/>
    <w:rsid w:val="008E4674"/>
    <w:rsid w:val="008E4789"/>
    <w:rsid w:val="008E48F2"/>
    <w:rsid w:val="008E4C8A"/>
    <w:rsid w:val="008E4CD5"/>
    <w:rsid w:val="008E52F8"/>
    <w:rsid w:val="008E538C"/>
    <w:rsid w:val="008E5673"/>
    <w:rsid w:val="008E56C1"/>
    <w:rsid w:val="008E57B9"/>
    <w:rsid w:val="008E58E8"/>
    <w:rsid w:val="008E58EC"/>
    <w:rsid w:val="008E5A1F"/>
    <w:rsid w:val="008E5A89"/>
    <w:rsid w:val="008E5AB5"/>
    <w:rsid w:val="008E5BC3"/>
    <w:rsid w:val="008E5D30"/>
    <w:rsid w:val="008E5EC9"/>
    <w:rsid w:val="008E622B"/>
    <w:rsid w:val="008E64DA"/>
    <w:rsid w:val="008E65EB"/>
    <w:rsid w:val="008E7352"/>
    <w:rsid w:val="008E73A9"/>
    <w:rsid w:val="008E75C1"/>
    <w:rsid w:val="008E784D"/>
    <w:rsid w:val="008E797D"/>
    <w:rsid w:val="008E7A78"/>
    <w:rsid w:val="008F007C"/>
    <w:rsid w:val="008F0105"/>
    <w:rsid w:val="008F020D"/>
    <w:rsid w:val="008F03B2"/>
    <w:rsid w:val="008F046E"/>
    <w:rsid w:val="008F05A5"/>
    <w:rsid w:val="008F0771"/>
    <w:rsid w:val="008F0885"/>
    <w:rsid w:val="008F08DF"/>
    <w:rsid w:val="008F0D34"/>
    <w:rsid w:val="008F0D6A"/>
    <w:rsid w:val="008F0D7D"/>
    <w:rsid w:val="008F0F54"/>
    <w:rsid w:val="008F10D1"/>
    <w:rsid w:val="008F13CC"/>
    <w:rsid w:val="008F1429"/>
    <w:rsid w:val="008F14A9"/>
    <w:rsid w:val="008F1771"/>
    <w:rsid w:val="008F1D83"/>
    <w:rsid w:val="008F1FB5"/>
    <w:rsid w:val="008F24F4"/>
    <w:rsid w:val="008F2525"/>
    <w:rsid w:val="008F2799"/>
    <w:rsid w:val="008F2BD0"/>
    <w:rsid w:val="008F2E23"/>
    <w:rsid w:val="008F33CC"/>
    <w:rsid w:val="008F365C"/>
    <w:rsid w:val="008F37B5"/>
    <w:rsid w:val="008F39F2"/>
    <w:rsid w:val="008F3A3B"/>
    <w:rsid w:val="008F3B1F"/>
    <w:rsid w:val="008F3C52"/>
    <w:rsid w:val="008F3CC4"/>
    <w:rsid w:val="008F3DA4"/>
    <w:rsid w:val="008F3EAE"/>
    <w:rsid w:val="008F411E"/>
    <w:rsid w:val="008F42EE"/>
    <w:rsid w:val="008F4395"/>
    <w:rsid w:val="008F480E"/>
    <w:rsid w:val="008F4A72"/>
    <w:rsid w:val="008F4AE6"/>
    <w:rsid w:val="008F4CAE"/>
    <w:rsid w:val="008F4CAF"/>
    <w:rsid w:val="008F4E01"/>
    <w:rsid w:val="008F4E0A"/>
    <w:rsid w:val="008F4E32"/>
    <w:rsid w:val="008F50EA"/>
    <w:rsid w:val="008F5107"/>
    <w:rsid w:val="008F51D4"/>
    <w:rsid w:val="008F52FF"/>
    <w:rsid w:val="008F53ED"/>
    <w:rsid w:val="008F55B3"/>
    <w:rsid w:val="008F5646"/>
    <w:rsid w:val="008F5889"/>
    <w:rsid w:val="008F5A68"/>
    <w:rsid w:val="008F5B4A"/>
    <w:rsid w:val="008F5C47"/>
    <w:rsid w:val="008F5DF9"/>
    <w:rsid w:val="008F5EF5"/>
    <w:rsid w:val="008F6075"/>
    <w:rsid w:val="008F6215"/>
    <w:rsid w:val="008F6E0F"/>
    <w:rsid w:val="008F767E"/>
    <w:rsid w:val="008F76F6"/>
    <w:rsid w:val="008F7962"/>
    <w:rsid w:val="008F79FF"/>
    <w:rsid w:val="008F7AC5"/>
    <w:rsid w:val="008F7C0A"/>
    <w:rsid w:val="008F7EA6"/>
    <w:rsid w:val="00900184"/>
    <w:rsid w:val="0090021B"/>
    <w:rsid w:val="00900243"/>
    <w:rsid w:val="00900535"/>
    <w:rsid w:val="00900808"/>
    <w:rsid w:val="00900CFD"/>
    <w:rsid w:val="00900F47"/>
    <w:rsid w:val="00901A31"/>
    <w:rsid w:val="00901B2F"/>
    <w:rsid w:val="00901B57"/>
    <w:rsid w:val="00901BF4"/>
    <w:rsid w:val="00901CB9"/>
    <w:rsid w:val="00901E87"/>
    <w:rsid w:val="00901F38"/>
    <w:rsid w:val="00902850"/>
    <w:rsid w:val="00902988"/>
    <w:rsid w:val="00902D99"/>
    <w:rsid w:val="00902DCD"/>
    <w:rsid w:val="0090320B"/>
    <w:rsid w:val="009032C7"/>
    <w:rsid w:val="0090337C"/>
    <w:rsid w:val="0090366D"/>
    <w:rsid w:val="00903836"/>
    <w:rsid w:val="009038E7"/>
    <w:rsid w:val="00903D1C"/>
    <w:rsid w:val="00903D7F"/>
    <w:rsid w:val="00903F02"/>
    <w:rsid w:val="0090438C"/>
    <w:rsid w:val="00904601"/>
    <w:rsid w:val="00904621"/>
    <w:rsid w:val="009046FE"/>
    <w:rsid w:val="009048EC"/>
    <w:rsid w:val="00904A54"/>
    <w:rsid w:val="00904AE4"/>
    <w:rsid w:val="00904B92"/>
    <w:rsid w:val="00904F12"/>
    <w:rsid w:val="009050EB"/>
    <w:rsid w:val="0090515B"/>
    <w:rsid w:val="0090519D"/>
    <w:rsid w:val="0090540F"/>
    <w:rsid w:val="00905424"/>
    <w:rsid w:val="009056B8"/>
    <w:rsid w:val="009057EB"/>
    <w:rsid w:val="00905A03"/>
    <w:rsid w:val="00905AA4"/>
    <w:rsid w:val="00905B60"/>
    <w:rsid w:val="00905E86"/>
    <w:rsid w:val="0090635E"/>
    <w:rsid w:val="00906531"/>
    <w:rsid w:val="009067E9"/>
    <w:rsid w:val="009068D8"/>
    <w:rsid w:val="009068E1"/>
    <w:rsid w:val="00906AB0"/>
    <w:rsid w:val="00906BF9"/>
    <w:rsid w:val="00906CD9"/>
    <w:rsid w:val="00906D58"/>
    <w:rsid w:val="00906EBE"/>
    <w:rsid w:val="009071DE"/>
    <w:rsid w:val="0090748A"/>
    <w:rsid w:val="0090779C"/>
    <w:rsid w:val="009077D9"/>
    <w:rsid w:val="009079F7"/>
    <w:rsid w:val="00907AE6"/>
    <w:rsid w:val="00907B30"/>
    <w:rsid w:val="00907B5C"/>
    <w:rsid w:val="00907B5F"/>
    <w:rsid w:val="00907BE9"/>
    <w:rsid w:val="00907C01"/>
    <w:rsid w:val="00907D1F"/>
    <w:rsid w:val="00907DF3"/>
    <w:rsid w:val="00907F0E"/>
    <w:rsid w:val="0091030C"/>
    <w:rsid w:val="0091035B"/>
    <w:rsid w:val="009106CB"/>
    <w:rsid w:val="0091074F"/>
    <w:rsid w:val="00910791"/>
    <w:rsid w:val="00910898"/>
    <w:rsid w:val="0091100B"/>
    <w:rsid w:val="009111F0"/>
    <w:rsid w:val="0091145C"/>
    <w:rsid w:val="0091162F"/>
    <w:rsid w:val="009117E0"/>
    <w:rsid w:val="00911823"/>
    <w:rsid w:val="00911A34"/>
    <w:rsid w:val="00911DAE"/>
    <w:rsid w:val="00912082"/>
    <w:rsid w:val="00912208"/>
    <w:rsid w:val="00912532"/>
    <w:rsid w:val="00912729"/>
    <w:rsid w:val="0091274D"/>
    <w:rsid w:val="00912963"/>
    <w:rsid w:val="0091299D"/>
    <w:rsid w:val="00912A84"/>
    <w:rsid w:val="00912D87"/>
    <w:rsid w:val="00912FC9"/>
    <w:rsid w:val="0091303A"/>
    <w:rsid w:val="00913124"/>
    <w:rsid w:val="0091316C"/>
    <w:rsid w:val="00913200"/>
    <w:rsid w:val="00913245"/>
    <w:rsid w:val="0091343A"/>
    <w:rsid w:val="00913568"/>
    <w:rsid w:val="009135F2"/>
    <w:rsid w:val="00913797"/>
    <w:rsid w:val="00913855"/>
    <w:rsid w:val="0091397A"/>
    <w:rsid w:val="00913A2B"/>
    <w:rsid w:val="00913AED"/>
    <w:rsid w:val="00913B60"/>
    <w:rsid w:val="00913D78"/>
    <w:rsid w:val="009141A3"/>
    <w:rsid w:val="00914202"/>
    <w:rsid w:val="009143E7"/>
    <w:rsid w:val="009143ED"/>
    <w:rsid w:val="009144B2"/>
    <w:rsid w:val="009145DD"/>
    <w:rsid w:val="00914756"/>
    <w:rsid w:val="00914A52"/>
    <w:rsid w:val="00914A71"/>
    <w:rsid w:val="00914B26"/>
    <w:rsid w:val="00914EF9"/>
    <w:rsid w:val="00915002"/>
    <w:rsid w:val="00915245"/>
    <w:rsid w:val="009153C9"/>
    <w:rsid w:val="00915680"/>
    <w:rsid w:val="00915776"/>
    <w:rsid w:val="00915863"/>
    <w:rsid w:val="00915903"/>
    <w:rsid w:val="00915B3A"/>
    <w:rsid w:val="00915D51"/>
    <w:rsid w:val="00915EBA"/>
    <w:rsid w:val="00916058"/>
    <w:rsid w:val="00916A5C"/>
    <w:rsid w:val="00916ABD"/>
    <w:rsid w:val="00916C20"/>
    <w:rsid w:val="00916CEC"/>
    <w:rsid w:val="00916D6F"/>
    <w:rsid w:val="00916D94"/>
    <w:rsid w:val="00916E41"/>
    <w:rsid w:val="009174F5"/>
    <w:rsid w:val="009176CB"/>
    <w:rsid w:val="009176CF"/>
    <w:rsid w:val="009176F5"/>
    <w:rsid w:val="00917B17"/>
    <w:rsid w:val="00917DAC"/>
    <w:rsid w:val="00920115"/>
    <w:rsid w:val="0092029D"/>
    <w:rsid w:val="009202D7"/>
    <w:rsid w:val="009202EB"/>
    <w:rsid w:val="00920654"/>
    <w:rsid w:val="009207AE"/>
    <w:rsid w:val="009209E2"/>
    <w:rsid w:val="00920A63"/>
    <w:rsid w:val="00920D60"/>
    <w:rsid w:val="00920DA8"/>
    <w:rsid w:val="00920DF5"/>
    <w:rsid w:val="00920EA2"/>
    <w:rsid w:val="00921000"/>
    <w:rsid w:val="00921053"/>
    <w:rsid w:val="00921404"/>
    <w:rsid w:val="0092158F"/>
    <w:rsid w:val="00921630"/>
    <w:rsid w:val="009216E2"/>
    <w:rsid w:val="00921718"/>
    <w:rsid w:val="00921936"/>
    <w:rsid w:val="00921A31"/>
    <w:rsid w:val="00921BE3"/>
    <w:rsid w:val="00921E11"/>
    <w:rsid w:val="00921E50"/>
    <w:rsid w:val="00921E56"/>
    <w:rsid w:val="00921F62"/>
    <w:rsid w:val="009222AB"/>
    <w:rsid w:val="009222B9"/>
    <w:rsid w:val="009222F2"/>
    <w:rsid w:val="00922484"/>
    <w:rsid w:val="0092257C"/>
    <w:rsid w:val="009226D1"/>
    <w:rsid w:val="009227E3"/>
    <w:rsid w:val="00922826"/>
    <w:rsid w:val="00922839"/>
    <w:rsid w:val="0092299C"/>
    <w:rsid w:val="00922E67"/>
    <w:rsid w:val="00922F8B"/>
    <w:rsid w:val="00923088"/>
    <w:rsid w:val="009238DE"/>
    <w:rsid w:val="00923986"/>
    <w:rsid w:val="00923ABB"/>
    <w:rsid w:val="00923B0F"/>
    <w:rsid w:val="00923BCA"/>
    <w:rsid w:val="00923C85"/>
    <w:rsid w:val="00923D43"/>
    <w:rsid w:val="00923DC1"/>
    <w:rsid w:val="009247E6"/>
    <w:rsid w:val="0092480E"/>
    <w:rsid w:val="00924827"/>
    <w:rsid w:val="0092493C"/>
    <w:rsid w:val="009249D0"/>
    <w:rsid w:val="009249F7"/>
    <w:rsid w:val="00924A65"/>
    <w:rsid w:val="00924AB3"/>
    <w:rsid w:val="00924ABB"/>
    <w:rsid w:val="00924ABC"/>
    <w:rsid w:val="00924BE5"/>
    <w:rsid w:val="00924DFF"/>
    <w:rsid w:val="00924F51"/>
    <w:rsid w:val="00925054"/>
    <w:rsid w:val="0092527D"/>
    <w:rsid w:val="009252FF"/>
    <w:rsid w:val="0092550F"/>
    <w:rsid w:val="00925850"/>
    <w:rsid w:val="0092591D"/>
    <w:rsid w:val="00925C2C"/>
    <w:rsid w:val="00925D95"/>
    <w:rsid w:val="00925DD1"/>
    <w:rsid w:val="0092635D"/>
    <w:rsid w:val="00926459"/>
    <w:rsid w:val="0092647E"/>
    <w:rsid w:val="0092664B"/>
    <w:rsid w:val="00926A00"/>
    <w:rsid w:val="00926D14"/>
    <w:rsid w:val="00926DE4"/>
    <w:rsid w:val="00927249"/>
    <w:rsid w:val="0092785B"/>
    <w:rsid w:val="00927B8E"/>
    <w:rsid w:val="00927D07"/>
    <w:rsid w:val="00927E32"/>
    <w:rsid w:val="00930390"/>
    <w:rsid w:val="00930408"/>
    <w:rsid w:val="00930A41"/>
    <w:rsid w:val="00930C00"/>
    <w:rsid w:val="00930D6C"/>
    <w:rsid w:val="0093104A"/>
    <w:rsid w:val="0093106D"/>
    <w:rsid w:val="00931101"/>
    <w:rsid w:val="00931206"/>
    <w:rsid w:val="00931409"/>
    <w:rsid w:val="00931826"/>
    <w:rsid w:val="009319C7"/>
    <w:rsid w:val="00931A93"/>
    <w:rsid w:val="00931E2D"/>
    <w:rsid w:val="009321C2"/>
    <w:rsid w:val="009322A0"/>
    <w:rsid w:val="009325D3"/>
    <w:rsid w:val="009326AC"/>
    <w:rsid w:val="00932855"/>
    <w:rsid w:val="00932A37"/>
    <w:rsid w:val="00932AA5"/>
    <w:rsid w:val="00932C20"/>
    <w:rsid w:val="00932E95"/>
    <w:rsid w:val="00933080"/>
    <w:rsid w:val="00933245"/>
    <w:rsid w:val="00933247"/>
    <w:rsid w:val="00933476"/>
    <w:rsid w:val="0093358D"/>
    <w:rsid w:val="00933930"/>
    <w:rsid w:val="00933EC4"/>
    <w:rsid w:val="00933FD3"/>
    <w:rsid w:val="009342C0"/>
    <w:rsid w:val="009342E4"/>
    <w:rsid w:val="0093465B"/>
    <w:rsid w:val="0093488F"/>
    <w:rsid w:val="009348A6"/>
    <w:rsid w:val="00934AB0"/>
    <w:rsid w:val="00934B1A"/>
    <w:rsid w:val="00934C3D"/>
    <w:rsid w:val="00934C80"/>
    <w:rsid w:val="009353A8"/>
    <w:rsid w:val="009353F5"/>
    <w:rsid w:val="00935605"/>
    <w:rsid w:val="0093561A"/>
    <w:rsid w:val="00935781"/>
    <w:rsid w:val="00935857"/>
    <w:rsid w:val="00935B7B"/>
    <w:rsid w:val="00935B8A"/>
    <w:rsid w:val="00935C22"/>
    <w:rsid w:val="00935C3C"/>
    <w:rsid w:val="00936080"/>
    <w:rsid w:val="0093616B"/>
    <w:rsid w:val="00936195"/>
    <w:rsid w:val="009362DC"/>
    <w:rsid w:val="00936381"/>
    <w:rsid w:val="009363B1"/>
    <w:rsid w:val="00936454"/>
    <w:rsid w:val="009367D4"/>
    <w:rsid w:val="00936829"/>
    <w:rsid w:val="00936A82"/>
    <w:rsid w:val="00936C63"/>
    <w:rsid w:val="00936EF9"/>
    <w:rsid w:val="009370A4"/>
    <w:rsid w:val="00937252"/>
    <w:rsid w:val="00937451"/>
    <w:rsid w:val="009375E7"/>
    <w:rsid w:val="009378FD"/>
    <w:rsid w:val="009379F1"/>
    <w:rsid w:val="00937CC4"/>
    <w:rsid w:val="00937E9C"/>
    <w:rsid w:val="00937F27"/>
    <w:rsid w:val="00937F9A"/>
    <w:rsid w:val="009404FE"/>
    <w:rsid w:val="00940527"/>
    <w:rsid w:val="009405B6"/>
    <w:rsid w:val="00940AB1"/>
    <w:rsid w:val="00940AFD"/>
    <w:rsid w:val="00940EB1"/>
    <w:rsid w:val="00940FFB"/>
    <w:rsid w:val="00941578"/>
    <w:rsid w:val="009415CE"/>
    <w:rsid w:val="0094194A"/>
    <w:rsid w:val="009419D0"/>
    <w:rsid w:val="00941CF7"/>
    <w:rsid w:val="00941EA1"/>
    <w:rsid w:val="009422C0"/>
    <w:rsid w:val="009422D1"/>
    <w:rsid w:val="009423EE"/>
    <w:rsid w:val="00942541"/>
    <w:rsid w:val="009428B7"/>
    <w:rsid w:val="009428C5"/>
    <w:rsid w:val="00942988"/>
    <w:rsid w:val="00943015"/>
    <w:rsid w:val="0094345C"/>
    <w:rsid w:val="00943554"/>
    <w:rsid w:val="00943556"/>
    <w:rsid w:val="0094367E"/>
    <w:rsid w:val="009437C9"/>
    <w:rsid w:val="009437EB"/>
    <w:rsid w:val="009437F2"/>
    <w:rsid w:val="009437F5"/>
    <w:rsid w:val="00943994"/>
    <w:rsid w:val="00943DE3"/>
    <w:rsid w:val="00944473"/>
    <w:rsid w:val="009448FF"/>
    <w:rsid w:val="0094492F"/>
    <w:rsid w:val="00944A87"/>
    <w:rsid w:val="009452DD"/>
    <w:rsid w:val="00945328"/>
    <w:rsid w:val="00945425"/>
    <w:rsid w:val="0094568A"/>
    <w:rsid w:val="0094573F"/>
    <w:rsid w:val="00945742"/>
    <w:rsid w:val="0094587D"/>
    <w:rsid w:val="00945896"/>
    <w:rsid w:val="00945A49"/>
    <w:rsid w:val="00945AB3"/>
    <w:rsid w:val="00945C0C"/>
    <w:rsid w:val="00945D7D"/>
    <w:rsid w:val="00945E13"/>
    <w:rsid w:val="00946008"/>
    <w:rsid w:val="009460C6"/>
    <w:rsid w:val="0094620E"/>
    <w:rsid w:val="00946319"/>
    <w:rsid w:val="00946370"/>
    <w:rsid w:val="009465EB"/>
    <w:rsid w:val="009466B8"/>
    <w:rsid w:val="0094686C"/>
    <w:rsid w:val="00946984"/>
    <w:rsid w:val="00946990"/>
    <w:rsid w:val="00946AFE"/>
    <w:rsid w:val="00946B47"/>
    <w:rsid w:val="00946BA2"/>
    <w:rsid w:val="00946CBB"/>
    <w:rsid w:val="00946CC5"/>
    <w:rsid w:val="00946D1D"/>
    <w:rsid w:val="00946DF7"/>
    <w:rsid w:val="00946F3D"/>
    <w:rsid w:val="00946F45"/>
    <w:rsid w:val="009470B3"/>
    <w:rsid w:val="009471B8"/>
    <w:rsid w:val="009473BC"/>
    <w:rsid w:val="009474B8"/>
    <w:rsid w:val="009474CA"/>
    <w:rsid w:val="0094769C"/>
    <w:rsid w:val="00947844"/>
    <w:rsid w:val="009479E2"/>
    <w:rsid w:val="00947C12"/>
    <w:rsid w:val="00947D79"/>
    <w:rsid w:val="00947D87"/>
    <w:rsid w:val="00947FF8"/>
    <w:rsid w:val="009500F9"/>
    <w:rsid w:val="0095023D"/>
    <w:rsid w:val="009503E6"/>
    <w:rsid w:val="009505AD"/>
    <w:rsid w:val="009505AE"/>
    <w:rsid w:val="009505CA"/>
    <w:rsid w:val="00950854"/>
    <w:rsid w:val="009508A2"/>
    <w:rsid w:val="009509C0"/>
    <w:rsid w:val="00950CD9"/>
    <w:rsid w:val="00950F70"/>
    <w:rsid w:val="0095156D"/>
    <w:rsid w:val="0095193C"/>
    <w:rsid w:val="00951B9E"/>
    <w:rsid w:val="00951F40"/>
    <w:rsid w:val="00951F82"/>
    <w:rsid w:val="00952175"/>
    <w:rsid w:val="009521D7"/>
    <w:rsid w:val="00952497"/>
    <w:rsid w:val="0095264C"/>
    <w:rsid w:val="009526B6"/>
    <w:rsid w:val="00952AF4"/>
    <w:rsid w:val="00952D94"/>
    <w:rsid w:val="00952EFF"/>
    <w:rsid w:val="009531BD"/>
    <w:rsid w:val="009534E0"/>
    <w:rsid w:val="009534F6"/>
    <w:rsid w:val="00953581"/>
    <w:rsid w:val="009535F6"/>
    <w:rsid w:val="009537FC"/>
    <w:rsid w:val="0095382B"/>
    <w:rsid w:val="00953B4D"/>
    <w:rsid w:val="00953B8B"/>
    <w:rsid w:val="00953CB4"/>
    <w:rsid w:val="00953E7E"/>
    <w:rsid w:val="00953EC3"/>
    <w:rsid w:val="0095402A"/>
    <w:rsid w:val="0095406A"/>
    <w:rsid w:val="009540A5"/>
    <w:rsid w:val="0095424A"/>
    <w:rsid w:val="00954437"/>
    <w:rsid w:val="00954565"/>
    <w:rsid w:val="00954727"/>
    <w:rsid w:val="009547FA"/>
    <w:rsid w:val="009548BD"/>
    <w:rsid w:val="00954A42"/>
    <w:rsid w:val="00954BAA"/>
    <w:rsid w:val="00954C40"/>
    <w:rsid w:val="00954CB2"/>
    <w:rsid w:val="00954E35"/>
    <w:rsid w:val="00954EAD"/>
    <w:rsid w:val="009552BF"/>
    <w:rsid w:val="00955467"/>
    <w:rsid w:val="009554FC"/>
    <w:rsid w:val="0095558C"/>
    <w:rsid w:val="009558CE"/>
    <w:rsid w:val="009558FD"/>
    <w:rsid w:val="009559B0"/>
    <w:rsid w:val="00955A90"/>
    <w:rsid w:val="00955B0F"/>
    <w:rsid w:val="00955C10"/>
    <w:rsid w:val="00955CBE"/>
    <w:rsid w:val="00956111"/>
    <w:rsid w:val="00956306"/>
    <w:rsid w:val="00956628"/>
    <w:rsid w:val="00956646"/>
    <w:rsid w:val="00956B64"/>
    <w:rsid w:val="00956BFD"/>
    <w:rsid w:val="00956C09"/>
    <w:rsid w:val="0095708B"/>
    <w:rsid w:val="00957458"/>
    <w:rsid w:val="009574F5"/>
    <w:rsid w:val="009576E3"/>
    <w:rsid w:val="0095795E"/>
    <w:rsid w:val="00957A5E"/>
    <w:rsid w:val="00957A71"/>
    <w:rsid w:val="00957A8C"/>
    <w:rsid w:val="00957BFC"/>
    <w:rsid w:val="00957C8E"/>
    <w:rsid w:val="009600C7"/>
    <w:rsid w:val="009601E7"/>
    <w:rsid w:val="0096021D"/>
    <w:rsid w:val="00960258"/>
    <w:rsid w:val="00960378"/>
    <w:rsid w:val="0096043B"/>
    <w:rsid w:val="0096043F"/>
    <w:rsid w:val="0096060C"/>
    <w:rsid w:val="00960716"/>
    <w:rsid w:val="00960891"/>
    <w:rsid w:val="00960965"/>
    <w:rsid w:val="00960AC4"/>
    <w:rsid w:val="00960AFF"/>
    <w:rsid w:val="00960BB8"/>
    <w:rsid w:val="00960EA3"/>
    <w:rsid w:val="0096109F"/>
    <w:rsid w:val="009611D4"/>
    <w:rsid w:val="00961207"/>
    <w:rsid w:val="00961310"/>
    <w:rsid w:val="009613FC"/>
    <w:rsid w:val="00961471"/>
    <w:rsid w:val="0096167C"/>
    <w:rsid w:val="00961923"/>
    <w:rsid w:val="00961ABD"/>
    <w:rsid w:val="00961BF6"/>
    <w:rsid w:val="00961CB4"/>
    <w:rsid w:val="00961E7B"/>
    <w:rsid w:val="00961F24"/>
    <w:rsid w:val="009621EA"/>
    <w:rsid w:val="009622CC"/>
    <w:rsid w:val="0096236F"/>
    <w:rsid w:val="0096243B"/>
    <w:rsid w:val="0096259F"/>
    <w:rsid w:val="009625D7"/>
    <w:rsid w:val="00962678"/>
    <w:rsid w:val="0096279B"/>
    <w:rsid w:val="0096279C"/>
    <w:rsid w:val="009627C4"/>
    <w:rsid w:val="00962819"/>
    <w:rsid w:val="00962892"/>
    <w:rsid w:val="009629F7"/>
    <w:rsid w:val="00962B76"/>
    <w:rsid w:val="00962C46"/>
    <w:rsid w:val="00962C6B"/>
    <w:rsid w:val="00962CEC"/>
    <w:rsid w:val="00962E09"/>
    <w:rsid w:val="009630A7"/>
    <w:rsid w:val="00963446"/>
    <w:rsid w:val="00963517"/>
    <w:rsid w:val="009636BE"/>
    <w:rsid w:val="009638B4"/>
    <w:rsid w:val="009638B8"/>
    <w:rsid w:val="00963913"/>
    <w:rsid w:val="00963A0B"/>
    <w:rsid w:val="00963C5E"/>
    <w:rsid w:val="00963DE0"/>
    <w:rsid w:val="0096464A"/>
    <w:rsid w:val="00964B30"/>
    <w:rsid w:val="00964E0C"/>
    <w:rsid w:val="0096503B"/>
    <w:rsid w:val="009652A8"/>
    <w:rsid w:val="00965301"/>
    <w:rsid w:val="0096546A"/>
    <w:rsid w:val="009654B3"/>
    <w:rsid w:val="00965506"/>
    <w:rsid w:val="00965530"/>
    <w:rsid w:val="00965574"/>
    <w:rsid w:val="009659F2"/>
    <w:rsid w:val="00965A68"/>
    <w:rsid w:val="00965A87"/>
    <w:rsid w:val="00965D0D"/>
    <w:rsid w:val="00965E6C"/>
    <w:rsid w:val="00966049"/>
    <w:rsid w:val="009663F0"/>
    <w:rsid w:val="00966608"/>
    <w:rsid w:val="00966B55"/>
    <w:rsid w:val="00966D4A"/>
    <w:rsid w:val="00966D8E"/>
    <w:rsid w:val="00967132"/>
    <w:rsid w:val="0096718B"/>
    <w:rsid w:val="0096753D"/>
    <w:rsid w:val="00967603"/>
    <w:rsid w:val="0096774B"/>
    <w:rsid w:val="00967B2E"/>
    <w:rsid w:val="00967C43"/>
    <w:rsid w:val="00967E7C"/>
    <w:rsid w:val="00967F60"/>
    <w:rsid w:val="009701CB"/>
    <w:rsid w:val="00970214"/>
    <w:rsid w:val="00970502"/>
    <w:rsid w:val="0097062D"/>
    <w:rsid w:val="00970649"/>
    <w:rsid w:val="00970698"/>
    <w:rsid w:val="009706D3"/>
    <w:rsid w:val="009707FA"/>
    <w:rsid w:val="009709E4"/>
    <w:rsid w:val="00970B3E"/>
    <w:rsid w:val="00970C1A"/>
    <w:rsid w:val="00970C23"/>
    <w:rsid w:val="00970C6B"/>
    <w:rsid w:val="00970EB2"/>
    <w:rsid w:val="00970FB8"/>
    <w:rsid w:val="009711AC"/>
    <w:rsid w:val="0097120F"/>
    <w:rsid w:val="00971217"/>
    <w:rsid w:val="009712C1"/>
    <w:rsid w:val="009712FA"/>
    <w:rsid w:val="009714BE"/>
    <w:rsid w:val="0097169B"/>
    <w:rsid w:val="00971969"/>
    <w:rsid w:val="00971AC5"/>
    <w:rsid w:val="00971C8F"/>
    <w:rsid w:val="00971D0B"/>
    <w:rsid w:val="00971FA7"/>
    <w:rsid w:val="00971FD0"/>
    <w:rsid w:val="00972032"/>
    <w:rsid w:val="00972097"/>
    <w:rsid w:val="0097215B"/>
    <w:rsid w:val="0097229D"/>
    <w:rsid w:val="009726C9"/>
    <w:rsid w:val="009726D6"/>
    <w:rsid w:val="00972726"/>
    <w:rsid w:val="00972AB2"/>
    <w:rsid w:val="00972AB3"/>
    <w:rsid w:val="00972AD7"/>
    <w:rsid w:val="00972CA4"/>
    <w:rsid w:val="00972CF5"/>
    <w:rsid w:val="00972D7A"/>
    <w:rsid w:val="00972DD0"/>
    <w:rsid w:val="00972EDE"/>
    <w:rsid w:val="009730B8"/>
    <w:rsid w:val="0097313A"/>
    <w:rsid w:val="0097341E"/>
    <w:rsid w:val="0097362D"/>
    <w:rsid w:val="009737C1"/>
    <w:rsid w:val="009738E5"/>
    <w:rsid w:val="0097397B"/>
    <w:rsid w:val="00973A32"/>
    <w:rsid w:val="00973B81"/>
    <w:rsid w:val="00973DE1"/>
    <w:rsid w:val="00973E35"/>
    <w:rsid w:val="00973E78"/>
    <w:rsid w:val="0097415E"/>
    <w:rsid w:val="00974270"/>
    <w:rsid w:val="00974533"/>
    <w:rsid w:val="009746F2"/>
    <w:rsid w:val="009748D5"/>
    <w:rsid w:val="009748D7"/>
    <w:rsid w:val="0097499A"/>
    <w:rsid w:val="009749F4"/>
    <w:rsid w:val="00974BC1"/>
    <w:rsid w:val="00974CEA"/>
    <w:rsid w:val="00974EDB"/>
    <w:rsid w:val="00974FEC"/>
    <w:rsid w:val="00975062"/>
    <w:rsid w:val="00975778"/>
    <w:rsid w:val="00975B9B"/>
    <w:rsid w:val="00975D24"/>
    <w:rsid w:val="00975D65"/>
    <w:rsid w:val="00975E7E"/>
    <w:rsid w:val="00976065"/>
    <w:rsid w:val="009765BE"/>
    <w:rsid w:val="00976618"/>
    <w:rsid w:val="009768B2"/>
    <w:rsid w:val="009768BA"/>
    <w:rsid w:val="009769A9"/>
    <w:rsid w:val="0097708A"/>
    <w:rsid w:val="009770FC"/>
    <w:rsid w:val="0097710D"/>
    <w:rsid w:val="00977642"/>
    <w:rsid w:val="009779EA"/>
    <w:rsid w:val="009779F6"/>
    <w:rsid w:val="00977B7D"/>
    <w:rsid w:val="00977BC6"/>
    <w:rsid w:val="00980006"/>
    <w:rsid w:val="009800CD"/>
    <w:rsid w:val="00980352"/>
    <w:rsid w:val="0098048C"/>
    <w:rsid w:val="009805B5"/>
    <w:rsid w:val="0098064E"/>
    <w:rsid w:val="0098087F"/>
    <w:rsid w:val="009808B8"/>
    <w:rsid w:val="00980ABE"/>
    <w:rsid w:val="00980B29"/>
    <w:rsid w:val="00980D5B"/>
    <w:rsid w:val="00980DDA"/>
    <w:rsid w:val="00981169"/>
    <w:rsid w:val="00981352"/>
    <w:rsid w:val="00981387"/>
    <w:rsid w:val="009814CF"/>
    <w:rsid w:val="00981672"/>
    <w:rsid w:val="009816C6"/>
    <w:rsid w:val="00981A37"/>
    <w:rsid w:val="0098201C"/>
    <w:rsid w:val="009821D1"/>
    <w:rsid w:val="00982241"/>
    <w:rsid w:val="0098224B"/>
    <w:rsid w:val="009826B5"/>
    <w:rsid w:val="00982797"/>
    <w:rsid w:val="00982A16"/>
    <w:rsid w:val="00982BF7"/>
    <w:rsid w:val="00982D3F"/>
    <w:rsid w:val="00982EC9"/>
    <w:rsid w:val="0098309A"/>
    <w:rsid w:val="0098333E"/>
    <w:rsid w:val="00983661"/>
    <w:rsid w:val="00983957"/>
    <w:rsid w:val="00983DAD"/>
    <w:rsid w:val="00983E17"/>
    <w:rsid w:val="00983E3B"/>
    <w:rsid w:val="00983F40"/>
    <w:rsid w:val="009841BC"/>
    <w:rsid w:val="00984443"/>
    <w:rsid w:val="00984623"/>
    <w:rsid w:val="00984841"/>
    <w:rsid w:val="00984BFC"/>
    <w:rsid w:val="00984EF5"/>
    <w:rsid w:val="00985142"/>
    <w:rsid w:val="009851E8"/>
    <w:rsid w:val="00985263"/>
    <w:rsid w:val="0098531C"/>
    <w:rsid w:val="00985585"/>
    <w:rsid w:val="009855FD"/>
    <w:rsid w:val="00985831"/>
    <w:rsid w:val="009858FB"/>
    <w:rsid w:val="009859AA"/>
    <w:rsid w:val="00985B86"/>
    <w:rsid w:val="009863E3"/>
    <w:rsid w:val="0098652C"/>
    <w:rsid w:val="00986699"/>
    <w:rsid w:val="00986894"/>
    <w:rsid w:val="009868C5"/>
    <w:rsid w:val="00986BBD"/>
    <w:rsid w:val="00986DFC"/>
    <w:rsid w:val="00986F48"/>
    <w:rsid w:val="00986F79"/>
    <w:rsid w:val="00987129"/>
    <w:rsid w:val="0098725A"/>
    <w:rsid w:val="00987264"/>
    <w:rsid w:val="0098756E"/>
    <w:rsid w:val="009875F3"/>
    <w:rsid w:val="009876D1"/>
    <w:rsid w:val="00987717"/>
    <w:rsid w:val="009877E1"/>
    <w:rsid w:val="00987A78"/>
    <w:rsid w:val="00987A8D"/>
    <w:rsid w:val="00987F35"/>
    <w:rsid w:val="00990190"/>
    <w:rsid w:val="00990230"/>
    <w:rsid w:val="0099036D"/>
    <w:rsid w:val="0099037C"/>
    <w:rsid w:val="009904F5"/>
    <w:rsid w:val="00990500"/>
    <w:rsid w:val="0099052A"/>
    <w:rsid w:val="00990929"/>
    <w:rsid w:val="00990FA0"/>
    <w:rsid w:val="00991279"/>
    <w:rsid w:val="009912E3"/>
    <w:rsid w:val="009913BA"/>
    <w:rsid w:val="009914BF"/>
    <w:rsid w:val="0099165B"/>
    <w:rsid w:val="00991670"/>
    <w:rsid w:val="00991684"/>
    <w:rsid w:val="00991793"/>
    <w:rsid w:val="00991B6F"/>
    <w:rsid w:val="00991DDB"/>
    <w:rsid w:val="00991E58"/>
    <w:rsid w:val="00992342"/>
    <w:rsid w:val="009924CF"/>
    <w:rsid w:val="00992604"/>
    <w:rsid w:val="00992A85"/>
    <w:rsid w:val="00992B5B"/>
    <w:rsid w:val="00992BA7"/>
    <w:rsid w:val="00992BF2"/>
    <w:rsid w:val="00992E01"/>
    <w:rsid w:val="00993321"/>
    <w:rsid w:val="009935C5"/>
    <w:rsid w:val="009935ED"/>
    <w:rsid w:val="009938AF"/>
    <w:rsid w:val="00993C44"/>
    <w:rsid w:val="00993C79"/>
    <w:rsid w:val="00993EAB"/>
    <w:rsid w:val="0099410F"/>
    <w:rsid w:val="00994927"/>
    <w:rsid w:val="00994D5B"/>
    <w:rsid w:val="00994DBE"/>
    <w:rsid w:val="00994EA7"/>
    <w:rsid w:val="00994FEE"/>
    <w:rsid w:val="00995292"/>
    <w:rsid w:val="0099545E"/>
    <w:rsid w:val="00995490"/>
    <w:rsid w:val="0099553B"/>
    <w:rsid w:val="0099555B"/>
    <w:rsid w:val="0099557A"/>
    <w:rsid w:val="009957BB"/>
    <w:rsid w:val="0099586A"/>
    <w:rsid w:val="009958C2"/>
    <w:rsid w:val="009958C9"/>
    <w:rsid w:val="009958F2"/>
    <w:rsid w:val="00995917"/>
    <w:rsid w:val="00995E9A"/>
    <w:rsid w:val="0099600A"/>
    <w:rsid w:val="00996096"/>
    <w:rsid w:val="009960E0"/>
    <w:rsid w:val="00996195"/>
    <w:rsid w:val="00996399"/>
    <w:rsid w:val="009963F9"/>
    <w:rsid w:val="009964B8"/>
    <w:rsid w:val="00996505"/>
    <w:rsid w:val="00996673"/>
    <w:rsid w:val="0099668D"/>
    <w:rsid w:val="0099699C"/>
    <w:rsid w:val="00996A88"/>
    <w:rsid w:val="00996DE9"/>
    <w:rsid w:val="00996F53"/>
    <w:rsid w:val="00997029"/>
    <w:rsid w:val="009975A4"/>
    <w:rsid w:val="009976F0"/>
    <w:rsid w:val="00997B98"/>
    <w:rsid w:val="00997D3E"/>
    <w:rsid w:val="00997D52"/>
    <w:rsid w:val="00997F3F"/>
    <w:rsid w:val="009A007D"/>
    <w:rsid w:val="009A0280"/>
    <w:rsid w:val="009A028D"/>
    <w:rsid w:val="009A0386"/>
    <w:rsid w:val="009A044F"/>
    <w:rsid w:val="009A0482"/>
    <w:rsid w:val="009A054C"/>
    <w:rsid w:val="009A05C7"/>
    <w:rsid w:val="009A089B"/>
    <w:rsid w:val="009A08B1"/>
    <w:rsid w:val="009A0921"/>
    <w:rsid w:val="009A0D35"/>
    <w:rsid w:val="009A0D42"/>
    <w:rsid w:val="009A0F87"/>
    <w:rsid w:val="009A10BB"/>
    <w:rsid w:val="009A10D9"/>
    <w:rsid w:val="009A1125"/>
    <w:rsid w:val="009A1176"/>
    <w:rsid w:val="009A1229"/>
    <w:rsid w:val="009A12DD"/>
    <w:rsid w:val="009A1461"/>
    <w:rsid w:val="009A14EB"/>
    <w:rsid w:val="009A161D"/>
    <w:rsid w:val="009A1C9E"/>
    <w:rsid w:val="009A1CB6"/>
    <w:rsid w:val="009A1D9F"/>
    <w:rsid w:val="009A1ED2"/>
    <w:rsid w:val="009A247D"/>
    <w:rsid w:val="009A2491"/>
    <w:rsid w:val="009A25A5"/>
    <w:rsid w:val="009A27CA"/>
    <w:rsid w:val="009A27E1"/>
    <w:rsid w:val="009A2824"/>
    <w:rsid w:val="009A29CE"/>
    <w:rsid w:val="009A2A57"/>
    <w:rsid w:val="009A2B1B"/>
    <w:rsid w:val="009A2BC0"/>
    <w:rsid w:val="009A2D9B"/>
    <w:rsid w:val="009A306E"/>
    <w:rsid w:val="009A330C"/>
    <w:rsid w:val="009A3496"/>
    <w:rsid w:val="009A35D0"/>
    <w:rsid w:val="009A361E"/>
    <w:rsid w:val="009A38AA"/>
    <w:rsid w:val="009A3954"/>
    <w:rsid w:val="009A3980"/>
    <w:rsid w:val="009A3D7B"/>
    <w:rsid w:val="009A3DA3"/>
    <w:rsid w:val="009A3F67"/>
    <w:rsid w:val="009A4453"/>
    <w:rsid w:val="009A4947"/>
    <w:rsid w:val="009A4A57"/>
    <w:rsid w:val="009A4E83"/>
    <w:rsid w:val="009A4F2F"/>
    <w:rsid w:val="009A50ED"/>
    <w:rsid w:val="009A5121"/>
    <w:rsid w:val="009A55B2"/>
    <w:rsid w:val="009A57F9"/>
    <w:rsid w:val="009A58F1"/>
    <w:rsid w:val="009A59B5"/>
    <w:rsid w:val="009A5AC2"/>
    <w:rsid w:val="009A60AE"/>
    <w:rsid w:val="009A6338"/>
    <w:rsid w:val="009A6343"/>
    <w:rsid w:val="009A63E8"/>
    <w:rsid w:val="009A6741"/>
    <w:rsid w:val="009A6803"/>
    <w:rsid w:val="009A6B80"/>
    <w:rsid w:val="009A6B97"/>
    <w:rsid w:val="009A6CFE"/>
    <w:rsid w:val="009A6D05"/>
    <w:rsid w:val="009A6EB3"/>
    <w:rsid w:val="009A722B"/>
    <w:rsid w:val="009A729B"/>
    <w:rsid w:val="009A759A"/>
    <w:rsid w:val="009A79DD"/>
    <w:rsid w:val="009A7C0C"/>
    <w:rsid w:val="009A7D9A"/>
    <w:rsid w:val="009B0CC2"/>
    <w:rsid w:val="009B1065"/>
    <w:rsid w:val="009B1173"/>
    <w:rsid w:val="009B12ED"/>
    <w:rsid w:val="009B1719"/>
    <w:rsid w:val="009B17E1"/>
    <w:rsid w:val="009B1A14"/>
    <w:rsid w:val="009B1B97"/>
    <w:rsid w:val="009B1CEC"/>
    <w:rsid w:val="009B1EA0"/>
    <w:rsid w:val="009B1F4C"/>
    <w:rsid w:val="009B2051"/>
    <w:rsid w:val="009B2245"/>
    <w:rsid w:val="009B22D0"/>
    <w:rsid w:val="009B2610"/>
    <w:rsid w:val="009B267A"/>
    <w:rsid w:val="009B29E3"/>
    <w:rsid w:val="009B2ACF"/>
    <w:rsid w:val="009B2BAE"/>
    <w:rsid w:val="009B2CDF"/>
    <w:rsid w:val="009B2D07"/>
    <w:rsid w:val="009B2DD6"/>
    <w:rsid w:val="009B2EBF"/>
    <w:rsid w:val="009B34E6"/>
    <w:rsid w:val="009B35E4"/>
    <w:rsid w:val="009B3742"/>
    <w:rsid w:val="009B38E5"/>
    <w:rsid w:val="009B3B37"/>
    <w:rsid w:val="009B3D9F"/>
    <w:rsid w:val="009B3F12"/>
    <w:rsid w:val="009B40B3"/>
    <w:rsid w:val="009B42B1"/>
    <w:rsid w:val="009B4500"/>
    <w:rsid w:val="009B4607"/>
    <w:rsid w:val="009B472A"/>
    <w:rsid w:val="009B48E1"/>
    <w:rsid w:val="009B48E2"/>
    <w:rsid w:val="009B4944"/>
    <w:rsid w:val="009B4E41"/>
    <w:rsid w:val="009B4E5C"/>
    <w:rsid w:val="009B4EEE"/>
    <w:rsid w:val="009B52A8"/>
    <w:rsid w:val="009B5433"/>
    <w:rsid w:val="009B59A5"/>
    <w:rsid w:val="009B5BA5"/>
    <w:rsid w:val="009B5C54"/>
    <w:rsid w:val="009B5C93"/>
    <w:rsid w:val="009B5CE0"/>
    <w:rsid w:val="009B5D6B"/>
    <w:rsid w:val="009B5E00"/>
    <w:rsid w:val="009B5EDF"/>
    <w:rsid w:val="009B5F15"/>
    <w:rsid w:val="009B60E0"/>
    <w:rsid w:val="009B6735"/>
    <w:rsid w:val="009B69E4"/>
    <w:rsid w:val="009B6B37"/>
    <w:rsid w:val="009B6DFA"/>
    <w:rsid w:val="009B6EDF"/>
    <w:rsid w:val="009B7179"/>
    <w:rsid w:val="009B742E"/>
    <w:rsid w:val="009B75F3"/>
    <w:rsid w:val="009B787D"/>
    <w:rsid w:val="009B7940"/>
    <w:rsid w:val="009B7A9B"/>
    <w:rsid w:val="009B7C60"/>
    <w:rsid w:val="009C0386"/>
    <w:rsid w:val="009C03A0"/>
    <w:rsid w:val="009C03E6"/>
    <w:rsid w:val="009C04A1"/>
    <w:rsid w:val="009C050F"/>
    <w:rsid w:val="009C087E"/>
    <w:rsid w:val="009C0909"/>
    <w:rsid w:val="009C1005"/>
    <w:rsid w:val="009C10C4"/>
    <w:rsid w:val="009C11A8"/>
    <w:rsid w:val="009C1314"/>
    <w:rsid w:val="009C1344"/>
    <w:rsid w:val="009C1353"/>
    <w:rsid w:val="009C1362"/>
    <w:rsid w:val="009C138D"/>
    <w:rsid w:val="009C1601"/>
    <w:rsid w:val="009C16C2"/>
    <w:rsid w:val="009C16F1"/>
    <w:rsid w:val="009C1BD5"/>
    <w:rsid w:val="009C1DEE"/>
    <w:rsid w:val="009C21D2"/>
    <w:rsid w:val="009C2228"/>
    <w:rsid w:val="009C2287"/>
    <w:rsid w:val="009C2565"/>
    <w:rsid w:val="009C271F"/>
    <w:rsid w:val="009C275C"/>
    <w:rsid w:val="009C2922"/>
    <w:rsid w:val="009C2926"/>
    <w:rsid w:val="009C2A23"/>
    <w:rsid w:val="009C2B34"/>
    <w:rsid w:val="009C2D00"/>
    <w:rsid w:val="009C30C5"/>
    <w:rsid w:val="009C329B"/>
    <w:rsid w:val="009C33AB"/>
    <w:rsid w:val="009C348E"/>
    <w:rsid w:val="009C34CA"/>
    <w:rsid w:val="009C3699"/>
    <w:rsid w:val="009C3858"/>
    <w:rsid w:val="009C3AB7"/>
    <w:rsid w:val="009C3BD6"/>
    <w:rsid w:val="009C3C44"/>
    <w:rsid w:val="009C3D11"/>
    <w:rsid w:val="009C3D3F"/>
    <w:rsid w:val="009C3EA7"/>
    <w:rsid w:val="009C413B"/>
    <w:rsid w:val="009C41FE"/>
    <w:rsid w:val="009C434A"/>
    <w:rsid w:val="009C461E"/>
    <w:rsid w:val="009C4A8D"/>
    <w:rsid w:val="009C4CEC"/>
    <w:rsid w:val="009C5333"/>
    <w:rsid w:val="009C5354"/>
    <w:rsid w:val="009C56E7"/>
    <w:rsid w:val="009C578D"/>
    <w:rsid w:val="009C58F5"/>
    <w:rsid w:val="009C595C"/>
    <w:rsid w:val="009C59C7"/>
    <w:rsid w:val="009C5D61"/>
    <w:rsid w:val="009C627F"/>
    <w:rsid w:val="009C67B9"/>
    <w:rsid w:val="009C6809"/>
    <w:rsid w:val="009C68D7"/>
    <w:rsid w:val="009C6B2A"/>
    <w:rsid w:val="009C6FC1"/>
    <w:rsid w:val="009C6FD7"/>
    <w:rsid w:val="009C703E"/>
    <w:rsid w:val="009C705D"/>
    <w:rsid w:val="009C7071"/>
    <w:rsid w:val="009C7131"/>
    <w:rsid w:val="009C71D1"/>
    <w:rsid w:val="009C736C"/>
    <w:rsid w:val="009C7ABD"/>
    <w:rsid w:val="009C7BD2"/>
    <w:rsid w:val="009C7BFE"/>
    <w:rsid w:val="009C7C23"/>
    <w:rsid w:val="009C7C34"/>
    <w:rsid w:val="009C7E1F"/>
    <w:rsid w:val="009C7E7D"/>
    <w:rsid w:val="009D0458"/>
    <w:rsid w:val="009D053B"/>
    <w:rsid w:val="009D07DB"/>
    <w:rsid w:val="009D0B25"/>
    <w:rsid w:val="009D0B71"/>
    <w:rsid w:val="009D0B95"/>
    <w:rsid w:val="009D0FF8"/>
    <w:rsid w:val="009D0FFF"/>
    <w:rsid w:val="009D1157"/>
    <w:rsid w:val="009D1362"/>
    <w:rsid w:val="009D1382"/>
    <w:rsid w:val="009D1696"/>
    <w:rsid w:val="009D1801"/>
    <w:rsid w:val="009D1812"/>
    <w:rsid w:val="009D1843"/>
    <w:rsid w:val="009D1E7B"/>
    <w:rsid w:val="009D1FC0"/>
    <w:rsid w:val="009D23A1"/>
    <w:rsid w:val="009D240A"/>
    <w:rsid w:val="009D26BA"/>
    <w:rsid w:val="009D2837"/>
    <w:rsid w:val="009D2B28"/>
    <w:rsid w:val="009D2CEE"/>
    <w:rsid w:val="009D2E01"/>
    <w:rsid w:val="009D2E82"/>
    <w:rsid w:val="009D2FA0"/>
    <w:rsid w:val="009D3216"/>
    <w:rsid w:val="009D3491"/>
    <w:rsid w:val="009D367A"/>
    <w:rsid w:val="009D372F"/>
    <w:rsid w:val="009D3961"/>
    <w:rsid w:val="009D3AD8"/>
    <w:rsid w:val="009D3B68"/>
    <w:rsid w:val="009D3B86"/>
    <w:rsid w:val="009D3C02"/>
    <w:rsid w:val="009D3D7F"/>
    <w:rsid w:val="009D408E"/>
    <w:rsid w:val="009D424A"/>
    <w:rsid w:val="009D43B8"/>
    <w:rsid w:val="009D43C7"/>
    <w:rsid w:val="009D44DA"/>
    <w:rsid w:val="009D44F4"/>
    <w:rsid w:val="009D456A"/>
    <w:rsid w:val="009D4913"/>
    <w:rsid w:val="009D4CF2"/>
    <w:rsid w:val="009D4FC7"/>
    <w:rsid w:val="009D52D8"/>
    <w:rsid w:val="009D5442"/>
    <w:rsid w:val="009D54A5"/>
    <w:rsid w:val="009D54AB"/>
    <w:rsid w:val="009D55A3"/>
    <w:rsid w:val="009D5602"/>
    <w:rsid w:val="009D57CE"/>
    <w:rsid w:val="009D57E8"/>
    <w:rsid w:val="009D5918"/>
    <w:rsid w:val="009D5D82"/>
    <w:rsid w:val="009D5DC8"/>
    <w:rsid w:val="009D5DE3"/>
    <w:rsid w:val="009D5E8C"/>
    <w:rsid w:val="009D5EA7"/>
    <w:rsid w:val="009D5FBA"/>
    <w:rsid w:val="009D60B9"/>
    <w:rsid w:val="009D61C8"/>
    <w:rsid w:val="009D620D"/>
    <w:rsid w:val="009D623A"/>
    <w:rsid w:val="009D6292"/>
    <w:rsid w:val="009D6497"/>
    <w:rsid w:val="009D65AD"/>
    <w:rsid w:val="009D6653"/>
    <w:rsid w:val="009D6656"/>
    <w:rsid w:val="009D6A16"/>
    <w:rsid w:val="009D6A28"/>
    <w:rsid w:val="009D6D46"/>
    <w:rsid w:val="009D6DBA"/>
    <w:rsid w:val="009D6DD6"/>
    <w:rsid w:val="009D72B2"/>
    <w:rsid w:val="009D74CE"/>
    <w:rsid w:val="009D7547"/>
    <w:rsid w:val="009D7862"/>
    <w:rsid w:val="009D7AB4"/>
    <w:rsid w:val="009D7CED"/>
    <w:rsid w:val="009D7EDB"/>
    <w:rsid w:val="009E03BC"/>
    <w:rsid w:val="009E0459"/>
    <w:rsid w:val="009E0593"/>
    <w:rsid w:val="009E05D4"/>
    <w:rsid w:val="009E07F3"/>
    <w:rsid w:val="009E0809"/>
    <w:rsid w:val="009E0831"/>
    <w:rsid w:val="009E099F"/>
    <w:rsid w:val="009E09FB"/>
    <w:rsid w:val="009E0BAB"/>
    <w:rsid w:val="009E0BC4"/>
    <w:rsid w:val="009E0C86"/>
    <w:rsid w:val="009E1100"/>
    <w:rsid w:val="009E1109"/>
    <w:rsid w:val="009E139A"/>
    <w:rsid w:val="009E151C"/>
    <w:rsid w:val="009E1523"/>
    <w:rsid w:val="009E186E"/>
    <w:rsid w:val="009E1DEB"/>
    <w:rsid w:val="009E1FBD"/>
    <w:rsid w:val="009E1FCA"/>
    <w:rsid w:val="009E23D6"/>
    <w:rsid w:val="009E2443"/>
    <w:rsid w:val="009E255C"/>
    <w:rsid w:val="009E2865"/>
    <w:rsid w:val="009E2B81"/>
    <w:rsid w:val="009E2C57"/>
    <w:rsid w:val="009E2E3C"/>
    <w:rsid w:val="009E31B6"/>
    <w:rsid w:val="009E32E9"/>
    <w:rsid w:val="009E33D4"/>
    <w:rsid w:val="009E3522"/>
    <w:rsid w:val="009E380A"/>
    <w:rsid w:val="009E382F"/>
    <w:rsid w:val="009E389C"/>
    <w:rsid w:val="009E3A90"/>
    <w:rsid w:val="009E3AEF"/>
    <w:rsid w:val="009E3BF4"/>
    <w:rsid w:val="009E3CD9"/>
    <w:rsid w:val="009E3EEC"/>
    <w:rsid w:val="009E431A"/>
    <w:rsid w:val="009E434B"/>
    <w:rsid w:val="009E4352"/>
    <w:rsid w:val="009E4506"/>
    <w:rsid w:val="009E46EA"/>
    <w:rsid w:val="009E471F"/>
    <w:rsid w:val="009E478E"/>
    <w:rsid w:val="009E4806"/>
    <w:rsid w:val="009E48EE"/>
    <w:rsid w:val="009E4914"/>
    <w:rsid w:val="009E4AB2"/>
    <w:rsid w:val="009E4B2F"/>
    <w:rsid w:val="009E4B75"/>
    <w:rsid w:val="009E4B76"/>
    <w:rsid w:val="009E4C49"/>
    <w:rsid w:val="009E4D2F"/>
    <w:rsid w:val="009E4F2D"/>
    <w:rsid w:val="009E4F4D"/>
    <w:rsid w:val="009E4F5F"/>
    <w:rsid w:val="009E5085"/>
    <w:rsid w:val="009E51CE"/>
    <w:rsid w:val="009E5217"/>
    <w:rsid w:val="009E5518"/>
    <w:rsid w:val="009E5713"/>
    <w:rsid w:val="009E579C"/>
    <w:rsid w:val="009E589C"/>
    <w:rsid w:val="009E5B4A"/>
    <w:rsid w:val="009E5C6F"/>
    <w:rsid w:val="009E5CC9"/>
    <w:rsid w:val="009E5DB9"/>
    <w:rsid w:val="009E5DCE"/>
    <w:rsid w:val="009E5E62"/>
    <w:rsid w:val="009E5FD6"/>
    <w:rsid w:val="009E605A"/>
    <w:rsid w:val="009E6148"/>
    <w:rsid w:val="009E614D"/>
    <w:rsid w:val="009E6290"/>
    <w:rsid w:val="009E62CF"/>
    <w:rsid w:val="009E649E"/>
    <w:rsid w:val="009E66FF"/>
    <w:rsid w:val="009E6792"/>
    <w:rsid w:val="009E68B3"/>
    <w:rsid w:val="009E6A2C"/>
    <w:rsid w:val="009E6B0C"/>
    <w:rsid w:val="009E6CCE"/>
    <w:rsid w:val="009E6EE7"/>
    <w:rsid w:val="009E6F72"/>
    <w:rsid w:val="009E6F8D"/>
    <w:rsid w:val="009E6FCA"/>
    <w:rsid w:val="009E7191"/>
    <w:rsid w:val="009E722E"/>
    <w:rsid w:val="009E73BE"/>
    <w:rsid w:val="009E74C0"/>
    <w:rsid w:val="009E7750"/>
    <w:rsid w:val="009E7A5B"/>
    <w:rsid w:val="009F00A5"/>
    <w:rsid w:val="009F019B"/>
    <w:rsid w:val="009F085B"/>
    <w:rsid w:val="009F0A5F"/>
    <w:rsid w:val="009F0B64"/>
    <w:rsid w:val="009F0B9B"/>
    <w:rsid w:val="009F0E82"/>
    <w:rsid w:val="009F0F9D"/>
    <w:rsid w:val="009F10AD"/>
    <w:rsid w:val="009F12D1"/>
    <w:rsid w:val="009F12E7"/>
    <w:rsid w:val="009F1342"/>
    <w:rsid w:val="009F13D7"/>
    <w:rsid w:val="009F14C0"/>
    <w:rsid w:val="009F155A"/>
    <w:rsid w:val="009F16BF"/>
    <w:rsid w:val="009F17F7"/>
    <w:rsid w:val="009F19C5"/>
    <w:rsid w:val="009F1A30"/>
    <w:rsid w:val="009F1BB8"/>
    <w:rsid w:val="009F1D2E"/>
    <w:rsid w:val="009F233E"/>
    <w:rsid w:val="009F2552"/>
    <w:rsid w:val="009F2620"/>
    <w:rsid w:val="009F2878"/>
    <w:rsid w:val="009F288A"/>
    <w:rsid w:val="009F2897"/>
    <w:rsid w:val="009F2A39"/>
    <w:rsid w:val="009F2A8E"/>
    <w:rsid w:val="009F2B34"/>
    <w:rsid w:val="009F2CE0"/>
    <w:rsid w:val="009F2E4B"/>
    <w:rsid w:val="009F2E69"/>
    <w:rsid w:val="009F2E9C"/>
    <w:rsid w:val="009F2EEE"/>
    <w:rsid w:val="009F2FB1"/>
    <w:rsid w:val="009F305D"/>
    <w:rsid w:val="009F314D"/>
    <w:rsid w:val="009F32A7"/>
    <w:rsid w:val="009F330F"/>
    <w:rsid w:val="009F351F"/>
    <w:rsid w:val="009F3530"/>
    <w:rsid w:val="009F35F3"/>
    <w:rsid w:val="009F37FF"/>
    <w:rsid w:val="009F39D8"/>
    <w:rsid w:val="009F3A00"/>
    <w:rsid w:val="009F3A8F"/>
    <w:rsid w:val="009F3F51"/>
    <w:rsid w:val="009F420C"/>
    <w:rsid w:val="009F42E1"/>
    <w:rsid w:val="009F43AC"/>
    <w:rsid w:val="009F451D"/>
    <w:rsid w:val="009F468A"/>
    <w:rsid w:val="009F47BE"/>
    <w:rsid w:val="009F4A90"/>
    <w:rsid w:val="009F4CA7"/>
    <w:rsid w:val="009F4D5D"/>
    <w:rsid w:val="009F4DA9"/>
    <w:rsid w:val="009F4E32"/>
    <w:rsid w:val="009F4E76"/>
    <w:rsid w:val="009F4F9F"/>
    <w:rsid w:val="009F4FF6"/>
    <w:rsid w:val="009F510E"/>
    <w:rsid w:val="009F5269"/>
    <w:rsid w:val="009F5449"/>
    <w:rsid w:val="009F5457"/>
    <w:rsid w:val="009F56BB"/>
    <w:rsid w:val="009F5976"/>
    <w:rsid w:val="009F59CA"/>
    <w:rsid w:val="009F6101"/>
    <w:rsid w:val="009F6669"/>
    <w:rsid w:val="009F6891"/>
    <w:rsid w:val="009F6A29"/>
    <w:rsid w:val="009F6A7B"/>
    <w:rsid w:val="009F73C1"/>
    <w:rsid w:val="009F746B"/>
    <w:rsid w:val="009F755A"/>
    <w:rsid w:val="009F75A7"/>
    <w:rsid w:val="009F785A"/>
    <w:rsid w:val="009F7A5D"/>
    <w:rsid w:val="009F7BDD"/>
    <w:rsid w:val="009F7C72"/>
    <w:rsid w:val="009F7D5A"/>
    <w:rsid w:val="009F7D72"/>
    <w:rsid w:val="00A0013B"/>
    <w:rsid w:val="00A0039E"/>
    <w:rsid w:val="00A0043E"/>
    <w:rsid w:val="00A004A3"/>
    <w:rsid w:val="00A007E5"/>
    <w:rsid w:val="00A00982"/>
    <w:rsid w:val="00A00A28"/>
    <w:rsid w:val="00A00A45"/>
    <w:rsid w:val="00A00A5E"/>
    <w:rsid w:val="00A00C05"/>
    <w:rsid w:val="00A00E97"/>
    <w:rsid w:val="00A00FCE"/>
    <w:rsid w:val="00A0100E"/>
    <w:rsid w:val="00A011BD"/>
    <w:rsid w:val="00A011E1"/>
    <w:rsid w:val="00A013D0"/>
    <w:rsid w:val="00A01705"/>
    <w:rsid w:val="00A017B4"/>
    <w:rsid w:val="00A019D8"/>
    <w:rsid w:val="00A01A14"/>
    <w:rsid w:val="00A01ADD"/>
    <w:rsid w:val="00A01C28"/>
    <w:rsid w:val="00A01F34"/>
    <w:rsid w:val="00A02007"/>
    <w:rsid w:val="00A020FA"/>
    <w:rsid w:val="00A021F6"/>
    <w:rsid w:val="00A023C1"/>
    <w:rsid w:val="00A02825"/>
    <w:rsid w:val="00A02C6B"/>
    <w:rsid w:val="00A02C9B"/>
    <w:rsid w:val="00A02F0D"/>
    <w:rsid w:val="00A03120"/>
    <w:rsid w:val="00A034AD"/>
    <w:rsid w:val="00A03648"/>
    <w:rsid w:val="00A0371F"/>
    <w:rsid w:val="00A0385B"/>
    <w:rsid w:val="00A03BE8"/>
    <w:rsid w:val="00A03CF9"/>
    <w:rsid w:val="00A03E22"/>
    <w:rsid w:val="00A04025"/>
    <w:rsid w:val="00A04052"/>
    <w:rsid w:val="00A046B1"/>
    <w:rsid w:val="00A04AB7"/>
    <w:rsid w:val="00A04B29"/>
    <w:rsid w:val="00A04B6A"/>
    <w:rsid w:val="00A04BC1"/>
    <w:rsid w:val="00A04EE9"/>
    <w:rsid w:val="00A050C2"/>
    <w:rsid w:val="00A0554B"/>
    <w:rsid w:val="00A05781"/>
    <w:rsid w:val="00A05828"/>
    <w:rsid w:val="00A058AC"/>
    <w:rsid w:val="00A0592B"/>
    <w:rsid w:val="00A05AAA"/>
    <w:rsid w:val="00A05BF7"/>
    <w:rsid w:val="00A05D77"/>
    <w:rsid w:val="00A05E28"/>
    <w:rsid w:val="00A05EBF"/>
    <w:rsid w:val="00A060E1"/>
    <w:rsid w:val="00A06175"/>
    <w:rsid w:val="00A0648A"/>
    <w:rsid w:val="00A0672D"/>
    <w:rsid w:val="00A067F6"/>
    <w:rsid w:val="00A0682B"/>
    <w:rsid w:val="00A06B7C"/>
    <w:rsid w:val="00A06F45"/>
    <w:rsid w:val="00A0745B"/>
    <w:rsid w:val="00A07509"/>
    <w:rsid w:val="00A07596"/>
    <w:rsid w:val="00A07823"/>
    <w:rsid w:val="00A07844"/>
    <w:rsid w:val="00A0784B"/>
    <w:rsid w:val="00A078ED"/>
    <w:rsid w:val="00A078F4"/>
    <w:rsid w:val="00A079C0"/>
    <w:rsid w:val="00A07A34"/>
    <w:rsid w:val="00A07BBD"/>
    <w:rsid w:val="00A07D26"/>
    <w:rsid w:val="00A07E8B"/>
    <w:rsid w:val="00A07FCD"/>
    <w:rsid w:val="00A10430"/>
    <w:rsid w:val="00A106A1"/>
    <w:rsid w:val="00A10898"/>
    <w:rsid w:val="00A1090A"/>
    <w:rsid w:val="00A11053"/>
    <w:rsid w:val="00A11238"/>
    <w:rsid w:val="00A1135C"/>
    <w:rsid w:val="00A114C1"/>
    <w:rsid w:val="00A11694"/>
    <w:rsid w:val="00A1186B"/>
    <w:rsid w:val="00A11893"/>
    <w:rsid w:val="00A118B8"/>
    <w:rsid w:val="00A118DF"/>
    <w:rsid w:val="00A119CE"/>
    <w:rsid w:val="00A11BD1"/>
    <w:rsid w:val="00A11CA7"/>
    <w:rsid w:val="00A11CE5"/>
    <w:rsid w:val="00A11D18"/>
    <w:rsid w:val="00A11DD3"/>
    <w:rsid w:val="00A11E9E"/>
    <w:rsid w:val="00A120DE"/>
    <w:rsid w:val="00A1239A"/>
    <w:rsid w:val="00A12437"/>
    <w:rsid w:val="00A125CF"/>
    <w:rsid w:val="00A1278F"/>
    <w:rsid w:val="00A12792"/>
    <w:rsid w:val="00A129E2"/>
    <w:rsid w:val="00A12EC6"/>
    <w:rsid w:val="00A12FD4"/>
    <w:rsid w:val="00A13083"/>
    <w:rsid w:val="00A1344C"/>
    <w:rsid w:val="00A1349F"/>
    <w:rsid w:val="00A134D5"/>
    <w:rsid w:val="00A13585"/>
    <w:rsid w:val="00A137EF"/>
    <w:rsid w:val="00A138ED"/>
    <w:rsid w:val="00A13C89"/>
    <w:rsid w:val="00A13DEB"/>
    <w:rsid w:val="00A13F91"/>
    <w:rsid w:val="00A14003"/>
    <w:rsid w:val="00A14092"/>
    <w:rsid w:val="00A14637"/>
    <w:rsid w:val="00A14DDB"/>
    <w:rsid w:val="00A14FBD"/>
    <w:rsid w:val="00A1508E"/>
    <w:rsid w:val="00A151E0"/>
    <w:rsid w:val="00A1526C"/>
    <w:rsid w:val="00A154C2"/>
    <w:rsid w:val="00A15740"/>
    <w:rsid w:val="00A1588C"/>
    <w:rsid w:val="00A1588D"/>
    <w:rsid w:val="00A15A76"/>
    <w:rsid w:val="00A15D4B"/>
    <w:rsid w:val="00A15E6C"/>
    <w:rsid w:val="00A160FB"/>
    <w:rsid w:val="00A16466"/>
    <w:rsid w:val="00A16655"/>
    <w:rsid w:val="00A16764"/>
    <w:rsid w:val="00A16B3F"/>
    <w:rsid w:val="00A16D34"/>
    <w:rsid w:val="00A16E1C"/>
    <w:rsid w:val="00A16F00"/>
    <w:rsid w:val="00A17197"/>
    <w:rsid w:val="00A172AE"/>
    <w:rsid w:val="00A1731E"/>
    <w:rsid w:val="00A1732D"/>
    <w:rsid w:val="00A177EA"/>
    <w:rsid w:val="00A179CD"/>
    <w:rsid w:val="00A17B83"/>
    <w:rsid w:val="00A17C5D"/>
    <w:rsid w:val="00A17CC1"/>
    <w:rsid w:val="00A17D8A"/>
    <w:rsid w:val="00A17EF6"/>
    <w:rsid w:val="00A17FC5"/>
    <w:rsid w:val="00A201B2"/>
    <w:rsid w:val="00A2022B"/>
    <w:rsid w:val="00A203E1"/>
    <w:rsid w:val="00A20586"/>
    <w:rsid w:val="00A2063A"/>
    <w:rsid w:val="00A20681"/>
    <w:rsid w:val="00A207F8"/>
    <w:rsid w:val="00A208B7"/>
    <w:rsid w:val="00A208E6"/>
    <w:rsid w:val="00A20AB5"/>
    <w:rsid w:val="00A20B3A"/>
    <w:rsid w:val="00A20C8C"/>
    <w:rsid w:val="00A20FDE"/>
    <w:rsid w:val="00A2102A"/>
    <w:rsid w:val="00A21165"/>
    <w:rsid w:val="00A2122B"/>
    <w:rsid w:val="00A21411"/>
    <w:rsid w:val="00A2169A"/>
    <w:rsid w:val="00A216F1"/>
    <w:rsid w:val="00A217B4"/>
    <w:rsid w:val="00A2184F"/>
    <w:rsid w:val="00A21A09"/>
    <w:rsid w:val="00A21ABA"/>
    <w:rsid w:val="00A21B0D"/>
    <w:rsid w:val="00A21C09"/>
    <w:rsid w:val="00A21CA6"/>
    <w:rsid w:val="00A223AE"/>
    <w:rsid w:val="00A22583"/>
    <w:rsid w:val="00A2271F"/>
    <w:rsid w:val="00A2279E"/>
    <w:rsid w:val="00A228CD"/>
    <w:rsid w:val="00A22A6D"/>
    <w:rsid w:val="00A22AF1"/>
    <w:rsid w:val="00A22DFE"/>
    <w:rsid w:val="00A22ECB"/>
    <w:rsid w:val="00A2343B"/>
    <w:rsid w:val="00A23564"/>
    <w:rsid w:val="00A235CD"/>
    <w:rsid w:val="00A235D2"/>
    <w:rsid w:val="00A236DB"/>
    <w:rsid w:val="00A237B8"/>
    <w:rsid w:val="00A237BB"/>
    <w:rsid w:val="00A23888"/>
    <w:rsid w:val="00A23A52"/>
    <w:rsid w:val="00A23AA3"/>
    <w:rsid w:val="00A23AFA"/>
    <w:rsid w:val="00A23BE1"/>
    <w:rsid w:val="00A23FC4"/>
    <w:rsid w:val="00A23FF5"/>
    <w:rsid w:val="00A24129"/>
    <w:rsid w:val="00A244A3"/>
    <w:rsid w:val="00A24993"/>
    <w:rsid w:val="00A24A15"/>
    <w:rsid w:val="00A24AA3"/>
    <w:rsid w:val="00A24B6B"/>
    <w:rsid w:val="00A24C2D"/>
    <w:rsid w:val="00A24C3B"/>
    <w:rsid w:val="00A24EA7"/>
    <w:rsid w:val="00A25111"/>
    <w:rsid w:val="00A253F1"/>
    <w:rsid w:val="00A25455"/>
    <w:rsid w:val="00A254FC"/>
    <w:rsid w:val="00A256FF"/>
    <w:rsid w:val="00A2577C"/>
    <w:rsid w:val="00A257CC"/>
    <w:rsid w:val="00A25EAE"/>
    <w:rsid w:val="00A26787"/>
    <w:rsid w:val="00A26986"/>
    <w:rsid w:val="00A269E3"/>
    <w:rsid w:val="00A26B90"/>
    <w:rsid w:val="00A26C41"/>
    <w:rsid w:val="00A26D6E"/>
    <w:rsid w:val="00A26EF7"/>
    <w:rsid w:val="00A272B2"/>
    <w:rsid w:val="00A2734C"/>
    <w:rsid w:val="00A27573"/>
    <w:rsid w:val="00A276BE"/>
    <w:rsid w:val="00A27A36"/>
    <w:rsid w:val="00A27A3C"/>
    <w:rsid w:val="00A27BAD"/>
    <w:rsid w:val="00A27CDF"/>
    <w:rsid w:val="00A27E41"/>
    <w:rsid w:val="00A27FB3"/>
    <w:rsid w:val="00A30061"/>
    <w:rsid w:val="00A30167"/>
    <w:rsid w:val="00A3083C"/>
    <w:rsid w:val="00A30A54"/>
    <w:rsid w:val="00A30B72"/>
    <w:rsid w:val="00A30E34"/>
    <w:rsid w:val="00A30EAE"/>
    <w:rsid w:val="00A31082"/>
    <w:rsid w:val="00A31145"/>
    <w:rsid w:val="00A315DE"/>
    <w:rsid w:val="00A31730"/>
    <w:rsid w:val="00A31753"/>
    <w:rsid w:val="00A318E5"/>
    <w:rsid w:val="00A31ACA"/>
    <w:rsid w:val="00A32000"/>
    <w:rsid w:val="00A320EE"/>
    <w:rsid w:val="00A3219F"/>
    <w:rsid w:val="00A322BC"/>
    <w:rsid w:val="00A3259C"/>
    <w:rsid w:val="00A325D8"/>
    <w:rsid w:val="00A3263B"/>
    <w:rsid w:val="00A32688"/>
    <w:rsid w:val="00A327D9"/>
    <w:rsid w:val="00A32C9C"/>
    <w:rsid w:val="00A32D0D"/>
    <w:rsid w:val="00A32EEA"/>
    <w:rsid w:val="00A32F00"/>
    <w:rsid w:val="00A33006"/>
    <w:rsid w:val="00A331E5"/>
    <w:rsid w:val="00A3326B"/>
    <w:rsid w:val="00A333BB"/>
    <w:rsid w:val="00A333C0"/>
    <w:rsid w:val="00A3342C"/>
    <w:rsid w:val="00A33451"/>
    <w:rsid w:val="00A335A4"/>
    <w:rsid w:val="00A335BE"/>
    <w:rsid w:val="00A336F6"/>
    <w:rsid w:val="00A33782"/>
    <w:rsid w:val="00A33887"/>
    <w:rsid w:val="00A33A9D"/>
    <w:rsid w:val="00A33C6A"/>
    <w:rsid w:val="00A33DCB"/>
    <w:rsid w:val="00A3458A"/>
    <w:rsid w:val="00A345D6"/>
    <w:rsid w:val="00A34620"/>
    <w:rsid w:val="00A34961"/>
    <w:rsid w:val="00A34B33"/>
    <w:rsid w:val="00A34C51"/>
    <w:rsid w:val="00A34C82"/>
    <w:rsid w:val="00A350F4"/>
    <w:rsid w:val="00A352CC"/>
    <w:rsid w:val="00A3537F"/>
    <w:rsid w:val="00A353BC"/>
    <w:rsid w:val="00A353FE"/>
    <w:rsid w:val="00A354B9"/>
    <w:rsid w:val="00A354C7"/>
    <w:rsid w:val="00A35671"/>
    <w:rsid w:val="00A356AC"/>
    <w:rsid w:val="00A35AA9"/>
    <w:rsid w:val="00A35B51"/>
    <w:rsid w:val="00A35BFD"/>
    <w:rsid w:val="00A35C3F"/>
    <w:rsid w:val="00A35F84"/>
    <w:rsid w:val="00A35FC9"/>
    <w:rsid w:val="00A36110"/>
    <w:rsid w:val="00A3643E"/>
    <w:rsid w:val="00A36560"/>
    <w:rsid w:val="00A365F0"/>
    <w:rsid w:val="00A36633"/>
    <w:rsid w:val="00A37074"/>
    <w:rsid w:val="00A370D7"/>
    <w:rsid w:val="00A37148"/>
    <w:rsid w:val="00A3716E"/>
    <w:rsid w:val="00A37583"/>
    <w:rsid w:val="00A375B8"/>
    <w:rsid w:val="00A3760F"/>
    <w:rsid w:val="00A37E2C"/>
    <w:rsid w:val="00A37E48"/>
    <w:rsid w:val="00A4004E"/>
    <w:rsid w:val="00A401AC"/>
    <w:rsid w:val="00A402CC"/>
    <w:rsid w:val="00A40364"/>
    <w:rsid w:val="00A403DD"/>
    <w:rsid w:val="00A40753"/>
    <w:rsid w:val="00A40A31"/>
    <w:rsid w:val="00A40ABB"/>
    <w:rsid w:val="00A40E2B"/>
    <w:rsid w:val="00A40E34"/>
    <w:rsid w:val="00A40EB5"/>
    <w:rsid w:val="00A40F16"/>
    <w:rsid w:val="00A41347"/>
    <w:rsid w:val="00A41375"/>
    <w:rsid w:val="00A414D6"/>
    <w:rsid w:val="00A4166C"/>
    <w:rsid w:val="00A4197D"/>
    <w:rsid w:val="00A41A17"/>
    <w:rsid w:val="00A41A49"/>
    <w:rsid w:val="00A42038"/>
    <w:rsid w:val="00A42072"/>
    <w:rsid w:val="00A420CB"/>
    <w:rsid w:val="00A420F8"/>
    <w:rsid w:val="00A4252C"/>
    <w:rsid w:val="00A42D81"/>
    <w:rsid w:val="00A42EE6"/>
    <w:rsid w:val="00A430F9"/>
    <w:rsid w:val="00A43161"/>
    <w:rsid w:val="00A431D7"/>
    <w:rsid w:val="00A4335E"/>
    <w:rsid w:val="00A43429"/>
    <w:rsid w:val="00A434C1"/>
    <w:rsid w:val="00A43692"/>
    <w:rsid w:val="00A438DC"/>
    <w:rsid w:val="00A43A24"/>
    <w:rsid w:val="00A43A45"/>
    <w:rsid w:val="00A43AD3"/>
    <w:rsid w:val="00A43B54"/>
    <w:rsid w:val="00A43BFD"/>
    <w:rsid w:val="00A43E27"/>
    <w:rsid w:val="00A43E2E"/>
    <w:rsid w:val="00A44039"/>
    <w:rsid w:val="00A44375"/>
    <w:rsid w:val="00A44538"/>
    <w:rsid w:val="00A44564"/>
    <w:rsid w:val="00A4458D"/>
    <w:rsid w:val="00A445EE"/>
    <w:rsid w:val="00A44669"/>
    <w:rsid w:val="00A446D8"/>
    <w:rsid w:val="00A44835"/>
    <w:rsid w:val="00A44A5D"/>
    <w:rsid w:val="00A44A68"/>
    <w:rsid w:val="00A44B7C"/>
    <w:rsid w:val="00A44B9F"/>
    <w:rsid w:val="00A44D14"/>
    <w:rsid w:val="00A44D59"/>
    <w:rsid w:val="00A44D73"/>
    <w:rsid w:val="00A45175"/>
    <w:rsid w:val="00A4517E"/>
    <w:rsid w:val="00A45324"/>
    <w:rsid w:val="00A45572"/>
    <w:rsid w:val="00A4574F"/>
    <w:rsid w:val="00A4578C"/>
    <w:rsid w:val="00A45A08"/>
    <w:rsid w:val="00A45A28"/>
    <w:rsid w:val="00A45CBA"/>
    <w:rsid w:val="00A45E47"/>
    <w:rsid w:val="00A45F0F"/>
    <w:rsid w:val="00A46095"/>
    <w:rsid w:val="00A461C1"/>
    <w:rsid w:val="00A463C4"/>
    <w:rsid w:val="00A46536"/>
    <w:rsid w:val="00A46977"/>
    <w:rsid w:val="00A46B7E"/>
    <w:rsid w:val="00A46B81"/>
    <w:rsid w:val="00A46CEF"/>
    <w:rsid w:val="00A4703F"/>
    <w:rsid w:val="00A473FE"/>
    <w:rsid w:val="00A4780B"/>
    <w:rsid w:val="00A47922"/>
    <w:rsid w:val="00A47944"/>
    <w:rsid w:val="00A479CE"/>
    <w:rsid w:val="00A47A87"/>
    <w:rsid w:val="00A47BAE"/>
    <w:rsid w:val="00A47FCA"/>
    <w:rsid w:val="00A5001B"/>
    <w:rsid w:val="00A50030"/>
    <w:rsid w:val="00A50035"/>
    <w:rsid w:val="00A5008A"/>
    <w:rsid w:val="00A50112"/>
    <w:rsid w:val="00A50187"/>
    <w:rsid w:val="00A501AC"/>
    <w:rsid w:val="00A501E5"/>
    <w:rsid w:val="00A50309"/>
    <w:rsid w:val="00A50389"/>
    <w:rsid w:val="00A5067E"/>
    <w:rsid w:val="00A506E5"/>
    <w:rsid w:val="00A5070C"/>
    <w:rsid w:val="00A507A0"/>
    <w:rsid w:val="00A50ADF"/>
    <w:rsid w:val="00A50CC1"/>
    <w:rsid w:val="00A50D43"/>
    <w:rsid w:val="00A50E38"/>
    <w:rsid w:val="00A50E65"/>
    <w:rsid w:val="00A511A6"/>
    <w:rsid w:val="00A5150D"/>
    <w:rsid w:val="00A51777"/>
    <w:rsid w:val="00A518C3"/>
    <w:rsid w:val="00A51B80"/>
    <w:rsid w:val="00A51C9E"/>
    <w:rsid w:val="00A5205E"/>
    <w:rsid w:val="00A520BB"/>
    <w:rsid w:val="00A522A9"/>
    <w:rsid w:val="00A52487"/>
    <w:rsid w:val="00A5295F"/>
    <w:rsid w:val="00A52BBD"/>
    <w:rsid w:val="00A52C68"/>
    <w:rsid w:val="00A52DBB"/>
    <w:rsid w:val="00A52E58"/>
    <w:rsid w:val="00A52EB3"/>
    <w:rsid w:val="00A52FFB"/>
    <w:rsid w:val="00A530CB"/>
    <w:rsid w:val="00A5319F"/>
    <w:rsid w:val="00A534FD"/>
    <w:rsid w:val="00A53789"/>
    <w:rsid w:val="00A53892"/>
    <w:rsid w:val="00A53E96"/>
    <w:rsid w:val="00A53F6A"/>
    <w:rsid w:val="00A54003"/>
    <w:rsid w:val="00A541A2"/>
    <w:rsid w:val="00A5429B"/>
    <w:rsid w:val="00A543F1"/>
    <w:rsid w:val="00A54956"/>
    <w:rsid w:val="00A54A7C"/>
    <w:rsid w:val="00A54DCF"/>
    <w:rsid w:val="00A553B8"/>
    <w:rsid w:val="00A555A3"/>
    <w:rsid w:val="00A556E8"/>
    <w:rsid w:val="00A557B4"/>
    <w:rsid w:val="00A557C1"/>
    <w:rsid w:val="00A559BD"/>
    <w:rsid w:val="00A55AB2"/>
    <w:rsid w:val="00A55B74"/>
    <w:rsid w:val="00A55E1E"/>
    <w:rsid w:val="00A55EBC"/>
    <w:rsid w:val="00A55EDC"/>
    <w:rsid w:val="00A55FE8"/>
    <w:rsid w:val="00A56521"/>
    <w:rsid w:val="00A56577"/>
    <w:rsid w:val="00A56582"/>
    <w:rsid w:val="00A56647"/>
    <w:rsid w:val="00A568CC"/>
    <w:rsid w:val="00A56995"/>
    <w:rsid w:val="00A56F51"/>
    <w:rsid w:val="00A56FA9"/>
    <w:rsid w:val="00A56FF0"/>
    <w:rsid w:val="00A57229"/>
    <w:rsid w:val="00A57363"/>
    <w:rsid w:val="00A573E7"/>
    <w:rsid w:val="00A575B1"/>
    <w:rsid w:val="00A57A06"/>
    <w:rsid w:val="00A57B97"/>
    <w:rsid w:val="00A57C5E"/>
    <w:rsid w:val="00A57D0D"/>
    <w:rsid w:val="00A57D16"/>
    <w:rsid w:val="00A600FC"/>
    <w:rsid w:val="00A602A5"/>
    <w:rsid w:val="00A602CC"/>
    <w:rsid w:val="00A60304"/>
    <w:rsid w:val="00A604B1"/>
    <w:rsid w:val="00A6056B"/>
    <w:rsid w:val="00A60601"/>
    <w:rsid w:val="00A60858"/>
    <w:rsid w:val="00A608AD"/>
    <w:rsid w:val="00A60900"/>
    <w:rsid w:val="00A60B50"/>
    <w:rsid w:val="00A60C92"/>
    <w:rsid w:val="00A60D5D"/>
    <w:rsid w:val="00A60EA7"/>
    <w:rsid w:val="00A60EDD"/>
    <w:rsid w:val="00A61539"/>
    <w:rsid w:val="00A6155E"/>
    <w:rsid w:val="00A616BC"/>
    <w:rsid w:val="00A61845"/>
    <w:rsid w:val="00A618F9"/>
    <w:rsid w:val="00A61B9B"/>
    <w:rsid w:val="00A62210"/>
    <w:rsid w:val="00A62337"/>
    <w:rsid w:val="00A6236B"/>
    <w:rsid w:val="00A629FB"/>
    <w:rsid w:val="00A62B9B"/>
    <w:rsid w:val="00A62BAD"/>
    <w:rsid w:val="00A62C92"/>
    <w:rsid w:val="00A62CAF"/>
    <w:rsid w:val="00A62F95"/>
    <w:rsid w:val="00A6308D"/>
    <w:rsid w:val="00A630A7"/>
    <w:rsid w:val="00A63E6D"/>
    <w:rsid w:val="00A64170"/>
    <w:rsid w:val="00A641AB"/>
    <w:rsid w:val="00A64220"/>
    <w:rsid w:val="00A64274"/>
    <w:rsid w:val="00A64692"/>
    <w:rsid w:val="00A648B0"/>
    <w:rsid w:val="00A64C3F"/>
    <w:rsid w:val="00A64C8E"/>
    <w:rsid w:val="00A64CA5"/>
    <w:rsid w:val="00A64CF9"/>
    <w:rsid w:val="00A64F76"/>
    <w:rsid w:val="00A64FC8"/>
    <w:rsid w:val="00A6515E"/>
    <w:rsid w:val="00A652B5"/>
    <w:rsid w:val="00A65546"/>
    <w:rsid w:val="00A65646"/>
    <w:rsid w:val="00A657CD"/>
    <w:rsid w:val="00A65AAE"/>
    <w:rsid w:val="00A65C93"/>
    <w:rsid w:val="00A65FD9"/>
    <w:rsid w:val="00A660C3"/>
    <w:rsid w:val="00A662C2"/>
    <w:rsid w:val="00A6643C"/>
    <w:rsid w:val="00A66510"/>
    <w:rsid w:val="00A6666C"/>
    <w:rsid w:val="00A666F9"/>
    <w:rsid w:val="00A668DC"/>
    <w:rsid w:val="00A6690B"/>
    <w:rsid w:val="00A66B12"/>
    <w:rsid w:val="00A66B5E"/>
    <w:rsid w:val="00A66B70"/>
    <w:rsid w:val="00A66D7A"/>
    <w:rsid w:val="00A66D92"/>
    <w:rsid w:val="00A66F44"/>
    <w:rsid w:val="00A67052"/>
    <w:rsid w:val="00A67137"/>
    <w:rsid w:val="00A6713E"/>
    <w:rsid w:val="00A672B5"/>
    <w:rsid w:val="00A6754D"/>
    <w:rsid w:val="00A675A5"/>
    <w:rsid w:val="00A67A86"/>
    <w:rsid w:val="00A67B34"/>
    <w:rsid w:val="00A67BBE"/>
    <w:rsid w:val="00A67BBF"/>
    <w:rsid w:val="00A7027A"/>
    <w:rsid w:val="00A7053C"/>
    <w:rsid w:val="00A7060F"/>
    <w:rsid w:val="00A70AE9"/>
    <w:rsid w:val="00A70B66"/>
    <w:rsid w:val="00A70B83"/>
    <w:rsid w:val="00A71204"/>
    <w:rsid w:val="00A7128B"/>
    <w:rsid w:val="00A712D3"/>
    <w:rsid w:val="00A7133E"/>
    <w:rsid w:val="00A714DD"/>
    <w:rsid w:val="00A715FB"/>
    <w:rsid w:val="00A7197A"/>
    <w:rsid w:val="00A71B0C"/>
    <w:rsid w:val="00A71C4F"/>
    <w:rsid w:val="00A71C7C"/>
    <w:rsid w:val="00A723DC"/>
    <w:rsid w:val="00A72496"/>
    <w:rsid w:val="00A72582"/>
    <w:rsid w:val="00A72723"/>
    <w:rsid w:val="00A727D6"/>
    <w:rsid w:val="00A72A62"/>
    <w:rsid w:val="00A72BCB"/>
    <w:rsid w:val="00A72D51"/>
    <w:rsid w:val="00A72DAD"/>
    <w:rsid w:val="00A731B6"/>
    <w:rsid w:val="00A73C53"/>
    <w:rsid w:val="00A73CF4"/>
    <w:rsid w:val="00A73D3C"/>
    <w:rsid w:val="00A73EFB"/>
    <w:rsid w:val="00A744AD"/>
    <w:rsid w:val="00A744BF"/>
    <w:rsid w:val="00A744C0"/>
    <w:rsid w:val="00A74798"/>
    <w:rsid w:val="00A7489A"/>
    <w:rsid w:val="00A74F6F"/>
    <w:rsid w:val="00A74FA5"/>
    <w:rsid w:val="00A750D5"/>
    <w:rsid w:val="00A75320"/>
    <w:rsid w:val="00A7547C"/>
    <w:rsid w:val="00A754E4"/>
    <w:rsid w:val="00A75621"/>
    <w:rsid w:val="00A757B3"/>
    <w:rsid w:val="00A75B70"/>
    <w:rsid w:val="00A75C51"/>
    <w:rsid w:val="00A75E07"/>
    <w:rsid w:val="00A75FFE"/>
    <w:rsid w:val="00A7600E"/>
    <w:rsid w:val="00A760D7"/>
    <w:rsid w:val="00A760EA"/>
    <w:rsid w:val="00A76354"/>
    <w:rsid w:val="00A765FD"/>
    <w:rsid w:val="00A7667A"/>
    <w:rsid w:val="00A767C7"/>
    <w:rsid w:val="00A76A64"/>
    <w:rsid w:val="00A76AB5"/>
    <w:rsid w:val="00A76E3E"/>
    <w:rsid w:val="00A76EF3"/>
    <w:rsid w:val="00A76F31"/>
    <w:rsid w:val="00A76FA1"/>
    <w:rsid w:val="00A771ED"/>
    <w:rsid w:val="00A775CE"/>
    <w:rsid w:val="00A776E5"/>
    <w:rsid w:val="00A7785B"/>
    <w:rsid w:val="00A77AA5"/>
    <w:rsid w:val="00A77B6F"/>
    <w:rsid w:val="00A77D15"/>
    <w:rsid w:val="00A77D40"/>
    <w:rsid w:val="00A77D58"/>
    <w:rsid w:val="00A77EA6"/>
    <w:rsid w:val="00A8034B"/>
    <w:rsid w:val="00A80575"/>
    <w:rsid w:val="00A8092A"/>
    <w:rsid w:val="00A80A95"/>
    <w:rsid w:val="00A8111F"/>
    <w:rsid w:val="00A8119E"/>
    <w:rsid w:val="00A816BA"/>
    <w:rsid w:val="00A81AD3"/>
    <w:rsid w:val="00A81B63"/>
    <w:rsid w:val="00A81B98"/>
    <w:rsid w:val="00A81C68"/>
    <w:rsid w:val="00A81CE3"/>
    <w:rsid w:val="00A81E54"/>
    <w:rsid w:val="00A82140"/>
    <w:rsid w:val="00A8251E"/>
    <w:rsid w:val="00A825D7"/>
    <w:rsid w:val="00A82642"/>
    <w:rsid w:val="00A826DB"/>
    <w:rsid w:val="00A8272D"/>
    <w:rsid w:val="00A82736"/>
    <w:rsid w:val="00A8281A"/>
    <w:rsid w:val="00A8290E"/>
    <w:rsid w:val="00A82980"/>
    <w:rsid w:val="00A829C7"/>
    <w:rsid w:val="00A829F4"/>
    <w:rsid w:val="00A82A1E"/>
    <w:rsid w:val="00A82B6A"/>
    <w:rsid w:val="00A82BB8"/>
    <w:rsid w:val="00A82BD6"/>
    <w:rsid w:val="00A82D7C"/>
    <w:rsid w:val="00A82DA3"/>
    <w:rsid w:val="00A82ECC"/>
    <w:rsid w:val="00A82EF6"/>
    <w:rsid w:val="00A82FFC"/>
    <w:rsid w:val="00A83069"/>
    <w:rsid w:val="00A83151"/>
    <w:rsid w:val="00A8316D"/>
    <w:rsid w:val="00A834CD"/>
    <w:rsid w:val="00A83CA7"/>
    <w:rsid w:val="00A84492"/>
    <w:rsid w:val="00A84595"/>
    <w:rsid w:val="00A84866"/>
    <w:rsid w:val="00A849DC"/>
    <w:rsid w:val="00A84A01"/>
    <w:rsid w:val="00A85042"/>
    <w:rsid w:val="00A8519B"/>
    <w:rsid w:val="00A85964"/>
    <w:rsid w:val="00A85967"/>
    <w:rsid w:val="00A85AEC"/>
    <w:rsid w:val="00A85BB0"/>
    <w:rsid w:val="00A85C5E"/>
    <w:rsid w:val="00A85F9F"/>
    <w:rsid w:val="00A86450"/>
    <w:rsid w:val="00A868A5"/>
    <w:rsid w:val="00A86B3A"/>
    <w:rsid w:val="00A86B61"/>
    <w:rsid w:val="00A86DD9"/>
    <w:rsid w:val="00A86E89"/>
    <w:rsid w:val="00A87182"/>
    <w:rsid w:val="00A874BD"/>
    <w:rsid w:val="00A87967"/>
    <w:rsid w:val="00A879EB"/>
    <w:rsid w:val="00A87D1B"/>
    <w:rsid w:val="00A900D0"/>
    <w:rsid w:val="00A9013B"/>
    <w:rsid w:val="00A9019E"/>
    <w:rsid w:val="00A90259"/>
    <w:rsid w:val="00A907D3"/>
    <w:rsid w:val="00A908BD"/>
    <w:rsid w:val="00A90A5B"/>
    <w:rsid w:val="00A90A6D"/>
    <w:rsid w:val="00A90C40"/>
    <w:rsid w:val="00A9188B"/>
    <w:rsid w:val="00A91907"/>
    <w:rsid w:val="00A919C7"/>
    <w:rsid w:val="00A91BB8"/>
    <w:rsid w:val="00A91BBA"/>
    <w:rsid w:val="00A91BC7"/>
    <w:rsid w:val="00A91CC3"/>
    <w:rsid w:val="00A91FCE"/>
    <w:rsid w:val="00A92133"/>
    <w:rsid w:val="00A9252F"/>
    <w:rsid w:val="00A925CF"/>
    <w:rsid w:val="00A92811"/>
    <w:rsid w:val="00A92AC6"/>
    <w:rsid w:val="00A92B54"/>
    <w:rsid w:val="00A93377"/>
    <w:rsid w:val="00A93667"/>
    <w:rsid w:val="00A93973"/>
    <w:rsid w:val="00A93BA1"/>
    <w:rsid w:val="00A93F31"/>
    <w:rsid w:val="00A94319"/>
    <w:rsid w:val="00A94474"/>
    <w:rsid w:val="00A94522"/>
    <w:rsid w:val="00A9481D"/>
    <w:rsid w:val="00A9499B"/>
    <w:rsid w:val="00A94B6B"/>
    <w:rsid w:val="00A94D43"/>
    <w:rsid w:val="00A94D7B"/>
    <w:rsid w:val="00A94F53"/>
    <w:rsid w:val="00A95076"/>
    <w:rsid w:val="00A95174"/>
    <w:rsid w:val="00A95732"/>
    <w:rsid w:val="00A9580C"/>
    <w:rsid w:val="00A9583D"/>
    <w:rsid w:val="00A9585A"/>
    <w:rsid w:val="00A95916"/>
    <w:rsid w:val="00A95B33"/>
    <w:rsid w:val="00A95BB6"/>
    <w:rsid w:val="00A95C36"/>
    <w:rsid w:val="00A95CA3"/>
    <w:rsid w:val="00A95F49"/>
    <w:rsid w:val="00A95F9B"/>
    <w:rsid w:val="00A960F7"/>
    <w:rsid w:val="00A9631B"/>
    <w:rsid w:val="00A964E7"/>
    <w:rsid w:val="00A965E7"/>
    <w:rsid w:val="00A967C1"/>
    <w:rsid w:val="00A96904"/>
    <w:rsid w:val="00A9690E"/>
    <w:rsid w:val="00A9697E"/>
    <w:rsid w:val="00A96BC4"/>
    <w:rsid w:val="00A96DB5"/>
    <w:rsid w:val="00A96E30"/>
    <w:rsid w:val="00A96ED5"/>
    <w:rsid w:val="00A96F63"/>
    <w:rsid w:val="00A96F84"/>
    <w:rsid w:val="00A97156"/>
    <w:rsid w:val="00A972AF"/>
    <w:rsid w:val="00A9734A"/>
    <w:rsid w:val="00A973C2"/>
    <w:rsid w:val="00A97416"/>
    <w:rsid w:val="00A97575"/>
    <w:rsid w:val="00A976AB"/>
    <w:rsid w:val="00A9775B"/>
    <w:rsid w:val="00A97A60"/>
    <w:rsid w:val="00A97FF4"/>
    <w:rsid w:val="00AA003F"/>
    <w:rsid w:val="00AA020A"/>
    <w:rsid w:val="00AA0410"/>
    <w:rsid w:val="00AA04EA"/>
    <w:rsid w:val="00AA0993"/>
    <w:rsid w:val="00AA0A37"/>
    <w:rsid w:val="00AA0BE8"/>
    <w:rsid w:val="00AA1926"/>
    <w:rsid w:val="00AA1C2A"/>
    <w:rsid w:val="00AA1C45"/>
    <w:rsid w:val="00AA1CFD"/>
    <w:rsid w:val="00AA1EAE"/>
    <w:rsid w:val="00AA2091"/>
    <w:rsid w:val="00AA251C"/>
    <w:rsid w:val="00AA2565"/>
    <w:rsid w:val="00AA2653"/>
    <w:rsid w:val="00AA2718"/>
    <w:rsid w:val="00AA275E"/>
    <w:rsid w:val="00AA27F0"/>
    <w:rsid w:val="00AA2858"/>
    <w:rsid w:val="00AA3103"/>
    <w:rsid w:val="00AA3114"/>
    <w:rsid w:val="00AA3155"/>
    <w:rsid w:val="00AA317C"/>
    <w:rsid w:val="00AA32EA"/>
    <w:rsid w:val="00AA364A"/>
    <w:rsid w:val="00AA3786"/>
    <w:rsid w:val="00AA3798"/>
    <w:rsid w:val="00AA38A4"/>
    <w:rsid w:val="00AA3941"/>
    <w:rsid w:val="00AA3D1E"/>
    <w:rsid w:val="00AA3D88"/>
    <w:rsid w:val="00AA4194"/>
    <w:rsid w:val="00AA41C5"/>
    <w:rsid w:val="00AA41D2"/>
    <w:rsid w:val="00AA4311"/>
    <w:rsid w:val="00AA4476"/>
    <w:rsid w:val="00AA4498"/>
    <w:rsid w:val="00AA4677"/>
    <w:rsid w:val="00AA48D3"/>
    <w:rsid w:val="00AA4966"/>
    <w:rsid w:val="00AA4CD8"/>
    <w:rsid w:val="00AA4D0B"/>
    <w:rsid w:val="00AA4D43"/>
    <w:rsid w:val="00AA5014"/>
    <w:rsid w:val="00AA590C"/>
    <w:rsid w:val="00AA5E73"/>
    <w:rsid w:val="00AA6063"/>
    <w:rsid w:val="00AA665B"/>
    <w:rsid w:val="00AA6864"/>
    <w:rsid w:val="00AA6E23"/>
    <w:rsid w:val="00AA6E48"/>
    <w:rsid w:val="00AA6F66"/>
    <w:rsid w:val="00AA7336"/>
    <w:rsid w:val="00AA758D"/>
    <w:rsid w:val="00AA7636"/>
    <w:rsid w:val="00AA7690"/>
    <w:rsid w:val="00AA7A2C"/>
    <w:rsid w:val="00AA7ADE"/>
    <w:rsid w:val="00AB02FF"/>
    <w:rsid w:val="00AB0556"/>
    <w:rsid w:val="00AB0563"/>
    <w:rsid w:val="00AB0671"/>
    <w:rsid w:val="00AB088E"/>
    <w:rsid w:val="00AB098D"/>
    <w:rsid w:val="00AB098E"/>
    <w:rsid w:val="00AB0AA9"/>
    <w:rsid w:val="00AB0ABE"/>
    <w:rsid w:val="00AB0C77"/>
    <w:rsid w:val="00AB0C78"/>
    <w:rsid w:val="00AB0CB6"/>
    <w:rsid w:val="00AB0EB0"/>
    <w:rsid w:val="00AB115E"/>
    <w:rsid w:val="00AB1371"/>
    <w:rsid w:val="00AB168D"/>
    <w:rsid w:val="00AB196C"/>
    <w:rsid w:val="00AB199C"/>
    <w:rsid w:val="00AB1A17"/>
    <w:rsid w:val="00AB1BA2"/>
    <w:rsid w:val="00AB1C19"/>
    <w:rsid w:val="00AB1F74"/>
    <w:rsid w:val="00AB2090"/>
    <w:rsid w:val="00AB2168"/>
    <w:rsid w:val="00AB2354"/>
    <w:rsid w:val="00AB245D"/>
    <w:rsid w:val="00AB24BE"/>
    <w:rsid w:val="00AB25E3"/>
    <w:rsid w:val="00AB262E"/>
    <w:rsid w:val="00AB275C"/>
    <w:rsid w:val="00AB27B5"/>
    <w:rsid w:val="00AB2B35"/>
    <w:rsid w:val="00AB2B49"/>
    <w:rsid w:val="00AB2C78"/>
    <w:rsid w:val="00AB2C8E"/>
    <w:rsid w:val="00AB2CA1"/>
    <w:rsid w:val="00AB311B"/>
    <w:rsid w:val="00AB3195"/>
    <w:rsid w:val="00AB325B"/>
    <w:rsid w:val="00AB3274"/>
    <w:rsid w:val="00AB3578"/>
    <w:rsid w:val="00AB37FD"/>
    <w:rsid w:val="00AB3880"/>
    <w:rsid w:val="00AB3B8B"/>
    <w:rsid w:val="00AB3C01"/>
    <w:rsid w:val="00AB3D2E"/>
    <w:rsid w:val="00AB4022"/>
    <w:rsid w:val="00AB41CC"/>
    <w:rsid w:val="00AB423C"/>
    <w:rsid w:val="00AB4245"/>
    <w:rsid w:val="00AB4289"/>
    <w:rsid w:val="00AB4313"/>
    <w:rsid w:val="00AB43C7"/>
    <w:rsid w:val="00AB43F4"/>
    <w:rsid w:val="00AB4420"/>
    <w:rsid w:val="00AB44E7"/>
    <w:rsid w:val="00AB46C1"/>
    <w:rsid w:val="00AB48C6"/>
    <w:rsid w:val="00AB48D9"/>
    <w:rsid w:val="00AB48E5"/>
    <w:rsid w:val="00AB4B19"/>
    <w:rsid w:val="00AB4BD4"/>
    <w:rsid w:val="00AB4D1C"/>
    <w:rsid w:val="00AB4D33"/>
    <w:rsid w:val="00AB5286"/>
    <w:rsid w:val="00AB53C6"/>
    <w:rsid w:val="00AB5465"/>
    <w:rsid w:val="00AB576E"/>
    <w:rsid w:val="00AB5B07"/>
    <w:rsid w:val="00AB5BA7"/>
    <w:rsid w:val="00AB5BD4"/>
    <w:rsid w:val="00AB5C53"/>
    <w:rsid w:val="00AB5D3A"/>
    <w:rsid w:val="00AB5D8E"/>
    <w:rsid w:val="00AB5DF0"/>
    <w:rsid w:val="00AB5FDF"/>
    <w:rsid w:val="00AB6118"/>
    <w:rsid w:val="00AB61F1"/>
    <w:rsid w:val="00AB6204"/>
    <w:rsid w:val="00AB6423"/>
    <w:rsid w:val="00AB649C"/>
    <w:rsid w:val="00AB6667"/>
    <w:rsid w:val="00AB669A"/>
    <w:rsid w:val="00AB670B"/>
    <w:rsid w:val="00AB67B5"/>
    <w:rsid w:val="00AB6C5E"/>
    <w:rsid w:val="00AB6CAE"/>
    <w:rsid w:val="00AB6D94"/>
    <w:rsid w:val="00AB6F91"/>
    <w:rsid w:val="00AB6F94"/>
    <w:rsid w:val="00AB77C2"/>
    <w:rsid w:val="00AB7923"/>
    <w:rsid w:val="00AB7DD0"/>
    <w:rsid w:val="00AB7F12"/>
    <w:rsid w:val="00AC00FC"/>
    <w:rsid w:val="00AC0371"/>
    <w:rsid w:val="00AC03FC"/>
    <w:rsid w:val="00AC055B"/>
    <w:rsid w:val="00AC074D"/>
    <w:rsid w:val="00AC07AB"/>
    <w:rsid w:val="00AC07E7"/>
    <w:rsid w:val="00AC0ACA"/>
    <w:rsid w:val="00AC0ADC"/>
    <w:rsid w:val="00AC0DF7"/>
    <w:rsid w:val="00AC126B"/>
    <w:rsid w:val="00AC19FA"/>
    <w:rsid w:val="00AC1E4E"/>
    <w:rsid w:val="00AC2132"/>
    <w:rsid w:val="00AC2167"/>
    <w:rsid w:val="00AC256E"/>
    <w:rsid w:val="00AC2614"/>
    <w:rsid w:val="00AC2645"/>
    <w:rsid w:val="00AC2782"/>
    <w:rsid w:val="00AC2881"/>
    <w:rsid w:val="00AC2E18"/>
    <w:rsid w:val="00AC2F8F"/>
    <w:rsid w:val="00AC30A3"/>
    <w:rsid w:val="00AC318C"/>
    <w:rsid w:val="00AC31C5"/>
    <w:rsid w:val="00AC331A"/>
    <w:rsid w:val="00AC3538"/>
    <w:rsid w:val="00AC35D1"/>
    <w:rsid w:val="00AC3643"/>
    <w:rsid w:val="00AC3696"/>
    <w:rsid w:val="00AC3746"/>
    <w:rsid w:val="00AC3757"/>
    <w:rsid w:val="00AC37E8"/>
    <w:rsid w:val="00AC3918"/>
    <w:rsid w:val="00AC3968"/>
    <w:rsid w:val="00AC4115"/>
    <w:rsid w:val="00AC41EE"/>
    <w:rsid w:val="00AC42AF"/>
    <w:rsid w:val="00AC4368"/>
    <w:rsid w:val="00AC4562"/>
    <w:rsid w:val="00AC4632"/>
    <w:rsid w:val="00AC46B1"/>
    <w:rsid w:val="00AC48D0"/>
    <w:rsid w:val="00AC499D"/>
    <w:rsid w:val="00AC4AF7"/>
    <w:rsid w:val="00AC4C2E"/>
    <w:rsid w:val="00AC4D32"/>
    <w:rsid w:val="00AC4EB4"/>
    <w:rsid w:val="00AC5074"/>
    <w:rsid w:val="00AC5140"/>
    <w:rsid w:val="00AC529C"/>
    <w:rsid w:val="00AC52EC"/>
    <w:rsid w:val="00AC53FD"/>
    <w:rsid w:val="00AC559C"/>
    <w:rsid w:val="00AC55AF"/>
    <w:rsid w:val="00AC58BD"/>
    <w:rsid w:val="00AC5A1F"/>
    <w:rsid w:val="00AC5A2B"/>
    <w:rsid w:val="00AC5A7E"/>
    <w:rsid w:val="00AC5C2B"/>
    <w:rsid w:val="00AC5C9B"/>
    <w:rsid w:val="00AC5DBA"/>
    <w:rsid w:val="00AC5DBB"/>
    <w:rsid w:val="00AC5E4E"/>
    <w:rsid w:val="00AC6117"/>
    <w:rsid w:val="00AC6146"/>
    <w:rsid w:val="00AC6394"/>
    <w:rsid w:val="00AC65C7"/>
    <w:rsid w:val="00AC6691"/>
    <w:rsid w:val="00AC6848"/>
    <w:rsid w:val="00AC69DD"/>
    <w:rsid w:val="00AC6C2E"/>
    <w:rsid w:val="00AC6C8D"/>
    <w:rsid w:val="00AC727D"/>
    <w:rsid w:val="00AC7301"/>
    <w:rsid w:val="00AC7E08"/>
    <w:rsid w:val="00AD0027"/>
    <w:rsid w:val="00AD014C"/>
    <w:rsid w:val="00AD015D"/>
    <w:rsid w:val="00AD0503"/>
    <w:rsid w:val="00AD05C6"/>
    <w:rsid w:val="00AD0A28"/>
    <w:rsid w:val="00AD0AA1"/>
    <w:rsid w:val="00AD0C96"/>
    <w:rsid w:val="00AD131E"/>
    <w:rsid w:val="00AD140F"/>
    <w:rsid w:val="00AD167E"/>
    <w:rsid w:val="00AD172D"/>
    <w:rsid w:val="00AD1883"/>
    <w:rsid w:val="00AD18A3"/>
    <w:rsid w:val="00AD1B19"/>
    <w:rsid w:val="00AD1D40"/>
    <w:rsid w:val="00AD1E90"/>
    <w:rsid w:val="00AD1F2B"/>
    <w:rsid w:val="00AD20EB"/>
    <w:rsid w:val="00AD2197"/>
    <w:rsid w:val="00AD24AF"/>
    <w:rsid w:val="00AD252D"/>
    <w:rsid w:val="00AD293C"/>
    <w:rsid w:val="00AD2A24"/>
    <w:rsid w:val="00AD2B57"/>
    <w:rsid w:val="00AD2CC0"/>
    <w:rsid w:val="00AD2F1D"/>
    <w:rsid w:val="00AD34E8"/>
    <w:rsid w:val="00AD372D"/>
    <w:rsid w:val="00AD3D04"/>
    <w:rsid w:val="00AD4083"/>
    <w:rsid w:val="00AD40D2"/>
    <w:rsid w:val="00AD4196"/>
    <w:rsid w:val="00AD422C"/>
    <w:rsid w:val="00AD4245"/>
    <w:rsid w:val="00AD42D8"/>
    <w:rsid w:val="00AD43ED"/>
    <w:rsid w:val="00AD4458"/>
    <w:rsid w:val="00AD4466"/>
    <w:rsid w:val="00AD45A6"/>
    <w:rsid w:val="00AD4756"/>
    <w:rsid w:val="00AD4B37"/>
    <w:rsid w:val="00AD4B7D"/>
    <w:rsid w:val="00AD4C98"/>
    <w:rsid w:val="00AD52E2"/>
    <w:rsid w:val="00AD5346"/>
    <w:rsid w:val="00AD5398"/>
    <w:rsid w:val="00AD53E8"/>
    <w:rsid w:val="00AD543F"/>
    <w:rsid w:val="00AD5542"/>
    <w:rsid w:val="00AD5906"/>
    <w:rsid w:val="00AD5B61"/>
    <w:rsid w:val="00AD5EFF"/>
    <w:rsid w:val="00AD648F"/>
    <w:rsid w:val="00AD64A9"/>
    <w:rsid w:val="00AD6519"/>
    <w:rsid w:val="00AD6558"/>
    <w:rsid w:val="00AD6749"/>
    <w:rsid w:val="00AD67B0"/>
    <w:rsid w:val="00AD67FC"/>
    <w:rsid w:val="00AD6913"/>
    <w:rsid w:val="00AD6922"/>
    <w:rsid w:val="00AD6A9B"/>
    <w:rsid w:val="00AD6B0C"/>
    <w:rsid w:val="00AD6B6F"/>
    <w:rsid w:val="00AD732E"/>
    <w:rsid w:val="00AD73BD"/>
    <w:rsid w:val="00AD74A3"/>
    <w:rsid w:val="00AD75AF"/>
    <w:rsid w:val="00AD7632"/>
    <w:rsid w:val="00AD76D4"/>
    <w:rsid w:val="00AD7763"/>
    <w:rsid w:val="00AD7795"/>
    <w:rsid w:val="00AD7D51"/>
    <w:rsid w:val="00AD7F58"/>
    <w:rsid w:val="00AE024F"/>
    <w:rsid w:val="00AE02AE"/>
    <w:rsid w:val="00AE02D5"/>
    <w:rsid w:val="00AE0901"/>
    <w:rsid w:val="00AE09DB"/>
    <w:rsid w:val="00AE0CE8"/>
    <w:rsid w:val="00AE10ED"/>
    <w:rsid w:val="00AE1208"/>
    <w:rsid w:val="00AE12C4"/>
    <w:rsid w:val="00AE1D64"/>
    <w:rsid w:val="00AE1E4B"/>
    <w:rsid w:val="00AE211E"/>
    <w:rsid w:val="00AE212C"/>
    <w:rsid w:val="00AE231D"/>
    <w:rsid w:val="00AE2536"/>
    <w:rsid w:val="00AE2647"/>
    <w:rsid w:val="00AE264E"/>
    <w:rsid w:val="00AE298B"/>
    <w:rsid w:val="00AE29A3"/>
    <w:rsid w:val="00AE2A06"/>
    <w:rsid w:val="00AE2C93"/>
    <w:rsid w:val="00AE30D2"/>
    <w:rsid w:val="00AE3128"/>
    <w:rsid w:val="00AE3185"/>
    <w:rsid w:val="00AE31BE"/>
    <w:rsid w:val="00AE3293"/>
    <w:rsid w:val="00AE3365"/>
    <w:rsid w:val="00AE3506"/>
    <w:rsid w:val="00AE37C0"/>
    <w:rsid w:val="00AE3A0A"/>
    <w:rsid w:val="00AE3A83"/>
    <w:rsid w:val="00AE3AD1"/>
    <w:rsid w:val="00AE3D0A"/>
    <w:rsid w:val="00AE3E40"/>
    <w:rsid w:val="00AE410D"/>
    <w:rsid w:val="00AE4190"/>
    <w:rsid w:val="00AE43A4"/>
    <w:rsid w:val="00AE4454"/>
    <w:rsid w:val="00AE49BF"/>
    <w:rsid w:val="00AE49E3"/>
    <w:rsid w:val="00AE4B67"/>
    <w:rsid w:val="00AE4BAE"/>
    <w:rsid w:val="00AE4C58"/>
    <w:rsid w:val="00AE5145"/>
    <w:rsid w:val="00AE51C6"/>
    <w:rsid w:val="00AE5388"/>
    <w:rsid w:val="00AE55F7"/>
    <w:rsid w:val="00AE5705"/>
    <w:rsid w:val="00AE5895"/>
    <w:rsid w:val="00AE5B16"/>
    <w:rsid w:val="00AE5F9F"/>
    <w:rsid w:val="00AE5FE5"/>
    <w:rsid w:val="00AE64FA"/>
    <w:rsid w:val="00AE69A6"/>
    <w:rsid w:val="00AE6A4C"/>
    <w:rsid w:val="00AE6CE1"/>
    <w:rsid w:val="00AE703C"/>
    <w:rsid w:val="00AE7467"/>
    <w:rsid w:val="00AE7493"/>
    <w:rsid w:val="00AE76A4"/>
    <w:rsid w:val="00AE77D1"/>
    <w:rsid w:val="00AE7E21"/>
    <w:rsid w:val="00AE7E4B"/>
    <w:rsid w:val="00AE7EC4"/>
    <w:rsid w:val="00AE7FD4"/>
    <w:rsid w:val="00AF0106"/>
    <w:rsid w:val="00AF0305"/>
    <w:rsid w:val="00AF03FF"/>
    <w:rsid w:val="00AF041B"/>
    <w:rsid w:val="00AF048D"/>
    <w:rsid w:val="00AF073A"/>
    <w:rsid w:val="00AF07B3"/>
    <w:rsid w:val="00AF0869"/>
    <w:rsid w:val="00AF09D4"/>
    <w:rsid w:val="00AF0A93"/>
    <w:rsid w:val="00AF0AD0"/>
    <w:rsid w:val="00AF0AD9"/>
    <w:rsid w:val="00AF0BD9"/>
    <w:rsid w:val="00AF0CEB"/>
    <w:rsid w:val="00AF0D2A"/>
    <w:rsid w:val="00AF12F4"/>
    <w:rsid w:val="00AF16D2"/>
    <w:rsid w:val="00AF1773"/>
    <w:rsid w:val="00AF1844"/>
    <w:rsid w:val="00AF1A21"/>
    <w:rsid w:val="00AF1A36"/>
    <w:rsid w:val="00AF1A68"/>
    <w:rsid w:val="00AF1BCF"/>
    <w:rsid w:val="00AF1D3C"/>
    <w:rsid w:val="00AF1DEE"/>
    <w:rsid w:val="00AF2676"/>
    <w:rsid w:val="00AF26EE"/>
    <w:rsid w:val="00AF273B"/>
    <w:rsid w:val="00AF2D4E"/>
    <w:rsid w:val="00AF2E3B"/>
    <w:rsid w:val="00AF2F53"/>
    <w:rsid w:val="00AF30A1"/>
    <w:rsid w:val="00AF31AF"/>
    <w:rsid w:val="00AF3222"/>
    <w:rsid w:val="00AF3274"/>
    <w:rsid w:val="00AF32C7"/>
    <w:rsid w:val="00AF332C"/>
    <w:rsid w:val="00AF3447"/>
    <w:rsid w:val="00AF3522"/>
    <w:rsid w:val="00AF35C0"/>
    <w:rsid w:val="00AF3625"/>
    <w:rsid w:val="00AF38E5"/>
    <w:rsid w:val="00AF3A1D"/>
    <w:rsid w:val="00AF3A5E"/>
    <w:rsid w:val="00AF3A8C"/>
    <w:rsid w:val="00AF3B38"/>
    <w:rsid w:val="00AF3CB4"/>
    <w:rsid w:val="00AF3DDB"/>
    <w:rsid w:val="00AF4063"/>
    <w:rsid w:val="00AF4331"/>
    <w:rsid w:val="00AF4358"/>
    <w:rsid w:val="00AF452F"/>
    <w:rsid w:val="00AF454F"/>
    <w:rsid w:val="00AF45A1"/>
    <w:rsid w:val="00AF4611"/>
    <w:rsid w:val="00AF49F4"/>
    <w:rsid w:val="00AF4C0C"/>
    <w:rsid w:val="00AF4C9E"/>
    <w:rsid w:val="00AF4E4C"/>
    <w:rsid w:val="00AF4F2F"/>
    <w:rsid w:val="00AF4F5D"/>
    <w:rsid w:val="00AF5078"/>
    <w:rsid w:val="00AF511C"/>
    <w:rsid w:val="00AF512A"/>
    <w:rsid w:val="00AF51BE"/>
    <w:rsid w:val="00AF5218"/>
    <w:rsid w:val="00AF5C8E"/>
    <w:rsid w:val="00AF5C90"/>
    <w:rsid w:val="00AF5DF2"/>
    <w:rsid w:val="00AF5EBB"/>
    <w:rsid w:val="00AF603E"/>
    <w:rsid w:val="00AF62CA"/>
    <w:rsid w:val="00AF6644"/>
    <w:rsid w:val="00AF6797"/>
    <w:rsid w:val="00AF685A"/>
    <w:rsid w:val="00AF6954"/>
    <w:rsid w:val="00AF69E8"/>
    <w:rsid w:val="00AF6BC5"/>
    <w:rsid w:val="00AF6E59"/>
    <w:rsid w:val="00AF6E64"/>
    <w:rsid w:val="00AF6F49"/>
    <w:rsid w:val="00AF7202"/>
    <w:rsid w:val="00AF7295"/>
    <w:rsid w:val="00AF733C"/>
    <w:rsid w:val="00AF74FE"/>
    <w:rsid w:val="00AF75B1"/>
    <w:rsid w:val="00AF75EF"/>
    <w:rsid w:val="00AF766E"/>
    <w:rsid w:val="00AF785A"/>
    <w:rsid w:val="00AF7979"/>
    <w:rsid w:val="00AF7A6A"/>
    <w:rsid w:val="00B003EC"/>
    <w:rsid w:val="00B004D3"/>
    <w:rsid w:val="00B004DB"/>
    <w:rsid w:val="00B00699"/>
    <w:rsid w:val="00B0079D"/>
    <w:rsid w:val="00B00C74"/>
    <w:rsid w:val="00B00D59"/>
    <w:rsid w:val="00B00E94"/>
    <w:rsid w:val="00B00ECD"/>
    <w:rsid w:val="00B016E7"/>
    <w:rsid w:val="00B01873"/>
    <w:rsid w:val="00B01A03"/>
    <w:rsid w:val="00B01C6F"/>
    <w:rsid w:val="00B01C90"/>
    <w:rsid w:val="00B01F83"/>
    <w:rsid w:val="00B020F4"/>
    <w:rsid w:val="00B02313"/>
    <w:rsid w:val="00B0239D"/>
    <w:rsid w:val="00B02650"/>
    <w:rsid w:val="00B02819"/>
    <w:rsid w:val="00B02849"/>
    <w:rsid w:val="00B02AAC"/>
    <w:rsid w:val="00B02B84"/>
    <w:rsid w:val="00B02C71"/>
    <w:rsid w:val="00B02CC7"/>
    <w:rsid w:val="00B02F69"/>
    <w:rsid w:val="00B0380B"/>
    <w:rsid w:val="00B039BE"/>
    <w:rsid w:val="00B03A12"/>
    <w:rsid w:val="00B03B1A"/>
    <w:rsid w:val="00B03D2B"/>
    <w:rsid w:val="00B03E7F"/>
    <w:rsid w:val="00B040E1"/>
    <w:rsid w:val="00B042D0"/>
    <w:rsid w:val="00B044C1"/>
    <w:rsid w:val="00B047B8"/>
    <w:rsid w:val="00B047CA"/>
    <w:rsid w:val="00B047D6"/>
    <w:rsid w:val="00B049AA"/>
    <w:rsid w:val="00B04A2E"/>
    <w:rsid w:val="00B04AB9"/>
    <w:rsid w:val="00B04D22"/>
    <w:rsid w:val="00B04D6E"/>
    <w:rsid w:val="00B04EEA"/>
    <w:rsid w:val="00B0500F"/>
    <w:rsid w:val="00B053C8"/>
    <w:rsid w:val="00B055CE"/>
    <w:rsid w:val="00B059D4"/>
    <w:rsid w:val="00B05A24"/>
    <w:rsid w:val="00B05A36"/>
    <w:rsid w:val="00B05B6F"/>
    <w:rsid w:val="00B05B74"/>
    <w:rsid w:val="00B06046"/>
    <w:rsid w:val="00B0612E"/>
    <w:rsid w:val="00B0615D"/>
    <w:rsid w:val="00B061AF"/>
    <w:rsid w:val="00B063ED"/>
    <w:rsid w:val="00B064DF"/>
    <w:rsid w:val="00B06521"/>
    <w:rsid w:val="00B065B9"/>
    <w:rsid w:val="00B065D6"/>
    <w:rsid w:val="00B06658"/>
    <w:rsid w:val="00B066AD"/>
    <w:rsid w:val="00B066CB"/>
    <w:rsid w:val="00B069A8"/>
    <w:rsid w:val="00B06A47"/>
    <w:rsid w:val="00B06A76"/>
    <w:rsid w:val="00B06B2C"/>
    <w:rsid w:val="00B06CFE"/>
    <w:rsid w:val="00B06F8B"/>
    <w:rsid w:val="00B074EC"/>
    <w:rsid w:val="00B0761A"/>
    <w:rsid w:val="00B07643"/>
    <w:rsid w:val="00B07686"/>
    <w:rsid w:val="00B077BA"/>
    <w:rsid w:val="00B07899"/>
    <w:rsid w:val="00B07C3D"/>
    <w:rsid w:val="00B07F1C"/>
    <w:rsid w:val="00B10118"/>
    <w:rsid w:val="00B10314"/>
    <w:rsid w:val="00B10354"/>
    <w:rsid w:val="00B1073B"/>
    <w:rsid w:val="00B10746"/>
    <w:rsid w:val="00B10757"/>
    <w:rsid w:val="00B10989"/>
    <w:rsid w:val="00B10A72"/>
    <w:rsid w:val="00B10C0E"/>
    <w:rsid w:val="00B10DD6"/>
    <w:rsid w:val="00B10E35"/>
    <w:rsid w:val="00B10EF4"/>
    <w:rsid w:val="00B10F2C"/>
    <w:rsid w:val="00B11247"/>
    <w:rsid w:val="00B11260"/>
    <w:rsid w:val="00B11661"/>
    <w:rsid w:val="00B11993"/>
    <w:rsid w:val="00B11BC5"/>
    <w:rsid w:val="00B11E57"/>
    <w:rsid w:val="00B11F65"/>
    <w:rsid w:val="00B11F73"/>
    <w:rsid w:val="00B11F84"/>
    <w:rsid w:val="00B12143"/>
    <w:rsid w:val="00B12210"/>
    <w:rsid w:val="00B12535"/>
    <w:rsid w:val="00B12C36"/>
    <w:rsid w:val="00B130E9"/>
    <w:rsid w:val="00B13170"/>
    <w:rsid w:val="00B1329E"/>
    <w:rsid w:val="00B1330A"/>
    <w:rsid w:val="00B13473"/>
    <w:rsid w:val="00B1354A"/>
    <w:rsid w:val="00B13A5D"/>
    <w:rsid w:val="00B13A98"/>
    <w:rsid w:val="00B13B01"/>
    <w:rsid w:val="00B13BDB"/>
    <w:rsid w:val="00B13FA7"/>
    <w:rsid w:val="00B14440"/>
    <w:rsid w:val="00B14804"/>
    <w:rsid w:val="00B148C7"/>
    <w:rsid w:val="00B148DA"/>
    <w:rsid w:val="00B14A14"/>
    <w:rsid w:val="00B14B31"/>
    <w:rsid w:val="00B14DD1"/>
    <w:rsid w:val="00B14E99"/>
    <w:rsid w:val="00B150DC"/>
    <w:rsid w:val="00B1519B"/>
    <w:rsid w:val="00B1530B"/>
    <w:rsid w:val="00B157A7"/>
    <w:rsid w:val="00B15920"/>
    <w:rsid w:val="00B15CBC"/>
    <w:rsid w:val="00B15D1E"/>
    <w:rsid w:val="00B15E3B"/>
    <w:rsid w:val="00B15E77"/>
    <w:rsid w:val="00B15EB2"/>
    <w:rsid w:val="00B16050"/>
    <w:rsid w:val="00B161DC"/>
    <w:rsid w:val="00B162CB"/>
    <w:rsid w:val="00B16333"/>
    <w:rsid w:val="00B1667D"/>
    <w:rsid w:val="00B16779"/>
    <w:rsid w:val="00B16804"/>
    <w:rsid w:val="00B1698B"/>
    <w:rsid w:val="00B16DB4"/>
    <w:rsid w:val="00B16EA7"/>
    <w:rsid w:val="00B16F76"/>
    <w:rsid w:val="00B16FB6"/>
    <w:rsid w:val="00B17126"/>
    <w:rsid w:val="00B1712E"/>
    <w:rsid w:val="00B173C3"/>
    <w:rsid w:val="00B174DE"/>
    <w:rsid w:val="00B17601"/>
    <w:rsid w:val="00B17B51"/>
    <w:rsid w:val="00B17C25"/>
    <w:rsid w:val="00B17C82"/>
    <w:rsid w:val="00B20394"/>
    <w:rsid w:val="00B205D5"/>
    <w:rsid w:val="00B20698"/>
    <w:rsid w:val="00B206A9"/>
    <w:rsid w:val="00B208A9"/>
    <w:rsid w:val="00B20C7A"/>
    <w:rsid w:val="00B20C8D"/>
    <w:rsid w:val="00B20CF7"/>
    <w:rsid w:val="00B20ED6"/>
    <w:rsid w:val="00B21044"/>
    <w:rsid w:val="00B213F5"/>
    <w:rsid w:val="00B21450"/>
    <w:rsid w:val="00B214D5"/>
    <w:rsid w:val="00B21572"/>
    <w:rsid w:val="00B21955"/>
    <w:rsid w:val="00B221AB"/>
    <w:rsid w:val="00B22341"/>
    <w:rsid w:val="00B22463"/>
    <w:rsid w:val="00B22477"/>
    <w:rsid w:val="00B22673"/>
    <w:rsid w:val="00B22676"/>
    <w:rsid w:val="00B226B0"/>
    <w:rsid w:val="00B22836"/>
    <w:rsid w:val="00B22BB7"/>
    <w:rsid w:val="00B22D79"/>
    <w:rsid w:val="00B22DAC"/>
    <w:rsid w:val="00B22FC4"/>
    <w:rsid w:val="00B231E5"/>
    <w:rsid w:val="00B233B1"/>
    <w:rsid w:val="00B234AD"/>
    <w:rsid w:val="00B23527"/>
    <w:rsid w:val="00B23652"/>
    <w:rsid w:val="00B238CE"/>
    <w:rsid w:val="00B239A5"/>
    <w:rsid w:val="00B23A17"/>
    <w:rsid w:val="00B23BBE"/>
    <w:rsid w:val="00B23F3B"/>
    <w:rsid w:val="00B24271"/>
    <w:rsid w:val="00B244FE"/>
    <w:rsid w:val="00B246ED"/>
    <w:rsid w:val="00B2473D"/>
    <w:rsid w:val="00B2476A"/>
    <w:rsid w:val="00B24824"/>
    <w:rsid w:val="00B24BDE"/>
    <w:rsid w:val="00B24DA8"/>
    <w:rsid w:val="00B250A7"/>
    <w:rsid w:val="00B250BB"/>
    <w:rsid w:val="00B252EF"/>
    <w:rsid w:val="00B2538A"/>
    <w:rsid w:val="00B25480"/>
    <w:rsid w:val="00B256CD"/>
    <w:rsid w:val="00B25721"/>
    <w:rsid w:val="00B258D1"/>
    <w:rsid w:val="00B25D44"/>
    <w:rsid w:val="00B26006"/>
    <w:rsid w:val="00B2603F"/>
    <w:rsid w:val="00B260C2"/>
    <w:rsid w:val="00B2624C"/>
    <w:rsid w:val="00B2644E"/>
    <w:rsid w:val="00B26628"/>
    <w:rsid w:val="00B266FA"/>
    <w:rsid w:val="00B268FB"/>
    <w:rsid w:val="00B26A22"/>
    <w:rsid w:val="00B26A26"/>
    <w:rsid w:val="00B26A42"/>
    <w:rsid w:val="00B26EA3"/>
    <w:rsid w:val="00B271FB"/>
    <w:rsid w:val="00B27290"/>
    <w:rsid w:val="00B274A7"/>
    <w:rsid w:val="00B274CA"/>
    <w:rsid w:val="00B27B72"/>
    <w:rsid w:val="00B27C0C"/>
    <w:rsid w:val="00B27CDD"/>
    <w:rsid w:val="00B27F21"/>
    <w:rsid w:val="00B27FA6"/>
    <w:rsid w:val="00B301AF"/>
    <w:rsid w:val="00B303BF"/>
    <w:rsid w:val="00B3054C"/>
    <w:rsid w:val="00B30A10"/>
    <w:rsid w:val="00B30A65"/>
    <w:rsid w:val="00B30B02"/>
    <w:rsid w:val="00B30FC9"/>
    <w:rsid w:val="00B31100"/>
    <w:rsid w:val="00B315E5"/>
    <w:rsid w:val="00B318DA"/>
    <w:rsid w:val="00B31B4A"/>
    <w:rsid w:val="00B325A7"/>
    <w:rsid w:val="00B32A71"/>
    <w:rsid w:val="00B32B14"/>
    <w:rsid w:val="00B32B3F"/>
    <w:rsid w:val="00B32C26"/>
    <w:rsid w:val="00B32C76"/>
    <w:rsid w:val="00B32D7D"/>
    <w:rsid w:val="00B32EB5"/>
    <w:rsid w:val="00B32F62"/>
    <w:rsid w:val="00B330C2"/>
    <w:rsid w:val="00B330CD"/>
    <w:rsid w:val="00B33131"/>
    <w:rsid w:val="00B33398"/>
    <w:rsid w:val="00B3344C"/>
    <w:rsid w:val="00B33814"/>
    <w:rsid w:val="00B33939"/>
    <w:rsid w:val="00B33A99"/>
    <w:rsid w:val="00B33D0F"/>
    <w:rsid w:val="00B33E40"/>
    <w:rsid w:val="00B34358"/>
    <w:rsid w:val="00B343B8"/>
    <w:rsid w:val="00B34550"/>
    <w:rsid w:val="00B347F2"/>
    <w:rsid w:val="00B34B0B"/>
    <w:rsid w:val="00B34D4C"/>
    <w:rsid w:val="00B34F0C"/>
    <w:rsid w:val="00B352EC"/>
    <w:rsid w:val="00B355A4"/>
    <w:rsid w:val="00B356C2"/>
    <w:rsid w:val="00B35A3A"/>
    <w:rsid w:val="00B35CB7"/>
    <w:rsid w:val="00B35FD2"/>
    <w:rsid w:val="00B360E6"/>
    <w:rsid w:val="00B361CB"/>
    <w:rsid w:val="00B3632F"/>
    <w:rsid w:val="00B363D9"/>
    <w:rsid w:val="00B363DF"/>
    <w:rsid w:val="00B36413"/>
    <w:rsid w:val="00B36C0F"/>
    <w:rsid w:val="00B36D9B"/>
    <w:rsid w:val="00B36E41"/>
    <w:rsid w:val="00B3707E"/>
    <w:rsid w:val="00B37110"/>
    <w:rsid w:val="00B37538"/>
    <w:rsid w:val="00B37641"/>
    <w:rsid w:val="00B376B5"/>
    <w:rsid w:val="00B3779B"/>
    <w:rsid w:val="00B377C0"/>
    <w:rsid w:val="00B37B10"/>
    <w:rsid w:val="00B37C0F"/>
    <w:rsid w:val="00B37E49"/>
    <w:rsid w:val="00B37E50"/>
    <w:rsid w:val="00B37F28"/>
    <w:rsid w:val="00B402CF"/>
    <w:rsid w:val="00B40659"/>
    <w:rsid w:val="00B406CD"/>
    <w:rsid w:val="00B40703"/>
    <w:rsid w:val="00B4076E"/>
    <w:rsid w:val="00B40F38"/>
    <w:rsid w:val="00B40FB2"/>
    <w:rsid w:val="00B410F4"/>
    <w:rsid w:val="00B41305"/>
    <w:rsid w:val="00B41394"/>
    <w:rsid w:val="00B4162C"/>
    <w:rsid w:val="00B41661"/>
    <w:rsid w:val="00B4171E"/>
    <w:rsid w:val="00B41757"/>
    <w:rsid w:val="00B419E8"/>
    <w:rsid w:val="00B41A83"/>
    <w:rsid w:val="00B41AA2"/>
    <w:rsid w:val="00B41B06"/>
    <w:rsid w:val="00B41B8F"/>
    <w:rsid w:val="00B41B97"/>
    <w:rsid w:val="00B41CF9"/>
    <w:rsid w:val="00B41D25"/>
    <w:rsid w:val="00B42009"/>
    <w:rsid w:val="00B425CD"/>
    <w:rsid w:val="00B42659"/>
    <w:rsid w:val="00B4280D"/>
    <w:rsid w:val="00B42AF1"/>
    <w:rsid w:val="00B42C1F"/>
    <w:rsid w:val="00B42F03"/>
    <w:rsid w:val="00B4322F"/>
    <w:rsid w:val="00B432D7"/>
    <w:rsid w:val="00B43554"/>
    <w:rsid w:val="00B43633"/>
    <w:rsid w:val="00B43642"/>
    <w:rsid w:val="00B4366B"/>
    <w:rsid w:val="00B436E7"/>
    <w:rsid w:val="00B4376B"/>
    <w:rsid w:val="00B43870"/>
    <w:rsid w:val="00B43931"/>
    <w:rsid w:val="00B43B70"/>
    <w:rsid w:val="00B43FD0"/>
    <w:rsid w:val="00B44093"/>
    <w:rsid w:val="00B44550"/>
    <w:rsid w:val="00B445C0"/>
    <w:rsid w:val="00B44753"/>
    <w:rsid w:val="00B448B5"/>
    <w:rsid w:val="00B44C63"/>
    <w:rsid w:val="00B44EF8"/>
    <w:rsid w:val="00B44FCA"/>
    <w:rsid w:val="00B45041"/>
    <w:rsid w:val="00B450AA"/>
    <w:rsid w:val="00B450CB"/>
    <w:rsid w:val="00B4529D"/>
    <w:rsid w:val="00B4541C"/>
    <w:rsid w:val="00B45A2E"/>
    <w:rsid w:val="00B45B9B"/>
    <w:rsid w:val="00B45BA2"/>
    <w:rsid w:val="00B45BBE"/>
    <w:rsid w:val="00B45F68"/>
    <w:rsid w:val="00B464A9"/>
    <w:rsid w:val="00B465CE"/>
    <w:rsid w:val="00B46611"/>
    <w:rsid w:val="00B466EA"/>
    <w:rsid w:val="00B467EE"/>
    <w:rsid w:val="00B468C7"/>
    <w:rsid w:val="00B46A55"/>
    <w:rsid w:val="00B46BBA"/>
    <w:rsid w:val="00B470A9"/>
    <w:rsid w:val="00B470F5"/>
    <w:rsid w:val="00B47368"/>
    <w:rsid w:val="00B47838"/>
    <w:rsid w:val="00B4791D"/>
    <w:rsid w:val="00B47D45"/>
    <w:rsid w:val="00B47FA3"/>
    <w:rsid w:val="00B502EF"/>
    <w:rsid w:val="00B502FB"/>
    <w:rsid w:val="00B5074D"/>
    <w:rsid w:val="00B508BB"/>
    <w:rsid w:val="00B509A1"/>
    <w:rsid w:val="00B50D34"/>
    <w:rsid w:val="00B50E4F"/>
    <w:rsid w:val="00B5101C"/>
    <w:rsid w:val="00B510F2"/>
    <w:rsid w:val="00B5129E"/>
    <w:rsid w:val="00B5161A"/>
    <w:rsid w:val="00B51779"/>
    <w:rsid w:val="00B51A07"/>
    <w:rsid w:val="00B51A67"/>
    <w:rsid w:val="00B51AB5"/>
    <w:rsid w:val="00B51AEF"/>
    <w:rsid w:val="00B521BD"/>
    <w:rsid w:val="00B5238C"/>
    <w:rsid w:val="00B524ED"/>
    <w:rsid w:val="00B52983"/>
    <w:rsid w:val="00B52AD3"/>
    <w:rsid w:val="00B52D5A"/>
    <w:rsid w:val="00B52E07"/>
    <w:rsid w:val="00B52F22"/>
    <w:rsid w:val="00B52FF4"/>
    <w:rsid w:val="00B53AC2"/>
    <w:rsid w:val="00B53BD4"/>
    <w:rsid w:val="00B541C5"/>
    <w:rsid w:val="00B542EC"/>
    <w:rsid w:val="00B54332"/>
    <w:rsid w:val="00B5438B"/>
    <w:rsid w:val="00B543CF"/>
    <w:rsid w:val="00B54647"/>
    <w:rsid w:val="00B54820"/>
    <w:rsid w:val="00B54AD7"/>
    <w:rsid w:val="00B54D8E"/>
    <w:rsid w:val="00B55008"/>
    <w:rsid w:val="00B55258"/>
    <w:rsid w:val="00B55543"/>
    <w:rsid w:val="00B55556"/>
    <w:rsid w:val="00B5580E"/>
    <w:rsid w:val="00B558D7"/>
    <w:rsid w:val="00B55A40"/>
    <w:rsid w:val="00B55B20"/>
    <w:rsid w:val="00B55BC1"/>
    <w:rsid w:val="00B55D52"/>
    <w:rsid w:val="00B55E53"/>
    <w:rsid w:val="00B561DF"/>
    <w:rsid w:val="00B5625E"/>
    <w:rsid w:val="00B56391"/>
    <w:rsid w:val="00B56418"/>
    <w:rsid w:val="00B56681"/>
    <w:rsid w:val="00B56834"/>
    <w:rsid w:val="00B56844"/>
    <w:rsid w:val="00B569A4"/>
    <w:rsid w:val="00B57138"/>
    <w:rsid w:val="00B572A4"/>
    <w:rsid w:val="00B573AA"/>
    <w:rsid w:val="00B575C7"/>
    <w:rsid w:val="00B57766"/>
    <w:rsid w:val="00B5780D"/>
    <w:rsid w:val="00B5795C"/>
    <w:rsid w:val="00B600B3"/>
    <w:rsid w:val="00B60115"/>
    <w:rsid w:val="00B602D0"/>
    <w:rsid w:val="00B6031C"/>
    <w:rsid w:val="00B60340"/>
    <w:rsid w:val="00B603D8"/>
    <w:rsid w:val="00B61161"/>
    <w:rsid w:val="00B61169"/>
    <w:rsid w:val="00B6119E"/>
    <w:rsid w:val="00B61236"/>
    <w:rsid w:val="00B61328"/>
    <w:rsid w:val="00B61573"/>
    <w:rsid w:val="00B615F6"/>
    <w:rsid w:val="00B61807"/>
    <w:rsid w:val="00B61F48"/>
    <w:rsid w:val="00B62202"/>
    <w:rsid w:val="00B622BD"/>
    <w:rsid w:val="00B6269D"/>
    <w:rsid w:val="00B62719"/>
    <w:rsid w:val="00B62747"/>
    <w:rsid w:val="00B6277F"/>
    <w:rsid w:val="00B62A20"/>
    <w:rsid w:val="00B62DEC"/>
    <w:rsid w:val="00B62E5A"/>
    <w:rsid w:val="00B62EBA"/>
    <w:rsid w:val="00B62F4F"/>
    <w:rsid w:val="00B62F7A"/>
    <w:rsid w:val="00B6315A"/>
    <w:rsid w:val="00B63176"/>
    <w:rsid w:val="00B631F1"/>
    <w:rsid w:val="00B63506"/>
    <w:rsid w:val="00B6396F"/>
    <w:rsid w:val="00B6398D"/>
    <w:rsid w:val="00B6398F"/>
    <w:rsid w:val="00B639CE"/>
    <w:rsid w:val="00B63B47"/>
    <w:rsid w:val="00B63E33"/>
    <w:rsid w:val="00B64028"/>
    <w:rsid w:val="00B640D8"/>
    <w:rsid w:val="00B6420F"/>
    <w:rsid w:val="00B64250"/>
    <w:rsid w:val="00B64325"/>
    <w:rsid w:val="00B643BA"/>
    <w:rsid w:val="00B6454C"/>
    <w:rsid w:val="00B64640"/>
    <w:rsid w:val="00B647C9"/>
    <w:rsid w:val="00B64999"/>
    <w:rsid w:val="00B64AC4"/>
    <w:rsid w:val="00B64B2A"/>
    <w:rsid w:val="00B64BCB"/>
    <w:rsid w:val="00B64C57"/>
    <w:rsid w:val="00B64FE7"/>
    <w:rsid w:val="00B653AD"/>
    <w:rsid w:val="00B65514"/>
    <w:rsid w:val="00B655CC"/>
    <w:rsid w:val="00B65621"/>
    <w:rsid w:val="00B65851"/>
    <w:rsid w:val="00B6599E"/>
    <w:rsid w:val="00B65CF5"/>
    <w:rsid w:val="00B65D78"/>
    <w:rsid w:val="00B65E61"/>
    <w:rsid w:val="00B65E6A"/>
    <w:rsid w:val="00B65F9E"/>
    <w:rsid w:val="00B66018"/>
    <w:rsid w:val="00B66468"/>
    <w:rsid w:val="00B66481"/>
    <w:rsid w:val="00B665C4"/>
    <w:rsid w:val="00B66637"/>
    <w:rsid w:val="00B6665B"/>
    <w:rsid w:val="00B6669E"/>
    <w:rsid w:val="00B669A3"/>
    <w:rsid w:val="00B66A41"/>
    <w:rsid w:val="00B66A65"/>
    <w:rsid w:val="00B66C48"/>
    <w:rsid w:val="00B66E94"/>
    <w:rsid w:val="00B6702A"/>
    <w:rsid w:val="00B672FB"/>
    <w:rsid w:val="00B6742F"/>
    <w:rsid w:val="00B6758B"/>
    <w:rsid w:val="00B675CB"/>
    <w:rsid w:val="00B677F2"/>
    <w:rsid w:val="00B6791F"/>
    <w:rsid w:val="00B67985"/>
    <w:rsid w:val="00B679FC"/>
    <w:rsid w:val="00B67A39"/>
    <w:rsid w:val="00B67A64"/>
    <w:rsid w:val="00B67BF7"/>
    <w:rsid w:val="00B67C87"/>
    <w:rsid w:val="00B67E5A"/>
    <w:rsid w:val="00B67FEF"/>
    <w:rsid w:val="00B70125"/>
    <w:rsid w:val="00B7052B"/>
    <w:rsid w:val="00B706D5"/>
    <w:rsid w:val="00B70919"/>
    <w:rsid w:val="00B70978"/>
    <w:rsid w:val="00B70B2D"/>
    <w:rsid w:val="00B70BEC"/>
    <w:rsid w:val="00B70CAD"/>
    <w:rsid w:val="00B70E93"/>
    <w:rsid w:val="00B7120C"/>
    <w:rsid w:val="00B714E9"/>
    <w:rsid w:val="00B7163C"/>
    <w:rsid w:val="00B7172A"/>
    <w:rsid w:val="00B717DF"/>
    <w:rsid w:val="00B71C91"/>
    <w:rsid w:val="00B71CE0"/>
    <w:rsid w:val="00B71EBF"/>
    <w:rsid w:val="00B7208E"/>
    <w:rsid w:val="00B724A5"/>
    <w:rsid w:val="00B7259A"/>
    <w:rsid w:val="00B72711"/>
    <w:rsid w:val="00B72740"/>
    <w:rsid w:val="00B727A2"/>
    <w:rsid w:val="00B729C6"/>
    <w:rsid w:val="00B72AB1"/>
    <w:rsid w:val="00B72D1E"/>
    <w:rsid w:val="00B72F04"/>
    <w:rsid w:val="00B72F1B"/>
    <w:rsid w:val="00B72F76"/>
    <w:rsid w:val="00B730F8"/>
    <w:rsid w:val="00B73218"/>
    <w:rsid w:val="00B73467"/>
    <w:rsid w:val="00B7347B"/>
    <w:rsid w:val="00B73535"/>
    <w:rsid w:val="00B73693"/>
    <w:rsid w:val="00B73C67"/>
    <w:rsid w:val="00B73C83"/>
    <w:rsid w:val="00B73C99"/>
    <w:rsid w:val="00B73CA4"/>
    <w:rsid w:val="00B73D6F"/>
    <w:rsid w:val="00B7406E"/>
    <w:rsid w:val="00B74490"/>
    <w:rsid w:val="00B744A9"/>
    <w:rsid w:val="00B744DF"/>
    <w:rsid w:val="00B74696"/>
    <w:rsid w:val="00B74868"/>
    <w:rsid w:val="00B748EA"/>
    <w:rsid w:val="00B74AC4"/>
    <w:rsid w:val="00B74C70"/>
    <w:rsid w:val="00B74D5D"/>
    <w:rsid w:val="00B74E4F"/>
    <w:rsid w:val="00B74EAF"/>
    <w:rsid w:val="00B74FC0"/>
    <w:rsid w:val="00B75094"/>
    <w:rsid w:val="00B75118"/>
    <w:rsid w:val="00B752D7"/>
    <w:rsid w:val="00B753AB"/>
    <w:rsid w:val="00B753FD"/>
    <w:rsid w:val="00B75424"/>
    <w:rsid w:val="00B7575C"/>
    <w:rsid w:val="00B7576F"/>
    <w:rsid w:val="00B757E6"/>
    <w:rsid w:val="00B75A7D"/>
    <w:rsid w:val="00B75A9B"/>
    <w:rsid w:val="00B75C5A"/>
    <w:rsid w:val="00B75CB0"/>
    <w:rsid w:val="00B75F87"/>
    <w:rsid w:val="00B76241"/>
    <w:rsid w:val="00B7637B"/>
    <w:rsid w:val="00B763DE"/>
    <w:rsid w:val="00B76422"/>
    <w:rsid w:val="00B76864"/>
    <w:rsid w:val="00B768D5"/>
    <w:rsid w:val="00B76AC2"/>
    <w:rsid w:val="00B76BEE"/>
    <w:rsid w:val="00B76ED3"/>
    <w:rsid w:val="00B76F5C"/>
    <w:rsid w:val="00B770C6"/>
    <w:rsid w:val="00B770FF"/>
    <w:rsid w:val="00B7711B"/>
    <w:rsid w:val="00B7742C"/>
    <w:rsid w:val="00B7743C"/>
    <w:rsid w:val="00B7751F"/>
    <w:rsid w:val="00B77653"/>
    <w:rsid w:val="00B77839"/>
    <w:rsid w:val="00B77849"/>
    <w:rsid w:val="00B778A1"/>
    <w:rsid w:val="00B77A70"/>
    <w:rsid w:val="00B77AF9"/>
    <w:rsid w:val="00B77B9A"/>
    <w:rsid w:val="00B77E9C"/>
    <w:rsid w:val="00B80309"/>
    <w:rsid w:val="00B8035E"/>
    <w:rsid w:val="00B8043A"/>
    <w:rsid w:val="00B805DB"/>
    <w:rsid w:val="00B80CAF"/>
    <w:rsid w:val="00B80EA5"/>
    <w:rsid w:val="00B80EFC"/>
    <w:rsid w:val="00B80F4A"/>
    <w:rsid w:val="00B80FD2"/>
    <w:rsid w:val="00B810A5"/>
    <w:rsid w:val="00B81118"/>
    <w:rsid w:val="00B811BF"/>
    <w:rsid w:val="00B812BF"/>
    <w:rsid w:val="00B813CD"/>
    <w:rsid w:val="00B8151E"/>
    <w:rsid w:val="00B8158F"/>
    <w:rsid w:val="00B81598"/>
    <w:rsid w:val="00B8195C"/>
    <w:rsid w:val="00B81D93"/>
    <w:rsid w:val="00B81FF8"/>
    <w:rsid w:val="00B8204E"/>
    <w:rsid w:val="00B82252"/>
    <w:rsid w:val="00B8227A"/>
    <w:rsid w:val="00B822CA"/>
    <w:rsid w:val="00B82343"/>
    <w:rsid w:val="00B82365"/>
    <w:rsid w:val="00B824E8"/>
    <w:rsid w:val="00B82763"/>
    <w:rsid w:val="00B82779"/>
    <w:rsid w:val="00B828B2"/>
    <w:rsid w:val="00B8297E"/>
    <w:rsid w:val="00B82A4B"/>
    <w:rsid w:val="00B82E28"/>
    <w:rsid w:val="00B82FF2"/>
    <w:rsid w:val="00B83338"/>
    <w:rsid w:val="00B83492"/>
    <w:rsid w:val="00B834D9"/>
    <w:rsid w:val="00B834DF"/>
    <w:rsid w:val="00B83566"/>
    <w:rsid w:val="00B837D4"/>
    <w:rsid w:val="00B83A30"/>
    <w:rsid w:val="00B83CD3"/>
    <w:rsid w:val="00B83F43"/>
    <w:rsid w:val="00B84205"/>
    <w:rsid w:val="00B842EE"/>
    <w:rsid w:val="00B84654"/>
    <w:rsid w:val="00B84884"/>
    <w:rsid w:val="00B84989"/>
    <w:rsid w:val="00B849A5"/>
    <w:rsid w:val="00B84A82"/>
    <w:rsid w:val="00B84DB2"/>
    <w:rsid w:val="00B84E88"/>
    <w:rsid w:val="00B84F2C"/>
    <w:rsid w:val="00B850FE"/>
    <w:rsid w:val="00B85364"/>
    <w:rsid w:val="00B8539B"/>
    <w:rsid w:val="00B853E8"/>
    <w:rsid w:val="00B85637"/>
    <w:rsid w:val="00B857B7"/>
    <w:rsid w:val="00B858A5"/>
    <w:rsid w:val="00B85A49"/>
    <w:rsid w:val="00B85E99"/>
    <w:rsid w:val="00B86185"/>
    <w:rsid w:val="00B861E5"/>
    <w:rsid w:val="00B862E1"/>
    <w:rsid w:val="00B8640C"/>
    <w:rsid w:val="00B866EF"/>
    <w:rsid w:val="00B868C0"/>
    <w:rsid w:val="00B86942"/>
    <w:rsid w:val="00B86EFA"/>
    <w:rsid w:val="00B87354"/>
    <w:rsid w:val="00B8748C"/>
    <w:rsid w:val="00B874FB"/>
    <w:rsid w:val="00B87751"/>
    <w:rsid w:val="00B87E63"/>
    <w:rsid w:val="00B90045"/>
    <w:rsid w:val="00B90137"/>
    <w:rsid w:val="00B90564"/>
    <w:rsid w:val="00B9059F"/>
    <w:rsid w:val="00B905C6"/>
    <w:rsid w:val="00B906A9"/>
    <w:rsid w:val="00B906E5"/>
    <w:rsid w:val="00B90949"/>
    <w:rsid w:val="00B9096A"/>
    <w:rsid w:val="00B909F7"/>
    <w:rsid w:val="00B90B03"/>
    <w:rsid w:val="00B90B9B"/>
    <w:rsid w:val="00B90BCC"/>
    <w:rsid w:val="00B9101B"/>
    <w:rsid w:val="00B9121E"/>
    <w:rsid w:val="00B912E1"/>
    <w:rsid w:val="00B913F2"/>
    <w:rsid w:val="00B914B2"/>
    <w:rsid w:val="00B9150A"/>
    <w:rsid w:val="00B91600"/>
    <w:rsid w:val="00B91637"/>
    <w:rsid w:val="00B91693"/>
    <w:rsid w:val="00B9173C"/>
    <w:rsid w:val="00B91974"/>
    <w:rsid w:val="00B91CDD"/>
    <w:rsid w:val="00B91E82"/>
    <w:rsid w:val="00B91F1B"/>
    <w:rsid w:val="00B91FEA"/>
    <w:rsid w:val="00B92245"/>
    <w:rsid w:val="00B92434"/>
    <w:rsid w:val="00B92521"/>
    <w:rsid w:val="00B92800"/>
    <w:rsid w:val="00B92A4B"/>
    <w:rsid w:val="00B92FB3"/>
    <w:rsid w:val="00B930BC"/>
    <w:rsid w:val="00B9330D"/>
    <w:rsid w:val="00B93433"/>
    <w:rsid w:val="00B93475"/>
    <w:rsid w:val="00B938B4"/>
    <w:rsid w:val="00B938E3"/>
    <w:rsid w:val="00B939C7"/>
    <w:rsid w:val="00B93AB0"/>
    <w:rsid w:val="00B94693"/>
    <w:rsid w:val="00B948D8"/>
    <w:rsid w:val="00B94F3D"/>
    <w:rsid w:val="00B95208"/>
    <w:rsid w:val="00B9532D"/>
    <w:rsid w:val="00B95FC5"/>
    <w:rsid w:val="00B95FFD"/>
    <w:rsid w:val="00B96095"/>
    <w:rsid w:val="00B9651E"/>
    <w:rsid w:val="00B96742"/>
    <w:rsid w:val="00B96BB4"/>
    <w:rsid w:val="00B96CC3"/>
    <w:rsid w:val="00B96CFC"/>
    <w:rsid w:val="00B971FE"/>
    <w:rsid w:val="00B97324"/>
    <w:rsid w:val="00B973D8"/>
    <w:rsid w:val="00B97808"/>
    <w:rsid w:val="00B978C3"/>
    <w:rsid w:val="00B979BB"/>
    <w:rsid w:val="00B97BC2"/>
    <w:rsid w:val="00BA00E4"/>
    <w:rsid w:val="00BA012E"/>
    <w:rsid w:val="00BA01A4"/>
    <w:rsid w:val="00BA02A1"/>
    <w:rsid w:val="00BA042B"/>
    <w:rsid w:val="00BA0481"/>
    <w:rsid w:val="00BA04A4"/>
    <w:rsid w:val="00BA055E"/>
    <w:rsid w:val="00BA081C"/>
    <w:rsid w:val="00BA09F6"/>
    <w:rsid w:val="00BA0B6F"/>
    <w:rsid w:val="00BA0ED1"/>
    <w:rsid w:val="00BA1024"/>
    <w:rsid w:val="00BA1139"/>
    <w:rsid w:val="00BA11C5"/>
    <w:rsid w:val="00BA127C"/>
    <w:rsid w:val="00BA12C4"/>
    <w:rsid w:val="00BA137E"/>
    <w:rsid w:val="00BA145A"/>
    <w:rsid w:val="00BA18AD"/>
    <w:rsid w:val="00BA1AB2"/>
    <w:rsid w:val="00BA1BB0"/>
    <w:rsid w:val="00BA1DB4"/>
    <w:rsid w:val="00BA2111"/>
    <w:rsid w:val="00BA213B"/>
    <w:rsid w:val="00BA2408"/>
    <w:rsid w:val="00BA25AB"/>
    <w:rsid w:val="00BA25D5"/>
    <w:rsid w:val="00BA25F2"/>
    <w:rsid w:val="00BA263C"/>
    <w:rsid w:val="00BA2657"/>
    <w:rsid w:val="00BA26FC"/>
    <w:rsid w:val="00BA27E2"/>
    <w:rsid w:val="00BA2821"/>
    <w:rsid w:val="00BA283D"/>
    <w:rsid w:val="00BA2B43"/>
    <w:rsid w:val="00BA2BB8"/>
    <w:rsid w:val="00BA2BCB"/>
    <w:rsid w:val="00BA2C14"/>
    <w:rsid w:val="00BA2CE3"/>
    <w:rsid w:val="00BA329B"/>
    <w:rsid w:val="00BA35BE"/>
    <w:rsid w:val="00BA3633"/>
    <w:rsid w:val="00BA3646"/>
    <w:rsid w:val="00BA39AA"/>
    <w:rsid w:val="00BA3DEA"/>
    <w:rsid w:val="00BA3E09"/>
    <w:rsid w:val="00BA3E0F"/>
    <w:rsid w:val="00BA41D0"/>
    <w:rsid w:val="00BA469C"/>
    <w:rsid w:val="00BA4BCF"/>
    <w:rsid w:val="00BA4E92"/>
    <w:rsid w:val="00BA5177"/>
    <w:rsid w:val="00BA5B9B"/>
    <w:rsid w:val="00BA5C03"/>
    <w:rsid w:val="00BA5DD6"/>
    <w:rsid w:val="00BA5E4F"/>
    <w:rsid w:val="00BA5EFF"/>
    <w:rsid w:val="00BA5F0E"/>
    <w:rsid w:val="00BA5F1C"/>
    <w:rsid w:val="00BA5F69"/>
    <w:rsid w:val="00BA6250"/>
    <w:rsid w:val="00BA64A4"/>
    <w:rsid w:val="00BA69EE"/>
    <w:rsid w:val="00BA6BA0"/>
    <w:rsid w:val="00BA7034"/>
    <w:rsid w:val="00BA70CE"/>
    <w:rsid w:val="00BA7309"/>
    <w:rsid w:val="00BA746B"/>
    <w:rsid w:val="00BA755E"/>
    <w:rsid w:val="00BA7939"/>
    <w:rsid w:val="00BA7E30"/>
    <w:rsid w:val="00BB08A8"/>
    <w:rsid w:val="00BB0B01"/>
    <w:rsid w:val="00BB0BE6"/>
    <w:rsid w:val="00BB0E63"/>
    <w:rsid w:val="00BB0EFC"/>
    <w:rsid w:val="00BB0F6F"/>
    <w:rsid w:val="00BB1017"/>
    <w:rsid w:val="00BB12D4"/>
    <w:rsid w:val="00BB12F3"/>
    <w:rsid w:val="00BB130A"/>
    <w:rsid w:val="00BB14F3"/>
    <w:rsid w:val="00BB1630"/>
    <w:rsid w:val="00BB18FC"/>
    <w:rsid w:val="00BB1A9D"/>
    <w:rsid w:val="00BB1C4F"/>
    <w:rsid w:val="00BB1FD6"/>
    <w:rsid w:val="00BB21ED"/>
    <w:rsid w:val="00BB2258"/>
    <w:rsid w:val="00BB2266"/>
    <w:rsid w:val="00BB2503"/>
    <w:rsid w:val="00BB2745"/>
    <w:rsid w:val="00BB2BCD"/>
    <w:rsid w:val="00BB3113"/>
    <w:rsid w:val="00BB3228"/>
    <w:rsid w:val="00BB325C"/>
    <w:rsid w:val="00BB32FC"/>
    <w:rsid w:val="00BB3314"/>
    <w:rsid w:val="00BB33A9"/>
    <w:rsid w:val="00BB33CC"/>
    <w:rsid w:val="00BB3586"/>
    <w:rsid w:val="00BB35C6"/>
    <w:rsid w:val="00BB3A79"/>
    <w:rsid w:val="00BB3AB2"/>
    <w:rsid w:val="00BB3D83"/>
    <w:rsid w:val="00BB3EF0"/>
    <w:rsid w:val="00BB445E"/>
    <w:rsid w:val="00BB4531"/>
    <w:rsid w:val="00BB4C2F"/>
    <w:rsid w:val="00BB4CC0"/>
    <w:rsid w:val="00BB4D3C"/>
    <w:rsid w:val="00BB4F22"/>
    <w:rsid w:val="00BB50F5"/>
    <w:rsid w:val="00BB52A5"/>
    <w:rsid w:val="00BB52C5"/>
    <w:rsid w:val="00BB5395"/>
    <w:rsid w:val="00BB54B3"/>
    <w:rsid w:val="00BB55B5"/>
    <w:rsid w:val="00BB5B45"/>
    <w:rsid w:val="00BB5F5C"/>
    <w:rsid w:val="00BB608B"/>
    <w:rsid w:val="00BB6323"/>
    <w:rsid w:val="00BB64E6"/>
    <w:rsid w:val="00BB669D"/>
    <w:rsid w:val="00BB67AA"/>
    <w:rsid w:val="00BB6811"/>
    <w:rsid w:val="00BB69C2"/>
    <w:rsid w:val="00BB6BA3"/>
    <w:rsid w:val="00BB6D7E"/>
    <w:rsid w:val="00BB6F54"/>
    <w:rsid w:val="00BB6FF6"/>
    <w:rsid w:val="00BB71E8"/>
    <w:rsid w:val="00BB731D"/>
    <w:rsid w:val="00BB75E6"/>
    <w:rsid w:val="00BB7740"/>
    <w:rsid w:val="00BB78DD"/>
    <w:rsid w:val="00BB78F6"/>
    <w:rsid w:val="00BB79AB"/>
    <w:rsid w:val="00BB7A31"/>
    <w:rsid w:val="00BB7A87"/>
    <w:rsid w:val="00BB7AC1"/>
    <w:rsid w:val="00BB7BF9"/>
    <w:rsid w:val="00BB7D65"/>
    <w:rsid w:val="00BB7DDF"/>
    <w:rsid w:val="00BB7F15"/>
    <w:rsid w:val="00BB7FE1"/>
    <w:rsid w:val="00BC03C9"/>
    <w:rsid w:val="00BC0481"/>
    <w:rsid w:val="00BC04B4"/>
    <w:rsid w:val="00BC0676"/>
    <w:rsid w:val="00BC06B8"/>
    <w:rsid w:val="00BC0703"/>
    <w:rsid w:val="00BC084B"/>
    <w:rsid w:val="00BC0915"/>
    <w:rsid w:val="00BC09CF"/>
    <w:rsid w:val="00BC0D25"/>
    <w:rsid w:val="00BC0D84"/>
    <w:rsid w:val="00BC0DE3"/>
    <w:rsid w:val="00BC0E21"/>
    <w:rsid w:val="00BC0F83"/>
    <w:rsid w:val="00BC116D"/>
    <w:rsid w:val="00BC134E"/>
    <w:rsid w:val="00BC1537"/>
    <w:rsid w:val="00BC16EB"/>
    <w:rsid w:val="00BC16EC"/>
    <w:rsid w:val="00BC17EE"/>
    <w:rsid w:val="00BC186B"/>
    <w:rsid w:val="00BC1ADD"/>
    <w:rsid w:val="00BC1B14"/>
    <w:rsid w:val="00BC1B28"/>
    <w:rsid w:val="00BC1D86"/>
    <w:rsid w:val="00BC1E69"/>
    <w:rsid w:val="00BC1EE3"/>
    <w:rsid w:val="00BC2564"/>
    <w:rsid w:val="00BC2673"/>
    <w:rsid w:val="00BC2705"/>
    <w:rsid w:val="00BC2CBB"/>
    <w:rsid w:val="00BC2F5C"/>
    <w:rsid w:val="00BC3292"/>
    <w:rsid w:val="00BC341E"/>
    <w:rsid w:val="00BC353E"/>
    <w:rsid w:val="00BC3541"/>
    <w:rsid w:val="00BC3639"/>
    <w:rsid w:val="00BC38EC"/>
    <w:rsid w:val="00BC3982"/>
    <w:rsid w:val="00BC3AE3"/>
    <w:rsid w:val="00BC4060"/>
    <w:rsid w:val="00BC42A3"/>
    <w:rsid w:val="00BC47B5"/>
    <w:rsid w:val="00BC4D2F"/>
    <w:rsid w:val="00BC4D3B"/>
    <w:rsid w:val="00BC4E45"/>
    <w:rsid w:val="00BC4E5B"/>
    <w:rsid w:val="00BC4EA0"/>
    <w:rsid w:val="00BC4F06"/>
    <w:rsid w:val="00BC5226"/>
    <w:rsid w:val="00BC52F6"/>
    <w:rsid w:val="00BC56F3"/>
    <w:rsid w:val="00BC5709"/>
    <w:rsid w:val="00BC5A54"/>
    <w:rsid w:val="00BC5A99"/>
    <w:rsid w:val="00BC5C05"/>
    <w:rsid w:val="00BC5CE3"/>
    <w:rsid w:val="00BC5DBD"/>
    <w:rsid w:val="00BC5EEC"/>
    <w:rsid w:val="00BC65BE"/>
    <w:rsid w:val="00BC6645"/>
    <w:rsid w:val="00BC6755"/>
    <w:rsid w:val="00BC6B1F"/>
    <w:rsid w:val="00BC6ECB"/>
    <w:rsid w:val="00BC7078"/>
    <w:rsid w:val="00BC7234"/>
    <w:rsid w:val="00BC755C"/>
    <w:rsid w:val="00BC75DF"/>
    <w:rsid w:val="00BC7A0B"/>
    <w:rsid w:val="00BC7A39"/>
    <w:rsid w:val="00BC7E27"/>
    <w:rsid w:val="00BC7EB2"/>
    <w:rsid w:val="00BC7F06"/>
    <w:rsid w:val="00BC7F1C"/>
    <w:rsid w:val="00BD00C8"/>
    <w:rsid w:val="00BD00E6"/>
    <w:rsid w:val="00BD0210"/>
    <w:rsid w:val="00BD0482"/>
    <w:rsid w:val="00BD06D0"/>
    <w:rsid w:val="00BD07B9"/>
    <w:rsid w:val="00BD09D2"/>
    <w:rsid w:val="00BD0B7B"/>
    <w:rsid w:val="00BD0E54"/>
    <w:rsid w:val="00BD1069"/>
    <w:rsid w:val="00BD13C0"/>
    <w:rsid w:val="00BD160C"/>
    <w:rsid w:val="00BD2017"/>
    <w:rsid w:val="00BD241B"/>
    <w:rsid w:val="00BD2948"/>
    <w:rsid w:val="00BD2ABF"/>
    <w:rsid w:val="00BD2B40"/>
    <w:rsid w:val="00BD2E7E"/>
    <w:rsid w:val="00BD2FD7"/>
    <w:rsid w:val="00BD3518"/>
    <w:rsid w:val="00BD3606"/>
    <w:rsid w:val="00BD370E"/>
    <w:rsid w:val="00BD3793"/>
    <w:rsid w:val="00BD4251"/>
    <w:rsid w:val="00BD4283"/>
    <w:rsid w:val="00BD4430"/>
    <w:rsid w:val="00BD44BB"/>
    <w:rsid w:val="00BD452E"/>
    <w:rsid w:val="00BD4589"/>
    <w:rsid w:val="00BD484A"/>
    <w:rsid w:val="00BD4921"/>
    <w:rsid w:val="00BD4974"/>
    <w:rsid w:val="00BD4A96"/>
    <w:rsid w:val="00BD4B0B"/>
    <w:rsid w:val="00BD4B11"/>
    <w:rsid w:val="00BD51D3"/>
    <w:rsid w:val="00BD53BD"/>
    <w:rsid w:val="00BD570D"/>
    <w:rsid w:val="00BD58C3"/>
    <w:rsid w:val="00BD5A8A"/>
    <w:rsid w:val="00BD5AFF"/>
    <w:rsid w:val="00BD5C30"/>
    <w:rsid w:val="00BD5D60"/>
    <w:rsid w:val="00BD5E2A"/>
    <w:rsid w:val="00BD5F2F"/>
    <w:rsid w:val="00BD5F60"/>
    <w:rsid w:val="00BD631C"/>
    <w:rsid w:val="00BD641C"/>
    <w:rsid w:val="00BD65A4"/>
    <w:rsid w:val="00BD65E9"/>
    <w:rsid w:val="00BD66CF"/>
    <w:rsid w:val="00BD6765"/>
    <w:rsid w:val="00BD68D5"/>
    <w:rsid w:val="00BD6978"/>
    <w:rsid w:val="00BD71F8"/>
    <w:rsid w:val="00BD72D8"/>
    <w:rsid w:val="00BD7364"/>
    <w:rsid w:val="00BD73C1"/>
    <w:rsid w:val="00BD75D8"/>
    <w:rsid w:val="00BD79FD"/>
    <w:rsid w:val="00BD7A2D"/>
    <w:rsid w:val="00BD7B54"/>
    <w:rsid w:val="00BD7B8A"/>
    <w:rsid w:val="00BD7BAC"/>
    <w:rsid w:val="00BD7D08"/>
    <w:rsid w:val="00BD7D21"/>
    <w:rsid w:val="00BD7F49"/>
    <w:rsid w:val="00BD7FF5"/>
    <w:rsid w:val="00BE0011"/>
    <w:rsid w:val="00BE010E"/>
    <w:rsid w:val="00BE0284"/>
    <w:rsid w:val="00BE0288"/>
    <w:rsid w:val="00BE041C"/>
    <w:rsid w:val="00BE10F5"/>
    <w:rsid w:val="00BE123C"/>
    <w:rsid w:val="00BE1316"/>
    <w:rsid w:val="00BE155B"/>
    <w:rsid w:val="00BE15AC"/>
    <w:rsid w:val="00BE1858"/>
    <w:rsid w:val="00BE18EC"/>
    <w:rsid w:val="00BE1C6B"/>
    <w:rsid w:val="00BE2166"/>
    <w:rsid w:val="00BE2246"/>
    <w:rsid w:val="00BE236B"/>
    <w:rsid w:val="00BE245E"/>
    <w:rsid w:val="00BE24CC"/>
    <w:rsid w:val="00BE2572"/>
    <w:rsid w:val="00BE26B1"/>
    <w:rsid w:val="00BE28D8"/>
    <w:rsid w:val="00BE2AD7"/>
    <w:rsid w:val="00BE2C62"/>
    <w:rsid w:val="00BE2DD8"/>
    <w:rsid w:val="00BE329D"/>
    <w:rsid w:val="00BE32DB"/>
    <w:rsid w:val="00BE3395"/>
    <w:rsid w:val="00BE33FA"/>
    <w:rsid w:val="00BE353D"/>
    <w:rsid w:val="00BE37BA"/>
    <w:rsid w:val="00BE3803"/>
    <w:rsid w:val="00BE3AB8"/>
    <w:rsid w:val="00BE3C06"/>
    <w:rsid w:val="00BE3D22"/>
    <w:rsid w:val="00BE3DE6"/>
    <w:rsid w:val="00BE3DF5"/>
    <w:rsid w:val="00BE416F"/>
    <w:rsid w:val="00BE417C"/>
    <w:rsid w:val="00BE4189"/>
    <w:rsid w:val="00BE4194"/>
    <w:rsid w:val="00BE426B"/>
    <w:rsid w:val="00BE4886"/>
    <w:rsid w:val="00BE491C"/>
    <w:rsid w:val="00BE4AAA"/>
    <w:rsid w:val="00BE4BFF"/>
    <w:rsid w:val="00BE503D"/>
    <w:rsid w:val="00BE529E"/>
    <w:rsid w:val="00BE542A"/>
    <w:rsid w:val="00BE574B"/>
    <w:rsid w:val="00BE57EF"/>
    <w:rsid w:val="00BE5854"/>
    <w:rsid w:val="00BE5883"/>
    <w:rsid w:val="00BE597E"/>
    <w:rsid w:val="00BE59EC"/>
    <w:rsid w:val="00BE5A6E"/>
    <w:rsid w:val="00BE5B14"/>
    <w:rsid w:val="00BE5D71"/>
    <w:rsid w:val="00BE5E33"/>
    <w:rsid w:val="00BE62DD"/>
    <w:rsid w:val="00BE630F"/>
    <w:rsid w:val="00BE6342"/>
    <w:rsid w:val="00BE6530"/>
    <w:rsid w:val="00BE6583"/>
    <w:rsid w:val="00BE661E"/>
    <w:rsid w:val="00BE6637"/>
    <w:rsid w:val="00BE663F"/>
    <w:rsid w:val="00BE6713"/>
    <w:rsid w:val="00BE692F"/>
    <w:rsid w:val="00BE6B12"/>
    <w:rsid w:val="00BE6CCA"/>
    <w:rsid w:val="00BE6E92"/>
    <w:rsid w:val="00BE710E"/>
    <w:rsid w:val="00BE76DF"/>
    <w:rsid w:val="00BE77FF"/>
    <w:rsid w:val="00BE79A7"/>
    <w:rsid w:val="00BE7BA6"/>
    <w:rsid w:val="00BE7C8C"/>
    <w:rsid w:val="00BE7C9E"/>
    <w:rsid w:val="00BE7EB8"/>
    <w:rsid w:val="00BE7F9E"/>
    <w:rsid w:val="00BE7FEA"/>
    <w:rsid w:val="00BF001F"/>
    <w:rsid w:val="00BF0159"/>
    <w:rsid w:val="00BF0733"/>
    <w:rsid w:val="00BF08AE"/>
    <w:rsid w:val="00BF08D9"/>
    <w:rsid w:val="00BF0B49"/>
    <w:rsid w:val="00BF0CE4"/>
    <w:rsid w:val="00BF0F8B"/>
    <w:rsid w:val="00BF0F9A"/>
    <w:rsid w:val="00BF0FB5"/>
    <w:rsid w:val="00BF10ED"/>
    <w:rsid w:val="00BF1182"/>
    <w:rsid w:val="00BF1AE4"/>
    <w:rsid w:val="00BF1B49"/>
    <w:rsid w:val="00BF1B93"/>
    <w:rsid w:val="00BF1E3F"/>
    <w:rsid w:val="00BF1E74"/>
    <w:rsid w:val="00BF1EEC"/>
    <w:rsid w:val="00BF2338"/>
    <w:rsid w:val="00BF26B2"/>
    <w:rsid w:val="00BF26C3"/>
    <w:rsid w:val="00BF2911"/>
    <w:rsid w:val="00BF2928"/>
    <w:rsid w:val="00BF2CE0"/>
    <w:rsid w:val="00BF2EEE"/>
    <w:rsid w:val="00BF2EF7"/>
    <w:rsid w:val="00BF3009"/>
    <w:rsid w:val="00BF303B"/>
    <w:rsid w:val="00BF321C"/>
    <w:rsid w:val="00BF33CD"/>
    <w:rsid w:val="00BF34B8"/>
    <w:rsid w:val="00BF37A0"/>
    <w:rsid w:val="00BF37B2"/>
    <w:rsid w:val="00BF3A01"/>
    <w:rsid w:val="00BF3C6C"/>
    <w:rsid w:val="00BF42DF"/>
    <w:rsid w:val="00BF4679"/>
    <w:rsid w:val="00BF4704"/>
    <w:rsid w:val="00BF480F"/>
    <w:rsid w:val="00BF48F5"/>
    <w:rsid w:val="00BF498D"/>
    <w:rsid w:val="00BF49F1"/>
    <w:rsid w:val="00BF4D49"/>
    <w:rsid w:val="00BF4EDB"/>
    <w:rsid w:val="00BF50F6"/>
    <w:rsid w:val="00BF51EF"/>
    <w:rsid w:val="00BF52BC"/>
    <w:rsid w:val="00BF588B"/>
    <w:rsid w:val="00BF598F"/>
    <w:rsid w:val="00BF5AAF"/>
    <w:rsid w:val="00BF5C61"/>
    <w:rsid w:val="00BF5E3E"/>
    <w:rsid w:val="00BF5EEF"/>
    <w:rsid w:val="00BF5F4C"/>
    <w:rsid w:val="00BF5F5D"/>
    <w:rsid w:val="00BF60F1"/>
    <w:rsid w:val="00BF6117"/>
    <w:rsid w:val="00BF6582"/>
    <w:rsid w:val="00BF66F8"/>
    <w:rsid w:val="00BF66F9"/>
    <w:rsid w:val="00BF69B5"/>
    <w:rsid w:val="00BF6A47"/>
    <w:rsid w:val="00BF6AA2"/>
    <w:rsid w:val="00BF6B94"/>
    <w:rsid w:val="00BF70B4"/>
    <w:rsid w:val="00BF715E"/>
    <w:rsid w:val="00BF719E"/>
    <w:rsid w:val="00BF7447"/>
    <w:rsid w:val="00BF7448"/>
    <w:rsid w:val="00BF74F2"/>
    <w:rsid w:val="00BF75A3"/>
    <w:rsid w:val="00BF75F8"/>
    <w:rsid w:val="00BF779F"/>
    <w:rsid w:val="00BF7A59"/>
    <w:rsid w:val="00BF7BC0"/>
    <w:rsid w:val="00BF7DE8"/>
    <w:rsid w:val="00C00012"/>
    <w:rsid w:val="00C00084"/>
    <w:rsid w:val="00C000FF"/>
    <w:rsid w:val="00C0023C"/>
    <w:rsid w:val="00C004CD"/>
    <w:rsid w:val="00C00621"/>
    <w:rsid w:val="00C00623"/>
    <w:rsid w:val="00C00671"/>
    <w:rsid w:val="00C00730"/>
    <w:rsid w:val="00C0080A"/>
    <w:rsid w:val="00C0081A"/>
    <w:rsid w:val="00C00B39"/>
    <w:rsid w:val="00C00C9B"/>
    <w:rsid w:val="00C00CC1"/>
    <w:rsid w:val="00C00EA3"/>
    <w:rsid w:val="00C00F33"/>
    <w:rsid w:val="00C013BE"/>
    <w:rsid w:val="00C015AC"/>
    <w:rsid w:val="00C0166D"/>
    <w:rsid w:val="00C016D0"/>
    <w:rsid w:val="00C017C9"/>
    <w:rsid w:val="00C019BA"/>
    <w:rsid w:val="00C01AFC"/>
    <w:rsid w:val="00C01D9B"/>
    <w:rsid w:val="00C01DF8"/>
    <w:rsid w:val="00C01E6E"/>
    <w:rsid w:val="00C01E8D"/>
    <w:rsid w:val="00C01F07"/>
    <w:rsid w:val="00C01F6E"/>
    <w:rsid w:val="00C020B9"/>
    <w:rsid w:val="00C0215C"/>
    <w:rsid w:val="00C024DA"/>
    <w:rsid w:val="00C0252B"/>
    <w:rsid w:val="00C0266A"/>
    <w:rsid w:val="00C0277B"/>
    <w:rsid w:val="00C02808"/>
    <w:rsid w:val="00C02A1D"/>
    <w:rsid w:val="00C02F30"/>
    <w:rsid w:val="00C03167"/>
    <w:rsid w:val="00C035AA"/>
    <w:rsid w:val="00C0375E"/>
    <w:rsid w:val="00C03B74"/>
    <w:rsid w:val="00C03E6D"/>
    <w:rsid w:val="00C03FD9"/>
    <w:rsid w:val="00C04055"/>
    <w:rsid w:val="00C046A1"/>
    <w:rsid w:val="00C048F3"/>
    <w:rsid w:val="00C0494D"/>
    <w:rsid w:val="00C04A29"/>
    <w:rsid w:val="00C04B75"/>
    <w:rsid w:val="00C04BEB"/>
    <w:rsid w:val="00C04F44"/>
    <w:rsid w:val="00C04FAD"/>
    <w:rsid w:val="00C04FD1"/>
    <w:rsid w:val="00C050CC"/>
    <w:rsid w:val="00C0517A"/>
    <w:rsid w:val="00C05232"/>
    <w:rsid w:val="00C05310"/>
    <w:rsid w:val="00C05749"/>
    <w:rsid w:val="00C05826"/>
    <w:rsid w:val="00C05D1F"/>
    <w:rsid w:val="00C05F7F"/>
    <w:rsid w:val="00C060AC"/>
    <w:rsid w:val="00C060CF"/>
    <w:rsid w:val="00C063D6"/>
    <w:rsid w:val="00C06418"/>
    <w:rsid w:val="00C06446"/>
    <w:rsid w:val="00C064D6"/>
    <w:rsid w:val="00C064E8"/>
    <w:rsid w:val="00C06AC6"/>
    <w:rsid w:val="00C06BBB"/>
    <w:rsid w:val="00C06C40"/>
    <w:rsid w:val="00C06D31"/>
    <w:rsid w:val="00C06EC2"/>
    <w:rsid w:val="00C074CE"/>
    <w:rsid w:val="00C0756F"/>
    <w:rsid w:val="00C07589"/>
    <w:rsid w:val="00C075AA"/>
    <w:rsid w:val="00C0777F"/>
    <w:rsid w:val="00C07C4E"/>
    <w:rsid w:val="00C07CF6"/>
    <w:rsid w:val="00C07D3F"/>
    <w:rsid w:val="00C07D6E"/>
    <w:rsid w:val="00C07F9B"/>
    <w:rsid w:val="00C10241"/>
    <w:rsid w:val="00C10839"/>
    <w:rsid w:val="00C10C65"/>
    <w:rsid w:val="00C10CA6"/>
    <w:rsid w:val="00C10EDE"/>
    <w:rsid w:val="00C11918"/>
    <w:rsid w:val="00C11B02"/>
    <w:rsid w:val="00C11D51"/>
    <w:rsid w:val="00C11F19"/>
    <w:rsid w:val="00C11F35"/>
    <w:rsid w:val="00C120B2"/>
    <w:rsid w:val="00C123D5"/>
    <w:rsid w:val="00C12587"/>
    <w:rsid w:val="00C12631"/>
    <w:rsid w:val="00C128D5"/>
    <w:rsid w:val="00C12ADA"/>
    <w:rsid w:val="00C12B52"/>
    <w:rsid w:val="00C12CBB"/>
    <w:rsid w:val="00C12D81"/>
    <w:rsid w:val="00C12F6C"/>
    <w:rsid w:val="00C13074"/>
    <w:rsid w:val="00C135C2"/>
    <w:rsid w:val="00C13796"/>
    <w:rsid w:val="00C13895"/>
    <w:rsid w:val="00C138F9"/>
    <w:rsid w:val="00C1394C"/>
    <w:rsid w:val="00C13A28"/>
    <w:rsid w:val="00C13C76"/>
    <w:rsid w:val="00C13E23"/>
    <w:rsid w:val="00C13FD0"/>
    <w:rsid w:val="00C14814"/>
    <w:rsid w:val="00C148A3"/>
    <w:rsid w:val="00C14BF0"/>
    <w:rsid w:val="00C14E69"/>
    <w:rsid w:val="00C14F72"/>
    <w:rsid w:val="00C15551"/>
    <w:rsid w:val="00C15603"/>
    <w:rsid w:val="00C15800"/>
    <w:rsid w:val="00C159F1"/>
    <w:rsid w:val="00C15AE9"/>
    <w:rsid w:val="00C15B44"/>
    <w:rsid w:val="00C15C80"/>
    <w:rsid w:val="00C15F8F"/>
    <w:rsid w:val="00C15FAA"/>
    <w:rsid w:val="00C1609D"/>
    <w:rsid w:val="00C1616D"/>
    <w:rsid w:val="00C16367"/>
    <w:rsid w:val="00C1658D"/>
    <w:rsid w:val="00C16711"/>
    <w:rsid w:val="00C1677B"/>
    <w:rsid w:val="00C169E1"/>
    <w:rsid w:val="00C16E32"/>
    <w:rsid w:val="00C172F8"/>
    <w:rsid w:val="00C17337"/>
    <w:rsid w:val="00C17378"/>
    <w:rsid w:val="00C17382"/>
    <w:rsid w:val="00C173D5"/>
    <w:rsid w:val="00C17A52"/>
    <w:rsid w:val="00C17C6F"/>
    <w:rsid w:val="00C17DE3"/>
    <w:rsid w:val="00C200B9"/>
    <w:rsid w:val="00C201B1"/>
    <w:rsid w:val="00C207B9"/>
    <w:rsid w:val="00C207E8"/>
    <w:rsid w:val="00C20925"/>
    <w:rsid w:val="00C20A4B"/>
    <w:rsid w:val="00C20D9C"/>
    <w:rsid w:val="00C20DCE"/>
    <w:rsid w:val="00C20E1B"/>
    <w:rsid w:val="00C20EDB"/>
    <w:rsid w:val="00C213DF"/>
    <w:rsid w:val="00C21444"/>
    <w:rsid w:val="00C2172E"/>
    <w:rsid w:val="00C21932"/>
    <w:rsid w:val="00C219C1"/>
    <w:rsid w:val="00C21A0B"/>
    <w:rsid w:val="00C21F52"/>
    <w:rsid w:val="00C21F5C"/>
    <w:rsid w:val="00C22418"/>
    <w:rsid w:val="00C22748"/>
    <w:rsid w:val="00C227A5"/>
    <w:rsid w:val="00C22A93"/>
    <w:rsid w:val="00C22ADB"/>
    <w:rsid w:val="00C22BA1"/>
    <w:rsid w:val="00C22D07"/>
    <w:rsid w:val="00C22D5A"/>
    <w:rsid w:val="00C22F82"/>
    <w:rsid w:val="00C23627"/>
    <w:rsid w:val="00C238BA"/>
    <w:rsid w:val="00C238E8"/>
    <w:rsid w:val="00C2390C"/>
    <w:rsid w:val="00C23C6B"/>
    <w:rsid w:val="00C244EE"/>
    <w:rsid w:val="00C2450F"/>
    <w:rsid w:val="00C24776"/>
    <w:rsid w:val="00C247B9"/>
    <w:rsid w:val="00C248B7"/>
    <w:rsid w:val="00C2497D"/>
    <w:rsid w:val="00C24A3E"/>
    <w:rsid w:val="00C24BBB"/>
    <w:rsid w:val="00C24C36"/>
    <w:rsid w:val="00C24D46"/>
    <w:rsid w:val="00C24F41"/>
    <w:rsid w:val="00C250B8"/>
    <w:rsid w:val="00C2562B"/>
    <w:rsid w:val="00C25902"/>
    <w:rsid w:val="00C2592C"/>
    <w:rsid w:val="00C25A0E"/>
    <w:rsid w:val="00C25BA3"/>
    <w:rsid w:val="00C25BFE"/>
    <w:rsid w:val="00C25E1C"/>
    <w:rsid w:val="00C261ED"/>
    <w:rsid w:val="00C26209"/>
    <w:rsid w:val="00C26213"/>
    <w:rsid w:val="00C26260"/>
    <w:rsid w:val="00C26437"/>
    <w:rsid w:val="00C264DA"/>
    <w:rsid w:val="00C26666"/>
    <w:rsid w:val="00C26716"/>
    <w:rsid w:val="00C26870"/>
    <w:rsid w:val="00C269E3"/>
    <w:rsid w:val="00C26A75"/>
    <w:rsid w:val="00C26A80"/>
    <w:rsid w:val="00C26A8F"/>
    <w:rsid w:val="00C26B70"/>
    <w:rsid w:val="00C26BE6"/>
    <w:rsid w:val="00C26FA8"/>
    <w:rsid w:val="00C270CC"/>
    <w:rsid w:val="00C271F4"/>
    <w:rsid w:val="00C27248"/>
    <w:rsid w:val="00C272A3"/>
    <w:rsid w:val="00C27530"/>
    <w:rsid w:val="00C27554"/>
    <w:rsid w:val="00C277C2"/>
    <w:rsid w:val="00C279AC"/>
    <w:rsid w:val="00C27B6B"/>
    <w:rsid w:val="00C27E30"/>
    <w:rsid w:val="00C27FD2"/>
    <w:rsid w:val="00C3001E"/>
    <w:rsid w:val="00C3043D"/>
    <w:rsid w:val="00C305A2"/>
    <w:rsid w:val="00C3085A"/>
    <w:rsid w:val="00C30943"/>
    <w:rsid w:val="00C30979"/>
    <w:rsid w:val="00C30A21"/>
    <w:rsid w:val="00C30B6E"/>
    <w:rsid w:val="00C30D1F"/>
    <w:rsid w:val="00C30D55"/>
    <w:rsid w:val="00C30F53"/>
    <w:rsid w:val="00C3103F"/>
    <w:rsid w:val="00C312A0"/>
    <w:rsid w:val="00C31598"/>
    <w:rsid w:val="00C3165C"/>
    <w:rsid w:val="00C318C5"/>
    <w:rsid w:val="00C321DE"/>
    <w:rsid w:val="00C3228F"/>
    <w:rsid w:val="00C325E3"/>
    <w:rsid w:val="00C32740"/>
    <w:rsid w:val="00C32B22"/>
    <w:rsid w:val="00C32BCC"/>
    <w:rsid w:val="00C32D78"/>
    <w:rsid w:val="00C33081"/>
    <w:rsid w:val="00C332DC"/>
    <w:rsid w:val="00C33363"/>
    <w:rsid w:val="00C33505"/>
    <w:rsid w:val="00C337A6"/>
    <w:rsid w:val="00C33BB7"/>
    <w:rsid w:val="00C33E4F"/>
    <w:rsid w:val="00C3428A"/>
    <w:rsid w:val="00C34379"/>
    <w:rsid w:val="00C34646"/>
    <w:rsid w:val="00C346BA"/>
    <w:rsid w:val="00C346E1"/>
    <w:rsid w:val="00C34B1E"/>
    <w:rsid w:val="00C34DC1"/>
    <w:rsid w:val="00C34F60"/>
    <w:rsid w:val="00C3502B"/>
    <w:rsid w:val="00C354F4"/>
    <w:rsid w:val="00C357ED"/>
    <w:rsid w:val="00C35B4E"/>
    <w:rsid w:val="00C35BD2"/>
    <w:rsid w:val="00C35CB5"/>
    <w:rsid w:val="00C36011"/>
    <w:rsid w:val="00C3601B"/>
    <w:rsid w:val="00C36308"/>
    <w:rsid w:val="00C363DD"/>
    <w:rsid w:val="00C36454"/>
    <w:rsid w:val="00C364D3"/>
    <w:rsid w:val="00C366E8"/>
    <w:rsid w:val="00C369D0"/>
    <w:rsid w:val="00C36BB1"/>
    <w:rsid w:val="00C36CC5"/>
    <w:rsid w:val="00C3760B"/>
    <w:rsid w:val="00C37840"/>
    <w:rsid w:val="00C37985"/>
    <w:rsid w:val="00C37A4D"/>
    <w:rsid w:val="00C37ADD"/>
    <w:rsid w:val="00C37D63"/>
    <w:rsid w:val="00C37F4F"/>
    <w:rsid w:val="00C37FB6"/>
    <w:rsid w:val="00C400D9"/>
    <w:rsid w:val="00C402B5"/>
    <w:rsid w:val="00C402BC"/>
    <w:rsid w:val="00C40466"/>
    <w:rsid w:val="00C406DA"/>
    <w:rsid w:val="00C4077F"/>
    <w:rsid w:val="00C40A0B"/>
    <w:rsid w:val="00C40B77"/>
    <w:rsid w:val="00C40C1F"/>
    <w:rsid w:val="00C40CDE"/>
    <w:rsid w:val="00C40D23"/>
    <w:rsid w:val="00C412ED"/>
    <w:rsid w:val="00C413B7"/>
    <w:rsid w:val="00C41546"/>
    <w:rsid w:val="00C4156D"/>
    <w:rsid w:val="00C417BF"/>
    <w:rsid w:val="00C41A05"/>
    <w:rsid w:val="00C41BBC"/>
    <w:rsid w:val="00C41CFC"/>
    <w:rsid w:val="00C420C0"/>
    <w:rsid w:val="00C4247C"/>
    <w:rsid w:val="00C424D6"/>
    <w:rsid w:val="00C42564"/>
    <w:rsid w:val="00C4260E"/>
    <w:rsid w:val="00C4282C"/>
    <w:rsid w:val="00C42835"/>
    <w:rsid w:val="00C42911"/>
    <w:rsid w:val="00C429A3"/>
    <w:rsid w:val="00C42BBC"/>
    <w:rsid w:val="00C42BC5"/>
    <w:rsid w:val="00C42D78"/>
    <w:rsid w:val="00C42DDC"/>
    <w:rsid w:val="00C42FA8"/>
    <w:rsid w:val="00C43104"/>
    <w:rsid w:val="00C432D8"/>
    <w:rsid w:val="00C43597"/>
    <w:rsid w:val="00C439EA"/>
    <w:rsid w:val="00C43CBB"/>
    <w:rsid w:val="00C43E3A"/>
    <w:rsid w:val="00C43F5A"/>
    <w:rsid w:val="00C4424D"/>
    <w:rsid w:val="00C443B7"/>
    <w:rsid w:val="00C44409"/>
    <w:rsid w:val="00C444BE"/>
    <w:rsid w:val="00C44643"/>
    <w:rsid w:val="00C4468E"/>
    <w:rsid w:val="00C44930"/>
    <w:rsid w:val="00C44A81"/>
    <w:rsid w:val="00C44C95"/>
    <w:rsid w:val="00C44CB8"/>
    <w:rsid w:val="00C44D20"/>
    <w:rsid w:val="00C44E38"/>
    <w:rsid w:val="00C44FAF"/>
    <w:rsid w:val="00C4518C"/>
    <w:rsid w:val="00C45511"/>
    <w:rsid w:val="00C45794"/>
    <w:rsid w:val="00C457CB"/>
    <w:rsid w:val="00C45A38"/>
    <w:rsid w:val="00C45B67"/>
    <w:rsid w:val="00C45C74"/>
    <w:rsid w:val="00C45E12"/>
    <w:rsid w:val="00C461BC"/>
    <w:rsid w:val="00C4638D"/>
    <w:rsid w:val="00C464A3"/>
    <w:rsid w:val="00C464FA"/>
    <w:rsid w:val="00C464FC"/>
    <w:rsid w:val="00C466D3"/>
    <w:rsid w:val="00C4684F"/>
    <w:rsid w:val="00C46875"/>
    <w:rsid w:val="00C468E3"/>
    <w:rsid w:val="00C46A16"/>
    <w:rsid w:val="00C46B9E"/>
    <w:rsid w:val="00C46BC8"/>
    <w:rsid w:val="00C47001"/>
    <w:rsid w:val="00C4717B"/>
    <w:rsid w:val="00C4718F"/>
    <w:rsid w:val="00C4746D"/>
    <w:rsid w:val="00C4748C"/>
    <w:rsid w:val="00C474A6"/>
    <w:rsid w:val="00C475D3"/>
    <w:rsid w:val="00C47A8A"/>
    <w:rsid w:val="00C47B95"/>
    <w:rsid w:val="00C47CEB"/>
    <w:rsid w:val="00C50148"/>
    <w:rsid w:val="00C501C1"/>
    <w:rsid w:val="00C501F9"/>
    <w:rsid w:val="00C50359"/>
    <w:rsid w:val="00C503F1"/>
    <w:rsid w:val="00C5087C"/>
    <w:rsid w:val="00C509BE"/>
    <w:rsid w:val="00C50A98"/>
    <w:rsid w:val="00C50B09"/>
    <w:rsid w:val="00C50CB3"/>
    <w:rsid w:val="00C50E27"/>
    <w:rsid w:val="00C50EA2"/>
    <w:rsid w:val="00C50F04"/>
    <w:rsid w:val="00C50FE9"/>
    <w:rsid w:val="00C51044"/>
    <w:rsid w:val="00C51049"/>
    <w:rsid w:val="00C510AC"/>
    <w:rsid w:val="00C510B9"/>
    <w:rsid w:val="00C511E2"/>
    <w:rsid w:val="00C5143F"/>
    <w:rsid w:val="00C518DB"/>
    <w:rsid w:val="00C519B7"/>
    <w:rsid w:val="00C519CD"/>
    <w:rsid w:val="00C51D05"/>
    <w:rsid w:val="00C51F25"/>
    <w:rsid w:val="00C52024"/>
    <w:rsid w:val="00C52087"/>
    <w:rsid w:val="00C5218F"/>
    <w:rsid w:val="00C52504"/>
    <w:rsid w:val="00C527A1"/>
    <w:rsid w:val="00C5299A"/>
    <w:rsid w:val="00C529DB"/>
    <w:rsid w:val="00C52E7B"/>
    <w:rsid w:val="00C52EA7"/>
    <w:rsid w:val="00C53089"/>
    <w:rsid w:val="00C5315F"/>
    <w:rsid w:val="00C533B0"/>
    <w:rsid w:val="00C533D2"/>
    <w:rsid w:val="00C53469"/>
    <w:rsid w:val="00C536C6"/>
    <w:rsid w:val="00C538FE"/>
    <w:rsid w:val="00C53AB8"/>
    <w:rsid w:val="00C54247"/>
    <w:rsid w:val="00C5430D"/>
    <w:rsid w:val="00C54425"/>
    <w:rsid w:val="00C54640"/>
    <w:rsid w:val="00C546C7"/>
    <w:rsid w:val="00C54807"/>
    <w:rsid w:val="00C54901"/>
    <w:rsid w:val="00C54A68"/>
    <w:rsid w:val="00C54D91"/>
    <w:rsid w:val="00C54DEE"/>
    <w:rsid w:val="00C54E76"/>
    <w:rsid w:val="00C5521E"/>
    <w:rsid w:val="00C5525B"/>
    <w:rsid w:val="00C5535A"/>
    <w:rsid w:val="00C554E3"/>
    <w:rsid w:val="00C555DB"/>
    <w:rsid w:val="00C55640"/>
    <w:rsid w:val="00C5571B"/>
    <w:rsid w:val="00C55736"/>
    <w:rsid w:val="00C55DB1"/>
    <w:rsid w:val="00C55FC1"/>
    <w:rsid w:val="00C5623E"/>
    <w:rsid w:val="00C562C8"/>
    <w:rsid w:val="00C56432"/>
    <w:rsid w:val="00C5661C"/>
    <w:rsid w:val="00C5686C"/>
    <w:rsid w:val="00C56A31"/>
    <w:rsid w:val="00C56B0A"/>
    <w:rsid w:val="00C56B4E"/>
    <w:rsid w:val="00C56CE9"/>
    <w:rsid w:val="00C56DDB"/>
    <w:rsid w:val="00C5706B"/>
    <w:rsid w:val="00C575E8"/>
    <w:rsid w:val="00C57924"/>
    <w:rsid w:val="00C57A86"/>
    <w:rsid w:val="00C57C18"/>
    <w:rsid w:val="00C57D04"/>
    <w:rsid w:val="00C57D23"/>
    <w:rsid w:val="00C57D45"/>
    <w:rsid w:val="00C57E2A"/>
    <w:rsid w:val="00C57E4C"/>
    <w:rsid w:val="00C57E4F"/>
    <w:rsid w:val="00C57E85"/>
    <w:rsid w:val="00C60196"/>
    <w:rsid w:val="00C603BE"/>
    <w:rsid w:val="00C60589"/>
    <w:rsid w:val="00C607AF"/>
    <w:rsid w:val="00C6088B"/>
    <w:rsid w:val="00C60960"/>
    <w:rsid w:val="00C609C2"/>
    <w:rsid w:val="00C60B4C"/>
    <w:rsid w:val="00C60C53"/>
    <w:rsid w:val="00C60DEE"/>
    <w:rsid w:val="00C60E56"/>
    <w:rsid w:val="00C60F8C"/>
    <w:rsid w:val="00C6127A"/>
    <w:rsid w:val="00C61476"/>
    <w:rsid w:val="00C614D7"/>
    <w:rsid w:val="00C615A4"/>
    <w:rsid w:val="00C61919"/>
    <w:rsid w:val="00C619ED"/>
    <w:rsid w:val="00C61B23"/>
    <w:rsid w:val="00C61C04"/>
    <w:rsid w:val="00C62110"/>
    <w:rsid w:val="00C622DB"/>
    <w:rsid w:val="00C62389"/>
    <w:rsid w:val="00C623F3"/>
    <w:rsid w:val="00C627B4"/>
    <w:rsid w:val="00C6295A"/>
    <w:rsid w:val="00C629B1"/>
    <w:rsid w:val="00C62A47"/>
    <w:rsid w:val="00C62B02"/>
    <w:rsid w:val="00C62BA2"/>
    <w:rsid w:val="00C62C69"/>
    <w:rsid w:val="00C62C98"/>
    <w:rsid w:val="00C62D0E"/>
    <w:rsid w:val="00C62D1E"/>
    <w:rsid w:val="00C63152"/>
    <w:rsid w:val="00C632C4"/>
    <w:rsid w:val="00C63542"/>
    <w:rsid w:val="00C6398B"/>
    <w:rsid w:val="00C639FE"/>
    <w:rsid w:val="00C63B5D"/>
    <w:rsid w:val="00C63CEF"/>
    <w:rsid w:val="00C63F0E"/>
    <w:rsid w:val="00C64041"/>
    <w:rsid w:val="00C64050"/>
    <w:rsid w:val="00C64198"/>
    <w:rsid w:val="00C6444E"/>
    <w:rsid w:val="00C64484"/>
    <w:rsid w:val="00C649D2"/>
    <w:rsid w:val="00C64B21"/>
    <w:rsid w:val="00C64BDE"/>
    <w:rsid w:val="00C64CB8"/>
    <w:rsid w:val="00C64EA2"/>
    <w:rsid w:val="00C64EC7"/>
    <w:rsid w:val="00C65122"/>
    <w:rsid w:val="00C65149"/>
    <w:rsid w:val="00C651B5"/>
    <w:rsid w:val="00C65793"/>
    <w:rsid w:val="00C65A40"/>
    <w:rsid w:val="00C65A75"/>
    <w:rsid w:val="00C65AC2"/>
    <w:rsid w:val="00C65BCA"/>
    <w:rsid w:val="00C65EF2"/>
    <w:rsid w:val="00C65FE6"/>
    <w:rsid w:val="00C6606D"/>
    <w:rsid w:val="00C66482"/>
    <w:rsid w:val="00C66530"/>
    <w:rsid w:val="00C6654E"/>
    <w:rsid w:val="00C665ED"/>
    <w:rsid w:val="00C6664C"/>
    <w:rsid w:val="00C6690B"/>
    <w:rsid w:val="00C6699C"/>
    <w:rsid w:val="00C66B3E"/>
    <w:rsid w:val="00C66F13"/>
    <w:rsid w:val="00C6717B"/>
    <w:rsid w:val="00C67365"/>
    <w:rsid w:val="00C67407"/>
    <w:rsid w:val="00C67414"/>
    <w:rsid w:val="00C6747F"/>
    <w:rsid w:val="00C67563"/>
    <w:rsid w:val="00C678B2"/>
    <w:rsid w:val="00C67BF7"/>
    <w:rsid w:val="00C67F09"/>
    <w:rsid w:val="00C67FD6"/>
    <w:rsid w:val="00C67FFB"/>
    <w:rsid w:val="00C70356"/>
    <w:rsid w:val="00C70949"/>
    <w:rsid w:val="00C70C08"/>
    <w:rsid w:val="00C70DAA"/>
    <w:rsid w:val="00C70E56"/>
    <w:rsid w:val="00C71264"/>
    <w:rsid w:val="00C715CF"/>
    <w:rsid w:val="00C71827"/>
    <w:rsid w:val="00C71914"/>
    <w:rsid w:val="00C71A05"/>
    <w:rsid w:val="00C71D01"/>
    <w:rsid w:val="00C71FFA"/>
    <w:rsid w:val="00C720AA"/>
    <w:rsid w:val="00C7278A"/>
    <w:rsid w:val="00C729F4"/>
    <w:rsid w:val="00C72A3A"/>
    <w:rsid w:val="00C72B00"/>
    <w:rsid w:val="00C72B68"/>
    <w:rsid w:val="00C72CE0"/>
    <w:rsid w:val="00C73144"/>
    <w:rsid w:val="00C733EA"/>
    <w:rsid w:val="00C7378B"/>
    <w:rsid w:val="00C73874"/>
    <w:rsid w:val="00C738A1"/>
    <w:rsid w:val="00C73A5F"/>
    <w:rsid w:val="00C73BA8"/>
    <w:rsid w:val="00C73EF1"/>
    <w:rsid w:val="00C73F4C"/>
    <w:rsid w:val="00C741E9"/>
    <w:rsid w:val="00C7445D"/>
    <w:rsid w:val="00C746C7"/>
    <w:rsid w:val="00C7486B"/>
    <w:rsid w:val="00C74917"/>
    <w:rsid w:val="00C7492A"/>
    <w:rsid w:val="00C74EA2"/>
    <w:rsid w:val="00C74F3D"/>
    <w:rsid w:val="00C75036"/>
    <w:rsid w:val="00C752E1"/>
    <w:rsid w:val="00C7568B"/>
    <w:rsid w:val="00C75737"/>
    <w:rsid w:val="00C75874"/>
    <w:rsid w:val="00C759D7"/>
    <w:rsid w:val="00C75A40"/>
    <w:rsid w:val="00C75B5E"/>
    <w:rsid w:val="00C75B62"/>
    <w:rsid w:val="00C761AC"/>
    <w:rsid w:val="00C76332"/>
    <w:rsid w:val="00C7643B"/>
    <w:rsid w:val="00C766A0"/>
    <w:rsid w:val="00C76786"/>
    <w:rsid w:val="00C767B6"/>
    <w:rsid w:val="00C76983"/>
    <w:rsid w:val="00C769B6"/>
    <w:rsid w:val="00C76B26"/>
    <w:rsid w:val="00C76BAE"/>
    <w:rsid w:val="00C76BE7"/>
    <w:rsid w:val="00C76C22"/>
    <w:rsid w:val="00C76C2A"/>
    <w:rsid w:val="00C76D46"/>
    <w:rsid w:val="00C76DDF"/>
    <w:rsid w:val="00C77001"/>
    <w:rsid w:val="00C771AE"/>
    <w:rsid w:val="00C772BA"/>
    <w:rsid w:val="00C77439"/>
    <w:rsid w:val="00C7743E"/>
    <w:rsid w:val="00C77517"/>
    <w:rsid w:val="00C77B95"/>
    <w:rsid w:val="00C77F64"/>
    <w:rsid w:val="00C77FE5"/>
    <w:rsid w:val="00C80008"/>
    <w:rsid w:val="00C80118"/>
    <w:rsid w:val="00C8033F"/>
    <w:rsid w:val="00C803A9"/>
    <w:rsid w:val="00C8058D"/>
    <w:rsid w:val="00C805FB"/>
    <w:rsid w:val="00C8063A"/>
    <w:rsid w:val="00C807B3"/>
    <w:rsid w:val="00C807D6"/>
    <w:rsid w:val="00C808E2"/>
    <w:rsid w:val="00C809BD"/>
    <w:rsid w:val="00C80E2C"/>
    <w:rsid w:val="00C80E9C"/>
    <w:rsid w:val="00C8108B"/>
    <w:rsid w:val="00C81147"/>
    <w:rsid w:val="00C81201"/>
    <w:rsid w:val="00C81282"/>
    <w:rsid w:val="00C812A6"/>
    <w:rsid w:val="00C81356"/>
    <w:rsid w:val="00C81500"/>
    <w:rsid w:val="00C81C5F"/>
    <w:rsid w:val="00C81DB8"/>
    <w:rsid w:val="00C81E0C"/>
    <w:rsid w:val="00C81FB5"/>
    <w:rsid w:val="00C82362"/>
    <w:rsid w:val="00C823B5"/>
    <w:rsid w:val="00C8264F"/>
    <w:rsid w:val="00C8274D"/>
    <w:rsid w:val="00C8286E"/>
    <w:rsid w:val="00C829A8"/>
    <w:rsid w:val="00C82E54"/>
    <w:rsid w:val="00C831C4"/>
    <w:rsid w:val="00C8356F"/>
    <w:rsid w:val="00C83576"/>
    <w:rsid w:val="00C837C1"/>
    <w:rsid w:val="00C837D0"/>
    <w:rsid w:val="00C839F3"/>
    <w:rsid w:val="00C83C3D"/>
    <w:rsid w:val="00C83E21"/>
    <w:rsid w:val="00C83EA1"/>
    <w:rsid w:val="00C84090"/>
    <w:rsid w:val="00C8423A"/>
    <w:rsid w:val="00C8447E"/>
    <w:rsid w:val="00C84515"/>
    <w:rsid w:val="00C8451E"/>
    <w:rsid w:val="00C84A6C"/>
    <w:rsid w:val="00C84B33"/>
    <w:rsid w:val="00C84C7C"/>
    <w:rsid w:val="00C84F76"/>
    <w:rsid w:val="00C84F80"/>
    <w:rsid w:val="00C852AC"/>
    <w:rsid w:val="00C85458"/>
    <w:rsid w:val="00C85503"/>
    <w:rsid w:val="00C85575"/>
    <w:rsid w:val="00C858E6"/>
    <w:rsid w:val="00C858FD"/>
    <w:rsid w:val="00C85982"/>
    <w:rsid w:val="00C85BED"/>
    <w:rsid w:val="00C85FAF"/>
    <w:rsid w:val="00C864B6"/>
    <w:rsid w:val="00C86794"/>
    <w:rsid w:val="00C868BD"/>
    <w:rsid w:val="00C86927"/>
    <w:rsid w:val="00C86C74"/>
    <w:rsid w:val="00C86FB8"/>
    <w:rsid w:val="00C8704E"/>
    <w:rsid w:val="00C87150"/>
    <w:rsid w:val="00C87490"/>
    <w:rsid w:val="00C87604"/>
    <w:rsid w:val="00C87623"/>
    <w:rsid w:val="00C8766D"/>
    <w:rsid w:val="00C87A25"/>
    <w:rsid w:val="00C87F31"/>
    <w:rsid w:val="00C90686"/>
    <w:rsid w:val="00C90C21"/>
    <w:rsid w:val="00C90DAD"/>
    <w:rsid w:val="00C90EAC"/>
    <w:rsid w:val="00C90F4D"/>
    <w:rsid w:val="00C91072"/>
    <w:rsid w:val="00C91C78"/>
    <w:rsid w:val="00C91D43"/>
    <w:rsid w:val="00C922C8"/>
    <w:rsid w:val="00C92448"/>
    <w:rsid w:val="00C925EF"/>
    <w:rsid w:val="00C926CF"/>
    <w:rsid w:val="00C926F7"/>
    <w:rsid w:val="00C9275D"/>
    <w:rsid w:val="00C92B3D"/>
    <w:rsid w:val="00C92B5D"/>
    <w:rsid w:val="00C92C37"/>
    <w:rsid w:val="00C92C48"/>
    <w:rsid w:val="00C92E8D"/>
    <w:rsid w:val="00C92EAB"/>
    <w:rsid w:val="00C93213"/>
    <w:rsid w:val="00C9375D"/>
    <w:rsid w:val="00C93EAC"/>
    <w:rsid w:val="00C94013"/>
    <w:rsid w:val="00C94033"/>
    <w:rsid w:val="00C94264"/>
    <w:rsid w:val="00C943E8"/>
    <w:rsid w:val="00C94698"/>
    <w:rsid w:val="00C9499C"/>
    <w:rsid w:val="00C94AD7"/>
    <w:rsid w:val="00C94B90"/>
    <w:rsid w:val="00C94D08"/>
    <w:rsid w:val="00C94E07"/>
    <w:rsid w:val="00C95090"/>
    <w:rsid w:val="00C9524A"/>
    <w:rsid w:val="00C9558E"/>
    <w:rsid w:val="00C9566C"/>
    <w:rsid w:val="00C95A0F"/>
    <w:rsid w:val="00C95B9C"/>
    <w:rsid w:val="00C95BCD"/>
    <w:rsid w:val="00C95D9C"/>
    <w:rsid w:val="00C95DF5"/>
    <w:rsid w:val="00C95F5F"/>
    <w:rsid w:val="00C96061"/>
    <w:rsid w:val="00C96593"/>
    <w:rsid w:val="00C965AB"/>
    <w:rsid w:val="00C96A63"/>
    <w:rsid w:val="00C96CC7"/>
    <w:rsid w:val="00C970D1"/>
    <w:rsid w:val="00C97141"/>
    <w:rsid w:val="00C9714C"/>
    <w:rsid w:val="00C974EC"/>
    <w:rsid w:val="00C97735"/>
    <w:rsid w:val="00C97A3F"/>
    <w:rsid w:val="00C97AA6"/>
    <w:rsid w:val="00C97ABA"/>
    <w:rsid w:val="00C97CA4"/>
    <w:rsid w:val="00C97DF5"/>
    <w:rsid w:val="00C97E07"/>
    <w:rsid w:val="00C97F6F"/>
    <w:rsid w:val="00CA0409"/>
    <w:rsid w:val="00CA0520"/>
    <w:rsid w:val="00CA05C0"/>
    <w:rsid w:val="00CA05E2"/>
    <w:rsid w:val="00CA08C3"/>
    <w:rsid w:val="00CA0AFE"/>
    <w:rsid w:val="00CA0D00"/>
    <w:rsid w:val="00CA0E87"/>
    <w:rsid w:val="00CA0F7E"/>
    <w:rsid w:val="00CA11C7"/>
    <w:rsid w:val="00CA1342"/>
    <w:rsid w:val="00CA14B9"/>
    <w:rsid w:val="00CA15A1"/>
    <w:rsid w:val="00CA15D0"/>
    <w:rsid w:val="00CA15DA"/>
    <w:rsid w:val="00CA15F0"/>
    <w:rsid w:val="00CA1653"/>
    <w:rsid w:val="00CA1730"/>
    <w:rsid w:val="00CA178D"/>
    <w:rsid w:val="00CA1AC1"/>
    <w:rsid w:val="00CA1C7F"/>
    <w:rsid w:val="00CA1E92"/>
    <w:rsid w:val="00CA2108"/>
    <w:rsid w:val="00CA2232"/>
    <w:rsid w:val="00CA22D7"/>
    <w:rsid w:val="00CA235E"/>
    <w:rsid w:val="00CA23B8"/>
    <w:rsid w:val="00CA24B8"/>
    <w:rsid w:val="00CA266D"/>
    <w:rsid w:val="00CA28CF"/>
    <w:rsid w:val="00CA291F"/>
    <w:rsid w:val="00CA2B12"/>
    <w:rsid w:val="00CA2BCD"/>
    <w:rsid w:val="00CA2DD9"/>
    <w:rsid w:val="00CA2E42"/>
    <w:rsid w:val="00CA2FB7"/>
    <w:rsid w:val="00CA329C"/>
    <w:rsid w:val="00CA32A1"/>
    <w:rsid w:val="00CA3343"/>
    <w:rsid w:val="00CA33E8"/>
    <w:rsid w:val="00CA3403"/>
    <w:rsid w:val="00CA34C3"/>
    <w:rsid w:val="00CA39EC"/>
    <w:rsid w:val="00CA3A0C"/>
    <w:rsid w:val="00CA3C41"/>
    <w:rsid w:val="00CA3C42"/>
    <w:rsid w:val="00CA414A"/>
    <w:rsid w:val="00CA42A1"/>
    <w:rsid w:val="00CA440A"/>
    <w:rsid w:val="00CA48BD"/>
    <w:rsid w:val="00CA49C0"/>
    <w:rsid w:val="00CA4A30"/>
    <w:rsid w:val="00CA4A34"/>
    <w:rsid w:val="00CA4AF0"/>
    <w:rsid w:val="00CA4B36"/>
    <w:rsid w:val="00CA4BC6"/>
    <w:rsid w:val="00CA4C8D"/>
    <w:rsid w:val="00CA5000"/>
    <w:rsid w:val="00CA5489"/>
    <w:rsid w:val="00CA5509"/>
    <w:rsid w:val="00CA55A8"/>
    <w:rsid w:val="00CA5899"/>
    <w:rsid w:val="00CA5921"/>
    <w:rsid w:val="00CA5982"/>
    <w:rsid w:val="00CA59B1"/>
    <w:rsid w:val="00CA6038"/>
    <w:rsid w:val="00CA665C"/>
    <w:rsid w:val="00CA6793"/>
    <w:rsid w:val="00CA6ADF"/>
    <w:rsid w:val="00CA6B0D"/>
    <w:rsid w:val="00CA6B21"/>
    <w:rsid w:val="00CA6C76"/>
    <w:rsid w:val="00CA75E1"/>
    <w:rsid w:val="00CA787F"/>
    <w:rsid w:val="00CA78B5"/>
    <w:rsid w:val="00CA78DA"/>
    <w:rsid w:val="00CA7C4C"/>
    <w:rsid w:val="00CA7E9B"/>
    <w:rsid w:val="00CA7F76"/>
    <w:rsid w:val="00CB0136"/>
    <w:rsid w:val="00CB01BC"/>
    <w:rsid w:val="00CB04CB"/>
    <w:rsid w:val="00CB0642"/>
    <w:rsid w:val="00CB06F4"/>
    <w:rsid w:val="00CB074C"/>
    <w:rsid w:val="00CB0813"/>
    <w:rsid w:val="00CB0913"/>
    <w:rsid w:val="00CB0B68"/>
    <w:rsid w:val="00CB0FC9"/>
    <w:rsid w:val="00CB0FCD"/>
    <w:rsid w:val="00CB153E"/>
    <w:rsid w:val="00CB164E"/>
    <w:rsid w:val="00CB17F3"/>
    <w:rsid w:val="00CB1B26"/>
    <w:rsid w:val="00CB1C60"/>
    <w:rsid w:val="00CB2021"/>
    <w:rsid w:val="00CB21C1"/>
    <w:rsid w:val="00CB220E"/>
    <w:rsid w:val="00CB253E"/>
    <w:rsid w:val="00CB2576"/>
    <w:rsid w:val="00CB25AB"/>
    <w:rsid w:val="00CB27ED"/>
    <w:rsid w:val="00CB282F"/>
    <w:rsid w:val="00CB2CA3"/>
    <w:rsid w:val="00CB2F65"/>
    <w:rsid w:val="00CB3259"/>
    <w:rsid w:val="00CB33EB"/>
    <w:rsid w:val="00CB351F"/>
    <w:rsid w:val="00CB3678"/>
    <w:rsid w:val="00CB3970"/>
    <w:rsid w:val="00CB39E4"/>
    <w:rsid w:val="00CB39E7"/>
    <w:rsid w:val="00CB39F1"/>
    <w:rsid w:val="00CB3BCE"/>
    <w:rsid w:val="00CB3D57"/>
    <w:rsid w:val="00CB3DAE"/>
    <w:rsid w:val="00CB4095"/>
    <w:rsid w:val="00CB4152"/>
    <w:rsid w:val="00CB41A2"/>
    <w:rsid w:val="00CB4395"/>
    <w:rsid w:val="00CB45BE"/>
    <w:rsid w:val="00CB4845"/>
    <w:rsid w:val="00CB49EC"/>
    <w:rsid w:val="00CB4B7F"/>
    <w:rsid w:val="00CB4CB1"/>
    <w:rsid w:val="00CB50DA"/>
    <w:rsid w:val="00CB5276"/>
    <w:rsid w:val="00CB53BB"/>
    <w:rsid w:val="00CB5587"/>
    <w:rsid w:val="00CB56BF"/>
    <w:rsid w:val="00CB5805"/>
    <w:rsid w:val="00CB58F0"/>
    <w:rsid w:val="00CB5AC4"/>
    <w:rsid w:val="00CB60EE"/>
    <w:rsid w:val="00CB63D8"/>
    <w:rsid w:val="00CB63E1"/>
    <w:rsid w:val="00CB6420"/>
    <w:rsid w:val="00CB65F2"/>
    <w:rsid w:val="00CB6630"/>
    <w:rsid w:val="00CB688C"/>
    <w:rsid w:val="00CB6CE6"/>
    <w:rsid w:val="00CB6FC3"/>
    <w:rsid w:val="00CB7113"/>
    <w:rsid w:val="00CB713A"/>
    <w:rsid w:val="00CB71EB"/>
    <w:rsid w:val="00CB721F"/>
    <w:rsid w:val="00CB75A4"/>
    <w:rsid w:val="00CB77A1"/>
    <w:rsid w:val="00CB77EF"/>
    <w:rsid w:val="00CB79BF"/>
    <w:rsid w:val="00CB7B04"/>
    <w:rsid w:val="00CB7E48"/>
    <w:rsid w:val="00CB7F55"/>
    <w:rsid w:val="00CB7FB3"/>
    <w:rsid w:val="00CC0595"/>
    <w:rsid w:val="00CC0A47"/>
    <w:rsid w:val="00CC0D54"/>
    <w:rsid w:val="00CC0F97"/>
    <w:rsid w:val="00CC1291"/>
    <w:rsid w:val="00CC13CA"/>
    <w:rsid w:val="00CC1662"/>
    <w:rsid w:val="00CC17BB"/>
    <w:rsid w:val="00CC1AB4"/>
    <w:rsid w:val="00CC1CC4"/>
    <w:rsid w:val="00CC22ED"/>
    <w:rsid w:val="00CC25B0"/>
    <w:rsid w:val="00CC2745"/>
    <w:rsid w:val="00CC2947"/>
    <w:rsid w:val="00CC2B04"/>
    <w:rsid w:val="00CC3064"/>
    <w:rsid w:val="00CC311E"/>
    <w:rsid w:val="00CC33D1"/>
    <w:rsid w:val="00CC34A2"/>
    <w:rsid w:val="00CC37A9"/>
    <w:rsid w:val="00CC3864"/>
    <w:rsid w:val="00CC3FD7"/>
    <w:rsid w:val="00CC4218"/>
    <w:rsid w:val="00CC42F7"/>
    <w:rsid w:val="00CC4412"/>
    <w:rsid w:val="00CC448E"/>
    <w:rsid w:val="00CC46C0"/>
    <w:rsid w:val="00CC4701"/>
    <w:rsid w:val="00CC4798"/>
    <w:rsid w:val="00CC4A7B"/>
    <w:rsid w:val="00CC4FDD"/>
    <w:rsid w:val="00CC5241"/>
    <w:rsid w:val="00CC54EE"/>
    <w:rsid w:val="00CC58C4"/>
    <w:rsid w:val="00CC5B7D"/>
    <w:rsid w:val="00CC6229"/>
    <w:rsid w:val="00CC6286"/>
    <w:rsid w:val="00CC6306"/>
    <w:rsid w:val="00CC6324"/>
    <w:rsid w:val="00CC6412"/>
    <w:rsid w:val="00CC6985"/>
    <w:rsid w:val="00CC6AF1"/>
    <w:rsid w:val="00CC6FB4"/>
    <w:rsid w:val="00CC718A"/>
    <w:rsid w:val="00CC752A"/>
    <w:rsid w:val="00CC75B9"/>
    <w:rsid w:val="00CC771E"/>
    <w:rsid w:val="00CC7B90"/>
    <w:rsid w:val="00CC7CE2"/>
    <w:rsid w:val="00CC7DBB"/>
    <w:rsid w:val="00CD0499"/>
    <w:rsid w:val="00CD0681"/>
    <w:rsid w:val="00CD06A1"/>
    <w:rsid w:val="00CD0AEF"/>
    <w:rsid w:val="00CD0CBB"/>
    <w:rsid w:val="00CD0D3E"/>
    <w:rsid w:val="00CD104D"/>
    <w:rsid w:val="00CD10E8"/>
    <w:rsid w:val="00CD12C8"/>
    <w:rsid w:val="00CD1470"/>
    <w:rsid w:val="00CD15CD"/>
    <w:rsid w:val="00CD16B9"/>
    <w:rsid w:val="00CD1A8C"/>
    <w:rsid w:val="00CD1B5F"/>
    <w:rsid w:val="00CD1BA8"/>
    <w:rsid w:val="00CD1C09"/>
    <w:rsid w:val="00CD2087"/>
    <w:rsid w:val="00CD20D0"/>
    <w:rsid w:val="00CD210B"/>
    <w:rsid w:val="00CD232B"/>
    <w:rsid w:val="00CD27BD"/>
    <w:rsid w:val="00CD29F3"/>
    <w:rsid w:val="00CD2C75"/>
    <w:rsid w:val="00CD2ED6"/>
    <w:rsid w:val="00CD312C"/>
    <w:rsid w:val="00CD3300"/>
    <w:rsid w:val="00CD3307"/>
    <w:rsid w:val="00CD342C"/>
    <w:rsid w:val="00CD34BC"/>
    <w:rsid w:val="00CD3736"/>
    <w:rsid w:val="00CD37E5"/>
    <w:rsid w:val="00CD39AF"/>
    <w:rsid w:val="00CD3AFA"/>
    <w:rsid w:val="00CD3C11"/>
    <w:rsid w:val="00CD3D78"/>
    <w:rsid w:val="00CD3D89"/>
    <w:rsid w:val="00CD409C"/>
    <w:rsid w:val="00CD42DC"/>
    <w:rsid w:val="00CD43F3"/>
    <w:rsid w:val="00CD4572"/>
    <w:rsid w:val="00CD472B"/>
    <w:rsid w:val="00CD48E8"/>
    <w:rsid w:val="00CD49E0"/>
    <w:rsid w:val="00CD4B12"/>
    <w:rsid w:val="00CD5014"/>
    <w:rsid w:val="00CD5421"/>
    <w:rsid w:val="00CD544F"/>
    <w:rsid w:val="00CD5940"/>
    <w:rsid w:val="00CD5BB1"/>
    <w:rsid w:val="00CD5BC6"/>
    <w:rsid w:val="00CD5CCC"/>
    <w:rsid w:val="00CD5FF4"/>
    <w:rsid w:val="00CD6373"/>
    <w:rsid w:val="00CD65C0"/>
    <w:rsid w:val="00CD65E5"/>
    <w:rsid w:val="00CD67B3"/>
    <w:rsid w:val="00CD6811"/>
    <w:rsid w:val="00CD6BD3"/>
    <w:rsid w:val="00CD6FC3"/>
    <w:rsid w:val="00CD718C"/>
    <w:rsid w:val="00CD728F"/>
    <w:rsid w:val="00CD74D5"/>
    <w:rsid w:val="00CD7911"/>
    <w:rsid w:val="00CD7970"/>
    <w:rsid w:val="00CD79EF"/>
    <w:rsid w:val="00CD7AD8"/>
    <w:rsid w:val="00CD7ADD"/>
    <w:rsid w:val="00CD7AFA"/>
    <w:rsid w:val="00CD7B89"/>
    <w:rsid w:val="00CD7BAF"/>
    <w:rsid w:val="00CD7E57"/>
    <w:rsid w:val="00CE00E4"/>
    <w:rsid w:val="00CE02C6"/>
    <w:rsid w:val="00CE04D5"/>
    <w:rsid w:val="00CE05ED"/>
    <w:rsid w:val="00CE06C0"/>
    <w:rsid w:val="00CE070E"/>
    <w:rsid w:val="00CE0A2B"/>
    <w:rsid w:val="00CE0BFF"/>
    <w:rsid w:val="00CE0CB8"/>
    <w:rsid w:val="00CE0EF6"/>
    <w:rsid w:val="00CE12B7"/>
    <w:rsid w:val="00CE12E3"/>
    <w:rsid w:val="00CE1381"/>
    <w:rsid w:val="00CE15AC"/>
    <w:rsid w:val="00CE17DA"/>
    <w:rsid w:val="00CE1958"/>
    <w:rsid w:val="00CE1E21"/>
    <w:rsid w:val="00CE1ED0"/>
    <w:rsid w:val="00CE1F36"/>
    <w:rsid w:val="00CE25CB"/>
    <w:rsid w:val="00CE2899"/>
    <w:rsid w:val="00CE2B5D"/>
    <w:rsid w:val="00CE2B86"/>
    <w:rsid w:val="00CE2DA2"/>
    <w:rsid w:val="00CE2DF1"/>
    <w:rsid w:val="00CE2E02"/>
    <w:rsid w:val="00CE2E8C"/>
    <w:rsid w:val="00CE2FB8"/>
    <w:rsid w:val="00CE3105"/>
    <w:rsid w:val="00CE3247"/>
    <w:rsid w:val="00CE34DC"/>
    <w:rsid w:val="00CE3638"/>
    <w:rsid w:val="00CE3679"/>
    <w:rsid w:val="00CE372E"/>
    <w:rsid w:val="00CE3CEC"/>
    <w:rsid w:val="00CE41A9"/>
    <w:rsid w:val="00CE4221"/>
    <w:rsid w:val="00CE45B0"/>
    <w:rsid w:val="00CE45DA"/>
    <w:rsid w:val="00CE4718"/>
    <w:rsid w:val="00CE4795"/>
    <w:rsid w:val="00CE47B3"/>
    <w:rsid w:val="00CE4800"/>
    <w:rsid w:val="00CE4939"/>
    <w:rsid w:val="00CE4995"/>
    <w:rsid w:val="00CE49F0"/>
    <w:rsid w:val="00CE4A46"/>
    <w:rsid w:val="00CE4C66"/>
    <w:rsid w:val="00CE4C79"/>
    <w:rsid w:val="00CE4CF7"/>
    <w:rsid w:val="00CE4EF4"/>
    <w:rsid w:val="00CE519C"/>
    <w:rsid w:val="00CE5574"/>
    <w:rsid w:val="00CE5682"/>
    <w:rsid w:val="00CE56D4"/>
    <w:rsid w:val="00CE57C4"/>
    <w:rsid w:val="00CE5912"/>
    <w:rsid w:val="00CE59CE"/>
    <w:rsid w:val="00CE5DE5"/>
    <w:rsid w:val="00CE60B9"/>
    <w:rsid w:val="00CE616F"/>
    <w:rsid w:val="00CE6170"/>
    <w:rsid w:val="00CE61FC"/>
    <w:rsid w:val="00CE6267"/>
    <w:rsid w:val="00CE6293"/>
    <w:rsid w:val="00CE6587"/>
    <w:rsid w:val="00CE6601"/>
    <w:rsid w:val="00CE67C8"/>
    <w:rsid w:val="00CE68F5"/>
    <w:rsid w:val="00CE6A72"/>
    <w:rsid w:val="00CE6B19"/>
    <w:rsid w:val="00CE6CEB"/>
    <w:rsid w:val="00CE6D85"/>
    <w:rsid w:val="00CE6DB6"/>
    <w:rsid w:val="00CE6DD7"/>
    <w:rsid w:val="00CE7644"/>
    <w:rsid w:val="00CE774A"/>
    <w:rsid w:val="00CE7753"/>
    <w:rsid w:val="00CE7808"/>
    <w:rsid w:val="00CE786F"/>
    <w:rsid w:val="00CE78A1"/>
    <w:rsid w:val="00CE78F7"/>
    <w:rsid w:val="00CE7B8B"/>
    <w:rsid w:val="00CE7DB1"/>
    <w:rsid w:val="00CE7E0B"/>
    <w:rsid w:val="00CE7E14"/>
    <w:rsid w:val="00CE7F3A"/>
    <w:rsid w:val="00CF0238"/>
    <w:rsid w:val="00CF07D0"/>
    <w:rsid w:val="00CF07FE"/>
    <w:rsid w:val="00CF08B1"/>
    <w:rsid w:val="00CF091F"/>
    <w:rsid w:val="00CF09A1"/>
    <w:rsid w:val="00CF09E6"/>
    <w:rsid w:val="00CF0C28"/>
    <w:rsid w:val="00CF0CA4"/>
    <w:rsid w:val="00CF0D52"/>
    <w:rsid w:val="00CF0DA0"/>
    <w:rsid w:val="00CF0FB0"/>
    <w:rsid w:val="00CF0FFE"/>
    <w:rsid w:val="00CF1248"/>
    <w:rsid w:val="00CF18D5"/>
    <w:rsid w:val="00CF193E"/>
    <w:rsid w:val="00CF1B83"/>
    <w:rsid w:val="00CF1D4B"/>
    <w:rsid w:val="00CF1D56"/>
    <w:rsid w:val="00CF2189"/>
    <w:rsid w:val="00CF21A4"/>
    <w:rsid w:val="00CF22B3"/>
    <w:rsid w:val="00CF233D"/>
    <w:rsid w:val="00CF280A"/>
    <w:rsid w:val="00CF2A6E"/>
    <w:rsid w:val="00CF2AB7"/>
    <w:rsid w:val="00CF2B13"/>
    <w:rsid w:val="00CF2B33"/>
    <w:rsid w:val="00CF2B40"/>
    <w:rsid w:val="00CF2D7F"/>
    <w:rsid w:val="00CF2E16"/>
    <w:rsid w:val="00CF30D6"/>
    <w:rsid w:val="00CF30DD"/>
    <w:rsid w:val="00CF31F4"/>
    <w:rsid w:val="00CF31F9"/>
    <w:rsid w:val="00CF330E"/>
    <w:rsid w:val="00CF340A"/>
    <w:rsid w:val="00CF34CE"/>
    <w:rsid w:val="00CF359B"/>
    <w:rsid w:val="00CF3780"/>
    <w:rsid w:val="00CF382D"/>
    <w:rsid w:val="00CF38E6"/>
    <w:rsid w:val="00CF3A81"/>
    <w:rsid w:val="00CF3BAA"/>
    <w:rsid w:val="00CF3CBD"/>
    <w:rsid w:val="00CF3D73"/>
    <w:rsid w:val="00CF3F7C"/>
    <w:rsid w:val="00CF4055"/>
    <w:rsid w:val="00CF40BC"/>
    <w:rsid w:val="00CF424F"/>
    <w:rsid w:val="00CF4509"/>
    <w:rsid w:val="00CF491E"/>
    <w:rsid w:val="00CF4A1C"/>
    <w:rsid w:val="00CF4ADA"/>
    <w:rsid w:val="00CF4AFA"/>
    <w:rsid w:val="00CF4DD0"/>
    <w:rsid w:val="00CF4DF8"/>
    <w:rsid w:val="00CF553C"/>
    <w:rsid w:val="00CF582E"/>
    <w:rsid w:val="00CF5A4F"/>
    <w:rsid w:val="00CF5AE2"/>
    <w:rsid w:val="00CF5DA8"/>
    <w:rsid w:val="00CF5DC0"/>
    <w:rsid w:val="00CF619B"/>
    <w:rsid w:val="00CF61C2"/>
    <w:rsid w:val="00CF621E"/>
    <w:rsid w:val="00CF65D7"/>
    <w:rsid w:val="00CF6C6F"/>
    <w:rsid w:val="00CF6D03"/>
    <w:rsid w:val="00CF6FFB"/>
    <w:rsid w:val="00CF7031"/>
    <w:rsid w:val="00CF7388"/>
    <w:rsid w:val="00CF75AC"/>
    <w:rsid w:val="00CF7711"/>
    <w:rsid w:val="00CF78EE"/>
    <w:rsid w:val="00CF79C1"/>
    <w:rsid w:val="00CF7CD4"/>
    <w:rsid w:val="00D00167"/>
    <w:rsid w:val="00D0029D"/>
    <w:rsid w:val="00D002D1"/>
    <w:rsid w:val="00D00357"/>
    <w:rsid w:val="00D003AA"/>
    <w:rsid w:val="00D0045B"/>
    <w:rsid w:val="00D00600"/>
    <w:rsid w:val="00D00D20"/>
    <w:rsid w:val="00D00FD7"/>
    <w:rsid w:val="00D011F7"/>
    <w:rsid w:val="00D01451"/>
    <w:rsid w:val="00D015D3"/>
    <w:rsid w:val="00D01750"/>
    <w:rsid w:val="00D017E2"/>
    <w:rsid w:val="00D01843"/>
    <w:rsid w:val="00D0191A"/>
    <w:rsid w:val="00D019EB"/>
    <w:rsid w:val="00D01CF7"/>
    <w:rsid w:val="00D01E00"/>
    <w:rsid w:val="00D01F9B"/>
    <w:rsid w:val="00D02051"/>
    <w:rsid w:val="00D02165"/>
    <w:rsid w:val="00D021AF"/>
    <w:rsid w:val="00D02348"/>
    <w:rsid w:val="00D024B6"/>
    <w:rsid w:val="00D02586"/>
    <w:rsid w:val="00D029A9"/>
    <w:rsid w:val="00D029C5"/>
    <w:rsid w:val="00D029F8"/>
    <w:rsid w:val="00D02BC6"/>
    <w:rsid w:val="00D02D18"/>
    <w:rsid w:val="00D02D29"/>
    <w:rsid w:val="00D02DF7"/>
    <w:rsid w:val="00D02E91"/>
    <w:rsid w:val="00D02FC4"/>
    <w:rsid w:val="00D03061"/>
    <w:rsid w:val="00D0348C"/>
    <w:rsid w:val="00D034EE"/>
    <w:rsid w:val="00D036C7"/>
    <w:rsid w:val="00D036D5"/>
    <w:rsid w:val="00D036FE"/>
    <w:rsid w:val="00D03B42"/>
    <w:rsid w:val="00D03C83"/>
    <w:rsid w:val="00D03E81"/>
    <w:rsid w:val="00D04620"/>
    <w:rsid w:val="00D04715"/>
    <w:rsid w:val="00D0474A"/>
    <w:rsid w:val="00D04990"/>
    <w:rsid w:val="00D04A40"/>
    <w:rsid w:val="00D04BB0"/>
    <w:rsid w:val="00D04C8E"/>
    <w:rsid w:val="00D04D5A"/>
    <w:rsid w:val="00D04DFE"/>
    <w:rsid w:val="00D04E81"/>
    <w:rsid w:val="00D04F71"/>
    <w:rsid w:val="00D053F3"/>
    <w:rsid w:val="00D053F6"/>
    <w:rsid w:val="00D05406"/>
    <w:rsid w:val="00D0571E"/>
    <w:rsid w:val="00D058E6"/>
    <w:rsid w:val="00D05F6A"/>
    <w:rsid w:val="00D062E4"/>
    <w:rsid w:val="00D063A3"/>
    <w:rsid w:val="00D063B8"/>
    <w:rsid w:val="00D064B3"/>
    <w:rsid w:val="00D065AE"/>
    <w:rsid w:val="00D06678"/>
    <w:rsid w:val="00D066DC"/>
    <w:rsid w:val="00D068C4"/>
    <w:rsid w:val="00D068EB"/>
    <w:rsid w:val="00D06B32"/>
    <w:rsid w:val="00D06CA3"/>
    <w:rsid w:val="00D06CA9"/>
    <w:rsid w:val="00D06D8F"/>
    <w:rsid w:val="00D07674"/>
    <w:rsid w:val="00D076C5"/>
    <w:rsid w:val="00D07AD1"/>
    <w:rsid w:val="00D07C0F"/>
    <w:rsid w:val="00D07DED"/>
    <w:rsid w:val="00D1010C"/>
    <w:rsid w:val="00D10286"/>
    <w:rsid w:val="00D1036E"/>
    <w:rsid w:val="00D103FF"/>
    <w:rsid w:val="00D10493"/>
    <w:rsid w:val="00D106BD"/>
    <w:rsid w:val="00D10826"/>
    <w:rsid w:val="00D1086D"/>
    <w:rsid w:val="00D1089D"/>
    <w:rsid w:val="00D10DC2"/>
    <w:rsid w:val="00D10FC2"/>
    <w:rsid w:val="00D10FE5"/>
    <w:rsid w:val="00D1114B"/>
    <w:rsid w:val="00D113FD"/>
    <w:rsid w:val="00D1148E"/>
    <w:rsid w:val="00D11A8B"/>
    <w:rsid w:val="00D11AC5"/>
    <w:rsid w:val="00D11E47"/>
    <w:rsid w:val="00D12026"/>
    <w:rsid w:val="00D12068"/>
    <w:rsid w:val="00D12141"/>
    <w:rsid w:val="00D12331"/>
    <w:rsid w:val="00D1280A"/>
    <w:rsid w:val="00D1289D"/>
    <w:rsid w:val="00D128B0"/>
    <w:rsid w:val="00D12EFC"/>
    <w:rsid w:val="00D12F6D"/>
    <w:rsid w:val="00D1319A"/>
    <w:rsid w:val="00D139AC"/>
    <w:rsid w:val="00D13AC6"/>
    <w:rsid w:val="00D13AC8"/>
    <w:rsid w:val="00D13BE1"/>
    <w:rsid w:val="00D13C89"/>
    <w:rsid w:val="00D13DC8"/>
    <w:rsid w:val="00D13F4E"/>
    <w:rsid w:val="00D1408F"/>
    <w:rsid w:val="00D1476E"/>
    <w:rsid w:val="00D14805"/>
    <w:rsid w:val="00D1488C"/>
    <w:rsid w:val="00D14FA1"/>
    <w:rsid w:val="00D151EC"/>
    <w:rsid w:val="00D15215"/>
    <w:rsid w:val="00D15CE9"/>
    <w:rsid w:val="00D15D5B"/>
    <w:rsid w:val="00D15D91"/>
    <w:rsid w:val="00D15DF8"/>
    <w:rsid w:val="00D16173"/>
    <w:rsid w:val="00D16224"/>
    <w:rsid w:val="00D163F1"/>
    <w:rsid w:val="00D165CC"/>
    <w:rsid w:val="00D16645"/>
    <w:rsid w:val="00D16714"/>
    <w:rsid w:val="00D168E1"/>
    <w:rsid w:val="00D168FF"/>
    <w:rsid w:val="00D16935"/>
    <w:rsid w:val="00D1694B"/>
    <w:rsid w:val="00D169E8"/>
    <w:rsid w:val="00D16C81"/>
    <w:rsid w:val="00D16CD9"/>
    <w:rsid w:val="00D16CF7"/>
    <w:rsid w:val="00D16D53"/>
    <w:rsid w:val="00D16F06"/>
    <w:rsid w:val="00D17065"/>
    <w:rsid w:val="00D17215"/>
    <w:rsid w:val="00D1726C"/>
    <w:rsid w:val="00D173B5"/>
    <w:rsid w:val="00D17504"/>
    <w:rsid w:val="00D1762E"/>
    <w:rsid w:val="00D1763D"/>
    <w:rsid w:val="00D1782D"/>
    <w:rsid w:val="00D17A19"/>
    <w:rsid w:val="00D17F37"/>
    <w:rsid w:val="00D17FD5"/>
    <w:rsid w:val="00D2003D"/>
    <w:rsid w:val="00D2006E"/>
    <w:rsid w:val="00D201A2"/>
    <w:rsid w:val="00D2023C"/>
    <w:rsid w:val="00D2026D"/>
    <w:rsid w:val="00D204D8"/>
    <w:rsid w:val="00D2054F"/>
    <w:rsid w:val="00D206BE"/>
    <w:rsid w:val="00D207A6"/>
    <w:rsid w:val="00D208C8"/>
    <w:rsid w:val="00D20A49"/>
    <w:rsid w:val="00D20A8E"/>
    <w:rsid w:val="00D20A93"/>
    <w:rsid w:val="00D20B9C"/>
    <w:rsid w:val="00D20BA3"/>
    <w:rsid w:val="00D20BC2"/>
    <w:rsid w:val="00D20C36"/>
    <w:rsid w:val="00D20E1E"/>
    <w:rsid w:val="00D210C0"/>
    <w:rsid w:val="00D2134D"/>
    <w:rsid w:val="00D2163B"/>
    <w:rsid w:val="00D21769"/>
    <w:rsid w:val="00D2183A"/>
    <w:rsid w:val="00D219F6"/>
    <w:rsid w:val="00D21AC5"/>
    <w:rsid w:val="00D21ACF"/>
    <w:rsid w:val="00D21B72"/>
    <w:rsid w:val="00D21E6B"/>
    <w:rsid w:val="00D21ECF"/>
    <w:rsid w:val="00D22307"/>
    <w:rsid w:val="00D223C8"/>
    <w:rsid w:val="00D223E9"/>
    <w:rsid w:val="00D22743"/>
    <w:rsid w:val="00D22775"/>
    <w:rsid w:val="00D227D3"/>
    <w:rsid w:val="00D2283C"/>
    <w:rsid w:val="00D228B5"/>
    <w:rsid w:val="00D22929"/>
    <w:rsid w:val="00D22BE2"/>
    <w:rsid w:val="00D22DDB"/>
    <w:rsid w:val="00D22E9B"/>
    <w:rsid w:val="00D22FEC"/>
    <w:rsid w:val="00D23109"/>
    <w:rsid w:val="00D231DB"/>
    <w:rsid w:val="00D23264"/>
    <w:rsid w:val="00D23497"/>
    <w:rsid w:val="00D23578"/>
    <w:rsid w:val="00D236CD"/>
    <w:rsid w:val="00D23C2C"/>
    <w:rsid w:val="00D23EB1"/>
    <w:rsid w:val="00D23EDE"/>
    <w:rsid w:val="00D2407F"/>
    <w:rsid w:val="00D24117"/>
    <w:rsid w:val="00D241E7"/>
    <w:rsid w:val="00D24376"/>
    <w:rsid w:val="00D244ED"/>
    <w:rsid w:val="00D246C8"/>
    <w:rsid w:val="00D246FE"/>
    <w:rsid w:val="00D24A92"/>
    <w:rsid w:val="00D24B11"/>
    <w:rsid w:val="00D24C86"/>
    <w:rsid w:val="00D24D1B"/>
    <w:rsid w:val="00D24FC3"/>
    <w:rsid w:val="00D252BE"/>
    <w:rsid w:val="00D25320"/>
    <w:rsid w:val="00D25343"/>
    <w:rsid w:val="00D25568"/>
    <w:rsid w:val="00D257C5"/>
    <w:rsid w:val="00D257DB"/>
    <w:rsid w:val="00D259ED"/>
    <w:rsid w:val="00D25ACA"/>
    <w:rsid w:val="00D25C8F"/>
    <w:rsid w:val="00D25CEB"/>
    <w:rsid w:val="00D25E37"/>
    <w:rsid w:val="00D2606A"/>
    <w:rsid w:val="00D26272"/>
    <w:rsid w:val="00D26618"/>
    <w:rsid w:val="00D26A36"/>
    <w:rsid w:val="00D26A9C"/>
    <w:rsid w:val="00D26AA5"/>
    <w:rsid w:val="00D279F4"/>
    <w:rsid w:val="00D279F5"/>
    <w:rsid w:val="00D27C9B"/>
    <w:rsid w:val="00D27F07"/>
    <w:rsid w:val="00D3013B"/>
    <w:rsid w:val="00D302E5"/>
    <w:rsid w:val="00D3031E"/>
    <w:rsid w:val="00D303D0"/>
    <w:rsid w:val="00D30626"/>
    <w:rsid w:val="00D307FE"/>
    <w:rsid w:val="00D30919"/>
    <w:rsid w:val="00D30BD5"/>
    <w:rsid w:val="00D30BDF"/>
    <w:rsid w:val="00D30E3E"/>
    <w:rsid w:val="00D314DA"/>
    <w:rsid w:val="00D316C0"/>
    <w:rsid w:val="00D316C7"/>
    <w:rsid w:val="00D316F4"/>
    <w:rsid w:val="00D31790"/>
    <w:rsid w:val="00D31A09"/>
    <w:rsid w:val="00D31A2A"/>
    <w:rsid w:val="00D31B5A"/>
    <w:rsid w:val="00D31B6A"/>
    <w:rsid w:val="00D31BE9"/>
    <w:rsid w:val="00D31BFF"/>
    <w:rsid w:val="00D32047"/>
    <w:rsid w:val="00D32098"/>
    <w:rsid w:val="00D320F9"/>
    <w:rsid w:val="00D32346"/>
    <w:rsid w:val="00D32426"/>
    <w:rsid w:val="00D32776"/>
    <w:rsid w:val="00D3296B"/>
    <w:rsid w:val="00D32C6D"/>
    <w:rsid w:val="00D32CE7"/>
    <w:rsid w:val="00D32E8E"/>
    <w:rsid w:val="00D32FDC"/>
    <w:rsid w:val="00D3302A"/>
    <w:rsid w:val="00D33037"/>
    <w:rsid w:val="00D33041"/>
    <w:rsid w:val="00D334B6"/>
    <w:rsid w:val="00D3358A"/>
    <w:rsid w:val="00D33690"/>
    <w:rsid w:val="00D33776"/>
    <w:rsid w:val="00D33971"/>
    <w:rsid w:val="00D33CFD"/>
    <w:rsid w:val="00D33D9D"/>
    <w:rsid w:val="00D34593"/>
    <w:rsid w:val="00D34A94"/>
    <w:rsid w:val="00D34ACC"/>
    <w:rsid w:val="00D34B78"/>
    <w:rsid w:val="00D34DB4"/>
    <w:rsid w:val="00D34FB8"/>
    <w:rsid w:val="00D350E1"/>
    <w:rsid w:val="00D350E2"/>
    <w:rsid w:val="00D352A6"/>
    <w:rsid w:val="00D35428"/>
    <w:rsid w:val="00D3542F"/>
    <w:rsid w:val="00D35747"/>
    <w:rsid w:val="00D35829"/>
    <w:rsid w:val="00D35880"/>
    <w:rsid w:val="00D35D0E"/>
    <w:rsid w:val="00D35E31"/>
    <w:rsid w:val="00D35E95"/>
    <w:rsid w:val="00D36377"/>
    <w:rsid w:val="00D363DE"/>
    <w:rsid w:val="00D3649E"/>
    <w:rsid w:val="00D36940"/>
    <w:rsid w:val="00D36CF2"/>
    <w:rsid w:val="00D36E07"/>
    <w:rsid w:val="00D372F5"/>
    <w:rsid w:val="00D37344"/>
    <w:rsid w:val="00D37375"/>
    <w:rsid w:val="00D3741C"/>
    <w:rsid w:val="00D37453"/>
    <w:rsid w:val="00D37577"/>
    <w:rsid w:val="00D377E9"/>
    <w:rsid w:val="00D37BDF"/>
    <w:rsid w:val="00D37C5D"/>
    <w:rsid w:val="00D37DF4"/>
    <w:rsid w:val="00D37F7E"/>
    <w:rsid w:val="00D4035F"/>
    <w:rsid w:val="00D404C7"/>
    <w:rsid w:val="00D409E8"/>
    <w:rsid w:val="00D40A5F"/>
    <w:rsid w:val="00D40FCC"/>
    <w:rsid w:val="00D4107F"/>
    <w:rsid w:val="00D41105"/>
    <w:rsid w:val="00D413A5"/>
    <w:rsid w:val="00D41572"/>
    <w:rsid w:val="00D41854"/>
    <w:rsid w:val="00D418F9"/>
    <w:rsid w:val="00D419D4"/>
    <w:rsid w:val="00D41B9A"/>
    <w:rsid w:val="00D41D20"/>
    <w:rsid w:val="00D41D33"/>
    <w:rsid w:val="00D41F28"/>
    <w:rsid w:val="00D421AF"/>
    <w:rsid w:val="00D42228"/>
    <w:rsid w:val="00D42314"/>
    <w:rsid w:val="00D42FFA"/>
    <w:rsid w:val="00D43117"/>
    <w:rsid w:val="00D432EE"/>
    <w:rsid w:val="00D43594"/>
    <w:rsid w:val="00D435B3"/>
    <w:rsid w:val="00D438FF"/>
    <w:rsid w:val="00D4391E"/>
    <w:rsid w:val="00D43A5D"/>
    <w:rsid w:val="00D43A84"/>
    <w:rsid w:val="00D43F23"/>
    <w:rsid w:val="00D44076"/>
    <w:rsid w:val="00D44214"/>
    <w:rsid w:val="00D4435B"/>
    <w:rsid w:val="00D443CA"/>
    <w:rsid w:val="00D444C2"/>
    <w:rsid w:val="00D4463B"/>
    <w:rsid w:val="00D4468A"/>
    <w:rsid w:val="00D447DD"/>
    <w:rsid w:val="00D44803"/>
    <w:rsid w:val="00D44CEB"/>
    <w:rsid w:val="00D4512D"/>
    <w:rsid w:val="00D4526C"/>
    <w:rsid w:val="00D452AF"/>
    <w:rsid w:val="00D45333"/>
    <w:rsid w:val="00D45768"/>
    <w:rsid w:val="00D45819"/>
    <w:rsid w:val="00D45B54"/>
    <w:rsid w:val="00D45C2E"/>
    <w:rsid w:val="00D45EE8"/>
    <w:rsid w:val="00D46348"/>
    <w:rsid w:val="00D469BE"/>
    <w:rsid w:val="00D46A2C"/>
    <w:rsid w:val="00D46A3A"/>
    <w:rsid w:val="00D46D67"/>
    <w:rsid w:val="00D46F29"/>
    <w:rsid w:val="00D46FCD"/>
    <w:rsid w:val="00D47030"/>
    <w:rsid w:val="00D470DF"/>
    <w:rsid w:val="00D471F2"/>
    <w:rsid w:val="00D476A5"/>
    <w:rsid w:val="00D4773D"/>
    <w:rsid w:val="00D4794F"/>
    <w:rsid w:val="00D47EE7"/>
    <w:rsid w:val="00D5017E"/>
    <w:rsid w:val="00D501BF"/>
    <w:rsid w:val="00D5054C"/>
    <w:rsid w:val="00D50576"/>
    <w:rsid w:val="00D505B1"/>
    <w:rsid w:val="00D505CE"/>
    <w:rsid w:val="00D5076D"/>
    <w:rsid w:val="00D5078C"/>
    <w:rsid w:val="00D507C9"/>
    <w:rsid w:val="00D50AC4"/>
    <w:rsid w:val="00D50B96"/>
    <w:rsid w:val="00D50D76"/>
    <w:rsid w:val="00D51380"/>
    <w:rsid w:val="00D513B3"/>
    <w:rsid w:val="00D514ED"/>
    <w:rsid w:val="00D5195F"/>
    <w:rsid w:val="00D51AF6"/>
    <w:rsid w:val="00D520CC"/>
    <w:rsid w:val="00D5250D"/>
    <w:rsid w:val="00D528D2"/>
    <w:rsid w:val="00D52929"/>
    <w:rsid w:val="00D52963"/>
    <w:rsid w:val="00D52A17"/>
    <w:rsid w:val="00D52A97"/>
    <w:rsid w:val="00D532C7"/>
    <w:rsid w:val="00D53462"/>
    <w:rsid w:val="00D53469"/>
    <w:rsid w:val="00D53623"/>
    <w:rsid w:val="00D536CA"/>
    <w:rsid w:val="00D53AE7"/>
    <w:rsid w:val="00D53B54"/>
    <w:rsid w:val="00D53E6B"/>
    <w:rsid w:val="00D54020"/>
    <w:rsid w:val="00D5413F"/>
    <w:rsid w:val="00D54153"/>
    <w:rsid w:val="00D54449"/>
    <w:rsid w:val="00D544CE"/>
    <w:rsid w:val="00D54513"/>
    <w:rsid w:val="00D54799"/>
    <w:rsid w:val="00D54926"/>
    <w:rsid w:val="00D54978"/>
    <w:rsid w:val="00D54A15"/>
    <w:rsid w:val="00D54C1E"/>
    <w:rsid w:val="00D54C8A"/>
    <w:rsid w:val="00D54DC6"/>
    <w:rsid w:val="00D55586"/>
    <w:rsid w:val="00D555E9"/>
    <w:rsid w:val="00D55728"/>
    <w:rsid w:val="00D55B63"/>
    <w:rsid w:val="00D55B64"/>
    <w:rsid w:val="00D55CE3"/>
    <w:rsid w:val="00D55E23"/>
    <w:rsid w:val="00D55EE1"/>
    <w:rsid w:val="00D55FF2"/>
    <w:rsid w:val="00D56034"/>
    <w:rsid w:val="00D56048"/>
    <w:rsid w:val="00D56177"/>
    <w:rsid w:val="00D5631A"/>
    <w:rsid w:val="00D56398"/>
    <w:rsid w:val="00D568E6"/>
    <w:rsid w:val="00D56923"/>
    <w:rsid w:val="00D56973"/>
    <w:rsid w:val="00D569E8"/>
    <w:rsid w:val="00D56A2E"/>
    <w:rsid w:val="00D56B81"/>
    <w:rsid w:val="00D56C06"/>
    <w:rsid w:val="00D56C15"/>
    <w:rsid w:val="00D56C3C"/>
    <w:rsid w:val="00D56E27"/>
    <w:rsid w:val="00D56F11"/>
    <w:rsid w:val="00D5701F"/>
    <w:rsid w:val="00D5705D"/>
    <w:rsid w:val="00D57124"/>
    <w:rsid w:val="00D571BB"/>
    <w:rsid w:val="00D571ED"/>
    <w:rsid w:val="00D571F9"/>
    <w:rsid w:val="00D57319"/>
    <w:rsid w:val="00D57337"/>
    <w:rsid w:val="00D573CF"/>
    <w:rsid w:val="00D5751B"/>
    <w:rsid w:val="00D57555"/>
    <w:rsid w:val="00D57643"/>
    <w:rsid w:val="00D576E5"/>
    <w:rsid w:val="00D5781C"/>
    <w:rsid w:val="00D57AF8"/>
    <w:rsid w:val="00D57C10"/>
    <w:rsid w:val="00D57CB2"/>
    <w:rsid w:val="00D57D7D"/>
    <w:rsid w:val="00D57E05"/>
    <w:rsid w:val="00D600AB"/>
    <w:rsid w:val="00D60212"/>
    <w:rsid w:val="00D6033E"/>
    <w:rsid w:val="00D605C1"/>
    <w:rsid w:val="00D60792"/>
    <w:rsid w:val="00D607D9"/>
    <w:rsid w:val="00D60A55"/>
    <w:rsid w:val="00D60AEC"/>
    <w:rsid w:val="00D60E0E"/>
    <w:rsid w:val="00D60FB5"/>
    <w:rsid w:val="00D60FD7"/>
    <w:rsid w:val="00D610AE"/>
    <w:rsid w:val="00D610D4"/>
    <w:rsid w:val="00D614EE"/>
    <w:rsid w:val="00D615B9"/>
    <w:rsid w:val="00D616A7"/>
    <w:rsid w:val="00D61CEB"/>
    <w:rsid w:val="00D61D89"/>
    <w:rsid w:val="00D61E76"/>
    <w:rsid w:val="00D61E7C"/>
    <w:rsid w:val="00D6205C"/>
    <w:rsid w:val="00D62182"/>
    <w:rsid w:val="00D623A5"/>
    <w:rsid w:val="00D624D3"/>
    <w:rsid w:val="00D625C2"/>
    <w:rsid w:val="00D6267E"/>
    <w:rsid w:val="00D62784"/>
    <w:rsid w:val="00D6279C"/>
    <w:rsid w:val="00D6279E"/>
    <w:rsid w:val="00D62A51"/>
    <w:rsid w:val="00D63154"/>
    <w:rsid w:val="00D6328A"/>
    <w:rsid w:val="00D63527"/>
    <w:rsid w:val="00D6356E"/>
    <w:rsid w:val="00D63634"/>
    <w:rsid w:val="00D638ED"/>
    <w:rsid w:val="00D639AF"/>
    <w:rsid w:val="00D63A17"/>
    <w:rsid w:val="00D63BD8"/>
    <w:rsid w:val="00D63C31"/>
    <w:rsid w:val="00D63CAE"/>
    <w:rsid w:val="00D6422C"/>
    <w:rsid w:val="00D64435"/>
    <w:rsid w:val="00D6448C"/>
    <w:rsid w:val="00D644E9"/>
    <w:rsid w:val="00D644ED"/>
    <w:rsid w:val="00D6466E"/>
    <w:rsid w:val="00D646C2"/>
    <w:rsid w:val="00D6470C"/>
    <w:rsid w:val="00D64896"/>
    <w:rsid w:val="00D64C51"/>
    <w:rsid w:val="00D64D81"/>
    <w:rsid w:val="00D64EAD"/>
    <w:rsid w:val="00D64F08"/>
    <w:rsid w:val="00D65089"/>
    <w:rsid w:val="00D651E7"/>
    <w:rsid w:val="00D6556F"/>
    <w:rsid w:val="00D65609"/>
    <w:rsid w:val="00D656AC"/>
    <w:rsid w:val="00D65834"/>
    <w:rsid w:val="00D65CA8"/>
    <w:rsid w:val="00D65FBD"/>
    <w:rsid w:val="00D66552"/>
    <w:rsid w:val="00D6658E"/>
    <w:rsid w:val="00D66683"/>
    <w:rsid w:val="00D66AAE"/>
    <w:rsid w:val="00D66E9E"/>
    <w:rsid w:val="00D67068"/>
    <w:rsid w:val="00D67070"/>
    <w:rsid w:val="00D67134"/>
    <w:rsid w:val="00D67221"/>
    <w:rsid w:val="00D67247"/>
    <w:rsid w:val="00D67315"/>
    <w:rsid w:val="00D674E5"/>
    <w:rsid w:val="00D67582"/>
    <w:rsid w:val="00D676B2"/>
    <w:rsid w:val="00D67738"/>
    <w:rsid w:val="00D6778E"/>
    <w:rsid w:val="00D67A9E"/>
    <w:rsid w:val="00D67AB8"/>
    <w:rsid w:val="00D67B38"/>
    <w:rsid w:val="00D67D92"/>
    <w:rsid w:val="00D67EFD"/>
    <w:rsid w:val="00D70199"/>
    <w:rsid w:val="00D7028C"/>
    <w:rsid w:val="00D70360"/>
    <w:rsid w:val="00D70453"/>
    <w:rsid w:val="00D70685"/>
    <w:rsid w:val="00D706DB"/>
    <w:rsid w:val="00D70797"/>
    <w:rsid w:val="00D70850"/>
    <w:rsid w:val="00D708E7"/>
    <w:rsid w:val="00D70ADC"/>
    <w:rsid w:val="00D70C14"/>
    <w:rsid w:val="00D70C55"/>
    <w:rsid w:val="00D70C81"/>
    <w:rsid w:val="00D70CED"/>
    <w:rsid w:val="00D70D34"/>
    <w:rsid w:val="00D70F07"/>
    <w:rsid w:val="00D70F88"/>
    <w:rsid w:val="00D70FC9"/>
    <w:rsid w:val="00D71509"/>
    <w:rsid w:val="00D71756"/>
    <w:rsid w:val="00D7188D"/>
    <w:rsid w:val="00D71A1D"/>
    <w:rsid w:val="00D71D6A"/>
    <w:rsid w:val="00D71D77"/>
    <w:rsid w:val="00D71DB8"/>
    <w:rsid w:val="00D720B8"/>
    <w:rsid w:val="00D720F8"/>
    <w:rsid w:val="00D72128"/>
    <w:rsid w:val="00D72237"/>
    <w:rsid w:val="00D7237B"/>
    <w:rsid w:val="00D72528"/>
    <w:rsid w:val="00D7264F"/>
    <w:rsid w:val="00D7270A"/>
    <w:rsid w:val="00D728B5"/>
    <w:rsid w:val="00D72C29"/>
    <w:rsid w:val="00D72DD6"/>
    <w:rsid w:val="00D72F8E"/>
    <w:rsid w:val="00D72FC6"/>
    <w:rsid w:val="00D7313A"/>
    <w:rsid w:val="00D73181"/>
    <w:rsid w:val="00D732C3"/>
    <w:rsid w:val="00D73305"/>
    <w:rsid w:val="00D73361"/>
    <w:rsid w:val="00D73486"/>
    <w:rsid w:val="00D734E2"/>
    <w:rsid w:val="00D73693"/>
    <w:rsid w:val="00D739BE"/>
    <w:rsid w:val="00D73B57"/>
    <w:rsid w:val="00D73E7E"/>
    <w:rsid w:val="00D73E86"/>
    <w:rsid w:val="00D73F48"/>
    <w:rsid w:val="00D74263"/>
    <w:rsid w:val="00D743D5"/>
    <w:rsid w:val="00D744C8"/>
    <w:rsid w:val="00D7459F"/>
    <w:rsid w:val="00D747F0"/>
    <w:rsid w:val="00D74834"/>
    <w:rsid w:val="00D74864"/>
    <w:rsid w:val="00D74A50"/>
    <w:rsid w:val="00D74B01"/>
    <w:rsid w:val="00D74DF1"/>
    <w:rsid w:val="00D752BE"/>
    <w:rsid w:val="00D75535"/>
    <w:rsid w:val="00D75A80"/>
    <w:rsid w:val="00D75DF7"/>
    <w:rsid w:val="00D760B7"/>
    <w:rsid w:val="00D76144"/>
    <w:rsid w:val="00D762CD"/>
    <w:rsid w:val="00D7632B"/>
    <w:rsid w:val="00D76450"/>
    <w:rsid w:val="00D764B7"/>
    <w:rsid w:val="00D764E1"/>
    <w:rsid w:val="00D76711"/>
    <w:rsid w:val="00D7690B"/>
    <w:rsid w:val="00D7690D"/>
    <w:rsid w:val="00D76A0C"/>
    <w:rsid w:val="00D76C06"/>
    <w:rsid w:val="00D76D0A"/>
    <w:rsid w:val="00D772A2"/>
    <w:rsid w:val="00D77685"/>
    <w:rsid w:val="00D77883"/>
    <w:rsid w:val="00D77AAE"/>
    <w:rsid w:val="00D77AC0"/>
    <w:rsid w:val="00D77C51"/>
    <w:rsid w:val="00D77C97"/>
    <w:rsid w:val="00D80076"/>
    <w:rsid w:val="00D80371"/>
    <w:rsid w:val="00D8059B"/>
    <w:rsid w:val="00D8072E"/>
    <w:rsid w:val="00D8079F"/>
    <w:rsid w:val="00D80CEF"/>
    <w:rsid w:val="00D80F92"/>
    <w:rsid w:val="00D815BE"/>
    <w:rsid w:val="00D8168F"/>
    <w:rsid w:val="00D81A2C"/>
    <w:rsid w:val="00D81B4B"/>
    <w:rsid w:val="00D81D25"/>
    <w:rsid w:val="00D81E17"/>
    <w:rsid w:val="00D81EBD"/>
    <w:rsid w:val="00D81F56"/>
    <w:rsid w:val="00D82275"/>
    <w:rsid w:val="00D82306"/>
    <w:rsid w:val="00D82829"/>
    <w:rsid w:val="00D8299B"/>
    <w:rsid w:val="00D82A39"/>
    <w:rsid w:val="00D82AE6"/>
    <w:rsid w:val="00D82B82"/>
    <w:rsid w:val="00D82B93"/>
    <w:rsid w:val="00D82B9B"/>
    <w:rsid w:val="00D82E30"/>
    <w:rsid w:val="00D82E51"/>
    <w:rsid w:val="00D82EA6"/>
    <w:rsid w:val="00D82F31"/>
    <w:rsid w:val="00D82F42"/>
    <w:rsid w:val="00D830CF"/>
    <w:rsid w:val="00D83230"/>
    <w:rsid w:val="00D8327D"/>
    <w:rsid w:val="00D838DF"/>
    <w:rsid w:val="00D83915"/>
    <w:rsid w:val="00D83920"/>
    <w:rsid w:val="00D83B05"/>
    <w:rsid w:val="00D83B1A"/>
    <w:rsid w:val="00D83B79"/>
    <w:rsid w:val="00D83C94"/>
    <w:rsid w:val="00D83D69"/>
    <w:rsid w:val="00D83DBA"/>
    <w:rsid w:val="00D83DBD"/>
    <w:rsid w:val="00D84086"/>
    <w:rsid w:val="00D84550"/>
    <w:rsid w:val="00D846DF"/>
    <w:rsid w:val="00D8488D"/>
    <w:rsid w:val="00D84A13"/>
    <w:rsid w:val="00D84C46"/>
    <w:rsid w:val="00D84ECE"/>
    <w:rsid w:val="00D851E1"/>
    <w:rsid w:val="00D853A6"/>
    <w:rsid w:val="00D856B4"/>
    <w:rsid w:val="00D8587D"/>
    <w:rsid w:val="00D85903"/>
    <w:rsid w:val="00D85ACB"/>
    <w:rsid w:val="00D85B1E"/>
    <w:rsid w:val="00D85C56"/>
    <w:rsid w:val="00D85CF9"/>
    <w:rsid w:val="00D8611C"/>
    <w:rsid w:val="00D862ED"/>
    <w:rsid w:val="00D862F7"/>
    <w:rsid w:val="00D86678"/>
    <w:rsid w:val="00D86832"/>
    <w:rsid w:val="00D868FD"/>
    <w:rsid w:val="00D869BC"/>
    <w:rsid w:val="00D86CFB"/>
    <w:rsid w:val="00D86ECB"/>
    <w:rsid w:val="00D87160"/>
    <w:rsid w:val="00D87475"/>
    <w:rsid w:val="00D87797"/>
    <w:rsid w:val="00D877DF"/>
    <w:rsid w:val="00D8780B"/>
    <w:rsid w:val="00D87848"/>
    <w:rsid w:val="00D87892"/>
    <w:rsid w:val="00D8789F"/>
    <w:rsid w:val="00D87B83"/>
    <w:rsid w:val="00D87C14"/>
    <w:rsid w:val="00D87C59"/>
    <w:rsid w:val="00D87F3F"/>
    <w:rsid w:val="00D87F74"/>
    <w:rsid w:val="00D90042"/>
    <w:rsid w:val="00D904BE"/>
    <w:rsid w:val="00D909D9"/>
    <w:rsid w:val="00D90A75"/>
    <w:rsid w:val="00D90AA1"/>
    <w:rsid w:val="00D90C34"/>
    <w:rsid w:val="00D90D18"/>
    <w:rsid w:val="00D90E00"/>
    <w:rsid w:val="00D90F7F"/>
    <w:rsid w:val="00D910E7"/>
    <w:rsid w:val="00D9120E"/>
    <w:rsid w:val="00D9138C"/>
    <w:rsid w:val="00D91412"/>
    <w:rsid w:val="00D91678"/>
    <w:rsid w:val="00D91784"/>
    <w:rsid w:val="00D91817"/>
    <w:rsid w:val="00D91871"/>
    <w:rsid w:val="00D91AC0"/>
    <w:rsid w:val="00D91C72"/>
    <w:rsid w:val="00D91CD1"/>
    <w:rsid w:val="00D92027"/>
    <w:rsid w:val="00D9241C"/>
    <w:rsid w:val="00D926AE"/>
    <w:rsid w:val="00D92EB1"/>
    <w:rsid w:val="00D92FB9"/>
    <w:rsid w:val="00D92FCC"/>
    <w:rsid w:val="00D930CD"/>
    <w:rsid w:val="00D9324C"/>
    <w:rsid w:val="00D932BA"/>
    <w:rsid w:val="00D935D1"/>
    <w:rsid w:val="00D9362C"/>
    <w:rsid w:val="00D9389F"/>
    <w:rsid w:val="00D93A85"/>
    <w:rsid w:val="00D93E07"/>
    <w:rsid w:val="00D9498B"/>
    <w:rsid w:val="00D94BB0"/>
    <w:rsid w:val="00D94EFE"/>
    <w:rsid w:val="00D94FA3"/>
    <w:rsid w:val="00D95515"/>
    <w:rsid w:val="00D958E5"/>
    <w:rsid w:val="00D95978"/>
    <w:rsid w:val="00D95A75"/>
    <w:rsid w:val="00D95B10"/>
    <w:rsid w:val="00D95EBB"/>
    <w:rsid w:val="00D960E2"/>
    <w:rsid w:val="00D96218"/>
    <w:rsid w:val="00D9627F"/>
    <w:rsid w:val="00D965DD"/>
    <w:rsid w:val="00D96621"/>
    <w:rsid w:val="00D96774"/>
    <w:rsid w:val="00D967AE"/>
    <w:rsid w:val="00D9680D"/>
    <w:rsid w:val="00D96907"/>
    <w:rsid w:val="00D96941"/>
    <w:rsid w:val="00D969F2"/>
    <w:rsid w:val="00D96B36"/>
    <w:rsid w:val="00D96C6A"/>
    <w:rsid w:val="00D96E76"/>
    <w:rsid w:val="00D96E79"/>
    <w:rsid w:val="00D96E7B"/>
    <w:rsid w:val="00D96FBB"/>
    <w:rsid w:val="00D97133"/>
    <w:rsid w:val="00D97328"/>
    <w:rsid w:val="00D97863"/>
    <w:rsid w:val="00D97A3B"/>
    <w:rsid w:val="00D97BE5"/>
    <w:rsid w:val="00DA033E"/>
    <w:rsid w:val="00DA05D2"/>
    <w:rsid w:val="00DA0C02"/>
    <w:rsid w:val="00DA0D3A"/>
    <w:rsid w:val="00DA0DAE"/>
    <w:rsid w:val="00DA0DEE"/>
    <w:rsid w:val="00DA1409"/>
    <w:rsid w:val="00DA17CB"/>
    <w:rsid w:val="00DA198F"/>
    <w:rsid w:val="00DA1B23"/>
    <w:rsid w:val="00DA1DD4"/>
    <w:rsid w:val="00DA1E21"/>
    <w:rsid w:val="00DA1E2B"/>
    <w:rsid w:val="00DA1FC6"/>
    <w:rsid w:val="00DA2083"/>
    <w:rsid w:val="00DA229C"/>
    <w:rsid w:val="00DA27F8"/>
    <w:rsid w:val="00DA2DC1"/>
    <w:rsid w:val="00DA2EBF"/>
    <w:rsid w:val="00DA2F1E"/>
    <w:rsid w:val="00DA2FA2"/>
    <w:rsid w:val="00DA2FA4"/>
    <w:rsid w:val="00DA3207"/>
    <w:rsid w:val="00DA32B4"/>
    <w:rsid w:val="00DA344E"/>
    <w:rsid w:val="00DA356E"/>
    <w:rsid w:val="00DA396E"/>
    <w:rsid w:val="00DA3AE3"/>
    <w:rsid w:val="00DA3B05"/>
    <w:rsid w:val="00DA3B49"/>
    <w:rsid w:val="00DA3C88"/>
    <w:rsid w:val="00DA3D53"/>
    <w:rsid w:val="00DA3E39"/>
    <w:rsid w:val="00DA403A"/>
    <w:rsid w:val="00DA4202"/>
    <w:rsid w:val="00DA451D"/>
    <w:rsid w:val="00DA457D"/>
    <w:rsid w:val="00DA4729"/>
    <w:rsid w:val="00DA49B6"/>
    <w:rsid w:val="00DA4A41"/>
    <w:rsid w:val="00DA4BD6"/>
    <w:rsid w:val="00DA4DF7"/>
    <w:rsid w:val="00DA5065"/>
    <w:rsid w:val="00DA5167"/>
    <w:rsid w:val="00DA540D"/>
    <w:rsid w:val="00DA5469"/>
    <w:rsid w:val="00DA5645"/>
    <w:rsid w:val="00DA5689"/>
    <w:rsid w:val="00DA568C"/>
    <w:rsid w:val="00DA570A"/>
    <w:rsid w:val="00DA57A1"/>
    <w:rsid w:val="00DA5AA6"/>
    <w:rsid w:val="00DA5B6C"/>
    <w:rsid w:val="00DA5CD2"/>
    <w:rsid w:val="00DA5CE9"/>
    <w:rsid w:val="00DA6031"/>
    <w:rsid w:val="00DA621B"/>
    <w:rsid w:val="00DA63C2"/>
    <w:rsid w:val="00DA6557"/>
    <w:rsid w:val="00DA65B6"/>
    <w:rsid w:val="00DA6729"/>
    <w:rsid w:val="00DA6A03"/>
    <w:rsid w:val="00DA6AEE"/>
    <w:rsid w:val="00DA6C0C"/>
    <w:rsid w:val="00DA6C19"/>
    <w:rsid w:val="00DA6CFD"/>
    <w:rsid w:val="00DA7008"/>
    <w:rsid w:val="00DA7103"/>
    <w:rsid w:val="00DA7158"/>
    <w:rsid w:val="00DA72FB"/>
    <w:rsid w:val="00DA754B"/>
    <w:rsid w:val="00DA7588"/>
    <w:rsid w:val="00DA782F"/>
    <w:rsid w:val="00DA797C"/>
    <w:rsid w:val="00DA79AC"/>
    <w:rsid w:val="00DA7B2C"/>
    <w:rsid w:val="00DA7B41"/>
    <w:rsid w:val="00DA7CBF"/>
    <w:rsid w:val="00DA7CDE"/>
    <w:rsid w:val="00DA7F07"/>
    <w:rsid w:val="00DA7F1C"/>
    <w:rsid w:val="00DB011E"/>
    <w:rsid w:val="00DB0420"/>
    <w:rsid w:val="00DB0428"/>
    <w:rsid w:val="00DB04BC"/>
    <w:rsid w:val="00DB05FD"/>
    <w:rsid w:val="00DB0755"/>
    <w:rsid w:val="00DB0A8D"/>
    <w:rsid w:val="00DB0B7D"/>
    <w:rsid w:val="00DB0D04"/>
    <w:rsid w:val="00DB122D"/>
    <w:rsid w:val="00DB1489"/>
    <w:rsid w:val="00DB167C"/>
    <w:rsid w:val="00DB16FC"/>
    <w:rsid w:val="00DB170E"/>
    <w:rsid w:val="00DB1A13"/>
    <w:rsid w:val="00DB1BC3"/>
    <w:rsid w:val="00DB1C24"/>
    <w:rsid w:val="00DB1E4A"/>
    <w:rsid w:val="00DB20FD"/>
    <w:rsid w:val="00DB2282"/>
    <w:rsid w:val="00DB2286"/>
    <w:rsid w:val="00DB22E2"/>
    <w:rsid w:val="00DB2358"/>
    <w:rsid w:val="00DB2414"/>
    <w:rsid w:val="00DB2580"/>
    <w:rsid w:val="00DB25A7"/>
    <w:rsid w:val="00DB284D"/>
    <w:rsid w:val="00DB2B5C"/>
    <w:rsid w:val="00DB2BB6"/>
    <w:rsid w:val="00DB2D17"/>
    <w:rsid w:val="00DB2E70"/>
    <w:rsid w:val="00DB3037"/>
    <w:rsid w:val="00DB3108"/>
    <w:rsid w:val="00DB331B"/>
    <w:rsid w:val="00DB34A0"/>
    <w:rsid w:val="00DB357B"/>
    <w:rsid w:val="00DB37AA"/>
    <w:rsid w:val="00DB3900"/>
    <w:rsid w:val="00DB3AD5"/>
    <w:rsid w:val="00DB3CBA"/>
    <w:rsid w:val="00DB4027"/>
    <w:rsid w:val="00DB41BA"/>
    <w:rsid w:val="00DB42EA"/>
    <w:rsid w:val="00DB4332"/>
    <w:rsid w:val="00DB45CD"/>
    <w:rsid w:val="00DB4758"/>
    <w:rsid w:val="00DB499E"/>
    <w:rsid w:val="00DB4CA8"/>
    <w:rsid w:val="00DB4CE2"/>
    <w:rsid w:val="00DB4CEB"/>
    <w:rsid w:val="00DB50AF"/>
    <w:rsid w:val="00DB51CD"/>
    <w:rsid w:val="00DB5234"/>
    <w:rsid w:val="00DB52E7"/>
    <w:rsid w:val="00DB5919"/>
    <w:rsid w:val="00DB5983"/>
    <w:rsid w:val="00DB5998"/>
    <w:rsid w:val="00DB5A2E"/>
    <w:rsid w:val="00DB5BB0"/>
    <w:rsid w:val="00DB5D0E"/>
    <w:rsid w:val="00DB5E48"/>
    <w:rsid w:val="00DB5E74"/>
    <w:rsid w:val="00DB5E83"/>
    <w:rsid w:val="00DB5EF9"/>
    <w:rsid w:val="00DB5F83"/>
    <w:rsid w:val="00DB6251"/>
    <w:rsid w:val="00DB62B3"/>
    <w:rsid w:val="00DB638D"/>
    <w:rsid w:val="00DB6881"/>
    <w:rsid w:val="00DB68E2"/>
    <w:rsid w:val="00DB6BD9"/>
    <w:rsid w:val="00DB6C36"/>
    <w:rsid w:val="00DB6CB9"/>
    <w:rsid w:val="00DB6D2E"/>
    <w:rsid w:val="00DB6E98"/>
    <w:rsid w:val="00DB6EF9"/>
    <w:rsid w:val="00DB6EFE"/>
    <w:rsid w:val="00DB6FF8"/>
    <w:rsid w:val="00DB71FB"/>
    <w:rsid w:val="00DB7412"/>
    <w:rsid w:val="00DB753C"/>
    <w:rsid w:val="00DB7682"/>
    <w:rsid w:val="00DB76AF"/>
    <w:rsid w:val="00DB7AE0"/>
    <w:rsid w:val="00DB7C3E"/>
    <w:rsid w:val="00DB7C6C"/>
    <w:rsid w:val="00DC02ED"/>
    <w:rsid w:val="00DC078D"/>
    <w:rsid w:val="00DC08B9"/>
    <w:rsid w:val="00DC0CAE"/>
    <w:rsid w:val="00DC0D8C"/>
    <w:rsid w:val="00DC1173"/>
    <w:rsid w:val="00DC1293"/>
    <w:rsid w:val="00DC192F"/>
    <w:rsid w:val="00DC1AC0"/>
    <w:rsid w:val="00DC1B2F"/>
    <w:rsid w:val="00DC1CAB"/>
    <w:rsid w:val="00DC1DB6"/>
    <w:rsid w:val="00DC1E50"/>
    <w:rsid w:val="00DC2055"/>
    <w:rsid w:val="00DC2175"/>
    <w:rsid w:val="00DC247F"/>
    <w:rsid w:val="00DC289C"/>
    <w:rsid w:val="00DC29FE"/>
    <w:rsid w:val="00DC2A82"/>
    <w:rsid w:val="00DC2B04"/>
    <w:rsid w:val="00DC2CC9"/>
    <w:rsid w:val="00DC2E37"/>
    <w:rsid w:val="00DC2E80"/>
    <w:rsid w:val="00DC3059"/>
    <w:rsid w:val="00DC305F"/>
    <w:rsid w:val="00DC30A4"/>
    <w:rsid w:val="00DC3533"/>
    <w:rsid w:val="00DC38AB"/>
    <w:rsid w:val="00DC3BD5"/>
    <w:rsid w:val="00DC3CD8"/>
    <w:rsid w:val="00DC3D28"/>
    <w:rsid w:val="00DC3EB4"/>
    <w:rsid w:val="00DC3F04"/>
    <w:rsid w:val="00DC3F16"/>
    <w:rsid w:val="00DC3FB7"/>
    <w:rsid w:val="00DC400C"/>
    <w:rsid w:val="00DC4221"/>
    <w:rsid w:val="00DC42F3"/>
    <w:rsid w:val="00DC448E"/>
    <w:rsid w:val="00DC46E7"/>
    <w:rsid w:val="00DC47D6"/>
    <w:rsid w:val="00DC47E7"/>
    <w:rsid w:val="00DC4868"/>
    <w:rsid w:val="00DC4C6D"/>
    <w:rsid w:val="00DC4EF6"/>
    <w:rsid w:val="00DC5303"/>
    <w:rsid w:val="00DC535F"/>
    <w:rsid w:val="00DC5622"/>
    <w:rsid w:val="00DC57BE"/>
    <w:rsid w:val="00DC58C1"/>
    <w:rsid w:val="00DC5A41"/>
    <w:rsid w:val="00DC5C13"/>
    <w:rsid w:val="00DC5E61"/>
    <w:rsid w:val="00DC5FB6"/>
    <w:rsid w:val="00DC5FD9"/>
    <w:rsid w:val="00DC60FC"/>
    <w:rsid w:val="00DC6485"/>
    <w:rsid w:val="00DC6937"/>
    <w:rsid w:val="00DC69FC"/>
    <w:rsid w:val="00DC6A19"/>
    <w:rsid w:val="00DC6B44"/>
    <w:rsid w:val="00DC6E7F"/>
    <w:rsid w:val="00DC6E85"/>
    <w:rsid w:val="00DC6F2C"/>
    <w:rsid w:val="00DC6FA4"/>
    <w:rsid w:val="00DC770A"/>
    <w:rsid w:val="00DC770C"/>
    <w:rsid w:val="00DC7726"/>
    <w:rsid w:val="00DC79FD"/>
    <w:rsid w:val="00DD0280"/>
    <w:rsid w:val="00DD0345"/>
    <w:rsid w:val="00DD05AE"/>
    <w:rsid w:val="00DD0870"/>
    <w:rsid w:val="00DD0880"/>
    <w:rsid w:val="00DD09DC"/>
    <w:rsid w:val="00DD0AE0"/>
    <w:rsid w:val="00DD0BE4"/>
    <w:rsid w:val="00DD0BEB"/>
    <w:rsid w:val="00DD0BF3"/>
    <w:rsid w:val="00DD0C5A"/>
    <w:rsid w:val="00DD0C9A"/>
    <w:rsid w:val="00DD0CC3"/>
    <w:rsid w:val="00DD0E53"/>
    <w:rsid w:val="00DD13EA"/>
    <w:rsid w:val="00DD150A"/>
    <w:rsid w:val="00DD162F"/>
    <w:rsid w:val="00DD17A0"/>
    <w:rsid w:val="00DD1857"/>
    <w:rsid w:val="00DD18E6"/>
    <w:rsid w:val="00DD1B2A"/>
    <w:rsid w:val="00DD1E05"/>
    <w:rsid w:val="00DD22DC"/>
    <w:rsid w:val="00DD2422"/>
    <w:rsid w:val="00DD257F"/>
    <w:rsid w:val="00DD2C4A"/>
    <w:rsid w:val="00DD2F93"/>
    <w:rsid w:val="00DD3183"/>
    <w:rsid w:val="00DD3734"/>
    <w:rsid w:val="00DD3823"/>
    <w:rsid w:val="00DD3AC4"/>
    <w:rsid w:val="00DD3BFB"/>
    <w:rsid w:val="00DD457D"/>
    <w:rsid w:val="00DD45F3"/>
    <w:rsid w:val="00DD46DC"/>
    <w:rsid w:val="00DD480D"/>
    <w:rsid w:val="00DD4A64"/>
    <w:rsid w:val="00DD4CD4"/>
    <w:rsid w:val="00DD4CDB"/>
    <w:rsid w:val="00DD4D7E"/>
    <w:rsid w:val="00DD4DFE"/>
    <w:rsid w:val="00DD4FC0"/>
    <w:rsid w:val="00DD5029"/>
    <w:rsid w:val="00DD50F6"/>
    <w:rsid w:val="00DD5321"/>
    <w:rsid w:val="00DD541B"/>
    <w:rsid w:val="00DD554E"/>
    <w:rsid w:val="00DD562E"/>
    <w:rsid w:val="00DD5716"/>
    <w:rsid w:val="00DD5C83"/>
    <w:rsid w:val="00DD5DB9"/>
    <w:rsid w:val="00DD5E83"/>
    <w:rsid w:val="00DD6014"/>
    <w:rsid w:val="00DD609A"/>
    <w:rsid w:val="00DD617A"/>
    <w:rsid w:val="00DD61BF"/>
    <w:rsid w:val="00DD65AB"/>
    <w:rsid w:val="00DD65CA"/>
    <w:rsid w:val="00DD66E0"/>
    <w:rsid w:val="00DD677D"/>
    <w:rsid w:val="00DD686B"/>
    <w:rsid w:val="00DD6CF6"/>
    <w:rsid w:val="00DD6D9F"/>
    <w:rsid w:val="00DD6E4C"/>
    <w:rsid w:val="00DD71C2"/>
    <w:rsid w:val="00DD7206"/>
    <w:rsid w:val="00DD739C"/>
    <w:rsid w:val="00DD7694"/>
    <w:rsid w:val="00DD793C"/>
    <w:rsid w:val="00DD7BA7"/>
    <w:rsid w:val="00DD7D02"/>
    <w:rsid w:val="00DD7D52"/>
    <w:rsid w:val="00DD7DD6"/>
    <w:rsid w:val="00DD7E50"/>
    <w:rsid w:val="00DD7EC2"/>
    <w:rsid w:val="00DE0036"/>
    <w:rsid w:val="00DE003D"/>
    <w:rsid w:val="00DE019F"/>
    <w:rsid w:val="00DE0332"/>
    <w:rsid w:val="00DE04EC"/>
    <w:rsid w:val="00DE06B9"/>
    <w:rsid w:val="00DE0785"/>
    <w:rsid w:val="00DE07F7"/>
    <w:rsid w:val="00DE08F3"/>
    <w:rsid w:val="00DE094C"/>
    <w:rsid w:val="00DE0F7B"/>
    <w:rsid w:val="00DE0FD0"/>
    <w:rsid w:val="00DE1095"/>
    <w:rsid w:val="00DE112B"/>
    <w:rsid w:val="00DE1165"/>
    <w:rsid w:val="00DE144F"/>
    <w:rsid w:val="00DE170A"/>
    <w:rsid w:val="00DE1B42"/>
    <w:rsid w:val="00DE1B73"/>
    <w:rsid w:val="00DE20BF"/>
    <w:rsid w:val="00DE2161"/>
    <w:rsid w:val="00DE237D"/>
    <w:rsid w:val="00DE2917"/>
    <w:rsid w:val="00DE29A5"/>
    <w:rsid w:val="00DE302C"/>
    <w:rsid w:val="00DE3117"/>
    <w:rsid w:val="00DE32AF"/>
    <w:rsid w:val="00DE3565"/>
    <w:rsid w:val="00DE367E"/>
    <w:rsid w:val="00DE376D"/>
    <w:rsid w:val="00DE38BE"/>
    <w:rsid w:val="00DE39CA"/>
    <w:rsid w:val="00DE3C7A"/>
    <w:rsid w:val="00DE3F7A"/>
    <w:rsid w:val="00DE41CC"/>
    <w:rsid w:val="00DE421B"/>
    <w:rsid w:val="00DE44E3"/>
    <w:rsid w:val="00DE44F6"/>
    <w:rsid w:val="00DE46AA"/>
    <w:rsid w:val="00DE47F6"/>
    <w:rsid w:val="00DE4B9B"/>
    <w:rsid w:val="00DE4BAF"/>
    <w:rsid w:val="00DE4C42"/>
    <w:rsid w:val="00DE4D80"/>
    <w:rsid w:val="00DE4E3D"/>
    <w:rsid w:val="00DE4F1A"/>
    <w:rsid w:val="00DE504E"/>
    <w:rsid w:val="00DE51D9"/>
    <w:rsid w:val="00DE51EB"/>
    <w:rsid w:val="00DE52AE"/>
    <w:rsid w:val="00DE5343"/>
    <w:rsid w:val="00DE5476"/>
    <w:rsid w:val="00DE54EC"/>
    <w:rsid w:val="00DE5AEB"/>
    <w:rsid w:val="00DE5B4E"/>
    <w:rsid w:val="00DE5E0A"/>
    <w:rsid w:val="00DE5EA2"/>
    <w:rsid w:val="00DE5F09"/>
    <w:rsid w:val="00DE5FEF"/>
    <w:rsid w:val="00DE60FA"/>
    <w:rsid w:val="00DE60FD"/>
    <w:rsid w:val="00DE6167"/>
    <w:rsid w:val="00DE639B"/>
    <w:rsid w:val="00DE63A6"/>
    <w:rsid w:val="00DE653C"/>
    <w:rsid w:val="00DE6A58"/>
    <w:rsid w:val="00DE6BAB"/>
    <w:rsid w:val="00DE6E97"/>
    <w:rsid w:val="00DE7202"/>
    <w:rsid w:val="00DE79B6"/>
    <w:rsid w:val="00DE7AD2"/>
    <w:rsid w:val="00DE7BE6"/>
    <w:rsid w:val="00DE7D2B"/>
    <w:rsid w:val="00DE7E38"/>
    <w:rsid w:val="00DE7F37"/>
    <w:rsid w:val="00DF004C"/>
    <w:rsid w:val="00DF00BE"/>
    <w:rsid w:val="00DF010E"/>
    <w:rsid w:val="00DF0142"/>
    <w:rsid w:val="00DF026C"/>
    <w:rsid w:val="00DF027E"/>
    <w:rsid w:val="00DF033D"/>
    <w:rsid w:val="00DF0B53"/>
    <w:rsid w:val="00DF0FDC"/>
    <w:rsid w:val="00DF10CD"/>
    <w:rsid w:val="00DF1404"/>
    <w:rsid w:val="00DF143D"/>
    <w:rsid w:val="00DF1468"/>
    <w:rsid w:val="00DF1942"/>
    <w:rsid w:val="00DF198D"/>
    <w:rsid w:val="00DF1A39"/>
    <w:rsid w:val="00DF1AB9"/>
    <w:rsid w:val="00DF1B9B"/>
    <w:rsid w:val="00DF1BE2"/>
    <w:rsid w:val="00DF1C4F"/>
    <w:rsid w:val="00DF1EE9"/>
    <w:rsid w:val="00DF1F93"/>
    <w:rsid w:val="00DF23A3"/>
    <w:rsid w:val="00DF2952"/>
    <w:rsid w:val="00DF2A25"/>
    <w:rsid w:val="00DF2C2E"/>
    <w:rsid w:val="00DF2CF3"/>
    <w:rsid w:val="00DF30E1"/>
    <w:rsid w:val="00DF3271"/>
    <w:rsid w:val="00DF3396"/>
    <w:rsid w:val="00DF3905"/>
    <w:rsid w:val="00DF3B89"/>
    <w:rsid w:val="00DF4011"/>
    <w:rsid w:val="00DF40D2"/>
    <w:rsid w:val="00DF416F"/>
    <w:rsid w:val="00DF43DB"/>
    <w:rsid w:val="00DF4539"/>
    <w:rsid w:val="00DF46E9"/>
    <w:rsid w:val="00DF482A"/>
    <w:rsid w:val="00DF4B29"/>
    <w:rsid w:val="00DF4C9A"/>
    <w:rsid w:val="00DF4FC2"/>
    <w:rsid w:val="00DF50AE"/>
    <w:rsid w:val="00DF524F"/>
    <w:rsid w:val="00DF525D"/>
    <w:rsid w:val="00DF52BB"/>
    <w:rsid w:val="00DF55C8"/>
    <w:rsid w:val="00DF573B"/>
    <w:rsid w:val="00DF5837"/>
    <w:rsid w:val="00DF58F5"/>
    <w:rsid w:val="00DF59A5"/>
    <w:rsid w:val="00DF5CB7"/>
    <w:rsid w:val="00DF5CE4"/>
    <w:rsid w:val="00DF5E2F"/>
    <w:rsid w:val="00DF5E96"/>
    <w:rsid w:val="00DF5F78"/>
    <w:rsid w:val="00DF6070"/>
    <w:rsid w:val="00DF6110"/>
    <w:rsid w:val="00DF6274"/>
    <w:rsid w:val="00DF6659"/>
    <w:rsid w:val="00DF66A2"/>
    <w:rsid w:val="00DF6738"/>
    <w:rsid w:val="00DF6A84"/>
    <w:rsid w:val="00DF6F52"/>
    <w:rsid w:val="00DF73F7"/>
    <w:rsid w:val="00DF7487"/>
    <w:rsid w:val="00DF7555"/>
    <w:rsid w:val="00DF7793"/>
    <w:rsid w:val="00DF784C"/>
    <w:rsid w:val="00DF7AD6"/>
    <w:rsid w:val="00DF7CA0"/>
    <w:rsid w:val="00DF7DA6"/>
    <w:rsid w:val="00DF7F01"/>
    <w:rsid w:val="00DF7F4F"/>
    <w:rsid w:val="00DF7F86"/>
    <w:rsid w:val="00E00166"/>
    <w:rsid w:val="00E005BA"/>
    <w:rsid w:val="00E006D2"/>
    <w:rsid w:val="00E008C5"/>
    <w:rsid w:val="00E009B0"/>
    <w:rsid w:val="00E00B1A"/>
    <w:rsid w:val="00E00D6F"/>
    <w:rsid w:val="00E01046"/>
    <w:rsid w:val="00E01250"/>
    <w:rsid w:val="00E01264"/>
    <w:rsid w:val="00E0126A"/>
    <w:rsid w:val="00E016AB"/>
    <w:rsid w:val="00E01815"/>
    <w:rsid w:val="00E018D7"/>
    <w:rsid w:val="00E01C3E"/>
    <w:rsid w:val="00E01DC0"/>
    <w:rsid w:val="00E01DDF"/>
    <w:rsid w:val="00E020CD"/>
    <w:rsid w:val="00E020FA"/>
    <w:rsid w:val="00E02147"/>
    <w:rsid w:val="00E02279"/>
    <w:rsid w:val="00E02320"/>
    <w:rsid w:val="00E02423"/>
    <w:rsid w:val="00E025CE"/>
    <w:rsid w:val="00E0267F"/>
    <w:rsid w:val="00E02693"/>
    <w:rsid w:val="00E02820"/>
    <w:rsid w:val="00E02A64"/>
    <w:rsid w:val="00E02C90"/>
    <w:rsid w:val="00E02DC8"/>
    <w:rsid w:val="00E02F33"/>
    <w:rsid w:val="00E0314C"/>
    <w:rsid w:val="00E031ED"/>
    <w:rsid w:val="00E03374"/>
    <w:rsid w:val="00E033E7"/>
    <w:rsid w:val="00E039EE"/>
    <w:rsid w:val="00E03B55"/>
    <w:rsid w:val="00E03BFC"/>
    <w:rsid w:val="00E03E10"/>
    <w:rsid w:val="00E03FEF"/>
    <w:rsid w:val="00E04053"/>
    <w:rsid w:val="00E04142"/>
    <w:rsid w:val="00E04405"/>
    <w:rsid w:val="00E044A9"/>
    <w:rsid w:val="00E0453F"/>
    <w:rsid w:val="00E0460B"/>
    <w:rsid w:val="00E0464A"/>
    <w:rsid w:val="00E046DC"/>
    <w:rsid w:val="00E04741"/>
    <w:rsid w:val="00E04897"/>
    <w:rsid w:val="00E04B06"/>
    <w:rsid w:val="00E04B4E"/>
    <w:rsid w:val="00E04C9D"/>
    <w:rsid w:val="00E04DAE"/>
    <w:rsid w:val="00E04E6A"/>
    <w:rsid w:val="00E04F37"/>
    <w:rsid w:val="00E04F5D"/>
    <w:rsid w:val="00E04FE9"/>
    <w:rsid w:val="00E05391"/>
    <w:rsid w:val="00E053BC"/>
    <w:rsid w:val="00E05590"/>
    <w:rsid w:val="00E056FD"/>
    <w:rsid w:val="00E05A1F"/>
    <w:rsid w:val="00E05AA8"/>
    <w:rsid w:val="00E05DE0"/>
    <w:rsid w:val="00E06196"/>
    <w:rsid w:val="00E0626F"/>
    <w:rsid w:val="00E063C9"/>
    <w:rsid w:val="00E0642B"/>
    <w:rsid w:val="00E06535"/>
    <w:rsid w:val="00E066F5"/>
    <w:rsid w:val="00E06802"/>
    <w:rsid w:val="00E06AB2"/>
    <w:rsid w:val="00E06FD5"/>
    <w:rsid w:val="00E07157"/>
    <w:rsid w:val="00E071D5"/>
    <w:rsid w:val="00E07421"/>
    <w:rsid w:val="00E07443"/>
    <w:rsid w:val="00E07A14"/>
    <w:rsid w:val="00E07A54"/>
    <w:rsid w:val="00E07DD2"/>
    <w:rsid w:val="00E1012A"/>
    <w:rsid w:val="00E102DE"/>
    <w:rsid w:val="00E103AB"/>
    <w:rsid w:val="00E105CD"/>
    <w:rsid w:val="00E10608"/>
    <w:rsid w:val="00E107BC"/>
    <w:rsid w:val="00E10802"/>
    <w:rsid w:val="00E1098E"/>
    <w:rsid w:val="00E10F37"/>
    <w:rsid w:val="00E11089"/>
    <w:rsid w:val="00E1108C"/>
    <w:rsid w:val="00E11154"/>
    <w:rsid w:val="00E1118A"/>
    <w:rsid w:val="00E114C9"/>
    <w:rsid w:val="00E1186D"/>
    <w:rsid w:val="00E118EE"/>
    <w:rsid w:val="00E11C4E"/>
    <w:rsid w:val="00E11F75"/>
    <w:rsid w:val="00E11F81"/>
    <w:rsid w:val="00E12388"/>
    <w:rsid w:val="00E1245E"/>
    <w:rsid w:val="00E12504"/>
    <w:rsid w:val="00E12749"/>
    <w:rsid w:val="00E1277B"/>
    <w:rsid w:val="00E12841"/>
    <w:rsid w:val="00E12985"/>
    <w:rsid w:val="00E12A54"/>
    <w:rsid w:val="00E12C09"/>
    <w:rsid w:val="00E12C1B"/>
    <w:rsid w:val="00E12C90"/>
    <w:rsid w:val="00E12E30"/>
    <w:rsid w:val="00E12E7F"/>
    <w:rsid w:val="00E12EEF"/>
    <w:rsid w:val="00E13138"/>
    <w:rsid w:val="00E133A6"/>
    <w:rsid w:val="00E133C1"/>
    <w:rsid w:val="00E133E2"/>
    <w:rsid w:val="00E135C5"/>
    <w:rsid w:val="00E13883"/>
    <w:rsid w:val="00E1393E"/>
    <w:rsid w:val="00E139AA"/>
    <w:rsid w:val="00E13A6A"/>
    <w:rsid w:val="00E13B48"/>
    <w:rsid w:val="00E13C2D"/>
    <w:rsid w:val="00E13D5A"/>
    <w:rsid w:val="00E13F52"/>
    <w:rsid w:val="00E14073"/>
    <w:rsid w:val="00E14092"/>
    <w:rsid w:val="00E141AA"/>
    <w:rsid w:val="00E14268"/>
    <w:rsid w:val="00E14400"/>
    <w:rsid w:val="00E14884"/>
    <w:rsid w:val="00E14936"/>
    <w:rsid w:val="00E14995"/>
    <w:rsid w:val="00E14C95"/>
    <w:rsid w:val="00E14CD6"/>
    <w:rsid w:val="00E14EC2"/>
    <w:rsid w:val="00E14F19"/>
    <w:rsid w:val="00E14F53"/>
    <w:rsid w:val="00E15011"/>
    <w:rsid w:val="00E150B0"/>
    <w:rsid w:val="00E152B7"/>
    <w:rsid w:val="00E1532B"/>
    <w:rsid w:val="00E15585"/>
    <w:rsid w:val="00E15738"/>
    <w:rsid w:val="00E158BE"/>
    <w:rsid w:val="00E15E07"/>
    <w:rsid w:val="00E15F5F"/>
    <w:rsid w:val="00E15FD7"/>
    <w:rsid w:val="00E160D9"/>
    <w:rsid w:val="00E1646A"/>
    <w:rsid w:val="00E165EB"/>
    <w:rsid w:val="00E168B9"/>
    <w:rsid w:val="00E16907"/>
    <w:rsid w:val="00E16A1D"/>
    <w:rsid w:val="00E16AA6"/>
    <w:rsid w:val="00E16AD9"/>
    <w:rsid w:val="00E16DB3"/>
    <w:rsid w:val="00E16DDB"/>
    <w:rsid w:val="00E17152"/>
    <w:rsid w:val="00E172A5"/>
    <w:rsid w:val="00E173B1"/>
    <w:rsid w:val="00E175DC"/>
    <w:rsid w:val="00E1775D"/>
    <w:rsid w:val="00E17839"/>
    <w:rsid w:val="00E17844"/>
    <w:rsid w:val="00E17964"/>
    <w:rsid w:val="00E1799C"/>
    <w:rsid w:val="00E17A63"/>
    <w:rsid w:val="00E17A97"/>
    <w:rsid w:val="00E17AB2"/>
    <w:rsid w:val="00E17CCF"/>
    <w:rsid w:val="00E17DAA"/>
    <w:rsid w:val="00E17FD5"/>
    <w:rsid w:val="00E20163"/>
    <w:rsid w:val="00E2018C"/>
    <w:rsid w:val="00E201BE"/>
    <w:rsid w:val="00E2039C"/>
    <w:rsid w:val="00E2058D"/>
    <w:rsid w:val="00E20607"/>
    <w:rsid w:val="00E207E1"/>
    <w:rsid w:val="00E20940"/>
    <w:rsid w:val="00E20A5C"/>
    <w:rsid w:val="00E20C31"/>
    <w:rsid w:val="00E20EA5"/>
    <w:rsid w:val="00E20FA6"/>
    <w:rsid w:val="00E21066"/>
    <w:rsid w:val="00E211C0"/>
    <w:rsid w:val="00E21217"/>
    <w:rsid w:val="00E2125E"/>
    <w:rsid w:val="00E21311"/>
    <w:rsid w:val="00E215A3"/>
    <w:rsid w:val="00E2163B"/>
    <w:rsid w:val="00E21A01"/>
    <w:rsid w:val="00E21A1F"/>
    <w:rsid w:val="00E21B31"/>
    <w:rsid w:val="00E21F75"/>
    <w:rsid w:val="00E22367"/>
    <w:rsid w:val="00E223C9"/>
    <w:rsid w:val="00E22726"/>
    <w:rsid w:val="00E22977"/>
    <w:rsid w:val="00E22A9A"/>
    <w:rsid w:val="00E22B0E"/>
    <w:rsid w:val="00E22D87"/>
    <w:rsid w:val="00E22FC2"/>
    <w:rsid w:val="00E23084"/>
    <w:rsid w:val="00E23736"/>
    <w:rsid w:val="00E237A7"/>
    <w:rsid w:val="00E23C6B"/>
    <w:rsid w:val="00E23EC3"/>
    <w:rsid w:val="00E241BD"/>
    <w:rsid w:val="00E242A6"/>
    <w:rsid w:val="00E2441A"/>
    <w:rsid w:val="00E244DD"/>
    <w:rsid w:val="00E245BB"/>
    <w:rsid w:val="00E24B11"/>
    <w:rsid w:val="00E24DA2"/>
    <w:rsid w:val="00E24F0C"/>
    <w:rsid w:val="00E251A1"/>
    <w:rsid w:val="00E251A5"/>
    <w:rsid w:val="00E253DE"/>
    <w:rsid w:val="00E255FA"/>
    <w:rsid w:val="00E25711"/>
    <w:rsid w:val="00E25922"/>
    <w:rsid w:val="00E25A9D"/>
    <w:rsid w:val="00E25D1C"/>
    <w:rsid w:val="00E25D2E"/>
    <w:rsid w:val="00E25D4B"/>
    <w:rsid w:val="00E25DDE"/>
    <w:rsid w:val="00E25F08"/>
    <w:rsid w:val="00E26366"/>
    <w:rsid w:val="00E26483"/>
    <w:rsid w:val="00E26560"/>
    <w:rsid w:val="00E26597"/>
    <w:rsid w:val="00E265FE"/>
    <w:rsid w:val="00E26BDF"/>
    <w:rsid w:val="00E26C8C"/>
    <w:rsid w:val="00E26E55"/>
    <w:rsid w:val="00E26EFB"/>
    <w:rsid w:val="00E27251"/>
    <w:rsid w:val="00E27444"/>
    <w:rsid w:val="00E27700"/>
    <w:rsid w:val="00E2793E"/>
    <w:rsid w:val="00E27BA5"/>
    <w:rsid w:val="00E27CB1"/>
    <w:rsid w:val="00E27D07"/>
    <w:rsid w:val="00E30138"/>
    <w:rsid w:val="00E304AD"/>
    <w:rsid w:val="00E306AB"/>
    <w:rsid w:val="00E30748"/>
    <w:rsid w:val="00E308E4"/>
    <w:rsid w:val="00E30934"/>
    <w:rsid w:val="00E30A3C"/>
    <w:rsid w:val="00E30B75"/>
    <w:rsid w:val="00E30E6B"/>
    <w:rsid w:val="00E31317"/>
    <w:rsid w:val="00E314DB"/>
    <w:rsid w:val="00E3170D"/>
    <w:rsid w:val="00E317E6"/>
    <w:rsid w:val="00E31A3F"/>
    <w:rsid w:val="00E31C9D"/>
    <w:rsid w:val="00E32304"/>
    <w:rsid w:val="00E3239A"/>
    <w:rsid w:val="00E323E8"/>
    <w:rsid w:val="00E3244A"/>
    <w:rsid w:val="00E32515"/>
    <w:rsid w:val="00E32620"/>
    <w:rsid w:val="00E328A6"/>
    <w:rsid w:val="00E32C7A"/>
    <w:rsid w:val="00E32FF4"/>
    <w:rsid w:val="00E3303D"/>
    <w:rsid w:val="00E331D4"/>
    <w:rsid w:val="00E331D7"/>
    <w:rsid w:val="00E33220"/>
    <w:rsid w:val="00E332ED"/>
    <w:rsid w:val="00E33999"/>
    <w:rsid w:val="00E339FA"/>
    <w:rsid w:val="00E33D7C"/>
    <w:rsid w:val="00E33EF1"/>
    <w:rsid w:val="00E33F65"/>
    <w:rsid w:val="00E34138"/>
    <w:rsid w:val="00E341F9"/>
    <w:rsid w:val="00E3441C"/>
    <w:rsid w:val="00E3441E"/>
    <w:rsid w:val="00E34775"/>
    <w:rsid w:val="00E34A1F"/>
    <w:rsid w:val="00E34D81"/>
    <w:rsid w:val="00E350E1"/>
    <w:rsid w:val="00E351E6"/>
    <w:rsid w:val="00E353DD"/>
    <w:rsid w:val="00E354D7"/>
    <w:rsid w:val="00E3555E"/>
    <w:rsid w:val="00E35FE1"/>
    <w:rsid w:val="00E36070"/>
    <w:rsid w:val="00E36381"/>
    <w:rsid w:val="00E3677E"/>
    <w:rsid w:val="00E36A4D"/>
    <w:rsid w:val="00E36C0C"/>
    <w:rsid w:val="00E36C1E"/>
    <w:rsid w:val="00E36C46"/>
    <w:rsid w:val="00E36D30"/>
    <w:rsid w:val="00E36DCD"/>
    <w:rsid w:val="00E36F9C"/>
    <w:rsid w:val="00E3727B"/>
    <w:rsid w:val="00E373D8"/>
    <w:rsid w:val="00E37568"/>
    <w:rsid w:val="00E37626"/>
    <w:rsid w:val="00E37629"/>
    <w:rsid w:val="00E37696"/>
    <w:rsid w:val="00E37707"/>
    <w:rsid w:val="00E37B96"/>
    <w:rsid w:val="00E37CFA"/>
    <w:rsid w:val="00E4027A"/>
    <w:rsid w:val="00E404D5"/>
    <w:rsid w:val="00E40919"/>
    <w:rsid w:val="00E40ACF"/>
    <w:rsid w:val="00E40BF2"/>
    <w:rsid w:val="00E40F69"/>
    <w:rsid w:val="00E412C0"/>
    <w:rsid w:val="00E41382"/>
    <w:rsid w:val="00E41399"/>
    <w:rsid w:val="00E4162F"/>
    <w:rsid w:val="00E41693"/>
    <w:rsid w:val="00E417B7"/>
    <w:rsid w:val="00E41BBC"/>
    <w:rsid w:val="00E41CC4"/>
    <w:rsid w:val="00E41EAA"/>
    <w:rsid w:val="00E420FD"/>
    <w:rsid w:val="00E421FA"/>
    <w:rsid w:val="00E42270"/>
    <w:rsid w:val="00E42281"/>
    <w:rsid w:val="00E42331"/>
    <w:rsid w:val="00E42432"/>
    <w:rsid w:val="00E42751"/>
    <w:rsid w:val="00E427E7"/>
    <w:rsid w:val="00E42839"/>
    <w:rsid w:val="00E42955"/>
    <w:rsid w:val="00E42B7A"/>
    <w:rsid w:val="00E42B89"/>
    <w:rsid w:val="00E42CF2"/>
    <w:rsid w:val="00E42DE0"/>
    <w:rsid w:val="00E42F6C"/>
    <w:rsid w:val="00E43015"/>
    <w:rsid w:val="00E4318C"/>
    <w:rsid w:val="00E435D4"/>
    <w:rsid w:val="00E43702"/>
    <w:rsid w:val="00E438EC"/>
    <w:rsid w:val="00E43FF6"/>
    <w:rsid w:val="00E44061"/>
    <w:rsid w:val="00E441FE"/>
    <w:rsid w:val="00E44404"/>
    <w:rsid w:val="00E447FA"/>
    <w:rsid w:val="00E4480B"/>
    <w:rsid w:val="00E44984"/>
    <w:rsid w:val="00E44C5F"/>
    <w:rsid w:val="00E44C6A"/>
    <w:rsid w:val="00E44D1B"/>
    <w:rsid w:val="00E44F04"/>
    <w:rsid w:val="00E451DF"/>
    <w:rsid w:val="00E455D7"/>
    <w:rsid w:val="00E45738"/>
    <w:rsid w:val="00E457F5"/>
    <w:rsid w:val="00E459BB"/>
    <w:rsid w:val="00E45AC0"/>
    <w:rsid w:val="00E45C50"/>
    <w:rsid w:val="00E45CB7"/>
    <w:rsid w:val="00E45DBF"/>
    <w:rsid w:val="00E45F60"/>
    <w:rsid w:val="00E46136"/>
    <w:rsid w:val="00E46599"/>
    <w:rsid w:val="00E4671D"/>
    <w:rsid w:val="00E46818"/>
    <w:rsid w:val="00E46BD4"/>
    <w:rsid w:val="00E46C85"/>
    <w:rsid w:val="00E46E1F"/>
    <w:rsid w:val="00E47162"/>
    <w:rsid w:val="00E4727B"/>
    <w:rsid w:val="00E475FD"/>
    <w:rsid w:val="00E477AF"/>
    <w:rsid w:val="00E47824"/>
    <w:rsid w:val="00E4793C"/>
    <w:rsid w:val="00E47A09"/>
    <w:rsid w:val="00E47B1C"/>
    <w:rsid w:val="00E47CCE"/>
    <w:rsid w:val="00E47D07"/>
    <w:rsid w:val="00E47EBB"/>
    <w:rsid w:val="00E502DA"/>
    <w:rsid w:val="00E506C9"/>
    <w:rsid w:val="00E50984"/>
    <w:rsid w:val="00E50C6A"/>
    <w:rsid w:val="00E50D42"/>
    <w:rsid w:val="00E51058"/>
    <w:rsid w:val="00E510B1"/>
    <w:rsid w:val="00E511F5"/>
    <w:rsid w:val="00E513DF"/>
    <w:rsid w:val="00E51853"/>
    <w:rsid w:val="00E5192C"/>
    <w:rsid w:val="00E51EB3"/>
    <w:rsid w:val="00E51FE6"/>
    <w:rsid w:val="00E520C5"/>
    <w:rsid w:val="00E522A4"/>
    <w:rsid w:val="00E522B8"/>
    <w:rsid w:val="00E5239C"/>
    <w:rsid w:val="00E52470"/>
    <w:rsid w:val="00E52506"/>
    <w:rsid w:val="00E52719"/>
    <w:rsid w:val="00E52C2C"/>
    <w:rsid w:val="00E52C50"/>
    <w:rsid w:val="00E52D5E"/>
    <w:rsid w:val="00E52DF8"/>
    <w:rsid w:val="00E53566"/>
    <w:rsid w:val="00E5356E"/>
    <w:rsid w:val="00E5358E"/>
    <w:rsid w:val="00E53936"/>
    <w:rsid w:val="00E53962"/>
    <w:rsid w:val="00E53AF0"/>
    <w:rsid w:val="00E53CBD"/>
    <w:rsid w:val="00E53DA8"/>
    <w:rsid w:val="00E53EF4"/>
    <w:rsid w:val="00E5402C"/>
    <w:rsid w:val="00E54281"/>
    <w:rsid w:val="00E5466C"/>
    <w:rsid w:val="00E54778"/>
    <w:rsid w:val="00E547B7"/>
    <w:rsid w:val="00E548B3"/>
    <w:rsid w:val="00E54A68"/>
    <w:rsid w:val="00E54E87"/>
    <w:rsid w:val="00E54F46"/>
    <w:rsid w:val="00E54F90"/>
    <w:rsid w:val="00E551F3"/>
    <w:rsid w:val="00E555CC"/>
    <w:rsid w:val="00E55829"/>
    <w:rsid w:val="00E55949"/>
    <w:rsid w:val="00E55A5E"/>
    <w:rsid w:val="00E55B6C"/>
    <w:rsid w:val="00E55BDA"/>
    <w:rsid w:val="00E55FA8"/>
    <w:rsid w:val="00E56054"/>
    <w:rsid w:val="00E56253"/>
    <w:rsid w:val="00E56304"/>
    <w:rsid w:val="00E5681F"/>
    <w:rsid w:val="00E5696A"/>
    <w:rsid w:val="00E569A3"/>
    <w:rsid w:val="00E56A30"/>
    <w:rsid w:val="00E56F92"/>
    <w:rsid w:val="00E5715D"/>
    <w:rsid w:val="00E57175"/>
    <w:rsid w:val="00E57290"/>
    <w:rsid w:val="00E573FE"/>
    <w:rsid w:val="00E5762D"/>
    <w:rsid w:val="00E57680"/>
    <w:rsid w:val="00E578FB"/>
    <w:rsid w:val="00E5797F"/>
    <w:rsid w:val="00E57C01"/>
    <w:rsid w:val="00E57DB2"/>
    <w:rsid w:val="00E57DD1"/>
    <w:rsid w:val="00E57E01"/>
    <w:rsid w:val="00E6012C"/>
    <w:rsid w:val="00E60167"/>
    <w:rsid w:val="00E6017B"/>
    <w:rsid w:val="00E6041D"/>
    <w:rsid w:val="00E6067B"/>
    <w:rsid w:val="00E60926"/>
    <w:rsid w:val="00E6099F"/>
    <w:rsid w:val="00E60A34"/>
    <w:rsid w:val="00E60AD7"/>
    <w:rsid w:val="00E6103B"/>
    <w:rsid w:val="00E61062"/>
    <w:rsid w:val="00E610DD"/>
    <w:rsid w:val="00E61409"/>
    <w:rsid w:val="00E6155E"/>
    <w:rsid w:val="00E61900"/>
    <w:rsid w:val="00E61D66"/>
    <w:rsid w:val="00E61FD6"/>
    <w:rsid w:val="00E620CA"/>
    <w:rsid w:val="00E62457"/>
    <w:rsid w:val="00E625BB"/>
    <w:rsid w:val="00E62795"/>
    <w:rsid w:val="00E62893"/>
    <w:rsid w:val="00E62D0A"/>
    <w:rsid w:val="00E62D82"/>
    <w:rsid w:val="00E62EA9"/>
    <w:rsid w:val="00E63058"/>
    <w:rsid w:val="00E632D6"/>
    <w:rsid w:val="00E63344"/>
    <w:rsid w:val="00E63350"/>
    <w:rsid w:val="00E63546"/>
    <w:rsid w:val="00E635CE"/>
    <w:rsid w:val="00E63B34"/>
    <w:rsid w:val="00E63D55"/>
    <w:rsid w:val="00E63ECD"/>
    <w:rsid w:val="00E641C1"/>
    <w:rsid w:val="00E64250"/>
    <w:rsid w:val="00E64534"/>
    <w:rsid w:val="00E647C2"/>
    <w:rsid w:val="00E647C4"/>
    <w:rsid w:val="00E6494D"/>
    <w:rsid w:val="00E64B11"/>
    <w:rsid w:val="00E64C3C"/>
    <w:rsid w:val="00E64D2E"/>
    <w:rsid w:val="00E64EDC"/>
    <w:rsid w:val="00E65024"/>
    <w:rsid w:val="00E6503C"/>
    <w:rsid w:val="00E65098"/>
    <w:rsid w:val="00E65165"/>
    <w:rsid w:val="00E6537D"/>
    <w:rsid w:val="00E65B35"/>
    <w:rsid w:val="00E65B6D"/>
    <w:rsid w:val="00E65C15"/>
    <w:rsid w:val="00E65DB5"/>
    <w:rsid w:val="00E65ED0"/>
    <w:rsid w:val="00E65FC4"/>
    <w:rsid w:val="00E6619A"/>
    <w:rsid w:val="00E661DE"/>
    <w:rsid w:val="00E661F7"/>
    <w:rsid w:val="00E6643F"/>
    <w:rsid w:val="00E66470"/>
    <w:rsid w:val="00E664DF"/>
    <w:rsid w:val="00E66544"/>
    <w:rsid w:val="00E666CF"/>
    <w:rsid w:val="00E66769"/>
    <w:rsid w:val="00E66939"/>
    <w:rsid w:val="00E66E67"/>
    <w:rsid w:val="00E66E92"/>
    <w:rsid w:val="00E6735E"/>
    <w:rsid w:val="00E6738B"/>
    <w:rsid w:val="00E67699"/>
    <w:rsid w:val="00E67799"/>
    <w:rsid w:val="00E6792B"/>
    <w:rsid w:val="00E67A7D"/>
    <w:rsid w:val="00E67CB3"/>
    <w:rsid w:val="00E67D5F"/>
    <w:rsid w:val="00E67DD0"/>
    <w:rsid w:val="00E67DF3"/>
    <w:rsid w:val="00E67DF8"/>
    <w:rsid w:val="00E67DFE"/>
    <w:rsid w:val="00E67EDB"/>
    <w:rsid w:val="00E70123"/>
    <w:rsid w:val="00E7038E"/>
    <w:rsid w:val="00E70B4F"/>
    <w:rsid w:val="00E70B60"/>
    <w:rsid w:val="00E710CD"/>
    <w:rsid w:val="00E711E3"/>
    <w:rsid w:val="00E71332"/>
    <w:rsid w:val="00E714D5"/>
    <w:rsid w:val="00E714E8"/>
    <w:rsid w:val="00E71511"/>
    <w:rsid w:val="00E715CC"/>
    <w:rsid w:val="00E71664"/>
    <w:rsid w:val="00E717D6"/>
    <w:rsid w:val="00E71A75"/>
    <w:rsid w:val="00E71BF1"/>
    <w:rsid w:val="00E71D33"/>
    <w:rsid w:val="00E71D87"/>
    <w:rsid w:val="00E71F67"/>
    <w:rsid w:val="00E71F6C"/>
    <w:rsid w:val="00E71FA9"/>
    <w:rsid w:val="00E721B8"/>
    <w:rsid w:val="00E72259"/>
    <w:rsid w:val="00E72434"/>
    <w:rsid w:val="00E729F1"/>
    <w:rsid w:val="00E72A0A"/>
    <w:rsid w:val="00E72AEB"/>
    <w:rsid w:val="00E72B33"/>
    <w:rsid w:val="00E72D5B"/>
    <w:rsid w:val="00E72E36"/>
    <w:rsid w:val="00E7346F"/>
    <w:rsid w:val="00E7359B"/>
    <w:rsid w:val="00E736A4"/>
    <w:rsid w:val="00E737BA"/>
    <w:rsid w:val="00E738D6"/>
    <w:rsid w:val="00E73AE4"/>
    <w:rsid w:val="00E73B15"/>
    <w:rsid w:val="00E73C6F"/>
    <w:rsid w:val="00E73D69"/>
    <w:rsid w:val="00E74111"/>
    <w:rsid w:val="00E743A6"/>
    <w:rsid w:val="00E74505"/>
    <w:rsid w:val="00E74696"/>
    <w:rsid w:val="00E746C9"/>
    <w:rsid w:val="00E7483B"/>
    <w:rsid w:val="00E7484A"/>
    <w:rsid w:val="00E74A1B"/>
    <w:rsid w:val="00E74A1C"/>
    <w:rsid w:val="00E74B0F"/>
    <w:rsid w:val="00E74B22"/>
    <w:rsid w:val="00E74C86"/>
    <w:rsid w:val="00E75086"/>
    <w:rsid w:val="00E7508F"/>
    <w:rsid w:val="00E751DD"/>
    <w:rsid w:val="00E75315"/>
    <w:rsid w:val="00E753FB"/>
    <w:rsid w:val="00E758CB"/>
    <w:rsid w:val="00E75A21"/>
    <w:rsid w:val="00E75A7F"/>
    <w:rsid w:val="00E761AD"/>
    <w:rsid w:val="00E7642C"/>
    <w:rsid w:val="00E765EE"/>
    <w:rsid w:val="00E7666D"/>
    <w:rsid w:val="00E7685B"/>
    <w:rsid w:val="00E7694A"/>
    <w:rsid w:val="00E76A20"/>
    <w:rsid w:val="00E76BFC"/>
    <w:rsid w:val="00E76C67"/>
    <w:rsid w:val="00E77205"/>
    <w:rsid w:val="00E773B9"/>
    <w:rsid w:val="00E77ADA"/>
    <w:rsid w:val="00E77C74"/>
    <w:rsid w:val="00E77D35"/>
    <w:rsid w:val="00E801A6"/>
    <w:rsid w:val="00E80233"/>
    <w:rsid w:val="00E802AA"/>
    <w:rsid w:val="00E802FC"/>
    <w:rsid w:val="00E80307"/>
    <w:rsid w:val="00E80507"/>
    <w:rsid w:val="00E8059B"/>
    <w:rsid w:val="00E80A3B"/>
    <w:rsid w:val="00E80CD2"/>
    <w:rsid w:val="00E80EB0"/>
    <w:rsid w:val="00E80F23"/>
    <w:rsid w:val="00E81152"/>
    <w:rsid w:val="00E8122B"/>
    <w:rsid w:val="00E8130A"/>
    <w:rsid w:val="00E8175B"/>
    <w:rsid w:val="00E8188E"/>
    <w:rsid w:val="00E81C14"/>
    <w:rsid w:val="00E81D67"/>
    <w:rsid w:val="00E81D72"/>
    <w:rsid w:val="00E81E2A"/>
    <w:rsid w:val="00E82161"/>
    <w:rsid w:val="00E82196"/>
    <w:rsid w:val="00E82300"/>
    <w:rsid w:val="00E823C7"/>
    <w:rsid w:val="00E826EA"/>
    <w:rsid w:val="00E8285D"/>
    <w:rsid w:val="00E82B0C"/>
    <w:rsid w:val="00E82C21"/>
    <w:rsid w:val="00E82C3F"/>
    <w:rsid w:val="00E82F2A"/>
    <w:rsid w:val="00E82F93"/>
    <w:rsid w:val="00E82FD6"/>
    <w:rsid w:val="00E82FFD"/>
    <w:rsid w:val="00E835D9"/>
    <w:rsid w:val="00E8363B"/>
    <w:rsid w:val="00E836C2"/>
    <w:rsid w:val="00E83958"/>
    <w:rsid w:val="00E83F3E"/>
    <w:rsid w:val="00E83FC5"/>
    <w:rsid w:val="00E84084"/>
    <w:rsid w:val="00E8410B"/>
    <w:rsid w:val="00E84113"/>
    <w:rsid w:val="00E8432A"/>
    <w:rsid w:val="00E843F3"/>
    <w:rsid w:val="00E843F9"/>
    <w:rsid w:val="00E84712"/>
    <w:rsid w:val="00E84867"/>
    <w:rsid w:val="00E848B0"/>
    <w:rsid w:val="00E848E9"/>
    <w:rsid w:val="00E84EFC"/>
    <w:rsid w:val="00E84F27"/>
    <w:rsid w:val="00E8524F"/>
    <w:rsid w:val="00E85444"/>
    <w:rsid w:val="00E85518"/>
    <w:rsid w:val="00E85A54"/>
    <w:rsid w:val="00E85BB2"/>
    <w:rsid w:val="00E85E03"/>
    <w:rsid w:val="00E85F1E"/>
    <w:rsid w:val="00E862F7"/>
    <w:rsid w:val="00E863F3"/>
    <w:rsid w:val="00E86839"/>
    <w:rsid w:val="00E86AE2"/>
    <w:rsid w:val="00E86E04"/>
    <w:rsid w:val="00E870AE"/>
    <w:rsid w:val="00E870F0"/>
    <w:rsid w:val="00E8710D"/>
    <w:rsid w:val="00E87289"/>
    <w:rsid w:val="00E875BF"/>
    <w:rsid w:val="00E87893"/>
    <w:rsid w:val="00E87950"/>
    <w:rsid w:val="00E8796E"/>
    <w:rsid w:val="00E87E56"/>
    <w:rsid w:val="00E903D9"/>
    <w:rsid w:val="00E90571"/>
    <w:rsid w:val="00E906CB"/>
    <w:rsid w:val="00E909CB"/>
    <w:rsid w:val="00E90A10"/>
    <w:rsid w:val="00E90B4D"/>
    <w:rsid w:val="00E90DBE"/>
    <w:rsid w:val="00E90ED6"/>
    <w:rsid w:val="00E9140F"/>
    <w:rsid w:val="00E915B0"/>
    <w:rsid w:val="00E916D6"/>
    <w:rsid w:val="00E9181A"/>
    <w:rsid w:val="00E91BA2"/>
    <w:rsid w:val="00E91C02"/>
    <w:rsid w:val="00E91FB4"/>
    <w:rsid w:val="00E9213E"/>
    <w:rsid w:val="00E92485"/>
    <w:rsid w:val="00E924D1"/>
    <w:rsid w:val="00E925CC"/>
    <w:rsid w:val="00E926D2"/>
    <w:rsid w:val="00E92A7A"/>
    <w:rsid w:val="00E92C88"/>
    <w:rsid w:val="00E92DB8"/>
    <w:rsid w:val="00E92E52"/>
    <w:rsid w:val="00E92F57"/>
    <w:rsid w:val="00E93104"/>
    <w:rsid w:val="00E93372"/>
    <w:rsid w:val="00E933D2"/>
    <w:rsid w:val="00E9354E"/>
    <w:rsid w:val="00E93556"/>
    <w:rsid w:val="00E93672"/>
    <w:rsid w:val="00E936AB"/>
    <w:rsid w:val="00E9382F"/>
    <w:rsid w:val="00E93880"/>
    <w:rsid w:val="00E93A30"/>
    <w:rsid w:val="00E93BBE"/>
    <w:rsid w:val="00E93BE3"/>
    <w:rsid w:val="00E93D9C"/>
    <w:rsid w:val="00E93DC7"/>
    <w:rsid w:val="00E940D5"/>
    <w:rsid w:val="00E942C8"/>
    <w:rsid w:val="00E94482"/>
    <w:rsid w:val="00E9454F"/>
    <w:rsid w:val="00E945FE"/>
    <w:rsid w:val="00E94664"/>
    <w:rsid w:val="00E946F5"/>
    <w:rsid w:val="00E94987"/>
    <w:rsid w:val="00E94A8D"/>
    <w:rsid w:val="00E94B22"/>
    <w:rsid w:val="00E94BD2"/>
    <w:rsid w:val="00E94C7C"/>
    <w:rsid w:val="00E94D2D"/>
    <w:rsid w:val="00E951AC"/>
    <w:rsid w:val="00E95242"/>
    <w:rsid w:val="00E952AC"/>
    <w:rsid w:val="00E954B0"/>
    <w:rsid w:val="00E9553E"/>
    <w:rsid w:val="00E95600"/>
    <w:rsid w:val="00E95776"/>
    <w:rsid w:val="00E958E4"/>
    <w:rsid w:val="00E95A37"/>
    <w:rsid w:val="00E95ADA"/>
    <w:rsid w:val="00E95B2A"/>
    <w:rsid w:val="00E95BF4"/>
    <w:rsid w:val="00E95D06"/>
    <w:rsid w:val="00E95E41"/>
    <w:rsid w:val="00E95EA2"/>
    <w:rsid w:val="00E9626A"/>
    <w:rsid w:val="00E9636B"/>
    <w:rsid w:val="00E963C1"/>
    <w:rsid w:val="00E967B7"/>
    <w:rsid w:val="00E9681A"/>
    <w:rsid w:val="00E9683D"/>
    <w:rsid w:val="00E968F2"/>
    <w:rsid w:val="00E96BBA"/>
    <w:rsid w:val="00E96C23"/>
    <w:rsid w:val="00E96EA1"/>
    <w:rsid w:val="00E96FFB"/>
    <w:rsid w:val="00E9731F"/>
    <w:rsid w:val="00E97469"/>
    <w:rsid w:val="00E975FA"/>
    <w:rsid w:val="00E9765F"/>
    <w:rsid w:val="00E97961"/>
    <w:rsid w:val="00E97A1F"/>
    <w:rsid w:val="00E97B10"/>
    <w:rsid w:val="00E97C10"/>
    <w:rsid w:val="00E97CE4"/>
    <w:rsid w:val="00E97D19"/>
    <w:rsid w:val="00E97D1F"/>
    <w:rsid w:val="00EA00CC"/>
    <w:rsid w:val="00EA00F0"/>
    <w:rsid w:val="00EA0310"/>
    <w:rsid w:val="00EA03A2"/>
    <w:rsid w:val="00EA03F9"/>
    <w:rsid w:val="00EA068D"/>
    <w:rsid w:val="00EA0945"/>
    <w:rsid w:val="00EA0A8F"/>
    <w:rsid w:val="00EA0DE2"/>
    <w:rsid w:val="00EA0F34"/>
    <w:rsid w:val="00EA0F58"/>
    <w:rsid w:val="00EA1131"/>
    <w:rsid w:val="00EA1142"/>
    <w:rsid w:val="00EA129B"/>
    <w:rsid w:val="00EA12E0"/>
    <w:rsid w:val="00EA137C"/>
    <w:rsid w:val="00EA1413"/>
    <w:rsid w:val="00EA1485"/>
    <w:rsid w:val="00EA1DE5"/>
    <w:rsid w:val="00EA1EE9"/>
    <w:rsid w:val="00EA200F"/>
    <w:rsid w:val="00EA20C9"/>
    <w:rsid w:val="00EA21EC"/>
    <w:rsid w:val="00EA242C"/>
    <w:rsid w:val="00EA24B3"/>
    <w:rsid w:val="00EA24EB"/>
    <w:rsid w:val="00EA2547"/>
    <w:rsid w:val="00EA295B"/>
    <w:rsid w:val="00EA2D1E"/>
    <w:rsid w:val="00EA2D61"/>
    <w:rsid w:val="00EA2F46"/>
    <w:rsid w:val="00EA3092"/>
    <w:rsid w:val="00EA3192"/>
    <w:rsid w:val="00EA34BB"/>
    <w:rsid w:val="00EA35A7"/>
    <w:rsid w:val="00EA3802"/>
    <w:rsid w:val="00EA3A6D"/>
    <w:rsid w:val="00EA3C1F"/>
    <w:rsid w:val="00EA3CB0"/>
    <w:rsid w:val="00EA3D0C"/>
    <w:rsid w:val="00EA4392"/>
    <w:rsid w:val="00EA43D4"/>
    <w:rsid w:val="00EA44D2"/>
    <w:rsid w:val="00EA452E"/>
    <w:rsid w:val="00EA47BA"/>
    <w:rsid w:val="00EA4825"/>
    <w:rsid w:val="00EA487B"/>
    <w:rsid w:val="00EA492B"/>
    <w:rsid w:val="00EA4A9A"/>
    <w:rsid w:val="00EA4C7C"/>
    <w:rsid w:val="00EA4D0C"/>
    <w:rsid w:val="00EA4D99"/>
    <w:rsid w:val="00EA4F54"/>
    <w:rsid w:val="00EA5865"/>
    <w:rsid w:val="00EA58E8"/>
    <w:rsid w:val="00EA5B77"/>
    <w:rsid w:val="00EA5E77"/>
    <w:rsid w:val="00EA6044"/>
    <w:rsid w:val="00EA6368"/>
    <w:rsid w:val="00EA64CD"/>
    <w:rsid w:val="00EA652D"/>
    <w:rsid w:val="00EA6563"/>
    <w:rsid w:val="00EA6A03"/>
    <w:rsid w:val="00EA6C03"/>
    <w:rsid w:val="00EA6FBC"/>
    <w:rsid w:val="00EA70D7"/>
    <w:rsid w:val="00EA7175"/>
    <w:rsid w:val="00EA736B"/>
    <w:rsid w:val="00EA738F"/>
    <w:rsid w:val="00EA741C"/>
    <w:rsid w:val="00EA7A68"/>
    <w:rsid w:val="00EA7AE0"/>
    <w:rsid w:val="00EA7B56"/>
    <w:rsid w:val="00EA7C33"/>
    <w:rsid w:val="00EB0414"/>
    <w:rsid w:val="00EB0877"/>
    <w:rsid w:val="00EB0ADF"/>
    <w:rsid w:val="00EB0BC2"/>
    <w:rsid w:val="00EB0D0A"/>
    <w:rsid w:val="00EB0E1F"/>
    <w:rsid w:val="00EB102D"/>
    <w:rsid w:val="00EB10A4"/>
    <w:rsid w:val="00EB1255"/>
    <w:rsid w:val="00EB1330"/>
    <w:rsid w:val="00EB13B6"/>
    <w:rsid w:val="00EB1400"/>
    <w:rsid w:val="00EB15F3"/>
    <w:rsid w:val="00EB165C"/>
    <w:rsid w:val="00EB17EC"/>
    <w:rsid w:val="00EB1AE6"/>
    <w:rsid w:val="00EB1E27"/>
    <w:rsid w:val="00EB22F6"/>
    <w:rsid w:val="00EB247E"/>
    <w:rsid w:val="00EB253E"/>
    <w:rsid w:val="00EB2633"/>
    <w:rsid w:val="00EB26EC"/>
    <w:rsid w:val="00EB28B8"/>
    <w:rsid w:val="00EB2D6B"/>
    <w:rsid w:val="00EB3464"/>
    <w:rsid w:val="00EB351B"/>
    <w:rsid w:val="00EB36D3"/>
    <w:rsid w:val="00EB39FA"/>
    <w:rsid w:val="00EB3C03"/>
    <w:rsid w:val="00EB3C58"/>
    <w:rsid w:val="00EB3E16"/>
    <w:rsid w:val="00EB3F5E"/>
    <w:rsid w:val="00EB4019"/>
    <w:rsid w:val="00EB4168"/>
    <w:rsid w:val="00EB4242"/>
    <w:rsid w:val="00EB461B"/>
    <w:rsid w:val="00EB4680"/>
    <w:rsid w:val="00EB4698"/>
    <w:rsid w:val="00EB482C"/>
    <w:rsid w:val="00EB4A9B"/>
    <w:rsid w:val="00EB4B87"/>
    <w:rsid w:val="00EB4C19"/>
    <w:rsid w:val="00EB4DF3"/>
    <w:rsid w:val="00EB507A"/>
    <w:rsid w:val="00EB50B6"/>
    <w:rsid w:val="00EB5120"/>
    <w:rsid w:val="00EB519A"/>
    <w:rsid w:val="00EB5205"/>
    <w:rsid w:val="00EB5448"/>
    <w:rsid w:val="00EB56F8"/>
    <w:rsid w:val="00EB5783"/>
    <w:rsid w:val="00EB5858"/>
    <w:rsid w:val="00EB5968"/>
    <w:rsid w:val="00EB5CDC"/>
    <w:rsid w:val="00EB5DB2"/>
    <w:rsid w:val="00EB61A5"/>
    <w:rsid w:val="00EB648D"/>
    <w:rsid w:val="00EB6628"/>
    <w:rsid w:val="00EB6783"/>
    <w:rsid w:val="00EB67B3"/>
    <w:rsid w:val="00EB68F1"/>
    <w:rsid w:val="00EB6A97"/>
    <w:rsid w:val="00EB6AB4"/>
    <w:rsid w:val="00EB6ACD"/>
    <w:rsid w:val="00EB6BF2"/>
    <w:rsid w:val="00EB6CAD"/>
    <w:rsid w:val="00EB7193"/>
    <w:rsid w:val="00EB71E9"/>
    <w:rsid w:val="00EB7305"/>
    <w:rsid w:val="00EB73A7"/>
    <w:rsid w:val="00EB7696"/>
    <w:rsid w:val="00EB7725"/>
    <w:rsid w:val="00EB7A02"/>
    <w:rsid w:val="00EB7A64"/>
    <w:rsid w:val="00EB7B19"/>
    <w:rsid w:val="00EB7B2E"/>
    <w:rsid w:val="00EB7C91"/>
    <w:rsid w:val="00EC022A"/>
    <w:rsid w:val="00EC0313"/>
    <w:rsid w:val="00EC03E0"/>
    <w:rsid w:val="00EC0511"/>
    <w:rsid w:val="00EC054F"/>
    <w:rsid w:val="00EC065B"/>
    <w:rsid w:val="00EC0731"/>
    <w:rsid w:val="00EC08D7"/>
    <w:rsid w:val="00EC09F5"/>
    <w:rsid w:val="00EC0B20"/>
    <w:rsid w:val="00EC0DD2"/>
    <w:rsid w:val="00EC0EC8"/>
    <w:rsid w:val="00EC10B2"/>
    <w:rsid w:val="00EC14F4"/>
    <w:rsid w:val="00EC16CD"/>
    <w:rsid w:val="00EC1865"/>
    <w:rsid w:val="00EC1F94"/>
    <w:rsid w:val="00EC1FCB"/>
    <w:rsid w:val="00EC205C"/>
    <w:rsid w:val="00EC26EE"/>
    <w:rsid w:val="00EC2820"/>
    <w:rsid w:val="00EC2C57"/>
    <w:rsid w:val="00EC2D3C"/>
    <w:rsid w:val="00EC2E92"/>
    <w:rsid w:val="00EC2EA1"/>
    <w:rsid w:val="00EC2F5C"/>
    <w:rsid w:val="00EC309C"/>
    <w:rsid w:val="00EC3262"/>
    <w:rsid w:val="00EC32BB"/>
    <w:rsid w:val="00EC32DE"/>
    <w:rsid w:val="00EC331A"/>
    <w:rsid w:val="00EC361A"/>
    <w:rsid w:val="00EC3A79"/>
    <w:rsid w:val="00EC3A8D"/>
    <w:rsid w:val="00EC3B07"/>
    <w:rsid w:val="00EC3DA5"/>
    <w:rsid w:val="00EC3F2D"/>
    <w:rsid w:val="00EC4118"/>
    <w:rsid w:val="00EC411E"/>
    <w:rsid w:val="00EC44EF"/>
    <w:rsid w:val="00EC4557"/>
    <w:rsid w:val="00EC4630"/>
    <w:rsid w:val="00EC466B"/>
    <w:rsid w:val="00EC4787"/>
    <w:rsid w:val="00EC47F1"/>
    <w:rsid w:val="00EC48CA"/>
    <w:rsid w:val="00EC4904"/>
    <w:rsid w:val="00EC4AA2"/>
    <w:rsid w:val="00EC4BED"/>
    <w:rsid w:val="00EC4D71"/>
    <w:rsid w:val="00EC4FBA"/>
    <w:rsid w:val="00EC5059"/>
    <w:rsid w:val="00EC5261"/>
    <w:rsid w:val="00EC5380"/>
    <w:rsid w:val="00EC5505"/>
    <w:rsid w:val="00EC556D"/>
    <w:rsid w:val="00EC5711"/>
    <w:rsid w:val="00EC59BE"/>
    <w:rsid w:val="00EC5A7D"/>
    <w:rsid w:val="00EC6097"/>
    <w:rsid w:val="00EC617F"/>
    <w:rsid w:val="00EC6194"/>
    <w:rsid w:val="00EC6537"/>
    <w:rsid w:val="00EC676A"/>
    <w:rsid w:val="00EC67BF"/>
    <w:rsid w:val="00EC690F"/>
    <w:rsid w:val="00EC6934"/>
    <w:rsid w:val="00EC6EAD"/>
    <w:rsid w:val="00EC6F01"/>
    <w:rsid w:val="00EC6FA0"/>
    <w:rsid w:val="00EC6FD1"/>
    <w:rsid w:val="00EC72D4"/>
    <w:rsid w:val="00EC7840"/>
    <w:rsid w:val="00EC7B22"/>
    <w:rsid w:val="00EC7C47"/>
    <w:rsid w:val="00EC7D05"/>
    <w:rsid w:val="00EC7D1F"/>
    <w:rsid w:val="00EC7D28"/>
    <w:rsid w:val="00EC7D41"/>
    <w:rsid w:val="00EC7E47"/>
    <w:rsid w:val="00EC7EFD"/>
    <w:rsid w:val="00EC7F54"/>
    <w:rsid w:val="00EC7FF7"/>
    <w:rsid w:val="00ED007B"/>
    <w:rsid w:val="00ED0341"/>
    <w:rsid w:val="00ED0537"/>
    <w:rsid w:val="00ED086D"/>
    <w:rsid w:val="00ED0897"/>
    <w:rsid w:val="00ED08BA"/>
    <w:rsid w:val="00ED091B"/>
    <w:rsid w:val="00ED0A06"/>
    <w:rsid w:val="00ED0C4B"/>
    <w:rsid w:val="00ED0C71"/>
    <w:rsid w:val="00ED0D3F"/>
    <w:rsid w:val="00ED12F9"/>
    <w:rsid w:val="00ED14BD"/>
    <w:rsid w:val="00ED1512"/>
    <w:rsid w:val="00ED15C7"/>
    <w:rsid w:val="00ED1604"/>
    <w:rsid w:val="00ED17C8"/>
    <w:rsid w:val="00ED183D"/>
    <w:rsid w:val="00ED185E"/>
    <w:rsid w:val="00ED1BBE"/>
    <w:rsid w:val="00ED1BD0"/>
    <w:rsid w:val="00ED1C88"/>
    <w:rsid w:val="00ED1D6B"/>
    <w:rsid w:val="00ED1D76"/>
    <w:rsid w:val="00ED21C0"/>
    <w:rsid w:val="00ED221B"/>
    <w:rsid w:val="00ED2332"/>
    <w:rsid w:val="00ED2409"/>
    <w:rsid w:val="00ED24DE"/>
    <w:rsid w:val="00ED2582"/>
    <w:rsid w:val="00ED2687"/>
    <w:rsid w:val="00ED2B49"/>
    <w:rsid w:val="00ED2C76"/>
    <w:rsid w:val="00ED2F78"/>
    <w:rsid w:val="00ED2FE0"/>
    <w:rsid w:val="00ED35D0"/>
    <w:rsid w:val="00ED37BC"/>
    <w:rsid w:val="00ED37E9"/>
    <w:rsid w:val="00ED38CD"/>
    <w:rsid w:val="00ED3AC7"/>
    <w:rsid w:val="00ED3C2A"/>
    <w:rsid w:val="00ED3E1C"/>
    <w:rsid w:val="00ED3E2E"/>
    <w:rsid w:val="00ED3EF0"/>
    <w:rsid w:val="00ED3F82"/>
    <w:rsid w:val="00ED40BE"/>
    <w:rsid w:val="00ED445C"/>
    <w:rsid w:val="00ED4519"/>
    <w:rsid w:val="00ED46D4"/>
    <w:rsid w:val="00ED47E6"/>
    <w:rsid w:val="00ED5091"/>
    <w:rsid w:val="00ED5252"/>
    <w:rsid w:val="00ED53B6"/>
    <w:rsid w:val="00ED5417"/>
    <w:rsid w:val="00ED54E2"/>
    <w:rsid w:val="00ED5662"/>
    <w:rsid w:val="00ED5A9F"/>
    <w:rsid w:val="00ED5D4F"/>
    <w:rsid w:val="00ED5E9F"/>
    <w:rsid w:val="00ED6120"/>
    <w:rsid w:val="00ED629C"/>
    <w:rsid w:val="00ED62F6"/>
    <w:rsid w:val="00ED6307"/>
    <w:rsid w:val="00ED66F8"/>
    <w:rsid w:val="00ED6A50"/>
    <w:rsid w:val="00ED6BFC"/>
    <w:rsid w:val="00ED6C22"/>
    <w:rsid w:val="00ED6DDB"/>
    <w:rsid w:val="00ED6E94"/>
    <w:rsid w:val="00ED6EE4"/>
    <w:rsid w:val="00ED71DC"/>
    <w:rsid w:val="00ED767F"/>
    <w:rsid w:val="00ED784F"/>
    <w:rsid w:val="00ED78C5"/>
    <w:rsid w:val="00ED7B52"/>
    <w:rsid w:val="00ED7F4F"/>
    <w:rsid w:val="00EE0311"/>
    <w:rsid w:val="00EE0413"/>
    <w:rsid w:val="00EE0491"/>
    <w:rsid w:val="00EE0676"/>
    <w:rsid w:val="00EE0737"/>
    <w:rsid w:val="00EE0739"/>
    <w:rsid w:val="00EE07E3"/>
    <w:rsid w:val="00EE083F"/>
    <w:rsid w:val="00EE0864"/>
    <w:rsid w:val="00EE08FF"/>
    <w:rsid w:val="00EE093B"/>
    <w:rsid w:val="00EE09FA"/>
    <w:rsid w:val="00EE0A66"/>
    <w:rsid w:val="00EE0C2C"/>
    <w:rsid w:val="00EE0C73"/>
    <w:rsid w:val="00EE0EE6"/>
    <w:rsid w:val="00EE0EFD"/>
    <w:rsid w:val="00EE1185"/>
    <w:rsid w:val="00EE12D1"/>
    <w:rsid w:val="00EE1517"/>
    <w:rsid w:val="00EE15D8"/>
    <w:rsid w:val="00EE1650"/>
    <w:rsid w:val="00EE1720"/>
    <w:rsid w:val="00EE1728"/>
    <w:rsid w:val="00EE175A"/>
    <w:rsid w:val="00EE19F0"/>
    <w:rsid w:val="00EE1B39"/>
    <w:rsid w:val="00EE1B48"/>
    <w:rsid w:val="00EE1B5D"/>
    <w:rsid w:val="00EE1DF0"/>
    <w:rsid w:val="00EE1E3D"/>
    <w:rsid w:val="00EE235F"/>
    <w:rsid w:val="00EE2479"/>
    <w:rsid w:val="00EE263B"/>
    <w:rsid w:val="00EE2A57"/>
    <w:rsid w:val="00EE2AE4"/>
    <w:rsid w:val="00EE2BCB"/>
    <w:rsid w:val="00EE2D1C"/>
    <w:rsid w:val="00EE2EB9"/>
    <w:rsid w:val="00EE2EF6"/>
    <w:rsid w:val="00EE3017"/>
    <w:rsid w:val="00EE3359"/>
    <w:rsid w:val="00EE34CC"/>
    <w:rsid w:val="00EE35A3"/>
    <w:rsid w:val="00EE3CA1"/>
    <w:rsid w:val="00EE3DA6"/>
    <w:rsid w:val="00EE3E04"/>
    <w:rsid w:val="00EE4149"/>
    <w:rsid w:val="00EE4198"/>
    <w:rsid w:val="00EE41C2"/>
    <w:rsid w:val="00EE4400"/>
    <w:rsid w:val="00EE459C"/>
    <w:rsid w:val="00EE45C2"/>
    <w:rsid w:val="00EE4837"/>
    <w:rsid w:val="00EE4841"/>
    <w:rsid w:val="00EE4927"/>
    <w:rsid w:val="00EE4969"/>
    <w:rsid w:val="00EE4A12"/>
    <w:rsid w:val="00EE4E13"/>
    <w:rsid w:val="00EE4F44"/>
    <w:rsid w:val="00EE51C4"/>
    <w:rsid w:val="00EE5359"/>
    <w:rsid w:val="00EE5424"/>
    <w:rsid w:val="00EE557C"/>
    <w:rsid w:val="00EE55FE"/>
    <w:rsid w:val="00EE5D76"/>
    <w:rsid w:val="00EE5E23"/>
    <w:rsid w:val="00EE5FA7"/>
    <w:rsid w:val="00EE6014"/>
    <w:rsid w:val="00EE6179"/>
    <w:rsid w:val="00EE6222"/>
    <w:rsid w:val="00EE6330"/>
    <w:rsid w:val="00EE6398"/>
    <w:rsid w:val="00EE64FD"/>
    <w:rsid w:val="00EE67B2"/>
    <w:rsid w:val="00EE6A4B"/>
    <w:rsid w:val="00EE7146"/>
    <w:rsid w:val="00EE722C"/>
    <w:rsid w:val="00EE7746"/>
    <w:rsid w:val="00EE777F"/>
    <w:rsid w:val="00EE7A3B"/>
    <w:rsid w:val="00EE7BF7"/>
    <w:rsid w:val="00EE7D83"/>
    <w:rsid w:val="00EE7DDC"/>
    <w:rsid w:val="00EE7F07"/>
    <w:rsid w:val="00EE7F83"/>
    <w:rsid w:val="00EF0488"/>
    <w:rsid w:val="00EF06D1"/>
    <w:rsid w:val="00EF087B"/>
    <w:rsid w:val="00EF08A3"/>
    <w:rsid w:val="00EF08C6"/>
    <w:rsid w:val="00EF0900"/>
    <w:rsid w:val="00EF090B"/>
    <w:rsid w:val="00EF0A1B"/>
    <w:rsid w:val="00EF0A8F"/>
    <w:rsid w:val="00EF0BB0"/>
    <w:rsid w:val="00EF0C23"/>
    <w:rsid w:val="00EF0E65"/>
    <w:rsid w:val="00EF1025"/>
    <w:rsid w:val="00EF115B"/>
    <w:rsid w:val="00EF154E"/>
    <w:rsid w:val="00EF17C4"/>
    <w:rsid w:val="00EF195A"/>
    <w:rsid w:val="00EF1C3A"/>
    <w:rsid w:val="00EF230C"/>
    <w:rsid w:val="00EF23BF"/>
    <w:rsid w:val="00EF23D4"/>
    <w:rsid w:val="00EF2411"/>
    <w:rsid w:val="00EF24F0"/>
    <w:rsid w:val="00EF2610"/>
    <w:rsid w:val="00EF2765"/>
    <w:rsid w:val="00EF27F5"/>
    <w:rsid w:val="00EF2932"/>
    <w:rsid w:val="00EF295C"/>
    <w:rsid w:val="00EF2A45"/>
    <w:rsid w:val="00EF2A53"/>
    <w:rsid w:val="00EF348D"/>
    <w:rsid w:val="00EF35B4"/>
    <w:rsid w:val="00EF37C7"/>
    <w:rsid w:val="00EF3890"/>
    <w:rsid w:val="00EF3925"/>
    <w:rsid w:val="00EF3C11"/>
    <w:rsid w:val="00EF3C73"/>
    <w:rsid w:val="00EF4339"/>
    <w:rsid w:val="00EF45C5"/>
    <w:rsid w:val="00EF4BEB"/>
    <w:rsid w:val="00EF4C10"/>
    <w:rsid w:val="00EF4F88"/>
    <w:rsid w:val="00EF5186"/>
    <w:rsid w:val="00EF523B"/>
    <w:rsid w:val="00EF5281"/>
    <w:rsid w:val="00EF54DD"/>
    <w:rsid w:val="00EF551F"/>
    <w:rsid w:val="00EF56B7"/>
    <w:rsid w:val="00EF5A56"/>
    <w:rsid w:val="00EF5EBA"/>
    <w:rsid w:val="00EF5F93"/>
    <w:rsid w:val="00EF613C"/>
    <w:rsid w:val="00EF6684"/>
    <w:rsid w:val="00EF6846"/>
    <w:rsid w:val="00EF6A04"/>
    <w:rsid w:val="00EF6A17"/>
    <w:rsid w:val="00EF6CB7"/>
    <w:rsid w:val="00EF6E13"/>
    <w:rsid w:val="00EF6E16"/>
    <w:rsid w:val="00EF6FDE"/>
    <w:rsid w:val="00EF7510"/>
    <w:rsid w:val="00EF7515"/>
    <w:rsid w:val="00EF76C4"/>
    <w:rsid w:val="00EF7735"/>
    <w:rsid w:val="00EF7787"/>
    <w:rsid w:val="00EF79BA"/>
    <w:rsid w:val="00EF7F46"/>
    <w:rsid w:val="00F00025"/>
    <w:rsid w:val="00F0015D"/>
    <w:rsid w:val="00F0022A"/>
    <w:rsid w:val="00F003A5"/>
    <w:rsid w:val="00F006ED"/>
    <w:rsid w:val="00F00736"/>
    <w:rsid w:val="00F0076C"/>
    <w:rsid w:val="00F00B86"/>
    <w:rsid w:val="00F00C4C"/>
    <w:rsid w:val="00F00FEA"/>
    <w:rsid w:val="00F013FB"/>
    <w:rsid w:val="00F017B4"/>
    <w:rsid w:val="00F019CB"/>
    <w:rsid w:val="00F01B13"/>
    <w:rsid w:val="00F01B7F"/>
    <w:rsid w:val="00F01D42"/>
    <w:rsid w:val="00F01F2A"/>
    <w:rsid w:val="00F02047"/>
    <w:rsid w:val="00F02149"/>
    <w:rsid w:val="00F0217D"/>
    <w:rsid w:val="00F022A0"/>
    <w:rsid w:val="00F025D0"/>
    <w:rsid w:val="00F028CD"/>
    <w:rsid w:val="00F02F47"/>
    <w:rsid w:val="00F031F0"/>
    <w:rsid w:val="00F03229"/>
    <w:rsid w:val="00F0325B"/>
    <w:rsid w:val="00F03519"/>
    <w:rsid w:val="00F038BA"/>
    <w:rsid w:val="00F0397E"/>
    <w:rsid w:val="00F03A1A"/>
    <w:rsid w:val="00F03AD9"/>
    <w:rsid w:val="00F03BA3"/>
    <w:rsid w:val="00F03D7A"/>
    <w:rsid w:val="00F03E0B"/>
    <w:rsid w:val="00F03E82"/>
    <w:rsid w:val="00F03EE6"/>
    <w:rsid w:val="00F04213"/>
    <w:rsid w:val="00F04389"/>
    <w:rsid w:val="00F043DC"/>
    <w:rsid w:val="00F045E5"/>
    <w:rsid w:val="00F04828"/>
    <w:rsid w:val="00F04B3A"/>
    <w:rsid w:val="00F04D0F"/>
    <w:rsid w:val="00F04EBD"/>
    <w:rsid w:val="00F04F50"/>
    <w:rsid w:val="00F04FEC"/>
    <w:rsid w:val="00F05147"/>
    <w:rsid w:val="00F0556F"/>
    <w:rsid w:val="00F056AB"/>
    <w:rsid w:val="00F057A4"/>
    <w:rsid w:val="00F05BFC"/>
    <w:rsid w:val="00F05E18"/>
    <w:rsid w:val="00F06241"/>
    <w:rsid w:val="00F062DF"/>
    <w:rsid w:val="00F066A8"/>
    <w:rsid w:val="00F067E0"/>
    <w:rsid w:val="00F06AD8"/>
    <w:rsid w:val="00F06C9A"/>
    <w:rsid w:val="00F06F8D"/>
    <w:rsid w:val="00F07238"/>
    <w:rsid w:val="00F0732D"/>
    <w:rsid w:val="00F07362"/>
    <w:rsid w:val="00F07541"/>
    <w:rsid w:val="00F07952"/>
    <w:rsid w:val="00F07AC8"/>
    <w:rsid w:val="00F07C53"/>
    <w:rsid w:val="00F07F46"/>
    <w:rsid w:val="00F07F4B"/>
    <w:rsid w:val="00F10191"/>
    <w:rsid w:val="00F1026D"/>
    <w:rsid w:val="00F102A5"/>
    <w:rsid w:val="00F10727"/>
    <w:rsid w:val="00F10A38"/>
    <w:rsid w:val="00F10BBE"/>
    <w:rsid w:val="00F10E8B"/>
    <w:rsid w:val="00F110BF"/>
    <w:rsid w:val="00F11354"/>
    <w:rsid w:val="00F116C8"/>
    <w:rsid w:val="00F11954"/>
    <w:rsid w:val="00F119F6"/>
    <w:rsid w:val="00F11A48"/>
    <w:rsid w:val="00F11AA1"/>
    <w:rsid w:val="00F11F0D"/>
    <w:rsid w:val="00F1237D"/>
    <w:rsid w:val="00F126C6"/>
    <w:rsid w:val="00F1279D"/>
    <w:rsid w:val="00F12CCB"/>
    <w:rsid w:val="00F12E53"/>
    <w:rsid w:val="00F13098"/>
    <w:rsid w:val="00F131F2"/>
    <w:rsid w:val="00F132A5"/>
    <w:rsid w:val="00F1338A"/>
    <w:rsid w:val="00F134BD"/>
    <w:rsid w:val="00F134CA"/>
    <w:rsid w:val="00F134FE"/>
    <w:rsid w:val="00F135D0"/>
    <w:rsid w:val="00F13778"/>
    <w:rsid w:val="00F13827"/>
    <w:rsid w:val="00F13B70"/>
    <w:rsid w:val="00F13E09"/>
    <w:rsid w:val="00F14194"/>
    <w:rsid w:val="00F1487E"/>
    <w:rsid w:val="00F1489F"/>
    <w:rsid w:val="00F14B81"/>
    <w:rsid w:val="00F14BC6"/>
    <w:rsid w:val="00F14D98"/>
    <w:rsid w:val="00F14DFB"/>
    <w:rsid w:val="00F15257"/>
    <w:rsid w:val="00F15323"/>
    <w:rsid w:val="00F15350"/>
    <w:rsid w:val="00F1551C"/>
    <w:rsid w:val="00F15543"/>
    <w:rsid w:val="00F1567F"/>
    <w:rsid w:val="00F15702"/>
    <w:rsid w:val="00F1574E"/>
    <w:rsid w:val="00F1580E"/>
    <w:rsid w:val="00F15A6B"/>
    <w:rsid w:val="00F15B8F"/>
    <w:rsid w:val="00F15E80"/>
    <w:rsid w:val="00F161EA"/>
    <w:rsid w:val="00F16418"/>
    <w:rsid w:val="00F1647C"/>
    <w:rsid w:val="00F166EA"/>
    <w:rsid w:val="00F16732"/>
    <w:rsid w:val="00F16906"/>
    <w:rsid w:val="00F16A7B"/>
    <w:rsid w:val="00F16EF2"/>
    <w:rsid w:val="00F16F78"/>
    <w:rsid w:val="00F17012"/>
    <w:rsid w:val="00F17773"/>
    <w:rsid w:val="00F17820"/>
    <w:rsid w:val="00F179EF"/>
    <w:rsid w:val="00F17AC5"/>
    <w:rsid w:val="00F17BBF"/>
    <w:rsid w:val="00F2009E"/>
    <w:rsid w:val="00F201A4"/>
    <w:rsid w:val="00F204A2"/>
    <w:rsid w:val="00F20CB8"/>
    <w:rsid w:val="00F20D7B"/>
    <w:rsid w:val="00F20F6B"/>
    <w:rsid w:val="00F20FAF"/>
    <w:rsid w:val="00F21016"/>
    <w:rsid w:val="00F210F9"/>
    <w:rsid w:val="00F21151"/>
    <w:rsid w:val="00F2149D"/>
    <w:rsid w:val="00F21905"/>
    <w:rsid w:val="00F219D9"/>
    <w:rsid w:val="00F21BC5"/>
    <w:rsid w:val="00F22346"/>
    <w:rsid w:val="00F223A3"/>
    <w:rsid w:val="00F22432"/>
    <w:rsid w:val="00F224CE"/>
    <w:rsid w:val="00F22506"/>
    <w:rsid w:val="00F225C2"/>
    <w:rsid w:val="00F22C65"/>
    <w:rsid w:val="00F22CB6"/>
    <w:rsid w:val="00F22D91"/>
    <w:rsid w:val="00F22DC3"/>
    <w:rsid w:val="00F22DD8"/>
    <w:rsid w:val="00F22F0D"/>
    <w:rsid w:val="00F22F0E"/>
    <w:rsid w:val="00F2304A"/>
    <w:rsid w:val="00F23076"/>
    <w:rsid w:val="00F23C36"/>
    <w:rsid w:val="00F23E38"/>
    <w:rsid w:val="00F24040"/>
    <w:rsid w:val="00F24176"/>
    <w:rsid w:val="00F243A4"/>
    <w:rsid w:val="00F24486"/>
    <w:rsid w:val="00F24654"/>
    <w:rsid w:val="00F24AC6"/>
    <w:rsid w:val="00F24F17"/>
    <w:rsid w:val="00F250C3"/>
    <w:rsid w:val="00F2550F"/>
    <w:rsid w:val="00F2593D"/>
    <w:rsid w:val="00F25B5C"/>
    <w:rsid w:val="00F25BCB"/>
    <w:rsid w:val="00F25CAF"/>
    <w:rsid w:val="00F25D80"/>
    <w:rsid w:val="00F26019"/>
    <w:rsid w:val="00F26333"/>
    <w:rsid w:val="00F265C1"/>
    <w:rsid w:val="00F26735"/>
    <w:rsid w:val="00F267EB"/>
    <w:rsid w:val="00F26ADA"/>
    <w:rsid w:val="00F26DB4"/>
    <w:rsid w:val="00F26EC9"/>
    <w:rsid w:val="00F27200"/>
    <w:rsid w:val="00F27347"/>
    <w:rsid w:val="00F27350"/>
    <w:rsid w:val="00F273B5"/>
    <w:rsid w:val="00F27644"/>
    <w:rsid w:val="00F2768F"/>
    <w:rsid w:val="00F27715"/>
    <w:rsid w:val="00F279B0"/>
    <w:rsid w:val="00F27A4A"/>
    <w:rsid w:val="00F27ECF"/>
    <w:rsid w:val="00F30127"/>
    <w:rsid w:val="00F30489"/>
    <w:rsid w:val="00F3090C"/>
    <w:rsid w:val="00F30BCB"/>
    <w:rsid w:val="00F30D47"/>
    <w:rsid w:val="00F3153C"/>
    <w:rsid w:val="00F31CB2"/>
    <w:rsid w:val="00F31CD6"/>
    <w:rsid w:val="00F31E13"/>
    <w:rsid w:val="00F3229B"/>
    <w:rsid w:val="00F323FC"/>
    <w:rsid w:val="00F3254C"/>
    <w:rsid w:val="00F32645"/>
    <w:rsid w:val="00F32730"/>
    <w:rsid w:val="00F32A4E"/>
    <w:rsid w:val="00F32A66"/>
    <w:rsid w:val="00F32A7F"/>
    <w:rsid w:val="00F32D12"/>
    <w:rsid w:val="00F32F82"/>
    <w:rsid w:val="00F336C9"/>
    <w:rsid w:val="00F3375D"/>
    <w:rsid w:val="00F337A0"/>
    <w:rsid w:val="00F33DFF"/>
    <w:rsid w:val="00F34168"/>
    <w:rsid w:val="00F343E2"/>
    <w:rsid w:val="00F3440A"/>
    <w:rsid w:val="00F34717"/>
    <w:rsid w:val="00F34AB4"/>
    <w:rsid w:val="00F34C3F"/>
    <w:rsid w:val="00F34C50"/>
    <w:rsid w:val="00F34E92"/>
    <w:rsid w:val="00F34EB9"/>
    <w:rsid w:val="00F34FF9"/>
    <w:rsid w:val="00F350BD"/>
    <w:rsid w:val="00F3511E"/>
    <w:rsid w:val="00F35436"/>
    <w:rsid w:val="00F35503"/>
    <w:rsid w:val="00F35557"/>
    <w:rsid w:val="00F356F0"/>
    <w:rsid w:val="00F3589E"/>
    <w:rsid w:val="00F35AED"/>
    <w:rsid w:val="00F35C71"/>
    <w:rsid w:val="00F35CEF"/>
    <w:rsid w:val="00F35DE3"/>
    <w:rsid w:val="00F35DE5"/>
    <w:rsid w:val="00F35F22"/>
    <w:rsid w:val="00F36056"/>
    <w:rsid w:val="00F36209"/>
    <w:rsid w:val="00F36218"/>
    <w:rsid w:val="00F3648A"/>
    <w:rsid w:val="00F3665D"/>
    <w:rsid w:val="00F36683"/>
    <w:rsid w:val="00F369F6"/>
    <w:rsid w:val="00F36B13"/>
    <w:rsid w:val="00F36EC2"/>
    <w:rsid w:val="00F37186"/>
    <w:rsid w:val="00F372AB"/>
    <w:rsid w:val="00F37962"/>
    <w:rsid w:val="00F379FE"/>
    <w:rsid w:val="00F37B08"/>
    <w:rsid w:val="00F37C7E"/>
    <w:rsid w:val="00F37EA8"/>
    <w:rsid w:val="00F37FFE"/>
    <w:rsid w:val="00F40041"/>
    <w:rsid w:val="00F4022E"/>
    <w:rsid w:val="00F40397"/>
    <w:rsid w:val="00F404C8"/>
    <w:rsid w:val="00F4091A"/>
    <w:rsid w:val="00F40B52"/>
    <w:rsid w:val="00F40B95"/>
    <w:rsid w:val="00F40C0E"/>
    <w:rsid w:val="00F4107E"/>
    <w:rsid w:val="00F41127"/>
    <w:rsid w:val="00F413F0"/>
    <w:rsid w:val="00F4175F"/>
    <w:rsid w:val="00F41962"/>
    <w:rsid w:val="00F41F2E"/>
    <w:rsid w:val="00F41F54"/>
    <w:rsid w:val="00F4229B"/>
    <w:rsid w:val="00F425C9"/>
    <w:rsid w:val="00F42876"/>
    <w:rsid w:val="00F42889"/>
    <w:rsid w:val="00F42937"/>
    <w:rsid w:val="00F429E6"/>
    <w:rsid w:val="00F42C7F"/>
    <w:rsid w:val="00F42D0E"/>
    <w:rsid w:val="00F42DFE"/>
    <w:rsid w:val="00F43437"/>
    <w:rsid w:val="00F436DA"/>
    <w:rsid w:val="00F4383F"/>
    <w:rsid w:val="00F4384F"/>
    <w:rsid w:val="00F439FA"/>
    <w:rsid w:val="00F43B58"/>
    <w:rsid w:val="00F43CBC"/>
    <w:rsid w:val="00F43DEE"/>
    <w:rsid w:val="00F43F33"/>
    <w:rsid w:val="00F440F7"/>
    <w:rsid w:val="00F44808"/>
    <w:rsid w:val="00F44DCA"/>
    <w:rsid w:val="00F44E6D"/>
    <w:rsid w:val="00F44F39"/>
    <w:rsid w:val="00F44FC0"/>
    <w:rsid w:val="00F4538E"/>
    <w:rsid w:val="00F4569B"/>
    <w:rsid w:val="00F457A2"/>
    <w:rsid w:val="00F45F01"/>
    <w:rsid w:val="00F46255"/>
    <w:rsid w:val="00F464AD"/>
    <w:rsid w:val="00F46A04"/>
    <w:rsid w:val="00F46A11"/>
    <w:rsid w:val="00F46B7C"/>
    <w:rsid w:val="00F46B7F"/>
    <w:rsid w:val="00F46CD7"/>
    <w:rsid w:val="00F46D7E"/>
    <w:rsid w:val="00F46E1A"/>
    <w:rsid w:val="00F47008"/>
    <w:rsid w:val="00F4745F"/>
    <w:rsid w:val="00F476A9"/>
    <w:rsid w:val="00F477B6"/>
    <w:rsid w:val="00F4789C"/>
    <w:rsid w:val="00F479B5"/>
    <w:rsid w:val="00F479C2"/>
    <w:rsid w:val="00F47ADE"/>
    <w:rsid w:val="00F47BC2"/>
    <w:rsid w:val="00F5022B"/>
    <w:rsid w:val="00F5048D"/>
    <w:rsid w:val="00F50523"/>
    <w:rsid w:val="00F50648"/>
    <w:rsid w:val="00F508FC"/>
    <w:rsid w:val="00F50D15"/>
    <w:rsid w:val="00F50D49"/>
    <w:rsid w:val="00F50DAE"/>
    <w:rsid w:val="00F51017"/>
    <w:rsid w:val="00F5102A"/>
    <w:rsid w:val="00F51093"/>
    <w:rsid w:val="00F510B0"/>
    <w:rsid w:val="00F5114C"/>
    <w:rsid w:val="00F513E3"/>
    <w:rsid w:val="00F513FA"/>
    <w:rsid w:val="00F51500"/>
    <w:rsid w:val="00F5151F"/>
    <w:rsid w:val="00F51679"/>
    <w:rsid w:val="00F5177F"/>
    <w:rsid w:val="00F51BA7"/>
    <w:rsid w:val="00F51C02"/>
    <w:rsid w:val="00F51FA7"/>
    <w:rsid w:val="00F52435"/>
    <w:rsid w:val="00F52630"/>
    <w:rsid w:val="00F52ABF"/>
    <w:rsid w:val="00F52B0E"/>
    <w:rsid w:val="00F5327B"/>
    <w:rsid w:val="00F53680"/>
    <w:rsid w:val="00F536A3"/>
    <w:rsid w:val="00F53746"/>
    <w:rsid w:val="00F5385F"/>
    <w:rsid w:val="00F53995"/>
    <w:rsid w:val="00F539C0"/>
    <w:rsid w:val="00F54131"/>
    <w:rsid w:val="00F54181"/>
    <w:rsid w:val="00F543B6"/>
    <w:rsid w:val="00F54682"/>
    <w:rsid w:val="00F54727"/>
    <w:rsid w:val="00F54728"/>
    <w:rsid w:val="00F5486C"/>
    <w:rsid w:val="00F54A5B"/>
    <w:rsid w:val="00F54B30"/>
    <w:rsid w:val="00F54BBA"/>
    <w:rsid w:val="00F54E16"/>
    <w:rsid w:val="00F54FC6"/>
    <w:rsid w:val="00F550EA"/>
    <w:rsid w:val="00F551FB"/>
    <w:rsid w:val="00F556FD"/>
    <w:rsid w:val="00F558F4"/>
    <w:rsid w:val="00F55B29"/>
    <w:rsid w:val="00F5600C"/>
    <w:rsid w:val="00F56150"/>
    <w:rsid w:val="00F56248"/>
    <w:rsid w:val="00F56264"/>
    <w:rsid w:val="00F562CD"/>
    <w:rsid w:val="00F56767"/>
    <w:rsid w:val="00F56773"/>
    <w:rsid w:val="00F567DF"/>
    <w:rsid w:val="00F56DD7"/>
    <w:rsid w:val="00F5722F"/>
    <w:rsid w:val="00F5738E"/>
    <w:rsid w:val="00F57515"/>
    <w:rsid w:val="00F577C8"/>
    <w:rsid w:val="00F57C5C"/>
    <w:rsid w:val="00F57F75"/>
    <w:rsid w:val="00F600C1"/>
    <w:rsid w:val="00F601D0"/>
    <w:rsid w:val="00F605DA"/>
    <w:rsid w:val="00F606EC"/>
    <w:rsid w:val="00F60709"/>
    <w:rsid w:val="00F6079B"/>
    <w:rsid w:val="00F607E6"/>
    <w:rsid w:val="00F60918"/>
    <w:rsid w:val="00F6102E"/>
    <w:rsid w:val="00F6137D"/>
    <w:rsid w:val="00F6178F"/>
    <w:rsid w:val="00F6190B"/>
    <w:rsid w:val="00F61AD3"/>
    <w:rsid w:val="00F61D45"/>
    <w:rsid w:val="00F624D9"/>
    <w:rsid w:val="00F624FF"/>
    <w:rsid w:val="00F6254A"/>
    <w:rsid w:val="00F625FC"/>
    <w:rsid w:val="00F6260B"/>
    <w:rsid w:val="00F6286C"/>
    <w:rsid w:val="00F6298C"/>
    <w:rsid w:val="00F62AB3"/>
    <w:rsid w:val="00F62CAE"/>
    <w:rsid w:val="00F62E47"/>
    <w:rsid w:val="00F62F06"/>
    <w:rsid w:val="00F62F45"/>
    <w:rsid w:val="00F6339F"/>
    <w:rsid w:val="00F635E1"/>
    <w:rsid w:val="00F637A2"/>
    <w:rsid w:val="00F639A9"/>
    <w:rsid w:val="00F63A25"/>
    <w:rsid w:val="00F645C9"/>
    <w:rsid w:val="00F6499E"/>
    <w:rsid w:val="00F64B21"/>
    <w:rsid w:val="00F64E9C"/>
    <w:rsid w:val="00F64F01"/>
    <w:rsid w:val="00F652D7"/>
    <w:rsid w:val="00F65329"/>
    <w:rsid w:val="00F654B2"/>
    <w:rsid w:val="00F65552"/>
    <w:rsid w:val="00F6572C"/>
    <w:rsid w:val="00F65978"/>
    <w:rsid w:val="00F66036"/>
    <w:rsid w:val="00F6611F"/>
    <w:rsid w:val="00F6648D"/>
    <w:rsid w:val="00F6649D"/>
    <w:rsid w:val="00F664E9"/>
    <w:rsid w:val="00F668F4"/>
    <w:rsid w:val="00F66B44"/>
    <w:rsid w:val="00F66DF9"/>
    <w:rsid w:val="00F67233"/>
    <w:rsid w:val="00F67367"/>
    <w:rsid w:val="00F67649"/>
    <w:rsid w:val="00F67DF1"/>
    <w:rsid w:val="00F67F24"/>
    <w:rsid w:val="00F67FFE"/>
    <w:rsid w:val="00F70042"/>
    <w:rsid w:val="00F701C7"/>
    <w:rsid w:val="00F7020D"/>
    <w:rsid w:val="00F702B4"/>
    <w:rsid w:val="00F70483"/>
    <w:rsid w:val="00F704EB"/>
    <w:rsid w:val="00F70F87"/>
    <w:rsid w:val="00F71198"/>
    <w:rsid w:val="00F71232"/>
    <w:rsid w:val="00F712EA"/>
    <w:rsid w:val="00F7164F"/>
    <w:rsid w:val="00F71863"/>
    <w:rsid w:val="00F718C3"/>
    <w:rsid w:val="00F71C05"/>
    <w:rsid w:val="00F71C36"/>
    <w:rsid w:val="00F71F87"/>
    <w:rsid w:val="00F71FE5"/>
    <w:rsid w:val="00F71FF7"/>
    <w:rsid w:val="00F72006"/>
    <w:rsid w:val="00F7200B"/>
    <w:rsid w:val="00F72294"/>
    <w:rsid w:val="00F722E0"/>
    <w:rsid w:val="00F7237E"/>
    <w:rsid w:val="00F724D5"/>
    <w:rsid w:val="00F72528"/>
    <w:rsid w:val="00F7275A"/>
    <w:rsid w:val="00F72884"/>
    <w:rsid w:val="00F728D5"/>
    <w:rsid w:val="00F72ABD"/>
    <w:rsid w:val="00F72B15"/>
    <w:rsid w:val="00F72B4B"/>
    <w:rsid w:val="00F72C4D"/>
    <w:rsid w:val="00F72D6B"/>
    <w:rsid w:val="00F72F28"/>
    <w:rsid w:val="00F732D1"/>
    <w:rsid w:val="00F73639"/>
    <w:rsid w:val="00F7380C"/>
    <w:rsid w:val="00F738D5"/>
    <w:rsid w:val="00F73C47"/>
    <w:rsid w:val="00F73F1B"/>
    <w:rsid w:val="00F742B0"/>
    <w:rsid w:val="00F744AA"/>
    <w:rsid w:val="00F744D5"/>
    <w:rsid w:val="00F7465A"/>
    <w:rsid w:val="00F746D4"/>
    <w:rsid w:val="00F74749"/>
    <w:rsid w:val="00F748A4"/>
    <w:rsid w:val="00F74D64"/>
    <w:rsid w:val="00F74E74"/>
    <w:rsid w:val="00F74EE3"/>
    <w:rsid w:val="00F74F1B"/>
    <w:rsid w:val="00F750BD"/>
    <w:rsid w:val="00F75293"/>
    <w:rsid w:val="00F75366"/>
    <w:rsid w:val="00F753AF"/>
    <w:rsid w:val="00F75602"/>
    <w:rsid w:val="00F756B9"/>
    <w:rsid w:val="00F756BF"/>
    <w:rsid w:val="00F757AA"/>
    <w:rsid w:val="00F75868"/>
    <w:rsid w:val="00F75AC6"/>
    <w:rsid w:val="00F75B45"/>
    <w:rsid w:val="00F75C38"/>
    <w:rsid w:val="00F75CB8"/>
    <w:rsid w:val="00F75CF2"/>
    <w:rsid w:val="00F75EBF"/>
    <w:rsid w:val="00F75ED7"/>
    <w:rsid w:val="00F7608B"/>
    <w:rsid w:val="00F7636F"/>
    <w:rsid w:val="00F765D8"/>
    <w:rsid w:val="00F7673B"/>
    <w:rsid w:val="00F76937"/>
    <w:rsid w:val="00F76C90"/>
    <w:rsid w:val="00F76E6E"/>
    <w:rsid w:val="00F77073"/>
    <w:rsid w:val="00F771E8"/>
    <w:rsid w:val="00F77381"/>
    <w:rsid w:val="00F7776B"/>
    <w:rsid w:val="00F77BA1"/>
    <w:rsid w:val="00F77DAC"/>
    <w:rsid w:val="00F77FE7"/>
    <w:rsid w:val="00F77FF6"/>
    <w:rsid w:val="00F802FC"/>
    <w:rsid w:val="00F804E1"/>
    <w:rsid w:val="00F805A3"/>
    <w:rsid w:val="00F805FB"/>
    <w:rsid w:val="00F80615"/>
    <w:rsid w:val="00F808B4"/>
    <w:rsid w:val="00F80C83"/>
    <w:rsid w:val="00F80D6E"/>
    <w:rsid w:val="00F81053"/>
    <w:rsid w:val="00F814D9"/>
    <w:rsid w:val="00F814F3"/>
    <w:rsid w:val="00F81566"/>
    <w:rsid w:val="00F81692"/>
    <w:rsid w:val="00F81A09"/>
    <w:rsid w:val="00F81A89"/>
    <w:rsid w:val="00F81DD7"/>
    <w:rsid w:val="00F81E1A"/>
    <w:rsid w:val="00F81E86"/>
    <w:rsid w:val="00F820CB"/>
    <w:rsid w:val="00F82408"/>
    <w:rsid w:val="00F8250A"/>
    <w:rsid w:val="00F82542"/>
    <w:rsid w:val="00F82AE2"/>
    <w:rsid w:val="00F82DCD"/>
    <w:rsid w:val="00F82E90"/>
    <w:rsid w:val="00F82EE7"/>
    <w:rsid w:val="00F83342"/>
    <w:rsid w:val="00F836E2"/>
    <w:rsid w:val="00F836EA"/>
    <w:rsid w:val="00F83ABB"/>
    <w:rsid w:val="00F84067"/>
    <w:rsid w:val="00F840F5"/>
    <w:rsid w:val="00F84310"/>
    <w:rsid w:val="00F843D6"/>
    <w:rsid w:val="00F843D7"/>
    <w:rsid w:val="00F843F9"/>
    <w:rsid w:val="00F845C3"/>
    <w:rsid w:val="00F84620"/>
    <w:rsid w:val="00F847FF"/>
    <w:rsid w:val="00F848BF"/>
    <w:rsid w:val="00F84AA4"/>
    <w:rsid w:val="00F84AC3"/>
    <w:rsid w:val="00F84B88"/>
    <w:rsid w:val="00F84B8E"/>
    <w:rsid w:val="00F84B9F"/>
    <w:rsid w:val="00F84C14"/>
    <w:rsid w:val="00F84CF4"/>
    <w:rsid w:val="00F84DDA"/>
    <w:rsid w:val="00F84DDD"/>
    <w:rsid w:val="00F84E3A"/>
    <w:rsid w:val="00F8502F"/>
    <w:rsid w:val="00F850D8"/>
    <w:rsid w:val="00F85254"/>
    <w:rsid w:val="00F859D3"/>
    <w:rsid w:val="00F85B95"/>
    <w:rsid w:val="00F85D43"/>
    <w:rsid w:val="00F85D82"/>
    <w:rsid w:val="00F85F05"/>
    <w:rsid w:val="00F860FA"/>
    <w:rsid w:val="00F860FB"/>
    <w:rsid w:val="00F862F1"/>
    <w:rsid w:val="00F86486"/>
    <w:rsid w:val="00F86676"/>
    <w:rsid w:val="00F867A7"/>
    <w:rsid w:val="00F8691A"/>
    <w:rsid w:val="00F869D6"/>
    <w:rsid w:val="00F86A12"/>
    <w:rsid w:val="00F86BE2"/>
    <w:rsid w:val="00F86CF5"/>
    <w:rsid w:val="00F86EBA"/>
    <w:rsid w:val="00F86F52"/>
    <w:rsid w:val="00F87471"/>
    <w:rsid w:val="00F874B1"/>
    <w:rsid w:val="00F87AF7"/>
    <w:rsid w:val="00F87BA1"/>
    <w:rsid w:val="00F87BE9"/>
    <w:rsid w:val="00F87CA8"/>
    <w:rsid w:val="00F87DA9"/>
    <w:rsid w:val="00F87DF6"/>
    <w:rsid w:val="00F87E31"/>
    <w:rsid w:val="00F90022"/>
    <w:rsid w:val="00F90129"/>
    <w:rsid w:val="00F9016A"/>
    <w:rsid w:val="00F90204"/>
    <w:rsid w:val="00F9075A"/>
    <w:rsid w:val="00F908F0"/>
    <w:rsid w:val="00F909E7"/>
    <w:rsid w:val="00F90CC7"/>
    <w:rsid w:val="00F90DA4"/>
    <w:rsid w:val="00F91399"/>
    <w:rsid w:val="00F9143A"/>
    <w:rsid w:val="00F9145E"/>
    <w:rsid w:val="00F91690"/>
    <w:rsid w:val="00F9197E"/>
    <w:rsid w:val="00F91985"/>
    <w:rsid w:val="00F91AC5"/>
    <w:rsid w:val="00F91C92"/>
    <w:rsid w:val="00F91D30"/>
    <w:rsid w:val="00F91F15"/>
    <w:rsid w:val="00F92142"/>
    <w:rsid w:val="00F9226E"/>
    <w:rsid w:val="00F92410"/>
    <w:rsid w:val="00F925FF"/>
    <w:rsid w:val="00F9295C"/>
    <w:rsid w:val="00F92C10"/>
    <w:rsid w:val="00F92C1B"/>
    <w:rsid w:val="00F92C39"/>
    <w:rsid w:val="00F92DDB"/>
    <w:rsid w:val="00F92F6E"/>
    <w:rsid w:val="00F93028"/>
    <w:rsid w:val="00F933DA"/>
    <w:rsid w:val="00F937AD"/>
    <w:rsid w:val="00F93876"/>
    <w:rsid w:val="00F939A0"/>
    <w:rsid w:val="00F93AAA"/>
    <w:rsid w:val="00F93CB0"/>
    <w:rsid w:val="00F93DD0"/>
    <w:rsid w:val="00F93EC1"/>
    <w:rsid w:val="00F940B4"/>
    <w:rsid w:val="00F94188"/>
    <w:rsid w:val="00F944DC"/>
    <w:rsid w:val="00F947F8"/>
    <w:rsid w:val="00F94C2B"/>
    <w:rsid w:val="00F94D91"/>
    <w:rsid w:val="00F94E37"/>
    <w:rsid w:val="00F9535B"/>
    <w:rsid w:val="00F953CA"/>
    <w:rsid w:val="00F954F4"/>
    <w:rsid w:val="00F95656"/>
    <w:rsid w:val="00F9565A"/>
    <w:rsid w:val="00F95B0A"/>
    <w:rsid w:val="00F95C0A"/>
    <w:rsid w:val="00F95D1E"/>
    <w:rsid w:val="00F95E52"/>
    <w:rsid w:val="00F95F7C"/>
    <w:rsid w:val="00F95FE8"/>
    <w:rsid w:val="00F960CE"/>
    <w:rsid w:val="00F96131"/>
    <w:rsid w:val="00F96579"/>
    <w:rsid w:val="00F96883"/>
    <w:rsid w:val="00F96941"/>
    <w:rsid w:val="00F96C1D"/>
    <w:rsid w:val="00F96CC3"/>
    <w:rsid w:val="00F96DFF"/>
    <w:rsid w:val="00F96ECB"/>
    <w:rsid w:val="00F96F62"/>
    <w:rsid w:val="00F970B6"/>
    <w:rsid w:val="00F971A0"/>
    <w:rsid w:val="00F97353"/>
    <w:rsid w:val="00F9751E"/>
    <w:rsid w:val="00F976BC"/>
    <w:rsid w:val="00F978D5"/>
    <w:rsid w:val="00F978F5"/>
    <w:rsid w:val="00F97BD8"/>
    <w:rsid w:val="00F97C56"/>
    <w:rsid w:val="00F97DDA"/>
    <w:rsid w:val="00FA01A9"/>
    <w:rsid w:val="00FA0317"/>
    <w:rsid w:val="00FA044B"/>
    <w:rsid w:val="00FA052C"/>
    <w:rsid w:val="00FA06AA"/>
    <w:rsid w:val="00FA07F8"/>
    <w:rsid w:val="00FA0811"/>
    <w:rsid w:val="00FA09FC"/>
    <w:rsid w:val="00FA0A74"/>
    <w:rsid w:val="00FA0ABE"/>
    <w:rsid w:val="00FA0E35"/>
    <w:rsid w:val="00FA0F9E"/>
    <w:rsid w:val="00FA1041"/>
    <w:rsid w:val="00FA123E"/>
    <w:rsid w:val="00FA14CB"/>
    <w:rsid w:val="00FA1515"/>
    <w:rsid w:val="00FA16EC"/>
    <w:rsid w:val="00FA1AF3"/>
    <w:rsid w:val="00FA1C20"/>
    <w:rsid w:val="00FA1E6D"/>
    <w:rsid w:val="00FA203B"/>
    <w:rsid w:val="00FA2112"/>
    <w:rsid w:val="00FA215A"/>
    <w:rsid w:val="00FA2299"/>
    <w:rsid w:val="00FA24B2"/>
    <w:rsid w:val="00FA24C7"/>
    <w:rsid w:val="00FA252A"/>
    <w:rsid w:val="00FA2561"/>
    <w:rsid w:val="00FA26B6"/>
    <w:rsid w:val="00FA2886"/>
    <w:rsid w:val="00FA29F8"/>
    <w:rsid w:val="00FA2A7C"/>
    <w:rsid w:val="00FA2B13"/>
    <w:rsid w:val="00FA2BB2"/>
    <w:rsid w:val="00FA2BC0"/>
    <w:rsid w:val="00FA2C36"/>
    <w:rsid w:val="00FA3098"/>
    <w:rsid w:val="00FA3811"/>
    <w:rsid w:val="00FA3852"/>
    <w:rsid w:val="00FA3853"/>
    <w:rsid w:val="00FA3B8E"/>
    <w:rsid w:val="00FA3E01"/>
    <w:rsid w:val="00FA3E15"/>
    <w:rsid w:val="00FA403B"/>
    <w:rsid w:val="00FA4045"/>
    <w:rsid w:val="00FA43F1"/>
    <w:rsid w:val="00FA465F"/>
    <w:rsid w:val="00FA476D"/>
    <w:rsid w:val="00FA4776"/>
    <w:rsid w:val="00FA488A"/>
    <w:rsid w:val="00FA4FFE"/>
    <w:rsid w:val="00FA5009"/>
    <w:rsid w:val="00FA51DB"/>
    <w:rsid w:val="00FA55CC"/>
    <w:rsid w:val="00FA56C2"/>
    <w:rsid w:val="00FA5905"/>
    <w:rsid w:val="00FA5B59"/>
    <w:rsid w:val="00FA5C3E"/>
    <w:rsid w:val="00FA5D4A"/>
    <w:rsid w:val="00FA6121"/>
    <w:rsid w:val="00FA638F"/>
    <w:rsid w:val="00FA63C8"/>
    <w:rsid w:val="00FA65E8"/>
    <w:rsid w:val="00FA671E"/>
    <w:rsid w:val="00FA6921"/>
    <w:rsid w:val="00FA742D"/>
    <w:rsid w:val="00FA7805"/>
    <w:rsid w:val="00FA7998"/>
    <w:rsid w:val="00FA7A9A"/>
    <w:rsid w:val="00FA7AA4"/>
    <w:rsid w:val="00FA7DF1"/>
    <w:rsid w:val="00FB0017"/>
    <w:rsid w:val="00FB02FC"/>
    <w:rsid w:val="00FB03A0"/>
    <w:rsid w:val="00FB0648"/>
    <w:rsid w:val="00FB08F5"/>
    <w:rsid w:val="00FB0906"/>
    <w:rsid w:val="00FB0C03"/>
    <w:rsid w:val="00FB0D2B"/>
    <w:rsid w:val="00FB0D65"/>
    <w:rsid w:val="00FB10E8"/>
    <w:rsid w:val="00FB15B6"/>
    <w:rsid w:val="00FB16BF"/>
    <w:rsid w:val="00FB193B"/>
    <w:rsid w:val="00FB1C1B"/>
    <w:rsid w:val="00FB1C2E"/>
    <w:rsid w:val="00FB205C"/>
    <w:rsid w:val="00FB20B1"/>
    <w:rsid w:val="00FB2214"/>
    <w:rsid w:val="00FB278D"/>
    <w:rsid w:val="00FB27EC"/>
    <w:rsid w:val="00FB29ED"/>
    <w:rsid w:val="00FB2A2D"/>
    <w:rsid w:val="00FB2D5B"/>
    <w:rsid w:val="00FB2E4F"/>
    <w:rsid w:val="00FB3019"/>
    <w:rsid w:val="00FB3068"/>
    <w:rsid w:val="00FB344B"/>
    <w:rsid w:val="00FB3493"/>
    <w:rsid w:val="00FB35EF"/>
    <w:rsid w:val="00FB37AD"/>
    <w:rsid w:val="00FB3812"/>
    <w:rsid w:val="00FB3CB2"/>
    <w:rsid w:val="00FB3CDD"/>
    <w:rsid w:val="00FB3CFB"/>
    <w:rsid w:val="00FB3CFE"/>
    <w:rsid w:val="00FB3D8E"/>
    <w:rsid w:val="00FB3F2E"/>
    <w:rsid w:val="00FB4319"/>
    <w:rsid w:val="00FB436A"/>
    <w:rsid w:val="00FB43D5"/>
    <w:rsid w:val="00FB4561"/>
    <w:rsid w:val="00FB4830"/>
    <w:rsid w:val="00FB4982"/>
    <w:rsid w:val="00FB4B84"/>
    <w:rsid w:val="00FB4E00"/>
    <w:rsid w:val="00FB4EED"/>
    <w:rsid w:val="00FB4F25"/>
    <w:rsid w:val="00FB5208"/>
    <w:rsid w:val="00FB521C"/>
    <w:rsid w:val="00FB54EA"/>
    <w:rsid w:val="00FB5671"/>
    <w:rsid w:val="00FB592F"/>
    <w:rsid w:val="00FB5AA6"/>
    <w:rsid w:val="00FB5CFD"/>
    <w:rsid w:val="00FB5DF7"/>
    <w:rsid w:val="00FB5E63"/>
    <w:rsid w:val="00FB5F57"/>
    <w:rsid w:val="00FB616B"/>
    <w:rsid w:val="00FB623C"/>
    <w:rsid w:val="00FB6341"/>
    <w:rsid w:val="00FB6585"/>
    <w:rsid w:val="00FB6739"/>
    <w:rsid w:val="00FB6813"/>
    <w:rsid w:val="00FB6947"/>
    <w:rsid w:val="00FB6B1E"/>
    <w:rsid w:val="00FB6C3A"/>
    <w:rsid w:val="00FB6C3E"/>
    <w:rsid w:val="00FB6C6D"/>
    <w:rsid w:val="00FB6D7C"/>
    <w:rsid w:val="00FB6F8D"/>
    <w:rsid w:val="00FB701C"/>
    <w:rsid w:val="00FB7207"/>
    <w:rsid w:val="00FB745E"/>
    <w:rsid w:val="00FB76FF"/>
    <w:rsid w:val="00FB7862"/>
    <w:rsid w:val="00FB789F"/>
    <w:rsid w:val="00FB7961"/>
    <w:rsid w:val="00FB799A"/>
    <w:rsid w:val="00FB7A32"/>
    <w:rsid w:val="00FB7D7F"/>
    <w:rsid w:val="00FC04E4"/>
    <w:rsid w:val="00FC0595"/>
    <w:rsid w:val="00FC0607"/>
    <w:rsid w:val="00FC06A4"/>
    <w:rsid w:val="00FC0773"/>
    <w:rsid w:val="00FC0B6E"/>
    <w:rsid w:val="00FC0EDE"/>
    <w:rsid w:val="00FC0F0E"/>
    <w:rsid w:val="00FC0FBD"/>
    <w:rsid w:val="00FC1330"/>
    <w:rsid w:val="00FC176B"/>
    <w:rsid w:val="00FC1996"/>
    <w:rsid w:val="00FC19C7"/>
    <w:rsid w:val="00FC1DB2"/>
    <w:rsid w:val="00FC1DDF"/>
    <w:rsid w:val="00FC1DFD"/>
    <w:rsid w:val="00FC1EF5"/>
    <w:rsid w:val="00FC2042"/>
    <w:rsid w:val="00FC25C9"/>
    <w:rsid w:val="00FC26A6"/>
    <w:rsid w:val="00FC2C15"/>
    <w:rsid w:val="00FC2C9F"/>
    <w:rsid w:val="00FC2F25"/>
    <w:rsid w:val="00FC309E"/>
    <w:rsid w:val="00FC3107"/>
    <w:rsid w:val="00FC32A6"/>
    <w:rsid w:val="00FC34F6"/>
    <w:rsid w:val="00FC361C"/>
    <w:rsid w:val="00FC3873"/>
    <w:rsid w:val="00FC3934"/>
    <w:rsid w:val="00FC3AA7"/>
    <w:rsid w:val="00FC3C4B"/>
    <w:rsid w:val="00FC3DF5"/>
    <w:rsid w:val="00FC405E"/>
    <w:rsid w:val="00FC41F8"/>
    <w:rsid w:val="00FC43FE"/>
    <w:rsid w:val="00FC453B"/>
    <w:rsid w:val="00FC464E"/>
    <w:rsid w:val="00FC481D"/>
    <w:rsid w:val="00FC4843"/>
    <w:rsid w:val="00FC4915"/>
    <w:rsid w:val="00FC4923"/>
    <w:rsid w:val="00FC4A8A"/>
    <w:rsid w:val="00FC4CE2"/>
    <w:rsid w:val="00FC4DF6"/>
    <w:rsid w:val="00FC4E35"/>
    <w:rsid w:val="00FC4EB4"/>
    <w:rsid w:val="00FC5186"/>
    <w:rsid w:val="00FC56C2"/>
    <w:rsid w:val="00FC5904"/>
    <w:rsid w:val="00FC5B9E"/>
    <w:rsid w:val="00FC5C41"/>
    <w:rsid w:val="00FC5DA7"/>
    <w:rsid w:val="00FC5DBD"/>
    <w:rsid w:val="00FC5E1F"/>
    <w:rsid w:val="00FC5E5B"/>
    <w:rsid w:val="00FC6455"/>
    <w:rsid w:val="00FC6751"/>
    <w:rsid w:val="00FC6BC0"/>
    <w:rsid w:val="00FC6C59"/>
    <w:rsid w:val="00FC6DF8"/>
    <w:rsid w:val="00FC6E8F"/>
    <w:rsid w:val="00FC70BE"/>
    <w:rsid w:val="00FC716A"/>
    <w:rsid w:val="00FC72DB"/>
    <w:rsid w:val="00FC72E2"/>
    <w:rsid w:val="00FC73A1"/>
    <w:rsid w:val="00FC73F8"/>
    <w:rsid w:val="00FC79B8"/>
    <w:rsid w:val="00FC7CBE"/>
    <w:rsid w:val="00FC7F47"/>
    <w:rsid w:val="00FC7F61"/>
    <w:rsid w:val="00FC7FE1"/>
    <w:rsid w:val="00FD010A"/>
    <w:rsid w:val="00FD023A"/>
    <w:rsid w:val="00FD0838"/>
    <w:rsid w:val="00FD08EE"/>
    <w:rsid w:val="00FD0993"/>
    <w:rsid w:val="00FD0D02"/>
    <w:rsid w:val="00FD0FF5"/>
    <w:rsid w:val="00FD1506"/>
    <w:rsid w:val="00FD1550"/>
    <w:rsid w:val="00FD1762"/>
    <w:rsid w:val="00FD17DF"/>
    <w:rsid w:val="00FD189E"/>
    <w:rsid w:val="00FD19FE"/>
    <w:rsid w:val="00FD1AB8"/>
    <w:rsid w:val="00FD1E1B"/>
    <w:rsid w:val="00FD202A"/>
    <w:rsid w:val="00FD21B2"/>
    <w:rsid w:val="00FD21C2"/>
    <w:rsid w:val="00FD21E0"/>
    <w:rsid w:val="00FD2317"/>
    <w:rsid w:val="00FD243C"/>
    <w:rsid w:val="00FD2543"/>
    <w:rsid w:val="00FD25EA"/>
    <w:rsid w:val="00FD276A"/>
    <w:rsid w:val="00FD2BB5"/>
    <w:rsid w:val="00FD3005"/>
    <w:rsid w:val="00FD32CD"/>
    <w:rsid w:val="00FD3414"/>
    <w:rsid w:val="00FD3741"/>
    <w:rsid w:val="00FD3933"/>
    <w:rsid w:val="00FD3C15"/>
    <w:rsid w:val="00FD40C2"/>
    <w:rsid w:val="00FD45C3"/>
    <w:rsid w:val="00FD4643"/>
    <w:rsid w:val="00FD4847"/>
    <w:rsid w:val="00FD4AA4"/>
    <w:rsid w:val="00FD4CFA"/>
    <w:rsid w:val="00FD4EA2"/>
    <w:rsid w:val="00FD4EEF"/>
    <w:rsid w:val="00FD5278"/>
    <w:rsid w:val="00FD5352"/>
    <w:rsid w:val="00FD5389"/>
    <w:rsid w:val="00FD53C7"/>
    <w:rsid w:val="00FD58B4"/>
    <w:rsid w:val="00FD5A8E"/>
    <w:rsid w:val="00FD5D3F"/>
    <w:rsid w:val="00FD6033"/>
    <w:rsid w:val="00FD61AE"/>
    <w:rsid w:val="00FD61F4"/>
    <w:rsid w:val="00FD62AB"/>
    <w:rsid w:val="00FD64A5"/>
    <w:rsid w:val="00FD6621"/>
    <w:rsid w:val="00FD6650"/>
    <w:rsid w:val="00FD69EC"/>
    <w:rsid w:val="00FD6CA1"/>
    <w:rsid w:val="00FD71E0"/>
    <w:rsid w:val="00FD7290"/>
    <w:rsid w:val="00FD74AD"/>
    <w:rsid w:val="00FD74D4"/>
    <w:rsid w:val="00FD7586"/>
    <w:rsid w:val="00FD768D"/>
    <w:rsid w:val="00FD7725"/>
    <w:rsid w:val="00FD79AB"/>
    <w:rsid w:val="00FD7A43"/>
    <w:rsid w:val="00FD7ACE"/>
    <w:rsid w:val="00FD7EDF"/>
    <w:rsid w:val="00FE00D3"/>
    <w:rsid w:val="00FE0162"/>
    <w:rsid w:val="00FE0178"/>
    <w:rsid w:val="00FE02FC"/>
    <w:rsid w:val="00FE03CA"/>
    <w:rsid w:val="00FE03F1"/>
    <w:rsid w:val="00FE0586"/>
    <w:rsid w:val="00FE066B"/>
    <w:rsid w:val="00FE0712"/>
    <w:rsid w:val="00FE08B4"/>
    <w:rsid w:val="00FE0A5B"/>
    <w:rsid w:val="00FE0A9C"/>
    <w:rsid w:val="00FE0D88"/>
    <w:rsid w:val="00FE0FC4"/>
    <w:rsid w:val="00FE13EF"/>
    <w:rsid w:val="00FE13F9"/>
    <w:rsid w:val="00FE1731"/>
    <w:rsid w:val="00FE1962"/>
    <w:rsid w:val="00FE1C19"/>
    <w:rsid w:val="00FE1D2C"/>
    <w:rsid w:val="00FE1FE0"/>
    <w:rsid w:val="00FE2636"/>
    <w:rsid w:val="00FE26AC"/>
    <w:rsid w:val="00FE27A8"/>
    <w:rsid w:val="00FE2C8E"/>
    <w:rsid w:val="00FE2D90"/>
    <w:rsid w:val="00FE310E"/>
    <w:rsid w:val="00FE3348"/>
    <w:rsid w:val="00FE34D0"/>
    <w:rsid w:val="00FE3567"/>
    <w:rsid w:val="00FE3955"/>
    <w:rsid w:val="00FE396B"/>
    <w:rsid w:val="00FE39A9"/>
    <w:rsid w:val="00FE3ABD"/>
    <w:rsid w:val="00FE3AF6"/>
    <w:rsid w:val="00FE3C29"/>
    <w:rsid w:val="00FE3C52"/>
    <w:rsid w:val="00FE3D27"/>
    <w:rsid w:val="00FE3ECB"/>
    <w:rsid w:val="00FE419E"/>
    <w:rsid w:val="00FE440B"/>
    <w:rsid w:val="00FE44B1"/>
    <w:rsid w:val="00FE46B0"/>
    <w:rsid w:val="00FE4802"/>
    <w:rsid w:val="00FE4974"/>
    <w:rsid w:val="00FE4A8F"/>
    <w:rsid w:val="00FE4BC1"/>
    <w:rsid w:val="00FE4C86"/>
    <w:rsid w:val="00FE4CC0"/>
    <w:rsid w:val="00FE4E85"/>
    <w:rsid w:val="00FE50F2"/>
    <w:rsid w:val="00FE52BC"/>
    <w:rsid w:val="00FE54E8"/>
    <w:rsid w:val="00FE5507"/>
    <w:rsid w:val="00FE55A7"/>
    <w:rsid w:val="00FE5624"/>
    <w:rsid w:val="00FE56B2"/>
    <w:rsid w:val="00FE56FD"/>
    <w:rsid w:val="00FE5913"/>
    <w:rsid w:val="00FE598C"/>
    <w:rsid w:val="00FE5C04"/>
    <w:rsid w:val="00FE5E3E"/>
    <w:rsid w:val="00FE5F16"/>
    <w:rsid w:val="00FE60BC"/>
    <w:rsid w:val="00FE6687"/>
    <w:rsid w:val="00FE691E"/>
    <w:rsid w:val="00FE69D9"/>
    <w:rsid w:val="00FE6A37"/>
    <w:rsid w:val="00FE6B98"/>
    <w:rsid w:val="00FE6E51"/>
    <w:rsid w:val="00FE716D"/>
    <w:rsid w:val="00FE72EA"/>
    <w:rsid w:val="00FE745B"/>
    <w:rsid w:val="00FE74F0"/>
    <w:rsid w:val="00FE7917"/>
    <w:rsid w:val="00FE7B4F"/>
    <w:rsid w:val="00FE7C9A"/>
    <w:rsid w:val="00FE7DA2"/>
    <w:rsid w:val="00FE7E6D"/>
    <w:rsid w:val="00FE7ED4"/>
    <w:rsid w:val="00FE7F20"/>
    <w:rsid w:val="00FE7F39"/>
    <w:rsid w:val="00FE7FD3"/>
    <w:rsid w:val="00FE7FDB"/>
    <w:rsid w:val="00FF0136"/>
    <w:rsid w:val="00FF01DC"/>
    <w:rsid w:val="00FF0482"/>
    <w:rsid w:val="00FF0585"/>
    <w:rsid w:val="00FF058D"/>
    <w:rsid w:val="00FF076B"/>
    <w:rsid w:val="00FF0804"/>
    <w:rsid w:val="00FF0896"/>
    <w:rsid w:val="00FF0B07"/>
    <w:rsid w:val="00FF0C0F"/>
    <w:rsid w:val="00FF0CC2"/>
    <w:rsid w:val="00FF0CD2"/>
    <w:rsid w:val="00FF0D93"/>
    <w:rsid w:val="00FF0F4F"/>
    <w:rsid w:val="00FF0FF8"/>
    <w:rsid w:val="00FF113A"/>
    <w:rsid w:val="00FF12D4"/>
    <w:rsid w:val="00FF1303"/>
    <w:rsid w:val="00FF1572"/>
    <w:rsid w:val="00FF1606"/>
    <w:rsid w:val="00FF160B"/>
    <w:rsid w:val="00FF1645"/>
    <w:rsid w:val="00FF1D6F"/>
    <w:rsid w:val="00FF1D89"/>
    <w:rsid w:val="00FF1E52"/>
    <w:rsid w:val="00FF20C7"/>
    <w:rsid w:val="00FF2147"/>
    <w:rsid w:val="00FF218C"/>
    <w:rsid w:val="00FF22E2"/>
    <w:rsid w:val="00FF236C"/>
    <w:rsid w:val="00FF23D4"/>
    <w:rsid w:val="00FF257C"/>
    <w:rsid w:val="00FF2594"/>
    <w:rsid w:val="00FF2785"/>
    <w:rsid w:val="00FF2A57"/>
    <w:rsid w:val="00FF2C31"/>
    <w:rsid w:val="00FF2CB5"/>
    <w:rsid w:val="00FF2CE5"/>
    <w:rsid w:val="00FF32AB"/>
    <w:rsid w:val="00FF36AB"/>
    <w:rsid w:val="00FF3710"/>
    <w:rsid w:val="00FF3896"/>
    <w:rsid w:val="00FF3930"/>
    <w:rsid w:val="00FF3A5C"/>
    <w:rsid w:val="00FF3A97"/>
    <w:rsid w:val="00FF3B7D"/>
    <w:rsid w:val="00FF4109"/>
    <w:rsid w:val="00FF4276"/>
    <w:rsid w:val="00FF429D"/>
    <w:rsid w:val="00FF43CD"/>
    <w:rsid w:val="00FF4648"/>
    <w:rsid w:val="00FF4657"/>
    <w:rsid w:val="00FF46B5"/>
    <w:rsid w:val="00FF46C0"/>
    <w:rsid w:val="00FF4856"/>
    <w:rsid w:val="00FF4AE0"/>
    <w:rsid w:val="00FF4B02"/>
    <w:rsid w:val="00FF4B26"/>
    <w:rsid w:val="00FF4D17"/>
    <w:rsid w:val="00FF4D61"/>
    <w:rsid w:val="00FF4D73"/>
    <w:rsid w:val="00FF4EA6"/>
    <w:rsid w:val="00FF5177"/>
    <w:rsid w:val="00FF51F5"/>
    <w:rsid w:val="00FF5245"/>
    <w:rsid w:val="00FF5263"/>
    <w:rsid w:val="00FF5364"/>
    <w:rsid w:val="00FF53C6"/>
    <w:rsid w:val="00FF5575"/>
    <w:rsid w:val="00FF56D0"/>
    <w:rsid w:val="00FF56D9"/>
    <w:rsid w:val="00FF593F"/>
    <w:rsid w:val="00FF597F"/>
    <w:rsid w:val="00FF5A12"/>
    <w:rsid w:val="00FF5ABD"/>
    <w:rsid w:val="00FF5ACC"/>
    <w:rsid w:val="00FF5C23"/>
    <w:rsid w:val="00FF5FC3"/>
    <w:rsid w:val="00FF6068"/>
    <w:rsid w:val="00FF635C"/>
    <w:rsid w:val="00FF643A"/>
    <w:rsid w:val="00FF6779"/>
    <w:rsid w:val="00FF67D3"/>
    <w:rsid w:val="00FF68A5"/>
    <w:rsid w:val="00FF68C1"/>
    <w:rsid w:val="00FF6F6C"/>
    <w:rsid w:val="00FF6F8B"/>
    <w:rsid w:val="00FF7296"/>
    <w:rsid w:val="00FF7483"/>
    <w:rsid w:val="00FF74C6"/>
    <w:rsid w:val="00FF7529"/>
    <w:rsid w:val="00FF7571"/>
    <w:rsid w:val="00FF773E"/>
    <w:rsid w:val="00FF7884"/>
    <w:rsid w:val="00FF7896"/>
    <w:rsid w:val="00FF7944"/>
    <w:rsid w:val="00FF7A24"/>
    <w:rsid w:val="00FF7A45"/>
    <w:rsid w:val="00FF7AC2"/>
    <w:rsid w:val="00FF7B4C"/>
    <w:rsid w:val="00FF7BD4"/>
    <w:rsid w:val="00FF7D0F"/>
    <w:rsid w:val="00FF7EB6"/>
  </w:rsids>
  <m:mathPr>
    <m:mathFont m:val="Cambria Math"/>
    <m:brkBin m:val="before"/>
    <m:brkBinSub m:val="--"/>
    <m:smallFrac m:val="0"/>
    <m:dispDef/>
    <m:lMargin m:val="0"/>
    <m:rMargin m:val="0"/>
    <m:defJc m:val="centerGroup"/>
    <m:wrapIndent m:val="1440"/>
    <m:intLim m:val="subSup"/>
    <m:naryLim m:val="undOvr"/>
  </m:mathPr>
  <w:themeFontLang w:val="nb-N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4604F"/>
  <w15:chartTrackingRefBased/>
  <w15:docId w15:val="{10615823-987A-4499-B142-656A1B59D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nb-N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D89"/>
  </w:style>
  <w:style w:type="paragraph" w:styleId="Overskrift3">
    <w:name w:val="heading 3"/>
    <w:basedOn w:val="Normal"/>
    <w:link w:val="Overskrift3Tegn"/>
    <w:uiPriority w:val="9"/>
    <w:qFormat/>
    <w:rsid w:val="00CA1730"/>
    <w:pPr>
      <w:spacing w:before="100" w:beforeAutospacing="1" w:after="100" w:afterAutospacing="1"/>
      <w:outlineLvl w:val="2"/>
    </w:pPr>
    <w:rPr>
      <w:rFonts w:ascii="Times New Roman" w:eastAsia="Times New Roman" w:hAnsi="Times New Roman" w:cs="Times New Roman"/>
      <w:b/>
      <w:bCs/>
      <w:sz w:val="27"/>
      <w:szCs w:val="27"/>
      <w:lang w:eastAsia="nb-NO"/>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Listeavsnitt">
    <w:name w:val="List Paragraph"/>
    <w:basedOn w:val="Normal"/>
    <w:uiPriority w:val="34"/>
    <w:qFormat/>
    <w:rsid w:val="00C56432"/>
    <w:pPr>
      <w:ind w:left="720"/>
      <w:contextualSpacing/>
    </w:pPr>
  </w:style>
  <w:style w:type="table" w:styleId="Tabellrutenett">
    <w:name w:val="Table Grid"/>
    <w:basedOn w:val="Vanligtabell"/>
    <w:uiPriority w:val="39"/>
    <w:rsid w:val="00EB56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etabell3uthevingsfarge5">
    <w:name w:val="List Table 3 Accent 5"/>
    <w:basedOn w:val="Vanligtabell"/>
    <w:uiPriority w:val="48"/>
    <w:rsid w:val="00B15D1E"/>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styleId="Hyperkobling">
    <w:name w:val="Hyperlink"/>
    <w:basedOn w:val="Standardskriftforavsnitt"/>
    <w:uiPriority w:val="99"/>
    <w:unhideWhenUsed/>
    <w:rsid w:val="004F214A"/>
    <w:rPr>
      <w:color w:val="0563C1" w:themeColor="hyperlink"/>
      <w:u w:val="single"/>
    </w:rPr>
  </w:style>
  <w:style w:type="character" w:styleId="Ulstomtale">
    <w:name w:val="Unresolved Mention"/>
    <w:basedOn w:val="Standardskriftforavsnitt"/>
    <w:uiPriority w:val="99"/>
    <w:semiHidden/>
    <w:unhideWhenUsed/>
    <w:rsid w:val="004F214A"/>
    <w:rPr>
      <w:color w:val="605E5C"/>
      <w:shd w:val="clear" w:color="auto" w:fill="E1DFDD"/>
    </w:rPr>
  </w:style>
  <w:style w:type="table" w:styleId="Rutenettabelllys">
    <w:name w:val="Grid Table Light"/>
    <w:basedOn w:val="Vanligtabell"/>
    <w:uiPriority w:val="40"/>
    <w:rsid w:val="00922F8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Rutenettabell2">
    <w:name w:val="Grid Table 2"/>
    <w:basedOn w:val="Vanligtabell"/>
    <w:uiPriority w:val="47"/>
    <w:rsid w:val="00922F8B"/>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etabell3">
    <w:name w:val="List Table 3"/>
    <w:basedOn w:val="Vanligtabell"/>
    <w:uiPriority w:val="48"/>
    <w:rsid w:val="00922F8B"/>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Topptekst">
    <w:name w:val="header"/>
    <w:basedOn w:val="Normal"/>
    <w:link w:val="TopptekstTegn"/>
    <w:uiPriority w:val="99"/>
    <w:unhideWhenUsed/>
    <w:rsid w:val="002F45D4"/>
    <w:pPr>
      <w:tabs>
        <w:tab w:val="center" w:pos="4536"/>
        <w:tab w:val="right" w:pos="9072"/>
      </w:tabs>
    </w:pPr>
  </w:style>
  <w:style w:type="character" w:customStyle="1" w:styleId="TopptekstTegn">
    <w:name w:val="Topptekst Tegn"/>
    <w:basedOn w:val="Standardskriftforavsnitt"/>
    <w:link w:val="Topptekst"/>
    <w:uiPriority w:val="99"/>
    <w:rsid w:val="002F45D4"/>
  </w:style>
  <w:style w:type="paragraph" w:styleId="Bunntekst">
    <w:name w:val="footer"/>
    <w:basedOn w:val="Normal"/>
    <w:link w:val="BunntekstTegn"/>
    <w:uiPriority w:val="99"/>
    <w:unhideWhenUsed/>
    <w:rsid w:val="002F45D4"/>
    <w:pPr>
      <w:tabs>
        <w:tab w:val="center" w:pos="4536"/>
        <w:tab w:val="right" w:pos="9072"/>
      </w:tabs>
    </w:pPr>
  </w:style>
  <w:style w:type="character" w:customStyle="1" w:styleId="BunntekstTegn">
    <w:name w:val="Bunntekst Tegn"/>
    <w:basedOn w:val="Standardskriftforavsnitt"/>
    <w:link w:val="Bunntekst"/>
    <w:uiPriority w:val="99"/>
    <w:rsid w:val="002F45D4"/>
  </w:style>
  <w:style w:type="paragraph" w:styleId="Revisjon">
    <w:name w:val="Revision"/>
    <w:hidden/>
    <w:uiPriority w:val="99"/>
    <w:semiHidden/>
    <w:rsid w:val="00A42038"/>
  </w:style>
  <w:style w:type="character" w:styleId="Fulgthyperkobling">
    <w:name w:val="FollowedHyperlink"/>
    <w:basedOn w:val="Standardskriftforavsnitt"/>
    <w:uiPriority w:val="99"/>
    <w:semiHidden/>
    <w:unhideWhenUsed/>
    <w:rsid w:val="00212098"/>
    <w:rPr>
      <w:color w:val="954F72" w:themeColor="followedHyperlink"/>
      <w:u w:val="single"/>
    </w:rPr>
  </w:style>
  <w:style w:type="paragraph" w:styleId="NormalWeb">
    <w:name w:val="Normal (Web)"/>
    <w:basedOn w:val="Normal"/>
    <w:uiPriority w:val="99"/>
    <w:semiHidden/>
    <w:unhideWhenUsed/>
    <w:rsid w:val="00D42314"/>
    <w:pPr>
      <w:spacing w:before="100" w:beforeAutospacing="1" w:after="100" w:afterAutospacing="1"/>
    </w:pPr>
    <w:rPr>
      <w:rFonts w:ascii="Times New Roman" w:eastAsia="Times New Roman" w:hAnsi="Times New Roman" w:cs="Times New Roman"/>
      <w:lang w:eastAsia="nb-NO"/>
    </w:rPr>
  </w:style>
  <w:style w:type="character" w:customStyle="1" w:styleId="apple-converted-space">
    <w:name w:val="apple-converted-space"/>
    <w:basedOn w:val="Standardskriftforavsnitt"/>
    <w:rsid w:val="00D42314"/>
  </w:style>
  <w:style w:type="character" w:customStyle="1" w:styleId="Overskrift3Tegn">
    <w:name w:val="Overskrift 3 Tegn"/>
    <w:basedOn w:val="Standardskriftforavsnitt"/>
    <w:link w:val="Overskrift3"/>
    <w:uiPriority w:val="9"/>
    <w:rsid w:val="00CA1730"/>
    <w:rPr>
      <w:rFonts w:ascii="Times New Roman" w:eastAsia="Times New Roman" w:hAnsi="Times New Roman" w:cs="Times New Roman"/>
      <w:b/>
      <w:bCs/>
      <w:sz w:val="27"/>
      <w:szCs w:val="27"/>
      <w:lang w:eastAsia="nb-NO"/>
    </w:rPr>
  </w:style>
  <w:style w:type="character" w:styleId="Sterk">
    <w:name w:val="Strong"/>
    <w:basedOn w:val="Standardskriftforavsnitt"/>
    <w:uiPriority w:val="22"/>
    <w:qFormat/>
    <w:rsid w:val="00CA173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8610">
      <w:bodyDiv w:val="1"/>
      <w:marLeft w:val="0"/>
      <w:marRight w:val="0"/>
      <w:marTop w:val="0"/>
      <w:marBottom w:val="0"/>
      <w:divBdr>
        <w:top w:val="none" w:sz="0" w:space="0" w:color="auto"/>
        <w:left w:val="none" w:sz="0" w:space="0" w:color="auto"/>
        <w:bottom w:val="none" w:sz="0" w:space="0" w:color="auto"/>
        <w:right w:val="none" w:sz="0" w:space="0" w:color="auto"/>
      </w:divBdr>
    </w:div>
    <w:div w:id="7758182">
      <w:bodyDiv w:val="1"/>
      <w:marLeft w:val="0"/>
      <w:marRight w:val="0"/>
      <w:marTop w:val="0"/>
      <w:marBottom w:val="0"/>
      <w:divBdr>
        <w:top w:val="none" w:sz="0" w:space="0" w:color="auto"/>
        <w:left w:val="none" w:sz="0" w:space="0" w:color="auto"/>
        <w:bottom w:val="none" w:sz="0" w:space="0" w:color="auto"/>
        <w:right w:val="none" w:sz="0" w:space="0" w:color="auto"/>
      </w:divBdr>
      <w:divsChild>
        <w:div w:id="562102502">
          <w:marLeft w:val="0"/>
          <w:marRight w:val="0"/>
          <w:marTop w:val="0"/>
          <w:marBottom w:val="0"/>
          <w:divBdr>
            <w:top w:val="none" w:sz="0" w:space="0" w:color="auto"/>
            <w:left w:val="none" w:sz="0" w:space="0" w:color="auto"/>
            <w:bottom w:val="none" w:sz="0" w:space="0" w:color="auto"/>
            <w:right w:val="none" w:sz="0" w:space="0" w:color="auto"/>
          </w:divBdr>
          <w:divsChild>
            <w:div w:id="525489522">
              <w:marLeft w:val="0"/>
              <w:marRight w:val="0"/>
              <w:marTop w:val="0"/>
              <w:marBottom w:val="0"/>
              <w:divBdr>
                <w:top w:val="none" w:sz="0" w:space="0" w:color="auto"/>
                <w:left w:val="none" w:sz="0" w:space="0" w:color="auto"/>
                <w:bottom w:val="none" w:sz="0" w:space="0" w:color="auto"/>
                <w:right w:val="none" w:sz="0" w:space="0" w:color="auto"/>
              </w:divBdr>
            </w:div>
            <w:div w:id="672604582">
              <w:marLeft w:val="0"/>
              <w:marRight w:val="0"/>
              <w:marTop w:val="0"/>
              <w:marBottom w:val="0"/>
              <w:divBdr>
                <w:top w:val="none" w:sz="0" w:space="0" w:color="auto"/>
                <w:left w:val="none" w:sz="0" w:space="0" w:color="auto"/>
                <w:bottom w:val="none" w:sz="0" w:space="0" w:color="auto"/>
                <w:right w:val="none" w:sz="0" w:space="0" w:color="auto"/>
              </w:divBdr>
            </w:div>
            <w:div w:id="842865917">
              <w:marLeft w:val="0"/>
              <w:marRight w:val="0"/>
              <w:marTop w:val="0"/>
              <w:marBottom w:val="0"/>
              <w:divBdr>
                <w:top w:val="none" w:sz="0" w:space="0" w:color="auto"/>
                <w:left w:val="none" w:sz="0" w:space="0" w:color="auto"/>
                <w:bottom w:val="none" w:sz="0" w:space="0" w:color="auto"/>
                <w:right w:val="none" w:sz="0" w:space="0" w:color="auto"/>
              </w:divBdr>
            </w:div>
            <w:div w:id="875894330">
              <w:marLeft w:val="0"/>
              <w:marRight w:val="0"/>
              <w:marTop w:val="0"/>
              <w:marBottom w:val="0"/>
              <w:divBdr>
                <w:top w:val="none" w:sz="0" w:space="0" w:color="auto"/>
                <w:left w:val="none" w:sz="0" w:space="0" w:color="auto"/>
                <w:bottom w:val="none" w:sz="0" w:space="0" w:color="auto"/>
                <w:right w:val="none" w:sz="0" w:space="0" w:color="auto"/>
              </w:divBdr>
            </w:div>
            <w:div w:id="1567036405">
              <w:marLeft w:val="0"/>
              <w:marRight w:val="0"/>
              <w:marTop w:val="0"/>
              <w:marBottom w:val="0"/>
              <w:divBdr>
                <w:top w:val="none" w:sz="0" w:space="0" w:color="auto"/>
                <w:left w:val="none" w:sz="0" w:space="0" w:color="auto"/>
                <w:bottom w:val="none" w:sz="0" w:space="0" w:color="auto"/>
                <w:right w:val="none" w:sz="0" w:space="0" w:color="auto"/>
              </w:divBdr>
            </w:div>
          </w:divsChild>
        </w:div>
        <w:div w:id="582378614">
          <w:marLeft w:val="0"/>
          <w:marRight w:val="0"/>
          <w:marTop w:val="0"/>
          <w:marBottom w:val="0"/>
          <w:divBdr>
            <w:top w:val="none" w:sz="0" w:space="0" w:color="auto"/>
            <w:left w:val="none" w:sz="0" w:space="0" w:color="auto"/>
            <w:bottom w:val="none" w:sz="0" w:space="0" w:color="auto"/>
            <w:right w:val="none" w:sz="0" w:space="0" w:color="auto"/>
          </w:divBdr>
        </w:div>
        <w:div w:id="1334449995">
          <w:marLeft w:val="0"/>
          <w:marRight w:val="0"/>
          <w:marTop w:val="0"/>
          <w:marBottom w:val="0"/>
          <w:divBdr>
            <w:top w:val="none" w:sz="0" w:space="0" w:color="auto"/>
            <w:left w:val="none" w:sz="0" w:space="0" w:color="auto"/>
            <w:bottom w:val="none" w:sz="0" w:space="0" w:color="auto"/>
            <w:right w:val="none" w:sz="0" w:space="0" w:color="auto"/>
          </w:divBdr>
        </w:div>
      </w:divsChild>
    </w:div>
    <w:div w:id="142164736">
      <w:bodyDiv w:val="1"/>
      <w:marLeft w:val="0"/>
      <w:marRight w:val="0"/>
      <w:marTop w:val="0"/>
      <w:marBottom w:val="0"/>
      <w:divBdr>
        <w:top w:val="none" w:sz="0" w:space="0" w:color="auto"/>
        <w:left w:val="none" w:sz="0" w:space="0" w:color="auto"/>
        <w:bottom w:val="none" w:sz="0" w:space="0" w:color="auto"/>
        <w:right w:val="none" w:sz="0" w:space="0" w:color="auto"/>
      </w:divBdr>
    </w:div>
    <w:div w:id="299653593">
      <w:bodyDiv w:val="1"/>
      <w:marLeft w:val="0"/>
      <w:marRight w:val="0"/>
      <w:marTop w:val="0"/>
      <w:marBottom w:val="0"/>
      <w:divBdr>
        <w:top w:val="none" w:sz="0" w:space="0" w:color="auto"/>
        <w:left w:val="none" w:sz="0" w:space="0" w:color="auto"/>
        <w:bottom w:val="none" w:sz="0" w:space="0" w:color="auto"/>
        <w:right w:val="none" w:sz="0" w:space="0" w:color="auto"/>
      </w:divBdr>
    </w:div>
    <w:div w:id="333535392">
      <w:bodyDiv w:val="1"/>
      <w:marLeft w:val="0"/>
      <w:marRight w:val="0"/>
      <w:marTop w:val="0"/>
      <w:marBottom w:val="0"/>
      <w:divBdr>
        <w:top w:val="none" w:sz="0" w:space="0" w:color="auto"/>
        <w:left w:val="none" w:sz="0" w:space="0" w:color="auto"/>
        <w:bottom w:val="none" w:sz="0" w:space="0" w:color="auto"/>
        <w:right w:val="none" w:sz="0" w:space="0" w:color="auto"/>
      </w:divBdr>
    </w:div>
    <w:div w:id="436410404">
      <w:bodyDiv w:val="1"/>
      <w:marLeft w:val="0"/>
      <w:marRight w:val="0"/>
      <w:marTop w:val="0"/>
      <w:marBottom w:val="0"/>
      <w:divBdr>
        <w:top w:val="none" w:sz="0" w:space="0" w:color="auto"/>
        <w:left w:val="none" w:sz="0" w:space="0" w:color="auto"/>
        <w:bottom w:val="none" w:sz="0" w:space="0" w:color="auto"/>
        <w:right w:val="none" w:sz="0" w:space="0" w:color="auto"/>
      </w:divBdr>
    </w:div>
    <w:div w:id="547454806">
      <w:bodyDiv w:val="1"/>
      <w:marLeft w:val="0"/>
      <w:marRight w:val="0"/>
      <w:marTop w:val="0"/>
      <w:marBottom w:val="0"/>
      <w:divBdr>
        <w:top w:val="none" w:sz="0" w:space="0" w:color="auto"/>
        <w:left w:val="none" w:sz="0" w:space="0" w:color="auto"/>
        <w:bottom w:val="none" w:sz="0" w:space="0" w:color="auto"/>
        <w:right w:val="none" w:sz="0" w:space="0" w:color="auto"/>
      </w:divBdr>
    </w:div>
    <w:div w:id="841162905">
      <w:bodyDiv w:val="1"/>
      <w:marLeft w:val="0"/>
      <w:marRight w:val="0"/>
      <w:marTop w:val="0"/>
      <w:marBottom w:val="0"/>
      <w:divBdr>
        <w:top w:val="none" w:sz="0" w:space="0" w:color="auto"/>
        <w:left w:val="none" w:sz="0" w:space="0" w:color="auto"/>
        <w:bottom w:val="none" w:sz="0" w:space="0" w:color="auto"/>
        <w:right w:val="none" w:sz="0" w:space="0" w:color="auto"/>
      </w:divBdr>
      <w:divsChild>
        <w:div w:id="649138195">
          <w:marLeft w:val="0"/>
          <w:marRight w:val="0"/>
          <w:marTop w:val="0"/>
          <w:marBottom w:val="0"/>
          <w:divBdr>
            <w:top w:val="none" w:sz="0" w:space="0" w:color="auto"/>
            <w:left w:val="none" w:sz="0" w:space="0" w:color="auto"/>
            <w:bottom w:val="none" w:sz="0" w:space="0" w:color="auto"/>
            <w:right w:val="none" w:sz="0" w:space="0" w:color="auto"/>
          </w:divBdr>
          <w:divsChild>
            <w:div w:id="33964099">
              <w:marLeft w:val="0"/>
              <w:marRight w:val="0"/>
              <w:marTop w:val="0"/>
              <w:marBottom w:val="0"/>
              <w:divBdr>
                <w:top w:val="none" w:sz="0" w:space="0" w:color="auto"/>
                <w:left w:val="none" w:sz="0" w:space="0" w:color="auto"/>
                <w:bottom w:val="none" w:sz="0" w:space="0" w:color="auto"/>
                <w:right w:val="none" w:sz="0" w:space="0" w:color="auto"/>
              </w:divBdr>
              <w:divsChild>
                <w:div w:id="1642031512">
                  <w:marLeft w:val="0"/>
                  <w:marRight w:val="0"/>
                  <w:marTop w:val="0"/>
                  <w:marBottom w:val="0"/>
                  <w:divBdr>
                    <w:top w:val="none" w:sz="0" w:space="0" w:color="auto"/>
                    <w:left w:val="none" w:sz="0" w:space="0" w:color="auto"/>
                    <w:bottom w:val="none" w:sz="0" w:space="0" w:color="auto"/>
                    <w:right w:val="none" w:sz="0" w:space="0" w:color="auto"/>
                  </w:divBdr>
                </w:div>
              </w:divsChild>
            </w:div>
            <w:div w:id="736172668">
              <w:marLeft w:val="0"/>
              <w:marRight w:val="0"/>
              <w:marTop w:val="0"/>
              <w:marBottom w:val="0"/>
              <w:divBdr>
                <w:top w:val="none" w:sz="0" w:space="0" w:color="auto"/>
                <w:left w:val="none" w:sz="0" w:space="0" w:color="auto"/>
                <w:bottom w:val="none" w:sz="0" w:space="0" w:color="auto"/>
                <w:right w:val="none" w:sz="0" w:space="0" w:color="auto"/>
              </w:divBdr>
              <w:divsChild>
                <w:div w:id="490680464">
                  <w:marLeft w:val="0"/>
                  <w:marRight w:val="0"/>
                  <w:marTop w:val="0"/>
                  <w:marBottom w:val="0"/>
                  <w:divBdr>
                    <w:top w:val="none" w:sz="0" w:space="0" w:color="auto"/>
                    <w:left w:val="none" w:sz="0" w:space="0" w:color="auto"/>
                    <w:bottom w:val="none" w:sz="0" w:space="0" w:color="auto"/>
                    <w:right w:val="none" w:sz="0" w:space="0" w:color="auto"/>
                  </w:divBdr>
                </w:div>
              </w:divsChild>
            </w:div>
            <w:div w:id="998536666">
              <w:marLeft w:val="0"/>
              <w:marRight w:val="0"/>
              <w:marTop w:val="0"/>
              <w:marBottom w:val="0"/>
              <w:divBdr>
                <w:top w:val="none" w:sz="0" w:space="0" w:color="auto"/>
                <w:left w:val="none" w:sz="0" w:space="0" w:color="auto"/>
                <w:bottom w:val="none" w:sz="0" w:space="0" w:color="auto"/>
                <w:right w:val="none" w:sz="0" w:space="0" w:color="auto"/>
              </w:divBdr>
              <w:divsChild>
                <w:div w:id="277953161">
                  <w:marLeft w:val="0"/>
                  <w:marRight w:val="0"/>
                  <w:marTop w:val="0"/>
                  <w:marBottom w:val="0"/>
                  <w:divBdr>
                    <w:top w:val="none" w:sz="0" w:space="0" w:color="auto"/>
                    <w:left w:val="none" w:sz="0" w:space="0" w:color="auto"/>
                    <w:bottom w:val="none" w:sz="0" w:space="0" w:color="auto"/>
                    <w:right w:val="none" w:sz="0" w:space="0" w:color="auto"/>
                  </w:divBdr>
                </w:div>
              </w:divsChild>
            </w:div>
            <w:div w:id="1082028904">
              <w:marLeft w:val="0"/>
              <w:marRight w:val="0"/>
              <w:marTop w:val="0"/>
              <w:marBottom w:val="0"/>
              <w:divBdr>
                <w:top w:val="none" w:sz="0" w:space="0" w:color="auto"/>
                <w:left w:val="none" w:sz="0" w:space="0" w:color="auto"/>
                <w:bottom w:val="none" w:sz="0" w:space="0" w:color="auto"/>
                <w:right w:val="none" w:sz="0" w:space="0" w:color="auto"/>
              </w:divBdr>
              <w:divsChild>
                <w:div w:id="1394163368">
                  <w:marLeft w:val="0"/>
                  <w:marRight w:val="0"/>
                  <w:marTop w:val="0"/>
                  <w:marBottom w:val="0"/>
                  <w:divBdr>
                    <w:top w:val="none" w:sz="0" w:space="0" w:color="auto"/>
                    <w:left w:val="none" w:sz="0" w:space="0" w:color="auto"/>
                    <w:bottom w:val="none" w:sz="0" w:space="0" w:color="auto"/>
                    <w:right w:val="none" w:sz="0" w:space="0" w:color="auto"/>
                  </w:divBdr>
                </w:div>
              </w:divsChild>
            </w:div>
            <w:div w:id="1112020779">
              <w:marLeft w:val="0"/>
              <w:marRight w:val="0"/>
              <w:marTop w:val="0"/>
              <w:marBottom w:val="0"/>
              <w:divBdr>
                <w:top w:val="none" w:sz="0" w:space="0" w:color="auto"/>
                <w:left w:val="none" w:sz="0" w:space="0" w:color="auto"/>
                <w:bottom w:val="none" w:sz="0" w:space="0" w:color="auto"/>
                <w:right w:val="none" w:sz="0" w:space="0" w:color="auto"/>
              </w:divBdr>
              <w:divsChild>
                <w:div w:id="1368413078">
                  <w:marLeft w:val="0"/>
                  <w:marRight w:val="0"/>
                  <w:marTop w:val="0"/>
                  <w:marBottom w:val="0"/>
                  <w:divBdr>
                    <w:top w:val="none" w:sz="0" w:space="0" w:color="auto"/>
                    <w:left w:val="none" w:sz="0" w:space="0" w:color="auto"/>
                    <w:bottom w:val="none" w:sz="0" w:space="0" w:color="auto"/>
                    <w:right w:val="none" w:sz="0" w:space="0" w:color="auto"/>
                  </w:divBdr>
                </w:div>
              </w:divsChild>
            </w:div>
            <w:div w:id="1417046766">
              <w:marLeft w:val="0"/>
              <w:marRight w:val="0"/>
              <w:marTop w:val="0"/>
              <w:marBottom w:val="0"/>
              <w:divBdr>
                <w:top w:val="none" w:sz="0" w:space="0" w:color="auto"/>
                <w:left w:val="none" w:sz="0" w:space="0" w:color="auto"/>
                <w:bottom w:val="none" w:sz="0" w:space="0" w:color="auto"/>
                <w:right w:val="none" w:sz="0" w:space="0" w:color="auto"/>
              </w:divBdr>
              <w:divsChild>
                <w:div w:id="29399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578412">
      <w:bodyDiv w:val="1"/>
      <w:marLeft w:val="0"/>
      <w:marRight w:val="0"/>
      <w:marTop w:val="0"/>
      <w:marBottom w:val="0"/>
      <w:divBdr>
        <w:top w:val="none" w:sz="0" w:space="0" w:color="auto"/>
        <w:left w:val="none" w:sz="0" w:space="0" w:color="auto"/>
        <w:bottom w:val="none" w:sz="0" w:space="0" w:color="auto"/>
        <w:right w:val="none" w:sz="0" w:space="0" w:color="auto"/>
      </w:divBdr>
    </w:div>
    <w:div w:id="1505389661">
      <w:bodyDiv w:val="1"/>
      <w:marLeft w:val="0"/>
      <w:marRight w:val="0"/>
      <w:marTop w:val="0"/>
      <w:marBottom w:val="0"/>
      <w:divBdr>
        <w:top w:val="none" w:sz="0" w:space="0" w:color="auto"/>
        <w:left w:val="none" w:sz="0" w:space="0" w:color="auto"/>
        <w:bottom w:val="none" w:sz="0" w:space="0" w:color="auto"/>
        <w:right w:val="none" w:sz="0" w:space="0" w:color="auto"/>
      </w:divBdr>
    </w:div>
    <w:div w:id="1803422515">
      <w:bodyDiv w:val="1"/>
      <w:marLeft w:val="0"/>
      <w:marRight w:val="0"/>
      <w:marTop w:val="0"/>
      <w:marBottom w:val="0"/>
      <w:divBdr>
        <w:top w:val="none" w:sz="0" w:space="0" w:color="auto"/>
        <w:left w:val="none" w:sz="0" w:space="0" w:color="auto"/>
        <w:bottom w:val="none" w:sz="0" w:space="0" w:color="auto"/>
        <w:right w:val="none" w:sz="0" w:space="0" w:color="auto"/>
      </w:divBdr>
    </w:div>
    <w:div w:id="1961297699">
      <w:bodyDiv w:val="1"/>
      <w:marLeft w:val="0"/>
      <w:marRight w:val="0"/>
      <w:marTop w:val="0"/>
      <w:marBottom w:val="0"/>
      <w:divBdr>
        <w:top w:val="none" w:sz="0" w:space="0" w:color="auto"/>
        <w:left w:val="none" w:sz="0" w:space="0" w:color="auto"/>
        <w:bottom w:val="none" w:sz="0" w:space="0" w:color="auto"/>
        <w:right w:val="none" w:sz="0" w:space="0" w:color="auto"/>
      </w:divBdr>
      <w:divsChild>
        <w:div w:id="287783790">
          <w:marLeft w:val="0"/>
          <w:marRight w:val="0"/>
          <w:marTop w:val="0"/>
          <w:marBottom w:val="0"/>
          <w:divBdr>
            <w:top w:val="none" w:sz="0" w:space="0" w:color="auto"/>
            <w:left w:val="none" w:sz="0" w:space="0" w:color="auto"/>
            <w:bottom w:val="none" w:sz="0" w:space="0" w:color="auto"/>
            <w:right w:val="none" w:sz="0" w:space="0" w:color="auto"/>
          </w:divBdr>
          <w:divsChild>
            <w:div w:id="164245910">
              <w:marLeft w:val="0"/>
              <w:marRight w:val="0"/>
              <w:marTop w:val="0"/>
              <w:marBottom w:val="0"/>
              <w:divBdr>
                <w:top w:val="none" w:sz="0" w:space="0" w:color="auto"/>
                <w:left w:val="none" w:sz="0" w:space="0" w:color="auto"/>
                <w:bottom w:val="none" w:sz="0" w:space="0" w:color="auto"/>
                <w:right w:val="none" w:sz="0" w:space="0" w:color="auto"/>
              </w:divBdr>
              <w:divsChild>
                <w:div w:id="730923802">
                  <w:marLeft w:val="0"/>
                  <w:marRight w:val="0"/>
                  <w:marTop w:val="0"/>
                  <w:marBottom w:val="0"/>
                  <w:divBdr>
                    <w:top w:val="none" w:sz="0" w:space="0" w:color="auto"/>
                    <w:left w:val="none" w:sz="0" w:space="0" w:color="auto"/>
                    <w:bottom w:val="none" w:sz="0" w:space="0" w:color="auto"/>
                    <w:right w:val="none" w:sz="0" w:space="0" w:color="auto"/>
                  </w:divBdr>
                </w:div>
              </w:divsChild>
            </w:div>
            <w:div w:id="277370103">
              <w:marLeft w:val="0"/>
              <w:marRight w:val="0"/>
              <w:marTop w:val="0"/>
              <w:marBottom w:val="0"/>
              <w:divBdr>
                <w:top w:val="none" w:sz="0" w:space="0" w:color="auto"/>
                <w:left w:val="none" w:sz="0" w:space="0" w:color="auto"/>
                <w:bottom w:val="none" w:sz="0" w:space="0" w:color="auto"/>
                <w:right w:val="none" w:sz="0" w:space="0" w:color="auto"/>
              </w:divBdr>
              <w:divsChild>
                <w:div w:id="812332923">
                  <w:marLeft w:val="0"/>
                  <w:marRight w:val="0"/>
                  <w:marTop w:val="0"/>
                  <w:marBottom w:val="0"/>
                  <w:divBdr>
                    <w:top w:val="none" w:sz="0" w:space="0" w:color="auto"/>
                    <w:left w:val="none" w:sz="0" w:space="0" w:color="auto"/>
                    <w:bottom w:val="none" w:sz="0" w:space="0" w:color="auto"/>
                    <w:right w:val="none" w:sz="0" w:space="0" w:color="auto"/>
                  </w:divBdr>
                </w:div>
              </w:divsChild>
            </w:div>
            <w:div w:id="502822074">
              <w:marLeft w:val="0"/>
              <w:marRight w:val="0"/>
              <w:marTop w:val="0"/>
              <w:marBottom w:val="0"/>
              <w:divBdr>
                <w:top w:val="none" w:sz="0" w:space="0" w:color="auto"/>
                <w:left w:val="none" w:sz="0" w:space="0" w:color="auto"/>
                <w:bottom w:val="none" w:sz="0" w:space="0" w:color="auto"/>
                <w:right w:val="none" w:sz="0" w:space="0" w:color="auto"/>
              </w:divBdr>
              <w:divsChild>
                <w:div w:id="857086265">
                  <w:marLeft w:val="0"/>
                  <w:marRight w:val="0"/>
                  <w:marTop w:val="0"/>
                  <w:marBottom w:val="0"/>
                  <w:divBdr>
                    <w:top w:val="none" w:sz="0" w:space="0" w:color="auto"/>
                    <w:left w:val="none" w:sz="0" w:space="0" w:color="auto"/>
                    <w:bottom w:val="none" w:sz="0" w:space="0" w:color="auto"/>
                    <w:right w:val="none" w:sz="0" w:space="0" w:color="auto"/>
                  </w:divBdr>
                </w:div>
              </w:divsChild>
            </w:div>
            <w:div w:id="1204976957">
              <w:marLeft w:val="0"/>
              <w:marRight w:val="0"/>
              <w:marTop w:val="0"/>
              <w:marBottom w:val="0"/>
              <w:divBdr>
                <w:top w:val="none" w:sz="0" w:space="0" w:color="auto"/>
                <w:left w:val="none" w:sz="0" w:space="0" w:color="auto"/>
                <w:bottom w:val="none" w:sz="0" w:space="0" w:color="auto"/>
                <w:right w:val="none" w:sz="0" w:space="0" w:color="auto"/>
              </w:divBdr>
              <w:divsChild>
                <w:div w:id="1007369829">
                  <w:marLeft w:val="0"/>
                  <w:marRight w:val="0"/>
                  <w:marTop w:val="0"/>
                  <w:marBottom w:val="0"/>
                  <w:divBdr>
                    <w:top w:val="none" w:sz="0" w:space="0" w:color="auto"/>
                    <w:left w:val="none" w:sz="0" w:space="0" w:color="auto"/>
                    <w:bottom w:val="none" w:sz="0" w:space="0" w:color="auto"/>
                    <w:right w:val="none" w:sz="0" w:space="0" w:color="auto"/>
                  </w:divBdr>
                </w:div>
              </w:divsChild>
            </w:div>
            <w:div w:id="1330793309">
              <w:marLeft w:val="0"/>
              <w:marRight w:val="0"/>
              <w:marTop w:val="0"/>
              <w:marBottom w:val="0"/>
              <w:divBdr>
                <w:top w:val="none" w:sz="0" w:space="0" w:color="auto"/>
                <w:left w:val="none" w:sz="0" w:space="0" w:color="auto"/>
                <w:bottom w:val="none" w:sz="0" w:space="0" w:color="auto"/>
                <w:right w:val="none" w:sz="0" w:space="0" w:color="auto"/>
              </w:divBdr>
              <w:divsChild>
                <w:div w:id="1626623233">
                  <w:marLeft w:val="0"/>
                  <w:marRight w:val="0"/>
                  <w:marTop w:val="0"/>
                  <w:marBottom w:val="0"/>
                  <w:divBdr>
                    <w:top w:val="none" w:sz="0" w:space="0" w:color="auto"/>
                    <w:left w:val="none" w:sz="0" w:space="0" w:color="auto"/>
                    <w:bottom w:val="none" w:sz="0" w:space="0" w:color="auto"/>
                    <w:right w:val="none" w:sz="0" w:space="0" w:color="auto"/>
                  </w:divBdr>
                </w:div>
              </w:divsChild>
            </w:div>
            <w:div w:id="1853252506">
              <w:marLeft w:val="0"/>
              <w:marRight w:val="0"/>
              <w:marTop w:val="0"/>
              <w:marBottom w:val="0"/>
              <w:divBdr>
                <w:top w:val="none" w:sz="0" w:space="0" w:color="auto"/>
                <w:left w:val="none" w:sz="0" w:space="0" w:color="auto"/>
                <w:bottom w:val="none" w:sz="0" w:space="0" w:color="auto"/>
                <w:right w:val="none" w:sz="0" w:space="0" w:color="auto"/>
              </w:divBdr>
              <w:divsChild>
                <w:div w:id="1169756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274780">
      <w:bodyDiv w:val="1"/>
      <w:marLeft w:val="0"/>
      <w:marRight w:val="0"/>
      <w:marTop w:val="0"/>
      <w:marBottom w:val="0"/>
      <w:divBdr>
        <w:top w:val="none" w:sz="0" w:space="0" w:color="auto"/>
        <w:left w:val="none" w:sz="0" w:space="0" w:color="auto"/>
        <w:bottom w:val="none" w:sz="0" w:space="0" w:color="auto"/>
        <w:right w:val="none" w:sz="0" w:space="0" w:color="auto"/>
      </w:divBdr>
    </w:div>
    <w:div w:id="2043238342">
      <w:bodyDiv w:val="1"/>
      <w:marLeft w:val="0"/>
      <w:marRight w:val="0"/>
      <w:marTop w:val="0"/>
      <w:marBottom w:val="0"/>
      <w:divBdr>
        <w:top w:val="none" w:sz="0" w:space="0" w:color="auto"/>
        <w:left w:val="none" w:sz="0" w:space="0" w:color="auto"/>
        <w:bottom w:val="none" w:sz="0" w:space="0" w:color="auto"/>
        <w:right w:val="none" w:sz="0" w:space="0" w:color="auto"/>
      </w:divBdr>
    </w:div>
    <w:div w:id="2114591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qr.vipps.no/donations/4446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onn@bonnforfinnmark.n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ntakt@bonnforfinnmark.n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eams.live.com/meet/9374325988531?p=D4RumDsilYggmZTErb" TargetMode="External"/><Relationship Id="rId4" Type="http://schemas.openxmlformats.org/officeDocument/2006/relationships/settings" Target="settings.xml"/><Relationship Id="rId9" Type="http://schemas.openxmlformats.org/officeDocument/2006/relationships/hyperlink" Target="https://qr.vipps.no/donations/44465"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05.24%20B&#248;nn%20for%20Finnmark.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29BC4B-1330-7645-BE91-0FB08446B6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05.24%20Bønn%20for%20Finnmark.dotx</Template>
  <TotalTime>0</TotalTime>
  <Pages>5</Pages>
  <Words>2310</Words>
  <Characters>10811</Characters>
  <Application>Microsoft Office Word</Application>
  <DocSecurity>0</DocSecurity>
  <Lines>348</Lines>
  <Paragraphs>234</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12887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Jørn-Ivar Holmgren</dc:creator>
  <cp:keywords/>
  <dc:description/>
  <cp:lastModifiedBy>Jørn-Ivar Holmgren</cp:lastModifiedBy>
  <cp:revision>2</cp:revision>
  <cp:lastPrinted>2026-06-05T16:57:00Z</cp:lastPrinted>
  <dcterms:created xsi:type="dcterms:W3CDTF">2026-06-08T22:56:00Z</dcterms:created>
  <dcterms:modified xsi:type="dcterms:W3CDTF">2026-06-08T22:56:00Z</dcterms:modified>
</cp:coreProperties>
</file>