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859B5" w14:textId="77777777" w:rsidR="00C64041" w:rsidRDefault="00A82EF6" w:rsidP="00494EEA">
      <w:pPr>
        <w:rPr>
          <w:rFonts w:ascii="Helvetica" w:eastAsia="Times New Roman" w:hAnsi="Helvetica" w:cs="Times New Roman"/>
          <w:b/>
          <w:bCs/>
          <w:color w:val="000000"/>
          <w:sz w:val="22"/>
          <w:szCs w:val="22"/>
          <w:lang w:eastAsia="nb-NO"/>
        </w:rPr>
      </w:pPr>
      <w:r>
        <w:rPr>
          <w:rFonts w:ascii="Helvetica" w:eastAsia="Times New Roman" w:hAnsi="Helvetica" w:cs="Times New Roman"/>
          <w:b/>
          <w:bCs/>
          <w:noProof/>
          <w:color w:val="000000"/>
          <w:sz w:val="22"/>
          <w:szCs w:val="22"/>
          <w:lang w:eastAsia="nb-NO"/>
        </w:rPr>
        <w:drawing>
          <wp:inline distT="0" distB="0" distL="0" distR="0" wp14:anchorId="58C9971C" wp14:editId="48B6E297">
            <wp:extent cx="6094937" cy="1910715"/>
            <wp:effectExtent l="0" t="0" r="1270" b="0"/>
            <wp:docPr id="1133482922" name="Picture 1133482922" descr="Et bilde som inneholder tekst, symbol, Font, silhuet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482922" name="Bilde 1" descr="Et bilde som inneholder tekst, symbol, Font, silhuett&#10;&#10;Automatisk generert beskrivelse"/>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20765" cy="2012860"/>
                    </a:xfrm>
                    <a:prstGeom prst="rect">
                      <a:avLst/>
                    </a:prstGeom>
                  </pic:spPr>
                </pic:pic>
              </a:graphicData>
            </a:graphic>
          </wp:inline>
        </w:drawing>
      </w:r>
    </w:p>
    <w:p w14:paraId="75563291" w14:textId="77777777" w:rsidR="00C64041" w:rsidRPr="00DC2055" w:rsidRDefault="00AF7A6A" w:rsidP="00AF7A6A">
      <w:pPr>
        <w:pStyle w:val="Listeavsnitt"/>
        <w:jc w:val="right"/>
        <w:rPr>
          <w:rFonts w:ascii="Helvetica" w:eastAsia="Times New Roman" w:hAnsi="Helvetica" w:cs="Times New Roman"/>
          <w:b/>
          <w:bCs/>
          <w:color w:val="000000"/>
          <w:sz w:val="22"/>
          <w:szCs w:val="22"/>
          <w:lang w:eastAsia="nb-NO"/>
        </w:rPr>
      </w:pPr>
      <w:r w:rsidRPr="00DC2055">
        <w:rPr>
          <w:rFonts w:ascii="Helvetica" w:eastAsia="Times New Roman" w:hAnsi="Helvetica" w:cs="Times New Roman"/>
          <w:b/>
          <w:bCs/>
          <w:color w:val="000000"/>
          <w:sz w:val="22"/>
          <w:szCs w:val="22"/>
          <w:lang w:eastAsia="nb-NO"/>
        </w:rPr>
        <w:t>1.Krøn 28:20</w:t>
      </w:r>
    </w:p>
    <w:p w14:paraId="06DEDF44" w14:textId="2D37EDE4" w:rsidR="001B4B53" w:rsidRPr="00DC2055" w:rsidRDefault="00D54449" w:rsidP="00216534">
      <w:pPr>
        <w:jc w:val="center"/>
        <w:rPr>
          <w:rFonts w:ascii="Helvetica" w:eastAsia="Times New Roman" w:hAnsi="Helvetica" w:cs="Times New Roman"/>
          <w:b/>
          <w:bCs/>
          <w:color w:val="000000"/>
          <w:sz w:val="40"/>
          <w:szCs w:val="40"/>
          <w:lang w:eastAsia="nb-NO"/>
        </w:rPr>
      </w:pPr>
      <w:r w:rsidRPr="00DC2055">
        <w:rPr>
          <w:rFonts w:ascii="Helvetica" w:eastAsia="Times New Roman" w:hAnsi="Helvetica" w:cs="Times New Roman"/>
          <w:b/>
          <w:bCs/>
          <w:color w:val="000000"/>
          <w:sz w:val="40"/>
          <w:szCs w:val="40"/>
          <w:lang w:eastAsia="nb-NO"/>
        </w:rPr>
        <w:t>Mai</w:t>
      </w:r>
      <w:r w:rsidR="00E64534" w:rsidRPr="00DC2055">
        <w:rPr>
          <w:rFonts w:ascii="Helvetica" w:eastAsia="Times New Roman" w:hAnsi="Helvetica" w:cs="Times New Roman"/>
          <w:b/>
          <w:bCs/>
          <w:color w:val="000000"/>
          <w:sz w:val="40"/>
          <w:szCs w:val="40"/>
          <w:lang w:eastAsia="nb-NO"/>
        </w:rPr>
        <w:t xml:space="preserve"> </w:t>
      </w:r>
      <w:r w:rsidR="001B4B53" w:rsidRPr="00DC2055">
        <w:rPr>
          <w:rFonts w:ascii="Helvetica" w:eastAsia="Times New Roman" w:hAnsi="Helvetica" w:cs="Times New Roman"/>
          <w:b/>
          <w:bCs/>
          <w:color w:val="000000"/>
          <w:sz w:val="40"/>
          <w:szCs w:val="40"/>
          <w:lang w:eastAsia="nb-NO"/>
        </w:rPr>
        <w:t>202</w:t>
      </w:r>
      <w:r w:rsidR="00EB7C91" w:rsidRPr="00DC2055">
        <w:rPr>
          <w:rFonts w:ascii="Helvetica" w:eastAsia="Times New Roman" w:hAnsi="Helvetica" w:cs="Times New Roman"/>
          <w:b/>
          <w:bCs/>
          <w:color w:val="000000"/>
          <w:sz w:val="40"/>
          <w:szCs w:val="40"/>
          <w:lang w:eastAsia="nb-NO"/>
        </w:rPr>
        <w:t>6</w:t>
      </w:r>
    </w:p>
    <w:p w14:paraId="2F27DE0A" w14:textId="77777777" w:rsidR="001B4B53" w:rsidRPr="00DC2055" w:rsidRDefault="001B4B53" w:rsidP="00494EEA">
      <w:pPr>
        <w:rPr>
          <w:rFonts w:ascii="Helvetica" w:eastAsia="Times New Roman" w:hAnsi="Helvetica" w:cs="Times New Roman"/>
          <w:b/>
          <w:bCs/>
          <w:color w:val="000000"/>
          <w:sz w:val="22"/>
          <w:szCs w:val="22"/>
          <w:lang w:eastAsia="nb-NO"/>
        </w:rPr>
      </w:pPr>
    </w:p>
    <w:p w14:paraId="4B425C10" w14:textId="3A7F9D7A" w:rsidR="00396AC3" w:rsidRPr="00DC2055" w:rsidRDefault="00FA7AA4" w:rsidP="007A7439">
      <w:pPr>
        <w:jc w:val="center"/>
        <w:rPr>
          <w:rFonts w:ascii="Helvetica" w:eastAsia="Times New Roman" w:hAnsi="Helvetica" w:cs="Times New Roman"/>
          <w:b/>
          <w:color w:val="000000"/>
          <w:lang w:eastAsia="nb-NO"/>
        </w:rPr>
      </w:pPr>
      <w:r w:rsidRPr="00DC2055">
        <w:rPr>
          <w:rFonts w:ascii="Helvetica" w:eastAsia="Times New Roman" w:hAnsi="Helvetica" w:cs="Times New Roman"/>
          <w:b/>
          <w:color w:val="000000"/>
          <w:lang w:eastAsia="nb-NO"/>
        </w:rPr>
        <w:t>Kjære bønnevenner!</w:t>
      </w:r>
    </w:p>
    <w:p w14:paraId="260F4AE6" w14:textId="77777777" w:rsidR="003B42DA" w:rsidRPr="00DC2055" w:rsidRDefault="003B42DA" w:rsidP="007A7439">
      <w:pPr>
        <w:jc w:val="center"/>
        <w:rPr>
          <w:rFonts w:ascii="Helvetica" w:eastAsia="Times New Roman" w:hAnsi="Helvetica" w:cs="Times New Roman"/>
          <w:b/>
          <w:color w:val="000000"/>
          <w:lang w:eastAsia="nb-NO"/>
        </w:rPr>
      </w:pPr>
    </w:p>
    <w:p w14:paraId="3147AA88" w14:textId="37C6D9E0" w:rsidR="000E027B" w:rsidRPr="00DC2055" w:rsidRDefault="005811B0" w:rsidP="005811B0">
      <w:pPr>
        <w:jc w:val="center"/>
        <w:rPr>
          <w:rFonts w:ascii="Helvetica" w:eastAsia="Times New Roman" w:hAnsi="Helvetica" w:cs="Times New Roman"/>
          <w:b/>
          <w:color w:val="000000"/>
          <w:sz w:val="20"/>
          <w:szCs w:val="20"/>
          <w:lang w:eastAsia="nb-NO"/>
        </w:rPr>
      </w:pPr>
      <w:r w:rsidRPr="00DC2055">
        <w:rPr>
          <w:rFonts w:ascii="Helvetica" w:eastAsia="Times New Roman" w:hAnsi="Helvetica" w:cs="Times New Roman"/>
          <w:b/>
          <w:color w:val="000000"/>
          <w:sz w:val="20"/>
          <w:szCs w:val="20"/>
          <w:lang w:eastAsia="nb-NO"/>
        </w:rPr>
        <w:t>«Vær stille for Herren Guds ansikt, for Herrens dag er nær. For Herren har gjort i stand et slaktoffer, Han har innviet sine gjester.» Profeten Sefanja</w:t>
      </w:r>
      <w:r w:rsidRPr="00DC2055">
        <w:rPr>
          <w:rFonts w:ascii="Helvetica" w:eastAsia="Times New Roman" w:hAnsi="Helvetica" w:cs="Times New Roman"/>
          <w:b/>
          <w:color w:val="000000"/>
          <w:sz w:val="20"/>
          <w:szCs w:val="20"/>
          <w:lang w:eastAsia="nb-NO"/>
        </w:rPr>
        <w:t xml:space="preserve">‬ </w:t>
      </w:r>
      <w:bdo w:val="ltr">
        <w:r w:rsidRPr="00DC2055">
          <w:rPr>
            <w:rFonts w:ascii="Helvetica" w:eastAsia="Times New Roman" w:hAnsi="Helvetica" w:cs="Times New Roman"/>
            <w:b/>
            <w:color w:val="000000"/>
            <w:sz w:val="20"/>
            <w:szCs w:val="20"/>
            <w:lang w:eastAsia="nb-NO"/>
          </w:rPr>
          <w:t>1:7</w:t>
        </w:r>
        <w:r w:rsidRPr="00DC2055">
          <w:rPr>
            <w:rFonts w:ascii="Helvetica" w:eastAsia="Times New Roman" w:hAnsi="Helvetica" w:cs="Times New Roman"/>
            <w:b/>
            <w:color w:val="000000"/>
            <w:sz w:val="20"/>
            <w:szCs w:val="20"/>
            <w:lang w:eastAsia="nb-NO"/>
          </w:rPr>
          <w:t>‬</w:t>
        </w:r>
        <w:r w:rsidR="001D3EF6" w:rsidRPr="00DC2055">
          <w:rPr>
            <w:rFonts w:ascii="Helvetica" w:hAnsi="Helvetica"/>
          </w:rPr>
          <w:t>‬</w:t>
        </w:r>
      </w:bdo>
    </w:p>
    <w:p w14:paraId="5FCD2847" w14:textId="77777777" w:rsidR="005811B0" w:rsidRPr="00DC2055" w:rsidRDefault="005811B0" w:rsidP="005811B0">
      <w:pPr>
        <w:jc w:val="center"/>
        <w:rPr>
          <w:rFonts w:ascii="Helvetica" w:eastAsia="Times New Roman" w:hAnsi="Helvetica" w:cs="Times New Roman"/>
          <w:b/>
          <w:color w:val="000000"/>
          <w:sz w:val="20"/>
          <w:szCs w:val="20"/>
          <w:lang w:eastAsia="nb-NO"/>
        </w:rPr>
      </w:pPr>
    </w:p>
    <w:p w14:paraId="7AD1503B" w14:textId="1FEFE422" w:rsidR="005811B0" w:rsidRPr="00DC2055" w:rsidRDefault="00D11E47" w:rsidP="00D11E47">
      <w:pPr>
        <w:jc w:val="center"/>
        <w:rPr>
          <w:rFonts w:ascii="Helvetica" w:eastAsia="Times New Roman" w:hAnsi="Helvetica" w:cs="Times New Roman"/>
          <w:b/>
          <w:color w:val="000000"/>
          <w:sz w:val="20"/>
          <w:szCs w:val="20"/>
          <w:lang w:eastAsia="nb-NO"/>
        </w:rPr>
      </w:pPr>
      <w:r w:rsidRPr="00DC2055">
        <w:rPr>
          <w:rFonts w:ascii="Helvetica" w:eastAsia="Times New Roman" w:hAnsi="Helvetica" w:cs="Times New Roman"/>
          <w:b/>
          <w:color w:val="000000"/>
          <w:sz w:val="20"/>
          <w:szCs w:val="20"/>
          <w:lang w:eastAsia="nb-NO"/>
        </w:rPr>
        <w:t>«Herren skal alltid lede deg. På tørre steder skal Han mette din sjel og styrke dine bein. Du skal bli som en vannrik hage, en kilde der vannet aldri svikter.» Profeten Jesaja</w:t>
      </w:r>
      <w:r w:rsidRPr="00DC2055">
        <w:rPr>
          <w:rFonts w:ascii="Helvetica" w:eastAsia="Times New Roman" w:hAnsi="Helvetica" w:cs="Times New Roman"/>
          <w:b/>
          <w:color w:val="000000"/>
          <w:sz w:val="20"/>
          <w:szCs w:val="20"/>
          <w:lang w:eastAsia="nb-NO"/>
        </w:rPr>
        <w:t xml:space="preserve">‬ </w:t>
      </w:r>
      <w:bdo w:val="ltr">
        <w:r w:rsidRPr="00DC2055">
          <w:rPr>
            <w:rFonts w:ascii="Helvetica" w:eastAsia="Times New Roman" w:hAnsi="Helvetica" w:cs="Times New Roman"/>
            <w:b/>
            <w:color w:val="000000"/>
            <w:sz w:val="20"/>
            <w:szCs w:val="20"/>
            <w:lang w:eastAsia="nb-NO"/>
          </w:rPr>
          <w:t>58:11</w:t>
        </w:r>
        <w:r w:rsidR="001D3EF6" w:rsidRPr="00DC2055">
          <w:rPr>
            <w:rFonts w:ascii="Helvetica" w:hAnsi="Helvetica"/>
          </w:rPr>
          <w:t>‬</w:t>
        </w:r>
      </w:bdo>
    </w:p>
    <w:p w14:paraId="1F041BA3" w14:textId="63BF5E79" w:rsidR="007E19C8" w:rsidRPr="00DC2055" w:rsidRDefault="007E19C8" w:rsidP="00D11E47">
      <w:pPr>
        <w:jc w:val="center"/>
        <w:rPr>
          <w:rFonts w:ascii="Helvetica" w:eastAsia="Times New Roman" w:hAnsi="Helvetica" w:cs="Times New Roman"/>
          <w:b/>
          <w:color w:val="000000"/>
          <w:sz w:val="20"/>
          <w:szCs w:val="20"/>
          <w:lang w:eastAsia="nb-NO"/>
        </w:rPr>
      </w:pPr>
    </w:p>
    <w:p w14:paraId="5A6B8435" w14:textId="1CA08A07" w:rsidR="0075726F" w:rsidRPr="00DC2055" w:rsidRDefault="00E21B31" w:rsidP="00E21B31">
      <w:pPr>
        <w:rPr>
          <w:rFonts w:ascii="Helvetica" w:eastAsia="Times New Roman" w:hAnsi="Helvetica" w:cs="Times New Roman"/>
          <w:bCs/>
          <w:color w:val="000000"/>
          <w:sz w:val="20"/>
          <w:szCs w:val="20"/>
          <w:lang w:eastAsia="nb-NO"/>
        </w:rPr>
      </w:pPr>
      <w:r w:rsidRPr="00DC2055">
        <w:rPr>
          <w:rFonts w:ascii="Helvetica" w:eastAsia="Times New Roman" w:hAnsi="Helvetica" w:cs="Times New Roman"/>
          <w:bCs/>
          <w:color w:val="000000"/>
          <w:sz w:val="20"/>
          <w:szCs w:val="20"/>
          <w:lang w:eastAsia="nb-NO"/>
        </w:rPr>
        <w:t xml:space="preserve">Gud ønsker </w:t>
      </w:r>
      <w:r w:rsidR="00FE4C86" w:rsidRPr="00DC2055">
        <w:rPr>
          <w:rFonts w:ascii="Helvetica" w:eastAsia="Times New Roman" w:hAnsi="Helvetica" w:cs="Times New Roman"/>
          <w:bCs/>
          <w:color w:val="000000"/>
          <w:sz w:val="20"/>
          <w:szCs w:val="20"/>
          <w:lang w:eastAsia="nb-NO"/>
        </w:rPr>
        <w:t xml:space="preserve">at vi søker Ham av hele vårt hjerte. Noen ganger betyr det at vi </w:t>
      </w:r>
      <w:r w:rsidR="009B52A8" w:rsidRPr="00DC2055">
        <w:rPr>
          <w:rFonts w:ascii="Helvetica" w:eastAsia="Times New Roman" w:hAnsi="Helvetica" w:cs="Times New Roman"/>
          <w:bCs/>
          <w:color w:val="000000"/>
          <w:sz w:val="20"/>
          <w:szCs w:val="20"/>
          <w:lang w:eastAsia="nb-NO"/>
        </w:rPr>
        <w:t xml:space="preserve">må rope ut vår nød til Ham og fortelle Ham </w:t>
      </w:r>
      <w:r w:rsidR="00D9627F" w:rsidRPr="00DC2055">
        <w:rPr>
          <w:rFonts w:ascii="Helvetica" w:eastAsia="Times New Roman" w:hAnsi="Helvetica" w:cs="Times New Roman"/>
          <w:bCs/>
          <w:color w:val="000000"/>
          <w:sz w:val="20"/>
          <w:szCs w:val="20"/>
          <w:lang w:eastAsia="nb-NO"/>
        </w:rPr>
        <w:t>akkurat hvordan vi har det</w:t>
      </w:r>
      <w:r w:rsidR="00431BE2" w:rsidRPr="00DC2055">
        <w:rPr>
          <w:rFonts w:ascii="Helvetica" w:eastAsia="Times New Roman" w:hAnsi="Helvetica" w:cs="Times New Roman"/>
          <w:bCs/>
          <w:color w:val="000000"/>
          <w:sz w:val="20"/>
          <w:szCs w:val="20"/>
          <w:lang w:eastAsia="nb-NO"/>
        </w:rPr>
        <w:t xml:space="preserve">. Vi </w:t>
      </w:r>
      <w:r w:rsidR="00626B46" w:rsidRPr="00DC2055">
        <w:rPr>
          <w:rFonts w:ascii="Helvetica" w:eastAsia="Times New Roman" w:hAnsi="Helvetica" w:cs="Times New Roman"/>
          <w:bCs/>
          <w:color w:val="000000"/>
          <w:sz w:val="20"/>
          <w:szCs w:val="20"/>
          <w:lang w:eastAsia="nb-NO"/>
        </w:rPr>
        <w:t xml:space="preserve">vil </w:t>
      </w:r>
      <w:r w:rsidR="00431BE2" w:rsidRPr="00DC2055">
        <w:rPr>
          <w:rFonts w:ascii="Helvetica" w:eastAsia="Times New Roman" w:hAnsi="Helvetica" w:cs="Times New Roman"/>
          <w:bCs/>
          <w:color w:val="000000"/>
          <w:sz w:val="20"/>
          <w:szCs w:val="20"/>
          <w:lang w:eastAsia="nb-NO"/>
        </w:rPr>
        <w:t>fortelle</w:t>
      </w:r>
      <w:r w:rsidR="006D6F92">
        <w:rPr>
          <w:rFonts w:ascii="Helvetica" w:eastAsia="Times New Roman" w:hAnsi="Helvetica" w:cs="Times New Roman"/>
          <w:bCs/>
          <w:color w:val="000000"/>
          <w:sz w:val="20"/>
          <w:szCs w:val="20"/>
          <w:lang w:eastAsia="nb-NO"/>
        </w:rPr>
        <w:t xml:space="preserve"> </w:t>
      </w:r>
      <w:r w:rsidR="00431BE2" w:rsidRPr="00DC2055">
        <w:rPr>
          <w:rFonts w:ascii="Helvetica" w:eastAsia="Times New Roman" w:hAnsi="Helvetica" w:cs="Times New Roman"/>
          <w:bCs/>
          <w:color w:val="000000"/>
          <w:sz w:val="20"/>
          <w:szCs w:val="20"/>
          <w:lang w:eastAsia="nb-NO"/>
        </w:rPr>
        <w:t>Ham om alt, være sint på Ham</w:t>
      </w:r>
      <w:r w:rsidR="00C9714C" w:rsidRPr="00DC2055">
        <w:rPr>
          <w:rFonts w:ascii="Helvetica" w:eastAsia="Times New Roman" w:hAnsi="Helvetica" w:cs="Times New Roman"/>
          <w:bCs/>
          <w:color w:val="000000"/>
          <w:sz w:val="20"/>
          <w:szCs w:val="20"/>
          <w:lang w:eastAsia="nb-NO"/>
        </w:rPr>
        <w:t xml:space="preserve">, klage vår nød og </w:t>
      </w:r>
      <w:r w:rsidR="00394B5F" w:rsidRPr="00DC2055">
        <w:rPr>
          <w:rFonts w:ascii="Helvetica" w:eastAsia="Times New Roman" w:hAnsi="Helvetica" w:cs="Times New Roman"/>
          <w:bCs/>
          <w:color w:val="000000"/>
          <w:sz w:val="20"/>
          <w:szCs w:val="20"/>
          <w:lang w:eastAsia="nb-NO"/>
        </w:rPr>
        <w:t xml:space="preserve">virkelig fortelle Ham hvor </w:t>
      </w:r>
      <w:r w:rsidR="001B5AC0" w:rsidRPr="00DC2055">
        <w:rPr>
          <w:rFonts w:ascii="Helvetica" w:eastAsia="Times New Roman" w:hAnsi="Helvetica" w:cs="Times New Roman"/>
          <w:bCs/>
          <w:color w:val="000000"/>
          <w:sz w:val="20"/>
          <w:szCs w:val="20"/>
          <w:lang w:eastAsia="nb-NO"/>
        </w:rPr>
        <w:t>forferdelig</w:t>
      </w:r>
      <w:r w:rsidR="00394B5F" w:rsidRPr="00DC2055">
        <w:rPr>
          <w:rFonts w:ascii="Helvetica" w:eastAsia="Times New Roman" w:hAnsi="Helvetica" w:cs="Times New Roman"/>
          <w:bCs/>
          <w:color w:val="000000"/>
          <w:sz w:val="20"/>
          <w:szCs w:val="20"/>
          <w:lang w:eastAsia="nb-NO"/>
        </w:rPr>
        <w:t xml:space="preserve"> vi har </w:t>
      </w:r>
      <w:r w:rsidR="001B5AC0" w:rsidRPr="00DC2055">
        <w:rPr>
          <w:rFonts w:ascii="Helvetica" w:eastAsia="Times New Roman" w:hAnsi="Helvetica" w:cs="Times New Roman"/>
          <w:bCs/>
          <w:color w:val="000000"/>
          <w:sz w:val="20"/>
          <w:szCs w:val="20"/>
          <w:lang w:eastAsia="nb-NO"/>
        </w:rPr>
        <w:t>det</w:t>
      </w:r>
      <w:r w:rsidR="00F3440A" w:rsidRPr="00DC2055">
        <w:rPr>
          <w:rFonts w:ascii="Helvetica" w:eastAsia="Times New Roman" w:hAnsi="Helvetica" w:cs="Times New Roman"/>
          <w:bCs/>
          <w:color w:val="000000"/>
          <w:sz w:val="20"/>
          <w:szCs w:val="20"/>
          <w:lang w:eastAsia="nb-NO"/>
        </w:rPr>
        <w:t xml:space="preserve">. </w:t>
      </w:r>
    </w:p>
    <w:p w14:paraId="637663B0" w14:textId="77777777" w:rsidR="0075726F" w:rsidRPr="00DC2055" w:rsidRDefault="0075726F" w:rsidP="00E21B31">
      <w:pPr>
        <w:rPr>
          <w:rFonts w:ascii="Helvetica" w:eastAsia="Times New Roman" w:hAnsi="Helvetica" w:cs="Times New Roman"/>
          <w:bCs/>
          <w:color w:val="000000"/>
          <w:sz w:val="20"/>
          <w:szCs w:val="20"/>
          <w:lang w:eastAsia="nb-NO"/>
        </w:rPr>
      </w:pPr>
    </w:p>
    <w:p w14:paraId="1B6001F4" w14:textId="657B9B7E" w:rsidR="00C26213" w:rsidRPr="00DC2055" w:rsidRDefault="00F3440A" w:rsidP="00E21B31">
      <w:pPr>
        <w:rPr>
          <w:rFonts w:ascii="Helvetica" w:eastAsia="Times New Roman" w:hAnsi="Helvetica" w:cs="Times New Roman"/>
          <w:bCs/>
          <w:color w:val="000000"/>
          <w:sz w:val="20"/>
          <w:szCs w:val="20"/>
          <w:lang w:eastAsia="nb-NO"/>
        </w:rPr>
      </w:pPr>
      <w:r w:rsidRPr="00DC2055">
        <w:rPr>
          <w:rFonts w:ascii="Helvetica" w:eastAsia="Times New Roman" w:hAnsi="Helvetica" w:cs="Times New Roman"/>
          <w:bCs/>
          <w:color w:val="000000"/>
          <w:sz w:val="20"/>
          <w:szCs w:val="20"/>
          <w:lang w:eastAsia="nb-NO"/>
        </w:rPr>
        <w:t xml:space="preserve">Andre ganger handler det om </w:t>
      </w:r>
      <w:r w:rsidR="0028782F">
        <w:rPr>
          <w:rFonts w:ascii="Helvetica" w:eastAsia="Times New Roman" w:hAnsi="Helvetica" w:cs="Times New Roman"/>
          <w:bCs/>
          <w:color w:val="000000"/>
          <w:sz w:val="20"/>
          <w:szCs w:val="20"/>
          <w:lang w:eastAsia="nb-NO"/>
        </w:rPr>
        <w:t xml:space="preserve">å </w:t>
      </w:r>
      <w:r w:rsidRPr="00DC2055">
        <w:rPr>
          <w:rFonts w:ascii="Helvetica" w:eastAsia="Times New Roman" w:hAnsi="Helvetica" w:cs="Times New Roman"/>
          <w:bCs/>
          <w:color w:val="000000"/>
          <w:sz w:val="20"/>
          <w:szCs w:val="20"/>
          <w:lang w:eastAsia="nb-NO"/>
        </w:rPr>
        <w:t>bare være stille innfor Gud</w:t>
      </w:r>
      <w:r w:rsidR="00C26213" w:rsidRPr="00DC2055">
        <w:rPr>
          <w:rFonts w:ascii="Helvetica" w:eastAsia="Times New Roman" w:hAnsi="Helvetica" w:cs="Times New Roman"/>
          <w:bCs/>
          <w:color w:val="000000"/>
          <w:sz w:val="20"/>
          <w:szCs w:val="20"/>
          <w:lang w:eastAsia="nb-NO"/>
        </w:rPr>
        <w:t xml:space="preserve">. Da kan det være nok å sette seg ned å lese Guds Ord, </w:t>
      </w:r>
      <w:r w:rsidR="00E17152" w:rsidRPr="00DC2055">
        <w:rPr>
          <w:rFonts w:ascii="Helvetica" w:eastAsia="Times New Roman" w:hAnsi="Helvetica" w:cs="Times New Roman"/>
          <w:bCs/>
          <w:color w:val="000000"/>
          <w:sz w:val="20"/>
          <w:szCs w:val="20"/>
          <w:lang w:eastAsia="nb-NO"/>
        </w:rPr>
        <w:t xml:space="preserve">be en enkel bønn eller bare sitte stille å vente på at Gud </w:t>
      </w:r>
      <w:r w:rsidR="00BA055E" w:rsidRPr="00DC2055">
        <w:rPr>
          <w:rFonts w:ascii="Helvetica" w:eastAsia="Times New Roman" w:hAnsi="Helvetica" w:cs="Times New Roman"/>
          <w:bCs/>
          <w:color w:val="000000"/>
          <w:sz w:val="20"/>
          <w:szCs w:val="20"/>
          <w:lang w:eastAsia="nb-NO"/>
        </w:rPr>
        <w:t>skal minne oss om noe</w:t>
      </w:r>
      <w:r w:rsidR="009405B6" w:rsidRPr="00DC2055">
        <w:rPr>
          <w:rFonts w:ascii="Helvetica" w:eastAsia="Times New Roman" w:hAnsi="Helvetica" w:cs="Times New Roman"/>
          <w:bCs/>
          <w:color w:val="000000"/>
          <w:sz w:val="20"/>
          <w:szCs w:val="20"/>
          <w:lang w:eastAsia="nb-NO"/>
        </w:rPr>
        <w:t xml:space="preserve">. </w:t>
      </w:r>
      <w:r w:rsidR="0026311E" w:rsidRPr="00DC2055">
        <w:rPr>
          <w:rFonts w:ascii="Helvetica" w:eastAsia="Times New Roman" w:hAnsi="Helvetica" w:cs="Times New Roman"/>
          <w:bCs/>
          <w:color w:val="000000"/>
          <w:sz w:val="20"/>
          <w:szCs w:val="20"/>
          <w:lang w:eastAsia="nb-NO"/>
        </w:rPr>
        <w:t xml:space="preserve">Begge deler kan være vanskelig, da vi </w:t>
      </w:r>
      <w:r w:rsidR="00987264" w:rsidRPr="00DC2055">
        <w:rPr>
          <w:rFonts w:ascii="Helvetica" w:eastAsia="Times New Roman" w:hAnsi="Helvetica" w:cs="Times New Roman"/>
          <w:bCs/>
          <w:color w:val="000000"/>
          <w:sz w:val="20"/>
          <w:szCs w:val="20"/>
          <w:lang w:eastAsia="nb-NO"/>
        </w:rPr>
        <w:t>ønsker å ha kontroll på vår</w:t>
      </w:r>
      <w:r w:rsidR="00CE1381">
        <w:rPr>
          <w:rFonts w:ascii="Helvetica" w:eastAsia="Times New Roman" w:hAnsi="Helvetica" w:cs="Times New Roman"/>
          <w:bCs/>
          <w:color w:val="000000"/>
          <w:sz w:val="20"/>
          <w:szCs w:val="20"/>
          <w:lang w:eastAsia="nb-NO"/>
        </w:rPr>
        <w:t xml:space="preserve">e </w:t>
      </w:r>
      <w:r w:rsidR="00987264" w:rsidRPr="00DC2055">
        <w:rPr>
          <w:rFonts w:ascii="Helvetica" w:eastAsia="Times New Roman" w:hAnsi="Helvetica" w:cs="Times New Roman"/>
          <w:bCs/>
          <w:color w:val="000000"/>
          <w:sz w:val="20"/>
          <w:szCs w:val="20"/>
          <w:lang w:eastAsia="nb-NO"/>
        </w:rPr>
        <w:t>liv. Vi ønsker å vite hvordan det skal gå oss</w:t>
      </w:r>
      <w:r w:rsidR="007D5448">
        <w:rPr>
          <w:rFonts w:ascii="Helvetica" w:eastAsia="Times New Roman" w:hAnsi="Helvetica" w:cs="Times New Roman"/>
          <w:bCs/>
          <w:color w:val="000000"/>
          <w:sz w:val="20"/>
          <w:szCs w:val="20"/>
          <w:lang w:eastAsia="nb-NO"/>
        </w:rPr>
        <w:t xml:space="preserve"> i framtid</w:t>
      </w:r>
      <w:r w:rsidR="00AF3522">
        <w:rPr>
          <w:rFonts w:ascii="Helvetica" w:eastAsia="Times New Roman" w:hAnsi="Helvetica" w:cs="Times New Roman"/>
          <w:bCs/>
          <w:color w:val="000000"/>
          <w:sz w:val="20"/>
          <w:szCs w:val="20"/>
          <w:lang w:eastAsia="nb-NO"/>
        </w:rPr>
        <w:t xml:space="preserve">en </w:t>
      </w:r>
      <w:r w:rsidR="00201775">
        <w:rPr>
          <w:rFonts w:ascii="Helvetica" w:eastAsia="Times New Roman" w:hAnsi="Helvetica" w:cs="Times New Roman"/>
          <w:bCs/>
          <w:color w:val="000000"/>
          <w:sz w:val="20"/>
          <w:szCs w:val="20"/>
          <w:lang w:eastAsia="nb-NO"/>
        </w:rPr>
        <w:t>for</w:t>
      </w:r>
      <w:r w:rsidR="004E6975">
        <w:rPr>
          <w:rFonts w:ascii="Helvetica" w:eastAsia="Times New Roman" w:hAnsi="Helvetica" w:cs="Times New Roman"/>
          <w:bCs/>
          <w:color w:val="000000"/>
          <w:sz w:val="20"/>
          <w:szCs w:val="20"/>
          <w:lang w:eastAsia="nb-NO"/>
        </w:rPr>
        <w:t>t</w:t>
      </w:r>
      <w:r w:rsidR="00201775">
        <w:rPr>
          <w:rFonts w:ascii="Helvetica" w:eastAsia="Times New Roman" w:hAnsi="Helvetica" w:cs="Times New Roman"/>
          <w:bCs/>
          <w:color w:val="000000"/>
          <w:sz w:val="20"/>
          <w:szCs w:val="20"/>
          <w:lang w:eastAsia="nb-NO"/>
        </w:rPr>
        <w:t>est mulig, og har ikke tid til å vente på Gud. Aller helst skulle vi vist dette i går</w:t>
      </w:r>
      <w:r w:rsidR="00E006D2">
        <w:rPr>
          <w:rFonts w:ascii="Helvetica" w:eastAsia="Times New Roman" w:hAnsi="Helvetica" w:cs="Times New Roman"/>
          <w:bCs/>
          <w:color w:val="000000"/>
          <w:sz w:val="20"/>
          <w:szCs w:val="20"/>
          <w:lang w:eastAsia="nb-NO"/>
        </w:rPr>
        <w:t>, men som oftest må vi b</w:t>
      </w:r>
      <w:r w:rsidR="00961F24">
        <w:rPr>
          <w:rFonts w:ascii="Helvetica" w:eastAsia="Times New Roman" w:hAnsi="Helvetica" w:cs="Times New Roman"/>
          <w:bCs/>
          <w:color w:val="000000"/>
          <w:sz w:val="20"/>
          <w:szCs w:val="20"/>
          <w:lang w:eastAsia="nb-NO"/>
        </w:rPr>
        <w:t>r</w:t>
      </w:r>
      <w:r w:rsidR="00E006D2">
        <w:rPr>
          <w:rFonts w:ascii="Helvetica" w:eastAsia="Times New Roman" w:hAnsi="Helvetica" w:cs="Times New Roman"/>
          <w:bCs/>
          <w:color w:val="000000"/>
          <w:sz w:val="20"/>
          <w:szCs w:val="20"/>
          <w:lang w:eastAsia="nb-NO"/>
        </w:rPr>
        <w:t>uke tid i bønn</w:t>
      </w:r>
      <w:r w:rsidR="000C5973">
        <w:rPr>
          <w:rFonts w:ascii="Helvetica" w:eastAsia="Times New Roman" w:hAnsi="Helvetica" w:cs="Times New Roman"/>
          <w:bCs/>
          <w:color w:val="000000"/>
          <w:sz w:val="20"/>
          <w:szCs w:val="20"/>
          <w:lang w:eastAsia="nb-NO"/>
        </w:rPr>
        <w:t>, så vil Gud gradvis åpenbare sin vilje for oss.</w:t>
      </w:r>
    </w:p>
    <w:p w14:paraId="02206CEE" w14:textId="77777777" w:rsidR="00270F1D" w:rsidRPr="00DC2055" w:rsidRDefault="00270F1D" w:rsidP="00E21B31">
      <w:pPr>
        <w:rPr>
          <w:rFonts w:ascii="Helvetica" w:eastAsia="Times New Roman" w:hAnsi="Helvetica" w:cs="Times New Roman"/>
          <w:bCs/>
          <w:color w:val="000000"/>
          <w:sz w:val="20"/>
          <w:szCs w:val="20"/>
          <w:lang w:eastAsia="nb-NO"/>
        </w:rPr>
      </w:pPr>
    </w:p>
    <w:p w14:paraId="059D8D45" w14:textId="67EC5D3B" w:rsidR="00530D9D" w:rsidRPr="00DC2055" w:rsidRDefault="00905B60" w:rsidP="00FF22E2">
      <w:pPr>
        <w:rPr>
          <w:rFonts w:ascii="Helvetica" w:eastAsia="Times New Roman" w:hAnsi="Helvetica" w:cs="Times New Roman"/>
          <w:bCs/>
          <w:color w:val="000000"/>
          <w:sz w:val="20"/>
          <w:szCs w:val="20"/>
          <w:lang w:eastAsia="nb-NO"/>
        </w:rPr>
      </w:pPr>
      <w:r w:rsidRPr="00DC2055">
        <w:rPr>
          <w:rFonts w:ascii="Helvetica" w:eastAsia="Times New Roman" w:hAnsi="Helvetica" w:cs="Times New Roman"/>
          <w:bCs/>
          <w:color w:val="000000"/>
          <w:sz w:val="20"/>
          <w:szCs w:val="20"/>
          <w:lang w:eastAsia="nb-NO"/>
        </w:rPr>
        <w:t>Gud vil at vi skal overgi våre liv i Hans hender og stole fu</w:t>
      </w:r>
      <w:r w:rsidR="00375AC9">
        <w:rPr>
          <w:rFonts w:ascii="Helvetica" w:eastAsia="Times New Roman" w:hAnsi="Helvetica" w:cs="Times New Roman"/>
          <w:bCs/>
          <w:color w:val="000000"/>
          <w:sz w:val="20"/>
          <w:szCs w:val="20"/>
          <w:lang w:eastAsia="nb-NO"/>
        </w:rPr>
        <w:t>l</w:t>
      </w:r>
      <w:r w:rsidRPr="00DC2055">
        <w:rPr>
          <w:rFonts w:ascii="Helvetica" w:eastAsia="Times New Roman" w:hAnsi="Helvetica" w:cs="Times New Roman"/>
          <w:bCs/>
          <w:color w:val="000000"/>
          <w:sz w:val="20"/>
          <w:szCs w:val="20"/>
          <w:lang w:eastAsia="nb-NO"/>
        </w:rPr>
        <w:t>lt og helt på Ham</w:t>
      </w:r>
      <w:r w:rsidR="00742A9F" w:rsidRPr="00DC2055">
        <w:rPr>
          <w:rFonts w:ascii="Helvetica" w:eastAsia="Times New Roman" w:hAnsi="Helvetica" w:cs="Times New Roman"/>
          <w:bCs/>
          <w:color w:val="000000"/>
          <w:sz w:val="20"/>
          <w:szCs w:val="20"/>
          <w:lang w:eastAsia="nb-NO"/>
        </w:rPr>
        <w:t>, derfor er det så viktig å kunne være stille innfor Gud</w:t>
      </w:r>
      <w:r w:rsidR="00987717" w:rsidRPr="00DC2055">
        <w:rPr>
          <w:rFonts w:ascii="Helvetica" w:eastAsia="Times New Roman" w:hAnsi="Helvetica" w:cs="Times New Roman"/>
          <w:bCs/>
          <w:color w:val="000000"/>
          <w:sz w:val="20"/>
          <w:szCs w:val="20"/>
          <w:lang w:eastAsia="nb-NO"/>
        </w:rPr>
        <w:t xml:space="preserve"> og ta oss tid til å lytte til hvilke planer Gud har for oss. </w:t>
      </w:r>
      <w:r w:rsidR="00D10493" w:rsidRPr="00DC2055">
        <w:rPr>
          <w:rFonts w:ascii="Helvetica" w:eastAsia="Times New Roman" w:hAnsi="Helvetica" w:cs="Times New Roman"/>
          <w:bCs/>
          <w:color w:val="000000"/>
          <w:sz w:val="20"/>
          <w:szCs w:val="20"/>
          <w:lang w:eastAsia="nb-NO"/>
        </w:rPr>
        <w:t>Når vi gjør det, så vil</w:t>
      </w:r>
      <w:r w:rsidR="006E3D87" w:rsidRPr="00DC2055">
        <w:rPr>
          <w:rFonts w:ascii="Helvetica" w:eastAsia="Times New Roman" w:hAnsi="Helvetica" w:cs="Times New Roman"/>
          <w:bCs/>
          <w:color w:val="000000"/>
          <w:sz w:val="20"/>
          <w:szCs w:val="20"/>
          <w:lang w:eastAsia="nb-NO"/>
        </w:rPr>
        <w:t xml:space="preserve"> Gud vise </w:t>
      </w:r>
      <w:r w:rsidR="00AC7301" w:rsidRPr="00DC2055">
        <w:rPr>
          <w:rFonts w:ascii="Helvetica" w:eastAsia="Times New Roman" w:hAnsi="Helvetica" w:cs="Times New Roman"/>
          <w:bCs/>
          <w:color w:val="000000"/>
          <w:sz w:val="20"/>
          <w:szCs w:val="20"/>
          <w:lang w:eastAsia="nb-NO"/>
        </w:rPr>
        <w:t xml:space="preserve">oss hva Han </w:t>
      </w:r>
      <w:r w:rsidR="00D90D18" w:rsidRPr="00DC2055">
        <w:rPr>
          <w:rFonts w:ascii="Helvetica" w:eastAsia="Times New Roman" w:hAnsi="Helvetica" w:cs="Times New Roman"/>
          <w:bCs/>
          <w:color w:val="000000"/>
          <w:sz w:val="20"/>
          <w:szCs w:val="20"/>
          <w:lang w:eastAsia="nb-NO"/>
        </w:rPr>
        <w:t>ønsker for våre liv</w:t>
      </w:r>
      <w:r w:rsidR="00B470F5" w:rsidRPr="00DC2055">
        <w:rPr>
          <w:rFonts w:ascii="Helvetica" w:eastAsia="Times New Roman" w:hAnsi="Helvetica" w:cs="Times New Roman"/>
          <w:bCs/>
          <w:color w:val="000000"/>
          <w:sz w:val="20"/>
          <w:szCs w:val="20"/>
          <w:lang w:eastAsia="nb-NO"/>
        </w:rPr>
        <w:t xml:space="preserve">. Som oftest roper Han ikke </w:t>
      </w:r>
      <w:r w:rsidR="00321594">
        <w:rPr>
          <w:rFonts w:ascii="Helvetica" w:eastAsia="Times New Roman" w:hAnsi="Helvetica" w:cs="Times New Roman"/>
          <w:bCs/>
          <w:color w:val="000000"/>
          <w:sz w:val="20"/>
          <w:szCs w:val="20"/>
          <w:lang w:eastAsia="nb-NO"/>
        </w:rPr>
        <w:t xml:space="preserve">ut </w:t>
      </w:r>
      <w:r w:rsidR="00B470F5" w:rsidRPr="00DC2055">
        <w:rPr>
          <w:rFonts w:ascii="Helvetica" w:eastAsia="Times New Roman" w:hAnsi="Helvetica" w:cs="Times New Roman"/>
          <w:bCs/>
          <w:color w:val="000000"/>
          <w:sz w:val="20"/>
          <w:szCs w:val="20"/>
          <w:lang w:eastAsia="nb-NO"/>
        </w:rPr>
        <w:t>sine planer til oss, men det er når</w:t>
      </w:r>
      <w:r w:rsidR="003D3943" w:rsidRPr="00DC2055">
        <w:rPr>
          <w:rFonts w:ascii="Helvetica" w:eastAsia="Times New Roman" w:hAnsi="Helvetica" w:cs="Times New Roman"/>
          <w:bCs/>
          <w:color w:val="000000"/>
          <w:sz w:val="20"/>
          <w:szCs w:val="20"/>
          <w:lang w:eastAsia="nb-NO"/>
        </w:rPr>
        <w:t xml:space="preserve"> </w:t>
      </w:r>
      <w:r w:rsidR="00826EC1" w:rsidRPr="00DC2055">
        <w:rPr>
          <w:rFonts w:ascii="Helvetica" w:eastAsia="Times New Roman" w:hAnsi="Helvetica" w:cs="Times New Roman"/>
          <w:bCs/>
          <w:color w:val="000000"/>
          <w:sz w:val="20"/>
          <w:szCs w:val="20"/>
          <w:lang w:eastAsia="nb-NO"/>
        </w:rPr>
        <w:t xml:space="preserve">vi </w:t>
      </w:r>
      <w:r w:rsidR="003D3943" w:rsidRPr="00DC2055">
        <w:rPr>
          <w:rFonts w:ascii="Helvetica" w:eastAsia="Times New Roman" w:hAnsi="Helvetica" w:cs="Times New Roman"/>
          <w:bCs/>
          <w:color w:val="000000"/>
          <w:sz w:val="20"/>
          <w:szCs w:val="20"/>
          <w:lang w:eastAsia="nb-NO"/>
        </w:rPr>
        <w:t>velger å søke Ham i bønn og lytte etter hva han ønsker å vise oss</w:t>
      </w:r>
      <w:r w:rsidR="00D1036E" w:rsidRPr="00DC2055">
        <w:rPr>
          <w:rFonts w:ascii="Helvetica" w:eastAsia="Times New Roman" w:hAnsi="Helvetica" w:cs="Times New Roman"/>
          <w:bCs/>
          <w:color w:val="000000"/>
          <w:sz w:val="20"/>
          <w:szCs w:val="20"/>
          <w:lang w:eastAsia="nb-NO"/>
        </w:rPr>
        <w:t>,</w:t>
      </w:r>
      <w:r w:rsidR="003D3943" w:rsidRPr="00DC2055">
        <w:rPr>
          <w:rFonts w:ascii="Helvetica" w:eastAsia="Times New Roman" w:hAnsi="Helvetica" w:cs="Times New Roman"/>
          <w:bCs/>
          <w:color w:val="000000"/>
          <w:sz w:val="20"/>
          <w:szCs w:val="20"/>
          <w:lang w:eastAsia="nb-NO"/>
        </w:rPr>
        <w:t xml:space="preserve"> at Han virkelig kan vise oss sin vei. </w:t>
      </w:r>
    </w:p>
    <w:p w14:paraId="52CEBB69" w14:textId="77777777" w:rsidR="00765EB9" w:rsidRPr="00DC2055" w:rsidRDefault="00765EB9" w:rsidP="00FF22E2">
      <w:pPr>
        <w:rPr>
          <w:rFonts w:ascii="Helvetica" w:eastAsia="Times New Roman" w:hAnsi="Helvetica" w:cs="Times New Roman"/>
          <w:bCs/>
          <w:color w:val="000000"/>
          <w:sz w:val="20"/>
          <w:szCs w:val="20"/>
          <w:lang w:eastAsia="nb-NO"/>
        </w:rPr>
      </w:pPr>
    </w:p>
    <w:p w14:paraId="5E824D27" w14:textId="5964FF6B" w:rsidR="00765EB9" w:rsidRDefault="001C5F75" w:rsidP="00FF22E2">
      <w:pPr>
        <w:rPr>
          <w:rFonts w:ascii="Helvetica" w:eastAsia="Times New Roman" w:hAnsi="Helvetica" w:cs="Times New Roman"/>
          <w:bCs/>
          <w:color w:val="000000"/>
          <w:sz w:val="20"/>
          <w:szCs w:val="20"/>
          <w:lang w:eastAsia="nb-NO"/>
        </w:rPr>
      </w:pPr>
      <w:r>
        <w:rPr>
          <w:rFonts w:ascii="Helvetica" w:eastAsia="Times New Roman" w:hAnsi="Helvetica" w:cs="Times New Roman"/>
          <w:bCs/>
          <w:color w:val="000000"/>
          <w:sz w:val="20"/>
          <w:szCs w:val="20"/>
          <w:lang w:eastAsia="nb-NO"/>
        </w:rPr>
        <w:t>Guds planer</w:t>
      </w:r>
      <w:r w:rsidR="00F94C2B">
        <w:rPr>
          <w:rFonts w:ascii="Helvetica" w:eastAsia="Times New Roman" w:hAnsi="Helvetica" w:cs="Times New Roman"/>
          <w:bCs/>
          <w:color w:val="000000"/>
          <w:sz w:val="20"/>
          <w:szCs w:val="20"/>
          <w:lang w:eastAsia="nb-NO"/>
        </w:rPr>
        <w:t xml:space="preserve"> er som oftest større og bedre enn noe</w:t>
      </w:r>
      <w:r w:rsidR="00913A2B">
        <w:rPr>
          <w:rFonts w:ascii="Helvetica" w:eastAsia="Times New Roman" w:hAnsi="Helvetica" w:cs="Times New Roman"/>
          <w:bCs/>
          <w:color w:val="000000"/>
          <w:sz w:val="20"/>
          <w:szCs w:val="20"/>
          <w:lang w:eastAsia="nb-NO"/>
        </w:rPr>
        <w:t>n av våre planer</w:t>
      </w:r>
      <w:r w:rsidR="00F94C2B">
        <w:rPr>
          <w:rFonts w:ascii="Helvetica" w:eastAsia="Times New Roman" w:hAnsi="Helvetica" w:cs="Times New Roman"/>
          <w:bCs/>
          <w:color w:val="000000"/>
          <w:sz w:val="20"/>
          <w:szCs w:val="20"/>
          <w:lang w:eastAsia="nb-NO"/>
        </w:rPr>
        <w:t xml:space="preserve">. </w:t>
      </w:r>
      <w:r w:rsidR="004F186B">
        <w:rPr>
          <w:rFonts w:ascii="Helvetica" w:eastAsia="Times New Roman" w:hAnsi="Helvetica" w:cs="Times New Roman"/>
          <w:bCs/>
          <w:color w:val="000000"/>
          <w:sz w:val="20"/>
          <w:szCs w:val="20"/>
          <w:lang w:eastAsia="nb-NO"/>
        </w:rPr>
        <w:t xml:space="preserve">Når Han får lede </w:t>
      </w:r>
      <w:r w:rsidR="006132A6">
        <w:rPr>
          <w:rFonts w:ascii="Helvetica" w:eastAsia="Times New Roman" w:hAnsi="Helvetica" w:cs="Times New Roman"/>
          <w:bCs/>
          <w:color w:val="000000"/>
          <w:sz w:val="20"/>
          <w:szCs w:val="20"/>
          <w:lang w:eastAsia="nb-NO"/>
        </w:rPr>
        <w:t>oss</w:t>
      </w:r>
      <w:r w:rsidR="004F186B">
        <w:rPr>
          <w:rFonts w:ascii="Helvetica" w:eastAsia="Times New Roman" w:hAnsi="Helvetica" w:cs="Times New Roman"/>
          <w:bCs/>
          <w:color w:val="000000"/>
          <w:sz w:val="20"/>
          <w:szCs w:val="20"/>
          <w:lang w:eastAsia="nb-NO"/>
        </w:rPr>
        <w:t xml:space="preserve">, så vil Han også ta seg av </w:t>
      </w:r>
      <w:r w:rsidR="00D46F29">
        <w:rPr>
          <w:rFonts w:ascii="Helvetica" w:eastAsia="Times New Roman" w:hAnsi="Helvetica" w:cs="Times New Roman"/>
          <w:bCs/>
          <w:color w:val="000000"/>
          <w:sz w:val="20"/>
          <w:szCs w:val="20"/>
          <w:lang w:eastAsia="nb-NO"/>
        </w:rPr>
        <w:t xml:space="preserve">alle </w:t>
      </w:r>
      <w:r w:rsidR="004F0291">
        <w:rPr>
          <w:rFonts w:ascii="Helvetica" w:eastAsia="Times New Roman" w:hAnsi="Helvetica" w:cs="Times New Roman"/>
          <w:bCs/>
          <w:color w:val="000000"/>
          <w:sz w:val="20"/>
          <w:szCs w:val="20"/>
          <w:lang w:eastAsia="nb-NO"/>
        </w:rPr>
        <w:t>de</w:t>
      </w:r>
      <w:r w:rsidR="00D46F29">
        <w:rPr>
          <w:rFonts w:ascii="Helvetica" w:eastAsia="Times New Roman" w:hAnsi="Helvetica" w:cs="Times New Roman"/>
          <w:bCs/>
          <w:color w:val="000000"/>
          <w:sz w:val="20"/>
          <w:szCs w:val="20"/>
          <w:lang w:eastAsia="nb-NO"/>
        </w:rPr>
        <w:t xml:space="preserve"> utfordringer og bekymringer</w:t>
      </w:r>
      <w:r w:rsidR="004F0291">
        <w:rPr>
          <w:rFonts w:ascii="Helvetica" w:eastAsia="Times New Roman" w:hAnsi="Helvetica" w:cs="Times New Roman"/>
          <w:bCs/>
          <w:color w:val="000000"/>
          <w:sz w:val="20"/>
          <w:szCs w:val="20"/>
          <w:lang w:eastAsia="nb-NO"/>
        </w:rPr>
        <w:t xml:space="preserve"> som vil møte</w:t>
      </w:r>
      <w:r w:rsidR="00195FBE">
        <w:rPr>
          <w:rFonts w:ascii="Helvetica" w:eastAsia="Times New Roman" w:hAnsi="Helvetica" w:cs="Times New Roman"/>
          <w:bCs/>
          <w:color w:val="000000"/>
          <w:sz w:val="20"/>
          <w:szCs w:val="20"/>
          <w:lang w:eastAsia="nb-NO"/>
        </w:rPr>
        <w:t xml:space="preserve"> oss</w:t>
      </w:r>
      <w:r w:rsidR="004F0291">
        <w:rPr>
          <w:rFonts w:ascii="Helvetica" w:eastAsia="Times New Roman" w:hAnsi="Helvetica" w:cs="Times New Roman"/>
          <w:bCs/>
          <w:color w:val="000000"/>
          <w:sz w:val="20"/>
          <w:szCs w:val="20"/>
          <w:lang w:eastAsia="nb-NO"/>
        </w:rPr>
        <w:t xml:space="preserve"> på veien</w:t>
      </w:r>
      <w:r w:rsidR="00D46F29">
        <w:rPr>
          <w:rFonts w:ascii="Helvetica" w:eastAsia="Times New Roman" w:hAnsi="Helvetica" w:cs="Times New Roman"/>
          <w:bCs/>
          <w:color w:val="000000"/>
          <w:sz w:val="20"/>
          <w:szCs w:val="20"/>
          <w:lang w:eastAsia="nb-NO"/>
        </w:rPr>
        <w:t>.</w:t>
      </w:r>
      <w:r w:rsidR="00277E25">
        <w:rPr>
          <w:rFonts w:ascii="Helvetica" w:eastAsia="Times New Roman" w:hAnsi="Helvetica" w:cs="Times New Roman"/>
          <w:bCs/>
          <w:color w:val="000000"/>
          <w:sz w:val="20"/>
          <w:szCs w:val="20"/>
          <w:lang w:eastAsia="nb-NO"/>
        </w:rPr>
        <w:t xml:space="preserve"> </w:t>
      </w:r>
      <w:r w:rsidR="00C81DB8">
        <w:rPr>
          <w:rFonts w:ascii="Helvetica" w:eastAsia="Times New Roman" w:hAnsi="Helvetica" w:cs="Times New Roman"/>
          <w:bCs/>
          <w:color w:val="000000"/>
          <w:sz w:val="20"/>
          <w:szCs w:val="20"/>
          <w:lang w:eastAsia="nb-NO"/>
        </w:rPr>
        <w:t xml:space="preserve">Han vil gi </w:t>
      </w:r>
      <w:r w:rsidR="00AE024F">
        <w:rPr>
          <w:rFonts w:ascii="Helvetica" w:eastAsia="Times New Roman" w:hAnsi="Helvetica" w:cs="Times New Roman"/>
          <w:bCs/>
          <w:color w:val="000000"/>
          <w:sz w:val="20"/>
          <w:szCs w:val="20"/>
          <w:lang w:eastAsia="nb-NO"/>
        </w:rPr>
        <w:t>oss</w:t>
      </w:r>
      <w:r w:rsidR="00C81DB8">
        <w:rPr>
          <w:rFonts w:ascii="Helvetica" w:eastAsia="Times New Roman" w:hAnsi="Helvetica" w:cs="Times New Roman"/>
          <w:bCs/>
          <w:color w:val="000000"/>
          <w:sz w:val="20"/>
          <w:szCs w:val="20"/>
          <w:lang w:eastAsia="nb-NO"/>
        </w:rPr>
        <w:t xml:space="preserve"> det </w:t>
      </w:r>
      <w:r w:rsidR="00AE024F">
        <w:rPr>
          <w:rFonts w:ascii="Helvetica" w:eastAsia="Times New Roman" w:hAnsi="Helvetica" w:cs="Times New Roman"/>
          <w:bCs/>
          <w:color w:val="000000"/>
          <w:sz w:val="20"/>
          <w:szCs w:val="20"/>
          <w:lang w:eastAsia="nb-NO"/>
        </w:rPr>
        <w:t>vi</w:t>
      </w:r>
      <w:r w:rsidR="00C81DB8">
        <w:rPr>
          <w:rFonts w:ascii="Helvetica" w:eastAsia="Times New Roman" w:hAnsi="Helvetica" w:cs="Times New Roman"/>
          <w:bCs/>
          <w:color w:val="000000"/>
          <w:sz w:val="20"/>
          <w:szCs w:val="20"/>
          <w:lang w:eastAsia="nb-NO"/>
        </w:rPr>
        <w:t xml:space="preserve"> trenger, ja, kanskje mer enn </w:t>
      </w:r>
      <w:r w:rsidR="00AE024F">
        <w:rPr>
          <w:rFonts w:ascii="Helvetica" w:eastAsia="Times New Roman" w:hAnsi="Helvetica" w:cs="Times New Roman"/>
          <w:bCs/>
          <w:color w:val="000000"/>
          <w:sz w:val="20"/>
          <w:szCs w:val="20"/>
          <w:lang w:eastAsia="nb-NO"/>
        </w:rPr>
        <w:t xml:space="preserve">vi </w:t>
      </w:r>
      <w:r w:rsidR="00C81DB8">
        <w:rPr>
          <w:rFonts w:ascii="Helvetica" w:eastAsia="Times New Roman" w:hAnsi="Helvetica" w:cs="Times New Roman"/>
          <w:bCs/>
          <w:color w:val="000000"/>
          <w:sz w:val="20"/>
          <w:szCs w:val="20"/>
          <w:lang w:eastAsia="nb-NO"/>
        </w:rPr>
        <w:t xml:space="preserve">kunne forvente å håpe på. </w:t>
      </w:r>
    </w:p>
    <w:p w14:paraId="13C7D29D" w14:textId="77777777" w:rsidR="003B4CBF" w:rsidRDefault="003B4CBF" w:rsidP="00FF22E2">
      <w:pPr>
        <w:rPr>
          <w:rFonts w:ascii="Helvetica" w:eastAsia="Times New Roman" w:hAnsi="Helvetica" w:cs="Times New Roman"/>
          <w:bCs/>
          <w:color w:val="000000"/>
          <w:sz w:val="20"/>
          <w:szCs w:val="20"/>
          <w:lang w:eastAsia="nb-NO"/>
        </w:rPr>
      </w:pPr>
    </w:p>
    <w:p w14:paraId="51164A6D" w14:textId="76D7E2CA" w:rsidR="003B4CBF" w:rsidRPr="00447BC1" w:rsidRDefault="003B4CBF" w:rsidP="00447BC1">
      <w:pPr>
        <w:rPr>
          <w:rFonts w:ascii="Helvetica" w:eastAsia="Times New Roman" w:hAnsi="Helvetica" w:cs="Times New Roman"/>
          <w:bCs/>
          <w:i/>
          <w:iCs/>
          <w:color w:val="000000"/>
          <w:sz w:val="20"/>
          <w:szCs w:val="20"/>
          <w:lang w:eastAsia="nb-NO"/>
        </w:rPr>
      </w:pPr>
      <w:r w:rsidRPr="00447BC1">
        <w:rPr>
          <w:rFonts w:ascii="Helvetica" w:eastAsia="Times New Roman" w:hAnsi="Helvetica" w:cs="Times New Roman"/>
          <w:bCs/>
          <w:i/>
          <w:iCs/>
          <w:color w:val="000000"/>
          <w:sz w:val="20"/>
          <w:szCs w:val="20"/>
          <w:lang w:eastAsia="nb-NO"/>
        </w:rPr>
        <w:t>Du skal bli som en vannrik hage, en kilde der vannet aldri svikter.» Profeten Jesaja</w:t>
      </w:r>
      <w:r w:rsidRPr="00447BC1">
        <w:rPr>
          <w:rFonts w:ascii="Helvetica" w:eastAsia="Times New Roman" w:hAnsi="Helvetica" w:cs="Times New Roman"/>
          <w:bCs/>
          <w:i/>
          <w:iCs/>
          <w:color w:val="000000"/>
          <w:sz w:val="20"/>
          <w:szCs w:val="20"/>
          <w:lang w:eastAsia="nb-NO"/>
        </w:rPr>
        <w:t xml:space="preserve">‬ </w:t>
      </w:r>
      <w:bdo w:val="ltr">
        <w:r w:rsidRPr="00447BC1">
          <w:rPr>
            <w:rFonts w:ascii="Helvetica" w:eastAsia="Times New Roman" w:hAnsi="Helvetica" w:cs="Times New Roman"/>
            <w:bCs/>
            <w:i/>
            <w:iCs/>
            <w:color w:val="000000"/>
            <w:sz w:val="20"/>
            <w:szCs w:val="20"/>
            <w:lang w:eastAsia="nb-NO"/>
          </w:rPr>
          <w:t>58:11</w:t>
        </w:r>
        <w:r w:rsidRPr="00447BC1">
          <w:rPr>
            <w:rFonts w:ascii="Helvetica" w:hAnsi="Helvetica"/>
            <w:bCs/>
            <w:i/>
            <w:iCs/>
            <w:sz w:val="20"/>
            <w:szCs w:val="20"/>
          </w:rPr>
          <w:t>‬</w:t>
        </w:r>
        <w:r w:rsidR="00447BC1" w:rsidRPr="00447BC1">
          <w:rPr>
            <w:rFonts w:ascii="Helvetica" w:hAnsi="Helvetica"/>
            <w:bCs/>
            <w:i/>
            <w:iCs/>
            <w:sz w:val="20"/>
            <w:szCs w:val="20"/>
          </w:rPr>
          <w:t>b</w:t>
        </w:r>
      </w:bdo>
    </w:p>
    <w:p w14:paraId="0F65449D" w14:textId="77777777" w:rsidR="00600317" w:rsidRPr="00447BC1" w:rsidRDefault="00600317" w:rsidP="00447BC1">
      <w:pPr>
        <w:rPr>
          <w:rFonts w:ascii="Helvetica" w:eastAsia="Times New Roman" w:hAnsi="Helvetica" w:cs="Times New Roman"/>
          <w:bCs/>
          <w:color w:val="000000"/>
          <w:sz w:val="20"/>
          <w:szCs w:val="20"/>
          <w:lang w:eastAsia="nb-NO"/>
        </w:rPr>
      </w:pPr>
    </w:p>
    <w:p w14:paraId="3EB5609E" w14:textId="1C03027D" w:rsidR="00F4107E" w:rsidRPr="00DC2055" w:rsidRDefault="000F153E" w:rsidP="001118A4">
      <w:pPr>
        <w:rPr>
          <w:rFonts w:ascii="Helvetica" w:eastAsia="Times New Roman" w:hAnsi="Helvetica" w:cs="Times New Roman"/>
          <w:bCs/>
          <w:color w:val="000000"/>
          <w:sz w:val="20"/>
          <w:szCs w:val="20"/>
          <w:lang w:eastAsia="nb-NO"/>
        </w:rPr>
      </w:pPr>
      <w:r w:rsidRPr="00DC2055">
        <w:rPr>
          <w:rFonts w:ascii="Helvetica" w:hAnsi="Helvetica"/>
          <w:b/>
          <w:bCs/>
          <w:sz w:val="20"/>
          <w:szCs w:val="20"/>
        </w:rPr>
        <w:t>Kjøp av Vardø Menighetshus</w:t>
      </w:r>
    </w:p>
    <w:p w14:paraId="59992952" w14:textId="0E70BAFA" w:rsidR="00B569A4" w:rsidRPr="00DC2055" w:rsidRDefault="005931EC" w:rsidP="00841EA9">
      <w:pPr>
        <w:pStyle w:val="Overskrift3"/>
        <w:spacing w:before="0" w:beforeAutospacing="0" w:after="0" w:afterAutospacing="0" w:line="264" w:lineRule="atLeast"/>
        <w:rPr>
          <w:rStyle w:val="Sterk"/>
          <w:rFonts w:ascii="Helvetica" w:hAnsi="Helvetica"/>
          <w:color w:val="000000"/>
          <w:sz w:val="20"/>
          <w:szCs w:val="20"/>
        </w:rPr>
      </w:pPr>
      <w:r w:rsidRPr="00DC2055">
        <w:rPr>
          <w:rStyle w:val="Sterk"/>
          <w:rFonts w:ascii="Helvetica" w:hAnsi="Helvetica"/>
          <w:color w:val="000000"/>
          <w:sz w:val="20"/>
          <w:szCs w:val="20"/>
        </w:rPr>
        <w:t>Vi fortsetter arbeidet med å samle inn midlene vi trenger for å kunne kjøpe Vardø Menighetshus. Den siste mån</w:t>
      </w:r>
      <w:r w:rsidR="00FA3B8E" w:rsidRPr="00DC2055">
        <w:rPr>
          <w:rStyle w:val="Sterk"/>
          <w:rFonts w:ascii="Helvetica" w:hAnsi="Helvetica"/>
          <w:color w:val="000000"/>
          <w:sz w:val="20"/>
          <w:szCs w:val="20"/>
        </w:rPr>
        <w:t xml:space="preserve">eden har klart å samle inn </w:t>
      </w:r>
      <w:proofErr w:type="spellStart"/>
      <w:r w:rsidR="00FA3B8E" w:rsidRPr="00DC2055">
        <w:rPr>
          <w:rStyle w:val="Sterk"/>
          <w:rFonts w:ascii="Helvetica" w:hAnsi="Helvetica"/>
          <w:color w:val="000000"/>
          <w:sz w:val="20"/>
          <w:szCs w:val="20"/>
        </w:rPr>
        <w:t>ca</w:t>
      </w:r>
      <w:proofErr w:type="spellEnd"/>
      <w:r w:rsidR="00FA3B8E" w:rsidRPr="00DC2055">
        <w:rPr>
          <w:rStyle w:val="Sterk"/>
          <w:rFonts w:ascii="Helvetica" w:hAnsi="Helvetica"/>
          <w:color w:val="000000"/>
          <w:sz w:val="20"/>
          <w:szCs w:val="20"/>
        </w:rPr>
        <w:t xml:space="preserve"> kr </w:t>
      </w:r>
      <w:r w:rsidR="00680711" w:rsidRPr="00DC2055">
        <w:rPr>
          <w:rStyle w:val="Sterk"/>
          <w:rFonts w:ascii="Helvetica" w:hAnsi="Helvetica"/>
          <w:color w:val="000000"/>
          <w:sz w:val="20"/>
          <w:szCs w:val="20"/>
        </w:rPr>
        <w:t>100.000, -</w:t>
      </w:r>
      <w:r w:rsidR="00B569A4" w:rsidRPr="00DC2055">
        <w:rPr>
          <w:rStyle w:val="Sterk"/>
          <w:rFonts w:ascii="Helvetica" w:hAnsi="Helvetica"/>
          <w:color w:val="000000"/>
          <w:sz w:val="20"/>
          <w:szCs w:val="20"/>
        </w:rPr>
        <w:t xml:space="preserve">. Dette betyr at vi enda trenger kr </w:t>
      </w:r>
      <w:r w:rsidR="00680711" w:rsidRPr="00DC2055">
        <w:rPr>
          <w:rStyle w:val="Sterk"/>
          <w:rFonts w:ascii="Helvetica" w:hAnsi="Helvetica"/>
          <w:color w:val="000000"/>
          <w:sz w:val="20"/>
          <w:szCs w:val="20"/>
        </w:rPr>
        <w:t xml:space="preserve">400.000, - for å komme i mål. </w:t>
      </w:r>
      <w:r w:rsidR="00ED71DC" w:rsidRPr="00DC2055">
        <w:rPr>
          <w:rStyle w:val="Sterk"/>
          <w:rFonts w:ascii="Helvetica" w:hAnsi="Helvetica"/>
          <w:color w:val="000000"/>
          <w:sz w:val="20"/>
          <w:szCs w:val="20"/>
        </w:rPr>
        <w:t xml:space="preserve">På Vardø Menighetshus ønsker vi å starte et </w:t>
      </w:r>
      <w:r w:rsidR="00152179" w:rsidRPr="00DC2055">
        <w:rPr>
          <w:rStyle w:val="Sterk"/>
          <w:rFonts w:ascii="Helvetica" w:hAnsi="Helvetica"/>
          <w:color w:val="000000"/>
          <w:sz w:val="20"/>
          <w:szCs w:val="20"/>
        </w:rPr>
        <w:t>Bønnehus</w:t>
      </w:r>
      <w:r w:rsidR="00ED71DC" w:rsidRPr="00DC2055">
        <w:rPr>
          <w:rStyle w:val="Sterk"/>
          <w:rFonts w:ascii="Helvetica" w:hAnsi="Helvetica"/>
          <w:color w:val="000000"/>
          <w:sz w:val="20"/>
          <w:szCs w:val="20"/>
        </w:rPr>
        <w:t xml:space="preserve">, samt </w:t>
      </w:r>
      <w:r w:rsidR="00983F40" w:rsidRPr="00DC2055">
        <w:rPr>
          <w:rStyle w:val="Sterk"/>
          <w:rFonts w:ascii="Helvetica" w:hAnsi="Helvetica"/>
          <w:color w:val="000000"/>
          <w:sz w:val="20"/>
          <w:szCs w:val="20"/>
        </w:rPr>
        <w:t xml:space="preserve">drive annet kristent arbeid. </w:t>
      </w:r>
      <w:r w:rsidR="00B6396F" w:rsidRPr="00DC2055">
        <w:rPr>
          <w:rStyle w:val="Sterk"/>
          <w:rFonts w:ascii="Helvetica" w:hAnsi="Helvetica"/>
          <w:color w:val="000000"/>
          <w:sz w:val="20"/>
          <w:szCs w:val="20"/>
        </w:rPr>
        <w:t xml:space="preserve">Skal vi klare dette, så trenger </w:t>
      </w:r>
      <w:r w:rsidR="00BA755E" w:rsidRPr="00DC2055">
        <w:rPr>
          <w:rStyle w:val="Sterk"/>
          <w:rFonts w:ascii="Helvetica" w:hAnsi="Helvetica"/>
          <w:color w:val="000000"/>
          <w:sz w:val="20"/>
          <w:szCs w:val="20"/>
        </w:rPr>
        <w:t>vi at du som har mulighet for det støtter oss</w:t>
      </w:r>
      <w:r w:rsidR="00783EC6" w:rsidRPr="00DC2055">
        <w:rPr>
          <w:rStyle w:val="Sterk"/>
          <w:rFonts w:ascii="Helvetica" w:hAnsi="Helvetica"/>
          <w:color w:val="000000"/>
          <w:sz w:val="20"/>
          <w:szCs w:val="20"/>
        </w:rPr>
        <w:t xml:space="preserve"> med en gave eller blir fast giver hos oss.</w:t>
      </w:r>
    </w:p>
    <w:p w14:paraId="571F2EF6" w14:textId="77777777" w:rsidR="00983F40" w:rsidRPr="00DC2055" w:rsidRDefault="00983F40" w:rsidP="00841EA9">
      <w:pPr>
        <w:pStyle w:val="Overskrift3"/>
        <w:spacing w:before="0" w:beforeAutospacing="0" w:after="0" w:afterAutospacing="0" w:line="264" w:lineRule="atLeast"/>
        <w:rPr>
          <w:rStyle w:val="Sterk"/>
          <w:rFonts w:ascii="Helvetica" w:hAnsi="Helvetica"/>
          <w:color w:val="000000"/>
          <w:sz w:val="20"/>
          <w:szCs w:val="20"/>
        </w:rPr>
      </w:pPr>
    </w:p>
    <w:p w14:paraId="429FA69A" w14:textId="17A40A93" w:rsidR="00CA1730" w:rsidRPr="00DC2055" w:rsidRDefault="00E3303D" w:rsidP="008308D6">
      <w:pPr>
        <w:pStyle w:val="Overskrift3"/>
        <w:spacing w:before="0" w:beforeAutospacing="0" w:after="0" w:afterAutospacing="0" w:line="264" w:lineRule="atLeast"/>
        <w:rPr>
          <w:rFonts w:ascii="Helvetica" w:hAnsi="Helvetica"/>
          <w:color w:val="000000"/>
          <w:sz w:val="20"/>
          <w:szCs w:val="20"/>
        </w:rPr>
      </w:pPr>
      <w:r w:rsidRPr="00DC2055">
        <w:rPr>
          <w:rFonts w:ascii="Helvetica" w:hAnsi="Helvetica"/>
          <w:color w:val="000000"/>
          <w:sz w:val="20"/>
          <w:szCs w:val="20"/>
        </w:rPr>
        <w:t xml:space="preserve">Skal vi klare </w:t>
      </w:r>
      <w:r w:rsidR="00AF4F2F" w:rsidRPr="00DC2055">
        <w:rPr>
          <w:rFonts w:ascii="Helvetica" w:hAnsi="Helvetica"/>
          <w:color w:val="000000"/>
          <w:sz w:val="20"/>
          <w:szCs w:val="20"/>
        </w:rPr>
        <w:t>å få dette til så trenger vi din støtte</w:t>
      </w:r>
      <w:r w:rsidR="000E3B5B" w:rsidRPr="00DC2055">
        <w:rPr>
          <w:rFonts w:ascii="Helvetica" w:hAnsi="Helvetica"/>
          <w:color w:val="000000"/>
          <w:sz w:val="20"/>
          <w:szCs w:val="20"/>
        </w:rPr>
        <w:t xml:space="preserve"> og hjelp til følgende:</w:t>
      </w:r>
    </w:p>
    <w:p w14:paraId="0827774C" w14:textId="77777777" w:rsidR="000E3B5B" w:rsidRPr="00DC2055" w:rsidRDefault="000E3B5B" w:rsidP="008308D6">
      <w:pPr>
        <w:pStyle w:val="Overskrift3"/>
        <w:spacing w:before="0" w:beforeAutospacing="0" w:after="0" w:afterAutospacing="0" w:line="264" w:lineRule="atLeast"/>
        <w:rPr>
          <w:rFonts w:ascii="Helvetica" w:hAnsi="Helvetica"/>
          <w:color w:val="000000"/>
          <w:sz w:val="20"/>
          <w:szCs w:val="20"/>
        </w:rPr>
      </w:pPr>
    </w:p>
    <w:p w14:paraId="332B05E2" w14:textId="59CAAC5B" w:rsidR="000739E4" w:rsidRPr="00DC2055" w:rsidRDefault="00306EEE" w:rsidP="000739E4">
      <w:pPr>
        <w:pStyle w:val="Overskrift3"/>
        <w:numPr>
          <w:ilvl w:val="0"/>
          <w:numId w:val="22"/>
        </w:numPr>
        <w:spacing w:before="0" w:beforeAutospacing="0" w:after="0" w:afterAutospacing="0" w:line="264" w:lineRule="atLeast"/>
        <w:rPr>
          <w:rFonts w:ascii="Helvetica" w:hAnsi="Helvetica"/>
          <w:b w:val="0"/>
          <w:bCs w:val="0"/>
          <w:color w:val="000000" w:themeColor="text1"/>
          <w:sz w:val="20"/>
          <w:szCs w:val="20"/>
        </w:rPr>
      </w:pPr>
      <w:r w:rsidRPr="00DC2055">
        <w:rPr>
          <w:rFonts w:ascii="Helvetica" w:hAnsi="Helvetica"/>
          <w:b w:val="0"/>
          <w:bCs w:val="0"/>
          <w:color w:val="000000" w:themeColor="text1"/>
          <w:sz w:val="20"/>
          <w:szCs w:val="20"/>
        </w:rPr>
        <w:t>Vi trenger å samle inn kr 5</w:t>
      </w:r>
      <w:r w:rsidR="00CF08B1" w:rsidRPr="00DC2055">
        <w:rPr>
          <w:rFonts w:ascii="Helvetica" w:hAnsi="Helvetica"/>
          <w:b w:val="0"/>
          <w:bCs w:val="0"/>
          <w:color w:val="000000" w:themeColor="text1"/>
          <w:sz w:val="20"/>
          <w:szCs w:val="20"/>
        </w:rPr>
        <w:t>00.000 for å kjøpe Vardø Menighetshus</w:t>
      </w:r>
      <w:r w:rsidR="000739E4" w:rsidRPr="00DC2055">
        <w:rPr>
          <w:rFonts w:ascii="Helvetica" w:hAnsi="Helvetica"/>
          <w:b w:val="0"/>
          <w:bCs w:val="0"/>
          <w:color w:val="000000" w:themeColor="text1"/>
          <w:sz w:val="20"/>
          <w:szCs w:val="20"/>
        </w:rPr>
        <w:t>.</w:t>
      </w:r>
      <w:r w:rsidR="00473179">
        <w:rPr>
          <w:rFonts w:ascii="Helvetica" w:hAnsi="Helvetica"/>
          <w:b w:val="0"/>
          <w:bCs w:val="0"/>
          <w:color w:val="000000" w:themeColor="text1"/>
          <w:sz w:val="20"/>
          <w:szCs w:val="20"/>
        </w:rPr>
        <w:t xml:space="preserve"> Her mangler vi fortsatt kr </w:t>
      </w:r>
      <w:proofErr w:type="gramStart"/>
      <w:r w:rsidR="00473179">
        <w:rPr>
          <w:rFonts w:ascii="Helvetica" w:hAnsi="Helvetica"/>
          <w:b w:val="0"/>
          <w:bCs w:val="0"/>
          <w:color w:val="000000" w:themeColor="text1"/>
          <w:sz w:val="20"/>
          <w:szCs w:val="20"/>
        </w:rPr>
        <w:t>400.000,-</w:t>
      </w:r>
      <w:proofErr w:type="gramEnd"/>
      <w:r w:rsidR="003176E6" w:rsidRPr="00DC2055">
        <w:rPr>
          <w:rFonts w:ascii="Helvetica" w:hAnsi="Helvetica"/>
          <w:b w:val="0"/>
          <w:bCs w:val="0"/>
          <w:color w:val="000000" w:themeColor="text1"/>
          <w:sz w:val="20"/>
          <w:szCs w:val="20"/>
        </w:rPr>
        <w:t xml:space="preserve"> (Dette er vår hovedpriori</w:t>
      </w:r>
      <w:r w:rsidR="009B5BA5" w:rsidRPr="00DC2055">
        <w:rPr>
          <w:rFonts w:ascii="Helvetica" w:hAnsi="Helvetica"/>
          <w:b w:val="0"/>
          <w:bCs w:val="0"/>
          <w:color w:val="000000" w:themeColor="text1"/>
          <w:sz w:val="20"/>
          <w:szCs w:val="20"/>
        </w:rPr>
        <w:t>tet for øyeblikket.</w:t>
      </w:r>
      <w:r w:rsidR="00A47FCA" w:rsidRPr="00DC2055">
        <w:rPr>
          <w:rFonts w:ascii="Helvetica" w:hAnsi="Helvetica"/>
          <w:b w:val="0"/>
          <w:bCs w:val="0"/>
          <w:color w:val="000000" w:themeColor="text1"/>
          <w:sz w:val="20"/>
          <w:szCs w:val="20"/>
        </w:rPr>
        <w:t>)</w:t>
      </w:r>
      <w:r w:rsidR="003176E6" w:rsidRPr="00DC2055">
        <w:rPr>
          <w:rFonts w:ascii="Helvetica" w:hAnsi="Helvetica"/>
          <w:b w:val="0"/>
          <w:bCs w:val="0"/>
          <w:color w:val="000000" w:themeColor="text1"/>
          <w:sz w:val="20"/>
          <w:szCs w:val="20"/>
        </w:rPr>
        <w:t xml:space="preserve"> </w:t>
      </w:r>
    </w:p>
    <w:p w14:paraId="5FC364F8" w14:textId="77777777" w:rsidR="00CB7FB3" w:rsidRPr="00DC2055" w:rsidRDefault="00CB7FB3" w:rsidP="00CB7FB3">
      <w:pPr>
        <w:pStyle w:val="Overskrift3"/>
        <w:spacing w:before="0" w:beforeAutospacing="0" w:after="0" w:afterAutospacing="0" w:line="264" w:lineRule="atLeast"/>
        <w:ind w:left="360"/>
        <w:rPr>
          <w:rFonts w:ascii="Helvetica" w:hAnsi="Helvetica"/>
          <w:b w:val="0"/>
          <w:bCs w:val="0"/>
          <w:color w:val="000000" w:themeColor="text1"/>
          <w:sz w:val="20"/>
          <w:szCs w:val="20"/>
        </w:rPr>
      </w:pPr>
    </w:p>
    <w:p w14:paraId="1337D8F0" w14:textId="03DCBEB4" w:rsidR="000739E4" w:rsidRPr="00DC2055" w:rsidRDefault="009C6809" w:rsidP="000739E4">
      <w:pPr>
        <w:pStyle w:val="Overskrift3"/>
        <w:numPr>
          <w:ilvl w:val="0"/>
          <w:numId w:val="22"/>
        </w:numPr>
        <w:spacing w:before="0" w:beforeAutospacing="0" w:after="0" w:afterAutospacing="0" w:line="264" w:lineRule="atLeast"/>
        <w:rPr>
          <w:rFonts w:ascii="Helvetica" w:hAnsi="Helvetica"/>
          <w:b w:val="0"/>
          <w:bCs w:val="0"/>
          <w:color w:val="000000" w:themeColor="text1"/>
          <w:sz w:val="20"/>
          <w:szCs w:val="20"/>
        </w:rPr>
      </w:pPr>
      <w:r w:rsidRPr="00DC2055">
        <w:rPr>
          <w:rFonts w:ascii="Helvetica" w:hAnsi="Helvetica"/>
          <w:b w:val="0"/>
          <w:bCs w:val="0"/>
          <w:color w:val="000000" w:themeColor="text1"/>
          <w:sz w:val="20"/>
          <w:szCs w:val="20"/>
        </w:rPr>
        <w:t xml:space="preserve">Vi har </w:t>
      </w:r>
      <w:r w:rsidR="001F5DD2" w:rsidRPr="00DC2055">
        <w:rPr>
          <w:rFonts w:ascii="Helvetica" w:hAnsi="Helvetica"/>
          <w:b w:val="0"/>
          <w:bCs w:val="0"/>
          <w:color w:val="000000" w:themeColor="text1"/>
          <w:sz w:val="20"/>
          <w:szCs w:val="20"/>
        </w:rPr>
        <w:t xml:space="preserve">nå </w:t>
      </w:r>
      <w:r w:rsidRPr="00DC2055">
        <w:rPr>
          <w:rFonts w:ascii="Helvetica" w:hAnsi="Helvetica"/>
          <w:b w:val="0"/>
          <w:bCs w:val="0"/>
          <w:color w:val="000000" w:themeColor="text1"/>
          <w:sz w:val="20"/>
          <w:szCs w:val="20"/>
        </w:rPr>
        <w:t>fått tilbud om å leie lokalet midlertidig</w:t>
      </w:r>
      <w:r w:rsidR="00AD140F" w:rsidRPr="00DC2055">
        <w:rPr>
          <w:rFonts w:ascii="Helvetica" w:hAnsi="Helvetica"/>
          <w:b w:val="0"/>
          <w:bCs w:val="0"/>
          <w:color w:val="000000" w:themeColor="text1"/>
          <w:sz w:val="20"/>
          <w:szCs w:val="20"/>
        </w:rPr>
        <w:t>,</w:t>
      </w:r>
      <w:r w:rsidRPr="00DC2055">
        <w:rPr>
          <w:rFonts w:ascii="Helvetica" w:hAnsi="Helvetica"/>
          <w:b w:val="0"/>
          <w:bCs w:val="0"/>
          <w:color w:val="000000" w:themeColor="text1"/>
          <w:sz w:val="20"/>
          <w:szCs w:val="20"/>
        </w:rPr>
        <w:t xml:space="preserve"> mens vi samler inn pengene til kjøp av Vardø Menighetshus</w:t>
      </w:r>
      <w:r w:rsidR="00454498" w:rsidRPr="00DC2055">
        <w:rPr>
          <w:rFonts w:ascii="Helvetica" w:hAnsi="Helvetica"/>
          <w:b w:val="0"/>
          <w:bCs w:val="0"/>
          <w:color w:val="000000" w:themeColor="text1"/>
          <w:sz w:val="20"/>
          <w:szCs w:val="20"/>
        </w:rPr>
        <w:t xml:space="preserve">. </w:t>
      </w:r>
      <w:r w:rsidR="00EF2411" w:rsidRPr="00DC2055">
        <w:rPr>
          <w:rFonts w:ascii="Helvetica" w:hAnsi="Helvetica"/>
          <w:b w:val="0"/>
          <w:bCs w:val="0"/>
          <w:color w:val="000000" w:themeColor="text1"/>
          <w:sz w:val="20"/>
          <w:szCs w:val="20"/>
        </w:rPr>
        <w:t xml:space="preserve">Dette </w:t>
      </w:r>
      <w:r w:rsidR="00A24993" w:rsidRPr="00DC2055">
        <w:rPr>
          <w:rFonts w:ascii="Helvetica" w:hAnsi="Helvetica"/>
          <w:b w:val="0"/>
          <w:bCs w:val="0"/>
          <w:color w:val="000000" w:themeColor="text1"/>
          <w:sz w:val="20"/>
          <w:szCs w:val="20"/>
        </w:rPr>
        <w:t>vil koste oss</w:t>
      </w:r>
      <w:r w:rsidR="00EF2411" w:rsidRPr="00DC2055">
        <w:rPr>
          <w:rFonts w:ascii="Helvetica" w:hAnsi="Helvetica"/>
          <w:b w:val="0"/>
          <w:bCs w:val="0"/>
          <w:color w:val="000000" w:themeColor="text1"/>
          <w:sz w:val="20"/>
          <w:szCs w:val="20"/>
        </w:rPr>
        <w:t xml:space="preserve"> kr </w:t>
      </w:r>
      <w:r w:rsidR="00F6137D" w:rsidRPr="00DC2055">
        <w:rPr>
          <w:rFonts w:ascii="Helvetica" w:hAnsi="Helvetica"/>
          <w:b w:val="0"/>
          <w:bCs w:val="0"/>
          <w:color w:val="000000" w:themeColor="text1"/>
          <w:sz w:val="20"/>
          <w:szCs w:val="20"/>
        </w:rPr>
        <w:t>5.000, -</w:t>
      </w:r>
      <w:r w:rsidR="00EF2411" w:rsidRPr="00DC2055">
        <w:rPr>
          <w:rFonts w:ascii="Helvetica" w:hAnsi="Helvetica"/>
          <w:b w:val="0"/>
          <w:bCs w:val="0"/>
          <w:color w:val="000000" w:themeColor="text1"/>
          <w:sz w:val="20"/>
          <w:szCs w:val="20"/>
        </w:rPr>
        <w:t xml:space="preserve"> pr måned. </w:t>
      </w:r>
      <w:r w:rsidR="00454498" w:rsidRPr="00DC2055">
        <w:rPr>
          <w:rFonts w:ascii="Helvetica" w:hAnsi="Helvetica"/>
          <w:b w:val="0"/>
          <w:bCs w:val="0"/>
          <w:color w:val="000000" w:themeColor="text1"/>
          <w:sz w:val="20"/>
          <w:szCs w:val="20"/>
        </w:rPr>
        <w:t>Kunne du tenke deg å være med å sponse hele eller deler av beløpe</w:t>
      </w:r>
      <w:r w:rsidR="002D3DED" w:rsidRPr="00DC2055">
        <w:rPr>
          <w:rFonts w:ascii="Helvetica" w:hAnsi="Helvetica"/>
          <w:b w:val="0"/>
          <w:bCs w:val="0"/>
          <w:color w:val="000000" w:themeColor="text1"/>
          <w:sz w:val="20"/>
          <w:szCs w:val="20"/>
        </w:rPr>
        <w:t>t</w:t>
      </w:r>
      <w:r w:rsidR="00F4538E" w:rsidRPr="00DC2055">
        <w:rPr>
          <w:rFonts w:ascii="Helvetica" w:hAnsi="Helvetica"/>
          <w:b w:val="0"/>
          <w:bCs w:val="0"/>
          <w:color w:val="000000" w:themeColor="text1"/>
          <w:sz w:val="20"/>
          <w:szCs w:val="20"/>
        </w:rPr>
        <w:t xml:space="preserve">? </w:t>
      </w:r>
      <w:r w:rsidR="007A26DB" w:rsidRPr="00DC2055">
        <w:rPr>
          <w:rFonts w:ascii="Helvetica" w:hAnsi="Helvetica"/>
          <w:b w:val="0"/>
          <w:bCs w:val="0"/>
          <w:color w:val="000000" w:themeColor="text1"/>
          <w:sz w:val="20"/>
          <w:szCs w:val="20"/>
        </w:rPr>
        <w:t>Ta gjerne kontakt eller g</w:t>
      </w:r>
      <w:r w:rsidR="00AD53E8" w:rsidRPr="00DC2055">
        <w:rPr>
          <w:rFonts w:ascii="Helvetica" w:hAnsi="Helvetica"/>
          <w:b w:val="0"/>
          <w:bCs w:val="0"/>
          <w:color w:val="000000" w:themeColor="text1"/>
          <w:sz w:val="20"/>
          <w:szCs w:val="20"/>
        </w:rPr>
        <w:t xml:space="preserve">i oss en gave </w:t>
      </w:r>
      <w:r w:rsidR="009E6F8D" w:rsidRPr="00DC2055">
        <w:rPr>
          <w:rFonts w:ascii="Helvetica" w:hAnsi="Helvetica"/>
          <w:b w:val="0"/>
          <w:bCs w:val="0"/>
          <w:color w:val="000000" w:themeColor="text1"/>
          <w:sz w:val="20"/>
          <w:szCs w:val="20"/>
        </w:rPr>
        <w:t xml:space="preserve">til det </w:t>
      </w:r>
      <w:r w:rsidR="00AD53E8" w:rsidRPr="00DC2055">
        <w:rPr>
          <w:rFonts w:ascii="Helvetica" w:hAnsi="Helvetica"/>
          <w:b w:val="0"/>
          <w:bCs w:val="0"/>
          <w:color w:val="000000" w:themeColor="text1"/>
          <w:sz w:val="20"/>
          <w:szCs w:val="20"/>
        </w:rPr>
        <w:t>idag</w:t>
      </w:r>
      <w:r w:rsidR="009E6F8D" w:rsidRPr="00DC2055">
        <w:rPr>
          <w:rFonts w:ascii="Helvetica" w:hAnsi="Helvetica"/>
          <w:b w:val="0"/>
          <w:bCs w:val="0"/>
          <w:color w:val="000000" w:themeColor="text1"/>
          <w:sz w:val="20"/>
          <w:szCs w:val="20"/>
        </w:rPr>
        <w:t>.</w:t>
      </w:r>
    </w:p>
    <w:p w14:paraId="66B346F6" w14:textId="77777777" w:rsidR="00CB7FB3" w:rsidRPr="00DC2055" w:rsidRDefault="00CB7FB3" w:rsidP="00574D3B">
      <w:pPr>
        <w:pStyle w:val="Overskrift3"/>
        <w:spacing w:before="0" w:beforeAutospacing="0" w:after="0" w:afterAutospacing="0" w:line="264" w:lineRule="atLeast"/>
        <w:rPr>
          <w:rFonts w:ascii="Helvetica" w:hAnsi="Helvetica"/>
          <w:b w:val="0"/>
          <w:bCs w:val="0"/>
          <w:color w:val="000000" w:themeColor="text1"/>
          <w:sz w:val="20"/>
          <w:szCs w:val="20"/>
        </w:rPr>
      </w:pPr>
    </w:p>
    <w:p w14:paraId="301E3163" w14:textId="30191B8D" w:rsidR="000739E4" w:rsidRPr="00DC2055" w:rsidRDefault="009C2D00" w:rsidP="000739E4">
      <w:pPr>
        <w:pStyle w:val="Overskrift3"/>
        <w:numPr>
          <w:ilvl w:val="0"/>
          <w:numId w:val="22"/>
        </w:numPr>
        <w:spacing w:before="0" w:beforeAutospacing="0" w:after="0" w:afterAutospacing="0" w:line="264" w:lineRule="atLeast"/>
        <w:rPr>
          <w:rFonts w:ascii="Helvetica" w:hAnsi="Helvetica"/>
          <w:b w:val="0"/>
          <w:bCs w:val="0"/>
          <w:color w:val="000000" w:themeColor="text1"/>
          <w:sz w:val="20"/>
          <w:szCs w:val="20"/>
        </w:rPr>
      </w:pPr>
      <w:r w:rsidRPr="00DC2055">
        <w:rPr>
          <w:rFonts w:ascii="Helvetica" w:hAnsi="Helvetica"/>
          <w:b w:val="0"/>
          <w:bCs w:val="0"/>
          <w:color w:val="000000" w:themeColor="text1"/>
          <w:sz w:val="20"/>
          <w:szCs w:val="20"/>
        </w:rPr>
        <w:lastRenderedPageBreak/>
        <w:t>Vi trenge</w:t>
      </w:r>
      <w:r w:rsidR="000A6A33" w:rsidRPr="00DC2055">
        <w:rPr>
          <w:rFonts w:ascii="Helvetica" w:hAnsi="Helvetica"/>
          <w:b w:val="0"/>
          <w:bCs w:val="0"/>
          <w:color w:val="000000" w:themeColor="text1"/>
          <w:sz w:val="20"/>
          <w:szCs w:val="20"/>
        </w:rPr>
        <w:t xml:space="preserve">r </w:t>
      </w:r>
      <w:r w:rsidRPr="00DC2055">
        <w:rPr>
          <w:rFonts w:ascii="Helvetica" w:hAnsi="Helvetica"/>
          <w:b w:val="0"/>
          <w:bCs w:val="0"/>
          <w:color w:val="000000" w:themeColor="text1"/>
          <w:sz w:val="20"/>
          <w:szCs w:val="20"/>
        </w:rPr>
        <w:t xml:space="preserve">flere givere til Bønn for Finnmark </w:t>
      </w:r>
      <w:r w:rsidR="00342231" w:rsidRPr="00DC2055">
        <w:rPr>
          <w:rFonts w:ascii="Helvetica" w:hAnsi="Helvetica"/>
          <w:b w:val="0"/>
          <w:bCs w:val="0"/>
          <w:color w:val="000000" w:themeColor="text1"/>
          <w:sz w:val="20"/>
          <w:szCs w:val="20"/>
        </w:rPr>
        <w:t>for å dekke våre månedlige utgifter</w:t>
      </w:r>
      <w:r w:rsidR="00991B6F" w:rsidRPr="00DC2055">
        <w:rPr>
          <w:rFonts w:ascii="Helvetica" w:hAnsi="Helvetica"/>
          <w:b w:val="0"/>
          <w:bCs w:val="0"/>
          <w:color w:val="000000" w:themeColor="text1"/>
          <w:sz w:val="20"/>
          <w:szCs w:val="20"/>
        </w:rPr>
        <w:t>, slik</w:t>
      </w:r>
      <w:r w:rsidR="00342231" w:rsidRPr="00DC2055">
        <w:rPr>
          <w:rFonts w:ascii="Helvetica" w:hAnsi="Helvetica"/>
          <w:b w:val="0"/>
          <w:bCs w:val="0"/>
          <w:color w:val="000000" w:themeColor="text1"/>
          <w:sz w:val="20"/>
          <w:szCs w:val="20"/>
        </w:rPr>
        <w:t xml:space="preserve"> </w:t>
      </w:r>
      <w:r w:rsidR="00991B6F" w:rsidRPr="00DC2055">
        <w:rPr>
          <w:rFonts w:ascii="Helvetica" w:hAnsi="Helvetica"/>
          <w:b w:val="0"/>
          <w:bCs w:val="0"/>
          <w:color w:val="000000" w:themeColor="text1"/>
          <w:sz w:val="20"/>
          <w:szCs w:val="20"/>
        </w:rPr>
        <w:t>at vi</w:t>
      </w:r>
      <w:r w:rsidR="00342231" w:rsidRPr="00DC2055">
        <w:rPr>
          <w:rFonts w:ascii="Helvetica" w:hAnsi="Helvetica"/>
          <w:b w:val="0"/>
          <w:bCs w:val="0"/>
          <w:color w:val="000000" w:themeColor="text1"/>
          <w:sz w:val="20"/>
          <w:szCs w:val="20"/>
        </w:rPr>
        <w:t xml:space="preserve"> kan </w:t>
      </w:r>
      <w:r w:rsidR="00BE416F" w:rsidRPr="00DC2055">
        <w:rPr>
          <w:rFonts w:ascii="Helvetica" w:hAnsi="Helvetica"/>
          <w:b w:val="0"/>
          <w:bCs w:val="0"/>
          <w:color w:val="000000" w:themeColor="text1"/>
          <w:sz w:val="20"/>
          <w:szCs w:val="20"/>
        </w:rPr>
        <w:t>bygge dette arbeidet slik vi ønsker i Vardø og Finnmark</w:t>
      </w:r>
      <w:r w:rsidR="008E5673" w:rsidRPr="00DC2055">
        <w:rPr>
          <w:rFonts w:ascii="Helvetica" w:hAnsi="Helvetica"/>
          <w:b w:val="0"/>
          <w:bCs w:val="0"/>
          <w:color w:val="000000" w:themeColor="text1"/>
          <w:sz w:val="20"/>
          <w:szCs w:val="20"/>
        </w:rPr>
        <w:t>.</w:t>
      </w:r>
    </w:p>
    <w:p w14:paraId="2195BF45" w14:textId="77777777" w:rsidR="00CB7FB3" w:rsidRPr="00DC2055" w:rsidRDefault="00CB7FB3" w:rsidP="00CB7FB3">
      <w:pPr>
        <w:pStyle w:val="Overskrift3"/>
        <w:spacing w:before="0" w:beforeAutospacing="0" w:after="0" w:afterAutospacing="0" w:line="264" w:lineRule="atLeast"/>
        <w:rPr>
          <w:rFonts w:ascii="Helvetica" w:hAnsi="Helvetica"/>
          <w:b w:val="0"/>
          <w:bCs w:val="0"/>
          <w:color w:val="000000" w:themeColor="text1"/>
          <w:sz w:val="20"/>
          <w:szCs w:val="20"/>
        </w:rPr>
      </w:pPr>
    </w:p>
    <w:p w14:paraId="4210474A" w14:textId="3607A51F" w:rsidR="00077DFC" w:rsidRPr="00DC2055" w:rsidRDefault="009B5EDF" w:rsidP="005F611A">
      <w:pPr>
        <w:pStyle w:val="Overskrift3"/>
        <w:spacing w:before="0" w:beforeAutospacing="0" w:after="0" w:afterAutospacing="0" w:line="264" w:lineRule="atLeast"/>
        <w:rPr>
          <w:rStyle w:val="Sterk"/>
          <w:rFonts w:ascii="Helvetica" w:hAnsi="Helvetica"/>
          <w:b/>
          <w:bCs/>
          <w:color w:val="000000" w:themeColor="text1"/>
          <w:sz w:val="20"/>
          <w:szCs w:val="20"/>
        </w:rPr>
      </w:pPr>
      <w:r w:rsidRPr="00DC2055">
        <w:rPr>
          <w:rStyle w:val="Sterk"/>
          <w:rFonts w:ascii="Helvetica" w:hAnsi="Helvetica"/>
          <w:b/>
          <w:bCs/>
          <w:color w:val="000000" w:themeColor="text1"/>
          <w:sz w:val="20"/>
          <w:szCs w:val="20"/>
        </w:rPr>
        <w:t>Du kan hjelpe oss med å få dette til ved å gi din gave til Bønn for Finnmark:</w:t>
      </w:r>
    </w:p>
    <w:p w14:paraId="7985D25A" w14:textId="4C8894DA" w:rsidR="00CA1730" w:rsidRPr="00DC2055" w:rsidRDefault="00CA1730" w:rsidP="00B06521">
      <w:pPr>
        <w:pStyle w:val="Overskrift3"/>
        <w:numPr>
          <w:ilvl w:val="0"/>
          <w:numId w:val="28"/>
        </w:numPr>
        <w:spacing w:before="0" w:beforeAutospacing="0" w:after="0" w:afterAutospacing="0" w:line="264" w:lineRule="atLeast"/>
        <w:rPr>
          <w:rStyle w:val="Sterk"/>
          <w:rFonts w:ascii="Helvetica" w:hAnsi="Helvetica"/>
          <w:b/>
          <w:bCs/>
          <w:color w:val="000000" w:themeColor="text1"/>
          <w:sz w:val="20"/>
          <w:szCs w:val="20"/>
        </w:rPr>
      </w:pPr>
      <w:r w:rsidRPr="00DC2055">
        <w:rPr>
          <w:rStyle w:val="Sterk"/>
          <w:rFonts w:ascii="Helvetica" w:hAnsi="Helvetica"/>
          <w:b/>
          <w:bCs/>
          <w:color w:val="000000" w:themeColor="text1"/>
          <w:sz w:val="20"/>
          <w:szCs w:val="20"/>
        </w:rPr>
        <w:t>Vipps 44465</w:t>
      </w:r>
    </w:p>
    <w:p w14:paraId="1AA1A9D8" w14:textId="123BCEA9" w:rsidR="00D21ECF" w:rsidRPr="00DC2055" w:rsidRDefault="00CA1730" w:rsidP="000A6963">
      <w:pPr>
        <w:pStyle w:val="Overskrift3"/>
        <w:numPr>
          <w:ilvl w:val="0"/>
          <w:numId w:val="28"/>
        </w:numPr>
        <w:spacing w:before="0" w:beforeAutospacing="0" w:after="0" w:afterAutospacing="0" w:line="264" w:lineRule="atLeast"/>
        <w:rPr>
          <w:rStyle w:val="apple-converted-space"/>
          <w:rFonts w:ascii="Helvetica" w:hAnsi="Helvetica"/>
          <w:color w:val="000000" w:themeColor="text1"/>
          <w:sz w:val="20"/>
          <w:szCs w:val="20"/>
        </w:rPr>
      </w:pPr>
      <w:r w:rsidRPr="00DC2055">
        <w:rPr>
          <w:rStyle w:val="Sterk"/>
          <w:rFonts w:ascii="Helvetica" w:hAnsi="Helvetica"/>
          <w:b/>
          <w:bCs/>
          <w:color w:val="000000" w:themeColor="text1"/>
          <w:sz w:val="20"/>
          <w:szCs w:val="20"/>
        </w:rPr>
        <w:t xml:space="preserve">Vipps </w:t>
      </w:r>
      <w:proofErr w:type="gramStart"/>
      <w:r w:rsidRPr="00DC2055">
        <w:rPr>
          <w:rStyle w:val="Sterk"/>
          <w:rFonts w:ascii="Helvetica" w:hAnsi="Helvetica"/>
          <w:b/>
          <w:bCs/>
          <w:color w:val="000000" w:themeColor="text1"/>
          <w:sz w:val="20"/>
          <w:szCs w:val="20"/>
        </w:rPr>
        <w:t>link</w:t>
      </w:r>
      <w:proofErr w:type="gramEnd"/>
      <w:r w:rsidRPr="00DC2055">
        <w:rPr>
          <w:rStyle w:val="Sterk"/>
          <w:rFonts w:ascii="Helvetica" w:hAnsi="Helvetica"/>
          <w:b/>
          <w:bCs/>
          <w:color w:val="000000" w:themeColor="text1"/>
          <w:sz w:val="20"/>
          <w:szCs w:val="20"/>
        </w:rPr>
        <w:t>:</w:t>
      </w:r>
      <w:r w:rsidRPr="00DC2055">
        <w:rPr>
          <w:rStyle w:val="apple-converted-space"/>
          <w:rFonts w:ascii="Helvetica" w:hAnsi="Helvetica"/>
          <w:color w:val="C00000"/>
          <w:sz w:val="20"/>
          <w:szCs w:val="20"/>
        </w:rPr>
        <w:t> </w:t>
      </w:r>
      <w:hyperlink r:id="rId9" w:history="1">
        <w:r w:rsidR="00D21ECF" w:rsidRPr="00DC2055">
          <w:rPr>
            <w:rFonts w:ascii="Helvetica" w:hAnsi="Helvetica" w:cs="AppleSystemUIFont"/>
            <w:color w:val="4472C4" w:themeColor="accent1"/>
            <w:sz w:val="20"/>
            <w:szCs w:val="20"/>
          </w:rPr>
          <w:t>https://qr.vipps.no/donations/44465</w:t>
        </w:r>
      </w:hyperlink>
    </w:p>
    <w:p w14:paraId="46F8EFCD" w14:textId="506444DE" w:rsidR="00CA1730" w:rsidRPr="00DC2055" w:rsidRDefault="00CA1730" w:rsidP="00B06521">
      <w:pPr>
        <w:pStyle w:val="Overskrift3"/>
        <w:numPr>
          <w:ilvl w:val="0"/>
          <w:numId w:val="28"/>
        </w:numPr>
        <w:spacing w:before="0" w:beforeAutospacing="0" w:after="0" w:afterAutospacing="0" w:line="264" w:lineRule="atLeast"/>
        <w:rPr>
          <w:rStyle w:val="Sterk"/>
          <w:rFonts w:ascii="Helvetica" w:hAnsi="Helvetica"/>
          <w:b/>
          <w:bCs/>
          <w:color w:val="000000" w:themeColor="text1"/>
          <w:sz w:val="20"/>
          <w:szCs w:val="20"/>
        </w:rPr>
      </w:pPr>
      <w:r w:rsidRPr="00DC2055">
        <w:rPr>
          <w:rStyle w:val="Sterk"/>
          <w:rFonts w:ascii="Helvetica" w:hAnsi="Helvetica"/>
          <w:b/>
          <w:bCs/>
          <w:color w:val="000000" w:themeColor="text1"/>
          <w:sz w:val="20"/>
          <w:szCs w:val="20"/>
        </w:rPr>
        <w:t>Bankkonto: 4612.68.06329</w:t>
      </w:r>
    </w:p>
    <w:p w14:paraId="34467621" w14:textId="373911CF" w:rsidR="005F611A" w:rsidRPr="00DC2055" w:rsidRDefault="00DE5476" w:rsidP="005F611A">
      <w:pPr>
        <w:pStyle w:val="Overskrift3"/>
        <w:spacing w:before="0" w:beforeAutospacing="0" w:after="0" w:afterAutospacing="0" w:line="264" w:lineRule="atLeast"/>
        <w:rPr>
          <w:rStyle w:val="Sterk"/>
          <w:rFonts w:ascii="Helvetica" w:hAnsi="Helvetica"/>
          <w:b/>
          <w:bCs/>
          <w:color w:val="000000" w:themeColor="text1"/>
          <w:sz w:val="20"/>
          <w:szCs w:val="20"/>
        </w:rPr>
      </w:pPr>
      <w:r w:rsidRPr="00DC2055">
        <w:rPr>
          <w:rStyle w:val="Sterk"/>
          <w:rFonts w:ascii="Helvetica" w:hAnsi="Helvetica"/>
          <w:b/>
          <w:bCs/>
          <w:color w:val="000000" w:themeColor="text1"/>
          <w:sz w:val="20"/>
          <w:szCs w:val="20"/>
        </w:rPr>
        <w:t>Du kan b</w:t>
      </w:r>
      <w:r w:rsidR="009B5EDF" w:rsidRPr="00DC2055">
        <w:rPr>
          <w:rStyle w:val="Sterk"/>
          <w:rFonts w:ascii="Helvetica" w:hAnsi="Helvetica"/>
          <w:b/>
          <w:bCs/>
          <w:color w:val="000000" w:themeColor="text1"/>
          <w:sz w:val="20"/>
          <w:szCs w:val="20"/>
        </w:rPr>
        <w:t>li fast giver</w:t>
      </w:r>
      <w:r w:rsidR="007610A2" w:rsidRPr="00DC2055">
        <w:rPr>
          <w:rStyle w:val="Sterk"/>
          <w:rFonts w:ascii="Helvetica" w:hAnsi="Helvetica"/>
          <w:b/>
          <w:bCs/>
          <w:color w:val="000000" w:themeColor="text1"/>
          <w:sz w:val="20"/>
          <w:szCs w:val="20"/>
        </w:rPr>
        <w:t xml:space="preserve"> ved å benytte deg av</w:t>
      </w:r>
      <w:r w:rsidRPr="00DC2055">
        <w:rPr>
          <w:rStyle w:val="Sterk"/>
          <w:rFonts w:ascii="Helvetica" w:hAnsi="Helvetica"/>
          <w:b/>
          <w:bCs/>
          <w:color w:val="000000" w:themeColor="text1"/>
          <w:sz w:val="20"/>
          <w:szCs w:val="20"/>
        </w:rPr>
        <w:t xml:space="preserve"> Vipps.</w:t>
      </w:r>
    </w:p>
    <w:p w14:paraId="13D8B704" w14:textId="77777777" w:rsidR="00886749" w:rsidRPr="00DC2055" w:rsidRDefault="00886749" w:rsidP="001118A4">
      <w:pPr>
        <w:rPr>
          <w:rFonts w:ascii="Helvetica" w:hAnsi="Helvetica"/>
          <w:b/>
          <w:bCs/>
          <w:sz w:val="20"/>
          <w:szCs w:val="20"/>
        </w:rPr>
      </w:pPr>
    </w:p>
    <w:p w14:paraId="0DC19A0B" w14:textId="16851DB8" w:rsidR="0009402A" w:rsidRPr="00DC2055" w:rsidRDefault="0009402A" w:rsidP="0009402A">
      <w:pPr>
        <w:rPr>
          <w:rFonts w:ascii="Helvetica" w:hAnsi="Helvetica"/>
          <w:sz w:val="20"/>
          <w:szCs w:val="20"/>
        </w:rPr>
      </w:pPr>
      <w:r w:rsidRPr="00DC2055">
        <w:rPr>
          <w:rFonts w:ascii="Helvetica" w:hAnsi="Helvetica"/>
          <w:b/>
          <w:bCs/>
          <w:sz w:val="20"/>
          <w:szCs w:val="20"/>
        </w:rPr>
        <w:t xml:space="preserve">Møtevirksomheten vår i </w:t>
      </w:r>
      <w:r w:rsidR="00D3031E" w:rsidRPr="00DC2055">
        <w:rPr>
          <w:rFonts w:ascii="Helvetica" w:hAnsi="Helvetica"/>
          <w:b/>
          <w:bCs/>
          <w:sz w:val="20"/>
          <w:szCs w:val="20"/>
        </w:rPr>
        <w:t>april</w:t>
      </w:r>
      <w:r w:rsidRPr="00DC2055">
        <w:rPr>
          <w:rFonts w:ascii="Helvetica" w:hAnsi="Helvetica"/>
          <w:b/>
          <w:bCs/>
          <w:sz w:val="20"/>
          <w:szCs w:val="20"/>
        </w:rPr>
        <w:t xml:space="preserve"> i Vardø</w:t>
      </w:r>
      <w:r w:rsidR="00AA6F66">
        <w:rPr>
          <w:rFonts w:ascii="Helvetica" w:hAnsi="Helvetica"/>
          <w:b/>
          <w:bCs/>
          <w:sz w:val="20"/>
          <w:szCs w:val="20"/>
        </w:rPr>
        <w:t xml:space="preserve"> </w:t>
      </w:r>
      <w:proofErr w:type="spellStart"/>
      <w:r w:rsidR="00AA6F66">
        <w:rPr>
          <w:rFonts w:ascii="Helvetica" w:hAnsi="Helvetica"/>
          <w:b/>
          <w:bCs/>
          <w:sz w:val="20"/>
          <w:szCs w:val="20"/>
        </w:rPr>
        <w:t>m.m</w:t>
      </w:r>
      <w:proofErr w:type="spellEnd"/>
    </w:p>
    <w:p w14:paraId="49CE52CC" w14:textId="24F77030" w:rsidR="0009402A" w:rsidRDefault="00D3031E" w:rsidP="001118A4">
      <w:pPr>
        <w:rPr>
          <w:rFonts w:ascii="Helvetica" w:hAnsi="Helvetica"/>
          <w:sz w:val="20"/>
          <w:szCs w:val="20"/>
        </w:rPr>
      </w:pPr>
      <w:r w:rsidRPr="00DC2055">
        <w:rPr>
          <w:rFonts w:ascii="Helvetica" w:hAnsi="Helvetica"/>
          <w:sz w:val="20"/>
          <w:szCs w:val="20"/>
        </w:rPr>
        <w:t xml:space="preserve">I </w:t>
      </w:r>
      <w:r w:rsidR="00C91D43" w:rsidRPr="00DC2055">
        <w:rPr>
          <w:rFonts w:ascii="Helvetica" w:hAnsi="Helvetica"/>
          <w:sz w:val="20"/>
          <w:szCs w:val="20"/>
        </w:rPr>
        <w:t xml:space="preserve">april har vi i all hovedsak arrangert bønnemøter eller Bønn og lovsang </w:t>
      </w:r>
      <w:r w:rsidR="00255837" w:rsidRPr="00DC2055">
        <w:rPr>
          <w:rFonts w:ascii="Helvetica" w:hAnsi="Helvetica"/>
          <w:sz w:val="20"/>
          <w:szCs w:val="20"/>
        </w:rPr>
        <w:t>i Vardø</w:t>
      </w:r>
      <w:r w:rsidR="008230B6" w:rsidRPr="00DC2055">
        <w:rPr>
          <w:rFonts w:ascii="Helvetica" w:hAnsi="Helvetica"/>
          <w:sz w:val="20"/>
          <w:szCs w:val="20"/>
        </w:rPr>
        <w:t xml:space="preserve">. </w:t>
      </w:r>
      <w:r w:rsidR="00F126C6" w:rsidRPr="00DC2055">
        <w:rPr>
          <w:rFonts w:ascii="Helvetica" w:hAnsi="Helvetica"/>
          <w:sz w:val="20"/>
          <w:szCs w:val="20"/>
        </w:rPr>
        <w:t xml:space="preserve">I tillegg </w:t>
      </w:r>
      <w:r w:rsidR="00B80F4A" w:rsidRPr="00DC2055">
        <w:rPr>
          <w:rFonts w:ascii="Helvetica" w:hAnsi="Helvetica"/>
          <w:sz w:val="20"/>
          <w:szCs w:val="20"/>
        </w:rPr>
        <w:t xml:space="preserve">begynte vi å leie Vardø Menighetshus 16. april. Den </w:t>
      </w:r>
      <w:r w:rsidR="00621027" w:rsidRPr="00DC2055">
        <w:rPr>
          <w:rFonts w:ascii="Helvetica" w:hAnsi="Helvetica"/>
          <w:sz w:val="20"/>
          <w:szCs w:val="20"/>
        </w:rPr>
        <w:t>første tiden har vi brukt til å klargjøre menighetshuset</w:t>
      </w:r>
      <w:r w:rsidR="005A499A">
        <w:rPr>
          <w:rFonts w:ascii="Helvetica" w:hAnsi="Helvetica"/>
          <w:sz w:val="20"/>
          <w:szCs w:val="20"/>
        </w:rPr>
        <w:t xml:space="preserve">, og be </w:t>
      </w:r>
      <w:r w:rsidR="007F0B7B">
        <w:rPr>
          <w:rFonts w:ascii="Helvetica" w:hAnsi="Helvetica"/>
          <w:sz w:val="20"/>
          <w:szCs w:val="20"/>
        </w:rPr>
        <w:t>der</w:t>
      </w:r>
      <w:r w:rsidR="005A499A">
        <w:rPr>
          <w:rFonts w:ascii="Helvetica" w:hAnsi="Helvetica"/>
          <w:sz w:val="20"/>
          <w:szCs w:val="20"/>
        </w:rPr>
        <w:t>,</w:t>
      </w:r>
      <w:r w:rsidR="00621027" w:rsidRPr="00DC2055">
        <w:rPr>
          <w:rFonts w:ascii="Helvetica" w:hAnsi="Helvetica"/>
          <w:sz w:val="20"/>
          <w:szCs w:val="20"/>
        </w:rPr>
        <w:t xml:space="preserve"> før vi starter opp med aktivite</w:t>
      </w:r>
      <w:r w:rsidR="000C59C3" w:rsidRPr="00DC2055">
        <w:rPr>
          <w:rFonts w:ascii="Helvetica" w:hAnsi="Helvetica"/>
          <w:sz w:val="20"/>
          <w:szCs w:val="20"/>
        </w:rPr>
        <w:t>ten der for ful</w:t>
      </w:r>
      <w:r w:rsidR="005A499A">
        <w:rPr>
          <w:rFonts w:ascii="Helvetica" w:hAnsi="Helvetica"/>
          <w:sz w:val="20"/>
          <w:szCs w:val="20"/>
        </w:rPr>
        <w:t>l</w:t>
      </w:r>
      <w:r w:rsidR="000C59C3" w:rsidRPr="00DC2055">
        <w:rPr>
          <w:rFonts w:ascii="Helvetica" w:hAnsi="Helvetica"/>
          <w:sz w:val="20"/>
          <w:szCs w:val="20"/>
        </w:rPr>
        <w:t xml:space="preserve">t. </w:t>
      </w:r>
      <w:r w:rsidR="00A629FB" w:rsidRPr="00DC2055">
        <w:rPr>
          <w:rFonts w:ascii="Helvetica" w:hAnsi="Helvetica"/>
          <w:sz w:val="20"/>
          <w:szCs w:val="20"/>
        </w:rPr>
        <w:t>Vår</w:t>
      </w:r>
      <w:r w:rsidR="00610BD8">
        <w:rPr>
          <w:rFonts w:ascii="Helvetica" w:hAnsi="Helvetica"/>
          <w:sz w:val="20"/>
          <w:szCs w:val="20"/>
        </w:rPr>
        <w:t>e</w:t>
      </w:r>
      <w:r w:rsidR="00A629FB" w:rsidRPr="00DC2055">
        <w:rPr>
          <w:rFonts w:ascii="Helvetica" w:hAnsi="Helvetica"/>
          <w:sz w:val="20"/>
          <w:szCs w:val="20"/>
        </w:rPr>
        <w:t xml:space="preserve"> første offisielle møte</w:t>
      </w:r>
      <w:r w:rsidR="00D851E1" w:rsidRPr="00DC2055">
        <w:rPr>
          <w:rFonts w:ascii="Helvetica" w:hAnsi="Helvetica"/>
          <w:sz w:val="20"/>
          <w:szCs w:val="20"/>
        </w:rPr>
        <w:t>r</w:t>
      </w:r>
      <w:r w:rsidR="00A629FB" w:rsidRPr="00DC2055">
        <w:rPr>
          <w:rFonts w:ascii="Helvetica" w:hAnsi="Helvetica"/>
          <w:sz w:val="20"/>
          <w:szCs w:val="20"/>
        </w:rPr>
        <w:t xml:space="preserve"> på Menighetshuset </w:t>
      </w:r>
      <w:r w:rsidR="00437BBA" w:rsidRPr="00DC2055">
        <w:rPr>
          <w:rFonts w:ascii="Helvetica" w:hAnsi="Helvetica"/>
          <w:sz w:val="20"/>
          <w:szCs w:val="20"/>
        </w:rPr>
        <w:t xml:space="preserve">var Bønn og lovsang søndag 26. april </w:t>
      </w:r>
      <w:r w:rsidR="00D851E1" w:rsidRPr="00DC2055">
        <w:rPr>
          <w:rFonts w:ascii="Helvetica" w:hAnsi="Helvetica"/>
          <w:sz w:val="20"/>
          <w:szCs w:val="20"/>
        </w:rPr>
        <w:t>og tirsdag 28. april</w:t>
      </w:r>
      <w:r w:rsidR="007070FC">
        <w:rPr>
          <w:rFonts w:ascii="Helvetica" w:hAnsi="Helvetica"/>
          <w:sz w:val="20"/>
          <w:szCs w:val="20"/>
        </w:rPr>
        <w:t xml:space="preserve">. </w:t>
      </w:r>
      <w:r w:rsidR="007C028A">
        <w:rPr>
          <w:rFonts w:ascii="Helvetica" w:hAnsi="Helvetica"/>
          <w:sz w:val="20"/>
          <w:szCs w:val="20"/>
        </w:rPr>
        <w:t xml:space="preserve">Søndag </w:t>
      </w:r>
      <w:r w:rsidR="00A71204">
        <w:rPr>
          <w:rFonts w:ascii="Helvetica" w:hAnsi="Helvetica"/>
          <w:sz w:val="20"/>
          <w:szCs w:val="20"/>
        </w:rPr>
        <w:t>3. mai arrangere</w:t>
      </w:r>
      <w:r w:rsidR="00A14FBD">
        <w:rPr>
          <w:rFonts w:ascii="Helvetica" w:hAnsi="Helvetica"/>
          <w:sz w:val="20"/>
          <w:szCs w:val="20"/>
        </w:rPr>
        <w:t>r</w:t>
      </w:r>
      <w:r w:rsidR="00A71204">
        <w:rPr>
          <w:rFonts w:ascii="Helvetica" w:hAnsi="Helvetica"/>
          <w:sz w:val="20"/>
          <w:szCs w:val="20"/>
        </w:rPr>
        <w:t xml:space="preserve"> vi vårt første søndagsmøte.</w:t>
      </w:r>
    </w:p>
    <w:p w14:paraId="65595F26" w14:textId="77777777" w:rsidR="008016F3" w:rsidRDefault="008016F3" w:rsidP="001118A4">
      <w:pPr>
        <w:rPr>
          <w:rFonts w:ascii="Helvetica" w:hAnsi="Helvetica"/>
          <w:sz w:val="20"/>
          <w:szCs w:val="20"/>
        </w:rPr>
      </w:pPr>
    </w:p>
    <w:p w14:paraId="650DF5A2" w14:textId="64D49073" w:rsidR="00354F4A" w:rsidRDefault="007A79BE" w:rsidP="001118A4">
      <w:pPr>
        <w:rPr>
          <w:rFonts w:ascii="Helvetica" w:hAnsi="Helvetica"/>
          <w:sz w:val="20"/>
          <w:szCs w:val="20"/>
        </w:rPr>
      </w:pPr>
      <w:r>
        <w:rPr>
          <w:rFonts w:ascii="Helvetica" w:hAnsi="Helvetica"/>
          <w:sz w:val="20"/>
          <w:szCs w:val="20"/>
        </w:rPr>
        <w:t xml:space="preserve">Vi har </w:t>
      </w:r>
      <w:r w:rsidR="00257292">
        <w:rPr>
          <w:rFonts w:ascii="Helvetica" w:hAnsi="Helvetica"/>
          <w:sz w:val="20"/>
          <w:szCs w:val="20"/>
        </w:rPr>
        <w:t xml:space="preserve">også </w:t>
      </w:r>
      <w:r w:rsidR="00354F4A">
        <w:rPr>
          <w:rFonts w:ascii="Helvetica" w:hAnsi="Helvetica"/>
          <w:sz w:val="20"/>
          <w:szCs w:val="20"/>
        </w:rPr>
        <w:t>i april blitt inter</w:t>
      </w:r>
      <w:r w:rsidR="00E569A3">
        <w:rPr>
          <w:rFonts w:ascii="Helvetica" w:hAnsi="Helvetica"/>
          <w:sz w:val="20"/>
          <w:szCs w:val="20"/>
        </w:rPr>
        <w:t>v</w:t>
      </w:r>
      <w:r w:rsidR="00354F4A">
        <w:rPr>
          <w:rFonts w:ascii="Helvetica" w:hAnsi="Helvetica"/>
          <w:sz w:val="20"/>
          <w:szCs w:val="20"/>
        </w:rPr>
        <w:t>juet</w:t>
      </w:r>
      <w:r w:rsidR="00E569A3">
        <w:rPr>
          <w:rFonts w:ascii="Helvetica" w:hAnsi="Helvetica"/>
          <w:sz w:val="20"/>
          <w:szCs w:val="20"/>
        </w:rPr>
        <w:t xml:space="preserve"> om arbeidet vårt</w:t>
      </w:r>
      <w:r w:rsidR="00FC2C15">
        <w:rPr>
          <w:rFonts w:ascii="Helvetica" w:hAnsi="Helvetica"/>
          <w:sz w:val="20"/>
          <w:szCs w:val="20"/>
        </w:rPr>
        <w:t xml:space="preserve">. Noe av dette må vi komme tilbake til, men fredag 24. april deltok vi på </w:t>
      </w:r>
      <w:proofErr w:type="spellStart"/>
      <w:r w:rsidR="00FC2C15">
        <w:rPr>
          <w:rFonts w:ascii="Helvetica" w:hAnsi="Helvetica"/>
          <w:sz w:val="20"/>
          <w:szCs w:val="20"/>
        </w:rPr>
        <w:t>Miracle</w:t>
      </w:r>
      <w:proofErr w:type="spellEnd"/>
      <w:r w:rsidR="00FC2C15">
        <w:rPr>
          <w:rFonts w:ascii="Helvetica" w:hAnsi="Helvetica"/>
          <w:sz w:val="20"/>
          <w:szCs w:val="20"/>
        </w:rPr>
        <w:t xml:space="preserve"> </w:t>
      </w:r>
      <w:proofErr w:type="spellStart"/>
      <w:r w:rsidR="00FC2C15">
        <w:rPr>
          <w:rFonts w:ascii="Helvetica" w:hAnsi="Helvetica"/>
          <w:sz w:val="20"/>
          <w:szCs w:val="20"/>
        </w:rPr>
        <w:t>Revival</w:t>
      </w:r>
      <w:proofErr w:type="spellEnd"/>
      <w:r w:rsidR="00FC2C15">
        <w:rPr>
          <w:rFonts w:ascii="Helvetica" w:hAnsi="Helvetica"/>
          <w:sz w:val="20"/>
          <w:szCs w:val="20"/>
        </w:rPr>
        <w:t xml:space="preserve"> Channel</w:t>
      </w:r>
      <w:r w:rsidR="004F56F0">
        <w:rPr>
          <w:rFonts w:ascii="Helvetica" w:hAnsi="Helvetica"/>
          <w:sz w:val="20"/>
          <w:szCs w:val="20"/>
        </w:rPr>
        <w:t>. Her ble vi tidligere i uken intervju</w:t>
      </w:r>
      <w:r w:rsidR="004E4A5F">
        <w:rPr>
          <w:rFonts w:ascii="Helvetica" w:hAnsi="Helvetica"/>
          <w:sz w:val="20"/>
          <w:szCs w:val="20"/>
        </w:rPr>
        <w:t>e</w:t>
      </w:r>
      <w:r w:rsidR="004F56F0">
        <w:rPr>
          <w:rFonts w:ascii="Helvetica" w:hAnsi="Helvetica"/>
          <w:sz w:val="20"/>
          <w:szCs w:val="20"/>
        </w:rPr>
        <w:t>t på Zoom om arbeidet med Bønn for Finnmark</w:t>
      </w:r>
      <w:r w:rsidR="00DB41BA">
        <w:rPr>
          <w:rFonts w:ascii="Helvetica" w:hAnsi="Helvetica"/>
          <w:sz w:val="20"/>
          <w:szCs w:val="20"/>
        </w:rPr>
        <w:t>,</w:t>
      </w:r>
      <w:r w:rsidR="00605692">
        <w:rPr>
          <w:rFonts w:ascii="Helvetica" w:hAnsi="Helvetica"/>
          <w:sz w:val="20"/>
          <w:szCs w:val="20"/>
        </w:rPr>
        <w:t xml:space="preserve"> og så ble dette intervjuet </w:t>
      </w:r>
      <w:r w:rsidR="00E916D6">
        <w:rPr>
          <w:rFonts w:ascii="Helvetica" w:hAnsi="Helvetica"/>
          <w:sz w:val="20"/>
          <w:szCs w:val="20"/>
        </w:rPr>
        <w:t>sendt på TV (nett-TV og Apple-TV)</w:t>
      </w:r>
      <w:r w:rsidR="009D0FFF">
        <w:rPr>
          <w:rFonts w:ascii="Helvetica" w:hAnsi="Helvetica"/>
          <w:sz w:val="20"/>
          <w:szCs w:val="20"/>
        </w:rPr>
        <w:t xml:space="preserve"> fredag 24. april.</w:t>
      </w:r>
    </w:p>
    <w:p w14:paraId="285939D9" w14:textId="77777777" w:rsidR="004E4A5F" w:rsidRDefault="004E4A5F" w:rsidP="001118A4">
      <w:pPr>
        <w:rPr>
          <w:rFonts w:ascii="Helvetica" w:hAnsi="Helvetica"/>
          <w:sz w:val="20"/>
          <w:szCs w:val="20"/>
        </w:rPr>
      </w:pPr>
    </w:p>
    <w:p w14:paraId="4AACFFAC" w14:textId="3EAE69DD" w:rsidR="004E4A5F" w:rsidRPr="00DC2055" w:rsidRDefault="004E4A5F" w:rsidP="001118A4">
      <w:pPr>
        <w:rPr>
          <w:rFonts w:ascii="Helvetica" w:hAnsi="Helvetica"/>
          <w:sz w:val="20"/>
          <w:szCs w:val="20"/>
        </w:rPr>
      </w:pPr>
      <w:r>
        <w:rPr>
          <w:rFonts w:ascii="Helvetica" w:hAnsi="Helvetica"/>
          <w:sz w:val="20"/>
          <w:szCs w:val="20"/>
        </w:rPr>
        <w:t>I ette</w:t>
      </w:r>
      <w:r w:rsidR="0003039C">
        <w:rPr>
          <w:rFonts w:ascii="Helvetica" w:hAnsi="Helvetica"/>
          <w:sz w:val="20"/>
          <w:szCs w:val="20"/>
        </w:rPr>
        <w:t>r</w:t>
      </w:r>
      <w:r>
        <w:rPr>
          <w:rFonts w:ascii="Helvetica" w:hAnsi="Helvetica"/>
          <w:sz w:val="20"/>
          <w:szCs w:val="20"/>
        </w:rPr>
        <w:t xml:space="preserve">kant av dette </w:t>
      </w:r>
      <w:r w:rsidR="00542BD0">
        <w:rPr>
          <w:rFonts w:ascii="Helvetica" w:hAnsi="Helvetica"/>
          <w:sz w:val="20"/>
          <w:szCs w:val="20"/>
        </w:rPr>
        <w:t>har</w:t>
      </w:r>
      <w:r>
        <w:rPr>
          <w:rFonts w:ascii="Helvetica" w:hAnsi="Helvetica"/>
          <w:sz w:val="20"/>
          <w:szCs w:val="20"/>
        </w:rPr>
        <w:t xml:space="preserve"> Jørn-Ivar blitt utfordret til å lage et program på kanal</w:t>
      </w:r>
      <w:r w:rsidR="00AD2F1D">
        <w:rPr>
          <w:rFonts w:ascii="Helvetica" w:hAnsi="Helvetica"/>
          <w:sz w:val="20"/>
          <w:szCs w:val="20"/>
        </w:rPr>
        <w:t>en</w:t>
      </w:r>
      <w:r w:rsidR="00F16906">
        <w:rPr>
          <w:rFonts w:ascii="Helvetica" w:hAnsi="Helvetica"/>
          <w:sz w:val="20"/>
          <w:szCs w:val="20"/>
        </w:rPr>
        <w:t xml:space="preserve">, som skal sendes ukentlig. </w:t>
      </w:r>
      <w:r w:rsidR="000A753C">
        <w:rPr>
          <w:rFonts w:ascii="Helvetica" w:hAnsi="Helvetica"/>
          <w:sz w:val="20"/>
          <w:szCs w:val="20"/>
        </w:rPr>
        <w:t>Dette har Jørn-Ivar sagt ja til. Programmet vil hete «En hilsen fra Bønn for Finnmark</w:t>
      </w:r>
      <w:r w:rsidR="00C94013">
        <w:rPr>
          <w:rFonts w:ascii="Helvetica" w:hAnsi="Helvetica"/>
          <w:sz w:val="20"/>
          <w:szCs w:val="20"/>
        </w:rPr>
        <w:t xml:space="preserve">» og vil bli sendt hver lørdag kl. 17.30. </w:t>
      </w:r>
    </w:p>
    <w:p w14:paraId="614E23D5" w14:textId="77777777" w:rsidR="0009402A" w:rsidRPr="00DC2055" w:rsidRDefault="0009402A" w:rsidP="001118A4">
      <w:pPr>
        <w:rPr>
          <w:rFonts w:ascii="Helvetica" w:hAnsi="Helvetica"/>
          <w:b/>
          <w:bCs/>
          <w:sz w:val="20"/>
          <w:szCs w:val="20"/>
        </w:rPr>
      </w:pPr>
    </w:p>
    <w:p w14:paraId="07309462" w14:textId="0121F7D9" w:rsidR="00886749" w:rsidRPr="00DC2055" w:rsidRDefault="000F153E" w:rsidP="001118A4">
      <w:pPr>
        <w:rPr>
          <w:rFonts w:ascii="Helvetica" w:hAnsi="Helvetica"/>
          <w:b/>
          <w:bCs/>
          <w:sz w:val="20"/>
          <w:szCs w:val="20"/>
        </w:rPr>
      </w:pPr>
      <w:r w:rsidRPr="00DC2055">
        <w:rPr>
          <w:rFonts w:ascii="Helvetica" w:hAnsi="Helvetica"/>
          <w:b/>
          <w:bCs/>
          <w:sz w:val="20"/>
          <w:szCs w:val="20"/>
        </w:rPr>
        <w:t>Møtevirksomheten vår i</w:t>
      </w:r>
      <w:r w:rsidR="000D124B" w:rsidRPr="00DC2055">
        <w:rPr>
          <w:rFonts w:ascii="Helvetica" w:hAnsi="Helvetica"/>
          <w:b/>
          <w:bCs/>
          <w:sz w:val="20"/>
          <w:szCs w:val="20"/>
        </w:rPr>
        <w:t xml:space="preserve"> april</w:t>
      </w:r>
      <w:r w:rsidR="002C7090" w:rsidRPr="00DC2055">
        <w:rPr>
          <w:rFonts w:ascii="Helvetica" w:hAnsi="Helvetica"/>
          <w:b/>
          <w:bCs/>
          <w:sz w:val="20"/>
          <w:szCs w:val="20"/>
        </w:rPr>
        <w:t xml:space="preserve"> i</w:t>
      </w:r>
      <w:r w:rsidR="0009402A" w:rsidRPr="00DC2055">
        <w:rPr>
          <w:rFonts w:ascii="Helvetica" w:hAnsi="Helvetica"/>
          <w:b/>
          <w:bCs/>
          <w:sz w:val="20"/>
          <w:szCs w:val="20"/>
        </w:rPr>
        <w:t xml:space="preserve"> Finnmark</w:t>
      </w:r>
    </w:p>
    <w:p w14:paraId="3EBBC431" w14:textId="3EFF06FE" w:rsidR="007F621B" w:rsidRPr="00DC2055" w:rsidRDefault="00AD6B6F" w:rsidP="001118A4">
      <w:pPr>
        <w:rPr>
          <w:rFonts w:ascii="Helvetica" w:eastAsia="Times New Roman" w:hAnsi="Helvetica" w:cs="Times New Roman"/>
          <w:color w:val="000000"/>
          <w:sz w:val="20"/>
          <w:szCs w:val="20"/>
          <w:lang w:eastAsia="nb-NO"/>
        </w:rPr>
      </w:pPr>
      <w:r w:rsidRPr="00DC2055">
        <w:rPr>
          <w:rFonts w:ascii="Helvetica" w:eastAsia="Times New Roman" w:hAnsi="Helvetica" w:cs="Times New Roman"/>
          <w:color w:val="000000"/>
          <w:sz w:val="20"/>
          <w:szCs w:val="20"/>
          <w:lang w:eastAsia="nb-NO"/>
        </w:rPr>
        <w:t xml:space="preserve">April har vært en </w:t>
      </w:r>
      <w:r w:rsidR="00B3344C" w:rsidRPr="00DC2055">
        <w:rPr>
          <w:rFonts w:ascii="Helvetica" w:eastAsia="Times New Roman" w:hAnsi="Helvetica" w:cs="Times New Roman"/>
          <w:color w:val="000000"/>
          <w:sz w:val="20"/>
          <w:szCs w:val="20"/>
          <w:lang w:eastAsia="nb-NO"/>
        </w:rPr>
        <w:t xml:space="preserve">litt </w:t>
      </w:r>
      <w:r w:rsidRPr="00DC2055">
        <w:rPr>
          <w:rFonts w:ascii="Helvetica" w:eastAsia="Times New Roman" w:hAnsi="Helvetica" w:cs="Times New Roman"/>
          <w:color w:val="000000"/>
          <w:sz w:val="20"/>
          <w:szCs w:val="20"/>
          <w:lang w:eastAsia="nb-NO"/>
        </w:rPr>
        <w:t>roligere måned på møtefronten</w:t>
      </w:r>
      <w:r w:rsidR="00B3344C" w:rsidRPr="00DC2055">
        <w:rPr>
          <w:rFonts w:ascii="Helvetica" w:eastAsia="Times New Roman" w:hAnsi="Helvetica" w:cs="Times New Roman"/>
          <w:color w:val="000000"/>
          <w:sz w:val="20"/>
          <w:szCs w:val="20"/>
          <w:lang w:eastAsia="nb-NO"/>
        </w:rPr>
        <w:t xml:space="preserve"> enn mars</w:t>
      </w:r>
      <w:r w:rsidRPr="00DC2055">
        <w:rPr>
          <w:rFonts w:ascii="Helvetica" w:eastAsia="Times New Roman" w:hAnsi="Helvetica" w:cs="Times New Roman"/>
          <w:color w:val="000000"/>
          <w:sz w:val="20"/>
          <w:szCs w:val="20"/>
          <w:lang w:eastAsia="nb-NO"/>
        </w:rPr>
        <w:t xml:space="preserve">, </w:t>
      </w:r>
      <w:r w:rsidR="00D81D25" w:rsidRPr="00DC2055">
        <w:rPr>
          <w:rFonts w:ascii="Helvetica" w:eastAsia="Times New Roman" w:hAnsi="Helvetica" w:cs="Times New Roman"/>
          <w:color w:val="000000"/>
          <w:sz w:val="20"/>
          <w:szCs w:val="20"/>
          <w:lang w:eastAsia="nb-NO"/>
        </w:rPr>
        <w:t>men det har allikevel vært en god del å gjøre i fo</w:t>
      </w:r>
      <w:r w:rsidR="00B95208" w:rsidRPr="00DC2055">
        <w:rPr>
          <w:rFonts w:ascii="Helvetica" w:eastAsia="Times New Roman" w:hAnsi="Helvetica" w:cs="Times New Roman"/>
          <w:color w:val="000000"/>
          <w:sz w:val="20"/>
          <w:szCs w:val="20"/>
          <w:lang w:eastAsia="nb-NO"/>
        </w:rPr>
        <w:t>rbindelse</w:t>
      </w:r>
      <w:r w:rsidR="00D81D25" w:rsidRPr="00DC2055">
        <w:rPr>
          <w:rFonts w:ascii="Helvetica" w:eastAsia="Times New Roman" w:hAnsi="Helvetica" w:cs="Times New Roman"/>
          <w:color w:val="000000"/>
          <w:sz w:val="20"/>
          <w:szCs w:val="20"/>
          <w:lang w:eastAsia="nb-NO"/>
        </w:rPr>
        <w:t xml:space="preserve"> </w:t>
      </w:r>
      <w:r w:rsidR="00B95208" w:rsidRPr="00DC2055">
        <w:rPr>
          <w:rFonts w:ascii="Helvetica" w:eastAsia="Times New Roman" w:hAnsi="Helvetica" w:cs="Times New Roman"/>
          <w:color w:val="000000"/>
          <w:sz w:val="20"/>
          <w:szCs w:val="20"/>
          <w:lang w:eastAsia="nb-NO"/>
        </w:rPr>
        <w:t>med</w:t>
      </w:r>
      <w:r w:rsidR="00D81D25" w:rsidRPr="00DC2055">
        <w:rPr>
          <w:rFonts w:ascii="Helvetica" w:eastAsia="Times New Roman" w:hAnsi="Helvetica" w:cs="Times New Roman"/>
          <w:color w:val="000000"/>
          <w:sz w:val="20"/>
          <w:szCs w:val="20"/>
          <w:lang w:eastAsia="nb-NO"/>
        </w:rPr>
        <w:t xml:space="preserve"> planene</w:t>
      </w:r>
      <w:r w:rsidR="00574997" w:rsidRPr="00DC2055">
        <w:rPr>
          <w:rFonts w:ascii="Helvetica" w:eastAsia="Times New Roman" w:hAnsi="Helvetica" w:cs="Times New Roman"/>
          <w:color w:val="000000"/>
          <w:sz w:val="20"/>
          <w:szCs w:val="20"/>
          <w:lang w:eastAsia="nb-NO"/>
        </w:rPr>
        <w:t xml:space="preserve"> </w:t>
      </w:r>
      <w:r w:rsidR="00B95208" w:rsidRPr="00DC2055">
        <w:rPr>
          <w:rFonts w:ascii="Helvetica" w:eastAsia="Times New Roman" w:hAnsi="Helvetica" w:cs="Times New Roman"/>
          <w:color w:val="000000"/>
          <w:sz w:val="20"/>
          <w:szCs w:val="20"/>
          <w:lang w:eastAsia="nb-NO"/>
        </w:rPr>
        <w:t>om å kjøpe Vardø Menighetshus</w:t>
      </w:r>
      <w:r w:rsidR="006F5964" w:rsidRPr="00DC2055">
        <w:rPr>
          <w:rFonts w:ascii="Helvetica" w:eastAsia="Times New Roman" w:hAnsi="Helvetica" w:cs="Times New Roman"/>
          <w:color w:val="000000"/>
          <w:sz w:val="20"/>
          <w:szCs w:val="20"/>
          <w:lang w:eastAsia="nb-NO"/>
        </w:rPr>
        <w:t xml:space="preserve"> og i</w:t>
      </w:r>
      <w:r w:rsidR="00424000" w:rsidRPr="00DC2055">
        <w:rPr>
          <w:rFonts w:ascii="Helvetica" w:eastAsia="Times New Roman" w:hAnsi="Helvetica" w:cs="Times New Roman"/>
          <w:color w:val="000000"/>
          <w:sz w:val="20"/>
          <w:szCs w:val="20"/>
          <w:lang w:eastAsia="nb-NO"/>
        </w:rPr>
        <w:t xml:space="preserve"> forhold til in</w:t>
      </w:r>
      <w:r w:rsidR="00D54153" w:rsidRPr="00DC2055">
        <w:rPr>
          <w:rFonts w:ascii="Helvetica" w:eastAsia="Times New Roman" w:hAnsi="Helvetica" w:cs="Times New Roman"/>
          <w:color w:val="000000"/>
          <w:sz w:val="20"/>
          <w:szCs w:val="20"/>
          <w:lang w:eastAsia="nb-NO"/>
        </w:rPr>
        <w:t>n</w:t>
      </w:r>
      <w:r w:rsidR="00424000" w:rsidRPr="00DC2055">
        <w:rPr>
          <w:rFonts w:ascii="Helvetica" w:eastAsia="Times New Roman" w:hAnsi="Helvetica" w:cs="Times New Roman"/>
          <w:color w:val="000000"/>
          <w:sz w:val="20"/>
          <w:szCs w:val="20"/>
          <w:lang w:eastAsia="nb-NO"/>
        </w:rPr>
        <w:t>s</w:t>
      </w:r>
      <w:r w:rsidR="00D54153" w:rsidRPr="00DC2055">
        <w:rPr>
          <w:rFonts w:ascii="Helvetica" w:eastAsia="Times New Roman" w:hAnsi="Helvetica" w:cs="Times New Roman"/>
          <w:color w:val="000000"/>
          <w:sz w:val="20"/>
          <w:szCs w:val="20"/>
          <w:lang w:eastAsia="nb-NO"/>
        </w:rPr>
        <w:t>am</w:t>
      </w:r>
      <w:r w:rsidR="00424000" w:rsidRPr="00DC2055">
        <w:rPr>
          <w:rFonts w:ascii="Helvetica" w:eastAsia="Times New Roman" w:hAnsi="Helvetica" w:cs="Times New Roman"/>
          <w:color w:val="000000"/>
          <w:sz w:val="20"/>
          <w:szCs w:val="20"/>
          <w:lang w:eastAsia="nb-NO"/>
        </w:rPr>
        <w:t>li</w:t>
      </w:r>
      <w:r w:rsidR="00D54153" w:rsidRPr="00DC2055">
        <w:rPr>
          <w:rFonts w:ascii="Helvetica" w:eastAsia="Times New Roman" w:hAnsi="Helvetica" w:cs="Times New Roman"/>
          <w:color w:val="000000"/>
          <w:sz w:val="20"/>
          <w:szCs w:val="20"/>
          <w:lang w:eastAsia="nb-NO"/>
        </w:rPr>
        <w:t xml:space="preserve">ng </w:t>
      </w:r>
      <w:r w:rsidR="00424000" w:rsidRPr="00DC2055">
        <w:rPr>
          <w:rFonts w:ascii="Helvetica" w:eastAsia="Times New Roman" w:hAnsi="Helvetica" w:cs="Times New Roman"/>
          <w:color w:val="000000"/>
          <w:sz w:val="20"/>
          <w:szCs w:val="20"/>
          <w:lang w:eastAsia="nb-NO"/>
        </w:rPr>
        <w:t>av midler og</w:t>
      </w:r>
      <w:r w:rsidR="00D54153" w:rsidRPr="00DC2055">
        <w:rPr>
          <w:rFonts w:ascii="Helvetica" w:eastAsia="Times New Roman" w:hAnsi="Helvetica" w:cs="Times New Roman"/>
          <w:color w:val="000000"/>
          <w:sz w:val="20"/>
          <w:szCs w:val="20"/>
          <w:lang w:eastAsia="nb-NO"/>
        </w:rPr>
        <w:t xml:space="preserve"> planlegging </w:t>
      </w:r>
      <w:r w:rsidR="007F621B" w:rsidRPr="00DC2055">
        <w:rPr>
          <w:rFonts w:ascii="Helvetica" w:eastAsia="Times New Roman" w:hAnsi="Helvetica" w:cs="Times New Roman"/>
          <w:color w:val="000000"/>
          <w:sz w:val="20"/>
          <w:szCs w:val="20"/>
          <w:lang w:eastAsia="nb-NO"/>
        </w:rPr>
        <w:t xml:space="preserve">av dette framover. </w:t>
      </w:r>
    </w:p>
    <w:p w14:paraId="0C162AF2" w14:textId="77777777" w:rsidR="007F621B" w:rsidRPr="00DC2055" w:rsidRDefault="007F621B" w:rsidP="001118A4">
      <w:pPr>
        <w:rPr>
          <w:rFonts w:ascii="Helvetica" w:eastAsia="Times New Roman" w:hAnsi="Helvetica" w:cs="Times New Roman"/>
          <w:color w:val="000000"/>
          <w:sz w:val="20"/>
          <w:szCs w:val="20"/>
          <w:lang w:eastAsia="nb-NO"/>
        </w:rPr>
      </w:pPr>
    </w:p>
    <w:p w14:paraId="04D01607" w14:textId="7D5BA1F6" w:rsidR="00BC084B" w:rsidRPr="00DC2055" w:rsidRDefault="00106B3C" w:rsidP="001118A4">
      <w:pPr>
        <w:rPr>
          <w:rFonts w:ascii="Helvetica" w:eastAsia="Times New Roman" w:hAnsi="Helvetica" w:cs="Times New Roman"/>
          <w:color w:val="000000"/>
          <w:sz w:val="20"/>
          <w:szCs w:val="20"/>
          <w:lang w:eastAsia="nb-NO"/>
        </w:rPr>
      </w:pPr>
      <w:r>
        <w:rPr>
          <w:rFonts w:ascii="Helvetica" w:eastAsia="Times New Roman" w:hAnsi="Helvetica" w:cs="Times New Roman"/>
          <w:color w:val="000000"/>
          <w:sz w:val="20"/>
          <w:szCs w:val="20"/>
          <w:lang w:eastAsia="nb-NO"/>
        </w:rPr>
        <w:t xml:space="preserve">Denne måneden har vi </w:t>
      </w:r>
      <w:r w:rsidR="004A44CA">
        <w:rPr>
          <w:rFonts w:ascii="Helvetica" w:eastAsia="Times New Roman" w:hAnsi="Helvetica" w:cs="Times New Roman"/>
          <w:color w:val="000000"/>
          <w:sz w:val="20"/>
          <w:szCs w:val="20"/>
          <w:lang w:eastAsia="nb-NO"/>
        </w:rPr>
        <w:t xml:space="preserve">ellers </w:t>
      </w:r>
      <w:r>
        <w:rPr>
          <w:rFonts w:ascii="Helvetica" w:eastAsia="Times New Roman" w:hAnsi="Helvetica" w:cs="Times New Roman"/>
          <w:color w:val="000000"/>
          <w:sz w:val="20"/>
          <w:szCs w:val="20"/>
          <w:lang w:eastAsia="nb-NO"/>
        </w:rPr>
        <w:t xml:space="preserve">vært en tur </w:t>
      </w:r>
      <w:r w:rsidR="00F4569B">
        <w:rPr>
          <w:rFonts w:ascii="Helvetica" w:eastAsia="Times New Roman" w:hAnsi="Helvetica" w:cs="Times New Roman"/>
          <w:color w:val="000000"/>
          <w:sz w:val="20"/>
          <w:szCs w:val="20"/>
          <w:lang w:eastAsia="nb-NO"/>
        </w:rPr>
        <w:t xml:space="preserve">i </w:t>
      </w:r>
      <w:r w:rsidR="00BC084B" w:rsidRPr="00DC2055">
        <w:rPr>
          <w:rFonts w:ascii="Helvetica" w:eastAsia="Times New Roman" w:hAnsi="Helvetica" w:cs="Times New Roman"/>
          <w:color w:val="000000"/>
          <w:sz w:val="20"/>
          <w:szCs w:val="20"/>
          <w:lang w:eastAsia="nb-NO"/>
        </w:rPr>
        <w:t>Tana Pinsemenighet</w:t>
      </w:r>
      <w:r w:rsidR="0072362C" w:rsidRPr="00DC2055">
        <w:rPr>
          <w:rFonts w:ascii="Helvetica" w:eastAsia="Times New Roman" w:hAnsi="Helvetica" w:cs="Times New Roman"/>
          <w:color w:val="000000"/>
          <w:sz w:val="20"/>
          <w:szCs w:val="20"/>
          <w:lang w:eastAsia="nb-NO"/>
        </w:rPr>
        <w:t xml:space="preserve">, Filadelfia Vadsø og </w:t>
      </w:r>
      <w:r w:rsidR="00793C4A" w:rsidRPr="00DC2055">
        <w:rPr>
          <w:rFonts w:ascii="Helvetica" w:eastAsia="Times New Roman" w:hAnsi="Helvetica" w:cs="Times New Roman"/>
          <w:color w:val="000000"/>
          <w:sz w:val="20"/>
          <w:szCs w:val="20"/>
          <w:lang w:eastAsia="nb-NO"/>
        </w:rPr>
        <w:t xml:space="preserve">på Varangerbonden </w:t>
      </w:r>
      <w:r w:rsidR="0072362C" w:rsidRPr="00DC2055">
        <w:rPr>
          <w:rFonts w:ascii="Helvetica" w:eastAsia="Times New Roman" w:hAnsi="Helvetica" w:cs="Times New Roman"/>
          <w:color w:val="000000"/>
          <w:sz w:val="20"/>
          <w:szCs w:val="20"/>
          <w:lang w:eastAsia="nb-NO"/>
        </w:rPr>
        <w:t xml:space="preserve">i Varangerbotn </w:t>
      </w:r>
      <w:r w:rsidR="005632AA" w:rsidRPr="00DC2055">
        <w:rPr>
          <w:rFonts w:ascii="Helvetica" w:eastAsia="Times New Roman" w:hAnsi="Helvetica" w:cs="Times New Roman"/>
          <w:color w:val="000000"/>
          <w:sz w:val="20"/>
          <w:szCs w:val="20"/>
          <w:lang w:eastAsia="nb-NO"/>
        </w:rPr>
        <w:t>og talt</w:t>
      </w:r>
      <w:r w:rsidR="00793C4A" w:rsidRPr="00DC2055">
        <w:rPr>
          <w:rFonts w:ascii="Helvetica" w:eastAsia="Times New Roman" w:hAnsi="Helvetica" w:cs="Times New Roman"/>
          <w:color w:val="000000"/>
          <w:sz w:val="20"/>
          <w:szCs w:val="20"/>
          <w:lang w:eastAsia="nb-NO"/>
        </w:rPr>
        <w:t xml:space="preserve">. </w:t>
      </w:r>
      <w:r w:rsidR="005632AA" w:rsidRPr="00DC2055">
        <w:rPr>
          <w:rFonts w:ascii="Helvetica" w:eastAsia="Times New Roman" w:hAnsi="Helvetica" w:cs="Times New Roman"/>
          <w:color w:val="000000"/>
          <w:sz w:val="20"/>
          <w:szCs w:val="20"/>
          <w:lang w:eastAsia="nb-NO"/>
        </w:rPr>
        <w:t>I tillegg til dette så h</w:t>
      </w:r>
      <w:r w:rsidR="0091299D" w:rsidRPr="00DC2055">
        <w:rPr>
          <w:rFonts w:ascii="Helvetica" w:eastAsia="Times New Roman" w:hAnsi="Helvetica" w:cs="Times New Roman"/>
          <w:color w:val="000000"/>
          <w:sz w:val="20"/>
          <w:szCs w:val="20"/>
          <w:lang w:eastAsia="nb-NO"/>
        </w:rPr>
        <w:t>a</w:t>
      </w:r>
      <w:r w:rsidR="00F57515">
        <w:rPr>
          <w:rFonts w:ascii="Helvetica" w:eastAsia="Times New Roman" w:hAnsi="Helvetica" w:cs="Times New Roman"/>
          <w:color w:val="000000"/>
          <w:sz w:val="20"/>
          <w:szCs w:val="20"/>
          <w:lang w:eastAsia="nb-NO"/>
        </w:rPr>
        <w:t>r</w:t>
      </w:r>
      <w:r w:rsidR="0091299D" w:rsidRPr="00DC2055">
        <w:rPr>
          <w:rFonts w:ascii="Helvetica" w:eastAsia="Times New Roman" w:hAnsi="Helvetica" w:cs="Times New Roman"/>
          <w:color w:val="000000"/>
          <w:sz w:val="20"/>
          <w:szCs w:val="20"/>
          <w:lang w:eastAsia="nb-NO"/>
        </w:rPr>
        <w:t xml:space="preserve"> vi denne måneden </w:t>
      </w:r>
      <w:r w:rsidR="00F4569B">
        <w:rPr>
          <w:rFonts w:ascii="Helvetica" w:eastAsia="Times New Roman" w:hAnsi="Helvetica" w:cs="Times New Roman"/>
          <w:color w:val="000000"/>
          <w:sz w:val="20"/>
          <w:szCs w:val="20"/>
          <w:lang w:eastAsia="nb-NO"/>
        </w:rPr>
        <w:t xml:space="preserve">hatt </w:t>
      </w:r>
      <w:r w:rsidR="0091299D" w:rsidRPr="00DC2055">
        <w:rPr>
          <w:rFonts w:ascii="Helvetica" w:eastAsia="Times New Roman" w:hAnsi="Helvetica" w:cs="Times New Roman"/>
          <w:color w:val="000000"/>
          <w:sz w:val="20"/>
          <w:szCs w:val="20"/>
          <w:lang w:eastAsia="nb-NO"/>
        </w:rPr>
        <w:t xml:space="preserve">Felles Bønnemøte </w:t>
      </w:r>
      <w:r w:rsidR="001E20B1" w:rsidRPr="00DC2055">
        <w:rPr>
          <w:rFonts w:ascii="Helvetica" w:eastAsia="Times New Roman" w:hAnsi="Helvetica" w:cs="Times New Roman"/>
          <w:color w:val="000000"/>
          <w:sz w:val="20"/>
          <w:szCs w:val="20"/>
          <w:lang w:eastAsia="nb-NO"/>
        </w:rPr>
        <w:t xml:space="preserve">i Filadelfia Vadsø første torsdag </w:t>
      </w:r>
      <w:r w:rsidR="00866A9D">
        <w:rPr>
          <w:rFonts w:ascii="Helvetica" w:eastAsia="Times New Roman" w:hAnsi="Helvetica" w:cs="Times New Roman"/>
          <w:color w:val="000000"/>
          <w:sz w:val="20"/>
          <w:szCs w:val="20"/>
          <w:lang w:eastAsia="nb-NO"/>
        </w:rPr>
        <w:t>09. april</w:t>
      </w:r>
      <w:r w:rsidR="001E20B1" w:rsidRPr="00DC2055">
        <w:rPr>
          <w:rFonts w:ascii="Helvetica" w:eastAsia="Times New Roman" w:hAnsi="Helvetica" w:cs="Times New Roman"/>
          <w:color w:val="000000"/>
          <w:sz w:val="20"/>
          <w:szCs w:val="20"/>
          <w:lang w:eastAsia="nb-NO"/>
        </w:rPr>
        <w:t xml:space="preserve">. </w:t>
      </w:r>
      <w:r w:rsidR="0091299D" w:rsidRPr="00DC2055">
        <w:rPr>
          <w:rFonts w:ascii="Helvetica" w:eastAsia="Times New Roman" w:hAnsi="Helvetica" w:cs="Times New Roman"/>
          <w:color w:val="000000"/>
          <w:sz w:val="20"/>
          <w:szCs w:val="20"/>
          <w:lang w:eastAsia="nb-NO"/>
        </w:rPr>
        <w:t xml:space="preserve"> </w:t>
      </w:r>
    </w:p>
    <w:p w14:paraId="5690D6A7" w14:textId="1E975B24" w:rsidR="00D7690B" w:rsidRPr="00DC2055" w:rsidRDefault="00424000" w:rsidP="00A333BB">
      <w:pPr>
        <w:rPr>
          <w:rFonts w:ascii="Helvetica" w:eastAsia="Times New Roman" w:hAnsi="Helvetica" w:cs="Times New Roman"/>
          <w:bCs/>
          <w:color w:val="000000"/>
          <w:sz w:val="20"/>
          <w:szCs w:val="20"/>
          <w:lang w:eastAsia="nb-NO"/>
        </w:rPr>
      </w:pPr>
      <w:r w:rsidRPr="00DC2055">
        <w:rPr>
          <w:rFonts w:ascii="Helvetica" w:eastAsia="Times New Roman" w:hAnsi="Helvetica" w:cs="Times New Roman"/>
          <w:color w:val="000000"/>
          <w:sz w:val="20"/>
          <w:szCs w:val="20"/>
          <w:lang w:eastAsia="nb-NO"/>
        </w:rPr>
        <w:t xml:space="preserve"> </w:t>
      </w:r>
    </w:p>
    <w:p w14:paraId="307B3CF3" w14:textId="515E8794" w:rsidR="0054474F" w:rsidRPr="00DC2055" w:rsidRDefault="003F0CCB" w:rsidP="00C13FD0">
      <w:pPr>
        <w:rPr>
          <w:rFonts w:ascii="Helvetica" w:hAnsi="Helvetica"/>
          <w:sz w:val="20"/>
          <w:szCs w:val="20"/>
        </w:rPr>
      </w:pPr>
      <w:r w:rsidRPr="00DC2055">
        <w:rPr>
          <w:rFonts w:ascii="Helvetica" w:hAnsi="Helvetica"/>
          <w:b/>
          <w:bCs/>
          <w:sz w:val="20"/>
          <w:szCs w:val="20"/>
        </w:rPr>
        <w:t>Våre møte</w:t>
      </w:r>
      <w:r w:rsidR="00AF3DDB" w:rsidRPr="00DC2055">
        <w:rPr>
          <w:rFonts w:ascii="Helvetica" w:hAnsi="Helvetica"/>
          <w:b/>
          <w:bCs/>
          <w:sz w:val="20"/>
          <w:szCs w:val="20"/>
        </w:rPr>
        <w:t>r i</w:t>
      </w:r>
      <w:r w:rsidR="00156894" w:rsidRPr="00DC2055">
        <w:rPr>
          <w:rFonts w:ascii="Helvetica" w:hAnsi="Helvetica"/>
          <w:b/>
          <w:bCs/>
          <w:sz w:val="20"/>
          <w:szCs w:val="20"/>
        </w:rPr>
        <w:t xml:space="preserve"> </w:t>
      </w:r>
      <w:r w:rsidR="00FD21C2" w:rsidRPr="00DC2055">
        <w:rPr>
          <w:rFonts w:ascii="Helvetica" w:hAnsi="Helvetica"/>
          <w:b/>
          <w:bCs/>
          <w:sz w:val="20"/>
          <w:szCs w:val="20"/>
        </w:rPr>
        <w:t>april</w:t>
      </w:r>
      <w:r w:rsidR="00AF3DDB" w:rsidRPr="00DC2055">
        <w:rPr>
          <w:rFonts w:ascii="Helvetica" w:hAnsi="Helvetica"/>
          <w:b/>
          <w:bCs/>
          <w:sz w:val="20"/>
          <w:szCs w:val="20"/>
        </w:rPr>
        <w:t>:</w:t>
      </w:r>
    </w:p>
    <w:p w14:paraId="18345FAC" w14:textId="77777777" w:rsidR="00C13FD0" w:rsidRPr="00DC2055" w:rsidRDefault="00C13FD0" w:rsidP="00C13FD0">
      <w:pPr>
        <w:rPr>
          <w:rFonts w:ascii="Helvetica" w:eastAsia="Times New Roman" w:hAnsi="Helvetica" w:cs="Times New Roman"/>
          <w:bCs/>
          <w:color w:val="000000"/>
          <w:sz w:val="20"/>
          <w:szCs w:val="20"/>
          <w:lang w:eastAsia="nb-NO"/>
        </w:rPr>
      </w:pPr>
      <w:r w:rsidRPr="00DC2055">
        <w:rPr>
          <w:rFonts w:ascii="Helvetica" w:eastAsia="Times New Roman" w:hAnsi="Helvetica" w:cs="Times New Roman"/>
          <w:bCs/>
          <w:color w:val="000000"/>
          <w:sz w:val="20"/>
          <w:szCs w:val="20"/>
          <w:lang w:eastAsia="nb-NO"/>
        </w:rPr>
        <w:t>Søndag 12. april kl. 11.00 Tana Pinsemenighet</w:t>
      </w:r>
    </w:p>
    <w:p w14:paraId="2C4709D9" w14:textId="77777777" w:rsidR="00C13FD0" w:rsidRPr="00DC2055" w:rsidRDefault="00C13FD0" w:rsidP="00C13FD0">
      <w:pPr>
        <w:rPr>
          <w:rFonts w:ascii="Helvetica" w:eastAsia="Times New Roman" w:hAnsi="Helvetica" w:cs="Times New Roman"/>
          <w:bCs/>
          <w:color w:val="000000"/>
          <w:sz w:val="20"/>
          <w:szCs w:val="20"/>
          <w:lang w:eastAsia="nb-NO"/>
        </w:rPr>
      </w:pPr>
      <w:r w:rsidRPr="00DC2055">
        <w:rPr>
          <w:rFonts w:ascii="Helvetica" w:eastAsia="Times New Roman" w:hAnsi="Helvetica" w:cs="Times New Roman"/>
          <w:bCs/>
          <w:color w:val="000000"/>
          <w:sz w:val="20"/>
          <w:szCs w:val="20"/>
          <w:lang w:eastAsia="nb-NO"/>
        </w:rPr>
        <w:t>Søndag 19. april kl. 11.00 Filadelfia Vadsø</w:t>
      </w:r>
    </w:p>
    <w:p w14:paraId="73E08100" w14:textId="339B673C" w:rsidR="00C13FD0" w:rsidRPr="00DC2055" w:rsidRDefault="00C13FD0" w:rsidP="00C13FD0">
      <w:pPr>
        <w:rPr>
          <w:rFonts w:ascii="Helvetica" w:eastAsia="Times New Roman" w:hAnsi="Helvetica" w:cs="Times New Roman"/>
          <w:bCs/>
          <w:color w:val="000000"/>
          <w:sz w:val="20"/>
          <w:szCs w:val="20"/>
          <w:lang w:eastAsia="nb-NO"/>
        </w:rPr>
      </w:pPr>
      <w:r w:rsidRPr="00DC2055">
        <w:rPr>
          <w:rFonts w:ascii="Helvetica" w:eastAsia="Times New Roman" w:hAnsi="Helvetica" w:cs="Times New Roman"/>
          <w:bCs/>
          <w:color w:val="000000"/>
          <w:sz w:val="20"/>
          <w:szCs w:val="20"/>
          <w:lang w:eastAsia="nb-NO"/>
        </w:rPr>
        <w:t>Onsdag 22.april kl. 18.00 Varangerbonden i Varangerbotn</w:t>
      </w:r>
    </w:p>
    <w:p w14:paraId="06C1C0A9" w14:textId="77777777" w:rsidR="00C13FD0" w:rsidRPr="00DC2055" w:rsidRDefault="00C13FD0" w:rsidP="00C13FD0">
      <w:pPr>
        <w:rPr>
          <w:rFonts w:ascii="Helvetica" w:eastAsia="Times New Roman" w:hAnsi="Helvetica" w:cs="Times New Roman"/>
          <w:bCs/>
          <w:color w:val="000000"/>
          <w:sz w:val="20"/>
          <w:szCs w:val="20"/>
          <w:lang w:eastAsia="nb-NO"/>
        </w:rPr>
      </w:pPr>
    </w:p>
    <w:p w14:paraId="5208B6D6" w14:textId="77777777" w:rsidR="00C13FD0" w:rsidRPr="00DC2055" w:rsidRDefault="00C13FD0" w:rsidP="00C13FD0">
      <w:pPr>
        <w:rPr>
          <w:rFonts w:ascii="Helvetica" w:eastAsia="Times New Roman" w:hAnsi="Helvetica" w:cs="Times New Roman"/>
          <w:bCs/>
          <w:color w:val="000000"/>
          <w:sz w:val="20"/>
          <w:szCs w:val="20"/>
          <w:u w:val="single"/>
          <w:lang w:eastAsia="nb-NO"/>
        </w:rPr>
      </w:pPr>
      <w:r w:rsidRPr="00DC2055">
        <w:rPr>
          <w:rFonts w:ascii="Helvetica" w:eastAsia="Times New Roman" w:hAnsi="Helvetica" w:cs="Times New Roman"/>
          <w:bCs/>
          <w:color w:val="000000"/>
          <w:sz w:val="20"/>
          <w:szCs w:val="20"/>
          <w:u w:val="single"/>
          <w:lang w:eastAsia="nb-NO"/>
        </w:rPr>
        <w:t>Bønnemøter:</w:t>
      </w:r>
    </w:p>
    <w:p w14:paraId="335B065C" w14:textId="6020CC25" w:rsidR="00C13FD0" w:rsidRPr="00DC2055" w:rsidRDefault="00C13FD0" w:rsidP="00C13FD0">
      <w:pPr>
        <w:rPr>
          <w:rFonts w:ascii="Helvetica" w:eastAsia="Times New Roman" w:hAnsi="Helvetica" w:cs="Times New Roman"/>
          <w:bCs/>
          <w:color w:val="000000"/>
          <w:sz w:val="20"/>
          <w:szCs w:val="20"/>
          <w:lang w:eastAsia="nb-NO"/>
        </w:rPr>
      </w:pPr>
      <w:r w:rsidRPr="00DC2055">
        <w:rPr>
          <w:rFonts w:ascii="Helvetica" w:eastAsia="Times New Roman" w:hAnsi="Helvetica" w:cs="Times New Roman"/>
          <w:bCs/>
          <w:color w:val="000000"/>
          <w:sz w:val="20"/>
          <w:szCs w:val="20"/>
          <w:lang w:eastAsia="nb-NO"/>
        </w:rPr>
        <w:t>Mandager kl. 10.30 Bønnemøte på Teams (hver uke</w:t>
      </w:r>
      <w:r w:rsidR="003820A1">
        <w:rPr>
          <w:rFonts w:ascii="Helvetica" w:eastAsia="Times New Roman" w:hAnsi="Helvetica" w:cs="Times New Roman"/>
          <w:bCs/>
          <w:color w:val="000000"/>
          <w:sz w:val="20"/>
          <w:szCs w:val="20"/>
          <w:lang w:eastAsia="nb-NO"/>
        </w:rPr>
        <w:t xml:space="preserve"> fra og med </w:t>
      </w:r>
      <w:r w:rsidRPr="00DC2055">
        <w:rPr>
          <w:rFonts w:ascii="Helvetica" w:eastAsia="Times New Roman" w:hAnsi="Helvetica" w:cs="Times New Roman"/>
          <w:bCs/>
          <w:color w:val="000000"/>
          <w:sz w:val="20"/>
          <w:szCs w:val="20"/>
          <w:lang w:eastAsia="nb-NO"/>
        </w:rPr>
        <w:t xml:space="preserve">mandag 13. april) </w:t>
      </w:r>
    </w:p>
    <w:p w14:paraId="460FD05D" w14:textId="77777777" w:rsidR="00C13FD0" w:rsidRPr="00DC2055" w:rsidRDefault="00C13FD0" w:rsidP="00C13FD0">
      <w:pPr>
        <w:rPr>
          <w:rFonts w:ascii="Helvetica" w:eastAsia="Times New Roman" w:hAnsi="Helvetica" w:cs="Times New Roman"/>
          <w:bCs/>
          <w:color w:val="000000"/>
          <w:sz w:val="20"/>
          <w:szCs w:val="20"/>
          <w:lang w:eastAsia="nb-NO"/>
        </w:rPr>
      </w:pPr>
      <w:r w:rsidRPr="00DC2055">
        <w:rPr>
          <w:rFonts w:ascii="Helvetica" w:eastAsia="Times New Roman" w:hAnsi="Helvetica" w:cs="Times New Roman"/>
          <w:bCs/>
          <w:color w:val="000000"/>
          <w:sz w:val="20"/>
          <w:szCs w:val="20"/>
          <w:lang w:eastAsia="nb-NO"/>
        </w:rPr>
        <w:t xml:space="preserve">Tirsdag 07. april kl. 18.00 Bønnemøte i Vardø (I hjemmene) </w:t>
      </w:r>
    </w:p>
    <w:p w14:paraId="67B94A90" w14:textId="77777777" w:rsidR="00C13FD0" w:rsidRPr="00DC2055" w:rsidRDefault="00C13FD0" w:rsidP="00C13FD0">
      <w:pPr>
        <w:rPr>
          <w:rFonts w:ascii="Helvetica" w:eastAsia="Times New Roman" w:hAnsi="Helvetica" w:cs="Times New Roman"/>
          <w:bCs/>
          <w:color w:val="000000"/>
          <w:sz w:val="20"/>
          <w:szCs w:val="20"/>
          <w:lang w:eastAsia="nb-NO"/>
        </w:rPr>
      </w:pPr>
      <w:r w:rsidRPr="00DC2055">
        <w:rPr>
          <w:rFonts w:ascii="Helvetica" w:eastAsia="Times New Roman" w:hAnsi="Helvetica" w:cs="Times New Roman"/>
          <w:bCs/>
          <w:color w:val="000000"/>
          <w:sz w:val="20"/>
          <w:szCs w:val="20"/>
          <w:lang w:eastAsia="nb-NO"/>
        </w:rPr>
        <w:t>Torsdag 09. april kl. 18.00 Filadelfia Vadsø, Felles Bønnemøte for Vadsø/Vardø</w:t>
      </w:r>
    </w:p>
    <w:p w14:paraId="33D0D492" w14:textId="77777777" w:rsidR="008B13BE" w:rsidRPr="00DC2055" w:rsidRDefault="00C13FD0" w:rsidP="00C13FD0">
      <w:pPr>
        <w:rPr>
          <w:rFonts w:ascii="Helvetica" w:eastAsia="Times New Roman" w:hAnsi="Helvetica" w:cs="Times New Roman"/>
          <w:bCs/>
          <w:color w:val="000000"/>
          <w:sz w:val="20"/>
          <w:szCs w:val="20"/>
          <w:lang w:eastAsia="nb-NO"/>
        </w:rPr>
      </w:pPr>
      <w:r w:rsidRPr="00DC2055">
        <w:rPr>
          <w:rFonts w:ascii="Helvetica" w:eastAsia="Times New Roman" w:hAnsi="Helvetica" w:cs="Times New Roman"/>
          <w:bCs/>
          <w:color w:val="000000"/>
          <w:sz w:val="20"/>
          <w:szCs w:val="20"/>
          <w:lang w:eastAsia="nb-NO"/>
        </w:rPr>
        <w:t>Tirsdag 21. april kl. 18.00 Bønnemøte i Vardø (I hjemmene)</w:t>
      </w:r>
    </w:p>
    <w:p w14:paraId="1D5E9304" w14:textId="370776A7" w:rsidR="00271283" w:rsidRPr="00DC2055" w:rsidRDefault="008B13BE" w:rsidP="00C13FD0">
      <w:pPr>
        <w:rPr>
          <w:rFonts w:ascii="Helvetica" w:eastAsia="Times New Roman" w:hAnsi="Helvetica" w:cs="Times New Roman"/>
          <w:bCs/>
          <w:color w:val="000000"/>
          <w:sz w:val="20"/>
          <w:szCs w:val="20"/>
          <w:lang w:eastAsia="nb-NO"/>
        </w:rPr>
      </w:pPr>
      <w:r w:rsidRPr="00DC2055">
        <w:rPr>
          <w:rFonts w:ascii="Helvetica" w:eastAsia="Times New Roman" w:hAnsi="Helvetica" w:cs="Times New Roman"/>
          <w:bCs/>
          <w:color w:val="000000"/>
          <w:sz w:val="20"/>
          <w:szCs w:val="20"/>
          <w:lang w:eastAsia="nb-NO"/>
        </w:rPr>
        <w:t>Søndag 26.</w:t>
      </w:r>
      <w:r w:rsidR="000975F8">
        <w:rPr>
          <w:rFonts w:ascii="Helvetica" w:eastAsia="Times New Roman" w:hAnsi="Helvetica" w:cs="Times New Roman"/>
          <w:bCs/>
          <w:color w:val="000000"/>
          <w:sz w:val="20"/>
          <w:szCs w:val="20"/>
          <w:lang w:eastAsia="nb-NO"/>
        </w:rPr>
        <w:t xml:space="preserve"> april</w:t>
      </w:r>
      <w:r w:rsidRPr="00DC2055">
        <w:rPr>
          <w:rFonts w:ascii="Helvetica" w:eastAsia="Times New Roman" w:hAnsi="Helvetica" w:cs="Times New Roman"/>
          <w:bCs/>
          <w:color w:val="000000"/>
          <w:sz w:val="20"/>
          <w:szCs w:val="20"/>
          <w:lang w:eastAsia="nb-NO"/>
        </w:rPr>
        <w:t xml:space="preserve"> kl. 12</w:t>
      </w:r>
      <w:r w:rsidR="007F758E" w:rsidRPr="00DC2055">
        <w:rPr>
          <w:rFonts w:ascii="Helvetica" w:eastAsia="Times New Roman" w:hAnsi="Helvetica" w:cs="Times New Roman"/>
          <w:bCs/>
          <w:color w:val="000000"/>
          <w:sz w:val="20"/>
          <w:szCs w:val="20"/>
          <w:lang w:eastAsia="nb-NO"/>
        </w:rPr>
        <w:t>.00</w:t>
      </w:r>
      <w:r w:rsidRPr="00DC2055">
        <w:rPr>
          <w:rFonts w:ascii="Helvetica" w:eastAsia="Times New Roman" w:hAnsi="Helvetica" w:cs="Times New Roman"/>
          <w:bCs/>
          <w:color w:val="000000"/>
          <w:sz w:val="20"/>
          <w:szCs w:val="20"/>
          <w:lang w:eastAsia="nb-NO"/>
        </w:rPr>
        <w:t xml:space="preserve"> </w:t>
      </w:r>
      <w:r w:rsidR="00271283" w:rsidRPr="00DC2055">
        <w:rPr>
          <w:rFonts w:ascii="Helvetica" w:eastAsia="Times New Roman" w:hAnsi="Helvetica" w:cs="Times New Roman"/>
          <w:bCs/>
          <w:color w:val="000000"/>
          <w:sz w:val="20"/>
          <w:szCs w:val="20"/>
          <w:lang w:eastAsia="nb-NO"/>
        </w:rPr>
        <w:t>Bønn og lovsang, Vardø Menighetshus</w:t>
      </w:r>
    </w:p>
    <w:p w14:paraId="4A6E5ACB" w14:textId="69D869C2" w:rsidR="00C13FD0" w:rsidRPr="00DC2055" w:rsidRDefault="00271283" w:rsidP="00C13FD0">
      <w:pPr>
        <w:rPr>
          <w:rFonts w:ascii="Helvetica" w:eastAsia="Times New Roman" w:hAnsi="Helvetica" w:cs="Times New Roman"/>
          <w:bCs/>
          <w:color w:val="000000"/>
          <w:sz w:val="20"/>
          <w:szCs w:val="20"/>
          <w:lang w:eastAsia="nb-NO"/>
        </w:rPr>
      </w:pPr>
      <w:r w:rsidRPr="00DC2055">
        <w:rPr>
          <w:rFonts w:ascii="Helvetica" w:eastAsia="Times New Roman" w:hAnsi="Helvetica" w:cs="Times New Roman"/>
          <w:bCs/>
          <w:color w:val="000000"/>
          <w:sz w:val="20"/>
          <w:szCs w:val="20"/>
          <w:lang w:eastAsia="nb-NO"/>
        </w:rPr>
        <w:t>Tirsdag 28.</w:t>
      </w:r>
      <w:r w:rsidR="000975F8">
        <w:rPr>
          <w:rFonts w:ascii="Helvetica" w:eastAsia="Times New Roman" w:hAnsi="Helvetica" w:cs="Times New Roman"/>
          <w:bCs/>
          <w:color w:val="000000"/>
          <w:sz w:val="20"/>
          <w:szCs w:val="20"/>
          <w:lang w:eastAsia="nb-NO"/>
        </w:rPr>
        <w:t xml:space="preserve"> april</w:t>
      </w:r>
      <w:r w:rsidRPr="00DC2055">
        <w:rPr>
          <w:rFonts w:ascii="Helvetica" w:eastAsia="Times New Roman" w:hAnsi="Helvetica" w:cs="Times New Roman"/>
          <w:bCs/>
          <w:color w:val="000000"/>
          <w:sz w:val="20"/>
          <w:szCs w:val="20"/>
          <w:lang w:eastAsia="nb-NO"/>
        </w:rPr>
        <w:t xml:space="preserve"> kl. 18.</w:t>
      </w:r>
      <w:r w:rsidR="007F758E" w:rsidRPr="00DC2055">
        <w:rPr>
          <w:rFonts w:ascii="Helvetica" w:eastAsia="Times New Roman" w:hAnsi="Helvetica" w:cs="Times New Roman"/>
          <w:bCs/>
          <w:color w:val="000000"/>
          <w:sz w:val="20"/>
          <w:szCs w:val="20"/>
          <w:lang w:eastAsia="nb-NO"/>
        </w:rPr>
        <w:t>00</w:t>
      </w:r>
      <w:r w:rsidR="00C13FD0" w:rsidRPr="00DC2055">
        <w:rPr>
          <w:rFonts w:ascii="Helvetica" w:eastAsia="Times New Roman" w:hAnsi="Helvetica" w:cs="Times New Roman"/>
          <w:bCs/>
          <w:color w:val="000000"/>
          <w:sz w:val="20"/>
          <w:szCs w:val="20"/>
          <w:lang w:eastAsia="nb-NO"/>
        </w:rPr>
        <w:t xml:space="preserve"> </w:t>
      </w:r>
      <w:r w:rsidR="007F758E" w:rsidRPr="00DC2055">
        <w:rPr>
          <w:rFonts w:ascii="Helvetica" w:eastAsia="Times New Roman" w:hAnsi="Helvetica" w:cs="Times New Roman"/>
          <w:bCs/>
          <w:color w:val="000000"/>
          <w:sz w:val="20"/>
          <w:szCs w:val="20"/>
          <w:lang w:eastAsia="nb-NO"/>
        </w:rPr>
        <w:t>Bønn og lovsang, Vardø Menighetshus</w:t>
      </w:r>
    </w:p>
    <w:p w14:paraId="59B88E35" w14:textId="77777777" w:rsidR="00C13FD0" w:rsidRPr="00DC2055" w:rsidRDefault="00C13FD0" w:rsidP="00C13FD0">
      <w:pPr>
        <w:rPr>
          <w:rFonts w:ascii="Helvetica" w:hAnsi="Helvetica"/>
          <w:sz w:val="20"/>
          <w:szCs w:val="20"/>
        </w:rPr>
      </w:pPr>
    </w:p>
    <w:p w14:paraId="6BA13FA5" w14:textId="1393634F" w:rsidR="009B2610" w:rsidRPr="00DC2055" w:rsidRDefault="00F30127" w:rsidP="00ED54E2">
      <w:pPr>
        <w:rPr>
          <w:rFonts w:ascii="Helvetica" w:eastAsia="Times New Roman" w:hAnsi="Helvetica" w:cs="Times New Roman"/>
          <w:b/>
          <w:color w:val="000000"/>
          <w:sz w:val="20"/>
          <w:szCs w:val="20"/>
          <w:lang w:eastAsia="nb-NO"/>
        </w:rPr>
      </w:pPr>
      <w:r w:rsidRPr="00DC2055">
        <w:rPr>
          <w:rFonts w:ascii="Helvetica" w:eastAsia="Times New Roman" w:hAnsi="Helvetica" w:cs="Times New Roman"/>
          <w:b/>
          <w:color w:val="000000"/>
          <w:sz w:val="20"/>
          <w:szCs w:val="20"/>
          <w:lang w:eastAsia="nb-NO"/>
        </w:rPr>
        <w:t>Videre planer for vårt arbeid</w:t>
      </w:r>
      <w:r w:rsidR="00946F45" w:rsidRPr="00DC2055">
        <w:rPr>
          <w:rFonts w:ascii="Helvetica" w:eastAsia="Times New Roman" w:hAnsi="Helvetica" w:cs="Times New Roman"/>
          <w:b/>
          <w:color w:val="000000"/>
          <w:sz w:val="20"/>
          <w:szCs w:val="20"/>
          <w:lang w:eastAsia="nb-NO"/>
        </w:rPr>
        <w:t xml:space="preserve"> </w:t>
      </w:r>
      <w:r w:rsidR="00842128" w:rsidRPr="00DC2055">
        <w:rPr>
          <w:rFonts w:ascii="Helvetica" w:eastAsia="Times New Roman" w:hAnsi="Helvetica" w:cs="Times New Roman"/>
          <w:b/>
          <w:color w:val="000000"/>
          <w:sz w:val="20"/>
          <w:szCs w:val="20"/>
          <w:lang w:eastAsia="nb-NO"/>
        </w:rPr>
        <w:t>i</w:t>
      </w:r>
      <w:r w:rsidR="00946F45" w:rsidRPr="00DC2055">
        <w:rPr>
          <w:rFonts w:ascii="Helvetica" w:eastAsia="Times New Roman" w:hAnsi="Helvetica" w:cs="Times New Roman"/>
          <w:b/>
          <w:color w:val="000000"/>
          <w:sz w:val="20"/>
          <w:szCs w:val="20"/>
          <w:lang w:eastAsia="nb-NO"/>
        </w:rPr>
        <w:t xml:space="preserve"> Vardø og Finnmar</w:t>
      </w:r>
      <w:r w:rsidR="009B2610" w:rsidRPr="00DC2055">
        <w:rPr>
          <w:rFonts w:ascii="Helvetica" w:eastAsia="Times New Roman" w:hAnsi="Helvetica" w:cs="Times New Roman"/>
          <w:b/>
          <w:color w:val="000000"/>
          <w:sz w:val="20"/>
          <w:szCs w:val="20"/>
          <w:lang w:eastAsia="nb-NO"/>
        </w:rPr>
        <w:t>k</w:t>
      </w:r>
    </w:p>
    <w:p w14:paraId="6F4A720C" w14:textId="1F756BB7" w:rsidR="00CD20D0" w:rsidRPr="00DC2055" w:rsidRDefault="00746FD4" w:rsidP="00ED54E2">
      <w:pPr>
        <w:rPr>
          <w:rFonts w:ascii="Helvetica" w:eastAsia="Times New Roman" w:hAnsi="Helvetica" w:cs="Times New Roman"/>
          <w:bCs/>
          <w:color w:val="000000"/>
          <w:sz w:val="20"/>
          <w:szCs w:val="20"/>
          <w:lang w:eastAsia="nb-NO"/>
        </w:rPr>
      </w:pPr>
      <w:r w:rsidRPr="00DC2055">
        <w:rPr>
          <w:rFonts w:ascii="Helvetica" w:eastAsia="Times New Roman" w:hAnsi="Helvetica" w:cs="Times New Roman"/>
          <w:bCs/>
          <w:color w:val="000000"/>
          <w:sz w:val="20"/>
          <w:szCs w:val="20"/>
          <w:lang w:eastAsia="nb-NO"/>
        </w:rPr>
        <w:t xml:space="preserve">Vi vil </w:t>
      </w:r>
      <w:r w:rsidR="00667590" w:rsidRPr="00DC2055">
        <w:rPr>
          <w:rFonts w:ascii="Helvetica" w:eastAsia="Times New Roman" w:hAnsi="Helvetica" w:cs="Times New Roman"/>
          <w:bCs/>
          <w:color w:val="000000"/>
          <w:sz w:val="20"/>
          <w:szCs w:val="20"/>
          <w:lang w:eastAsia="nb-NO"/>
        </w:rPr>
        <w:t xml:space="preserve">framover jobbe videre med planene om å </w:t>
      </w:r>
      <w:r w:rsidR="00571A5A" w:rsidRPr="00DC2055">
        <w:rPr>
          <w:rFonts w:ascii="Helvetica" w:eastAsia="Times New Roman" w:hAnsi="Helvetica" w:cs="Times New Roman"/>
          <w:bCs/>
          <w:color w:val="000000"/>
          <w:sz w:val="20"/>
          <w:szCs w:val="20"/>
          <w:lang w:eastAsia="nb-NO"/>
        </w:rPr>
        <w:t>skaffe midlene vi trenger for å kjøpe os</w:t>
      </w:r>
      <w:r w:rsidR="00E05391" w:rsidRPr="00DC2055">
        <w:rPr>
          <w:rFonts w:ascii="Helvetica" w:eastAsia="Times New Roman" w:hAnsi="Helvetica" w:cs="Times New Roman"/>
          <w:bCs/>
          <w:color w:val="000000"/>
          <w:sz w:val="20"/>
          <w:szCs w:val="20"/>
          <w:lang w:eastAsia="nb-NO"/>
        </w:rPr>
        <w:t>s</w:t>
      </w:r>
      <w:r w:rsidR="00667590" w:rsidRPr="00DC2055">
        <w:rPr>
          <w:rFonts w:ascii="Helvetica" w:eastAsia="Times New Roman" w:hAnsi="Helvetica" w:cs="Times New Roman"/>
          <w:bCs/>
          <w:color w:val="000000"/>
          <w:sz w:val="20"/>
          <w:szCs w:val="20"/>
          <w:lang w:eastAsia="nb-NO"/>
        </w:rPr>
        <w:t xml:space="preserve"> Vardø Menighetshus</w:t>
      </w:r>
      <w:r w:rsidR="00E05391" w:rsidRPr="00DC2055">
        <w:rPr>
          <w:rFonts w:ascii="Helvetica" w:eastAsia="Times New Roman" w:hAnsi="Helvetica" w:cs="Times New Roman"/>
          <w:bCs/>
          <w:color w:val="000000"/>
          <w:sz w:val="20"/>
          <w:szCs w:val="20"/>
          <w:lang w:eastAsia="nb-NO"/>
        </w:rPr>
        <w:t xml:space="preserve">. Dette blir vårt </w:t>
      </w:r>
      <w:r w:rsidR="003B1134" w:rsidRPr="00DC2055">
        <w:rPr>
          <w:rFonts w:ascii="Helvetica" w:eastAsia="Times New Roman" w:hAnsi="Helvetica" w:cs="Times New Roman"/>
          <w:bCs/>
          <w:color w:val="000000"/>
          <w:sz w:val="20"/>
          <w:szCs w:val="20"/>
          <w:lang w:eastAsia="nb-NO"/>
        </w:rPr>
        <w:t>hoved</w:t>
      </w:r>
      <w:r w:rsidR="00E17A97" w:rsidRPr="00DC2055">
        <w:rPr>
          <w:rFonts w:ascii="Helvetica" w:eastAsia="Times New Roman" w:hAnsi="Helvetica" w:cs="Times New Roman"/>
          <w:bCs/>
          <w:color w:val="000000"/>
          <w:sz w:val="20"/>
          <w:szCs w:val="20"/>
          <w:lang w:eastAsia="nb-NO"/>
        </w:rPr>
        <w:t>prosjekt.</w:t>
      </w:r>
      <w:r w:rsidR="005B1EB3" w:rsidRPr="00DC2055">
        <w:rPr>
          <w:rFonts w:ascii="Helvetica" w:eastAsia="Times New Roman" w:hAnsi="Helvetica" w:cs="Times New Roman"/>
          <w:bCs/>
          <w:color w:val="000000"/>
          <w:sz w:val="20"/>
          <w:szCs w:val="20"/>
          <w:lang w:eastAsia="nb-NO"/>
        </w:rPr>
        <w:t xml:space="preserve"> </w:t>
      </w:r>
      <w:r w:rsidR="006409F4" w:rsidRPr="00DC2055">
        <w:rPr>
          <w:rFonts w:ascii="Helvetica" w:eastAsia="Times New Roman" w:hAnsi="Helvetica" w:cs="Times New Roman"/>
          <w:bCs/>
          <w:color w:val="000000"/>
          <w:sz w:val="20"/>
          <w:szCs w:val="20"/>
          <w:lang w:eastAsia="nb-NO"/>
        </w:rPr>
        <w:t>Håper du vil hjelpe oss med det!</w:t>
      </w:r>
    </w:p>
    <w:p w14:paraId="0EB4D86B" w14:textId="77777777" w:rsidR="00514DEF" w:rsidRDefault="00514DEF" w:rsidP="00ED54E2">
      <w:pPr>
        <w:rPr>
          <w:rFonts w:ascii="Helvetica" w:eastAsia="Times New Roman" w:hAnsi="Helvetica" w:cs="Times New Roman"/>
          <w:bCs/>
          <w:color w:val="000000"/>
          <w:sz w:val="20"/>
          <w:szCs w:val="20"/>
          <w:lang w:eastAsia="nb-NO"/>
        </w:rPr>
      </w:pPr>
    </w:p>
    <w:p w14:paraId="24A305D5" w14:textId="063219B3" w:rsidR="00B059D4" w:rsidRPr="00DC2055" w:rsidRDefault="00514DEF" w:rsidP="00ED54E2">
      <w:pPr>
        <w:rPr>
          <w:rFonts w:ascii="Helvetica" w:eastAsia="Times New Roman" w:hAnsi="Helvetica" w:cs="Times New Roman"/>
          <w:bCs/>
          <w:color w:val="000000"/>
          <w:sz w:val="20"/>
          <w:szCs w:val="20"/>
          <w:lang w:eastAsia="nb-NO"/>
        </w:rPr>
      </w:pPr>
      <w:r>
        <w:rPr>
          <w:rFonts w:ascii="Helvetica" w:eastAsia="Times New Roman" w:hAnsi="Helvetica" w:cs="Times New Roman"/>
          <w:bCs/>
          <w:color w:val="000000"/>
          <w:sz w:val="20"/>
          <w:szCs w:val="20"/>
          <w:lang w:eastAsia="nb-NO"/>
        </w:rPr>
        <w:t>Framover</w:t>
      </w:r>
      <w:r w:rsidR="00F15B8F">
        <w:rPr>
          <w:rFonts w:ascii="Helvetica" w:eastAsia="Times New Roman" w:hAnsi="Helvetica" w:cs="Times New Roman"/>
          <w:bCs/>
          <w:color w:val="000000"/>
          <w:sz w:val="20"/>
          <w:szCs w:val="20"/>
          <w:lang w:eastAsia="nb-NO"/>
        </w:rPr>
        <w:t xml:space="preserve"> vil vi</w:t>
      </w:r>
      <w:r w:rsidR="00AE1E4B">
        <w:rPr>
          <w:rFonts w:ascii="Helvetica" w:eastAsia="Times New Roman" w:hAnsi="Helvetica" w:cs="Times New Roman"/>
          <w:bCs/>
          <w:color w:val="000000"/>
          <w:sz w:val="20"/>
          <w:szCs w:val="20"/>
          <w:lang w:eastAsia="nb-NO"/>
        </w:rPr>
        <w:t xml:space="preserve"> også produsere egne programmer for TV</w:t>
      </w:r>
      <w:r w:rsidR="00444FC1">
        <w:rPr>
          <w:rFonts w:ascii="Helvetica" w:eastAsia="Times New Roman" w:hAnsi="Helvetica" w:cs="Times New Roman"/>
          <w:bCs/>
          <w:color w:val="000000"/>
          <w:sz w:val="20"/>
          <w:szCs w:val="20"/>
          <w:lang w:eastAsia="nb-NO"/>
        </w:rPr>
        <w:t xml:space="preserve">. De vil bli sendt på </w:t>
      </w:r>
      <w:proofErr w:type="spellStart"/>
      <w:r w:rsidR="00444FC1">
        <w:rPr>
          <w:rFonts w:ascii="Helvetica" w:eastAsia="Times New Roman" w:hAnsi="Helvetica" w:cs="Times New Roman"/>
          <w:bCs/>
          <w:color w:val="000000"/>
          <w:sz w:val="20"/>
          <w:szCs w:val="20"/>
          <w:lang w:eastAsia="nb-NO"/>
        </w:rPr>
        <w:t>Miracle</w:t>
      </w:r>
      <w:proofErr w:type="spellEnd"/>
      <w:r w:rsidR="00444FC1">
        <w:rPr>
          <w:rFonts w:ascii="Helvetica" w:eastAsia="Times New Roman" w:hAnsi="Helvetica" w:cs="Times New Roman"/>
          <w:bCs/>
          <w:color w:val="000000"/>
          <w:sz w:val="20"/>
          <w:szCs w:val="20"/>
          <w:lang w:eastAsia="nb-NO"/>
        </w:rPr>
        <w:t xml:space="preserve"> </w:t>
      </w:r>
      <w:proofErr w:type="spellStart"/>
      <w:r w:rsidR="00444FC1">
        <w:rPr>
          <w:rFonts w:ascii="Helvetica" w:eastAsia="Times New Roman" w:hAnsi="Helvetica" w:cs="Times New Roman"/>
          <w:bCs/>
          <w:color w:val="000000"/>
          <w:sz w:val="20"/>
          <w:szCs w:val="20"/>
          <w:lang w:eastAsia="nb-NO"/>
        </w:rPr>
        <w:t>Revival</w:t>
      </w:r>
      <w:proofErr w:type="spellEnd"/>
      <w:r w:rsidR="00444FC1">
        <w:rPr>
          <w:rFonts w:ascii="Helvetica" w:eastAsia="Times New Roman" w:hAnsi="Helvetica" w:cs="Times New Roman"/>
          <w:bCs/>
          <w:color w:val="000000"/>
          <w:sz w:val="20"/>
          <w:szCs w:val="20"/>
          <w:lang w:eastAsia="nb-NO"/>
        </w:rPr>
        <w:t xml:space="preserve"> Channel hver lørdag kl. 17.30. </w:t>
      </w:r>
    </w:p>
    <w:p w14:paraId="77FF02C1" w14:textId="77777777" w:rsidR="00B059D4" w:rsidRPr="00DC2055" w:rsidRDefault="00B059D4" w:rsidP="00ED54E2">
      <w:pPr>
        <w:rPr>
          <w:rFonts w:ascii="Helvetica" w:eastAsia="Times New Roman" w:hAnsi="Helvetica" w:cs="Times New Roman"/>
          <w:bCs/>
          <w:color w:val="000000"/>
          <w:sz w:val="20"/>
          <w:szCs w:val="20"/>
          <w:lang w:eastAsia="nb-NO"/>
        </w:rPr>
      </w:pPr>
    </w:p>
    <w:p w14:paraId="2006F61A" w14:textId="28A5F3F7" w:rsidR="00A616BC" w:rsidRPr="00DC2055" w:rsidRDefault="004E350C" w:rsidP="00ED54E2">
      <w:pPr>
        <w:rPr>
          <w:rFonts w:ascii="Helvetica" w:eastAsia="Times New Roman" w:hAnsi="Helvetica" w:cs="Times New Roman"/>
          <w:bCs/>
          <w:color w:val="000000"/>
          <w:sz w:val="20"/>
          <w:szCs w:val="20"/>
          <w:lang w:eastAsia="nb-NO"/>
        </w:rPr>
      </w:pPr>
      <w:r>
        <w:rPr>
          <w:rFonts w:ascii="Helvetica" w:eastAsia="Times New Roman" w:hAnsi="Helvetica" w:cs="Times New Roman"/>
          <w:bCs/>
          <w:color w:val="000000"/>
          <w:sz w:val="20"/>
          <w:szCs w:val="20"/>
          <w:lang w:eastAsia="nb-NO"/>
        </w:rPr>
        <w:t>I</w:t>
      </w:r>
      <w:r w:rsidR="00FA0317" w:rsidRPr="00DC2055">
        <w:rPr>
          <w:rFonts w:ascii="Helvetica" w:eastAsia="Times New Roman" w:hAnsi="Helvetica" w:cs="Times New Roman"/>
          <w:bCs/>
          <w:color w:val="000000"/>
          <w:sz w:val="20"/>
          <w:szCs w:val="20"/>
          <w:lang w:eastAsia="nb-NO"/>
        </w:rPr>
        <w:t xml:space="preserve"> </w:t>
      </w:r>
      <w:r w:rsidR="00B717DF">
        <w:rPr>
          <w:rFonts w:ascii="Helvetica" w:eastAsia="Times New Roman" w:hAnsi="Helvetica" w:cs="Times New Roman"/>
          <w:bCs/>
          <w:color w:val="000000"/>
          <w:sz w:val="20"/>
          <w:szCs w:val="20"/>
          <w:lang w:eastAsia="nb-NO"/>
        </w:rPr>
        <w:t>mai</w:t>
      </w:r>
      <w:r>
        <w:rPr>
          <w:rFonts w:ascii="Helvetica" w:eastAsia="Times New Roman" w:hAnsi="Helvetica" w:cs="Times New Roman"/>
          <w:bCs/>
          <w:color w:val="000000"/>
          <w:sz w:val="20"/>
          <w:szCs w:val="20"/>
          <w:lang w:eastAsia="nb-NO"/>
        </w:rPr>
        <w:t xml:space="preserve"> vil vi også </w:t>
      </w:r>
      <w:r w:rsidR="00FA0317" w:rsidRPr="00DC2055">
        <w:rPr>
          <w:rFonts w:ascii="Helvetica" w:eastAsia="Times New Roman" w:hAnsi="Helvetica" w:cs="Times New Roman"/>
          <w:bCs/>
          <w:color w:val="000000"/>
          <w:sz w:val="20"/>
          <w:szCs w:val="20"/>
          <w:lang w:eastAsia="nb-NO"/>
        </w:rPr>
        <w:t>fortsette med våre ukentlige bønnemøter på Teams</w:t>
      </w:r>
      <w:r w:rsidR="00A41A17" w:rsidRPr="00DC2055">
        <w:rPr>
          <w:rFonts w:ascii="Helvetica" w:eastAsia="Times New Roman" w:hAnsi="Helvetica" w:cs="Times New Roman"/>
          <w:bCs/>
          <w:color w:val="000000"/>
          <w:sz w:val="20"/>
          <w:szCs w:val="20"/>
          <w:lang w:eastAsia="nb-NO"/>
        </w:rPr>
        <w:t xml:space="preserve">, </w:t>
      </w:r>
      <w:r w:rsidR="007E4A1B">
        <w:rPr>
          <w:rFonts w:ascii="Helvetica" w:eastAsia="Times New Roman" w:hAnsi="Helvetica" w:cs="Times New Roman"/>
          <w:bCs/>
          <w:color w:val="000000"/>
          <w:sz w:val="20"/>
          <w:szCs w:val="20"/>
          <w:lang w:eastAsia="nb-NO"/>
        </w:rPr>
        <w:t>det blir</w:t>
      </w:r>
      <w:r w:rsidR="00A41A17" w:rsidRPr="00DC2055">
        <w:rPr>
          <w:rFonts w:ascii="Helvetica" w:eastAsia="Times New Roman" w:hAnsi="Helvetica" w:cs="Times New Roman"/>
          <w:bCs/>
          <w:color w:val="000000"/>
          <w:sz w:val="20"/>
          <w:szCs w:val="20"/>
          <w:lang w:eastAsia="nb-NO"/>
        </w:rPr>
        <w:t xml:space="preserve"> </w:t>
      </w:r>
      <w:r w:rsidR="007E4A1B">
        <w:rPr>
          <w:rFonts w:ascii="Helvetica" w:eastAsia="Times New Roman" w:hAnsi="Helvetica" w:cs="Times New Roman"/>
          <w:bCs/>
          <w:color w:val="000000"/>
          <w:sz w:val="20"/>
          <w:szCs w:val="20"/>
          <w:lang w:eastAsia="nb-NO"/>
        </w:rPr>
        <w:t>«Bønn og lovsang» hver ti</w:t>
      </w:r>
      <w:r w:rsidR="00D07C0F">
        <w:rPr>
          <w:rFonts w:ascii="Helvetica" w:eastAsia="Times New Roman" w:hAnsi="Helvetica" w:cs="Times New Roman"/>
          <w:bCs/>
          <w:color w:val="000000"/>
          <w:sz w:val="20"/>
          <w:szCs w:val="20"/>
          <w:lang w:eastAsia="nb-NO"/>
        </w:rPr>
        <w:t>r</w:t>
      </w:r>
      <w:r w:rsidR="007E4A1B">
        <w:rPr>
          <w:rFonts w:ascii="Helvetica" w:eastAsia="Times New Roman" w:hAnsi="Helvetica" w:cs="Times New Roman"/>
          <w:bCs/>
          <w:color w:val="000000"/>
          <w:sz w:val="20"/>
          <w:szCs w:val="20"/>
          <w:lang w:eastAsia="nb-NO"/>
        </w:rPr>
        <w:t xml:space="preserve">sdag </w:t>
      </w:r>
      <w:r w:rsidR="00C55DB1">
        <w:rPr>
          <w:rFonts w:ascii="Helvetica" w:eastAsia="Times New Roman" w:hAnsi="Helvetica" w:cs="Times New Roman"/>
          <w:bCs/>
          <w:color w:val="000000"/>
          <w:sz w:val="20"/>
          <w:szCs w:val="20"/>
          <w:lang w:eastAsia="nb-NO"/>
        </w:rPr>
        <w:t>og</w:t>
      </w:r>
      <w:r w:rsidR="006857E4" w:rsidRPr="00DC2055">
        <w:rPr>
          <w:rFonts w:ascii="Helvetica" w:eastAsia="Times New Roman" w:hAnsi="Helvetica" w:cs="Times New Roman"/>
          <w:bCs/>
          <w:color w:val="000000"/>
          <w:sz w:val="20"/>
          <w:szCs w:val="20"/>
          <w:lang w:eastAsia="nb-NO"/>
        </w:rPr>
        <w:t xml:space="preserve"> </w:t>
      </w:r>
      <w:r w:rsidR="003267DD" w:rsidRPr="00DC2055">
        <w:rPr>
          <w:rFonts w:ascii="Helvetica" w:eastAsia="Times New Roman" w:hAnsi="Helvetica" w:cs="Times New Roman"/>
          <w:bCs/>
          <w:color w:val="000000"/>
          <w:sz w:val="20"/>
          <w:szCs w:val="20"/>
          <w:lang w:eastAsia="nb-NO"/>
        </w:rPr>
        <w:t>Felles Bønnemøte for Vadsø</w:t>
      </w:r>
      <w:r w:rsidR="00617D8B" w:rsidRPr="00DC2055">
        <w:rPr>
          <w:rFonts w:ascii="Helvetica" w:eastAsia="Times New Roman" w:hAnsi="Helvetica" w:cs="Times New Roman"/>
          <w:bCs/>
          <w:color w:val="000000"/>
          <w:sz w:val="20"/>
          <w:szCs w:val="20"/>
          <w:lang w:eastAsia="nb-NO"/>
        </w:rPr>
        <w:t>/Vardø torsdag</w:t>
      </w:r>
      <w:r w:rsidR="00C354F4" w:rsidRPr="00DC2055">
        <w:rPr>
          <w:rFonts w:ascii="Helvetica" w:eastAsia="Times New Roman" w:hAnsi="Helvetica" w:cs="Times New Roman"/>
          <w:bCs/>
          <w:color w:val="000000"/>
          <w:sz w:val="20"/>
          <w:szCs w:val="20"/>
          <w:lang w:eastAsia="nb-NO"/>
        </w:rPr>
        <w:t xml:space="preserve"> </w:t>
      </w:r>
      <w:r w:rsidR="00437423">
        <w:rPr>
          <w:rFonts w:ascii="Helvetica" w:eastAsia="Times New Roman" w:hAnsi="Helvetica" w:cs="Times New Roman"/>
          <w:bCs/>
          <w:color w:val="000000"/>
          <w:sz w:val="20"/>
          <w:szCs w:val="20"/>
          <w:lang w:eastAsia="nb-NO"/>
        </w:rPr>
        <w:t>07</w:t>
      </w:r>
      <w:r w:rsidR="00617D8B" w:rsidRPr="00DC2055">
        <w:rPr>
          <w:rFonts w:ascii="Helvetica" w:eastAsia="Times New Roman" w:hAnsi="Helvetica" w:cs="Times New Roman"/>
          <w:bCs/>
          <w:color w:val="000000"/>
          <w:sz w:val="20"/>
          <w:szCs w:val="20"/>
          <w:lang w:eastAsia="nb-NO"/>
        </w:rPr>
        <w:t xml:space="preserve">. </w:t>
      </w:r>
      <w:r w:rsidR="00437423">
        <w:rPr>
          <w:rFonts w:ascii="Helvetica" w:eastAsia="Times New Roman" w:hAnsi="Helvetica" w:cs="Times New Roman"/>
          <w:bCs/>
          <w:color w:val="000000"/>
          <w:sz w:val="20"/>
          <w:szCs w:val="20"/>
          <w:lang w:eastAsia="nb-NO"/>
        </w:rPr>
        <w:t>mai</w:t>
      </w:r>
      <w:r w:rsidR="00617D8B" w:rsidRPr="00DC2055">
        <w:rPr>
          <w:rFonts w:ascii="Helvetica" w:eastAsia="Times New Roman" w:hAnsi="Helvetica" w:cs="Times New Roman"/>
          <w:bCs/>
          <w:color w:val="000000"/>
          <w:sz w:val="20"/>
          <w:szCs w:val="20"/>
          <w:lang w:eastAsia="nb-NO"/>
        </w:rPr>
        <w:t xml:space="preserve"> </w:t>
      </w:r>
      <w:r w:rsidR="00D55E23" w:rsidRPr="00DC2055">
        <w:rPr>
          <w:rFonts w:ascii="Helvetica" w:eastAsia="Times New Roman" w:hAnsi="Helvetica" w:cs="Times New Roman"/>
          <w:bCs/>
          <w:color w:val="000000"/>
          <w:sz w:val="20"/>
          <w:szCs w:val="20"/>
          <w:lang w:eastAsia="nb-NO"/>
        </w:rPr>
        <w:t xml:space="preserve">på </w:t>
      </w:r>
      <w:r w:rsidR="00437423">
        <w:rPr>
          <w:rFonts w:ascii="Helvetica" w:eastAsia="Times New Roman" w:hAnsi="Helvetica" w:cs="Times New Roman"/>
          <w:bCs/>
          <w:color w:val="000000"/>
          <w:sz w:val="20"/>
          <w:szCs w:val="20"/>
          <w:lang w:eastAsia="nb-NO"/>
        </w:rPr>
        <w:t>Betania i Vestre Jakobselv</w:t>
      </w:r>
      <w:r w:rsidR="005435F2" w:rsidRPr="00DC2055">
        <w:rPr>
          <w:rFonts w:ascii="Helvetica" w:eastAsia="Times New Roman" w:hAnsi="Helvetica" w:cs="Times New Roman"/>
          <w:bCs/>
          <w:color w:val="000000"/>
          <w:sz w:val="20"/>
          <w:szCs w:val="20"/>
          <w:lang w:eastAsia="nb-NO"/>
        </w:rPr>
        <w:t>.</w:t>
      </w:r>
      <w:r w:rsidR="00CE57C4">
        <w:rPr>
          <w:rFonts w:ascii="Helvetica" w:eastAsia="Times New Roman" w:hAnsi="Helvetica" w:cs="Times New Roman"/>
          <w:bCs/>
          <w:color w:val="000000"/>
          <w:sz w:val="20"/>
          <w:szCs w:val="20"/>
          <w:lang w:eastAsia="nb-NO"/>
        </w:rPr>
        <w:t xml:space="preserve"> Etter bønnemøtet blir det møte med Torbjørn og Anne Arnesen</w:t>
      </w:r>
      <w:r w:rsidR="002478A6">
        <w:rPr>
          <w:rFonts w:ascii="Helvetica" w:eastAsia="Times New Roman" w:hAnsi="Helvetica" w:cs="Times New Roman"/>
          <w:bCs/>
          <w:color w:val="000000"/>
          <w:sz w:val="20"/>
          <w:szCs w:val="20"/>
          <w:lang w:eastAsia="nb-NO"/>
        </w:rPr>
        <w:t xml:space="preserve"> også på Betania</w:t>
      </w:r>
      <w:r w:rsidR="006D09B7">
        <w:rPr>
          <w:rFonts w:ascii="Helvetica" w:eastAsia="Times New Roman" w:hAnsi="Helvetica" w:cs="Times New Roman"/>
          <w:bCs/>
          <w:color w:val="000000"/>
          <w:sz w:val="20"/>
          <w:szCs w:val="20"/>
          <w:lang w:eastAsia="nb-NO"/>
        </w:rPr>
        <w:t>.</w:t>
      </w:r>
    </w:p>
    <w:p w14:paraId="42625774" w14:textId="77777777" w:rsidR="00151F7F" w:rsidRDefault="00151F7F" w:rsidP="00ED54E2">
      <w:pPr>
        <w:rPr>
          <w:rFonts w:ascii="Helvetica" w:eastAsia="Times New Roman" w:hAnsi="Helvetica" w:cs="Times New Roman"/>
          <w:bCs/>
          <w:color w:val="000000"/>
          <w:sz w:val="20"/>
          <w:szCs w:val="20"/>
          <w:lang w:eastAsia="nb-NO"/>
        </w:rPr>
      </w:pPr>
    </w:p>
    <w:p w14:paraId="1607B9D9" w14:textId="123AF668" w:rsidR="00151F7F" w:rsidRDefault="00151F7F" w:rsidP="00ED54E2">
      <w:pPr>
        <w:rPr>
          <w:rFonts w:ascii="Helvetica" w:eastAsia="Times New Roman" w:hAnsi="Helvetica" w:cs="Times New Roman"/>
          <w:bCs/>
          <w:color w:val="000000"/>
          <w:sz w:val="20"/>
          <w:szCs w:val="20"/>
          <w:lang w:eastAsia="nb-NO"/>
        </w:rPr>
      </w:pPr>
      <w:r>
        <w:rPr>
          <w:rFonts w:ascii="Helvetica" w:eastAsia="Times New Roman" w:hAnsi="Helvetica" w:cs="Times New Roman"/>
          <w:bCs/>
          <w:color w:val="000000"/>
          <w:sz w:val="20"/>
          <w:szCs w:val="20"/>
          <w:lang w:eastAsia="nb-NO"/>
        </w:rPr>
        <w:t xml:space="preserve">Det vil også bli en del møtevirksomhet på oss i </w:t>
      </w:r>
      <w:r w:rsidR="009A63E8">
        <w:rPr>
          <w:rFonts w:ascii="Helvetica" w:eastAsia="Times New Roman" w:hAnsi="Helvetica" w:cs="Times New Roman"/>
          <w:bCs/>
          <w:color w:val="000000"/>
          <w:sz w:val="20"/>
          <w:szCs w:val="20"/>
          <w:lang w:eastAsia="nb-NO"/>
        </w:rPr>
        <w:t>m</w:t>
      </w:r>
      <w:r>
        <w:rPr>
          <w:rFonts w:ascii="Helvetica" w:eastAsia="Times New Roman" w:hAnsi="Helvetica" w:cs="Times New Roman"/>
          <w:bCs/>
          <w:color w:val="000000"/>
          <w:sz w:val="20"/>
          <w:szCs w:val="20"/>
          <w:lang w:eastAsia="nb-NO"/>
        </w:rPr>
        <w:t>ai.</w:t>
      </w:r>
      <w:r w:rsidR="00791749">
        <w:rPr>
          <w:rFonts w:ascii="Helvetica" w:eastAsia="Times New Roman" w:hAnsi="Helvetica" w:cs="Times New Roman"/>
          <w:bCs/>
          <w:color w:val="000000"/>
          <w:sz w:val="20"/>
          <w:szCs w:val="20"/>
          <w:lang w:eastAsia="nb-NO"/>
        </w:rPr>
        <w:t xml:space="preserve"> I Vardø planlegger vi å starte opp med møtene allerede søndag 3. mai</w:t>
      </w:r>
      <w:r w:rsidR="002544B4">
        <w:rPr>
          <w:rFonts w:ascii="Helvetica" w:eastAsia="Times New Roman" w:hAnsi="Helvetica" w:cs="Times New Roman"/>
          <w:bCs/>
          <w:color w:val="000000"/>
          <w:sz w:val="20"/>
          <w:szCs w:val="20"/>
          <w:lang w:eastAsia="nb-NO"/>
        </w:rPr>
        <w:t xml:space="preserve">. Dette blir vårt første ordinære møte, foruten Bønn og lovsang. </w:t>
      </w:r>
      <w:r w:rsidR="00AE231D">
        <w:rPr>
          <w:rFonts w:ascii="Helvetica" w:eastAsia="Times New Roman" w:hAnsi="Helvetica" w:cs="Times New Roman"/>
          <w:bCs/>
          <w:color w:val="000000"/>
          <w:sz w:val="20"/>
          <w:szCs w:val="20"/>
          <w:lang w:eastAsia="nb-NO"/>
        </w:rPr>
        <w:t>Vi får også besøk av Sett &amp; Hørt i Vardø i Pins</w:t>
      </w:r>
      <w:r w:rsidR="00BF6AA2">
        <w:rPr>
          <w:rFonts w:ascii="Helvetica" w:eastAsia="Times New Roman" w:hAnsi="Helvetica" w:cs="Times New Roman"/>
          <w:bCs/>
          <w:color w:val="000000"/>
          <w:sz w:val="20"/>
          <w:szCs w:val="20"/>
          <w:lang w:eastAsia="nb-NO"/>
        </w:rPr>
        <w:t>en</w:t>
      </w:r>
      <w:r w:rsidR="00AE231D">
        <w:rPr>
          <w:rFonts w:ascii="Helvetica" w:eastAsia="Times New Roman" w:hAnsi="Helvetica" w:cs="Times New Roman"/>
          <w:bCs/>
          <w:color w:val="000000"/>
          <w:sz w:val="20"/>
          <w:szCs w:val="20"/>
          <w:lang w:eastAsia="nb-NO"/>
        </w:rPr>
        <w:t>, så da planlegger vi noen møter sammen med dem på Menighetshuset</w:t>
      </w:r>
      <w:r w:rsidR="00032B68">
        <w:rPr>
          <w:rFonts w:ascii="Helvetica" w:eastAsia="Times New Roman" w:hAnsi="Helvetica" w:cs="Times New Roman"/>
          <w:bCs/>
          <w:color w:val="000000"/>
          <w:sz w:val="20"/>
          <w:szCs w:val="20"/>
          <w:lang w:eastAsia="nb-NO"/>
        </w:rPr>
        <w:t xml:space="preserve">, lørdag og søndag. I tillegg til dette så legger vi opp til møte </w:t>
      </w:r>
      <w:r w:rsidR="0081362F">
        <w:rPr>
          <w:rFonts w:ascii="Helvetica" w:eastAsia="Times New Roman" w:hAnsi="Helvetica" w:cs="Times New Roman"/>
          <w:bCs/>
          <w:color w:val="000000"/>
          <w:sz w:val="20"/>
          <w:szCs w:val="20"/>
          <w:lang w:eastAsia="nb-NO"/>
        </w:rPr>
        <w:t>Kristi Himmelfartsdag og siste torsdag i mai</w:t>
      </w:r>
      <w:r w:rsidR="000137BB">
        <w:rPr>
          <w:rFonts w:ascii="Helvetica" w:eastAsia="Times New Roman" w:hAnsi="Helvetica" w:cs="Times New Roman"/>
          <w:bCs/>
          <w:color w:val="000000"/>
          <w:sz w:val="20"/>
          <w:szCs w:val="20"/>
          <w:lang w:eastAsia="nb-NO"/>
        </w:rPr>
        <w:t xml:space="preserve"> i Vardø</w:t>
      </w:r>
      <w:r w:rsidR="0081362F">
        <w:rPr>
          <w:rFonts w:ascii="Helvetica" w:eastAsia="Times New Roman" w:hAnsi="Helvetica" w:cs="Times New Roman"/>
          <w:bCs/>
          <w:color w:val="000000"/>
          <w:sz w:val="20"/>
          <w:szCs w:val="20"/>
          <w:lang w:eastAsia="nb-NO"/>
        </w:rPr>
        <w:t xml:space="preserve">. </w:t>
      </w:r>
    </w:p>
    <w:p w14:paraId="71AAD9F6" w14:textId="77777777" w:rsidR="000137BB" w:rsidRDefault="000137BB" w:rsidP="00ED54E2">
      <w:pPr>
        <w:rPr>
          <w:rFonts w:ascii="Helvetica" w:eastAsia="Times New Roman" w:hAnsi="Helvetica" w:cs="Times New Roman"/>
          <w:bCs/>
          <w:color w:val="000000"/>
          <w:sz w:val="20"/>
          <w:szCs w:val="20"/>
          <w:lang w:eastAsia="nb-NO"/>
        </w:rPr>
      </w:pPr>
    </w:p>
    <w:p w14:paraId="5D64B367" w14:textId="1BA61CA9" w:rsidR="005435F2" w:rsidRPr="00DC2055" w:rsidRDefault="004D2624" w:rsidP="00ED54E2">
      <w:pPr>
        <w:rPr>
          <w:rFonts w:ascii="Helvetica" w:eastAsia="Times New Roman" w:hAnsi="Helvetica" w:cs="Times New Roman"/>
          <w:bCs/>
          <w:color w:val="000000"/>
          <w:sz w:val="20"/>
          <w:szCs w:val="20"/>
          <w:lang w:eastAsia="nb-NO"/>
        </w:rPr>
      </w:pPr>
      <w:r>
        <w:rPr>
          <w:rFonts w:ascii="Helvetica" w:eastAsia="Times New Roman" w:hAnsi="Helvetica" w:cs="Times New Roman"/>
          <w:bCs/>
          <w:color w:val="000000"/>
          <w:sz w:val="20"/>
          <w:szCs w:val="20"/>
          <w:lang w:eastAsia="nb-NO"/>
        </w:rPr>
        <w:lastRenderedPageBreak/>
        <w:t>Søndag 10</w:t>
      </w:r>
      <w:r w:rsidR="00BF6A47">
        <w:rPr>
          <w:rFonts w:ascii="Helvetica" w:eastAsia="Times New Roman" w:hAnsi="Helvetica" w:cs="Times New Roman"/>
          <w:bCs/>
          <w:color w:val="000000"/>
          <w:sz w:val="20"/>
          <w:szCs w:val="20"/>
          <w:lang w:eastAsia="nb-NO"/>
        </w:rPr>
        <w:t>. mai blir det tur til</w:t>
      </w:r>
      <w:r w:rsidR="000672ED">
        <w:rPr>
          <w:rFonts w:ascii="Helvetica" w:eastAsia="Times New Roman" w:hAnsi="Helvetica" w:cs="Times New Roman"/>
          <w:bCs/>
          <w:color w:val="000000"/>
          <w:sz w:val="20"/>
          <w:szCs w:val="20"/>
          <w:lang w:eastAsia="nb-NO"/>
        </w:rPr>
        <w:t xml:space="preserve"> Tana og Tana Pinsemenighe</w:t>
      </w:r>
      <w:r w:rsidR="00BF6A47">
        <w:rPr>
          <w:rFonts w:ascii="Helvetica" w:eastAsia="Times New Roman" w:hAnsi="Helvetica" w:cs="Times New Roman"/>
          <w:bCs/>
          <w:color w:val="000000"/>
          <w:sz w:val="20"/>
          <w:szCs w:val="20"/>
          <w:lang w:eastAsia="nb-NO"/>
        </w:rPr>
        <w:t xml:space="preserve">t </w:t>
      </w:r>
      <w:r w:rsidR="00FE08B4">
        <w:rPr>
          <w:rFonts w:ascii="Helvetica" w:eastAsia="Times New Roman" w:hAnsi="Helvetica" w:cs="Times New Roman"/>
          <w:bCs/>
          <w:color w:val="000000"/>
          <w:sz w:val="20"/>
          <w:szCs w:val="20"/>
          <w:lang w:eastAsia="nb-NO"/>
        </w:rPr>
        <w:t xml:space="preserve">og søndag 31. mai planlegger vi å ha møte på Sion Kautokeino. </w:t>
      </w:r>
      <w:r w:rsidR="006147AD">
        <w:rPr>
          <w:rFonts w:ascii="Helvetica" w:eastAsia="Times New Roman" w:hAnsi="Helvetica" w:cs="Times New Roman"/>
          <w:bCs/>
          <w:color w:val="000000"/>
          <w:sz w:val="20"/>
          <w:szCs w:val="20"/>
          <w:lang w:eastAsia="nb-NO"/>
        </w:rPr>
        <w:t>Det</w:t>
      </w:r>
      <w:r w:rsidR="001E00CC">
        <w:rPr>
          <w:rFonts w:ascii="Helvetica" w:eastAsia="Times New Roman" w:hAnsi="Helvetica" w:cs="Times New Roman"/>
          <w:bCs/>
          <w:color w:val="000000"/>
          <w:sz w:val="20"/>
          <w:szCs w:val="20"/>
          <w:lang w:eastAsia="nb-NO"/>
        </w:rPr>
        <w:t>te</w:t>
      </w:r>
      <w:r w:rsidR="006147AD">
        <w:rPr>
          <w:rFonts w:ascii="Helvetica" w:eastAsia="Times New Roman" w:hAnsi="Helvetica" w:cs="Times New Roman"/>
          <w:bCs/>
          <w:color w:val="000000"/>
          <w:sz w:val="20"/>
          <w:szCs w:val="20"/>
          <w:lang w:eastAsia="nb-NO"/>
        </w:rPr>
        <w:t xml:space="preserve"> er det vi har avtalt så langt, men det kan bli endringer underveis. </w:t>
      </w:r>
      <w:r w:rsidR="00DD6D9F" w:rsidRPr="00DC2055">
        <w:rPr>
          <w:rFonts w:ascii="Helvetica" w:eastAsia="Times New Roman" w:hAnsi="Helvetica" w:cs="Times New Roman"/>
          <w:bCs/>
          <w:color w:val="000000"/>
          <w:sz w:val="20"/>
          <w:szCs w:val="20"/>
          <w:lang w:eastAsia="nb-NO"/>
        </w:rPr>
        <w:t xml:space="preserve">Følg med på vår nettside og FB-side for mer oppdatert </w:t>
      </w:r>
      <w:r w:rsidR="00275CE7" w:rsidRPr="00DC2055">
        <w:rPr>
          <w:rFonts w:ascii="Helvetica" w:eastAsia="Times New Roman" w:hAnsi="Helvetica" w:cs="Times New Roman"/>
          <w:bCs/>
          <w:color w:val="000000"/>
          <w:sz w:val="20"/>
          <w:szCs w:val="20"/>
          <w:lang w:eastAsia="nb-NO"/>
        </w:rPr>
        <w:t xml:space="preserve">møtevirksomhet. </w:t>
      </w:r>
    </w:p>
    <w:p w14:paraId="1B694760" w14:textId="77777777" w:rsidR="007F30D7" w:rsidRPr="00DC2055" w:rsidRDefault="007F30D7" w:rsidP="00ED54E2">
      <w:pPr>
        <w:rPr>
          <w:rFonts w:ascii="Helvetica" w:eastAsia="Times New Roman" w:hAnsi="Helvetica" w:cs="Times New Roman"/>
          <w:bCs/>
          <w:color w:val="000000"/>
          <w:sz w:val="20"/>
          <w:szCs w:val="20"/>
          <w:lang w:eastAsia="nb-NO"/>
        </w:rPr>
      </w:pPr>
    </w:p>
    <w:p w14:paraId="370E6148" w14:textId="25E6498C" w:rsidR="004861D1" w:rsidRPr="00DC2055" w:rsidRDefault="008D0A39" w:rsidP="00ED54E2">
      <w:pPr>
        <w:rPr>
          <w:rFonts w:ascii="Helvetica" w:eastAsia="Times New Roman" w:hAnsi="Helvetica" w:cs="Times New Roman"/>
          <w:b/>
          <w:color w:val="000000"/>
          <w:sz w:val="20"/>
          <w:szCs w:val="20"/>
          <w:lang w:eastAsia="nb-NO"/>
        </w:rPr>
      </w:pPr>
      <w:r w:rsidRPr="00DC2055">
        <w:rPr>
          <w:rFonts w:ascii="Helvetica" w:eastAsia="Times New Roman" w:hAnsi="Helvetica" w:cs="Times New Roman"/>
          <w:b/>
          <w:color w:val="000000"/>
          <w:sz w:val="20"/>
          <w:szCs w:val="20"/>
          <w:lang w:eastAsia="nb-NO"/>
        </w:rPr>
        <w:t>Foreløpi</w:t>
      </w:r>
      <w:r w:rsidR="007E4514" w:rsidRPr="00DC2055">
        <w:rPr>
          <w:rFonts w:ascii="Helvetica" w:eastAsia="Times New Roman" w:hAnsi="Helvetica" w:cs="Times New Roman"/>
          <w:b/>
          <w:color w:val="000000"/>
          <w:sz w:val="20"/>
          <w:szCs w:val="20"/>
          <w:lang w:eastAsia="nb-NO"/>
        </w:rPr>
        <w:t>g</w:t>
      </w:r>
      <w:r w:rsidR="000469C2" w:rsidRPr="00DC2055">
        <w:rPr>
          <w:rFonts w:ascii="Helvetica" w:eastAsia="Times New Roman" w:hAnsi="Helvetica" w:cs="Times New Roman"/>
          <w:b/>
          <w:color w:val="000000"/>
          <w:sz w:val="20"/>
          <w:szCs w:val="20"/>
          <w:lang w:eastAsia="nb-NO"/>
        </w:rPr>
        <w:t>e møter</w:t>
      </w:r>
      <w:r w:rsidR="00C402BC" w:rsidRPr="00DC2055">
        <w:rPr>
          <w:rFonts w:ascii="Helvetica" w:eastAsia="Times New Roman" w:hAnsi="Helvetica" w:cs="Times New Roman"/>
          <w:b/>
          <w:color w:val="000000"/>
          <w:sz w:val="20"/>
          <w:szCs w:val="20"/>
          <w:lang w:eastAsia="nb-NO"/>
        </w:rPr>
        <w:t xml:space="preserve"> </w:t>
      </w:r>
      <w:r w:rsidR="000469C2" w:rsidRPr="00DC2055">
        <w:rPr>
          <w:rFonts w:ascii="Helvetica" w:eastAsia="Times New Roman" w:hAnsi="Helvetica" w:cs="Times New Roman"/>
          <w:b/>
          <w:color w:val="000000"/>
          <w:sz w:val="20"/>
          <w:szCs w:val="20"/>
          <w:lang w:eastAsia="nb-NO"/>
        </w:rPr>
        <w:t>i</w:t>
      </w:r>
      <w:r w:rsidRPr="00DC2055">
        <w:rPr>
          <w:rFonts w:ascii="Helvetica" w:eastAsia="Times New Roman" w:hAnsi="Helvetica" w:cs="Times New Roman"/>
          <w:b/>
          <w:color w:val="000000"/>
          <w:sz w:val="20"/>
          <w:szCs w:val="20"/>
          <w:lang w:eastAsia="nb-NO"/>
        </w:rPr>
        <w:t xml:space="preserve"> </w:t>
      </w:r>
      <w:r w:rsidR="00CE7B8B" w:rsidRPr="00DC2055">
        <w:rPr>
          <w:rFonts w:ascii="Helvetica" w:eastAsia="Times New Roman" w:hAnsi="Helvetica" w:cs="Times New Roman"/>
          <w:b/>
          <w:color w:val="000000"/>
          <w:sz w:val="20"/>
          <w:szCs w:val="20"/>
          <w:lang w:eastAsia="nb-NO"/>
        </w:rPr>
        <w:t>mai</w:t>
      </w:r>
      <w:r w:rsidR="00B266FA" w:rsidRPr="00DC2055">
        <w:rPr>
          <w:rFonts w:ascii="Helvetica" w:eastAsia="Times New Roman" w:hAnsi="Helvetica" w:cs="Times New Roman"/>
          <w:b/>
          <w:color w:val="000000"/>
          <w:sz w:val="20"/>
          <w:szCs w:val="20"/>
          <w:lang w:eastAsia="nb-NO"/>
        </w:rPr>
        <w:t xml:space="preserve"> </w:t>
      </w:r>
      <w:proofErr w:type="spellStart"/>
      <w:r w:rsidR="00B266FA" w:rsidRPr="00DC2055">
        <w:rPr>
          <w:rFonts w:ascii="Helvetica" w:eastAsia="Times New Roman" w:hAnsi="Helvetica" w:cs="Times New Roman"/>
          <w:b/>
          <w:color w:val="000000"/>
          <w:sz w:val="20"/>
          <w:szCs w:val="20"/>
          <w:lang w:eastAsia="nb-NO"/>
        </w:rPr>
        <w:t>m.m</w:t>
      </w:r>
      <w:proofErr w:type="spellEnd"/>
      <w:r w:rsidR="00C402BC" w:rsidRPr="00DC2055">
        <w:rPr>
          <w:rFonts w:ascii="Helvetica" w:eastAsia="Times New Roman" w:hAnsi="Helvetica" w:cs="Times New Roman"/>
          <w:b/>
          <w:color w:val="000000"/>
          <w:sz w:val="20"/>
          <w:szCs w:val="20"/>
          <w:lang w:eastAsia="nb-NO"/>
        </w:rPr>
        <w:t>:</w:t>
      </w:r>
    </w:p>
    <w:p w14:paraId="4BDE4083" w14:textId="1EE305C9" w:rsidR="00CE7B8B" w:rsidRPr="00DC2055" w:rsidRDefault="00CE7B8B" w:rsidP="00CE7B8B">
      <w:pPr>
        <w:rPr>
          <w:rFonts w:ascii="Helvetica" w:eastAsia="Times New Roman" w:hAnsi="Helvetica" w:cs="Times New Roman"/>
          <w:bCs/>
          <w:color w:val="000000"/>
          <w:sz w:val="20"/>
          <w:szCs w:val="20"/>
          <w:lang w:eastAsia="nb-NO"/>
        </w:rPr>
      </w:pPr>
      <w:r w:rsidRPr="00DC2055">
        <w:rPr>
          <w:rFonts w:ascii="Helvetica" w:eastAsia="Times New Roman" w:hAnsi="Helvetica" w:cs="Times New Roman"/>
          <w:bCs/>
          <w:color w:val="000000"/>
          <w:sz w:val="20"/>
          <w:szCs w:val="20"/>
          <w:lang w:eastAsia="nb-NO"/>
        </w:rPr>
        <w:t>Søndag 03. mai kl. 18.00 Vardø Menighetshus</w:t>
      </w:r>
    </w:p>
    <w:p w14:paraId="4194F49E" w14:textId="44B7C2A7" w:rsidR="0093106D" w:rsidRPr="00DC2055" w:rsidRDefault="0093106D" w:rsidP="0093106D">
      <w:pPr>
        <w:rPr>
          <w:rFonts w:ascii="Helvetica" w:eastAsia="Times New Roman" w:hAnsi="Helvetica" w:cs="Times New Roman"/>
          <w:bCs/>
          <w:color w:val="000000"/>
          <w:sz w:val="20"/>
          <w:szCs w:val="20"/>
          <w:lang w:eastAsia="nb-NO"/>
        </w:rPr>
      </w:pPr>
      <w:r w:rsidRPr="00DC2055">
        <w:rPr>
          <w:rFonts w:ascii="Helvetica" w:eastAsia="Times New Roman" w:hAnsi="Helvetica" w:cs="Times New Roman"/>
          <w:bCs/>
          <w:color w:val="000000"/>
          <w:sz w:val="20"/>
          <w:szCs w:val="20"/>
          <w:lang w:eastAsia="nb-NO"/>
        </w:rPr>
        <w:t xml:space="preserve">Søndag </w:t>
      </w:r>
      <w:r w:rsidR="00AF4331" w:rsidRPr="00DC2055">
        <w:rPr>
          <w:rFonts w:ascii="Helvetica" w:eastAsia="Times New Roman" w:hAnsi="Helvetica" w:cs="Times New Roman"/>
          <w:bCs/>
          <w:color w:val="000000"/>
          <w:sz w:val="20"/>
          <w:szCs w:val="20"/>
          <w:lang w:eastAsia="nb-NO"/>
        </w:rPr>
        <w:t>1</w:t>
      </w:r>
      <w:r w:rsidR="004A7B38" w:rsidRPr="00DC2055">
        <w:rPr>
          <w:rFonts w:ascii="Helvetica" w:eastAsia="Times New Roman" w:hAnsi="Helvetica" w:cs="Times New Roman"/>
          <w:bCs/>
          <w:color w:val="000000"/>
          <w:sz w:val="20"/>
          <w:szCs w:val="20"/>
          <w:lang w:eastAsia="nb-NO"/>
        </w:rPr>
        <w:t>0</w:t>
      </w:r>
      <w:r w:rsidRPr="00DC2055">
        <w:rPr>
          <w:rFonts w:ascii="Helvetica" w:eastAsia="Times New Roman" w:hAnsi="Helvetica" w:cs="Times New Roman"/>
          <w:bCs/>
          <w:color w:val="000000"/>
          <w:sz w:val="20"/>
          <w:szCs w:val="20"/>
          <w:lang w:eastAsia="nb-NO"/>
        </w:rPr>
        <w:t xml:space="preserve">. </w:t>
      </w:r>
      <w:r w:rsidR="007C4998" w:rsidRPr="00DC2055">
        <w:rPr>
          <w:rFonts w:ascii="Helvetica" w:eastAsia="Times New Roman" w:hAnsi="Helvetica" w:cs="Times New Roman"/>
          <w:bCs/>
          <w:color w:val="000000"/>
          <w:sz w:val="20"/>
          <w:szCs w:val="20"/>
          <w:lang w:eastAsia="nb-NO"/>
        </w:rPr>
        <w:t>mai</w:t>
      </w:r>
      <w:r w:rsidRPr="00DC2055">
        <w:rPr>
          <w:rFonts w:ascii="Helvetica" w:eastAsia="Times New Roman" w:hAnsi="Helvetica" w:cs="Times New Roman"/>
          <w:bCs/>
          <w:color w:val="000000"/>
          <w:sz w:val="20"/>
          <w:szCs w:val="20"/>
          <w:lang w:eastAsia="nb-NO"/>
        </w:rPr>
        <w:t xml:space="preserve"> kl. 1</w:t>
      </w:r>
      <w:r w:rsidR="00AF4331" w:rsidRPr="00DC2055">
        <w:rPr>
          <w:rFonts w:ascii="Helvetica" w:eastAsia="Times New Roman" w:hAnsi="Helvetica" w:cs="Times New Roman"/>
          <w:bCs/>
          <w:color w:val="000000"/>
          <w:sz w:val="20"/>
          <w:szCs w:val="20"/>
          <w:lang w:eastAsia="nb-NO"/>
        </w:rPr>
        <w:t>1</w:t>
      </w:r>
      <w:r w:rsidRPr="00DC2055">
        <w:rPr>
          <w:rFonts w:ascii="Helvetica" w:eastAsia="Times New Roman" w:hAnsi="Helvetica" w:cs="Times New Roman"/>
          <w:bCs/>
          <w:color w:val="000000"/>
          <w:sz w:val="20"/>
          <w:szCs w:val="20"/>
          <w:lang w:eastAsia="nb-NO"/>
        </w:rPr>
        <w:t xml:space="preserve">.00 </w:t>
      </w:r>
      <w:r w:rsidR="00AF4331" w:rsidRPr="00DC2055">
        <w:rPr>
          <w:rFonts w:ascii="Helvetica" w:eastAsia="Times New Roman" w:hAnsi="Helvetica" w:cs="Times New Roman"/>
          <w:bCs/>
          <w:color w:val="000000"/>
          <w:sz w:val="20"/>
          <w:szCs w:val="20"/>
          <w:lang w:eastAsia="nb-NO"/>
        </w:rPr>
        <w:t>Tana Pinsemenighet</w:t>
      </w:r>
    </w:p>
    <w:p w14:paraId="026629FA" w14:textId="0BCE8996" w:rsidR="00FE69D9" w:rsidRPr="00DC2055" w:rsidRDefault="00FE69D9" w:rsidP="0093106D">
      <w:pPr>
        <w:rPr>
          <w:rFonts w:ascii="Helvetica" w:eastAsia="Times New Roman" w:hAnsi="Helvetica" w:cs="Times New Roman"/>
          <w:bCs/>
          <w:color w:val="000000"/>
          <w:sz w:val="20"/>
          <w:szCs w:val="20"/>
          <w:lang w:eastAsia="nb-NO"/>
        </w:rPr>
      </w:pPr>
      <w:r w:rsidRPr="00DC2055">
        <w:rPr>
          <w:rFonts w:ascii="Helvetica" w:eastAsia="Times New Roman" w:hAnsi="Helvetica" w:cs="Times New Roman"/>
          <w:bCs/>
          <w:color w:val="000000"/>
          <w:sz w:val="20"/>
          <w:szCs w:val="20"/>
          <w:lang w:eastAsia="nb-NO"/>
        </w:rPr>
        <w:t>Torsdag 14. mai kl. 18.00 Vardø Menighets</w:t>
      </w:r>
      <w:r w:rsidR="009176F5" w:rsidRPr="00DC2055">
        <w:rPr>
          <w:rFonts w:ascii="Helvetica" w:eastAsia="Times New Roman" w:hAnsi="Helvetica" w:cs="Times New Roman"/>
          <w:bCs/>
          <w:color w:val="000000"/>
          <w:sz w:val="20"/>
          <w:szCs w:val="20"/>
          <w:lang w:eastAsia="nb-NO"/>
        </w:rPr>
        <w:t>hus</w:t>
      </w:r>
    </w:p>
    <w:p w14:paraId="298DE7E5" w14:textId="1B44BCBE" w:rsidR="009176F5" w:rsidRPr="00DC2055" w:rsidRDefault="009176F5" w:rsidP="0093106D">
      <w:pPr>
        <w:rPr>
          <w:rFonts w:ascii="Helvetica" w:eastAsia="Times New Roman" w:hAnsi="Helvetica" w:cs="Times New Roman"/>
          <w:bCs/>
          <w:color w:val="000000"/>
          <w:sz w:val="20"/>
          <w:szCs w:val="20"/>
          <w:lang w:eastAsia="nb-NO"/>
        </w:rPr>
      </w:pPr>
      <w:r w:rsidRPr="00DC2055">
        <w:rPr>
          <w:rFonts w:ascii="Helvetica" w:eastAsia="Times New Roman" w:hAnsi="Helvetica" w:cs="Times New Roman"/>
          <w:bCs/>
          <w:color w:val="000000"/>
          <w:sz w:val="20"/>
          <w:szCs w:val="20"/>
          <w:lang w:eastAsia="nb-NO"/>
        </w:rPr>
        <w:t xml:space="preserve">Lørdag </w:t>
      </w:r>
      <w:r w:rsidR="00DC58C1" w:rsidRPr="00DC2055">
        <w:rPr>
          <w:rFonts w:ascii="Helvetica" w:eastAsia="Times New Roman" w:hAnsi="Helvetica" w:cs="Times New Roman"/>
          <w:bCs/>
          <w:color w:val="000000"/>
          <w:sz w:val="20"/>
          <w:szCs w:val="20"/>
          <w:lang w:eastAsia="nb-NO"/>
        </w:rPr>
        <w:t xml:space="preserve">23. mai </w:t>
      </w:r>
      <w:proofErr w:type="spellStart"/>
      <w:r w:rsidR="00DC58C1" w:rsidRPr="00DC2055">
        <w:rPr>
          <w:rFonts w:ascii="Helvetica" w:eastAsia="Times New Roman" w:hAnsi="Helvetica" w:cs="Times New Roman"/>
          <w:bCs/>
          <w:color w:val="000000"/>
          <w:sz w:val="20"/>
          <w:szCs w:val="20"/>
          <w:lang w:eastAsia="nb-NO"/>
        </w:rPr>
        <w:t>kl</w:t>
      </w:r>
      <w:proofErr w:type="spellEnd"/>
      <w:r w:rsidR="00DC58C1" w:rsidRPr="00DC2055">
        <w:rPr>
          <w:rFonts w:ascii="Helvetica" w:eastAsia="Times New Roman" w:hAnsi="Helvetica" w:cs="Times New Roman"/>
          <w:bCs/>
          <w:color w:val="000000"/>
          <w:sz w:val="20"/>
          <w:szCs w:val="20"/>
          <w:lang w:eastAsia="nb-NO"/>
        </w:rPr>
        <w:t xml:space="preserve"> 11.00-14.00 Åpent Hus</w:t>
      </w:r>
      <w:r w:rsidR="00D67B38">
        <w:rPr>
          <w:rFonts w:ascii="Helvetica" w:eastAsia="Times New Roman" w:hAnsi="Helvetica" w:cs="Times New Roman"/>
          <w:bCs/>
          <w:color w:val="000000"/>
          <w:sz w:val="20"/>
          <w:szCs w:val="20"/>
          <w:lang w:eastAsia="nb-NO"/>
        </w:rPr>
        <w:t>/Kafé</w:t>
      </w:r>
      <w:r w:rsidR="00DC58C1" w:rsidRPr="00DC2055">
        <w:rPr>
          <w:rFonts w:ascii="Helvetica" w:eastAsia="Times New Roman" w:hAnsi="Helvetica" w:cs="Times New Roman"/>
          <w:bCs/>
          <w:color w:val="000000"/>
          <w:sz w:val="20"/>
          <w:szCs w:val="20"/>
          <w:lang w:eastAsia="nb-NO"/>
        </w:rPr>
        <w:t>, Vardø Menigh</w:t>
      </w:r>
      <w:r w:rsidR="00DA2F1E" w:rsidRPr="00DC2055">
        <w:rPr>
          <w:rFonts w:ascii="Helvetica" w:eastAsia="Times New Roman" w:hAnsi="Helvetica" w:cs="Times New Roman"/>
          <w:bCs/>
          <w:color w:val="000000"/>
          <w:sz w:val="20"/>
          <w:szCs w:val="20"/>
          <w:lang w:eastAsia="nb-NO"/>
        </w:rPr>
        <w:t>etshus (Sett &amp; Hørt)</w:t>
      </w:r>
    </w:p>
    <w:p w14:paraId="70E17388" w14:textId="79E01A18" w:rsidR="00DA2F1E" w:rsidRPr="00DC2055" w:rsidRDefault="00A97A60" w:rsidP="0093106D">
      <w:pPr>
        <w:rPr>
          <w:rFonts w:ascii="Helvetica" w:eastAsia="Times New Roman" w:hAnsi="Helvetica" w:cs="Times New Roman"/>
          <w:bCs/>
          <w:color w:val="000000"/>
          <w:sz w:val="20"/>
          <w:szCs w:val="20"/>
          <w:lang w:eastAsia="nb-NO"/>
        </w:rPr>
      </w:pPr>
      <w:r w:rsidRPr="00DC2055">
        <w:rPr>
          <w:rFonts w:ascii="Helvetica" w:eastAsia="Times New Roman" w:hAnsi="Helvetica" w:cs="Times New Roman"/>
          <w:bCs/>
          <w:color w:val="000000"/>
          <w:sz w:val="20"/>
          <w:szCs w:val="20"/>
          <w:lang w:eastAsia="nb-NO"/>
        </w:rPr>
        <w:t>Lørdag</w:t>
      </w:r>
      <w:r w:rsidR="00DA2F1E" w:rsidRPr="00DC2055">
        <w:rPr>
          <w:rFonts w:ascii="Helvetica" w:eastAsia="Times New Roman" w:hAnsi="Helvetica" w:cs="Times New Roman"/>
          <w:bCs/>
          <w:color w:val="000000"/>
          <w:sz w:val="20"/>
          <w:szCs w:val="20"/>
          <w:lang w:eastAsia="nb-NO"/>
        </w:rPr>
        <w:t xml:space="preserve"> 23. mai kl. 18.00 Bønn og Lovsang</w:t>
      </w:r>
      <w:r w:rsidRPr="00DC2055">
        <w:rPr>
          <w:rFonts w:ascii="Helvetica" w:eastAsia="Times New Roman" w:hAnsi="Helvetica" w:cs="Times New Roman"/>
          <w:bCs/>
          <w:color w:val="000000"/>
          <w:sz w:val="20"/>
          <w:szCs w:val="20"/>
          <w:lang w:eastAsia="nb-NO"/>
        </w:rPr>
        <w:t>, Vardø Menighetshus (Se</w:t>
      </w:r>
      <w:r w:rsidR="006F7B6E" w:rsidRPr="00DC2055">
        <w:rPr>
          <w:rFonts w:ascii="Helvetica" w:eastAsia="Times New Roman" w:hAnsi="Helvetica" w:cs="Times New Roman"/>
          <w:bCs/>
          <w:color w:val="000000"/>
          <w:sz w:val="20"/>
          <w:szCs w:val="20"/>
          <w:lang w:eastAsia="nb-NO"/>
        </w:rPr>
        <w:t>tt</w:t>
      </w:r>
      <w:r w:rsidRPr="00DC2055">
        <w:rPr>
          <w:rFonts w:ascii="Helvetica" w:eastAsia="Times New Roman" w:hAnsi="Helvetica" w:cs="Times New Roman"/>
          <w:bCs/>
          <w:color w:val="000000"/>
          <w:sz w:val="20"/>
          <w:szCs w:val="20"/>
          <w:lang w:eastAsia="nb-NO"/>
        </w:rPr>
        <w:t xml:space="preserve"> &amp; Hørt) </w:t>
      </w:r>
    </w:p>
    <w:p w14:paraId="404818D3" w14:textId="620FA399" w:rsidR="00606C15" w:rsidRPr="00DC2055" w:rsidRDefault="00606C15" w:rsidP="0093106D">
      <w:pPr>
        <w:rPr>
          <w:rFonts w:ascii="Helvetica" w:eastAsia="Times New Roman" w:hAnsi="Helvetica" w:cs="Times New Roman"/>
          <w:bCs/>
          <w:color w:val="000000"/>
          <w:sz w:val="20"/>
          <w:szCs w:val="20"/>
          <w:lang w:eastAsia="nb-NO"/>
        </w:rPr>
      </w:pPr>
      <w:r w:rsidRPr="00DC2055">
        <w:rPr>
          <w:rFonts w:ascii="Helvetica" w:eastAsia="Times New Roman" w:hAnsi="Helvetica" w:cs="Times New Roman"/>
          <w:bCs/>
          <w:color w:val="000000"/>
          <w:sz w:val="20"/>
          <w:szCs w:val="20"/>
          <w:lang w:eastAsia="nb-NO"/>
        </w:rPr>
        <w:t>Søndag 24. mai kl. 12.00 Høytidsmøte</w:t>
      </w:r>
      <w:r w:rsidR="006F7B6E" w:rsidRPr="00DC2055">
        <w:rPr>
          <w:rFonts w:ascii="Helvetica" w:eastAsia="Times New Roman" w:hAnsi="Helvetica" w:cs="Times New Roman"/>
          <w:bCs/>
          <w:color w:val="000000"/>
          <w:sz w:val="20"/>
          <w:szCs w:val="20"/>
          <w:lang w:eastAsia="nb-NO"/>
        </w:rPr>
        <w:t xml:space="preserve"> – 1. Pinsedag, Vardø Menighetshus (Sett &amp; Hørt)</w:t>
      </w:r>
    </w:p>
    <w:p w14:paraId="478EA8EB" w14:textId="612D7B55" w:rsidR="00BE77FF" w:rsidRPr="00DC2055" w:rsidRDefault="00BE77FF" w:rsidP="0093106D">
      <w:pPr>
        <w:rPr>
          <w:rFonts w:ascii="Helvetica" w:eastAsia="Times New Roman" w:hAnsi="Helvetica" w:cs="Times New Roman"/>
          <w:bCs/>
          <w:color w:val="000000"/>
          <w:sz w:val="20"/>
          <w:szCs w:val="20"/>
          <w:lang w:eastAsia="nb-NO"/>
        </w:rPr>
      </w:pPr>
      <w:r w:rsidRPr="00DC2055">
        <w:rPr>
          <w:rFonts w:ascii="Helvetica" w:eastAsia="Times New Roman" w:hAnsi="Helvetica" w:cs="Times New Roman"/>
          <w:bCs/>
          <w:color w:val="000000"/>
          <w:sz w:val="20"/>
          <w:szCs w:val="20"/>
          <w:lang w:eastAsia="nb-NO"/>
        </w:rPr>
        <w:t xml:space="preserve">Torsdag 28. </w:t>
      </w:r>
      <w:r w:rsidR="0063245E" w:rsidRPr="00DC2055">
        <w:rPr>
          <w:rFonts w:ascii="Helvetica" w:eastAsia="Times New Roman" w:hAnsi="Helvetica" w:cs="Times New Roman"/>
          <w:bCs/>
          <w:color w:val="000000"/>
          <w:sz w:val="20"/>
          <w:szCs w:val="20"/>
          <w:lang w:eastAsia="nb-NO"/>
        </w:rPr>
        <w:t>m</w:t>
      </w:r>
      <w:r w:rsidRPr="00DC2055">
        <w:rPr>
          <w:rFonts w:ascii="Helvetica" w:eastAsia="Times New Roman" w:hAnsi="Helvetica" w:cs="Times New Roman"/>
          <w:bCs/>
          <w:color w:val="000000"/>
          <w:sz w:val="20"/>
          <w:szCs w:val="20"/>
          <w:lang w:eastAsia="nb-NO"/>
        </w:rPr>
        <w:t>ai kl. 18.00 Vardø Menighetshus</w:t>
      </w:r>
    </w:p>
    <w:p w14:paraId="70893421" w14:textId="4A68696C" w:rsidR="0063245E" w:rsidRPr="00DC2055" w:rsidRDefault="0063245E" w:rsidP="0093106D">
      <w:pPr>
        <w:rPr>
          <w:rFonts w:ascii="Helvetica" w:eastAsia="Times New Roman" w:hAnsi="Helvetica" w:cs="Times New Roman"/>
          <w:bCs/>
          <w:color w:val="000000"/>
          <w:sz w:val="20"/>
          <w:szCs w:val="20"/>
          <w:lang w:eastAsia="nb-NO"/>
        </w:rPr>
      </w:pPr>
      <w:r w:rsidRPr="00DC2055">
        <w:rPr>
          <w:rFonts w:ascii="Helvetica" w:eastAsia="Times New Roman" w:hAnsi="Helvetica" w:cs="Times New Roman"/>
          <w:bCs/>
          <w:color w:val="000000"/>
          <w:sz w:val="20"/>
          <w:szCs w:val="20"/>
          <w:lang w:eastAsia="nb-NO"/>
        </w:rPr>
        <w:t xml:space="preserve">Søndag 31. mai kl. 18.00 </w:t>
      </w:r>
      <w:r w:rsidR="00D84550" w:rsidRPr="00DC2055">
        <w:rPr>
          <w:rFonts w:ascii="Helvetica" w:eastAsia="Times New Roman" w:hAnsi="Helvetica" w:cs="Times New Roman"/>
          <w:bCs/>
          <w:color w:val="000000"/>
          <w:sz w:val="20"/>
          <w:szCs w:val="20"/>
          <w:lang w:eastAsia="nb-NO"/>
        </w:rPr>
        <w:t>Sion Kautokeino</w:t>
      </w:r>
    </w:p>
    <w:p w14:paraId="21FD9E03" w14:textId="77777777" w:rsidR="00EB102D" w:rsidRPr="00DC2055" w:rsidRDefault="00EB102D" w:rsidP="00ED54E2">
      <w:pPr>
        <w:rPr>
          <w:rFonts w:ascii="Helvetica" w:eastAsia="Times New Roman" w:hAnsi="Helvetica" w:cs="Times New Roman"/>
          <w:bCs/>
          <w:color w:val="000000"/>
          <w:sz w:val="20"/>
          <w:szCs w:val="20"/>
          <w:lang w:eastAsia="nb-NO"/>
        </w:rPr>
      </w:pPr>
    </w:p>
    <w:p w14:paraId="77AF4A65" w14:textId="2926D46E" w:rsidR="00067AFA" w:rsidRPr="00DC2055" w:rsidRDefault="00EB102D" w:rsidP="00EB102D">
      <w:pPr>
        <w:rPr>
          <w:rFonts w:ascii="Helvetica" w:eastAsia="Times New Roman" w:hAnsi="Helvetica" w:cs="Times New Roman"/>
          <w:bCs/>
          <w:color w:val="000000"/>
          <w:sz w:val="20"/>
          <w:szCs w:val="20"/>
          <w:u w:val="single"/>
          <w:lang w:eastAsia="nb-NO"/>
        </w:rPr>
      </w:pPr>
      <w:r w:rsidRPr="00DC2055">
        <w:rPr>
          <w:rFonts w:ascii="Helvetica" w:eastAsia="Times New Roman" w:hAnsi="Helvetica" w:cs="Times New Roman"/>
          <w:bCs/>
          <w:color w:val="000000"/>
          <w:sz w:val="20"/>
          <w:szCs w:val="20"/>
          <w:u w:val="single"/>
          <w:lang w:eastAsia="nb-NO"/>
        </w:rPr>
        <w:t>Bønnemøter:</w:t>
      </w:r>
    </w:p>
    <w:p w14:paraId="3CE90F94" w14:textId="2154DF34" w:rsidR="00EB102D" w:rsidRPr="00DC2055" w:rsidRDefault="00EB102D" w:rsidP="00EB102D">
      <w:pPr>
        <w:rPr>
          <w:rFonts w:ascii="Helvetica" w:eastAsia="Times New Roman" w:hAnsi="Helvetica" w:cs="Times New Roman"/>
          <w:bCs/>
          <w:color w:val="000000"/>
          <w:sz w:val="20"/>
          <w:szCs w:val="20"/>
          <w:lang w:eastAsia="nb-NO"/>
        </w:rPr>
      </w:pPr>
      <w:r w:rsidRPr="00DC2055">
        <w:rPr>
          <w:rFonts w:ascii="Helvetica" w:eastAsia="Times New Roman" w:hAnsi="Helvetica" w:cs="Times New Roman"/>
          <w:bCs/>
          <w:color w:val="000000"/>
          <w:sz w:val="20"/>
          <w:szCs w:val="20"/>
          <w:lang w:eastAsia="nb-NO"/>
        </w:rPr>
        <w:t>Mandager kl. 10.30 Bønnemøte på Teams (hver uke)</w:t>
      </w:r>
      <w:r w:rsidR="00781860" w:rsidRPr="00DC2055">
        <w:rPr>
          <w:rFonts w:ascii="Helvetica" w:eastAsia="Times New Roman" w:hAnsi="Helvetica" w:cs="Times New Roman"/>
          <w:bCs/>
          <w:color w:val="000000"/>
          <w:sz w:val="20"/>
          <w:szCs w:val="20"/>
          <w:lang w:eastAsia="nb-NO"/>
        </w:rPr>
        <w:t xml:space="preserve"> (</w:t>
      </w:r>
      <w:r w:rsidR="006F7B6E" w:rsidRPr="00DC2055">
        <w:rPr>
          <w:rFonts w:ascii="Helvetica" w:eastAsia="Times New Roman" w:hAnsi="Helvetica" w:cs="Times New Roman"/>
          <w:bCs/>
          <w:color w:val="000000"/>
          <w:sz w:val="20"/>
          <w:szCs w:val="20"/>
          <w:lang w:eastAsia="nb-NO"/>
        </w:rPr>
        <w:t xml:space="preserve">Ikke </w:t>
      </w:r>
      <w:r w:rsidR="007346CF" w:rsidRPr="00DC2055">
        <w:rPr>
          <w:rFonts w:ascii="Helvetica" w:eastAsia="Times New Roman" w:hAnsi="Helvetica" w:cs="Times New Roman"/>
          <w:bCs/>
          <w:color w:val="000000"/>
          <w:sz w:val="20"/>
          <w:szCs w:val="20"/>
          <w:lang w:eastAsia="nb-NO"/>
        </w:rPr>
        <w:t>mandag 25. mai</w:t>
      </w:r>
      <w:r w:rsidR="001F5D97" w:rsidRPr="00DC2055">
        <w:rPr>
          <w:rFonts w:ascii="Helvetica" w:eastAsia="Times New Roman" w:hAnsi="Helvetica" w:cs="Times New Roman"/>
          <w:bCs/>
          <w:color w:val="000000"/>
          <w:sz w:val="20"/>
          <w:szCs w:val="20"/>
          <w:lang w:eastAsia="nb-NO"/>
        </w:rPr>
        <w:t>)</w:t>
      </w:r>
      <w:r w:rsidR="00781860" w:rsidRPr="00DC2055">
        <w:rPr>
          <w:rFonts w:ascii="Helvetica" w:eastAsia="Times New Roman" w:hAnsi="Helvetica" w:cs="Times New Roman"/>
          <w:bCs/>
          <w:color w:val="000000"/>
          <w:sz w:val="20"/>
          <w:szCs w:val="20"/>
          <w:lang w:eastAsia="nb-NO"/>
        </w:rPr>
        <w:t xml:space="preserve"> </w:t>
      </w:r>
    </w:p>
    <w:p w14:paraId="3BE675C7" w14:textId="3F59A9E0" w:rsidR="00EB102D" w:rsidRPr="00DC2055" w:rsidRDefault="00EB102D" w:rsidP="00EB102D">
      <w:pPr>
        <w:rPr>
          <w:rFonts w:ascii="Helvetica" w:eastAsia="Times New Roman" w:hAnsi="Helvetica" w:cs="Times New Roman"/>
          <w:bCs/>
          <w:color w:val="000000"/>
          <w:sz w:val="20"/>
          <w:szCs w:val="20"/>
          <w:lang w:eastAsia="nb-NO"/>
        </w:rPr>
      </w:pPr>
      <w:r w:rsidRPr="00DC2055">
        <w:rPr>
          <w:rFonts w:ascii="Helvetica" w:eastAsia="Times New Roman" w:hAnsi="Helvetica" w:cs="Times New Roman"/>
          <w:bCs/>
          <w:color w:val="000000"/>
          <w:sz w:val="20"/>
          <w:szCs w:val="20"/>
          <w:lang w:eastAsia="nb-NO"/>
        </w:rPr>
        <w:t xml:space="preserve">Torsdag </w:t>
      </w:r>
      <w:r w:rsidR="001F5D97" w:rsidRPr="00DC2055">
        <w:rPr>
          <w:rFonts w:ascii="Helvetica" w:eastAsia="Times New Roman" w:hAnsi="Helvetica" w:cs="Times New Roman"/>
          <w:bCs/>
          <w:color w:val="000000"/>
          <w:sz w:val="20"/>
          <w:szCs w:val="20"/>
          <w:lang w:eastAsia="nb-NO"/>
        </w:rPr>
        <w:t>0</w:t>
      </w:r>
      <w:r w:rsidR="007346CF" w:rsidRPr="00DC2055">
        <w:rPr>
          <w:rFonts w:ascii="Helvetica" w:eastAsia="Times New Roman" w:hAnsi="Helvetica" w:cs="Times New Roman"/>
          <w:bCs/>
          <w:color w:val="000000"/>
          <w:sz w:val="20"/>
          <w:szCs w:val="20"/>
          <w:lang w:eastAsia="nb-NO"/>
        </w:rPr>
        <w:t>7</w:t>
      </w:r>
      <w:r w:rsidRPr="00DC2055">
        <w:rPr>
          <w:rFonts w:ascii="Helvetica" w:eastAsia="Times New Roman" w:hAnsi="Helvetica" w:cs="Times New Roman"/>
          <w:bCs/>
          <w:color w:val="000000"/>
          <w:sz w:val="20"/>
          <w:szCs w:val="20"/>
          <w:lang w:eastAsia="nb-NO"/>
        </w:rPr>
        <w:t xml:space="preserve">. </w:t>
      </w:r>
      <w:r w:rsidR="000975F8">
        <w:rPr>
          <w:rFonts w:ascii="Helvetica" w:eastAsia="Times New Roman" w:hAnsi="Helvetica" w:cs="Times New Roman"/>
          <w:bCs/>
          <w:color w:val="000000"/>
          <w:sz w:val="20"/>
          <w:szCs w:val="20"/>
          <w:lang w:eastAsia="nb-NO"/>
        </w:rPr>
        <w:t>mai</w:t>
      </w:r>
      <w:r w:rsidRPr="00DC2055">
        <w:rPr>
          <w:rFonts w:ascii="Helvetica" w:eastAsia="Times New Roman" w:hAnsi="Helvetica" w:cs="Times New Roman"/>
          <w:bCs/>
          <w:color w:val="000000"/>
          <w:sz w:val="20"/>
          <w:szCs w:val="20"/>
          <w:lang w:eastAsia="nb-NO"/>
        </w:rPr>
        <w:t xml:space="preserve"> kl. 18.00 </w:t>
      </w:r>
      <w:r w:rsidR="007346CF" w:rsidRPr="00DC2055">
        <w:rPr>
          <w:rFonts w:ascii="Helvetica" w:eastAsia="Times New Roman" w:hAnsi="Helvetica" w:cs="Times New Roman"/>
          <w:bCs/>
          <w:color w:val="000000"/>
          <w:sz w:val="20"/>
          <w:szCs w:val="20"/>
          <w:lang w:eastAsia="nb-NO"/>
        </w:rPr>
        <w:t>Bet</w:t>
      </w:r>
      <w:r w:rsidR="005B5319" w:rsidRPr="00DC2055">
        <w:rPr>
          <w:rFonts w:ascii="Helvetica" w:eastAsia="Times New Roman" w:hAnsi="Helvetica" w:cs="Times New Roman"/>
          <w:bCs/>
          <w:color w:val="000000"/>
          <w:sz w:val="20"/>
          <w:szCs w:val="20"/>
          <w:lang w:eastAsia="nb-NO"/>
        </w:rPr>
        <w:t>ania Vestre Jakobselv</w:t>
      </w:r>
      <w:r w:rsidRPr="00DC2055">
        <w:rPr>
          <w:rFonts w:ascii="Helvetica" w:eastAsia="Times New Roman" w:hAnsi="Helvetica" w:cs="Times New Roman"/>
          <w:bCs/>
          <w:color w:val="000000"/>
          <w:sz w:val="20"/>
          <w:szCs w:val="20"/>
          <w:lang w:eastAsia="nb-NO"/>
        </w:rPr>
        <w:t>, Felles Bønnemøte for Vadsø/Vardø</w:t>
      </w:r>
    </w:p>
    <w:p w14:paraId="723123E6" w14:textId="2921C9EB" w:rsidR="00712508" w:rsidRPr="00DC2055" w:rsidRDefault="00712508" w:rsidP="00712508">
      <w:pPr>
        <w:rPr>
          <w:rFonts w:ascii="Helvetica" w:eastAsia="Times New Roman" w:hAnsi="Helvetica" w:cs="Times New Roman"/>
          <w:bCs/>
          <w:color w:val="000000"/>
          <w:sz w:val="20"/>
          <w:szCs w:val="20"/>
          <w:lang w:eastAsia="nb-NO"/>
        </w:rPr>
      </w:pPr>
      <w:r w:rsidRPr="00DC2055">
        <w:rPr>
          <w:rFonts w:ascii="Helvetica" w:eastAsia="Times New Roman" w:hAnsi="Helvetica" w:cs="Times New Roman"/>
          <w:bCs/>
          <w:color w:val="000000"/>
          <w:sz w:val="20"/>
          <w:szCs w:val="20"/>
          <w:lang w:eastAsia="nb-NO"/>
        </w:rPr>
        <w:t xml:space="preserve">Tirsdag </w:t>
      </w:r>
      <w:r w:rsidR="005B5319" w:rsidRPr="00DC2055">
        <w:rPr>
          <w:rFonts w:ascii="Helvetica" w:eastAsia="Times New Roman" w:hAnsi="Helvetica" w:cs="Times New Roman"/>
          <w:bCs/>
          <w:color w:val="000000"/>
          <w:sz w:val="20"/>
          <w:szCs w:val="20"/>
          <w:lang w:eastAsia="nb-NO"/>
        </w:rPr>
        <w:t xml:space="preserve">05. mai kl. </w:t>
      </w:r>
      <w:r w:rsidR="00445C39" w:rsidRPr="00DC2055">
        <w:rPr>
          <w:rFonts w:ascii="Helvetica" w:eastAsia="Times New Roman" w:hAnsi="Helvetica" w:cs="Times New Roman"/>
          <w:bCs/>
          <w:color w:val="000000"/>
          <w:sz w:val="20"/>
          <w:szCs w:val="20"/>
          <w:lang w:eastAsia="nb-NO"/>
        </w:rPr>
        <w:t>18.00 Bønn og lovsang, Vardø Menighetshus</w:t>
      </w:r>
    </w:p>
    <w:p w14:paraId="50F47330" w14:textId="643C2BBA" w:rsidR="00445C39" w:rsidRPr="00DC2055" w:rsidRDefault="00445C39" w:rsidP="00712508">
      <w:pPr>
        <w:rPr>
          <w:rFonts w:ascii="Helvetica" w:eastAsia="Times New Roman" w:hAnsi="Helvetica" w:cs="Times New Roman"/>
          <w:bCs/>
          <w:color w:val="000000"/>
          <w:sz w:val="20"/>
          <w:szCs w:val="20"/>
          <w:lang w:eastAsia="nb-NO"/>
        </w:rPr>
      </w:pPr>
      <w:r w:rsidRPr="00DC2055">
        <w:rPr>
          <w:rFonts w:ascii="Helvetica" w:eastAsia="Times New Roman" w:hAnsi="Helvetica" w:cs="Times New Roman"/>
          <w:bCs/>
          <w:color w:val="000000"/>
          <w:sz w:val="20"/>
          <w:szCs w:val="20"/>
          <w:lang w:eastAsia="nb-NO"/>
        </w:rPr>
        <w:t xml:space="preserve">Tirsdag </w:t>
      </w:r>
      <w:r w:rsidR="00E07443" w:rsidRPr="00DC2055">
        <w:rPr>
          <w:rFonts w:ascii="Helvetica" w:eastAsia="Times New Roman" w:hAnsi="Helvetica" w:cs="Times New Roman"/>
          <w:bCs/>
          <w:color w:val="000000"/>
          <w:sz w:val="20"/>
          <w:szCs w:val="20"/>
          <w:lang w:eastAsia="nb-NO"/>
        </w:rPr>
        <w:t>12. mai kl. 18.00 Bønn og lovsang, Vardø Menighetshus</w:t>
      </w:r>
    </w:p>
    <w:p w14:paraId="39F2B374" w14:textId="0A9CACD6" w:rsidR="00E07443" w:rsidRPr="00DC2055" w:rsidRDefault="00E07443" w:rsidP="00712508">
      <w:pPr>
        <w:rPr>
          <w:rFonts w:ascii="Helvetica" w:eastAsia="Times New Roman" w:hAnsi="Helvetica" w:cs="Times New Roman"/>
          <w:bCs/>
          <w:color w:val="000000"/>
          <w:sz w:val="20"/>
          <w:szCs w:val="20"/>
          <w:lang w:eastAsia="nb-NO"/>
        </w:rPr>
      </w:pPr>
      <w:r w:rsidRPr="00DC2055">
        <w:rPr>
          <w:rFonts w:ascii="Helvetica" w:eastAsia="Times New Roman" w:hAnsi="Helvetica" w:cs="Times New Roman"/>
          <w:bCs/>
          <w:color w:val="000000"/>
          <w:sz w:val="20"/>
          <w:szCs w:val="20"/>
          <w:lang w:eastAsia="nb-NO"/>
        </w:rPr>
        <w:t xml:space="preserve">Tirsdag 19. mai </w:t>
      </w:r>
      <w:r w:rsidR="003A1D3E" w:rsidRPr="00DC2055">
        <w:rPr>
          <w:rFonts w:ascii="Helvetica" w:eastAsia="Times New Roman" w:hAnsi="Helvetica" w:cs="Times New Roman"/>
          <w:bCs/>
          <w:color w:val="000000"/>
          <w:sz w:val="20"/>
          <w:szCs w:val="20"/>
          <w:lang w:eastAsia="nb-NO"/>
        </w:rPr>
        <w:t>kl. 18.00 Bønn og lovsang, Vardø Menighetshus</w:t>
      </w:r>
    </w:p>
    <w:p w14:paraId="7519E18E" w14:textId="416CACD7" w:rsidR="003A1D3E" w:rsidRPr="00DC2055" w:rsidRDefault="003A1D3E" w:rsidP="00712508">
      <w:pPr>
        <w:rPr>
          <w:rFonts w:ascii="Helvetica" w:eastAsia="Times New Roman" w:hAnsi="Helvetica" w:cs="Times New Roman"/>
          <w:bCs/>
          <w:color w:val="000000"/>
          <w:sz w:val="20"/>
          <w:szCs w:val="20"/>
          <w:lang w:eastAsia="nb-NO"/>
        </w:rPr>
      </w:pPr>
      <w:r w:rsidRPr="00DC2055">
        <w:rPr>
          <w:rFonts w:ascii="Helvetica" w:eastAsia="Times New Roman" w:hAnsi="Helvetica" w:cs="Times New Roman"/>
          <w:bCs/>
          <w:color w:val="000000"/>
          <w:sz w:val="20"/>
          <w:szCs w:val="20"/>
          <w:lang w:eastAsia="nb-NO"/>
        </w:rPr>
        <w:t xml:space="preserve">Tirsdag 26. mai </w:t>
      </w:r>
      <w:r w:rsidR="007C799B" w:rsidRPr="00DC2055">
        <w:rPr>
          <w:rFonts w:ascii="Helvetica" w:eastAsia="Times New Roman" w:hAnsi="Helvetica" w:cs="Times New Roman"/>
          <w:bCs/>
          <w:color w:val="000000"/>
          <w:sz w:val="20"/>
          <w:szCs w:val="20"/>
          <w:lang w:eastAsia="nb-NO"/>
        </w:rPr>
        <w:t>k</w:t>
      </w:r>
      <w:r w:rsidRPr="00DC2055">
        <w:rPr>
          <w:rFonts w:ascii="Helvetica" w:eastAsia="Times New Roman" w:hAnsi="Helvetica" w:cs="Times New Roman"/>
          <w:bCs/>
          <w:color w:val="000000"/>
          <w:sz w:val="20"/>
          <w:szCs w:val="20"/>
          <w:lang w:eastAsia="nb-NO"/>
        </w:rPr>
        <w:t>l. 18.00 Bønn og lovsang, Vardø</w:t>
      </w:r>
      <w:r w:rsidR="007C799B" w:rsidRPr="00DC2055">
        <w:rPr>
          <w:rFonts w:ascii="Helvetica" w:eastAsia="Times New Roman" w:hAnsi="Helvetica" w:cs="Times New Roman"/>
          <w:bCs/>
          <w:color w:val="000000"/>
          <w:sz w:val="20"/>
          <w:szCs w:val="20"/>
          <w:lang w:eastAsia="nb-NO"/>
        </w:rPr>
        <w:t xml:space="preserve"> Menighetshus</w:t>
      </w:r>
    </w:p>
    <w:p w14:paraId="17571ABF" w14:textId="0F754FCB" w:rsidR="007C799B" w:rsidRPr="00DC2055" w:rsidRDefault="007C799B" w:rsidP="00712508">
      <w:pPr>
        <w:rPr>
          <w:rFonts w:ascii="Helvetica" w:eastAsia="Times New Roman" w:hAnsi="Helvetica" w:cs="Times New Roman"/>
          <w:bCs/>
          <w:color w:val="000000"/>
          <w:sz w:val="20"/>
          <w:szCs w:val="20"/>
          <w:lang w:eastAsia="nb-NO"/>
        </w:rPr>
      </w:pPr>
      <w:r w:rsidRPr="00DC2055">
        <w:rPr>
          <w:rFonts w:ascii="Helvetica" w:eastAsia="Times New Roman" w:hAnsi="Helvetica" w:cs="Times New Roman"/>
          <w:bCs/>
          <w:color w:val="000000"/>
          <w:sz w:val="20"/>
          <w:szCs w:val="20"/>
          <w:lang w:eastAsia="nb-NO"/>
        </w:rPr>
        <w:t>Tirsdag 02. juni kl. 18.00 Bønn og lovsang, Vardø Menighetshus</w:t>
      </w:r>
    </w:p>
    <w:p w14:paraId="30FF3CD8" w14:textId="77777777" w:rsidR="00BF4679" w:rsidRPr="00DC2055" w:rsidRDefault="00BF4679" w:rsidP="00B647C9">
      <w:pPr>
        <w:rPr>
          <w:rFonts w:ascii="Helvetica" w:eastAsia="Times New Roman" w:hAnsi="Helvetica" w:cs="Times New Roman"/>
          <w:bCs/>
          <w:color w:val="000000"/>
          <w:sz w:val="20"/>
          <w:szCs w:val="20"/>
          <w:lang w:eastAsia="nb-NO"/>
        </w:rPr>
      </w:pPr>
    </w:p>
    <w:p w14:paraId="73825B10" w14:textId="08176B39" w:rsidR="00791D10" w:rsidRPr="00DC2055" w:rsidRDefault="001E245A" w:rsidP="00B647C9">
      <w:pPr>
        <w:rPr>
          <w:rFonts w:ascii="Helvetica" w:hAnsi="Helvetica"/>
          <w:b/>
          <w:bCs/>
          <w:i/>
          <w:iCs/>
        </w:rPr>
      </w:pPr>
      <w:r w:rsidRPr="00DC2055">
        <w:rPr>
          <w:rFonts w:ascii="Helvetica" w:hAnsi="Helvetica"/>
          <w:b/>
          <w:bCs/>
          <w:sz w:val="20"/>
          <w:szCs w:val="20"/>
        </w:rPr>
        <w:t>Be</w:t>
      </w:r>
      <w:r w:rsidR="00791D10" w:rsidRPr="00DC2055">
        <w:rPr>
          <w:rFonts w:ascii="Helvetica" w:hAnsi="Helvetica"/>
          <w:b/>
          <w:bCs/>
          <w:sz w:val="20"/>
          <w:szCs w:val="20"/>
        </w:rPr>
        <w:t xml:space="preserve"> for</w:t>
      </w:r>
      <w:r w:rsidR="0083154C" w:rsidRPr="00DC2055">
        <w:rPr>
          <w:rFonts w:ascii="Helvetica" w:hAnsi="Helvetica"/>
          <w:b/>
          <w:bCs/>
          <w:sz w:val="20"/>
          <w:szCs w:val="20"/>
        </w:rPr>
        <w:t xml:space="preserve"> våre planer med </w:t>
      </w:r>
      <w:r w:rsidR="000C5BB4" w:rsidRPr="00DC2055">
        <w:rPr>
          <w:rFonts w:ascii="Helvetica" w:hAnsi="Helvetica"/>
          <w:b/>
          <w:bCs/>
          <w:sz w:val="20"/>
          <w:szCs w:val="20"/>
        </w:rPr>
        <w:t xml:space="preserve">et </w:t>
      </w:r>
      <w:r w:rsidR="00825966" w:rsidRPr="00DC2055">
        <w:rPr>
          <w:rFonts w:ascii="Helvetica" w:hAnsi="Helvetica"/>
          <w:b/>
          <w:bCs/>
          <w:sz w:val="20"/>
          <w:szCs w:val="20"/>
        </w:rPr>
        <w:t>Bønnehus</w:t>
      </w:r>
      <w:r w:rsidR="0083154C" w:rsidRPr="00DC2055">
        <w:rPr>
          <w:rFonts w:ascii="Helvetica" w:hAnsi="Helvetica"/>
          <w:b/>
          <w:bCs/>
          <w:sz w:val="20"/>
          <w:szCs w:val="20"/>
        </w:rPr>
        <w:t xml:space="preserve"> i Vardø, kjøp</w:t>
      </w:r>
      <w:r w:rsidR="00F718C3" w:rsidRPr="00DC2055">
        <w:rPr>
          <w:rFonts w:ascii="Helvetica" w:hAnsi="Helvetica"/>
          <w:b/>
          <w:bCs/>
          <w:sz w:val="20"/>
          <w:szCs w:val="20"/>
        </w:rPr>
        <w:t xml:space="preserve"> av</w:t>
      </w:r>
      <w:r w:rsidR="0083154C" w:rsidRPr="00DC2055">
        <w:rPr>
          <w:rFonts w:ascii="Helvetica" w:hAnsi="Helvetica"/>
          <w:b/>
          <w:bCs/>
          <w:sz w:val="20"/>
          <w:szCs w:val="20"/>
        </w:rPr>
        <w:t xml:space="preserve"> Vardø Menighetshus</w:t>
      </w:r>
      <w:r w:rsidR="0079478A" w:rsidRPr="00DC2055">
        <w:rPr>
          <w:rFonts w:ascii="Helvetica" w:hAnsi="Helvetica"/>
          <w:b/>
          <w:bCs/>
          <w:sz w:val="20"/>
          <w:szCs w:val="20"/>
        </w:rPr>
        <w:t xml:space="preserve"> og</w:t>
      </w:r>
      <w:r w:rsidR="00FA3852" w:rsidRPr="00DC2055">
        <w:rPr>
          <w:rFonts w:ascii="Helvetica" w:hAnsi="Helvetica"/>
          <w:b/>
          <w:bCs/>
          <w:sz w:val="20"/>
          <w:szCs w:val="20"/>
        </w:rPr>
        <w:t xml:space="preserve"> Bønn for Finnmark</w:t>
      </w:r>
      <w:r w:rsidR="0079478A" w:rsidRPr="00DC2055">
        <w:rPr>
          <w:rFonts w:ascii="Helvetica" w:hAnsi="Helvetica"/>
          <w:b/>
          <w:bCs/>
          <w:sz w:val="20"/>
          <w:szCs w:val="20"/>
        </w:rPr>
        <w:t xml:space="preserve"> sitt arbeid i Vardø og Finnmark</w:t>
      </w:r>
      <w:r w:rsidR="00D31BE9" w:rsidRPr="00DC2055">
        <w:rPr>
          <w:rFonts w:ascii="Helvetica" w:hAnsi="Helvetica"/>
          <w:b/>
          <w:bCs/>
          <w:sz w:val="20"/>
          <w:szCs w:val="20"/>
        </w:rPr>
        <w:t>. Vi er svært ta</w:t>
      </w:r>
      <w:r w:rsidR="00B06CFE" w:rsidRPr="00DC2055">
        <w:rPr>
          <w:rFonts w:ascii="Helvetica" w:hAnsi="Helvetica"/>
          <w:b/>
          <w:bCs/>
          <w:sz w:val="20"/>
          <w:szCs w:val="20"/>
        </w:rPr>
        <w:t xml:space="preserve">kknemlige for </w:t>
      </w:r>
      <w:r w:rsidR="00C97F6F" w:rsidRPr="00DC2055">
        <w:rPr>
          <w:rFonts w:ascii="Helvetica" w:hAnsi="Helvetica"/>
          <w:b/>
          <w:bCs/>
          <w:sz w:val="20"/>
          <w:szCs w:val="20"/>
        </w:rPr>
        <w:t>all støtte og forbønn</w:t>
      </w:r>
      <w:r w:rsidR="00D56C15" w:rsidRPr="00DC2055">
        <w:rPr>
          <w:rFonts w:ascii="Helvetica" w:hAnsi="Helvetica"/>
          <w:b/>
          <w:bCs/>
          <w:sz w:val="20"/>
          <w:szCs w:val="20"/>
        </w:rPr>
        <w:t>!</w:t>
      </w:r>
    </w:p>
    <w:p w14:paraId="13D26843" w14:textId="6003D8D7" w:rsidR="003355B5" w:rsidRPr="00DC2055" w:rsidRDefault="003355B5" w:rsidP="00494EEA">
      <w:pPr>
        <w:rPr>
          <w:rFonts w:ascii="Helvetica" w:eastAsia="Times New Roman" w:hAnsi="Helvetica" w:cs="Times New Roman"/>
          <w:b/>
          <w:bCs/>
          <w:color w:val="000000"/>
          <w:sz w:val="20"/>
          <w:szCs w:val="20"/>
          <w:lang w:eastAsia="nb-NO"/>
        </w:rPr>
      </w:pPr>
    </w:p>
    <w:p w14:paraId="0E11E7F6" w14:textId="77777777" w:rsidR="00306DB4" w:rsidRPr="00DC2055" w:rsidRDefault="00801EE6" w:rsidP="00393428">
      <w:pPr>
        <w:rPr>
          <w:rFonts w:ascii="Helvetica" w:eastAsia="Times New Roman" w:hAnsi="Helvetica" w:cs="Times New Roman"/>
          <w:b/>
          <w:bCs/>
          <w:color w:val="000000"/>
          <w:sz w:val="20"/>
          <w:szCs w:val="20"/>
          <w:lang w:eastAsia="nb-NO"/>
        </w:rPr>
      </w:pPr>
      <w:r w:rsidRPr="00DC2055">
        <w:rPr>
          <w:rFonts w:ascii="Helvetica" w:eastAsia="Times New Roman" w:hAnsi="Helvetica" w:cs="Times New Roman"/>
          <w:b/>
          <w:bCs/>
          <w:color w:val="000000"/>
          <w:sz w:val="20"/>
          <w:szCs w:val="20"/>
          <w:lang w:eastAsia="nb-NO"/>
        </w:rPr>
        <w:t xml:space="preserve">Guds Fred! </w:t>
      </w:r>
    </w:p>
    <w:p w14:paraId="73F5411F" w14:textId="5EF592E9" w:rsidR="004E3226" w:rsidRPr="00DC2055" w:rsidRDefault="00801EE6" w:rsidP="00393428">
      <w:pPr>
        <w:rPr>
          <w:rFonts w:ascii="Helvetica" w:eastAsia="Times New Roman" w:hAnsi="Helvetica" w:cs="Times New Roman"/>
          <w:b/>
          <w:bCs/>
          <w:color w:val="000000"/>
          <w:sz w:val="20"/>
          <w:szCs w:val="20"/>
          <w:lang w:eastAsia="nb-NO"/>
        </w:rPr>
      </w:pPr>
      <w:r w:rsidRPr="00DC2055">
        <w:rPr>
          <w:rFonts w:ascii="Helvetica" w:eastAsia="Times New Roman" w:hAnsi="Helvetica" w:cs="Times New Roman"/>
          <w:b/>
          <w:bCs/>
          <w:color w:val="000000"/>
          <w:sz w:val="20"/>
          <w:szCs w:val="20"/>
          <w:lang w:eastAsia="nb-NO"/>
        </w:rPr>
        <w:t>Beate og Jørn-Ivar Hol</w:t>
      </w:r>
      <w:r w:rsidR="00AE3A83" w:rsidRPr="00DC2055">
        <w:rPr>
          <w:rFonts w:ascii="Helvetica" w:eastAsia="Times New Roman" w:hAnsi="Helvetica" w:cs="Times New Roman"/>
          <w:b/>
          <w:bCs/>
          <w:color w:val="000000"/>
          <w:sz w:val="20"/>
          <w:szCs w:val="20"/>
          <w:lang w:eastAsia="nb-NO"/>
        </w:rPr>
        <w:t>mg</w:t>
      </w:r>
      <w:r w:rsidR="00E12A54" w:rsidRPr="00DC2055">
        <w:rPr>
          <w:rFonts w:ascii="Helvetica" w:eastAsia="Times New Roman" w:hAnsi="Helvetica" w:cs="Times New Roman"/>
          <w:b/>
          <w:bCs/>
          <w:color w:val="000000"/>
          <w:sz w:val="20"/>
          <w:szCs w:val="20"/>
          <w:lang w:eastAsia="nb-NO"/>
        </w:rPr>
        <w:t>re</w:t>
      </w:r>
      <w:r w:rsidR="001D0252" w:rsidRPr="00DC2055">
        <w:rPr>
          <w:rFonts w:ascii="Helvetica" w:eastAsia="Times New Roman" w:hAnsi="Helvetica" w:cs="Times New Roman"/>
          <w:b/>
          <w:bCs/>
          <w:color w:val="000000"/>
          <w:sz w:val="20"/>
          <w:szCs w:val="20"/>
          <w:lang w:eastAsia="nb-NO"/>
        </w:rPr>
        <w:t>n</w:t>
      </w:r>
    </w:p>
    <w:p w14:paraId="6B274D01" w14:textId="77777777" w:rsidR="00081497" w:rsidRPr="00DC2055" w:rsidRDefault="00081497" w:rsidP="00393428">
      <w:pPr>
        <w:rPr>
          <w:rFonts w:ascii="Helvetica" w:eastAsia="Times New Roman" w:hAnsi="Helvetica" w:cs="Times New Roman"/>
          <w:b/>
          <w:bCs/>
          <w:color w:val="000000"/>
          <w:sz w:val="20"/>
          <w:szCs w:val="20"/>
          <w:lang w:eastAsia="nb-NO"/>
        </w:rPr>
      </w:pPr>
    </w:p>
    <w:p w14:paraId="3CD27621" w14:textId="77777777" w:rsidR="00A666F9" w:rsidRPr="00DC2055" w:rsidRDefault="00A666F9" w:rsidP="00393428">
      <w:pPr>
        <w:rPr>
          <w:rFonts w:ascii="Helvetica" w:eastAsia="Times New Roman" w:hAnsi="Helvetica" w:cs="Times New Roman"/>
          <w:b/>
          <w:bCs/>
          <w:color w:val="000000"/>
          <w:sz w:val="20"/>
          <w:szCs w:val="20"/>
          <w:lang w:eastAsia="nb-NO"/>
        </w:rPr>
      </w:pPr>
    </w:p>
    <w:p w14:paraId="4044A5A5" w14:textId="77777777" w:rsidR="00A666F9" w:rsidRPr="00DC2055" w:rsidRDefault="00A666F9" w:rsidP="00393428">
      <w:pPr>
        <w:rPr>
          <w:rFonts w:ascii="Helvetica" w:eastAsia="Times New Roman" w:hAnsi="Helvetica" w:cs="Times New Roman"/>
          <w:b/>
          <w:bCs/>
          <w:color w:val="000000"/>
          <w:sz w:val="20"/>
          <w:szCs w:val="20"/>
          <w:lang w:eastAsia="nb-NO"/>
        </w:rPr>
      </w:pPr>
    </w:p>
    <w:p w14:paraId="4BDAECFF" w14:textId="77777777" w:rsidR="00A666F9" w:rsidRPr="00DC2055" w:rsidRDefault="00A666F9" w:rsidP="00393428">
      <w:pPr>
        <w:rPr>
          <w:rFonts w:ascii="Helvetica" w:eastAsia="Times New Roman" w:hAnsi="Helvetica" w:cs="Times New Roman"/>
          <w:b/>
          <w:bCs/>
          <w:color w:val="000000"/>
          <w:sz w:val="20"/>
          <w:szCs w:val="20"/>
          <w:lang w:eastAsia="nb-NO"/>
        </w:rPr>
      </w:pPr>
    </w:p>
    <w:p w14:paraId="57950EAD" w14:textId="77777777" w:rsidR="00A666F9" w:rsidRPr="00DC2055" w:rsidRDefault="00A666F9" w:rsidP="00393428">
      <w:pPr>
        <w:rPr>
          <w:rFonts w:ascii="Helvetica" w:eastAsia="Times New Roman" w:hAnsi="Helvetica" w:cs="Times New Roman"/>
          <w:b/>
          <w:bCs/>
          <w:color w:val="000000"/>
          <w:sz w:val="20"/>
          <w:szCs w:val="20"/>
          <w:lang w:eastAsia="nb-NO"/>
        </w:rPr>
      </w:pPr>
    </w:p>
    <w:p w14:paraId="7CE7C79F" w14:textId="77777777" w:rsidR="00A666F9" w:rsidRPr="00DC2055" w:rsidRDefault="00A666F9" w:rsidP="00393428">
      <w:pPr>
        <w:rPr>
          <w:rFonts w:ascii="Helvetica" w:eastAsia="Times New Roman" w:hAnsi="Helvetica" w:cs="Times New Roman"/>
          <w:b/>
          <w:bCs/>
          <w:color w:val="000000"/>
          <w:sz w:val="20"/>
          <w:szCs w:val="20"/>
          <w:lang w:eastAsia="nb-NO"/>
        </w:rPr>
      </w:pPr>
    </w:p>
    <w:p w14:paraId="16384D96" w14:textId="77777777" w:rsidR="00A666F9" w:rsidRPr="00DC2055" w:rsidRDefault="00A666F9" w:rsidP="00393428">
      <w:pPr>
        <w:rPr>
          <w:rFonts w:ascii="Helvetica" w:eastAsia="Times New Roman" w:hAnsi="Helvetica" w:cs="Times New Roman"/>
          <w:b/>
          <w:bCs/>
          <w:color w:val="000000"/>
          <w:sz w:val="20"/>
          <w:szCs w:val="20"/>
          <w:lang w:eastAsia="nb-NO"/>
        </w:rPr>
      </w:pPr>
    </w:p>
    <w:p w14:paraId="60EBD3DD" w14:textId="77777777" w:rsidR="003B42DA" w:rsidRPr="00DC2055" w:rsidRDefault="003B42DA" w:rsidP="00393428">
      <w:pPr>
        <w:rPr>
          <w:rFonts w:ascii="Helvetica" w:eastAsia="Times New Roman" w:hAnsi="Helvetica" w:cs="Times New Roman"/>
          <w:b/>
          <w:bCs/>
          <w:color w:val="000000"/>
          <w:sz w:val="20"/>
          <w:szCs w:val="20"/>
          <w:lang w:eastAsia="nb-NO"/>
        </w:rPr>
      </w:pPr>
    </w:p>
    <w:p w14:paraId="7283B241" w14:textId="77777777" w:rsidR="003B42DA" w:rsidRPr="00DC2055" w:rsidRDefault="003B42DA" w:rsidP="00393428">
      <w:pPr>
        <w:rPr>
          <w:rFonts w:ascii="Helvetica" w:eastAsia="Times New Roman" w:hAnsi="Helvetica" w:cs="Times New Roman"/>
          <w:b/>
          <w:bCs/>
          <w:color w:val="000000"/>
          <w:sz w:val="20"/>
          <w:szCs w:val="20"/>
          <w:lang w:eastAsia="nb-NO"/>
        </w:rPr>
      </w:pPr>
    </w:p>
    <w:p w14:paraId="003BFC50" w14:textId="77777777" w:rsidR="00BE010E" w:rsidRPr="00DC2055" w:rsidRDefault="00BE010E" w:rsidP="00393428">
      <w:pPr>
        <w:rPr>
          <w:rFonts w:ascii="Helvetica" w:eastAsia="Times New Roman" w:hAnsi="Helvetica" w:cs="Times New Roman"/>
          <w:b/>
          <w:bCs/>
          <w:color w:val="000000"/>
          <w:sz w:val="20"/>
          <w:szCs w:val="20"/>
          <w:lang w:eastAsia="nb-NO"/>
        </w:rPr>
      </w:pPr>
    </w:p>
    <w:p w14:paraId="1B0088FE" w14:textId="77777777" w:rsidR="00BE010E" w:rsidRPr="00DC2055" w:rsidRDefault="00BE010E" w:rsidP="00393428">
      <w:pPr>
        <w:rPr>
          <w:rFonts w:ascii="Helvetica" w:eastAsia="Times New Roman" w:hAnsi="Helvetica" w:cs="Times New Roman"/>
          <w:b/>
          <w:bCs/>
          <w:color w:val="000000"/>
          <w:sz w:val="20"/>
          <w:szCs w:val="20"/>
          <w:lang w:eastAsia="nb-NO"/>
        </w:rPr>
      </w:pPr>
    </w:p>
    <w:p w14:paraId="16B5FF05" w14:textId="77777777" w:rsidR="00BE010E" w:rsidRPr="00DC2055" w:rsidRDefault="00BE010E" w:rsidP="00393428">
      <w:pPr>
        <w:rPr>
          <w:rFonts w:ascii="Helvetica" w:eastAsia="Times New Roman" w:hAnsi="Helvetica" w:cs="Times New Roman"/>
          <w:b/>
          <w:bCs/>
          <w:color w:val="000000"/>
          <w:sz w:val="20"/>
          <w:szCs w:val="20"/>
          <w:lang w:eastAsia="nb-NO"/>
        </w:rPr>
      </w:pPr>
    </w:p>
    <w:p w14:paraId="655C9D11" w14:textId="77777777" w:rsidR="00BE010E" w:rsidRPr="00DC2055" w:rsidRDefault="00BE010E" w:rsidP="00393428">
      <w:pPr>
        <w:rPr>
          <w:rFonts w:ascii="Helvetica" w:eastAsia="Times New Roman" w:hAnsi="Helvetica" w:cs="Times New Roman"/>
          <w:b/>
          <w:bCs/>
          <w:color w:val="000000"/>
          <w:sz w:val="20"/>
          <w:szCs w:val="20"/>
          <w:lang w:eastAsia="nb-NO"/>
        </w:rPr>
      </w:pPr>
    </w:p>
    <w:p w14:paraId="3BF69DF1" w14:textId="77777777" w:rsidR="00DE6167" w:rsidRPr="00DC2055" w:rsidRDefault="00DE6167" w:rsidP="00393428">
      <w:pPr>
        <w:rPr>
          <w:rFonts w:ascii="Helvetica" w:eastAsia="Times New Roman" w:hAnsi="Helvetica" w:cs="Times New Roman"/>
          <w:b/>
          <w:bCs/>
          <w:color w:val="000000"/>
          <w:sz w:val="20"/>
          <w:szCs w:val="20"/>
          <w:lang w:eastAsia="nb-NO"/>
        </w:rPr>
      </w:pPr>
    </w:p>
    <w:p w14:paraId="1085F4E0" w14:textId="77777777" w:rsidR="00E666CF" w:rsidRPr="00DC2055" w:rsidRDefault="00E666CF" w:rsidP="00393428">
      <w:pPr>
        <w:rPr>
          <w:rFonts w:ascii="Helvetica" w:eastAsia="Times New Roman" w:hAnsi="Helvetica" w:cs="Times New Roman"/>
          <w:b/>
          <w:bCs/>
          <w:color w:val="000000"/>
          <w:sz w:val="20"/>
          <w:szCs w:val="20"/>
          <w:lang w:eastAsia="nb-NO"/>
        </w:rPr>
      </w:pPr>
    </w:p>
    <w:p w14:paraId="0A112E64" w14:textId="77777777" w:rsidR="00DE6167" w:rsidRPr="00DC2055" w:rsidRDefault="00DE6167" w:rsidP="00393428">
      <w:pPr>
        <w:rPr>
          <w:rFonts w:ascii="Helvetica" w:eastAsia="Times New Roman" w:hAnsi="Helvetica" w:cs="Times New Roman"/>
          <w:b/>
          <w:bCs/>
          <w:color w:val="000000"/>
          <w:sz w:val="20"/>
          <w:szCs w:val="20"/>
          <w:lang w:eastAsia="nb-NO"/>
        </w:rPr>
      </w:pPr>
    </w:p>
    <w:p w14:paraId="7A734CD0" w14:textId="77777777" w:rsidR="00DE6167" w:rsidRPr="00DC2055" w:rsidRDefault="00DE6167" w:rsidP="00393428">
      <w:pPr>
        <w:rPr>
          <w:rFonts w:ascii="Helvetica" w:eastAsia="Times New Roman" w:hAnsi="Helvetica" w:cs="Times New Roman"/>
          <w:b/>
          <w:bCs/>
          <w:color w:val="000000"/>
          <w:sz w:val="20"/>
          <w:szCs w:val="20"/>
          <w:lang w:eastAsia="nb-NO"/>
        </w:rPr>
      </w:pPr>
    </w:p>
    <w:p w14:paraId="42B8261E" w14:textId="77777777" w:rsidR="00BE010E" w:rsidRPr="00DC2055" w:rsidRDefault="00BE010E" w:rsidP="00393428">
      <w:pPr>
        <w:rPr>
          <w:rFonts w:ascii="Helvetica" w:eastAsia="Times New Roman" w:hAnsi="Helvetica" w:cs="Times New Roman"/>
          <w:b/>
          <w:bCs/>
          <w:color w:val="000000"/>
          <w:sz w:val="20"/>
          <w:szCs w:val="20"/>
          <w:lang w:eastAsia="nb-NO"/>
        </w:rPr>
      </w:pPr>
    </w:p>
    <w:p w14:paraId="0B58AC25" w14:textId="77777777" w:rsidR="006F5AAB" w:rsidRPr="00DC2055" w:rsidRDefault="006F5AAB" w:rsidP="00393428">
      <w:pPr>
        <w:rPr>
          <w:rFonts w:ascii="Helvetica" w:eastAsia="Times New Roman" w:hAnsi="Helvetica" w:cs="Times New Roman"/>
          <w:b/>
          <w:bCs/>
          <w:color w:val="000000"/>
          <w:sz w:val="20"/>
          <w:szCs w:val="20"/>
          <w:lang w:eastAsia="nb-NO"/>
        </w:rPr>
      </w:pPr>
    </w:p>
    <w:p w14:paraId="5B9F4406" w14:textId="77777777" w:rsidR="006F5AAB" w:rsidRPr="00DC2055" w:rsidRDefault="006F5AAB" w:rsidP="00393428">
      <w:pPr>
        <w:rPr>
          <w:rFonts w:ascii="Helvetica" w:eastAsia="Times New Roman" w:hAnsi="Helvetica" w:cs="Times New Roman"/>
          <w:b/>
          <w:bCs/>
          <w:color w:val="000000"/>
          <w:sz w:val="20"/>
          <w:szCs w:val="20"/>
          <w:lang w:eastAsia="nb-NO"/>
        </w:rPr>
      </w:pPr>
    </w:p>
    <w:p w14:paraId="3A093E48" w14:textId="77777777" w:rsidR="006F5AAB" w:rsidRPr="00DC2055" w:rsidRDefault="006F5AAB" w:rsidP="00393428">
      <w:pPr>
        <w:rPr>
          <w:rFonts w:ascii="Helvetica" w:eastAsia="Times New Roman" w:hAnsi="Helvetica" w:cs="Times New Roman"/>
          <w:b/>
          <w:bCs/>
          <w:color w:val="000000"/>
          <w:sz w:val="20"/>
          <w:szCs w:val="20"/>
          <w:lang w:eastAsia="nb-NO"/>
        </w:rPr>
      </w:pPr>
    </w:p>
    <w:p w14:paraId="1CB219EA" w14:textId="77777777" w:rsidR="006F5AAB" w:rsidRPr="00DC2055" w:rsidRDefault="006F5AAB" w:rsidP="00393428">
      <w:pPr>
        <w:rPr>
          <w:rFonts w:ascii="Helvetica" w:eastAsia="Times New Roman" w:hAnsi="Helvetica" w:cs="Times New Roman"/>
          <w:b/>
          <w:bCs/>
          <w:color w:val="000000"/>
          <w:sz w:val="20"/>
          <w:szCs w:val="20"/>
          <w:lang w:eastAsia="nb-NO"/>
        </w:rPr>
      </w:pPr>
    </w:p>
    <w:p w14:paraId="40E1770A" w14:textId="77777777" w:rsidR="00CD20D0" w:rsidRPr="00DC2055" w:rsidRDefault="00CD20D0" w:rsidP="00393428">
      <w:pPr>
        <w:rPr>
          <w:rFonts w:ascii="Helvetica" w:eastAsia="Times New Roman" w:hAnsi="Helvetica" w:cs="Times New Roman"/>
          <w:b/>
          <w:bCs/>
          <w:color w:val="000000"/>
          <w:sz w:val="20"/>
          <w:szCs w:val="20"/>
          <w:lang w:eastAsia="nb-NO"/>
        </w:rPr>
      </w:pPr>
    </w:p>
    <w:p w14:paraId="02A22E6F" w14:textId="77777777" w:rsidR="00CA6038" w:rsidRPr="00DC2055" w:rsidRDefault="00CA6038" w:rsidP="00275CE7">
      <w:pPr>
        <w:rPr>
          <w:rFonts w:ascii="Helvetica" w:eastAsia="Times New Roman" w:hAnsi="Helvetica" w:cs="Times New Roman"/>
          <w:b/>
          <w:bCs/>
          <w:color w:val="000000" w:themeColor="text1"/>
          <w:sz w:val="48"/>
          <w:szCs w:val="48"/>
          <w:lang w:eastAsia="nb-NO"/>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7749DB0E" w14:textId="77777777" w:rsidR="00306DB4" w:rsidRDefault="00306DB4" w:rsidP="00275CE7">
      <w:pPr>
        <w:rPr>
          <w:rFonts w:ascii="Helvetica" w:eastAsia="Times New Roman" w:hAnsi="Helvetica" w:cs="Times New Roman"/>
          <w:b/>
          <w:bCs/>
          <w:color w:val="000000" w:themeColor="text1"/>
          <w:sz w:val="48"/>
          <w:szCs w:val="48"/>
          <w:lang w:eastAsia="nb-NO"/>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6D4CCB9B" w14:textId="77777777" w:rsidR="00F5327B" w:rsidRDefault="00F5327B" w:rsidP="00275CE7">
      <w:pPr>
        <w:rPr>
          <w:rFonts w:ascii="Helvetica" w:eastAsia="Times New Roman" w:hAnsi="Helvetica" w:cs="Times New Roman"/>
          <w:b/>
          <w:bCs/>
          <w:color w:val="000000" w:themeColor="text1"/>
          <w:sz w:val="48"/>
          <w:szCs w:val="48"/>
          <w:lang w:eastAsia="nb-NO"/>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4F692FD6" w14:textId="77777777" w:rsidR="00F5327B" w:rsidRPr="00DC2055" w:rsidRDefault="00F5327B" w:rsidP="00275CE7">
      <w:pPr>
        <w:rPr>
          <w:rFonts w:ascii="Helvetica" w:eastAsia="Times New Roman" w:hAnsi="Helvetica" w:cs="Times New Roman"/>
          <w:b/>
          <w:bCs/>
          <w:color w:val="000000" w:themeColor="text1"/>
          <w:sz w:val="48"/>
          <w:szCs w:val="48"/>
          <w:lang w:eastAsia="nb-NO"/>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796E63E7" w14:textId="3D8A6DC7" w:rsidR="00813493" w:rsidRPr="00DC2055" w:rsidRDefault="00522409" w:rsidP="00966D8E">
      <w:pPr>
        <w:jc w:val="center"/>
        <w:rPr>
          <w:rFonts w:ascii="Helvetica" w:eastAsia="Times New Roman" w:hAnsi="Helvetica" w:cs="Times New Roman"/>
          <w:b/>
          <w:bCs/>
          <w:color w:val="000000" w:themeColor="text1"/>
          <w:sz w:val="48"/>
          <w:szCs w:val="48"/>
          <w:lang w:eastAsia="nb-NO"/>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DC2055">
        <w:rPr>
          <w:rFonts w:ascii="Helvetica" w:eastAsia="Times New Roman" w:hAnsi="Helvetica" w:cs="Times New Roman"/>
          <w:b/>
          <w:bCs/>
          <w:color w:val="000000" w:themeColor="text1"/>
          <w:sz w:val="48"/>
          <w:szCs w:val="48"/>
          <w:lang w:eastAsia="nb-NO"/>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lastRenderedPageBreak/>
        <w:t>Bønne</w:t>
      </w:r>
      <w:r w:rsidR="00D43594" w:rsidRPr="00DC2055">
        <w:rPr>
          <w:rFonts w:ascii="Helvetica" w:eastAsia="Times New Roman" w:hAnsi="Helvetica" w:cs="Times New Roman"/>
          <w:b/>
          <w:bCs/>
          <w:color w:val="000000" w:themeColor="text1"/>
          <w:sz w:val="48"/>
          <w:szCs w:val="48"/>
          <w:lang w:eastAsia="nb-NO"/>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emner </w:t>
      </w:r>
      <w:proofErr w:type="spellStart"/>
      <w:r w:rsidR="00D43594" w:rsidRPr="00DC2055">
        <w:rPr>
          <w:rFonts w:ascii="Helvetica" w:eastAsia="Times New Roman" w:hAnsi="Helvetica" w:cs="Times New Roman"/>
          <w:b/>
          <w:bCs/>
          <w:color w:val="000000" w:themeColor="text1"/>
          <w:sz w:val="48"/>
          <w:szCs w:val="48"/>
          <w:lang w:eastAsia="nb-NO"/>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m.m</w:t>
      </w:r>
      <w:proofErr w:type="spellEnd"/>
    </w:p>
    <w:tbl>
      <w:tblPr>
        <w:tblStyle w:val="Tabellrutenett"/>
        <w:tblpPr w:leftFromText="141" w:rightFromText="141" w:vertAnchor="text" w:horzAnchor="margin" w:tblpY="13"/>
        <w:tblW w:w="9682" w:type="dxa"/>
        <w:tblLook w:val="04A0" w:firstRow="1" w:lastRow="0" w:firstColumn="1" w:lastColumn="0" w:noHBand="0" w:noVBand="1"/>
      </w:tblPr>
      <w:tblGrid>
        <w:gridCol w:w="4815"/>
        <w:gridCol w:w="4867"/>
      </w:tblGrid>
      <w:tr w:rsidR="00C6088B" w:rsidRPr="00DC2055" w14:paraId="2504F995" w14:textId="77777777" w:rsidTr="00496882">
        <w:trPr>
          <w:trHeight w:val="306"/>
        </w:trPr>
        <w:tc>
          <w:tcPr>
            <w:tcW w:w="9682" w:type="dxa"/>
            <w:gridSpan w:val="2"/>
            <w:shd w:val="clear" w:color="auto" w:fill="385623" w:themeFill="accent6" w:themeFillShade="80"/>
          </w:tcPr>
          <w:p w14:paraId="39F91E1C" w14:textId="77777777" w:rsidR="00C6088B" w:rsidRPr="00DC2055" w:rsidRDefault="00C6088B" w:rsidP="00496882">
            <w:pPr>
              <w:jc w:val="center"/>
              <w:rPr>
                <w:rFonts w:ascii="Helvetica" w:eastAsia="Times New Roman" w:hAnsi="Helvetica" w:cs="Times New Roman"/>
                <w:b/>
                <w:color w:val="FFFFFF" w:themeColor="background1"/>
                <w:lang w:eastAsia="nb-NO"/>
              </w:rPr>
            </w:pPr>
            <w:r w:rsidRPr="00DC2055">
              <w:rPr>
                <w:rFonts w:ascii="Helvetica" w:eastAsia="Times New Roman" w:hAnsi="Helvetica" w:cs="Times New Roman"/>
                <w:b/>
                <w:color w:val="FFFFFF" w:themeColor="background1"/>
                <w:lang w:eastAsia="nb-NO"/>
              </w:rPr>
              <w:t>Bønneemner for mai:</w:t>
            </w:r>
          </w:p>
        </w:tc>
      </w:tr>
      <w:tr w:rsidR="00C6088B" w:rsidRPr="00DC2055" w14:paraId="7CAFEA36" w14:textId="77777777" w:rsidTr="00496882">
        <w:trPr>
          <w:trHeight w:val="377"/>
        </w:trPr>
        <w:tc>
          <w:tcPr>
            <w:tcW w:w="4815" w:type="dxa"/>
            <w:shd w:val="clear" w:color="auto" w:fill="A8D08D" w:themeFill="accent6" w:themeFillTint="99"/>
          </w:tcPr>
          <w:p w14:paraId="4AE781B3" w14:textId="77777777" w:rsidR="00C6088B" w:rsidRPr="00DC2055" w:rsidRDefault="00C6088B" w:rsidP="00496882">
            <w:pPr>
              <w:rPr>
                <w:rFonts w:ascii="Helvetica" w:eastAsia="Times New Roman" w:hAnsi="Helvetica" w:cs="Times New Roman"/>
                <w:b/>
                <w:bCs/>
                <w:color w:val="000000"/>
                <w:sz w:val="20"/>
                <w:szCs w:val="20"/>
                <w:lang w:eastAsia="nb-NO"/>
              </w:rPr>
            </w:pPr>
            <w:r w:rsidRPr="00DC2055">
              <w:rPr>
                <w:rFonts w:ascii="Helvetica" w:eastAsia="Times New Roman" w:hAnsi="Helvetica" w:cs="Times New Roman"/>
                <w:b/>
                <w:bCs/>
                <w:color w:val="000000"/>
                <w:sz w:val="20"/>
                <w:szCs w:val="20"/>
                <w:lang w:eastAsia="nb-NO"/>
              </w:rPr>
              <w:t>Vi ber for Vardø kommune:</w:t>
            </w:r>
          </w:p>
          <w:p w14:paraId="2E678F30" w14:textId="77777777" w:rsidR="00C6088B" w:rsidRPr="00DC2055" w:rsidRDefault="00C6088B" w:rsidP="00496882">
            <w:pPr>
              <w:rPr>
                <w:rFonts w:ascii="Helvetica" w:eastAsia="Times New Roman" w:hAnsi="Helvetica" w:cs="Times New Roman"/>
                <w:b/>
                <w:bCs/>
                <w:color w:val="000000"/>
                <w:sz w:val="20"/>
                <w:szCs w:val="20"/>
                <w:lang w:eastAsia="nb-NO"/>
              </w:rPr>
            </w:pPr>
            <w:r w:rsidRPr="00DC2055">
              <w:rPr>
                <w:rFonts w:ascii="Helvetica" w:eastAsia="Times New Roman" w:hAnsi="Helvetica" w:cs="Times New Roman"/>
                <w:b/>
                <w:bCs/>
                <w:color w:val="000000"/>
                <w:sz w:val="20"/>
                <w:szCs w:val="20"/>
                <w:lang w:eastAsia="nb-NO"/>
              </w:rPr>
              <w:t xml:space="preserve">- Ordfører: Tor-Erik </w:t>
            </w:r>
            <w:proofErr w:type="spellStart"/>
            <w:r w:rsidRPr="00DC2055">
              <w:rPr>
                <w:rFonts w:ascii="Helvetica" w:eastAsia="Times New Roman" w:hAnsi="Helvetica" w:cs="Times New Roman"/>
                <w:b/>
                <w:bCs/>
                <w:color w:val="000000"/>
                <w:sz w:val="20"/>
                <w:szCs w:val="20"/>
                <w:lang w:eastAsia="nb-NO"/>
              </w:rPr>
              <w:t>Labahå</w:t>
            </w:r>
            <w:proofErr w:type="spellEnd"/>
          </w:p>
          <w:p w14:paraId="55ECF223" w14:textId="77777777" w:rsidR="00C6088B" w:rsidRPr="00DC2055" w:rsidRDefault="00C6088B" w:rsidP="00496882">
            <w:pPr>
              <w:rPr>
                <w:rFonts w:ascii="Helvetica" w:eastAsia="Times New Roman" w:hAnsi="Helvetica" w:cs="Times New Roman"/>
                <w:b/>
                <w:bCs/>
                <w:color w:val="000000"/>
                <w:sz w:val="20"/>
                <w:szCs w:val="20"/>
                <w:lang w:eastAsia="nb-NO"/>
              </w:rPr>
            </w:pPr>
            <w:r w:rsidRPr="00DC2055">
              <w:rPr>
                <w:rFonts w:ascii="Helvetica" w:eastAsia="Times New Roman" w:hAnsi="Helvetica" w:cs="Times New Roman"/>
                <w:b/>
                <w:bCs/>
                <w:color w:val="000000"/>
                <w:sz w:val="20"/>
                <w:szCs w:val="20"/>
                <w:lang w:eastAsia="nb-NO"/>
              </w:rPr>
              <w:t>- Kommunedirektør: Hallgeir Sørnes</w:t>
            </w:r>
          </w:p>
          <w:p w14:paraId="7E12106A" w14:textId="77777777" w:rsidR="00C6088B" w:rsidRPr="00DC2055" w:rsidRDefault="00C6088B" w:rsidP="00496882">
            <w:pPr>
              <w:rPr>
                <w:rFonts w:ascii="Helvetica" w:eastAsia="Times New Roman" w:hAnsi="Helvetica" w:cs="Times New Roman"/>
                <w:b/>
                <w:bCs/>
                <w:color w:val="000000"/>
                <w:sz w:val="20"/>
                <w:szCs w:val="20"/>
                <w:lang w:eastAsia="nb-NO"/>
              </w:rPr>
            </w:pPr>
            <w:r w:rsidRPr="00DC2055">
              <w:rPr>
                <w:rFonts w:ascii="Helvetica" w:eastAsia="Times New Roman" w:hAnsi="Helvetica" w:cs="Times New Roman"/>
                <w:b/>
                <w:bCs/>
                <w:color w:val="000000"/>
                <w:sz w:val="20"/>
                <w:szCs w:val="20"/>
                <w:lang w:eastAsia="nb-NO"/>
              </w:rPr>
              <w:t>- Innbyggere: 1.969</w:t>
            </w:r>
          </w:p>
        </w:tc>
        <w:tc>
          <w:tcPr>
            <w:tcW w:w="4867" w:type="dxa"/>
            <w:shd w:val="clear" w:color="auto" w:fill="A8D08D" w:themeFill="accent6" w:themeFillTint="99"/>
          </w:tcPr>
          <w:p w14:paraId="160C9B56" w14:textId="77777777" w:rsidR="00C6088B" w:rsidRPr="00DC2055" w:rsidRDefault="00C6088B" w:rsidP="00496882">
            <w:pPr>
              <w:rPr>
                <w:rFonts w:ascii="Helvetica" w:eastAsia="Times New Roman" w:hAnsi="Helvetica" w:cs="Times New Roman"/>
                <w:b/>
                <w:color w:val="000000"/>
                <w:sz w:val="20"/>
                <w:szCs w:val="20"/>
                <w:lang w:eastAsia="nb-NO"/>
              </w:rPr>
            </w:pPr>
            <w:r w:rsidRPr="00DC2055">
              <w:rPr>
                <w:rFonts w:ascii="Helvetica" w:eastAsia="Times New Roman" w:hAnsi="Helvetica" w:cs="Times New Roman"/>
                <w:b/>
                <w:color w:val="000000"/>
                <w:sz w:val="20"/>
                <w:szCs w:val="20"/>
                <w:lang w:eastAsia="nb-NO"/>
              </w:rPr>
              <w:t>- Be for Bønn for Finnmarks TV-sendinger på Miracle Revival Channel hver lørdag. Be om at de skal lykkes og bli til en velsignelse for arbeidet til Bønn for Finnmark.</w:t>
            </w:r>
          </w:p>
        </w:tc>
      </w:tr>
      <w:tr w:rsidR="00C6088B" w:rsidRPr="00DC2055" w14:paraId="6D9F445B" w14:textId="77777777" w:rsidTr="00496882">
        <w:trPr>
          <w:trHeight w:val="463"/>
        </w:trPr>
        <w:tc>
          <w:tcPr>
            <w:tcW w:w="4815" w:type="dxa"/>
            <w:shd w:val="clear" w:color="auto" w:fill="A8D08D" w:themeFill="accent6" w:themeFillTint="99"/>
          </w:tcPr>
          <w:p w14:paraId="03B90DC3" w14:textId="77777777" w:rsidR="00C6088B" w:rsidRPr="00DC2055" w:rsidRDefault="00C6088B" w:rsidP="00496882">
            <w:pPr>
              <w:rPr>
                <w:rFonts w:ascii="Helvetica" w:eastAsia="Times New Roman" w:hAnsi="Helvetica" w:cs="Times New Roman"/>
                <w:b/>
                <w:bCs/>
                <w:color w:val="000000"/>
                <w:sz w:val="20"/>
                <w:szCs w:val="20"/>
                <w:lang w:eastAsia="nb-NO"/>
              </w:rPr>
            </w:pPr>
            <w:r w:rsidRPr="00DC2055">
              <w:rPr>
                <w:rFonts w:ascii="Helvetica" w:eastAsia="Times New Roman" w:hAnsi="Helvetica" w:cs="Times New Roman"/>
                <w:b/>
                <w:bCs/>
                <w:color w:val="000000"/>
                <w:sz w:val="20"/>
                <w:szCs w:val="20"/>
                <w:lang w:eastAsia="nb-NO"/>
              </w:rPr>
              <w:t>- Be for Banak flystasjon og Garnisonen i Porsanger (Porsangmoen) og Finnmarksbrigaden.</w:t>
            </w:r>
          </w:p>
        </w:tc>
        <w:tc>
          <w:tcPr>
            <w:tcW w:w="4867" w:type="dxa"/>
            <w:shd w:val="clear" w:color="auto" w:fill="A8D08D" w:themeFill="accent6" w:themeFillTint="99"/>
          </w:tcPr>
          <w:p w14:paraId="6D5193C8" w14:textId="77777777" w:rsidR="00C6088B" w:rsidRPr="00DC2055" w:rsidRDefault="00C6088B" w:rsidP="00496882">
            <w:pPr>
              <w:rPr>
                <w:rFonts w:ascii="Helvetica" w:eastAsia="Times New Roman" w:hAnsi="Helvetica" w:cs="Times New Roman"/>
                <w:b/>
                <w:bCs/>
                <w:strike/>
                <w:color w:val="000000"/>
                <w:sz w:val="20"/>
                <w:szCs w:val="20"/>
                <w:lang w:eastAsia="nb-NO"/>
              </w:rPr>
            </w:pPr>
            <w:r w:rsidRPr="00DC2055">
              <w:rPr>
                <w:rFonts w:ascii="Helvetica" w:eastAsia="Times New Roman" w:hAnsi="Helvetica" w:cs="Times New Roman"/>
                <w:b/>
                <w:bCs/>
                <w:color w:val="000000"/>
                <w:sz w:val="20"/>
                <w:szCs w:val="20"/>
                <w:lang w:eastAsia="nb-NO"/>
              </w:rPr>
              <w:t>- Be om fred mellom Israel, USA og Iran og at krigen mellom Russland og Ukraina skal ta slutt.</w:t>
            </w:r>
          </w:p>
        </w:tc>
      </w:tr>
      <w:tr w:rsidR="00C6088B" w:rsidRPr="00DC2055" w14:paraId="151DE05B" w14:textId="77777777" w:rsidTr="00496882">
        <w:trPr>
          <w:trHeight w:val="486"/>
        </w:trPr>
        <w:tc>
          <w:tcPr>
            <w:tcW w:w="4815" w:type="dxa"/>
            <w:shd w:val="clear" w:color="auto" w:fill="A8D08D" w:themeFill="accent6" w:themeFillTint="99"/>
          </w:tcPr>
          <w:p w14:paraId="120E5C0F" w14:textId="77777777" w:rsidR="00C6088B" w:rsidRPr="00DC2055" w:rsidRDefault="00C6088B" w:rsidP="00496882">
            <w:pPr>
              <w:rPr>
                <w:rFonts w:ascii="Helvetica" w:eastAsia="Times New Roman" w:hAnsi="Helvetica" w:cs="Times New Roman"/>
                <w:b/>
                <w:bCs/>
                <w:color w:val="000000"/>
                <w:sz w:val="20"/>
                <w:szCs w:val="20"/>
                <w:lang w:eastAsia="nb-NO"/>
              </w:rPr>
            </w:pPr>
            <w:r w:rsidRPr="00DC2055">
              <w:rPr>
                <w:rFonts w:ascii="Helvetica" w:eastAsia="Times New Roman" w:hAnsi="Helvetica" w:cs="Times New Roman"/>
                <w:b/>
                <w:bCs/>
                <w:color w:val="000000"/>
                <w:sz w:val="20"/>
                <w:szCs w:val="20"/>
                <w:lang w:eastAsia="nb-NO"/>
              </w:rPr>
              <w:t>- Be om at Bønn for Finnmark skal lykkes med å starte et Bønnehus i Vardø.</w:t>
            </w:r>
          </w:p>
        </w:tc>
        <w:tc>
          <w:tcPr>
            <w:tcW w:w="4867" w:type="dxa"/>
            <w:shd w:val="clear" w:color="auto" w:fill="A8D08D" w:themeFill="accent6" w:themeFillTint="99"/>
          </w:tcPr>
          <w:p w14:paraId="4BEE6ECF" w14:textId="77777777" w:rsidR="00C6088B" w:rsidRPr="00DC2055" w:rsidRDefault="00C6088B" w:rsidP="00496882">
            <w:pPr>
              <w:rPr>
                <w:rFonts w:ascii="Helvetica" w:eastAsia="Times New Roman" w:hAnsi="Helvetica" w:cs="Times New Roman"/>
                <w:b/>
                <w:bCs/>
                <w:color w:val="000000"/>
                <w:sz w:val="20"/>
                <w:szCs w:val="20"/>
                <w:lang w:eastAsia="nb-NO"/>
              </w:rPr>
            </w:pPr>
            <w:r w:rsidRPr="00DC2055">
              <w:rPr>
                <w:rFonts w:ascii="Helvetica" w:eastAsia="Times New Roman" w:hAnsi="Helvetica" w:cs="Times New Roman"/>
                <w:b/>
                <w:bCs/>
                <w:color w:val="000000"/>
                <w:sz w:val="20"/>
                <w:szCs w:val="20"/>
                <w:lang w:eastAsia="nb-NO"/>
              </w:rPr>
              <w:t>- Be om vekkelse over Vardø og at folket skal søke Jesus og bli frelst.</w:t>
            </w:r>
          </w:p>
        </w:tc>
      </w:tr>
      <w:tr w:rsidR="00C6088B" w:rsidRPr="00DC2055" w14:paraId="5D854A94" w14:textId="77777777" w:rsidTr="00496882">
        <w:trPr>
          <w:trHeight w:val="474"/>
        </w:trPr>
        <w:tc>
          <w:tcPr>
            <w:tcW w:w="4815" w:type="dxa"/>
            <w:shd w:val="clear" w:color="auto" w:fill="A8D08D" w:themeFill="accent6" w:themeFillTint="99"/>
          </w:tcPr>
          <w:p w14:paraId="3634BEC7" w14:textId="77777777" w:rsidR="00C6088B" w:rsidRPr="00DC2055" w:rsidRDefault="00C6088B" w:rsidP="00496882">
            <w:pPr>
              <w:rPr>
                <w:rFonts w:ascii="Helvetica" w:eastAsia="Times New Roman" w:hAnsi="Helvetica" w:cs="Times New Roman"/>
                <w:b/>
                <w:bCs/>
                <w:color w:val="000000"/>
                <w:sz w:val="20"/>
                <w:szCs w:val="20"/>
                <w:lang w:eastAsia="nb-NO"/>
              </w:rPr>
            </w:pPr>
            <w:r w:rsidRPr="00DC2055">
              <w:rPr>
                <w:rFonts w:ascii="Helvetica" w:eastAsia="Times New Roman" w:hAnsi="Helvetica" w:cs="Times New Roman"/>
                <w:b/>
                <w:bCs/>
                <w:color w:val="000000"/>
                <w:sz w:val="20"/>
                <w:szCs w:val="20"/>
                <w:lang w:eastAsia="nb-NO"/>
              </w:rPr>
              <w:t>- Be for folket i Porsanger. Vi ber om vekkelse og at folket skal søke Jesus og bli frelst.</w:t>
            </w:r>
          </w:p>
        </w:tc>
        <w:tc>
          <w:tcPr>
            <w:tcW w:w="4867" w:type="dxa"/>
            <w:shd w:val="clear" w:color="auto" w:fill="A8D08D" w:themeFill="accent6" w:themeFillTint="99"/>
          </w:tcPr>
          <w:p w14:paraId="2087A938" w14:textId="77777777" w:rsidR="00C6088B" w:rsidRPr="00DC2055" w:rsidRDefault="00C6088B" w:rsidP="00496882">
            <w:pPr>
              <w:rPr>
                <w:rFonts w:ascii="Helvetica" w:eastAsia="Times New Roman" w:hAnsi="Helvetica" w:cs="Times New Roman"/>
                <w:b/>
                <w:bCs/>
                <w:color w:val="000000"/>
                <w:sz w:val="20"/>
                <w:szCs w:val="20"/>
                <w:lang w:eastAsia="nb-NO"/>
              </w:rPr>
            </w:pPr>
            <w:r w:rsidRPr="00DC2055">
              <w:rPr>
                <w:rFonts w:ascii="Helvetica" w:eastAsia="Times New Roman" w:hAnsi="Helvetica" w:cs="Times New Roman"/>
                <w:b/>
                <w:bCs/>
                <w:color w:val="000000"/>
                <w:sz w:val="20"/>
                <w:szCs w:val="20"/>
                <w:lang w:eastAsia="nb-NO"/>
              </w:rPr>
              <w:t xml:space="preserve">- Be om arbeid for å forebygge aborter på </w:t>
            </w:r>
          </w:p>
          <w:p w14:paraId="0F73836B" w14:textId="77777777" w:rsidR="00C6088B" w:rsidRPr="00DC2055" w:rsidRDefault="00C6088B" w:rsidP="00496882">
            <w:pPr>
              <w:rPr>
                <w:rFonts w:ascii="Helvetica" w:eastAsia="Times New Roman" w:hAnsi="Helvetica" w:cs="Times New Roman"/>
                <w:b/>
                <w:bCs/>
                <w:color w:val="000000"/>
                <w:sz w:val="20"/>
                <w:szCs w:val="20"/>
                <w:lang w:eastAsia="nb-NO"/>
              </w:rPr>
            </w:pPr>
            <w:r w:rsidRPr="00DC2055">
              <w:rPr>
                <w:rFonts w:ascii="Helvetica" w:eastAsia="Times New Roman" w:hAnsi="Helvetica" w:cs="Times New Roman"/>
                <w:b/>
                <w:bCs/>
                <w:color w:val="000000"/>
                <w:sz w:val="20"/>
                <w:szCs w:val="20"/>
                <w:lang w:eastAsia="nb-NO"/>
              </w:rPr>
              <w:t>Sykehusene i Kirkenes, Hammerfest og Tromsø.</w:t>
            </w:r>
          </w:p>
        </w:tc>
      </w:tr>
      <w:tr w:rsidR="00C6088B" w:rsidRPr="00DC2055" w14:paraId="2F5FBC9E" w14:textId="77777777" w:rsidTr="00496882">
        <w:trPr>
          <w:trHeight w:val="474"/>
        </w:trPr>
        <w:tc>
          <w:tcPr>
            <w:tcW w:w="4815" w:type="dxa"/>
            <w:shd w:val="clear" w:color="auto" w:fill="A8D08D" w:themeFill="accent6" w:themeFillTint="99"/>
          </w:tcPr>
          <w:p w14:paraId="5D8AFE22" w14:textId="1E9AC49F" w:rsidR="00C6088B" w:rsidRPr="00DC2055" w:rsidRDefault="00C6088B" w:rsidP="00496882">
            <w:pPr>
              <w:rPr>
                <w:rFonts w:ascii="Helvetica" w:eastAsia="Times New Roman" w:hAnsi="Helvetica" w:cs="Times New Roman"/>
                <w:b/>
                <w:bCs/>
                <w:color w:val="000000"/>
                <w:sz w:val="20"/>
                <w:szCs w:val="20"/>
                <w:lang w:eastAsia="nb-NO"/>
              </w:rPr>
            </w:pPr>
            <w:r w:rsidRPr="00DC2055">
              <w:rPr>
                <w:rFonts w:ascii="Helvetica" w:eastAsia="Times New Roman" w:hAnsi="Helvetica" w:cs="Times New Roman"/>
                <w:b/>
                <w:bCs/>
                <w:color w:val="000000"/>
                <w:sz w:val="20"/>
                <w:szCs w:val="20"/>
                <w:lang w:eastAsia="nb-NO"/>
              </w:rPr>
              <w:t xml:space="preserve">- Be om at mange skal komme til Vardø for å delta på </w:t>
            </w:r>
            <w:r w:rsidR="003667F9">
              <w:rPr>
                <w:rFonts w:ascii="Helvetica" w:eastAsia="Times New Roman" w:hAnsi="Helvetica" w:cs="Times New Roman"/>
                <w:b/>
                <w:bCs/>
                <w:color w:val="000000"/>
                <w:sz w:val="20"/>
                <w:szCs w:val="20"/>
                <w:lang w:eastAsia="nb-NO"/>
              </w:rPr>
              <w:t>b</w:t>
            </w:r>
            <w:r w:rsidRPr="00DC2055">
              <w:rPr>
                <w:rFonts w:ascii="Helvetica" w:eastAsia="Times New Roman" w:hAnsi="Helvetica" w:cs="Times New Roman"/>
                <w:b/>
                <w:bCs/>
                <w:color w:val="000000"/>
                <w:sz w:val="20"/>
                <w:szCs w:val="20"/>
                <w:lang w:eastAsia="nb-NO"/>
              </w:rPr>
              <w:t xml:space="preserve">ønnehelgene </w:t>
            </w:r>
            <w:proofErr w:type="spellStart"/>
            <w:r w:rsidRPr="00DC2055">
              <w:rPr>
                <w:rFonts w:ascii="Helvetica" w:eastAsia="Times New Roman" w:hAnsi="Helvetica" w:cs="Times New Roman"/>
                <w:b/>
                <w:bCs/>
                <w:color w:val="000000"/>
                <w:sz w:val="20"/>
                <w:szCs w:val="20"/>
                <w:lang w:eastAsia="nb-NO"/>
              </w:rPr>
              <w:t>m.m</w:t>
            </w:r>
            <w:proofErr w:type="spellEnd"/>
            <w:r w:rsidRPr="00DC2055">
              <w:rPr>
                <w:rFonts w:ascii="Helvetica" w:eastAsia="Times New Roman" w:hAnsi="Helvetica" w:cs="Times New Roman"/>
                <w:b/>
                <w:bCs/>
                <w:color w:val="000000"/>
                <w:sz w:val="20"/>
                <w:szCs w:val="20"/>
                <w:lang w:eastAsia="nb-NO"/>
              </w:rPr>
              <w:t xml:space="preserve"> som blir arrangert av Bønn for Finnmark.</w:t>
            </w:r>
          </w:p>
        </w:tc>
        <w:tc>
          <w:tcPr>
            <w:tcW w:w="4867" w:type="dxa"/>
            <w:shd w:val="clear" w:color="auto" w:fill="A8D08D" w:themeFill="accent6" w:themeFillTint="99"/>
          </w:tcPr>
          <w:p w14:paraId="38444D8C" w14:textId="77777777" w:rsidR="00C6088B" w:rsidRPr="00DC2055" w:rsidRDefault="00C6088B" w:rsidP="00496882">
            <w:pPr>
              <w:rPr>
                <w:rFonts w:ascii="Helvetica" w:eastAsia="Times New Roman" w:hAnsi="Helvetica" w:cs="Times New Roman"/>
                <w:b/>
                <w:bCs/>
                <w:color w:val="000000"/>
                <w:sz w:val="20"/>
                <w:szCs w:val="20"/>
                <w:lang w:eastAsia="nb-NO"/>
              </w:rPr>
            </w:pPr>
            <w:r w:rsidRPr="00DC2055">
              <w:rPr>
                <w:rFonts w:ascii="Helvetica" w:eastAsia="Times New Roman" w:hAnsi="Helvetica" w:cs="Times New Roman"/>
                <w:b/>
                <w:bCs/>
                <w:color w:val="000000"/>
                <w:sz w:val="20"/>
                <w:szCs w:val="20"/>
                <w:lang w:eastAsia="nb-NO"/>
              </w:rPr>
              <w:t>- Be for arbeidet med å bygge ytre molo i Vardø. Be også for Molo til Molo prosjektet og arbeidet med å utvikle Vardø havn for framtida.</w:t>
            </w:r>
          </w:p>
        </w:tc>
      </w:tr>
      <w:tr w:rsidR="00C6088B" w:rsidRPr="00DC2055" w14:paraId="06D36B83" w14:textId="77777777" w:rsidTr="00496882">
        <w:trPr>
          <w:trHeight w:val="474"/>
        </w:trPr>
        <w:tc>
          <w:tcPr>
            <w:tcW w:w="4815" w:type="dxa"/>
            <w:shd w:val="clear" w:color="auto" w:fill="A8D08D" w:themeFill="accent6" w:themeFillTint="99"/>
          </w:tcPr>
          <w:p w14:paraId="06D3BB30" w14:textId="77777777" w:rsidR="00C6088B" w:rsidRPr="00DC2055" w:rsidRDefault="00C6088B" w:rsidP="00496882">
            <w:pPr>
              <w:rPr>
                <w:rFonts w:ascii="Helvetica" w:eastAsia="Times New Roman" w:hAnsi="Helvetica" w:cs="Times New Roman"/>
                <w:b/>
                <w:bCs/>
                <w:color w:val="000000"/>
                <w:sz w:val="20"/>
                <w:szCs w:val="20"/>
                <w:lang w:eastAsia="nb-NO"/>
              </w:rPr>
            </w:pPr>
            <w:r w:rsidRPr="00DC2055">
              <w:rPr>
                <w:rFonts w:ascii="Helvetica" w:eastAsia="Times New Roman" w:hAnsi="Helvetica" w:cs="Times New Roman"/>
                <w:b/>
                <w:bCs/>
                <w:color w:val="000000"/>
                <w:sz w:val="20"/>
                <w:szCs w:val="20"/>
                <w:lang w:eastAsia="nb-NO"/>
              </w:rPr>
              <w:t>Vi ber for Finnmark fylkeskommune:</w:t>
            </w:r>
          </w:p>
          <w:p w14:paraId="03C0E659" w14:textId="77777777" w:rsidR="00C6088B" w:rsidRPr="00DC2055" w:rsidRDefault="00C6088B" w:rsidP="00496882">
            <w:pPr>
              <w:rPr>
                <w:rFonts w:ascii="Helvetica" w:eastAsia="Times New Roman" w:hAnsi="Helvetica" w:cs="Times New Roman"/>
                <w:b/>
                <w:bCs/>
                <w:color w:val="000000"/>
                <w:sz w:val="20"/>
                <w:szCs w:val="20"/>
                <w:lang w:eastAsia="nb-NO"/>
              </w:rPr>
            </w:pPr>
            <w:r w:rsidRPr="00DC2055">
              <w:rPr>
                <w:rFonts w:ascii="Helvetica" w:eastAsia="Times New Roman" w:hAnsi="Helvetica" w:cs="Times New Roman"/>
                <w:b/>
                <w:bCs/>
                <w:color w:val="000000"/>
                <w:sz w:val="20"/>
                <w:szCs w:val="20"/>
                <w:lang w:eastAsia="nb-NO"/>
              </w:rPr>
              <w:t xml:space="preserve">- Fylkesordfører: Hans-Jacob </w:t>
            </w:r>
            <w:proofErr w:type="spellStart"/>
            <w:r w:rsidRPr="00DC2055">
              <w:rPr>
                <w:rFonts w:ascii="Helvetica" w:eastAsia="Times New Roman" w:hAnsi="Helvetica" w:cs="Times New Roman"/>
                <w:b/>
                <w:bCs/>
                <w:color w:val="000000"/>
                <w:sz w:val="20"/>
                <w:szCs w:val="20"/>
                <w:lang w:eastAsia="nb-NO"/>
              </w:rPr>
              <w:t>Bønå</w:t>
            </w:r>
            <w:proofErr w:type="spellEnd"/>
            <w:r w:rsidRPr="00DC2055">
              <w:rPr>
                <w:rFonts w:ascii="Helvetica" w:eastAsia="Times New Roman" w:hAnsi="Helvetica" w:cs="Times New Roman"/>
                <w:b/>
                <w:bCs/>
                <w:color w:val="000000"/>
                <w:sz w:val="20"/>
                <w:szCs w:val="20"/>
                <w:lang w:eastAsia="nb-NO"/>
              </w:rPr>
              <w:t xml:space="preserve"> </w:t>
            </w:r>
          </w:p>
          <w:p w14:paraId="1A51A9DE" w14:textId="77777777" w:rsidR="00C6088B" w:rsidRPr="00DC2055" w:rsidRDefault="00C6088B" w:rsidP="00496882">
            <w:pPr>
              <w:rPr>
                <w:rFonts w:ascii="Helvetica" w:eastAsia="Times New Roman" w:hAnsi="Helvetica" w:cs="Times New Roman"/>
                <w:b/>
                <w:bCs/>
                <w:color w:val="000000"/>
                <w:sz w:val="20"/>
                <w:szCs w:val="20"/>
                <w:lang w:eastAsia="nb-NO"/>
              </w:rPr>
            </w:pPr>
            <w:r w:rsidRPr="00DC2055">
              <w:rPr>
                <w:rFonts w:ascii="Helvetica" w:eastAsia="Times New Roman" w:hAnsi="Helvetica" w:cs="Times New Roman"/>
                <w:b/>
                <w:bCs/>
                <w:color w:val="000000"/>
                <w:sz w:val="20"/>
                <w:szCs w:val="20"/>
                <w:lang w:eastAsia="nb-NO"/>
              </w:rPr>
              <w:t>- Fylkeskommunedirektør: Kjersti Vevstad</w:t>
            </w:r>
          </w:p>
          <w:p w14:paraId="49EE72B4" w14:textId="77777777" w:rsidR="00C6088B" w:rsidRPr="00DC2055" w:rsidRDefault="00C6088B" w:rsidP="00496882">
            <w:pPr>
              <w:rPr>
                <w:rFonts w:ascii="Helvetica" w:eastAsia="Times New Roman" w:hAnsi="Helvetica" w:cs="Times New Roman"/>
                <w:b/>
                <w:bCs/>
                <w:color w:val="000000"/>
                <w:sz w:val="20"/>
                <w:szCs w:val="20"/>
                <w:lang w:eastAsia="nb-NO"/>
              </w:rPr>
            </w:pPr>
            <w:r w:rsidRPr="00DC2055">
              <w:rPr>
                <w:rFonts w:ascii="Helvetica" w:eastAsia="Times New Roman" w:hAnsi="Helvetica" w:cs="Times New Roman"/>
                <w:b/>
                <w:bCs/>
                <w:color w:val="000000"/>
                <w:sz w:val="20"/>
                <w:szCs w:val="20"/>
                <w:lang w:eastAsia="nb-NO"/>
              </w:rPr>
              <w:t>- Innbyggere i Finnmark: 75.288</w:t>
            </w:r>
          </w:p>
        </w:tc>
        <w:tc>
          <w:tcPr>
            <w:tcW w:w="4867" w:type="dxa"/>
            <w:shd w:val="clear" w:color="auto" w:fill="A8D08D" w:themeFill="accent6" w:themeFillTint="99"/>
          </w:tcPr>
          <w:p w14:paraId="5BB3410D" w14:textId="31A4DD2D" w:rsidR="00C6088B" w:rsidRPr="00DC2055" w:rsidRDefault="00C6088B" w:rsidP="00496882">
            <w:pPr>
              <w:rPr>
                <w:rFonts w:ascii="Helvetica" w:eastAsia="Times New Roman" w:hAnsi="Helvetica" w:cs="Times New Roman"/>
                <w:b/>
                <w:bCs/>
                <w:color w:val="000000"/>
                <w:sz w:val="20"/>
                <w:szCs w:val="20"/>
                <w:lang w:eastAsia="nb-NO"/>
              </w:rPr>
            </w:pPr>
            <w:r w:rsidRPr="00DC2055">
              <w:rPr>
                <w:rFonts w:ascii="Helvetica" w:eastAsia="Times New Roman" w:hAnsi="Helvetica" w:cs="Times New Roman"/>
                <w:b/>
                <w:bCs/>
                <w:color w:val="000000"/>
                <w:sz w:val="20"/>
                <w:szCs w:val="20"/>
                <w:lang w:eastAsia="nb-NO"/>
              </w:rPr>
              <w:t>- Be for barnehagene, barne- og ungdomsskolene og den videregående skolen</w:t>
            </w:r>
            <w:r w:rsidR="00E80307">
              <w:rPr>
                <w:rFonts w:ascii="Helvetica" w:eastAsia="Times New Roman" w:hAnsi="Helvetica" w:cs="Times New Roman"/>
                <w:b/>
                <w:bCs/>
                <w:color w:val="000000"/>
                <w:sz w:val="20"/>
                <w:szCs w:val="20"/>
                <w:lang w:eastAsia="nb-NO"/>
              </w:rPr>
              <w:t xml:space="preserve"> i</w:t>
            </w:r>
            <w:r w:rsidR="007513C1">
              <w:rPr>
                <w:rFonts w:ascii="Helvetica" w:eastAsia="Times New Roman" w:hAnsi="Helvetica" w:cs="Times New Roman"/>
                <w:b/>
                <w:bCs/>
                <w:color w:val="000000"/>
                <w:sz w:val="20"/>
                <w:szCs w:val="20"/>
                <w:lang w:eastAsia="nb-NO"/>
              </w:rPr>
              <w:t xml:space="preserve"> Porsanger</w:t>
            </w:r>
            <w:r w:rsidRPr="00DC2055">
              <w:rPr>
                <w:rFonts w:ascii="Helvetica" w:eastAsia="Times New Roman" w:hAnsi="Helvetica" w:cs="Times New Roman"/>
                <w:b/>
                <w:bCs/>
                <w:color w:val="000000"/>
                <w:sz w:val="20"/>
                <w:szCs w:val="20"/>
                <w:lang w:eastAsia="nb-NO"/>
              </w:rPr>
              <w:t xml:space="preserve">.  Be </w:t>
            </w:r>
            <w:r w:rsidR="00F00FEA">
              <w:rPr>
                <w:rFonts w:ascii="Helvetica" w:eastAsia="Times New Roman" w:hAnsi="Helvetica" w:cs="Times New Roman"/>
                <w:b/>
                <w:bCs/>
                <w:color w:val="000000"/>
                <w:sz w:val="20"/>
                <w:szCs w:val="20"/>
                <w:lang w:eastAsia="nb-NO"/>
              </w:rPr>
              <w:t xml:space="preserve">også </w:t>
            </w:r>
            <w:r w:rsidRPr="00DC2055">
              <w:rPr>
                <w:rFonts w:ascii="Helvetica" w:eastAsia="Times New Roman" w:hAnsi="Helvetica" w:cs="Times New Roman"/>
                <w:b/>
                <w:bCs/>
                <w:color w:val="000000"/>
                <w:sz w:val="20"/>
                <w:szCs w:val="20"/>
                <w:lang w:eastAsia="nb-NO"/>
              </w:rPr>
              <w:t>om gode oppvekstforhold for alle barn og unge i Porsanger.</w:t>
            </w:r>
          </w:p>
        </w:tc>
      </w:tr>
      <w:tr w:rsidR="00C6088B" w:rsidRPr="00DC2055" w14:paraId="3A36F0C3" w14:textId="77777777" w:rsidTr="00496882">
        <w:trPr>
          <w:trHeight w:val="474"/>
        </w:trPr>
        <w:tc>
          <w:tcPr>
            <w:tcW w:w="4815" w:type="dxa"/>
            <w:shd w:val="clear" w:color="auto" w:fill="A8D08D" w:themeFill="accent6" w:themeFillTint="99"/>
          </w:tcPr>
          <w:p w14:paraId="77D0479E" w14:textId="77777777" w:rsidR="00C6088B" w:rsidRPr="00DC2055" w:rsidRDefault="00C6088B" w:rsidP="00496882">
            <w:pPr>
              <w:rPr>
                <w:rFonts w:ascii="Helvetica" w:eastAsia="Times New Roman" w:hAnsi="Helvetica" w:cs="Times New Roman"/>
                <w:b/>
                <w:bCs/>
                <w:color w:val="000000"/>
                <w:sz w:val="20"/>
                <w:szCs w:val="20"/>
                <w:lang w:eastAsia="nb-NO"/>
              </w:rPr>
            </w:pPr>
            <w:r w:rsidRPr="00DC2055">
              <w:rPr>
                <w:rFonts w:ascii="Helvetica" w:eastAsia="Times New Roman" w:hAnsi="Helvetica" w:cs="Times New Roman"/>
                <w:b/>
                <w:bCs/>
                <w:color w:val="000000"/>
                <w:sz w:val="20"/>
                <w:szCs w:val="20"/>
                <w:lang w:eastAsia="nb-NO"/>
              </w:rPr>
              <w:t xml:space="preserve">- Be om flere finnmarkinger som vil være med å bygge Guds rike i Finnmark. Høsten er stor, men arbeiderne få. </w:t>
            </w:r>
          </w:p>
        </w:tc>
        <w:tc>
          <w:tcPr>
            <w:tcW w:w="4867" w:type="dxa"/>
            <w:shd w:val="clear" w:color="auto" w:fill="A8D08D" w:themeFill="accent6" w:themeFillTint="99"/>
          </w:tcPr>
          <w:p w14:paraId="0C588019" w14:textId="77777777" w:rsidR="00C6088B" w:rsidRPr="00DC2055" w:rsidRDefault="00C6088B" w:rsidP="00496882">
            <w:pPr>
              <w:rPr>
                <w:rFonts w:ascii="Helvetica" w:eastAsia="Times New Roman" w:hAnsi="Helvetica" w:cs="Times New Roman"/>
                <w:b/>
                <w:bCs/>
                <w:color w:val="000000"/>
                <w:sz w:val="20"/>
                <w:szCs w:val="20"/>
                <w:lang w:eastAsia="nb-NO"/>
              </w:rPr>
            </w:pPr>
            <w:r w:rsidRPr="00DC2055">
              <w:rPr>
                <w:rFonts w:ascii="Helvetica" w:eastAsia="Times New Roman" w:hAnsi="Helvetica" w:cs="Times New Roman"/>
                <w:b/>
                <w:bCs/>
                <w:color w:val="000000"/>
                <w:sz w:val="20"/>
                <w:szCs w:val="20"/>
                <w:lang w:eastAsia="nb-NO"/>
              </w:rPr>
              <w:t>- Be for sykehjemmene i Porsanger. Be for de ansatte og de som bor der. Be også om at de skal få høre om Jesus og komme til tro på Ham.</w:t>
            </w:r>
          </w:p>
        </w:tc>
      </w:tr>
      <w:tr w:rsidR="00C6088B" w:rsidRPr="00DC2055" w14:paraId="6E9DE480" w14:textId="77777777" w:rsidTr="00496882">
        <w:trPr>
          <w:trHeight w:val="474"/>
        </w:trPr>
        <w:tc>
          <w:tcPr>
            <w:tcW w:w="4815" w:type="dxa"/>
            <w:shd w:val="clear" w:color="auto" w:fill="A8D08D" w:themeFill="accent6" w:themeFillTint="99"/>
          </w:tcPr>
          <w:p w14:paraId="68BF2CB9" w14:textId="3E6DAF97" w:rsidR="00C6088B" w:rsidRPr="00DC2055" w:rsidRDefault="00C6088B" w:rsidP="00496882">
            <w:pPr>
              <w:rPr>
                <w:rFonts w:ascii="Helvetica" w:eastAsia="Times New Roman" w:hAnsi="Helvetica" w:cs="Times New Roman"/>
                <w:b/>
                <w:bCs/>
                <w:color w:val="000000"/>
                <w:sz w:val="20"/>
                <w:szCs w:val="20"/>
                <w:lang w:eastAsia="nb-NO"/>
              </w:rPr>
            </w:pPr>
            <w:r w:rsidRPr="00DC2055">
              <w:rPr>
                <w:rFonts w:ascii="Helvetica" w:eastAsia="Times New Roman" w:hAnsi="Helvetica" w:cs="Times New Roman"/>
                <w:b/>
                <w:bCs/>
                <w:color w:val="000000"/>
                <w:sz w:val="20"/>
                <w:szCs w:val="20"/>
                <w:lang w:eastAsia="nb-NO"/>
              </w:rPr>
              <w:t>- Be for menighetene i Båtsfjord, Tana, Vestre Jakobselv, Vadsø, Varangerbotn, Kirkenes</w:t>
            </w:r>
            <w:r w:rsidR="00C529DB">
              <w:rPr>
                <w:rFonts w:ascii="Helvetica" w:eastAsia="Times New Roman" w:hAnsi="Helvetica" w:cs="Times New Roman"/>
                <w:b/>
                <w:bCs/>
                <w:color w:val="000000"/>
                <w:sz w:val="20"/>
                <w:szCs w:val="20"/>
                <w:lang w:eastAsia="nb-NO"/>
              </w:rPr>
              <w:t xml:space="preserve"> og </w:t>
            </w:r>
            <w:r w:rsidRPr="00DC2055">
              <w:rPr>
                <w:rFonts w:ascii="Helvetica" w:eastAsia="Times New Roman" w:hAnsi="Helvetica" w:cs="Times New Roman"/>
                <w:b/>
                <w:bCs/>
                <w:color w:val="000000"/>
                <w:sz w:val="20"/>
                <w:szCs w:val="20"/>
                <w:lang w:eastAsia="nb-NO"/>
              </w:rPr>
              <w:t xml:space="preserve">Kjøllefjord. Be om vekst og fornyelse i menighetene. </w:t>
            </w:r>
          </w:p>
        </w:tc>
        <w:tc>
          <w:tcPr>
            <w:tcW w:w="4867" w:type="dxa"/>
            <w:shd w:val="clear" w:color="auto" w:fill="A8D08D" w:themeFill="accent6" w:themeFillTint="99"/>
          </w:tcPr>
          <w:p w14:paraId="0923A4C7" w14:textId="77777777" w:rsidR="00C6088B" w:rsidRPr="00DC2055" w:rsidRDefault="00C6088B" w:rsidP="00496882">
            <w:pPr>
              <w:rPr>
                <w:rFonts w:ascii="Helvetica" w:eastAsia="Times New Roman" w:hAnsi="Helvetica" w:cs="Times New Roman"/>
                <w:b/>
                <w:bCs/>
                <w:color w:val="000000"/>
                <w:sz w:val="20"/>
                <w:szCs w:val="20"/>
                <w:lang w:eastAsia="nb-NO"/>
              </w:rPr>
            </w:pPr>
            <w:r w:rsidRPr="00DC2055">
              <w:rPr>
                <w:rFonts w:ascii="Helvetica" w:eastAsia="Times New Roman" w:hAnsi="Helvetica" w:cs="Times New Roman"/>
                <w:b/>
                <w:bCs/>
                <w:color w:val="000000"/>
                <w:sz w:val="20"/>
                <w:szCs w:val="20"/>
                <w:lang w:eastAsia="nb-NO"/>
              </w:rPr>
              <w:t>Vi ber for Porsanger kommune:</w:t>
            </w:r>
          </w:p>
          <w:p w14:paraId="37752B87" w14:textId="77777777" w:rsidR="00C6088B" w:rsidRPr="00DC2055" w:rsidRDefault="00C6088B" w:rsidP="00496882">
            <w:pPr>
              <w:rPr>
                <w:rFonts w:ascii="Helvetica" w:eastAsia="Times New Roman" w:hAnsi="Helvetica" w:cs="Times New Roman"/>
                <w:b/>
                <w:bCs/>
                <w:color w:val="000000"/>
                <w:sz w:val="20"/>
                <w:szCs w:val="20"/>
                <w:lang w:eastAsia="nb-NO"/>
              </w:rPr>
            </w:pPr>
            <w:r w:rsidRPr="00DC2055">
              <w:rPr>
                <w:rFonts w:ascii="Helvetica" w:eastAsia="Times New Roman" w:hAnsi="Helvetica" w:cs="Times New Roman"/>
                <w:b/>
                <w:bCs/>
                <w:color w:val="000000"/>
                <w:sz w:val="20"/>
                <w:szCs w:val="20"/>
                <w:lang w:eastAsia="nb-NO"/>
              </w:rPr>
              <w:t>- Ordfører: Jo Inge Hesjevik</w:t>
            </w:r>
          </w:p>
          <w:p w14:paraId="2513AD97" w14:textId="77777777" w:rsidR="00C6088B" w:rsidRPr="00DC2055" w:rsidRDefault="00C6088B" w:rsidP="00496882">
            <w:pPr>
              <w:rPr>
                <w:rFonts w:ascii="Helvetica" w:eastAsia="Times New Roman" w:hAnsi="Helvetica" w:cs="Times New Roman"/>
                <w:b/>
                <w:bCs/>
                <w:color w:val="000000"/>
                <w:sz w:val="20"/>
                <w:szCs w:val="20"/>
                <w:lang w:eastAsia="nb-NO"/>
              </w:rPr>
            </w:pPr>
            <w:r w:rsidRPr="00DC2055">
              <w:rPr>
                <w:rFonts w:ascii="Helvetica" w:eastAsia="Times New Roman" w:hAnsi="Helvetica" w:cs="Times New Roman"/>
                <w:b/>
                <w:bCs/>
                <w:color w:val="000000"/>
                <w:sz w:val="20"/>
                <w:szCs w:val="20"/>
                <w:lang w:eastAsia="nb-NO"/>
              </w:rPr>
              <w:t>- Kommunedirektør: Linn Carina Utsi</w:t>
            </w:r>
          </w:p>
          <w:p w14:paraId="7EF741A2" w14:textId="77777777" w:rsidR="00C6088B" w:rsidRPr="00DC2055" w:rsidRDefault="00C6088B" w:rsidP="00496882">
            <w:pPr>
              <w:rPr>
                <w:rFonts w:ascii="Helvetica" w:eastAsia="Times New Roman" w:hAnsi="Helvetica" w:cs="Times New Roman"/>
                <w:b/>
                <w:bCs/>
                <w:color w:val="000000"/>
                <w:sz w:val="20"/>
                <w:szCs w:val="20"/>
                <w:lang w:eastAsia="nb-NO"/>
              </w:rPr>
            </w:pPr>
            <w:r w:rsidRPr="00DC2055">
              <w:rPr>
                <w:rFonts w:ascii="Helvetica" w:eastAsia="Times New Roman" w:hAnsi="Helvetica" w:cs="Times New Roman"/>
                <w:b/>
                <w:bCs/>
                <w:color w:val="000000"/>
                <w:sz w:val="20"/>
                <w:szCs w:val="20"/>
                <w:lang w:eastAsia="nb-NO"/>
              </w:rPr>
              <w:t>- Innbyggere: 3.906</w:t>
            </w:r>
          </w:p>
        </w:tc>
      </w:tr>
      <w:tr w:rsidR="00C6088B" w:rsidRPr="00DC2055" w14:paraId="7B0ACAD9" w14:textId="77777777" w:rsidTr="00496882">
        <w:trPr>
          <w:trHeight w:val="474"/>
        </w:trPr>
        <w:tc>
          <w:tcPr>
            <w:tcW w:w="4815" w:type="dxa"/>
            <w:shd w:val="clear" w:color="auto" w:fill="A8D08D" w:themeFill="accent6" w:themeFillTint="99"/>
          </w:tcPr>
          <w:p w14:paraId="3A53FE0F" w14:textId="77777777" w:rsidR="00C6088B" w:rsidRPr="00DC2055" w:rsidRDefault="00C6088B" w:rsidP="00496882">
            <w:pPr>
              <w:rPr>
                <w:rFonts w:ascii="Helvetica" w:eastAsia="Times New Roman" w:hAnsi="Helvetica" w:cs="Times New Roman"/>
                <w:b/>
                <w:bCs/>
                <w:color w:val="000000"/>
                <w:sz w:val="20"/>
                <w:szCs w:val="20"/>
                <w:lang w:eastAsia="nb-NO"/>
              </w:rPr>
            </w:pPr>
            <w:r w:rsidRPr="00DC2055">
              <w:rPr>
                <w:rFonts w:ascii="Helvetica" w:eastAsia="Times New Roman" w:hAnsi="Helvetica" w:cs="Times New Roman"/>
                <w:b/>
                <w:bCs/>
                <w:color w:val="000000"/>
                <w:sz w:val="20"/>
                <w:szCs w:val="20"/>
                <w:lang w:eastAsia="nb-NO"/>
              </w:rPr>
              <w:t>- Be om at Gud skal utruste de kristne i Finnmark til å ta imot vekkelse. Be om vekkelse over Finnmark.</w:t>
            </w:r>
          </w:p>
        </w:tc>
        <w:tc>
          <w:tcPr>
            <w:tcW w:w="4867" w:type="dxa"/>
            <w:shd w:val="clear" w:color="auto" w:fill="A8D08D" w:themeFill="accent6" w:themeFillTint="99"/>
          </w:tcPr>
          <w:p w14:paraId="43464D28" w14:textId="77777777" w:rsidR="00C6088B" w:rsidRPr="00DC2055" w:rsidRDefault="00C6088B" w:rsidP="00496882">
            <w:pPr>
              <w:rPr>
                <w:rFonts w:ascii="Helvetica" w:eastAsia="Times New Roman" w:hAnsi="Helvetica" w:cs="Times New Roman"/>
                <w:b/>
                <w:bCs/>
                <w:color w:val="000000"/>
                <w:sz w:val="20"/>
                <w:szCs w:val="20"/>
                <w:lang w:eastAsia="nb-NO"/>
              </w:rPr>
            </w:pPr>
            <w:r w:rsidRPr="00DC2055">
              <w:rPr>
                <w:rFonts w:ascii="Helvetica" w:eastAsia="Times New Roman" w:hAnsi="Helvetica" w:cs="Times New Roman"/>
                <w:b/>
                <w:bCs/>
                <w:color w:val="000000"/>
                <w:sz w:val="20"/>
                <w:szCs w:val="20"/>
                <w:lang w:eastAsia="nb-NO"/>
              </w:rPr>
              <w:t>- Be om at Bønn for Finnmark skal klare å samle inn midlene som trengs for å kjøpe Vardø Menighetshus.</w:t>
            </w:r>
          </w:p>
        </w:tc>
      </w:tr>
      <w:tr w:rsidR="00C6088B" w:rsidRPr="00DC2055" w14:paraId="175628B0" w14:textId="77777777" w:rsidTr="00496882">
        <w:trPr>
          <w:trHeight w:val="474"/>
        </w:trPr>
        <w:tc>
          <w:tcPr>
            <w:tcW w:w="4815" w:type="dxa"/>
            <w:shd w:val="clear" w:color="auto" w:fill="A8D08D" w:themeFill="accent6" w:themeFillTint="99"/>
          </w:tcPr>
          <w:p w14:paraId="6814E66F" w14:textId="77777777" w:rsidR="00C6088B" w:rsidRPr="00DC2055" w:rsidRDefault="00C6088B" w:rsidP="00496882">
            <w:pPr>
              <w:rPr>
                <w:rFonts w:ascii="Helvetica" w:eastAsia="Times New Roman" w:hAnsi="Helvetica" w:cs="Times New Roman"/>
                <w:b/>
                <w:bCs/>
                <w:color w:val="000000"/>
                <w:sz w:val="20"/>
                <w:szCs w:val="20"/>
                <w:lang w:eastAsia="nb-NO"/>
              </w:rPr>
            </w:pPr>
            <w:r w:rsidRPr="00DC2055">
              <w:rPr>
                <w:rFonts w:ascii="Helvetica" w:eastAsia="Times New Roman" w:hAnsi="Helvetica" w:cs="Times New Roman"/>
                <w:b/>
                <w:bCs/>
                <w:color w:val="000000"/>
                <w:sz w:val="20"/>
                <w:szCs w:val="20"/>
                <w:lang w:eastAsia="nb-NO"/>
              </w:rPr>
              <w:t>- Be om at barn, ungdommer og familier i Vardø skal få høre om Jesus og komme til tro på Ham.</w:t>
            </w:r>
          </w:p>
        </w:tc>
        <w:tc>
          <w:tcPr>
            <w:tcW w:w="4867" w:type="dxa"/>
            <w:shd w:val="clear" w:color="auto" w:fill="A8D08D" w:themeFill="accent6" w:themeFillTint="99"/>
          </w:tcPr>
          <w:p w14:paraId="04D9170E" w14:textId="6BCFAA46" w:rsidR="00C6088B" w:rsidRPr="00DC2055" w:rsidRDefault="00C6088B" w:rsidP="00496882">
            <w:pPr>
              <w:rPr>
                <w:rFonts w:ascii="Helvetica" w:eastAsia="Times New Roman" w:hAnsi="Helvetica" w:cs="Times New Roman"/>
                <w:b/>
                <w:bCs/>
                <w:color w:val="000000"/>
                <w:sz w:val="20"/>
                <w:szCs w:val="20"/>
                <w:lang w:eastAsia="nb-NO"/>
              </w:rPr>
            </w:pPr>
            <w:r w:rsidRPr="00DC2055">
              <w:rPr>
                <w:rFonts w:ascii="Helvetica" w:eastAsia="Times New Roman" w:hAnsi="Helvetica" w:cs="Times New Roman"/>
                <w:b/>
                <w:bCs/>
                <w:color w:val="000000"/>
                <w:sz w:val="20"/>
                <w:szCs w:val="20"/>
                <w:lang w:eastAsia="nb-NO"/>
              </w:rPr>
              <w:t xml:space="preserve">- Be for Finnmark Indremisjons barnemøter på </w:t>
            </w:r>
            <w:r w:rsidR="007B1F89">
              <w:rPr>
                <w:rFonts w:ascii="Helvetica" w:eastAsia="Times New Roman" w:hAnsi="Helvetica" w:cs="Times New Roman"/>
                <w:b/>
                <w:bCs/>
                <w:color w:val="000000"/>
                <w:sz w:val="20"/>
                <w:szCs w:val="20"/>
                <w:lang w:eastAsia="nb-NO"/>
              </w:rPr>
              <w:t>F</w:t>
            </w:r>
            <w:r w:rsidRPr="00DC2055">
              <w:rPr>
                <w:rFonts w:ascii="Helvetica" w:eastAsia="Times New Roman" w:hAnsi="Helvetica" w:cs="Times New Roman"/>
                <w:b/>
                <w:bCs/>
                <w:color w:val="000000"/>
                <w:sz w:val="20"/>
                <w:szCs w:val="20"/>
                <w:lang w:eastAsia="nb-NO"/>
              </w:rPr>
              <w:t>relsesarmeen i Vardø hver onsdag.</w:t>
            </w:r>
          </w:p>
        </w:tc>
      </w:tr>
      <w:tr w:rsidR="00C6088B" w:rsidRPr="00DC2055" w14:paraId="26ED3475" w14:textId="77777777" w:rsidTr="00496882">
        <w:trPr>
          <w:trHeight w:val="474"/>
        </w:trPr>
        <w:tc>
          <w:tcPr>
            <w:tcW w:w="4815" w:type="dxa"/>
            <w:shd w:val="clear" w:color="auto" w:fill="A8D08D" w:themeFill="accent6" w:themeFillTint="99"/>
          </w:tcPr>
          <w:p w14:paraId="5F63AF0B" w14:textId="4D6D2A7A" w:rsidR="00C6088B" w:rsidRPr="00DC2055" w:rsidRDefault="00C6088B" w:rsidP="00496882">
            <w:pPr>
              <w:rPr>
                <w:rFonts w:ascii="Helvetica" w:eastAsia="Times New Roman" w:hAnsi="Helvetica" w:cs="Times New Roman"/>
                <w:b/>
                <w:bCs/>
                <w:color w:val="000000"/>
                <w:sz w:val="20"/>
                <w:szCs w:val="20"/>
                <w:lang w:eastAsia="nb-NO"/>
              </w:rPr>
            </w:pPr>
            <w:r w:rsidRPr="00DC2055">
              <w:rPr>
                <w:rFonts w:ascii="Helvetica" w:eastAsia="Times New Roman" w:hAnsi="Helvetica" w:cs="Times New Roman"/>
                <w:b/>
                <w:bCs/>
                <w:color w:val="000000"/>
                <w:sz w:val="20"/>
                <w:szCs w:val="20"/>
                <w:lang w:eastAsia="nb-NO"/>
              </w:rPr>
              <w:t>- Be for den urolige verdenssituasjonen vi opplever rundt oss i dag. Be om at Gud skal skape fred i verden.</w:t>
            </w:r>
          </w:p>
        </w:tc>
        <w:tc>
          <w:tcPr>
            <w:tcW w:w="4867" w:type="dxa"/>
            <w:shd w:val="clear" w:color="auto" w:fill="A8D08D" w:themeFill="accent6" w:themeFillTint="99"/>
          </w:tcPr>
          <w:p w14:paraId="0E3F214D" w14:textId="3CB0017E" w:rsidR="00C6088B" w:rsidRPr="00DC2055" w:rsidRDefault="00C6088B" w:rsidP="00496882">
            <w:pPr>
              <w:rPr>
                <w:rFonts w:ascii="Helvetica" w:eastAsia="Times New Roman" w:hAnsi="Helvetica" w:cs="Times New Roman"/>
                <w:b/>
                <w:bCs/>
                <w:color w:val="000000"/>
                <w:sz w:val="20"/>
                <w:szCs w:val="20"/>
                <w:lang w:eastAsia="nb-NO"/>
              </w:rPr>
            </w:pPr>
            <w:r w:rsidRPr="00DC2055">
              <w:rPr>
                <w:rFonts w:ascii="Helvetica" w:eastAsia="Times New Roman" w:hAnsi="Helvetica" w:cs="Times New Roman"/>
                <w:b/>
                <w:bCs/>
                <w:color w:val="000000"/>
                <w:sz w:val="20"/>
                <w:szCs w:val="20"/>
                <w:lang w:eastAsia="nb-NO"/>
              </w:rPr>
              <w:t>- Be om et framtidsrettet og aktivt næringsliv i Vardø. Be om flere butikker og bedrifter</w:t>
            </w:r>
            <w:r w:rsidR="000566D5">
              <w:rPr>
                <w:rFonts w:ascii="Helvetica" w:eastAsia="Times New Roman" w:hAnsi="Helvetica" w:cs="Times New Roman"/>
                <w:b/>
                <w:bCs/>
                <w:color w:val="000000"/>
                <w:sz w:val="20"/>
                <w:szCs w:val="20"/>
                <w:lang w:eastAsia="nb-NO"/>
              </w:rPr>
              <w:t>,</w:t>
            </w:r>
            <w:r w:rsidRPr="00DC2055">
              <w:rPr>
                <w:rFonts w:ascii="Helvetica" w:eastAsia="Times New Roman" w:hAnsi="Helvetica" w:cs="Times New Roman"/>
                <w:b/>
                <w:bCs/>
                <w:color w:val="000000"/>
                <w:sz w:val="20"/>
                <w:szCs w:val="20"/>
                <w:lang w:eastAsia="nb-NO"/>
              </w:rPr>
              <w:t xml:space="preserve"> som har tro på framtida</w:t>
            </w:r>
            <w:r w:rsidR="000566D5">
              <w:rPr>
                <w:rFonts w:ascii="Helvetica" w:eastAsia="Times New Roman" w:hAnsi="Helvetica" w:cs="Times New Roman"/>
                <w:b/>
                <w:bCs/>
                <w:color w:val="000000"/>
                <w:sz w:val="20"/>
                <w:szCs w:val="20"/>
                <w:lang w:eastAsia="nb-NO"/>
              </w:rPr>
              <w:t>,</w:t>
            </w:r>
            <w:r w:rsidRPr="00DC2055">
              <w:rPr>
                <w:rFonts w:ascii="Helvetica" w:eastAsia="Times New Roman" w:hAnsi="Helvetica" w:cs="Times New Roman"/>
                <w:b/>
                <w:bCs/>
                <w:color w:val="000000"/>
                <w:sz w:val="20"/>
                <w:szCs w:val="20"/>
                <w:lang w:eastAsia="nb-NO"/>
              </w:rPr>
              <w:t xml:space="preserve"> og som tørr satse i Vardø.</w:t>
            </w:r>
          </w:p>
        </w:tc>
      </w:tr>
    </w:tbl>
    <w:p w14:paraId="5EE00D09" w14:textId="77777777" w:rsidR="00F978F5" w:rsidRPr="00DC2055" w:rsidRDefault="00F978F5" w:rsidP="00966D8E">
      <w:pPr>
        <w:jc w:val="center"/>
        <w:rPr>
          <w:rFonts w:ascii="Helvetica" w:eastAsia="Times New Roman" w:hAnsi="Helvetica" w:cs="Times New Roman"/>
          <w:b/>
          <w:bCs/>
          <w:color w:val="000000" w:themeColor="text1"/>
          <w:sz w:val="48"/>
          <w:szCs w:val="48"/>
          <w:lang w:eastAsia="nb-NO"/>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tbl>
      <w:tblPr>
        <w:tblStyle w:val="Tabellrutenett"/>
        <w:tblpPr w:leftFromText="141" w:rightFromText="141" w:vertAnchor="text" w:horzAnchor="margin" w:tblpY="134"/>
        <w:tblW w:w="9776" w:type="dxa"/>
        <w:tblLook w:val="04A0" w:firstRow="1" w:lastRow="0" w:firstColumn="1" w:lastColumn="0" w:noHBand="0" w:noVBand="1"/>
      </w:tblPr>
      <w:tblGrid>
        <w:gridCol w:w="4815"/>
        <w:gridCol w:w="4961"/>
      </w:tblGrid>
      <w:tr w:rsidR="001924DB" w:rsidRPr="00DC2055" w14:paraId="489C387F" w14:textId="77777777" w:rsidTr="001924DB">
        <w:trPr>
          <w:trHeight w:val="312"/>
        </w:trPr>
        <w:tc>
          <w:tcPr>
            <w:tcW w:w="9776" w:type="dxa"/>
            <w:gridSpan w:val="2"/>
            <w:shd w:val="clear" w:color="auto" w:fill="385623" w:themeFill="accent6" w:themeFillShade="80"/>
          </w:tcPr>
          <w:p w14:paraId="1228F719" w14:textId="77777777" w:rsidR="001924DB" w:rsidRPr="00DC2055" w:rsidRDefault="001924DB" w:rsidP="001924DB">
            <w:pPr>
              <w:jc w:val="center"/>
              <w:rPr>
                <w:rFonts w:ascii="Helvetica" w:eastAsia="Times New Roman" w:hAnsi="Helvetica" w:cs="Times New Roman"/>
                <w:b/>
                <w:color w:val="FFFFFF" w:themeColor="background1"/>
                <w:lang w:eastAsia="nb-NO"/>
              </w:rPr>
            </w:pPr>
            <w:r w:rsidRPr="00DC2055">
              <w:rPr>
                <w:rFonts w:ascii="Helvetica" w:eastAsia="Times New Roman" w:hAnsi="Helvetica" w:cs="Times New Roman"/>
                <w:b/>
                <w:bCs/>
                <w:color w:val="FFFFFF" w:themeColor="background1"/>
                <w:lang w:eastAsia="nb-NO"/>
              </w:rPr>
              <w:t>Bønnemøter for Bønn for Finnmark på Teams</w:t>
            </w:r>
          </w:p>
        </w:tc>
      </w:tr>
      <w:tr w:rsidR="001924DB" w:rsidRPr="00DC2055" w14:paraId="673494FF" w14:textId="77777777" w:rsidTr="001924DB">
        <w:trPr>
          <w:trHeight w:val="259"/>
        </w:trPr>
        <w:tc>
          <w:tcPr>
            <w:tcW w:w="4815" w:type="dxa"/>
            <w:shd w:val="clear" w:color="auto" w:fill="A8D08D" w:themeFill="accent6" w:themeFillTint="99"/>
          </w:tcPr>
          <w:p w14:paraId="2C3045BE" w14:textId="77777777" w:rsidR="001924DB" w:rsidRPr="00DC2055" w:rsidRDefault="001924DB" w:rsidP="001924DB">
            <w:pPr>
              <w:rPr>
                <w:rFonts w:ascii="Helvetica" w:eastAsia="Times New Roman" w:hAnsi="Helvetica" w:cs="Times New Roman"/>
                <w:b/>
                <w:bCs/>
                <w:color w:val="000000"/>
                <w:sz w:val="20"/>
                <w:szCs w:val="20"/>
                <w:lang w:eastAsia="nb-NO"/>
              </w:rPr>
            </w:pPr>
            <w:r w:rsidRPr="00DC2055">
              <w:rPr>
                <w:rFonts w:ascii="Helvetica" w:eastAsia="Times New Roman" w:hAnsi="Helvetica" w:cs="Times New Roman"/>
                <w:b/>
                <w:bCs/>
                <w:color w:val="000000"/>
                <w:sz w:val="20"/>
                <w:szCs w:val="20"/>
                <w:lang w:eastAsia="nb-NO"/>
              </w:rPr>
              <w:t>Mandag 04. mai kl. 10.30</w:t>
            </w:r>
          </w:p>
        </w:tc>
        <w:tc>
          <w:tcPr>
            <w:tcW w:w="4961" w:type="dxa"/>
            <w:shd w:val="clear" w:color="auto" w:fill="A8D08D" w:themeFill="accent6" w:themeFillTint="99"/>
          </w:tcPr>
          <w:p w14:paraId="52F04930" w14:textId="77777777" w:rsidR="001924DB" w:rsidRPr="00DC2055" w:rsidRDefault="001924DB" w:rsidP="001924DB">
            <w:pPr>
              <w:rPr>
                <w:rFonts w:ascii="Helvetica" w:eastAsia="Times New Roman" w:hAnsi="Helvetica" w:cs="Times New Roman"/>
                <w:b/>
                <w:bCs/>
                <w:color w:val="000000"/>
                <w:sz w:val="20"/>
                <w:szCs w:val="20"/>
                <w:lang w:eastAsia="nb-NO"/>
              </w:rPr>
            </w:pPr>
            <w:r w:rsidRPr="00DC2055">
              <w:rPr>
                <w:rFonts w:ascii="Helvetica" w:eastAsia="Times New Roman" w:hAnsi="Helvetica" w:cs="Times New Roman"/>
                <w:b/>
                <w:bCs/>
                <w:color w:val="000000"/>
                <w:sz w:val="20"/>
                <w:szCs w:val="20"/>
                <w:lang w:eastAsia="nb-NO"/>
              </w:rPr>
              <w:t>Mandag 18. mai kl. 10.30</w:t>
            </w:r>
          </w:p>
        </w:tc>
      </w:tr>
      <w:tr w:rsidR="001924DB" w:rsidRPr="00DC2055" w14:paraId="793841C2" w14:textId="77777777" w:rsidTr="001924DB">
        <w:trPr>
          <w:trHeight w:val="259"/>
        </w:trPr>
        <w:tc>
          <w:tcPr>
            <w:tcW w:w="4815" w:type="dxa"/>
            <w:shd w:val="clear" w:color="auto" w:fill="A8D08D" w:themeFill="accent6" w:themeFillTint="99"/>
          </w:tcPr>
          <w:p w14:paraId="6744DD51" w14:textId="77777777" w:rsidR="001924DB" w:rsidRPr="00DC2055" w:rsidRDefault="001924DB" w:rsidP="001924DB">
            <w:pPr>
              <w:rPr>
                <w:rFonts w:ascii="Helvetica" w:eastAsia="Times New Roman" w:hAnsi="Helvetica" w:cs="Times New Roman"/>
                <w:b/>
                <w:bCs/>
                <w:color w:val="000000"/>
                <w:sz w:val="20"/>
                <w:szCs w:val="20"/>
                <w:lang w:eastAsia="nb-NO"/>
              </w:rPr>
            </w:pPr>
            <w:r w:rsidRPr="00DC2055">
              <w:rPr>
                <w:rFonts w:ascii="Helvetica" w:eastAsia="Times New Roman" w:hAnsi="Helvetica" w:cs="Times New Roman"/>
                <w:b/>
                <w:bCs/>
                <w:color w:val="000000"/>
                <w:sz w:val="20"/>
                <w:szCs w:val="20"/>
                <w:lang w:eastAsia="nb-NO"/>
              </w:rPr>
              <w:t>Mandag 11. mai kl. 10.30</w:t>
            </w:r>
          </w:p>
        </w:tc>
        <w:tc>
          <w:tcPr>
            <w:tcW w:w="4961" w:type="dxa"/>
            <w:shd w:val="clear" w:color="auto" w:fill="A8D08D" w:themeFill="accent6" w:themeFillTint="99"/>
          </w:tcPr>
          <w:p w14:paraId="57EB4EBB" w14:textId="77777777" w:rsidR="001924DB" w:rsidRPr="00DC2055" w:rsidRDefault="001924DB" w:rsidP="001924DB">
            <w:pPr>
              <w:rPr>
                <w:rFonts w:ascii="Helvetica" w:eastAsia="Times New Roman" w:hAnsi="Helvetica" w:cs="Times New Roman"/>
                <w:b/>
                <w:bCs/>
                <w:color w:val="000000"/>
                <w:sz w:val="20"/>
                <w:szCs w:val="20"/>
                <w:lang w:eastAsia="nb-NO"/>
              </w:rPr>
            </w:pPr>
            <w:r w:rsidRPr="00DC2055">
              <w:rPr>
                <w:rFonts w:ascii="Helvetica" w:eastAsia="Times New Roman" w:hAnsi="Helvetica" w:cs="Times New Roman"/>
                <w:b/>
                <w:bCs/>
                <w:color w:val="000000"/>
                <w:sz w:val="20"/>
                <w:szCs w:val="20"/>
                <w:lang w:eastAsia="nb-NO"/>
              </w:rPr>
              <w:t>Mandag 01. juni kl. 10.30</w:t>
            </w:r>
          </w:p>
        </w:tc>
      </w:tr>
    </w:tbl>
    <w:p w14:paraId="3568F7DC" w14:textId="49A5D92B" w:rsidR="009B5433" w:rsidRPr="00DC2055" w:rsidRDefault="00E27251" w:rsidP="00C71FFA">
      <w:pPr>
        <w:rPr>
          <w:rFonts w:ascii="Helvetica" w:eastAsia="Times New Roman" w:hAnsi="Helvetica" w:cs="Times New Roman"/>
          <w:color w:val="000000"/>
          <w:sz w:val="21"/>
          <w:szCs w:val="21"/>
          <w:lang w:eastAsia="nb-NO"/>
        </w:rPr>
      </w:pPr>
      <w:r w:rsidRPr="00DC2055">
        <w:rPr>
          <w:rFonts w:ascii="Helvetica" w:eastAsia="Times New Roman" w:hAnsi="Helvetica" w:cs="Times New Roman"/>
          <w:b/>
          <w:bCs/>
          <w:sz w:val="21"/>
          <w:szCs w:val="21"/>
          <w:lang w:eastAsia="nb-NO"/>
        </w:rPr>
        <w:t>Vi har nå</w:t>
      </w:r>
      <w:r w:rsidR="00C71FFA" w:rsidRPr="00DC2055">
        <w:rPr>
          <w:rFonts w:ascii="Helvetica" w:eastAsia="Times New Roman" w:hAnsi="Helvetica" w:cs="Times New Roman"/>
          <w:b/>
          <w:bCs/>
          <w:sz w:val="21"/>
          <w:szCs w:val="21"/>
          <w:lang w:eastAsia="nb-NO"/>
        </w:rPr>
        <w:t xml:space="preserve"> flyttet </w:t>
      </w:r>
      <w:r w:rsidRPr="00DC2055">
        <w:rPr>
          <w:rFonts w:ascii="Helvetica" w:eastAsia="Times New Roman" w:hAnsi="Helvetica" w:cs="Times New Roman"/>
          <w:b/>
          <w:bCs/>
          <w:sz w:val="21"/>
          <w:szCs w:val="21"/>
          <w:lang w:eastAsia="nb-NO"/>
        </w:rPr>
        <w:t>bønnemøtene</w:t>
      </w:r>
      <w:r w:rsidR="00E6643F" w:rsidRPr="00DC2055">
        <w:rPr>
          <w:rFonts w:ascii="Helvetica" w:eastAsia="Times New Roman" w:hAnsi="Helvetica" w:cs="Times New Roman"/>
          <w:b/>
          <w:bCs/>
          <w:sz w:val="21"/>
          <w:szCs w:val="21"/>
          <w:lang w:eastAsia="nb-NO"/>
        </w:rPr>
        <w:t xml:space="preserve"> til </w:t>
      </w:r>
      <w:r w:rsidR="00C71FFA" w:rsidRPr="00DC2055">
        <w:rPr>
          <w:rFonts w:ascii="Helvetica" w:eastAsia="Times New Roman" w:hAnsi="Helvetica" w:cs="Times New Roman"/>
          <w:b/>
          <w:bCs/>
          <w:sz w:val="21"/>
          <w:szCs w:val="21"/>
          <w:lang w:eastAsia="nb-NO"/>
        </w:rPr>
        <w:t>Teams. Vi vil oppfordre flere til å bli med på Bønnemøtene. Tenger du hjelp for å komme i gang? Ta</w:t>
      </w:r>
      <w:r w:rsidR="00F223A3" w:rsidRPr="00DC2055">
        <w:rPr>
          <w:rFonts w:ascii="Helvetica" w:eastAsia="Times New Roman" w:hAnsi="Helvetica" w:cs="Times New Roman"/>
          <w:b/>
          <w:bCs/>
          <w:sz w:val="21"/>
          <w:szCs w:val="21"/>
          <w:lang w:eastAsia="nb-NO"/>
        </w:rPr>
        <w:t xml:space="preserve"> </w:t>
      </w:r>
      <w:r w:rsidR="00C71FFA" w:rsidRPr="00DC2055">
        <w:rPr>
          <w:rFonts w:ascii="Helvetica" w:eastAsia="Times New Roman" w:hAnsi="Helvetica" w:cs="Times New Roman"/>
          <w:b/>
          <w:bCs/>
          <w:sz w:val="21"/>
          <w:szCs w:val="21"/>
          <w:lang w:eastAsia="nb-NO"/>
        </w:rPr>
        <w:t>gjerne kontakt med oss, så skal vi prøve å hjelpe deg i gang. Bruk mobilnummer 917 73</w:t>
      </w:r>
      <w:r w:rsidR="00287A55" w:rsidRPr="00DC2055">
        <w:rPr>
          <w:rFonts w:ascii="Helvetica" w:eastAsia="Times New Roman" w:hAnsi="Helvetica" w:cs="Times New Roman"/>
          <w:b/>
          <w:bCs/>
          <w:sz w:val="21"/>
          <w:szCs w:val="21"/>
          <w:lang w:eastAsia="nb-NO"/>
        </w:rPr>
        <w:t> </w:t>
      </w:r>
      <w:r w:rsidR="00C71FFA" w:rsidRPr="00DC2055">
        <w:rPr>
          <w:rFonts w:ascii="Helvetica" w:eastAsia="Times New Roman" w:hAnsi="Helvetica" w:cs="Times New Roman"/>
          <w:b/>
          <w:bCs/>
          <w:sz w:val="21"/>
          <w:szCs w:val="21"/>
          <w:lang w:eastAsia="nb-NO"/>
        </w:rPr>
        <w:t>038</w:t>
      </w:r>
      <w:r w:rsidR="00287A55" w:rsidRPr="00DC2055">
        <w:rPr>
          <w:rFonts w:ascii="Helvetica" w:eastAsia="Times New Roman" w:hAnsi="Helvetica" w:cs="Times New Roman"/>
          <w:b/>
          <w:bCs/>
          <w:sz w:val="21"/>
          <w:szCs w:val="21"/>
          <w:lang w:eastAsia="nb-NO"/>
        </w:rPr>
        <w:t>, dersom du trenger hjelp</w:t>
      </w:r>
      <w:r w:rsidR="00C71FFA" w:rsidRPr="00DC2055">
        <w:rPr>
          <w:rFonts w:ascii="Helvetica" w:eastAsia="Times New Roman" w:hAnsi="Helvetica" w:cs="Times New Roman"/>
          <w:b/>
          <w:bCs/>
          <w:sz w:val="21"/>
          <w:szCs w:val="21"/>
          <w:lang w:eastAsia="nb-NO"/>
        </w:rPr>
        <w:t>. </w:t>
      </w:r>
      <w:r w:rsidR="00C71FFA" w:rsidRPr="00DC2055">
        <w:rPr>
          <w:rFonts w:ascii="Helvetica" w:eastAsia="Times New Roman" w:hAnsi="Helvetica" w:cs="Times New Roman"/>
          <w:b/>
          <w:bCs/>
          <w:color w:val="000000"/>
          <w:sz w:val="21"/>
          <w:szCs w:val="21"/>
          <w:lang w:eastAsia="nb-NO"/>
        </w:rPr>
        <w:t xml:space="preserve">For å logge deg på fra PC, MAC eller mobil så er det bare å trykke på </w:t>
      </w:r>
      <w:proofErr w:type="gramStart"/>
      <w:r w:rsidR="00C71FFA" w:rsidRPr="00DC2055">
        <w:rPr>
          <w:rFonts w:ascii="Helvetica" w:eastAsia="Times New Roman" w:hAnsi="Helvetica" w:cs="Times New Roman"/>
          <w:b/>
          <w:bCs/>
          <w:color w:val="000000"/>
          <w:sz w:val="21"/>
          <w:szCs w:val="21"/>
          <w:lang w:eastAsia="nb-NO"/>
        </w:rPr>
        <w:t>link</w:t>
      </w:r>
      <w:proofErr w:type="gramEnd"/>
      <w:r w:rsidR="00C71FFA" w:rsidRPr="00DC2055">
        <w:rPr>
          <w:rFonts w:ascii="Helvetica" w:eastAsia="Times New Roman" w:hAnsi="Helvetica" w:cs="Times New Roman"/>
          <w:b/>
          <w:bCs/>
          <w:color w:val="000000"/>
          <w:sz w:val="21"/>
          <w:szCs w:val="21"/>
          <w:lang w:eastAsia="nb-NO"/>
        </w:rPr>
        <w:t xml:space="preserve"> for å delta. Håper vi sees</w:t>
      </w:r>
      <w:r w:rsidR="00C71FFA" w:rsidRPr="00DC2055">
        <w:rPr>
          <w:rFonts w:ascii="Helvetica" w:eastAsia="Times New Roman" w:hAnsi="Helvetica" w:cs="Times New Roman"/>
          <w:color w:val="000000"/>
          <w:sz w:val="21"/>
          <w:szCs w:val="21"/>
          <w:lang w:eastAsia="nb-NO"/>
        </w:rPr>
        <w:t>!</w:t>
      </w:r>
    </w:p>
    <w:tbl>
      <w:tblPr>
        <w:tblStyle w:val="Listetabell3uthevingsfarge5"/>
        <w:tblpPr w:leftFromText="141" w:rightFromText="141" w:vertAnchor="text" w:horzAnchor="margin" w:tblpY="142"/>
        <w:tblW w:w="9776" w:type="dxa"/>
        <w:tblLook w:val="04A0" w:firstRow="1" w:lastRow="0" w:firstColumn="1" w:lastColumn="0" w:noHBand="0" w:noVBand="1"/>
      </w:tblPr>
      <w:tblGrid>
        <w:gridCol w:w="8469"/>
        <w:gridCol w:w="582"/>
        <w:gridCol w:w="725"/>
      </w:tblGrid>
      <w:tr w:rsidR="00A414D6" w:rsidRPr="00DC2055" w14:paraId="44BFFC36" w14:textId="77777777" w:rsidTr="00CA05E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776" w:type="dxa"/>
            <w:gridSpan w:val="3"/>
            <w:shd w:val="clear" w:color="auto" w:fill="385623" w:themeFill="accent6" w:themeFillShade="80"/>
          </w:tcPr>
          <w:p w14:paraId="55D76EBC" w14:textId="77777777" w:rsidR="00A414D6" w:rsidRPr="00DC2055" w:rsidRDefault="00A414D6" w:rsidP="00A414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Helvetica" w:eastAsia="Times New Roman" w:hAnsi="Helvetica" w:cs="Times New Roman"/>
                <w:lang w:eastAsia="nb-NO"/>
              </w:rPr>
            </w:pPr>
            <w:r w:rsidRPr="00DC2055">
              <w:rPr>
                <w:rFonts w:ascii="Helvetica" w:eastAsia="Times New Roman" w:hAnsi="Helvetica" w:cs="Times New Roman"/>
                <w:lang w:eastAsia="nb-NO"/>
              </w:rPr>
              <w:t>Påloggingsinformasjon for bønnemøtene på Teams</w:t>
            </w:r>
          </w:p>
        </w:tc>
      </w:tr>
      <w:tr w:rsidR="00A414D6" w:rsidRPr="00DC2055" w14:paraId="0B725851" w14:textId="77777777" w:rsidTr="00DB7C3E">
        <w:trPr>
          <w:cnfStyle w:val="000000100000" w:firstRow="0" w:lastRow="0" w:firstColumn="0" w:lastColumn="0" w:oddVBand="0" w:evenVBand="0" w:oddHBand="1"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8469" w:type="dxa"/>
            <w:shd w:val="clear" w:color="auto" w:fill="A8D08D" w:themeFill="accent6" w:themeFillTint="99"/>
          </w:tcPr>
          <w:p w14:paraId="143B7C43" w14:textId="77777777" w:rsidR="00A414D6" w:rsidRPr="00DC2055" w:rsidRDefault="00A414D6" w:rsidP="00A414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eastAsia="Times New Roman" w:hAnsi="Helvetica" w:cs="Times New Roman"/>
                <w:color w:val="000000"/>
                <w:sz w:val="20"/>
                <w:szCs w:val="20"/>
                <w:lang w:eastAsia="nb-NO"/>
              </w:rPr>
            </w:pPr>
            <w:r w:rsidRPr="00DC2055">
              <w:rPr>
                <w:rFonts w:ascii="Helvetica" w:eastAsia="Times New Roman" w:hAnsi="Helvetica" w:cs="Times New Roman"/>
                <w:color w:val="000000"/>
                <w:sz w:val="20"/>
                <w:szCs w:val="20"/>
                <w:lang w:eastAsia="nb-NO"/>
              </w:rPr>
              <w:t>Delta på Teams-møtet:</w:t>
            </w:r>
          </w:p>
          <w:p w14:paraId="491AC53F" w14:textId="7D4512A4" w:rsidR="00A414D6" w:rsidRPr="00DC2055" w:rsidRDefault="00A414D6" w:rsidP="00A414D6">
            <w:pPr>
              <w:rPr>
                <w:rFonts w:ascii="Helvetica" w:hAnsi="Helvetica"/>
                <w:b w:val="0"/>
                <w:bCs w:val="0"/>
              </w:rPr>
            </w:pPr>
            <w:hyperlink r:id="rId10" w:history="1">
              <w:r w:rsidRPr="00DC2055">
                <w:rPr>
                  <w:rStyle w:val="Hyperkobling"/>
                  <w:rFonts w:ascii="Helvetica" w:hAnsi="Helvetica"/>
                </w:rPr>
                <w:t>https://teams.live.com/meet/9374325988531?p=D4RumDsilYggmZTErb</w:t>
              </w:r>
            </w:hyperlink>
          </w:p>
        </w:tc>
        <w:tc>
          <w:tcPr>
            <w:tcW w:w="582" w:type="dxa"/>
            <w:shd w:val="clear" w:color="auto" w:fill="A8D08D" w:themeFill="accent6" w:themeFillTint="99"/>
          </w:tcPr>
          <w:p w14:paraId="230DD07D" w14:textId="77777777" w:rsidR="00A414D6" w:rsidRPr="00DC2055" w:rsidRDefault="00A414D6" w:rsidP="00A414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eastAsia="Times New Roman" w:hAnsi="Helvetica" w:cs="Times New Roman"/>
                <w:color w:val="000000"/>
                <w:sz w:val="20"/>
                <w:szCs w:val="20"/>
                <w:lang w:eastAsia="nb-NO"/>
              </w:rPr>
            </w:pPr>
          </w:p>
        </w:tc>
        <w:tc>
          <w:tcPr>
            <w:tcW w:w="725" w:type="dxa"/>
            <w:shd w:val="clear" w:color="auto" w:fill="A8D08D" w:themeFill="accent6" w:themeFillTint="99"/>
          </w:tcPr>
          <w:p w14:paraId="640413A4" w14:textId="77777777" w:rsidR="00A414D6" w:rsidRPr="00DC2055" w:rsidRDefault="00A414D6" w:rsidP="00A414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eastAsia="Times New Roman" w:hAnsi="Helvetica" w:cs="Times New Roman"/>
                <w:color w:val="000000"/>
                <w:sz w:val="20"/>
                <w:szCs w:val="20"/>
                <w:lang w:eastAsia="nb-NO"/>
              </w:rPr>
            </w:pPr>
          </w:p>
        </w:tc>
      </w:tr>
    </w:tbl>
    <w:p w14:paraId="2BB44301" w14:textId="2A20C777" w:rsidR="00C71FFA" w:rsidRPr="00DC2055" w:rsidRDefault="00C71FFA" w:rsidP="00C71FFA">
      <w:pPr>
        <w:rPr>
          <w:rFonts w:ascii="Helvetica" w:eastAsia="Times New Roman" w:hAnsi="Helvetica" w:cs="Times New Roman"/>
          <w:color w:val="000000" w:themeColor="text1"/>
          <w:sz w:val="20"/>
          <w:szCs w:val="20"/>
          <w:lang w:eastAsia="nb-NO"/>
        </w:rPr>
      </w:pPr>
      <w:r w:rsidRPr="00DC2055">
        <w:rPr>
          <w:rFonts w:ascii="Helvetica" w:eastAsia="Times New Roman" w:hAnsi="Helvetica" w:cs="Times New Roman"/>
          <w:color w:val="000000" w:themeColor="text1"/>
          <w:sz w:val="20"/>
          <w:szCs w:val="20"/>
          <w:lang w:eastAsia="nb-NO"/>
        </w:rPr>
        <w:t xml:space="preserve">Er det noen av dere som vet om andre som kunne tenke seg å delta på bønnemøtene på Teams eller bare motta disse e-postene? Da kan dere gjerne sende oss deres navn og e-post, så legger vi dem til listen. </w:t>
      </w:r>
    </w:p>
    <w:p w14:paraId="3D7B3DE1" w14:textId="77777777" w:rsidR="00C71FFA" w:rsidRPr="00DC2055" w:rsidRDefault="00C71FFA" w:rsidP="00C71FFA">
      <w:pPr>
        <w:rPr>
          <w:rFonts w:ascii="Helvetica" w:eastAsia="Times New Roman" w:hAnsi="Helvetica" w:cs="Times New Roman"/>
          <w:b/>
          <w:bCs/>
          <w:color w:val="000000" w:themeColor="text1"/>
          <w:sz w:val="20"/>
          <w:szCs w:val="20"/>
          <w:lang w:eastAsia="nb-NO"/>
        </w:rPr>
      </w:pPr>
    </w:p>
    <w:p w14:paraId="3C01A346" w14:textId="414C70A0" w:rsidR="00C71FFA" w:rsidRPr="00DC2055" w:rsidRDefault="00766FB3" w:rsidP="00C71FFA">
      <w:pPr>
        <w:rPr>
          <w:rFonts w:ascii="Helvetica" w:eastAsia="Times New Roman" w:hAnsi="Helvetica" w:cs="Times New Roman"/>
          <w:color w:val="000000" w:themeColor="text1"/>
          <w:sz w:val="20"/>
          <w:szCs w:val="20"/>
          <w:lang w:eastAsia="nb-NO"/>
        </w:rPr>
      </w:pPr>
      <w:r w:rsidRPr="00DC2055">
        <w:rPr>
          <w:rFonts w:ascii="Helvetica" w:eastAsia="Times New Roman" w:hAnsi="Helvetica" w:cs="Times New Roman"/>
          <w:color w:val="000000" w:themeColor="text1"/>
          <w:sz w:val="20"/>
          <w:szCs w:val="20"/>
          <w:lang w:eastAsia="nb-NO"/>
        </w:rPr>
        <w:t>O</w:t>
      </w:r>
      <w:r w:rsidR="00C71FFA" w:rsidRPr="00DC2055">
        <w:rPr>
          <w:rFonts w:ascii="Helvetica" w:eastAsia="Times New Roman" w:hAnsi="Helvetica" w:cs="Times New Roman"/>
          <w:color w:val="000000" w:themeColor="text1"/>
          <w:sz w:val="20"/>
          <w:szCs w:val="20"/>
          <w:lang w:eastAsia="nb-NO"/>
        </w:rPr>
        <w:t xml:space="preserve">pplysningene kan dere sende oss i egen melding pr: </w:t>
      </w:r>
    </w:p>
    <w:p w14:paraId="25E199A9" w14:textId="458C401C" w:rsidR="00C71FFA" w:rsidRPr="00DC2055" w:rsidRDefault="00C71FFA" w:rsidP="00766FB3">
      <w:pPr>
        <w:pStyle w:val="Listeavsnitt"/>
        <w:numPr>
          <w:ilvl w:val="0"/>
          <w:numId w:val="28"/>
        </w:numPr>
        <w:rPr>
          <w:rFonts w:ascii="Helvetica" w:eastAsia="Times New Roman" w:hAnsi="Helvetica" w:cs="Times New Roman"/>
          <w:color w:val="000000" w:themeColor="text1"/>
          <w:sz w:val="20"/>
          <w:szCs w:val="20"/>
          <w:lang w:eastAsia="nb-NO"/>
        </w:rPr>
      </w:pPr>
      <w:r w:rsidRPr="00DC2055">
        <w:rPr>
          <w:rFonts w:ascii="Helvetica" w:eastAsia="Times New Roman" w:hAnsi="Helvetica" w:cs="Times New Roman"/>
          <w:color w:val="000000" w:themeColor="text1"/>
          <w:sz w:val="20"/>
          <w:szCs w:val="20"/>
          <w:lang w:eastAsia="nb-NO"/>
        </w:rPr>
        <w:t xml:space="preserve">E-post: </w:t>
      </w:r>
      <w:hyperlink r:id="rId11" w:history="1">
        <w:r w:rsidRPr="00DC2055">
          <w:rPr>
            <w:rStyle w:val="Hyperkobling"/>
            <w:rFonts w:ascii="Helvetica" w:eastAsia="Times New Roman" w:hAnsi="Helvetica" w:cs="Times New Roman"/>
            <w:sz w:val="20"/>
            <w:szCs w:val="20"/>
            <w:lang w:eastAsia="nb-NO"/>
          </w:rPr>
          <w:t>kontakt@bonnforfinnmark.no</w:t>
        </w:r>
      </w:hyperlink>
      <w:r w:rsidRPr="00DC2055">
        <w:rPr>
          <w:rFonts w:ascii="Helvetica" w:eastAsia="Times New Roman" w:hAnsi="Helvetica" w:cs="Times New Roman"/>
          <w:color w:val="000000" w:themeColor="text1"/>
          <w:sz w:val="20"/>
          <w:szCs w:val="20"/>
          <w:lang w:eastAsia="nb-NO"/>
        </w:rPr>
        <w:t xml:space="preserve"> </w:t>
      </w:r>
    </w:p>
    <w:p w14:paraId="5AD0AB14" w14:textId="4860C9C6" w:rsidR="00C71FFA" w:rsidRPr="00DC2055" w:rsidRDefault="00C71FFA" w:rsidP="00766FB3">
      <w:pPr>
        <w:pStyle w:val="Listeavsnitt"/>
        <w:numPr>
          <w:ilvl w:val="0"/>
          <w:numId w:val="28"/>
        </w:numPr>
        <w:rPr>
          <w:rFonts w:ascii="Helvetica" w:eastAsia="Times New Roman" w:hAnsi="Helvetica" w:cs="Times New Roman"/>
          <w:color w:val="000000" w:themeColor="text1"/>
          <w:sz w:val="20"/>
          <w:szCs w:val="20"/>
          <w:lang w:eastAsia="nb-NO"/>
        </w:rPr>
      </w:pPr>
      <w:r w:rsidRPr="00DC2055">
        <w:rPr>
          <w:rFonts w:ascii="Helvetica" w:eastAsia="Times New Roman" w:hAnsi="Helvetica" w:cs="Times New Roman"/>
          <w:iCs/>
          <w:color w:val="000000"/>
          <w:sz w:val="20"/>
          <w:szCs w:val="20"/>
          <w:lang w:eastAsia="nb-NO"/>
        </w:rPr>
        <w:t>Mobil: 917 73 038</w:t>
      </w:r>
    </w:p>
    <w:p w14:paraId="1240116F" w14:textId="77777777" w:rsidR="00C71FFA" w:rsidRPr="00DC2055" w:rsidRDefault="00C71FFA" w:rsidP="00C71FFA">
      <w:pPr>
        <w:rPr>
          <w:rFonts w:ascii="Helvetica" w:eastAsia="Times New Roman" w:hAnsi="Helvetica" w:cs="Times New Roman"/>
          <w:color w:val="000000" w:themeColor="text1"/>
          <w:sz w:val="20"/>
          <w:szCs w:val="20"/>
          <w:lang w:eastAsia="nb-NO"/>
        </w:rPr>
      </w:pPr>
      <w:r w:rsidRPr="00DC2055">
        <w:rPr>
          <w:rFonts w:ascii="Helvetica" w:eastAsia="Times New Roman" w:hAnsi="Helvetica" w:cs="Times New Roman"/>
          <w:iCs/>
          <w:color w:val="000000"/>
          <w:lang w:eastAsia="nb-NO"/>
        </w:rPr>
        <w:t xml:space="preserve">                                                                                                                                                                                                                                                                                                                                                                                                                                                                                                                                                                                                                                                                                                                                         </w:t>
      </w:r>
    </w:p>
    <w:p w14:paraId="3EE989C5" w14:textId="5A2269FF" w:rsidR="00C71FFA" w:rsidRDefault="00C71FFA" w:rsidP="00C71FFA">
      <w:pPr>
        <w:rPr>
          <w:rFonts w:ascii="Helvetica" w:eastAsia="Times New Roman" w:hAnsi="Helvetica" w:cs="Times New Roman"/>
          <w:b/>
          <w:bCs/>
          <w:color w:val="0070C0"/>
          <w:sz w:val="20"/>
          <w:szCs w:val="20"/>
          <w:lang w:eastAsia="nb-NO"/>
        </w:rPr>
      </w:pPr>
      <w:r w:rsidRPr="00DC2055">
        <w:rPr>
          <w:rFonts w:ascii="Helvetica" w:eastAsia="Times New Roman" w:hAnsi="Helvetica" w:cs="Times New Roman"/>
          <w:color w:val="000000" w:themeColor="text1"/>
          <w:sz w:val="20"/>
          <w:szCs w:val="20"/>
          <w:lang w:eastAsia="nb-NO"/>
        </w:rPr>
        <w:t xml:space="preserve">Har dere forslag til bønneemner eller bare ønsker personlig forbønn så kan dere sende oss en e-post </w:t>
      </w:r>
      <w:r w:rsidR="00766FB3" w:rsidRPr="00DC2055">
        <w:rPr>
          <w:rFonts w:ascii="Helvetica" w:eastAsia="Times New Roman" w:hAnsi="Helvetica" w:cs="Times New Roman"/>
          <w:color w:val="000000" w:themeColor="text1"/>
          <w:sz w:val="20"/>
          <w:szCs w:val="20"/>
          <w:lang w:eastAsia="nb-NO"/>
        </w:rPr>
        <w:t>til</w:t>
      </w:r>
      <w:r w:rsidRPr="00DC2055">
        <w:rPr>
          <w:rFonts w:ascii="Helvetica" w:eastAsia="Times New Roman" w:hAnsi="Helvetica" w:cs="Times New Roman"/>
          <w:color w:val="000000" w:themeColor="text1"/>
          <w:sz w:val="20"/>
          <w:szCs w:val="20"/>
          <w:lang w:eastAsia="nb-NO"/>
        </w:rPr>
        <w:t xml:space="preserve"> </w:t>
      </w:r>
      <w:hyperlink r:id="rId12" w:history="1">
        <w:r w:rsidR="000566D5" w:rsidRPr="005C18F6">
          <w:rPr>
            <w:rStyle w:val="Hyperkobling"/>
            <w:rFonts w:ascii="Helvetica" w:eastAsia="Times New Roman" w:hAnsi="Helvetica" w:cs="Times New Roman"/>
            <w:b/>
            <w:bCs/>
            <w:sz w:val="20"/>
            <w:szCs w:val="20"/>
            <w:lang w:eastAsia="nb-NO"/>
          </w:rPr>
          <w:t>bonn@bonnforfinnmark.no</w:t>
        </w:r>
      </w:hyperlink>
    </w:p>
    <w:p w14:paraId="1AEFD053" w14:textId="77777777" w:rsidR="007021FB" w:rsidRPr="00DC2055" w:rsidRDefault="007021FB" w:rsidP="007021FB">
      <w:pPr>
        <w:rPr>
          <w:rFonts w:ascii="Helvetica" w:eastAsia="Times New Roman" w:hAnsi="Helvetica" w:cs="Times New Roman"/>
          <w:b/>
          <w:bCs/>
          <w:color w:val="000000"/>
          <w:sz w:val="20"/>
          <w:szCs w:val="20"/>
          <w:lang w:eastAsia="nb-NO"/>
        </w:rPr>
      </w:pPr>
      <w:r w:rsidRPr="00DC2055">
        <w:rPr>
          <w:rFonts w:ascii="Helvetica" w:eastAsia="Times New Roman" w:hAnsi="Helvetica" w:cs="Times New Roman"/>
          <w:color w:val="000000" w:themeColor="text1"/>
          <w:sz w:val="20"/>
          <w:szCs w:val="20"/>
          <w:lang w:eastAsia="nb-NO"/>
        </w:rPr>
        <w:t>Se også vår FB-side: Bønn for Finnmark</w:t>
      </w:r>
    </w:p>
    <w:p w14:paraId="7D17C409" w14:textId="77777777" w:rsidR="007021FB" w:rsidRPr="00DC2055" w:rsidRDefault="007021FB" w:rsidP="007021FB">
      <w:pPr>
        <w:rPr>
          <w:rFonts w:ascii="Helvetica" w:eastAsia="Times New Roman" w:hAnsi="Helvetica" w:cs="Times New Roman"/>
          <w:b/>
          <w:bCs/>
          <w:color w:val="000000"/>
          <w:sz w:val="20"/>
          <w:szCs w:val="20"/>
          <w:lang w:eastAsia="nb-NO"/>
        </w:rPr>
      </w:pPr>
    </w:p>
    <w:tbl>
      <w:tblPr>
        <w:tblStyle w:val="Tabellrutenett"/>
        <w:tblpPr w:leftFromText="141" w:rightFromText="141" w:vertAnchor="page" w:horzAnchor="margin" w:tblpY="769"/>
        <w:tblOverlap w:val="never"/>
        <w:tblW w:w="9918" w:type="dxa"/>
        <w:shd w:val="clear" w:color="auto" w:fill="9CC2E5" w:themeFill="accent5" w:themeFillTint="99"/>
        <w:tblLook w:val="04A0" w:firstRow="1" w:lastRow="0" w:firstColumn="1" w:lastColumn="0" w:noHBand="0" w:noVBand="1"/>
      </w:tblPr>
      <w:tblGrid>
        <w:gridCol w:w="9918"/>
      </w:tblGrid>
      <w:tr w:rsidR="00830FD0" w:rsidRPr="00DC2055" w14:paraId="3D71A380" w14:textId="77777777" w:rsidTr="00830FD0">
        <w:tc>
          <w:tcPr>
            <w:tcW w:w="9918" w:type="dxa"/>
            <w:shd w:val="clear" w:color="auto" w:fill="385623" w:themeFill="accent6" w:themeFillShade="80"/>
          </w:tcPr>
          <w:p w14:paraId="1D93780F" w14:textId="77777777" w:rsidR="00830FD0" w:rsidRPr="00DC2055" w:rsidRDefault="00830FD0" w:rsidP="00830FD0">
            <w:pPr>
              <w:jc w:val="center"/>
              <w:rPr>
                <w:rFonts w:ascii="Helvetica" w:eastAsia="Times New Roman" w:hAnsi="Helvetica" w:cs="Times New Roman"/>
                <w:b/>
                <w:color w:val="FFFFFF" w:themeColor="background1"/>
                <w:lang w:eastAsia="nb-NO"/>
              </w:rPr>
            </w:pPr>
            <w:r w:rsidRPr="00DC2055">
              <w:rPr>
                <w:rFonts w:ascii="Helvetica" w:eastAsia="Times New Roman" w:hAnsi="Helvetica" w:cs="Times New Roman"/>
                <w:b/>
                <w:color w:val="FFFFFF" w:themeColor="background1"/>
                <w:lang w:eastAsia="nb-NO"/>
              </w:rPr>
              <w:lastRenderedPageBreak/>
              <w:t>Gave til Bønn for Finnmark</w:t>
            </w:r>
          </w:p>
        </w:tc>
      </w:tr>
      <w:tr w:rsidR="00830FD0" w:rsidRPr="00DC2055" w14:paraId="150BDCBD" w14:textId="77777777" w:rsidTr="00830FD0">
        <w:tc>
          <w:tcPr>
            <w:tcW w:w="9918" w:type="dxa"/>
            <w:shd w:val="clear" w:color="auto" w:fill="A8D08D" w:themeFill="accent6" w:themeFillTint="99"/>
          </w:tcPr>
          <w:p w14:paraId="4B9A4D5A" w14:textId="77777777" w:rsidR="00830FD0" w:rsidRPr="00DC2055" w:rsidRDefault="00830FD0" w:rsidP="00830FD0">
            <w:pPr>
              <w:rPr>
                <w:rFonts w:ascii="Helvetica" w:hAnsi="Helvetica"/>
                <w:b/>
                <w:bCs/>
                <w:sz w:val="27"/>
                <w:szCs w:val="27"/>
              </w:rPr>
            </w:pPr>
            <w:r w:rsidRPr="00DC2055">
              <w:rPr>
                <w:rFonts w:ascii="Helvetica" w:eastAsia="Times New Roman" w:hAnsi="Helvetica" w:cs="Times New Roman"/>
                <w:color w:val="000000"/>
                <w:sz w:val="20"/>
                <w:szCs w:val="20"/>
                <w:lang w:eastAsia="nb-NO"/>
              </w:rPr>
              <w:t xml:space="preserve">Du kan gjerne være med å støtte oss med en gave til arbeidet med </w:t>
            </w:r>
            <w:r w:rsidRPr="00DC2055">
              <w:rPr>
                <w:rFonts w:ascii="Helvetica" w:eastAsia="Times New Roman" w:hAnsi="Helvetica" w:cs="Times New Roman"/>
                <w:b/>
                <w:bCs/>
                <w:color w:val="000000"/>
                <w:lang w:eastAsia="nb-NO"/>
              </w:rPr>
              <w:t>«Bønn for Finnmark»</w:t>
            </w:r>
            <w:r w:rsidRPr="00DC2055">
              <w:rPr>
                <w:rFonts w:ascii="Helvetica" w:eastAsia="Times New Roman" w:hAnsi="Helvetica" w:cs="Times New Roman"/>
                <w:color w:val="000000"/>
                <w:sz w:val="20"/>
                <w:szCs w:val="20"/>
                <w:lang w:eastAsia="nb-NO"/>
              </w:rPr>
              <w:t xml:space="preserve">. Dette kan dere gjøre med å bruke </w:t>
            </w:r>
            <w:r w:rsidRPr="00DC2055">
              <w:rPr>
                <w:rFonts w:ascii="Helvetica" w:eastAsia="Times New Roman" w:hAnsi="Helvetica" w:cs="Times New Roman"/>
                <w:b/>
                <w:color w:val="000000"/>
                <w:sz w:val="27"/>
                <w:szCs w:val="27"/>
                <w:lang w:eastAsia="nb-NO"/>
              </w:rPr>
              <w:t>Bankkonto 4612.68.06329, Vipps 44465</w:t>
            </w:r>
            <w:r w:rsidRPr="00DC2055">
              <w:rPr>
                <w:rFonts w:ascii="Helvetica" w:eastAsia="Times New Roman" w:hAnsi="Helvetica" w:cs="Times New Roman"/>
                <w:bCs/>
                <w:color w:val="000000"/>
                <w:sz w:val="27"/>
                <w:szCs w:val="27"/>
                <w:lang w:eastAsia="nb-NO"/>
              </w:rPr>
              <w:t xml:space="preserve"> </w:t>
            </w:r>
            <w:r w:rsidRPr="00DC2055">
              <w:rPr>
                <w:rStyle w:val="Sterk"/>
                <w:rFonts w:ascii="Helvetica" w:hAnsi="Helvetica"/>
                <w:bCs w:val="0"/>
                <w:color w:val="000000" w:themeColor="text1"/>
                <w:sz w:val="27"/>
                <w:szCs w:val="27"/>
              </w:rPr>
              <w:t>eller Vipps</w:t>
            </w:r>
            <w:r w:rsidRPr="00DC2055">
              <w:rPr>
                <w:rStyle w:val="Sterk"/>
                <w:rFonts w:ascii="Helvetica" w:hAnsi="Helvetica"/>
                <w:color w:val="000000" w:themeColor="text1"/>
                <w:sz w:val="27"/>
                <w:szCs w:val="27"/>
              </w:rPr>
              <w:t xml:space="preserve"> </w:t>
            </w:r>
            <w:proofErr w:type="gramStart"/>
            <w:r w:rsidRPr="00DC2055">
              <w:rPr>
                <w:rStyle w:val="Sterk"/>
                <w:rFonts w:ascii="Helvetica" w:hAnsi="Helvetica"/>
                <w:color w:val="000000" w:themeColor="text1"/>
                <w:sz w:val="27"/>
                <w:szCs w:val="27"/>
              </w:rPr>
              <w:t>link</w:t>
            </w:r>
            <w:proofErr w:type="gramEnd"/>
            <w:r w:rsidRPr="00DC2055">
              <w:rPr>
                <w:rStyle w:val="Sterk"/>
                <w:rFonts w:ascii="Helvetica" w:hAnsi="Helvetica"/>
                <w:color w:val="000000" w:themeColor="text1"/>
                <w:sz w:val="27"/>
                <w:szCs w:val="27"/>
              </w:rPr>
              <w:t>:</w:t>
            </w:r>
            <w:r w:rsidRPr="00DC2055">
              <w:rPr>
                <w:rStyle w:val="apple-converted-space"/>
                <w:rFonts w:ascii="Helvetica" w:hAnsi="Helvetica"/>
                <w:color w:val="C00000"/>
                <w:sz w:val="27"/>
                <w:szCs w:val="27"/>
              </w:rPr>
              <w:t> </w:t>
            </w:r>
            <w:hyperlink r:id="rId13" w:history="1">
              <w:r w:rsidRPr="00DC2055">
                <w:rPr>
                  <w:rFonts w:ascii="Helvetica" w:hAnsi="Helvetica" w:cs="AppleSystemUIFont"/>
                  <w:b/>
                  <w:bCs/>
                  <w:color w:val="4472C4" w:themeColor="accent1"/>
                  <w:sz w:val="27"/>
                  <w:szCs w:val="27"/>
                </w:rPr>
                <w:t>https://qr.vipps.no/donations/44465</w:t>
              </w:r>
            </w:hyperlink>
          </w:p>
          <w:p w14:paraId="79964617" w14:textId="77777777" w:rsidR="00830FD0" w:rsidRPr="00DC2055" w:rsidRDefault="00830FD0" w:rsidP="00830FD0">
            <w:pPr>
              <w:rPr>
                <w:rFonts w:ascii="Helvetica" w:eastAsia="Times New Roman" w:hAnsi="Helvetica" w:cs="Times New Roman"/>
                <w:b/>
                <w:color w:val="000000"/>
                <w:sz w:val="27"/>
                <w:szCs w:val="27"/>
                <w:lang w:eastAsia="nb-NO"/>
              </w:rPr>
            </w:pPr>
            <w:r w:rsidRPr="00DC2055">
              <w:rPr>
                <w:rFonts w:ascii="Helvetica" w:eastAsia="Times New Roman" w:hAnsi="Helvetica" w:cs="Times New Roman"/>
                <w:b/>
                <w:color w:val="000000"/>
                <w:sz w:val="27"/>
                <w:szCs w:val="27"/>
                <w:lang w:eastAsia="nb-NO"/>
              </w:rPr>
              <w:t>Du kan bli fast giver ved å bruke Vipps.</w:t>
            </w:r>
          </w:p>
        </w:tc>
      </w:tr>
      <w:tr w:rsidR="00830FD0" w:rsidRPr="00DC2055" w14:paraId="7E9B57B9" w14:textId="77777777" w:rsidTr="00830FD0">
        <w:tc>
          <w:tcPr>
            <w:tcW w:w="9918" w:type="dxa"/>
            <w:shd w:val="clear" w:color="auto" w:fill="A8D08D" w:themeFill="accent6" w:themeFillTint="99"/>
          </w:tcPr>
          <w:p w14:paraId="03200639" w14:textId="77777777" w:rsidR="00830FD0" w:rsidRPr="00DC2055" w:rsidRDefault="00830FD0" w:rsidP="00830FD0">
            <w:pPr>
              <w:rPr>
                <w:rFonts w:ascii="Helvetica" w:eastAsia="Times New Roman" w:hAnsi="Helvetica" w:cs="Times New Roman"/>
                <w:b/>
                <w:color w:val="000000"/>
                <w:sz w:val="27"/>
                <w:szCs w:val="27"/>
                <w:lang w:eastAsia="nb-NO"/>
              </w:rPr>
            </w:pPr>
            <w:r w:rsidRPr="00DC2055">
              <w:rPr>
                <w:rFonts w:ascii="Helvetica" w:eastAsia="Times New Roman" w:hAnsi="Helvetica" w:cs="Times New Roman"/>
                <w:b/>
                <w:color w:val="000000"/>
                <w:sz w:val="27"/>
                <w:szCs w:val="27"/>
                <w:lang w:eastAsia="nb-NO"/>
              </w:rPr>
              <w:t>Takker for alle gaver til dette viktige arbeidet! De kommer godt med!</w:t>
            </w:r>
          </w:p>
        </w:tc>
      </w:tr>
    </w:tbl>
    <w:p w14:paraId="1482E377" w14:textId="63D5C4E7" w:rsidR="000566D5" w:rsidRPr="00DC2055" w:rsidRDefault="000566D5" w:rsidP="00C71FFA">
      <w:pPr>
        <w:rPr>
          <w:rFonts w:ascii="Helvetica" w:eastAsia="Times New Roman" w:hAnsi="Helvetica" w:cs="Times New Roman"/>
          <w:b/>
          <w:bCs/>
          <w:color w:val="0070C0"/>
          <w:sz w:val="20"/>
          <w:szCs w:val="20"/>
          <w:lang w:eastAsia="nb-NO"/>
        </w:rPr>
      </w:pPr>
    </w:p>
    <w:tbl>
      <w:tblPr>
        <w:tblStyle w:val="Tabellrutenett"/>
        <w:tblpPr w:leftFromText="141" w:rightFromText="141" w:vertAnchor="text" w:horzAnchor="margin" w:tblpY="203"/>
        <w:tblW w:w="9776" w:type="dxa"/>
        <w:tblLook w:val="04A0" w:firstRow="1" w:lastRow="0" w:firstColumn="1" w:lastColumn="0" w:noHBand="0" w:noVBand="1"/>
      </w:tblPr>
      <w:tblGrid>
        <w:gridCol w:w="4659"/>
        <w:gridCol w:w="5117"/>
      </w:tblGrid>
      <w:tr w:rsidR="00830FD0" w:rsidRPr="00DC2055" w14:paraId="3FAE967E" w14:textId="77777777" w:rsidTr="00830FD0">
        <w:trPr>
          <w:trHeight w:val="243"/>
        </w:trPr>
        <w:tc>
          <w:tcPr>
            <w:tcW w:w="9776" w:type="dxa"/>
            <w:gridSpan w:val="2"/>
            <w:shd w:val="clear" w:color="auto" w:fill="385623" w:themeFill="accent6" w:themeFillShade="80"/>
          </w:tcPr>
          <w:p w14:paraId="064FD517" w14:textId="77777777" w:rsidR="00830FD0" w:rsidRPr="00DC2055" w:rsidRDefault="00830FD0" w:rsidP="00830FD0">
            <w:pPr>
              <w:jc w:val="center"/>
              <w:rPr>
                <w:rFonts w:ascii="Helvetica" w:eastAsia="Times New Roman" w:hAnsi="Helvetica" w:cs="Times New Roman"/>
                <w:b/>
                <w:bCs/>
                <w:color w:val="FFFFFF" w:themeColor="background1"/>
                <w:sz w:val="22"/>
                <w:szCs w:val="22"/>
                <w:lang w:eastAsia="nb-NO"/>
              </w:rPr>
            </w:pPr>
            <w:r w:rsidRPr="00DC2055">
              <w:rPr>
                <w:rFonts w:ascii="Helvetica" w:eastAsia="Times New Roman" w:hAnsi="Helvetica" w:cs="Times New Roman"/>
                <w:b/>
                <w:bCs/>
                <w:color w:val="FFFFFF" w:themeColor="background1"/>
                <w:sz w:val="22"/>
                <w:szCs w:val="22"/>
                <w:lang w:eastAsia="nb-NO"/>
              </w:rPr>
              <w:t>Steder i Finnmark som du kan be for:</w:t>
            </w:r>
          </w:p>
        </w:tc>
      </w:tr>
      <w:tr w:rsidR="00830FD0" w:rsidRPr="00DC2055" w14:paraId="41D9E175" w14:textId="77777777" w:rsidTr="00830FD0">
        <w:trPr>
          <w:trHeight w:val="6896"/>
        </w:trPr>
        <w:tc>
          <w:tcPr>
            <w:tcW w:w="4659" w:type="dxa"/>
            <w:shd w:val="clear" w:color="auto" w:fill="A8D08D" w:themeFill="accent6" w:themeFillTint="99"/>
          </w:tcPr>
          <w:p w14:paraId="27D03006" w14:textId="77777777" w:rsidR="00830FD0" w:rsidRPr="00DC2055" w:rsidRDefault="00830FD0" w:rsidP="00830FD0">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Kirkenes</w:t>
            </w:r>
          </w:p>
          <w:p w14:paraId="78CF1E42" w14:textId="77777777" w:rsidR="00830FD0" w:rsidRPr="00DC2055" w:rsidRDefault="00830FD0" w:rsidP="00830FD0">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Hesseng</w:t>
            </w:r>
          </w:p>
          <w:p w14:paraId="3CC8C024" w14:textId="77777777" w:rsidR="00830FD0" w:rsidRPr="00DC2055" w:rsidRDefault="00830FD0" w:rsidP="00830FD0">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Bugøynes</w:t>
            </w:r>
          </w:p>
          <w:p w14:paraId="7C7FE9C9" w14:textId="77777777" w:rsidR="00830FD0" w:rsidRPr="00DC2055" w:rsidRDefault="00830FD0" w:rsidP="00830FD0">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Bjørnevatn</w:t>
            </w:r>
          </w:p>
          <w:p w14:paraId="5238B383" w14:textId="77777777" w:rsidR="00830FD0" w:rsidRPr="00DC2055" w:rsidRDefault="00830FD0" w:rsidP="00830FD0">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Neiden</w:t>
            </w:r>
          </w:p>
          <w:p w14:paraId="644B8D37" w14:textId="77777777" w:rsidR="00830FD0" w:rsidRPr="00DC2055" w:rsidRDefault="00830FD0" w:rsidP="00830FD0">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Vadsø</w:t>
            </w:r>
          </w:p>
          <w:p w14:paraId="41757503" w14:textId="77777777" w:rsidR="00830FD0" w:rsidRPr="00DC2055" w:rsidRDefault="00830FD0" w:rsidP="00830FD0">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Vestre Jakobselv</w:t>
            </w:r>
          </w:p>
          <w:p w14:paraId="5216BB7F" w14:textId="77777777" w:rsidR="00830FD0" w:rsidRPr="00DC2055" w:rsidRDefault="00830FD0" w:rsidP="00830FD0">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Vardø</w:t>
            </w:r>
          </w:p>
          <w:p w14:paraId="4D23D4F2" w14:textId="77777777" w:rsidR="00830FD0" w:rsidRPr="00DC2055" w:rsidRDefault="00830FD0" w:rsidP="00830FD0">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Kiberg</w:t>
            </w:r>
          </w:p>
          <w:p w14:paraId="72AD31A3" w14:textId="77777777" w:rsidR="00830FD0" w:rsidRPr="00DC2055" w:rsidRDefault="00830FD0" w:rsidP="00830FD0">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Berlevåg</w:t>
            </w:r>
          </w:p>
          <w:p w14:paraId="79561F5D" w14:textId="77777777" w:rsidR="00830FD0" w:rsidRPr="00DC2055" w:rsidRDefault="00830FD0" w:rsidP="00830FD0">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Båtsfjord</w:t>
            </w:r>
          </w:p>
          <w:p w14:paraId="77FE3B3A" w14:textId="77777777" w:rsidR="00830FD0" w:rsidRPr="00DC2055" w:rsidRDefault="00830FD0" w:rsidP="00830FD0">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Mehamn</w:t>
            </w:r>
          </w:p>
          <w:p w14:paraId="6F33176E" w14:textId="77777777" w:rsidR="00830FD0" w:rsidRPr="00DC2055" w:rsidRDefault="00830FD0" w:rsidP="00830FD0">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Gamvik</w:t>
            </w:r>
          </w:p>
          <w:p w14:paraId="1616BE71" w14:textId="77777777" w:rsidR="00830FD0" w:rsidRPr="00DC2055" w:rsidRDefault="00830FD0" w:rsidP="00830FD0">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Kjøllefjord</w:t>
            </w:r>
          </w:p>
          <w:p w14:paraId="0194A2B0" w14:textId="77777777" w:rsidR="00830FD0" w:rsidRPr="00DC2055" w:rsidRDefault="00830FD0" w:rsidP="00830FD0">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Lebesby</w:t>
            </w:r>
          </w:p>
          <w:p w14:paraId="3E31DECD" w14:textId="77777777" w:rsidR="00830FD0" w:rsidRPr="00DC2055" w:rsidRDefault="00830FD0" w:rsidP="00830FD0">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Varangerbotn</w:t>
            </w:r>
          </w:p>
          <w:p w14:paraId="1A3D4667" w14:textId="77777777" w:rsidR="00830FD0" w:rsidRPr="00DC2055" w:rsidRDefault="00830FD0" w:rsidP="00830FD0">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Nesseby</w:t>
            </w:r>
          </w:p>
          <w:p w14:paraId="3BC299E3" w14:textId="77777777" w:rsidR="00830FD0" w:rsidRPr="00DC2055" w:rsidRDefault="00830FD0" w:rsidP="00830FD0">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Ifjord</w:t>
            </w:r>
          </w:p>
          <w:p w14:paraId="33966358" w14:textId="77777777" w:rsidR="00830FD0" w:rsidRPr="00DC2055" w:rsidRDefault="00830FD0" w:rsidP="00830FD0">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Tana bru</w:t>
            </w:r>
          </w:p>
          <w:p w14:paraId="2B6E048E" w14:textId="77777777" w:rsidR="00830FD0" w:rsidRPr="00DC2055" w:rsidRDefault="00830FD0" w:rsidP="00830FD0">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Austertana</w:t>
            </w:r>
          </w:p>
          <w:p w14:paraId="36B19068" w14:textId="77777777" w:rsidR="00830FD0" w:rsidRPr="00DC2055" w:rsidRDefault="00830FD0" w:rsidP="00830FD0">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Olderfjord</w:t>
            </w:r>
          </w:p>
          <w:p w14:paraId="54FDB0EF" w14:textId="77777777" w:rsidR="00830FD0" w:rsidRPr="00DC2055" w:rsidRDefault="00830FD0" w:rsidP="00830FD0">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Kistrand</w:t>
            </w:r>
          </w:p>
          <w:p w14:paraId="2379A1C9" w14:textId="77777777" w:rsidR="00830FD0" w:rsidRPr="00DC2055" w:rsidRDefault="00830FD0" w:rsidP="00830FD0">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Indre og Ytre Billefjord</w:t>
            </w:r>
          </w:p>
          <w:p w14:paraId="0C405126" w14:textId="77777777" w:rsidR="00830FD0" w:rsidRPr="00DC2055" w:rsidRDefault="00830FD0" w:rsidP="00830FD0">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Smørfjord</w:t>
            </w:r>
          </w:p>
          <w:p w14:paraId="1A75C9F7" w14:textId="77777777" w:rsidR="00830FD0" w:rsidRPr="00DC2055" w:rsidRDefault="00830FD0" w:rsidP="00830FD0">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Lakselv</w:t>
            </w:r>
          </w:p>
          <w:p w14:paraId="33D1D42F" w14:textId="77777777" w:rsidR="00830FD0" w:rsidRPr="00DC2055" w:rsidRDefault="00830FD0" w:rsidP="00830FD0">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Børselv</w:t>
            </w:r>
          </w:p>
          <w:p w14:paraId="13C5E58B" w14:textId="77777777" w:rsidR="00830FD0" w:rsidRPr="00DC2055" w:rsidRDefault="00830FD0" w:rsidP="00830FD0">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Skoganvarre</w:t>
            </w:r>
          </w:p>
          <w:p w14:paraId="2A03D080" w14:textId="77777777" w:rsidR="00830FD0" w:rsidRPr="00DC2055" w:rsidRDefault="00830FD0" w:rsidP="00830FD0">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Honningsvåg</w:t>
            </w:r>
          </w:p>
          <w:p w14:paraId="6F629185" w14:textId="77777777" w:rsidR="00830FD0" w:rsidRPr="00DC2055" w:rsidRDefault="00830FD0" w:rsidP="00830FD0">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Nordvågen</w:t>
            </w:r>
          </w:p>
          <w:p w14:paraId="33757F0C" w14:textId="77777777" w:rsidR="00830FD0" w:rsidRPr="00DC2055" w:rsidRDefault="00830FD0" w:rsidP="00830FD0">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Havøysund</w:t>
            </w:r>
          </w:p>
          <w:p w14:paraId="3D97C035" w14:textId="77777777" w:rsidR="00830FD0" w:rsidRPr="00DC2055" w:rsidRDefault="00830FD0" w:rsidP="00830FD0">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Hasvik</w:t>
            </w:r>
          </w:p>
          <w:p w14:paraId="01B58AB9" w14:textId="77777777" w:rsidR="00830FD0" w:rsidRPr="00DC2055" w:rsidRDefault="00830FD0" w:rsidP="00830FD0">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Sørvær</w:t>
            </w:r>
          </w:p>
          <w:p w14:paraId="2C978A0A" w14:textId="77777777" w:rsidR="00830FD0" w:rsidRPr="00DC2055" w:rsidRDefault="00830FD0" w:rsidP="00830FD0">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Breivikbotn</w:t>
            </w:r>
          </w:p>
        </w:tc>
        <w:tc>
          <w:tcPr>
            <w:tcW w:w="5117" w:type="dxa"/>
            <w:shd w:val="clear" w:color="auto" w:fill="A8D08D" w:themeFill="accent6" w:themeFillTint="99"/>
          </w:tcPr>
          <w:p w14:paraId="4C976944" w14:textId="77777777" w:rsidR="00830FD0" w:rsidRPr="00DC2055" w:rsidRDefault="00830FD0" w:rsidP="00830FD0">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Karasjok</w:t>
            </w:r>
          </w:p>
          <w:p w14:paraId="67AE390E" w14:textId="77777777" w:rsidR="00830FD0" w:rsidRPr="00DC2055" w:rsidRDefault="00830FD0" w:rsidP="00830FD0">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Maze (Masi)</w:t>
            </w:r>
          </w:p>
          <w:p w14:paraId="21CFC8BF" w14:textId="77777777" w:rsidR="00830FD0" w:rsidRPr="00DC2055" w:rsidRDefault="00830FD0" w:rsidP="00830FD0">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Kautokeino</w:t>
            </w:r>
          </w:p>
          <w:p w14:paraId="3B550820" w14:textId="77777777" w:rsidR="00830FD0" w:rsidRPr="00DC2055" w:rsidRDefault="00830FD0" w:rsidP="00830FD0">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Láhpoluoppal</w:t>
            </w:r>
          </w:p>
          <w:p w14:paraId="48258B11" w14:textId="77777777" w:rsidR="00830FD0" w:rsidRPr="00DC2055" w:rsidRDefault="00830FD0" w:rsidP="00830FD0">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Alta</w:t>
            </w:r>
          </w:p>
          <w:p w14:paraId="6354E40A" w14:textId="77777777" w:rsidR="00830FD0" w:rsidRPr="00DC2055" w:rsidRDefault="00830FD0" w:rsidP="00830FD0">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Talvik</w:t>
            </w:r>
          </w:p>
          <w:p w14:paraId="4ABD3DCE" w14:textId="77777777" w:rsidR="00830FD0" w:rsidRPr="00DC2055" w:rsidRDefault="00830FD0" w:rsidP="00830FD0">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Kåfjord</w:t>
            </w:r>
          </w:p>
          <w:p w14:paraId="58F8F06F" w14:textId="77777777" w:rsidR="00830FD0" w:rsidRPr="00DC2055" w:rsidRDefault="00830FD0" w:rsidP="00830FD0">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Kviby</w:t>
            </w:r>
          </w:p>
          <w:p w14:paraId="612CC20A" w14:textId="77777777" w:rsidR="00830FD0" w:rsidRPr="00DC2055" w:rsidRDefault="00830FD0" w:rsidP="00830FD0">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Storekorsnes</w:t>
            </w:r>
          </w:p>
          <w:p w14:paraId="0D1CF32C" w14:textId="77777777" w:rsidR="00830FD0" w:rsidRPr="00DC2055" w:rsidRDefault="00830FD0" w:rsidP="00830FD0">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Nyvoll</w:t>
            </w:r>
          </w:p>
          <w:p w14:paraId="2AA983ED" w14:textId="77777777" w:rsidR="00830FD0" w:rsidRPr="00DC2055" w:rsidRDefault="00830FD0" w:rsidP="00830FD0">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Korsfjord</w:t>
            </w:r>
          </w:p>
          <w:p w14:paraId="4436E3A1" w14:textId="77777777" w:rsidR="00830FD0" w:rsidRPr="00DC2055" w:rsidRDefault="00830FD0" w:rsidP="00830FD0">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Rafsbotn</w:t>
            </w:r>
          </w:p>
          <w:p w14:paraId="08C76ABD" w14:textId="77777777" w:rsidR="00830FD0" w:rsidRPr="00DC2055" w:rsidRDefault="00830FD0" w:rsidP="00830FD0">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Tverrelvdalen</w:t>
            </w:r>
          </w:p>
          <w:p w14:paraId="65568091" w14:textId="77777777" w:rsidR="00830FD0" w:rsidRPr="00DC2055" w:rsidRDefault="00830FD0" w:rsidP="00830FD0">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Øvre Alta/Eiby</w:t>
            </w:r>
          </w:p>
          <w:p w14:paraId="428F2573" w14:textId="77777777" w:rsidR="00830FD0" w:rsidRPr="00DC2055" w:rsidRDefault="00830FD0" w:rsidP="00830FD0">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Loppa øy</w:t>
            </w:r>
          </w:p>
          <w:p w14:paraId="089C8067" w14:textId="77777777" w:rsidR="00830FD0" w:rsidRPr="00DC2055" w:rsidRDefault="00830FD0" w:rsidP="00830FD0">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Øksfjord</w:t>
            </w:r>
          </w:p>
          <w:p w14:paraId="76F697CD" w14:textId="77777777" w:rsidR="00830FD0" w:rsidRPr="00DC2055" w:rsidRDefault="00830FD0" w:rsidP="00830FD0">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Øksfjordbotn</w:t>
            </w:r>
          </w:p>
          <w:p w14:paraId="6D2A9000" w14:textId="77777777" w:rsidR="00830FD0" w:rsidRPr="00DC2055" w:rsidRDefault="00830FD0" w:rsidP="00830FD0">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Nuvsvåg</w:t>
            </w:r>
          </w:p>
          <w:p w14:paraId="14E34BDC" w14:textId="77777777" w:rsidR="00830FD0" w:rsidRPr="00DC2055" w:rsidRDefault="00830FD0" w:rsidP="00830FD0">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Bergsfjord</w:t>
            </w:r>
          </w:p>
          <w:p w14:paraId="6EE1F423" w14:textId="77777777" w:rsidR="00830FD0" w:rsidRPr="00DC2055" w:rsidRDefault="00830FD0" w:rsidP="00830FD0">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Sandland</w:t>
            </w:r>
          </w:p>
          <w:p w14:paraId="6D5FCBE9" w14:textId="77777777" w:rsidR="00830FD0" w:rsidRPr="00DC2055" w:rsidRDefault="00830FD0" w:rsidP="00830FD0">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Tverrfjord</w:t>
            </w:r>
          </w:p>
          <w:p w14:paraId="0F1EAAC0" w14:textId="77777777" w:rsidR="00830FD0" w:rsidRPr="00DC2055" w:rsidRDefault="00830FD0" w:rsidP="00830FD0">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Sør-Tverrfjord</w:t>
            </w:r>
          </w:p>
          <w:p w14:paraId="26893A07" w14:textId="77777777" w:rsidR="00830FD0" w:rsidRPr="00DC2055" w:rsidRDefault="00830FD0" w:rsidP="00830FD0">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Kvalsund</w:t>
            </w:r>
          </w:p>
          <w:p w14:paraId="7983F3CF" w14:textId="77777777" w:rsidR="00830FD0" w:rsidRPr="00DC2055" w:rsidRDefault="00830FD0" w:rsidP="00830FD0">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Skaidi/Repparfjord</w:t>
            </w:r>
          </w:p>
          <w:p w14:paraId="562D4129" w14:textId="77777777" w:rsidR="00830FD0" w:rsidRPr="00DC2055" w:rsidRDefault="00830FD0" w:rsidP="00830FD0">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Kokelv</w:t>
            </w:r>
          </w:p>
          <w:p w14:paraId="2129B091" w14:textId="77777777" w:rsidR="00830FD0" w:rsidRPr="00DC2055" w:rsidRDefault="00830FD0" w:rsidP="00830FD0">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Neverfjord</w:t>
            </w:r>
          </w:p>
          <w:p w14:paraId="57676904" w14:textId="77777777" w:rsidR="00830FD0" w:rsidRPr="00DC2055" w:rsidRDefault="00830FD0" w:rsidP="00830FD0">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Stallogargo</w:t>
            </w:r>
          </w:p>
          <w:p w14:paraId="35349D17" w14:textId="77777777" w:rsidR="00830FD0" w:rsidRPr="00DC2055" w:rsidRDefault="00830FD0" w:rsidP="00830FD0">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Hammerfest</w:t>
            </w:r>
          </w:p>
          <w:p w14:paraId="3E7B3EA4" w14:textId="77777777" w:rsidR="00830FD0" w:rsidRPr="00DC2055" w:rsidRDefault="00830FD0" w:rsidP="00830FD0">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Rypefjord</w:t>
            </w:r>
          </w:p>
          <w:p w14:paraId="191EF7C4" w14:textId="77777777" w:rsidR="00830FD0" w:rsidRPr="00DC2055" w:rsidRDefault="00830FD0" w:rsidP="00830FD0">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Forsøl</w:t>
            </w:r>
          </w:p>
          <w:p w14:paraId="5413DA0B" w14:textId="77777777" w:rsidR="00830FD0" w:rsidRPr="00DC2055" w:rsidRDefault="00830FD0" w:rsidP="00830FD0">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Hønseby</w:t>
            </w:r>
          </w:p>
          <w:p w14:paraId="18A0A88C" w14:textId="77777777" w:rsidR="00830FD0" w:rsidRPr="00DC2055" w:rsidRDefault="00830FD0" w:rsidP="00830FD0">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Akkarfjord</w:t>
            </w:r>
          </w:p>
          <w:p w14:paraId="666EC073" w14:textId="77777777" w:rsidR="00830FD0" w:rsidRPr="00DC2055" w:rsidRDefault="00830FD0" w:rsidP="00830FD0">
            <w:pPr>
              <w:rPr>
                <w:rFonts w:ascii="Helvetica" w:eastAsia="Times New Roman" w:hAnsi="Helvetica" w:cs="Times New Roman"/>
                <w:b/>
                <w:bCs/>
                <w:i/>
                <w:iCs/>
                <w:color w:val="000000"/>
                <w:sz w:val="20"/>
                <w:szCs w:val="20"/>
                <w:lang w:eastAsia="nb-NO"/>
              </w:rPr>
            </w:pPr>
            <w:r w:rsidRPr="00DC2055">
              <w:rPr>
                <w:rFonts w:ascii="Helvetica" w:eastAsia="Times New Roman" w:hAnsi="Helvetica" w:cs="Times New Roman"/>
                <w:b/>
                <w:bCs/>
                <w:i/>
                <w:iCs/>
                <w:color w:val="000000"/>
                <w:sz w:val="20"/>
                <w:szCs w:val="20"/>
                <w:lang w:eastAsia="nb-NO"/>
              </w:rPr>
              <w:t>Klubbukt</w:t>
            </w:r>
          </w:p>
        </w:tc>
      </w:tr>
    </w:tbl>
    <w:p w14:paraId="158F1DD2" w14:textId="77777777" w:rsidR="00A95B33" w:rsidRPr="00DC2055" w:rsidRDefault="00A95B33" w:rsidP="00AD4083">
      <w:pPr>
        <w:rPr>
          <w:rFonts w:ascii="Helvetica" w:eastAsia="Times New Roman" w:hAnsi="Helvetica" w:cs="Times New Roman"/>
          <w:b/>
          <w:bCs/>
          <w:color w:val="000000"/>
          <w:sz w:val="27"/>
          <w:szCs w:val="27"/>
          <w:lang w:eastAsia="nb-NO"/>
        </w:rPr>
      </w:pPr>
    </w:p>
    <w:p w14:paraId="1BDBC2B7" w14:textId="77777777" w:rsidR="00895474" w:rsidRPr="00414659" w:rsidRDefault="00895474" w:rsidP="00341285">
      <w:pPr>
        <w:rPr>
          <w:rFonts w:ascii="Helvetica" w:eastAsia="Times New Roman" w:hAnsi="Helvetica" w:cs="Times New Roman"/>
          <w:b/>
          <w:bCs/>
          <w:color w:val="000000"/>
          <w:sz w:val="20"/>
          <w:szCs w:val="20"/>
          <w:lang w:eastAsia="nb-NO"/>
        </w:rPr>
      </w:pPr>
    </w:p>
    <w:sectPr w:rsidR="00895474" w:rsidRPr="00414659" w:rsidSect="00CD1B5F">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D5D19" w14:textId="77777777" w:rsidR="001D3EF6" w:rsidRDefault="001D3EF6" w:rsidP="002F45D4">
      <w:r>
        <w:separator/>
      </w:r>
    </w:p>
  </w:endnote>
  <w:endnote w:type="continuationSeparator" w:id="0">
    <w:p w14:paraId="6B49D0EE" w14:textId="77777777" w:rsidR="001D3EF6" w:rsidRDefault="001D3EF6" w:rsidP="002F45D4">
      <w:r>
        <w:continuationSeparator/>
      </w:r>
    </w:p>
  </w:endnote>
  <w:endnote w:type="continuationNotice" w:id="1">
    <w:p w14:paraId="1F218E1D" w14:textId="77777777" w:rsidR="001D3EF6" w:rsidRDefault="001D3E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0000000000000000000"/>
    <w:charset w:val="00"/>
    <w:family w:val="auto"/>
    <w:pitch w:val="variable"/>
    <w:sig w:usb0="E00002FF" w:usb1="5000785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ppleSystemUIFont">
    <w:altName w:val="Calibri"/>
    <w:panose1 w:val="020B0604020202020204"/>
    <w:charset w:val="00"/>
    <w:family w:val="auto"/>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BE0C5" w14:textId="77777777" w:rsidR="001D3EF6" w:rsidRDefault="001D3EF6" w:rsidP="002F45D4">
      <w:r>
        <w:separator/>
      </w:r>
    </w:p>
  </w:footnote>
  <w:footnote w:type="continuationSeparator" w:id="0">
    <w:p w14:paraId="4438004F" w14:textId="77777777" w:rsidR="001D3EF6" w:rsidRDefault="001D3EF6" w:rsidP="002F45D4">
      <w:r>
        <w:continuationSeparator/>
      </w:r>
    </w:p>
  </w:footnote>
  <w:footnote w:type="continuationNotice" w:id="1">
    <w:p w14:paraId="0603465E" w14:textId="77777777" w:rsidR="001D3EF6" w:rsidRDefault="001D3EF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5EEA"/>
    <w:multiLevelType w:val="hybridMultilevel"/>
    <w:tmpl w:val="AF526CA2"/>
    <w:lvl w:ilvl="0" w:tplc="6412694A">
      <w:start w:val="1"/>
      <w:numFmt w:val="bullet"/>
      <w:lvlText w:val="-"/>
      <w:lvlJc w:val="left"/>
      <w:pPr>
        <w:ind w:left="720" w:hanging="360"/>
      </w:pPr>
      <w:rPr>
        <w:rFonts w:ascii="Helvetica" w:eastAsia="Times New Roman" w:hAnsi="Helvetica" w:cs="Times New Roman" w:hint="default"/>
        <w:color w:val="000000"/>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16A735A"/>
    <w:multiLevelType w:val="hybridMultilevel"/>
    <w:tmpl w:val="232EDE7A"/>
    <w:lvl w:ilvl="0" w:tplc="8DD801B0">
      <w:numFmt w:val="bullet"/>
      <w:lvlText w:val="-"/>
      <w:lvlJc w:val="left"/>
      <w:pPr>
        <w:ind w:left="720" w:hanging="360"/>
      </w:pPr>
      <w:rPr>
        <w:rFonts w:ascii="Helvetica" w:eastAsia="Times New Roman" w:hAnsi="Helvetica"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24372BE"/>
    <w:multiLevelType w:val="hybridMultilevel"/>
    <w:tmpl w:val="45A0901A"/>
    <w:lvl w:ilvl="0" w:tplc="2612CB3C">
      <w:start w:val="1"/>
      <w:numFmt w:val="bullet"/>
      <w:lvlText w:val="-"/>
      <w:lvlJc w:val="left"/>
      <w:pPr>
        <w:ind w:left="720" w:hanging="360"/>
      </w:pPr>
      <w:rPr>
        <w:rFonts w:ascii="Helvetica" w:eastAsia="Times New Roman" w:hAnsi="Helvetica"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4567F37"/>
    <w:multiLevelType w:val="hybridMultilevel"/>
    <w:tmpl w:val="067635EA"/>
    <w:lvl w:ilvl="0" w:tplc="74520174">
      <w:start w:val="1"/>
      <w:numFmt w:val="bullet"/>
      <w:lvlText w:val="-"/>
      <w:lvlJc w:val="left"/>
      <w:pPr>
        <w:ind w:left="720" w:hanging="360"/>
      </w:pPr>
      <w:rPr>
        <w:rFonts w:ascii="Helvetica" w:eastAsia="Times New Roman" w:hAnsi="Helvetica"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50A1071"/>
    <w:multiLevelType w:val="hybridMultilevel"/>
    <w:tmpl w:val="D542F658"/>
    <w:lvl w:ilvl="0" w:tplc="280C9EC0">
      <w:start w:val="1"/>
      <w:numFmt w:val="bullet"/>
      <w:lvlText w:val="-"/>
      <w:lvlJc w:val="left"/>
      <w:pPr>
        <w:ind w:left="720" w:hanging="360"/>
      </w:pPr>
      <w:rPr>
        <w:rFonts w:ascii="Helvetica" w:eastAsia="Times New Roman" w:hAnsi="Helvetica"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06312CAB"/>
    <w:multiLevelType w:val="hybridMultilevel"/>
    <w:tmpl w:val="266E8FE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085603B7"/>
    <w:multiLevelType w:val="hybridMultilevel"/>
    <w:tmpl w:val="1324CC76"/>
    <w:lvl w:ilvl="0" w:tplc="4DB0D1E0">
      <w:start w:val="1"/>
      <w:numFmt w:val="bullet"/>
      <w:lvlText w:val="-"/>
      <w:lvlJc w:val="left"/>
      <w:pPr>
        <w:ind w:left="720" w:hanging="360"/>
      </w:pPr>
      <w:rPr>
        <w:rFonts w:ascii="Helvetica" w:eastAsia="Times New Roman" w:hAnsi="Helvetica"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08974514"/>
    <w:multiLevelType w:val="hybridMultilevel"/>
    <w:tmpl w:val="7C7CFD9A"/>
    <w:lvl w:ilvl="0" w:tplc="39364ABC">
      <w:numFmt w:val="bullet"/>
      <w:lvlText w:val="-"/>
      <w:lvlJc w:val="left"/>
      <w:pPr>
        <w:ind w:left="720" w:hanging="360"/>
      </w:pPr>
      <w:rPr>
        <w:rFonts w:ascii="Helvetica" w:eastAsia="Times New Roman" w:hAnsi="Helvetica"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0F0B582B"/>
    <w:multiLevelType w:val="hybridMultilevel"/>
    <w:tmpl w:val="6BFE89C0"/>
    <w:lvl w:ilvl="0" w:tplc="284A0184">
      <w:numFmt w:val="bullet"/>
      <w:lvlText w:val="-"/>
      <w:lvlJc w:val="left"/>
      <w:pPr>
        <w:ind w:left="720" w:hanging="360"/>
      </w:pPr>
      <w:rPr>
        <w:rFonts w:ascii="Helvetica" w:eastAsia="Times New Roman" w:hAnsi="Helvetica"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11C329A6"/>
    <w:multiLevelType w:val="hybridMultilevel"/>
    <w:tmpl w:val="4EFC7F46"/>
    <w:lvl w:ilvl="0" w:tplc="8BDE6ABC">
      <w:numFmt w:val="bullet"/>
      <w:lvlText w:val="-"/>
      <w:lvlJc w:val="left"/>
      <w:pPr>
        <w:ind w:left="720" w:hanging="360"/>
      </w:pPr>
      <w:rPr>
        <w:rFonts w:ascii="Helvetica" w:eastAsia="Times New Roman" w:hAnsi="Helvetica"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19A74E36"/>
    <w:multiLevelType w:val="hybridMultilevel"/>
    <w:tmpl w:val="2F984E8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201B6D8B"/>
    <w:multiLevelType w:val="hybridMultilevel"/>
    <w:tmpl w:val="27123B08"/>
    <w:lvl w:ilvl="0" w:tplc="AF2EE490">
      <w:start w:val="1"/>
      <w:numFmt w:val="bullet"/>
      <w:lvlText w:val="-"/>
      <w:lvlJc w:val="left"/>
      <w:pPr>
        <w:ind w:left="720" w:hanging="360"/>
      </w:pPr>
      <w:rPr>
        <w:rFonts w:ascii="Helvetica" w:eastAsia="Times New Roman" w:hAnsi="Helvetica"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208A76D0"/>
    <w:multiLevelType w:val="hybridMultilevel"/>
    <w:tmpl w:val="29E6E7FA"/>
    <w:lvl w:ilvl="0" w:tplc="E93AD5CA">
      <w:numFmt w:val="bullet"/>
      <w:lvlText w:val="-"/>
      <w:lvlJc w:val="left"/>
      <w:pPr>
        <w:ind w:left="720" w:hanging="360"/>
      </w:pPr>
      <w:rPr>
        <w:rFonts w:ascii="Helvetica" w:eastAsia="Times New Roman" w:hAnsi="Helvetica"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2B4530B5"/>
    <w:multiLevelType w:val="hybridMultilevel"/>
    <w:tmpl w:val="52867744"/>
    <w:lvl w:ilvl="0" w:tplc="CE308B24">
      <w:numFmt w:val="bullet"/>
      <w:lvlText w:val="-"/>
      <w:lvlJc w:val="left"/>
      <w:pPr>
        <w:ind w:left="720" w:hanging="360"/>
      </w:pPr>
      <w:rPr>
        <w:rFonts w:ascii="Helvetica" w:eastAsia="Times New Roman" w:hAnsi="Helvetica"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2F340F7B"/>
    <w:multiLevelType w:val="hybridMultilevel"/>
    <w:tmpl w:val="6FC0A300"/>
    <w:lvl w:ilvl="0" w:tplc="63EA9F28">
      <w:start w:val="1"/>
      <w:numFmt w:val="bullet"/>
      <w:lvlText w:val="-"/>
      <w:lvlJc w:val="left"/>
      <w:pPr>
        <w:ind w:left="720" w:hanging="360"/>
      </w:pPr>
      <w:rPr>
        <w:rFonts w:ascii="Helvetica" w:eastAsia="Times New Roman" w:hAnsi="Helvetica"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2FC30E4C"/>
    <w:multiLevelType w:val="hybridMultilevel"/>
    <w:tmpl w:val="63A64246"/>
    <w:lvl w:ilvl="0" w:tplc="4D66A4EC">
      <w:start w:val="1"/>
      <w:numFmt w:val="bullet"/>
      <w:lvlText w:val="-"/>
      <w:lvlJc w:val="left"/>
      <w:pPr>
        <w:ind w:left="720" w:hanging="360"/>
      </w:pPr>
      <w:rPr>
        <w:rFonts w:ascii="Helvetica" w:eastAsia="Times New Roman" w:hAnsi="Helvetica"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37C06CF5"/>
    <w:multiLevelType w:val="hybridMultilevel"/>
    <w:tmpl w:val="74B6F99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7" w15:restartNumberingAfterBreak="0">
    <w:nsid w:val="386374C4"/>
    <w:multiLevelType w:val="hybridMultilevel"/>
    <w:tmpl w:val="A7281F98"/>
    <w:lvl w:ilvl="0" w:tplc="7B3E8C66">
      <w:numFmt w:val="bullet"/>
      <w:lvlText w:val="-"/>
      <w:lvlJc w:val="left"/>
      <w:pPr>
        <w:ind w:left="720" w:hanging="360"/>
      </w:pPr>
      <w:rPr>
        <w:rFonts w:ascii="Helvetica" w:eastAsia="Times New Roman" w:hAnsi="Helvetica"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4C406E96"/>
    <w:multiLevelType w:val="hybridMultilevel"/>
    <w:tmpl w:val="CAC47112"/>
    <w:lvl w:ilvl="0" w:tplc="CD105B58">
      <w:start w:val="1"/>
      <w:numFmt w:val="bullet"/>
      <w:lvlText w:val="-"/>
      <w:lvlJc w:val="left"/>
      <w:pPr>
        <w:ind w:left="720" w:hanging="360"/>
      </w:pPr>
      <w:rPr>
        <w:rFonts w:ascii="Helvetica" w:eastAsiaTheme="minorHAnsi" w:hAnsi="Helvetica"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585C177B"/>
    <w:multiLevelType w:val="hybridMultilevel"/>
    <w:tmpl w:val="97BEC208"/>
    <w:lvl w:ilvl="0" w:tplc="0BC61C56">
      <w:start w:val="1"/>
      <w:numFmt w:val="bullet"/>
      <w:lvlText w:val="-"/>
      <w:lvlJc w:val="left"/>
      <w:pPr>
        <w:ind w:left="720" w:hanging="360"/>
      </w:pPr>
      <w:rPr>
        <w:rFonts w:ascii="Helvetica" w:eastAsia="Times New Roman" w:hAnsi="Helvetica"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5C7E080B"/>
    <w:multiLevelType w:val="hybridMultilevel"/>
    <w:tmpl w:val="B5006FD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1" w15:restartNumberingAfterBreak="0">
    <w:nsid w:val="63D416AF"/>
    <w:multiLevelType w:val="hybridMultilevel"/>
    <w:tmpl w:val="B1E07C88"/>
    <w:lvl w:ilvl="0" w:tplc="AFA83258">
      <w:start w:val="1"/>
      <w:numFmt w:val="bullet"/>
      <w:lvlText w:val="-"/>
      <w:lvlJc w:val="left"/>
      <w:pPr>
        <w:ind w:left="720" w:hanging="360"/>
      </w:pPr>
      <w:rPr>
        <w:rFonts w:ascii="Helvetica" w:eastAsia="Times New Roman" w:hAnsi="Helvetica"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65412949"/>
    <w:multiLevelType w:val="hybridMultilevel"/>
    <w:tmpl w:val="FDCABD6E"/>
    <w:lvl w:ilvl="0" w:tplc="80F4B94A">
      <w:start w:val="2025"/>
      <w:numFmt w:val="bullet"/>
      <w:lvlText w:val="-"/>
      <w:lvlJc w:val="left"/>
      <w:pPr>
        <w:ind w:left="720" w:hanging="360"/>
      </w:pPr>
      <w:rPr>
        <w:rFonts w:ascii="Helvetica" w:eastAsia="Times New Roman" w:hAnsi="Helvetica"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6672727F"/>
    <w:multiLevelType w:val="hybridMultilevel"/>
    <w:tmpl w:val="0A58475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4" w15:restartNumberingAfterBreak="0">
    <w:nsid w:val="692502F9"/>
    <w:multiLevelType w:val="hybridMultilevel"/>
    <w:tmpl w:val="83FCCCA2"/>
    <w:lvl w:ilvl="0" w:tplc="52C22DC6">
      <w:start w:val="1"/>
      <w:numFmt w:val="bullet"/>
      <w:lvlText w:val="-"/>
      <w:lvlJc w:val="left"/>
      <w:pPr>
        <w:ind w:left="720" w:hanging="360"/>
      </w:pPr>
      <w:rPr>
        <w:rFonts w:ascii="Helvetica" w:eastAsia="Times New Roman" w:hAnsi="Helvetica"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6C4E458B"/>
    <w:multiLevelType w:val="hybridMultilevel"/>
    <w:tmpl w:val="0B82CBF4"/>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6" w15:restartNumberingAfterBreak="0">
    <w:nsid w:val="7A5B42EC"/>
    <w:multiLevelType w:val="hybridMultilevel"/>
    <w:tmpl w:val="558E9D02"/>
    <w:lvl w:ilvl="0" w:tplc="3C1C4AE2">
      <w:numFmt w:val="bullet"/>
      <w:lvlText w:val="-"/>
      <w:lvlJc w:val="left"/>
      <w:pPr>
        <w:ind w:left="720" w:hanging="360"/>
      </w:pPr>
      <w:rPr>
        <w:rFonts w:ascii="Helvetica" w:eastAsia="Times New Roman" w:hAnsi="Helvetica"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7FED69F5"/>
    <w:multiLevelType w:val="hybridMultilevel"/>
    <w:tmpl w:val="7DC8F910"/>
    <w:lvl w:ilvl="0" w:tplc="7758F214">
      <w:numFmt w:val="bullet"/>
      <w:lvlText w:val="-"/>
      <w:lvlJc w:val="left"/>
      <w:pPr>
        <w:ind w:left="720" w:hanging="360"/>
      </w:pPr>
      <w:rPr>
        <w:rFonts w:ascii="Helvetica" w:eastAsia="Times New Roman" w:hAnsi="Helvetica"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928001047">
    <w:abstractNumId w:val="26"/>
  </w:num>
  <w:num w:numId="2" w16cid:durableId="1617369576">
    <w:abstractNumId w:val="7"/>
  </w:num>
  <w:num w:numId="3" w16cid:durableId="627201550">
    <w:abstractNumId w:val="8"/>
  </w:num>
  <w:num w:numId="4" w16cid:durableId="228196687">
    <w:abstractNumId w:val="12"/>
  </w:num>
  <w:num w:numId="5" w16cid:durableId="415706930">
    <w:abstractNumId w:val="17"/>
  </w:num>
  <w:num w:numId="6" w16cid:durableId="884751472">
    <w:abstractNumId w:val="18"/>
  </w:num>
  <w:num w:numId="7" w16cid:durableId="113138637">
    <w:abstractNumId w:val="10"/>
  </w:num>
  <w:num w:numId="8" w16cid:durableId="1953315661">
    <w:abstractNumId w:val="16"/>
  </w:num>
  <w:num w:numId="9" w16cid:durableId="2138720222">
    <w:abstractNumId w:val="20"/>
  </w:num>
  <w:num w:numId="10" w16cid:durableId="404646312">
    <w:abstractNumId w:val="5"/>
  </w:num>
  <w:num w:numId="11" w16cid:durableId="1241794741">
    <w:abstractNumId w:val="23"/>
  </w:num>
  <w:num w:numId="12" w16cid:durableId="204679656">
    <w:abstractNumId w:val="21"/>
  </w:num>
  <w:num w:numId="13" w16cid:durableId="702096360">
    <w:abstractNumId w:val="14"/>
  </w:num>
  <w:num w:numId="14" w16cid:durableId="1962884647">
    <w:abstractNumId w:val="6"/>
  </w:num>
  <w:num w:numId="15" w16cid:durableId="399719479">
    <w:abstractNumId w:val="3"/>
  </w:num>
  <w:num w:numId="16" w16cid:durableId="1884099913">
    <w:abstractNumId w:val="22"/>
  </w:num>
  <w:num w:numId="17" w16cid:durableId="1320041619">
    <w:abstractNumId w:val="2"/>
  </w:num>
  <w:num w:numId="18" w16cid:durableId="8609832">
    <w:abstractNumId w:val="15"/>
  </w:num>
  <w:num w:numId="19" w16cid:durableId="2031449986">
    <w:abstractNumId w:val="19"/>
  </w:num>
  <w:num w:numId="20" w16cid:durableId="1616325805">
    <w:abstractNumId w:val="24"/>
  </w:num>
  <w:num w:numId="21" w16cid:durableId="438450995">
    <w:abstractNumId w:val="11"/>
  </w:num>
  <w:num w:numId="22" w16cid:durableId="1984656101">
    <w:abstractNumId w:val="25"/>
  </w:num>
  <w:num w:numId="23" w16cid:durableId="1014453097">
    <w:abstractNumId w:val="0"/>
  </w:num>
  <w:num w:numId="24" w16cid:durableId="1331253216">
    <w:abstractNumId w:val="4"/>
  </w:num>
  <w:num w:numId="25" w16cid:durableId="246840960">
    <w:abstractNumId w:val="9"/>
  </w:num>
  <w:num w:numId="26" w16cid:durableId="1181503255">
    <w:abstractNumId w:val="13"/>
  </w:num>
  <w:num w:numId="27" w16cid:durableId="300424371">
    <w:abstractNumId w:val="27"/>
  </w:num>
  <w:num w:numId="28" w16cid:durableId="13653234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attachedTemplate r:id="rId1"/>
  <w:defaultTabStop w:val="708"/>
  <w:autoHyphenation/>
  <w:hyphenationZone w:val="425"/>
  <w:doNotHyphenateCap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4C7"/>
    <w:rsid w:val="000000AE"/>
    <w:rsid w:val="0000029E"/>
    <w:rsid w:val="00000547"/>
    <w:rsid w:val="000006EF"/>
    <w:rsid w:val="00000886"/>
    <w:rsid w:val="0000101A"/>
    <w:rsid w:val="000010BB"/>
    <w:rsid w:val="000010EE"/>
    <w:rsid w:val="0000111C"/>
    <w:rsid w:val="000011FA"/>
    <w:rsid w:val="0000122F"/>
    <w:rsid w:val="000012FE"/>
    <w:rsid w:val="00001845"/>
    <w:rsid w:val="000018F1"/>
    <w:rsid w:val="00001AFD"/>
    <w:rsid w:val="00001C03"/>
    <w:rsid w:val="00001CD6"/>
    <w:rsid w:val="00001E18"/>
    <w:rsid w:val="0000218D"/>
    <w:rsid w:val="000022CB"/>
    <w:rsid w:val="0000240C"/>
    <w:rsid w:val="0000243C"/>
    <w:rsid w:val="0000256D"/>
    <w:rsid w:val="000029E4"/>
    <w:rsid w:val="00002BF9"/>
    <w:rsid w:val="00002C16"/>
    <w:rsid w:val="00002D70"/>
    <w:rsid w:val="00002DE5"/>
    <w:rsid w:val="00002E18"/>
    <w:rsid w:val="00002FD9"/>
    <w:rsid w:val="0000306F"/>
    <w:rsid w:val="0000316F"/>
    <w:rsid w:val="00003319"/>
    <w:rsid w:val="000033E7"/>
    <w:rsid w:val="000034ED"/>
    <w:rsid w:val="000034FE"/>
    <w:rsid w:val="000035AC"/>
    <w:rsid w:val="0000363B"/>
    <w:rsid w:val="000036D7"/>
    <w:rsid w:val="00003782"/>
    <w:rsid w:val="00003DBC"/>
    <w:rsid w:val="00003E56"/>
    <w:rsid w:val="000041F5"/>
    <w:rsid w:val="0000440C"/>
    <w:rsid w:val="000047C3"/>
    <w:rsid w:val="00004852"/>
    <w:rsid w:val="00004B9B"/>
    <w:rsid w:val="00004F1C"/>
    <w:rsid w:val="00004FD2"/>
    <w:rsid w:val="0000509B"/>
    <w:rsid w:val="00005669"/>
    <w:rsid w:val="0000592A"/>
    <w:rsid w:val="00005FE4"/>
    <w:rsid w:val="0000626B"/>
    <w:rsid w:val="00006292"/>
    <w:rsid w:val="000063F4"/>
    <w:rsid w:val="0000650F"/>
    <w:rsid w:val="0000651B"/>
    <w:rsid w:val="000066D1"/>
    <w:rsid w:val="000068A9"/>
    <w:rsid w:val="000069A7"/>
    <w:rsid w:val="000069B0"/>
    <w:rsid w:val="00006B87"/>
    <w:rsid w:val="00006C3B"/>
    <w:rsid w:val="00006E4B"/>
    <w:rsid w:val="00007058"/>
    <w:rsid w:val="0000745A"/>
    <w:rsid w:val="0000745B"/>
    <w:rsid w:val="00007974"/>
    <w:rsid w:val="00007BC3"/>
    <w:rsid w:val="00007C21"/>
    <w:rsid w:val="00007ED9"/>
    <w:rsid w:val="000102E7"/>
    <w:rsid w:val="000104CF"/>
    <w:rsid w:val="00010614"/>
    <w:rsid w:val="0001071B"/>
    <w:rsid w:val="000107DA"/>
    <w:rsid w:val="000109A9"/>
    <w:rsid w:val="00010C06"/>
    <w:rsid w:val="00010C39"/>
    <w:rsid w:val="00010E87"/>
    <w:rsid w:val="00010FC7"/>
    <w:rsid w:val="00011406"/>
    <w:rsid w:val="00011493"/>
    <w:rsid w:val="0001197F"/>
    <w:rsid w:val="00011B35"/>
    <w:rsid w:val="00011C92"/>
    <w:rsid w:val="00011D85"/>
    <w:rsid w:val="00011DC8"/>
    <w:rsid w:val="00011ECD"/>
    <w:rsid w:val="00011F76"/>
    <w:rsid w:val="0001208A"/>
    <w:rsid w:val="00012395"/>
    <w:rsid w:val="00012397"/>
    <w:rsid w:val="0001256E"/>
    <w:rsid w:val="00012638"/>
    <w:rsid w:val="0001288C"/>
    <w:rsid w:val="00012BC5"/>
    <w:rsid w:val="00012F67"/>
    <w:rsid w:val="00013124"/>
    <w:rsid w:val="00013272"/>
    <w:rsid w:val="0001331C"/>
    <w:rsid w:val="0001335D"/>
    <w:rsid w:val="0001350D"/>
    <w:rsid w:val="0001362D"/>
    <w:rsid w:val="0001376B"/>
    <w:rsid w:val="000137B1"/>
    <w:rsid w:val="000137BB"/>
    <w:rsid w:val="000137F9"/>
    <w:rsid w:val="00013830"/>
    <w:rsid w:val="00013AF9"/>
    <w:rsid w:val="00013D81"/>
    <w:rsid w:val="00013E6A"/>
    <w:rsid w:val="00013FF4"/>
    <w:rsid w:val="00014076"/>
    <w:rsid w:val="00014531"/>
    <w:rsid w:val="0001469A"/>
    <w:rsid w:val="00014826"/>
    <w:rsid w:val="00014A57"/>
    <w:rsid w:val="00014A92"/>
    <w:rsid w:val="00014B4F"/>
    <w:rsid w:val="00014D61"/>
    <w:rsid w:val="0001511B"/>
    <w:rsid w:val="000154EE"/>
    <w:rsid w:val="000155EC"/>
    <w:rsid w:val="00015645"/>
    <w:rsid w:val="000158C9"/>
    <w:rsid w:val="00015BFC"/>
    <w:rsid w:val="00015D1E"/>
    <w:rsid w:val="00015DAD"/>
    <w:rsid w:val="00015F03"/>
    <w:rsid w:val="00016014"/>
    <w:rsid w:val="0001628C"/>
    <w:rsid w:val="0001674D"/>
    <w:rsid w:val="000167E1"/>
    <w:rsid w:val="00016826"/>
    <w:rsid w:val="000169DB"/>
    <w:rsid w:val="00016A00"/>
    <w:rsid w:val="00016B44"/>
    <w:rsid w:val="00016D37"/>
    <w:rsid w:val="00016E05"/>
    <w:rsid w:val="0001701A"/>
    <w:rsid w:val="0001706C"/>
    <w:rsid w:val="0001732F"/>
    <w:rsid w:val="000174F4"/>
    <w:rsid w:val="00017564"/>
    <w:rsid w:val="00017A65"/>
    <w:rsid w:val="00017ACD"/>
    <w:rsid w:val="00017F04"/>
    <w:rsid w:val="0002011F"/>
    <w:rsid w:val="00020361"/>
    <w:rsid w:val="00020699"/>
    <w:rsid w:val="00020895"/>
    <w:rsid w:val="00020C08"/>
    <w:rsid w:val="00021101"/>
    <w:rsid w:val="000211CB"/>
    <w:rsid w:val="000213B4"/>
    <w:rsid w:val="000213FA"/>
    <w:rsid w:val="000215BD"/>
    <w:rsid w:val="000216FE"/>
    <w:rsid w:val="0002190D"/>
    <w:rsid w:val="00021C87"/>
    <w:rsid w:val="0002215E"/>
    <w:rsid w:val="000221BE"/>
    <w:rsid w:val="000222BD"/>
    <w:rsid w:val="000224A0"/>
    <w:rsid w:val="000224B7"/>
    <w:rsid w:val="0002272C"/>
    <w:rsid w:val="000230B8"/>
    <w:rsid w:val="00023479"/>
    <w:rsid w:val="00023688"/>
    <w:rsid w:val="0002386C"/>
    <w:rsid w:val="00023942"/>
    <w:rsid w:val="00023E47"/>
    <w:rsid w:val="0002418B"/>
    <w:rsid w:val="00024267"/>
    <w:rsid w:val="0002443D"/>
    <w:rsid w:val="000246A2"/>
    <w:rsid w:val="00024753"/>
    <w:rsid w:val="000248A7"/>
    <w:rsid w:val="000249F7"/>
    <w:rsid w:val="00024B31"/>
    <w:rsid w:val="000250E8"/>
    <w:rsid w:val="000253B5"/>
    <w:rsid w:val="000255B3"/>
    <w:rsid w:val="0002561E"/>
    <w:rsid w:val="00025824"/>
    <w:rsid w:val="000258ED"/>
    <w:rsid w:val="00025968"/>
    <w:rsid w:val="000259A8"/>
    <w:rsid w:val="00025A65"/>
    <w:rsid w:val="00026338"/>
    <w:rsid w:val="00026662"/>
    <w:rsid w:val="00026738"/>
    <w:rsid w:val="000269A4"/>
    <w:rsid w:val="00026D16"/>
    <w:rsid w:val="00027111"/>
    <w:rsid w:val="0002761A"/>
    <w:rsid w:val="000276C1"/>
    <w:rsid w:val="000277C6"/>
    <w:rsid w:val="00027C89"/>
    <w:rsid w:val="00027E6C"/>
    <w:rsid w:val="00027F5D"/>
    <w:rsid w:val="000301B9"/>
    <w:rsid w:val="00030373"/>
    <w:rsid w:val="0003039C"/>
    <w:rsid w:val="00030458"/>
    <w:rsid w:val="0003050E"/>
    <w:rsid w:val="00030527"/>
    <w:rsid w:val="00030561"/>
    <w:rsid w:val="000305F7"/>
    <w:rsid w:val="0003068A"/>
    <w:rsid w:val="00030937"/>
    <w:rsid w:val="00030970"/>
    <w:rsid w:val="000309B5"/>
    <w:rsid w:val="00030CFC"/>
    <w:rsid w:val="00030DFE"/>
    <w:rsid w:val="00030FA7"/>
    <w:rsid w:val="00031067"/>
    <w:rsid w:val="00031251"/>
    <w:rsid w:val="00031667"/>
    <w:rsid w:val="000317A5"/>
    <w:rsid w:val="00031926"/>
    <w:rsid w:val="00031A8C"/>
    <w:rsid w:val="00031B47"/>
    <w:rsid w:val="00031C2E"/>
    <w:rsid w:val="00032259"/>
    <w:rsid w:val="00032431"/>
    <w:rsid w:val="00032643"/>
    <w:rsid w:val="00032736"/>
    <w:rsid w:val="00032812"/>
    <w:rsid w:val="00032B50"/>
    <w:rsid w:val="00032B68"/>
    <w:rsid w:val="00032C38"/>
    <w:rsid w:val="00032D4E"/>
    <w:rsid w:val="00032E28"/>
    <w:rsid w:val="00032F0D"/>
    <w:rsid w:val="00032FC2"/>
    <w:rsid w:val="00033004"/>
    <w:rsid w:val="0003314E"/>
    <w:rsid w:val="0003318C"/>
    <w:rsid w:val="00033960"/>
    <w:rsid w:val="00033A49"/>
    <w:rsid w:val="00033C8C"/>
    <w:rsid w:val="00033E24"/>
    <w:rsid w:val="00033FC6"/>
    <w:rsid w:val="0003406D"/>
    <w:rsid w:val="000346B2"/>
    <w:rsid w:val="00034951"/>
    <w:rsid w:val="00034A7F"/>
    <w:rsid w:val="00034B08"/>
    <w:rsid w:val="00034C21"/>
    <w:rsid w:val="000350A4"/>
    <w:rsid w:val="0003518E"/>
    <w:rsid w:val="000351E4"/>
    <w:rsid w:val="0003532C"/>
    <w:rsid w:val="000355CE"/>
    <w:rsid w:val="00035F54"/>
    <w:rsid w:val="00035FAA"/>
    <w:rsid w:val="000364A0"/>
    <w:rsid w:val="000365E7"/>
    <w:rsid w:val="00036677"/>
    <w:rsid w:val="00036C77"/>
    <w:rsid w:val="00037033"/>
    <w:rsid w:val="000370BA"/>
    <w:rsid w:val="0003715B"/>
    <w:rsid w:val="00037247"/>
    <w:rsid w:val="00037270"/>
    <w:rsid w:val="00037464"/>
    <w:rsid w:val="0003766A"/>
    <w:rsid w:val="000376C4"/>
    <w:rsid w:val="0003788E"/>
    <w:rsid w:val="0003796E"/>
    <w:rsid w:val="000379F5"/>
    <w:rsid w:val="00037B4D"/>
    <w:rsid w:val="00037C7E"/>
    <w:rsid w:val="00037C85"/>
    <w:rsid w:val="00037D8B"/>
    <w:rsid w:val="00037DC8"/>
    <w:rsid w:val="00037F1E"/>
    <w:rsid w:val="00037F6B"/>
    <w:rsid w:val="00037F83"/>
    <w:rsid w:val="00037FA3"/>
    <w:rsid w:val="00040149"/>
    <w:rsid w:val="000401C4"/>
    <w:rsid w:val="0004034B"/>
    <w:rsid w:val="0004063E"/>
    <w:rsid w:val="00040692"/>
    <w:rsid w:val="0004075E"/>
    <w:rsid w:val="00040847"/>
    <w:rsid w:val="00040C75"/>
    <w:rsid w:val="00040D77"/>
    <w:rsid w:val="0004143C"/>
    <w:rsid w:val="000417AB"/>
    <w:rsid w:val="000417E8"/>
    <w:rsid w:val="00041B0A"/>
    <w:rsid w:val="00041EA3"/>
    <w:rsid w:val="000421D6"/>
    <w:rsid w:val="0004227D"/>
    <w:rsid w:val="000425F9"/>
    <w:rsid w:val="000426EA"/>
    <w:rsid w:val="00042761"/>
    <w:rsid w:val="00042878"/>
    <w:rsid w:val="00042C95"/>
    <w:rsid w:val="0004306F"/>
    <w:rsid w:val="00043385"/>
    <w:rsid w:val="00043618"/>
    <w:rsid w:val="000436C7"/>
    <w:rsid w:val="00043CF6"/>
    <w:rsid w:val="00043ECA"/>
    <w:rsid w:val="0004409E"/>
    <w:rsid w:val="00044273"/>
    <w:rsid w:val="00044648"/>
    <w:rsid w:val="00044783"/>
    <w:rsid w:val="0004478E"/>
    <w:rsid w:val="00044999"/>
    <w:rsid w:val="00044AE8"/>
    <w:rsid w:val="00044DA2"/>
    <w:rsid w:val="00044DD4"/>
    <w:rsid w:val="00044FAA"/>
    <w:rsid w:val="00045010"/>
    <w:rsid w:val="00045131"/>
    <w:rsid w:val="0004544E"/>
    <w:rsid w:val="000454F2"/>
    <w:rsid w:val="00045585"/>
    <w:rsid w:val="0004561B"/>
    <w:rsid w:val="00045A6C"/>
    <w:rsid w:val="00046376"/>
    <w:rsid w:val="000469C2"/>
    <w:rsid w:val="000469D6"/>
    <w:rsid w:val="00046A01"/>
    <w:rsid w:val="00046ABA"/>
    <w:rsid w:val="00046B67"/>
    <w:rsid w:val="00046C80"/>
    <w:rsid w:val="00046DC3"/>
    <w:rsid w:val="0004708B"/>
    <w:rsid w:val="00047140"/>
    <w:rsid w:val="000472E2"/>
    <w:rsid w:val="00047376"/>
    <w:rsid w:val="0004754F"/>
    <w:rsid w:val="00047653"/>
    <w:rsid w:val="000476B1"/>
    <w:rsid w:val="00047700"/>
    <w:rsid w:val="0004775F"/>
    <w:rsid w:val="00047938"/>
    <w:rsid w:val="00047AC5"/>
    <w:rsid w:val="00047CD0"/>
    <w:rsid w:val="00047D67"/>
    <w:rsid w:val="00047D88"/>
    <w:rsid w:val="00050076"/>
    <w:rsid w:val="00050279"/>
    <w:rsid w:val="000502EE"/>
    <w:rsid w:val="00050754"/>
    <w:rsid w:val="00050785"/>
    <w:rsid w:val="000507C8"/>
    <w:rsid w:val="000509F1"/>
    <w:rsid w:val="00050AE5"/>
    <w:rsid w:val="00050B01"/>
    <w:rsid w:val="00050DC0"/>
    <w:rsid w:val="000511C9"/>
    <w:rsid w:val="00051760"/>
    <w:rsid w:val="000518AF"/>
    <w:rsid w:val="0005197E"/>
    <w:rsid w:val="00051A9C"/>
    <w:rsid w:val="00051BDB"/>
    <w:rsid w:val="00051C9F"/>
    <w:rsid w:val="00052102"/>
    <w:rsid w:val="000522D3"/>
    <w:rsid w:val="00052355"/>
    <w:rsid w:val="0005241F"/>
    <w:rsid w:val="000526C9"/>
    <w:rsid w:val="00052708"/>
    <w:rsid w:val="00052812"/>
    <w:rsid w:val="000528E0"/>
    <w:rsid w:val="000529CF"/>
    <w:rsid w:val="00052BAA"/>
    <w:rsid w:val="00052C76"/>
    <w:rsid w:val="00052CA9"/>
    <w:rsid w:val="00053131"/>
    <w:rsid w:val="00053149"/>
    <w:rsid w:val="0005325D"/>
    <w:rsid w:val="00053295"/>
    <w:rsid w:val="0005365F"/>
    <w:rsid w:val="000536C6"/>
    <w:rsid w:val="00053994"/>
    <w:rsid w:val="000539CF"/>
    <w:rsid w:val="00053BEC"/>
    <w:rsid w:val="00053C25"/>
    <w:rsid w:val="00053D0B"/>
    <w:rsid w:val="00053D41"/>
    <w:rsid w:val="00053DAC"/>
    <w:rsid w:val="00053EBE"/>
    <w:rsid w:val="00053F53"/>
    <w:rsid w:val="00053F8A"/>
    <w:rsid w:val="00054025"/>
    <w:rsid w:val="00054645"/>
    <w:rsid w:val="000549F7"/>
    <w:rsid w:val="00054AAE"/>
    <w:rsid w:val="00054CBE"/>
    <w:rsid w:val="00054E1C"/>
    <w:rsid w:val="00054FD2"/>
    <w:rsid w:val="000550B1"/>
    <w:rsid w:val="0005526B"/>
    <w:rsid w:val="00055566"/>
    <w:rsid w:val="0005556B"/>
    <w:rsid w:val="0005572C"/>
    <w:rsid w:val="000558F2"/>
    <w:rsid w:val="000558F4"/>
    <w:rsid w:val="00055B8E"/>
    <w:rsid w:val="00056177"/>
    <w:rsid w:val="000561AD"/>
    <w:rsid w:val="000561D5"/>
    <w:rsid w:val="000561F5"/>
    <w:rsid w:val="00056455"/>
    <w:rsid w:val="0005666E"/>
    <w:rsid w:val="000566D5"/>
    <w:rsid w:val="00056B08"/>
    <w:rsid w:val="00056BCE"/>
    <w:rsid w:val="00056EC8"/>
    <w:rsid w:val="00056EF4"/>
    <w:rsid w:val="0005736E"/>
    <w:rsid w:val="0005742C"/>
    <w:rsid w:val="00057437"/>
    <w:rsid w:val="00057613"/>
    <w:rsid w:val="00057787"/>
    <w:rsid w:val="00057B59"/>
    <w:rsid w:val="00057D5E"/>
    <w:rsid w:val="00057D84"/>
    <w:rsid w:val="00057E1D"/>
    <w:rsid w:val="00057F92"/>
    <w:rsid w:val="0006015F"/>
    <w:rsid w:val="0006056B"/>
    <w:rsid w:val="00060682"/>
    <w:rsid w:val="00060865"/>
    <w:rsid w:val="00060BDB"/>
    <w:rsid w:val="00060BF2"/>
    <w:rsid w:val="00061289"/>
    <w:rsid w:val="0006154D"/>
    <w:rsid w:val="000615B1"/>
    <w:rsid w:val="000616F8"/>
    <w:rsid w:val="000618B4"/>
    <w:rsid w:val="000618BD"/>
    <w:rsid w:val="000619DC"/>
    <w:rsid w:val="000619EC"/>
    <w:rsid w:val="00061AB2"/>
    <w:rsid w:val="00061D64"/>
    <w:rsid w:val="00061DFD"/>
    <w:rsid w:val="00061F59"/>
    <w:rsid w:val="00062384"/>
    <w:rsid w:val="00062392"/>
    <w:rsid w:val="00062454"/>
    <w:rsid w:val="00062838"/>
    <w:rsid w:val="00062B66"/>
    <w:rsid w:val="00062D91"/>
    <w:rsid w:val="00062F51"/>
    <w:rsid w:val="0006306B"/>
    <w:rsid w:val="0006333D"/>
    <w:rsid w:val="0006356C"/>
    <w:rsid w:val="0006359D"/>
    <w:rsid w:val="00063792"/>
    <w:rsid w:val="0006391F"/>
    <w:rsid w:val="00063AD0"/>
    <w:rsid w:val="00063C16"/>
    <w:rsid w:val="00063D32"/>
    <w:rsid w:val="00063F2A"/>
    <w:rsid w:val="000641D6"/>
    <w:rsid w:val="00064303"/>
    <w:rsid w:val="00064393"/>
    <w:rsid w:val="000645BF"/>
    <w:rsid w:val="000645EE"/>
    <w:rsid w:val="00064683"/>
    <w:rsid w:val="000648A8"/>
    <w:rsid w:val="000649AC"/>
    <w:rsid w:val="00064D03"/>
    <w:rsid w:val="00064D33"/>
    <w:rsid w:val="00064FC7"/>
    <w:rsid w:val="000651C1"/>
    <w:rsid w:val="0006586D"/>
    <w:rsid w:val="0006598B"/>
    <w:rsid w:val="00065DC0"/>
    <w:rsid w:val="00066191"/>
    <w:rsid w:val="00066222"/>
    <w:rsid w:val="000665DC"/>
    <w:rsid w:val="00066887"/>
    <w:rsid w:val="00066ADF"/>
    <w:rsid w:val="00066D80"/>
    <w:rsid w:val="00066FBE"/>
    <w:rsid w:val="0006718E"/>
    <w:rsid w:val="000672ED"/>
    <w:rsid w:val="00067391"/>
    <w:rsid w:val="000677D5"/>
    <w:rsid w:val="00067824"/>
    <w:rsid w:val="00067833"/>
    <w:rsid w:val="00067899"/>
    <w:rsid w:val="00067901"/>
    <w:rsid w:val="00067AB3"/>
    <w:rsid w:val="00067AFA"/>
    <w:rsid w:val="00067C10"/>
    <w:rsid w:val="00067F0D"/>
    <w:rsid w:val="00067FA9"/>
    <w:rsid w:val="00070024"/>
    <w:rsid w:val="000701CC"/>
    <w:rsid w:val="000707C3"/>
    <w:rsid w:val="00070D2F"/>
    <w:rsid w:val="00070E2A"/>
    <w:rsid w:val="00070E54"/>
    <w:rsid w:val="00070F87"/>
    <w:rsid w:val="00070FCF"/>
    <w:rsid w:val="00071080"/>
    <w:rsid w:val="00071114"/>
    <w:rsid w:val="0007149E"/>
    <w:rsid w:val="00071648"/>
    <w:rsid w:val="0007193B"/>
    <w:rsid w:val="000719EA"/>
    <w:rsid w:val="00071B70"/>
    <w:rsid w:val="00071BA7"/>
    <w:rsid w:val="00071CD2"/>
    <w:rsid w:val="00071E31"/>
    <w:rsid w:val="00071FB6"/>
    <w:rsid w:val="0007211B"/>
    <w:rsid w:val="00072150"/>
    <w:rsid w:val="00072334"/>
    <w:rsid w:val="000723B5"/>
    <w:rsid w:val="000723D7"/>
    <w:rsid w:val="0007262E"/>
    <w:rsid w:val="00072716"/>
    <w:rsid w:val="0007275D"/>
    <w:rsid w:val="00072940"/>
    <w:rsid w:val="00072B8D"/>
    <w:rsid w:val="00072BCC"/>
    <w:rsid w:val="00073149"/>
    <w:rsid w:val="000731A1"/>
    <w:rsid w:val="00073542"/>
    <w:rsid w:val="0007369D"/>
    <w:rsid w:val="00073741"/>
    <w:rsid w:val="00073773"/>
    <w:rsid w:val="000739E4"/>
    <w:rsid w:val="00073A64"/>
    <w:rsid w:val="00073A7D"/>
    <w:rsid w:val="00073B39"/>
    <w:rsid w:val="00074051"/>
    <w:rsid w:val="00074083"/>
    <w:rsid w:val="00074499"/>
    <w:rsid w:val="000744F0"/>
    <w:rsid w:val="000745A8"/>
    <w:rsid w:val="000748AC"/>
    <w:rsid w:val="00074C89"/>
    <w:rsid w:val="00074FFB"/>
    <w:rsid w:val="00075006"/>
    <w:rsid w:val="000753BB"/>
    <w:rsid w:val="000753D1"/>
    <w:rsid w:val="000754E4"/>
    <w:rsid w:val="00075910"/>
    <w:rsid w:val="00075A29"/>
    <w:rsid w:val="00075ADF"/>
    <w:rsid w:val="00076106"/>
    <w:rsid w:val="00076113"/>
    <w:rsid w:val="000762C9"/>
    <w:rsid w:val="000763E9"/>
    <w:rsid w:val="00076491"/>
    <w:rsid w:val="000764E5"/>
    <w:rsid w:val="00076586"/>
    <w:rsid w:val="000765C4"/>
    <w:rsid w:val="000767F0"/>
    <w:rsid w:val="0007691E"/>
    <w:rsid w:val="0007699E"/>
    <w:rsid w:val="00076AD7"/>
    <w:rsid w:val="00076BDA"/>
    <w:rsid w:val="00076F1A"/>
    <w:rsid w:val="00076F5A"/>
    <w:rsid w:val="00076F7A"/>
    <w:rsid w:val="000774B7"/>
    <w:rsid w:val="000775A0"/>
    <w:rsid w:val="0007794F"/>
    <w:rsid w:val="000779A5"/>
    <w:rsid w:val="00077AB0"/>
    <w:rsid w:val="00077BB1"/>
    <w:rsid w:val="00077DFC"/>
    <w:rsid w:val="00077E1B"/>
    <w:rsid w:val="0008023B"/>
    <w:rsid w:val="00080290"/>
    <w:rsid w:val="000802C0"/>
    <w:rsid w:val="00080451"/>
    <w:rsid w:val="00080467"/>
    <w:rsid w:val="000804DE"/>
    <w:rsid w:val="0008075E"/>
    <w:rsid w:val="0008096A"/>
    <w:rsid w:val="00080AFF"/>
    <w:rsid w:val="00080B19"/>
    <w:rsid w:val="00080C93"/>
    <w:rsid w:val="00080CD2"/>
    <w:rsid w:val="00080CDF"/>
    <w:rsid w:val="00080E06"/>
    <w:rsid w:val="000813D5"/>
    <w:rsid w:val="00081497"/>
    <w:rsid w:val="00081522"/>
    <w:rsid w:val="0008180D"/>
    <w:rsid w:val="00081849"/>
    <w:rsid w:val="00081C1E"/>
    <w:rsid w:val="00081F4D"/>
    <w:rsid w:val="000821F2"/>
    <w:rsid w:val="00082298"/>
    <w:rsid w:val="00082714"/>
    <w:rsid w:val="00082762"/>
    <w:rsid w:val="000829E1"/>
    <w:rsid w:val="00082DF0"/>
    <w:rsid w:val="00083167"/>
    <w:rsid w:val="000831E3"/>
    <w:rsid w:val="0008341C"/>
    <w:rsid w:val="00083524"/>
    <w:rsid w:val="000837F2"/>
    <w:rsid w:val="000837FE"/>
    <w:rsid w:val="000838D4"/>
    <w:rsid w:val="00083B13"/>
    <w:rsid w:val="00083D32"/>
    <w:rsid w:val="00083D96"/>
    <w:rsid w:val="00083FF9"/>
    <w:rsid w:val="00084040"/>
    <w:rsid w:val="00084C89"/>
    <w:rsid w:val="00084EC9"/>
    <w:rsid w:val="00084EEA"/>
    <w:rsid w:val="00084FAC"/>
    <w:rsid w:val="00085160"/>
    <w:rsid w:val="000852B1"/>
    <w:rsid w:val="00085322"/>
    <w:rsid w:val="00085472"/>
    <w:rsid w:val="000855AB"/>
    <w:rsid w:val="00085743"/>
    <w:rsid w:val="00085869"/>
    <w:rsid w:val="000858A0"/>
    <w:rsid w:val="00085927"/>
    <w:rsid w:val="00085CBD"/>
    <w:rsid w:val="00085E4D"/>
    <w:rsid w:val="00085F4D"/>
    <w:rsid w:val="00085FF3"/>
    <w:rsid w:val="00086044"/>
    <w:rsid w:val="00086094"/>
    <w:rsid w:val="0008642F"/>
    <w:rsid w:val="000864BC"/>
    <w:rsid w:val="0008668F"/>
    <w:rsid w:val="00086958"/>
    <w:rsid w:val="0008698B"/>
    <w:rsid w:val="00086A1D"/>
    <w:rsid w:val="00086B81"/>
    <w:rsid w:val="00086D63"/>
    <w:rsid w:val="00086F0B"/>
    <w:rsid w:val="00086F58"/>
    <w:rsid w:val="00087084"/>
    <w:rsid w:val="000871C9"/>
    <w:rsid w:val="00087470"/>
    <w:rsid w:val="00087533"/>
    <w:rsid w:val="00087871"/>
    <w:rsid w:val="00087894"/>
    <w:rsid w:val="000878CD"/>
    <w:rsid w:val="00087AB3"/>
    <w:rsid w:val="00087B7D"/>
    <w:rsid w:val="00087C7F"/>
    <w:rsid w:val="00087EC7"/>
    <w:rsid w:val="00087FB9"/>
    <w:rsid w:val="00087FEA"/>
    <w:rsid w:val="00090129"/>
    <w:rsid w:val="00090201"/>
    <w:rsid w:val="00090A2D"/>
    <w:rsid w:val="00090AD5"/>
    <w:rsid w:val="00090DA4"/>
    <w:rsid w:val="000910B8"/>
    <w:rsid w:val="00091320"/>
    <w:rsid w:val="000916E4"/>
    <w:rsid w:val="00091733"/>
    <w:rsid w:val="00091B01"/>
    <w:rsid w:val="00091CAD"/>
    <w:rsid w:val="00092277"/>
    <w:rsid w:val="00092F1E"/>
    <w:rsid w:val="0009320B"/>
    <w:rsid w:val="00093273"/>
    <w:rsid w:val="000934F3"/>
    <w:rsid w:val="00093696"/>
    <w:rsid w:val="00093853"/>
    <w:rsid w:val="0009395F"/>
    <w:rsid w:val="00093B6F"/>
    <w:rsid w:val="00093BB1"/>
    <w:rsid w:val="00093C19"/>
    <w:rsid w:val="00093D08"/>
    <w:rsid w:val="00093DAE"/>
    <w:rsid w:val="00093E91"/>
    <w:rsid w:val="0009402A"/>
    <w:rsid w:val="0009415F"/>
    <w:rsid w:val="0009432A"/>
    <w:rsid w:val="000944AF"/>
    <w:rsid w:val="000948D7"/>
    <w:rsid w:val="0009498F"/>
    <w:rsid w:val="00094D13"/>
    <w:rsid w:val="000951AE"/>
    <w:rsid w:val="00095319"/>
    <w:rsid w:val="00095688"/>
    <w:rsid w:val="0009585E"/>
    <w:rsid w:val="00095A20"/>
    <w:rsid w:val="00095D7F"/>
    <w:rsid w:val="00095EF5"/>
    <w:rsid w:val="00096210"/>
    <w:rsid w:val="0009625C"/>
    <w:rsid w:val="00096534"/>
    <w:rsid w:val="0009661C"/>
    <w:rsid w:val="000966E2"/>
    <w:rsid w:val="000967C5"/>
    <w:rsid w:val="00096850"/>
    <w:rsid w:val="000969EA"/>
    <w:rsid w:val="00096A1A"/>
    <w:rsid w:val="00096D96"/>
    <w:rsid w:val="00097124"/>
    <w:rsid w:val="000975F8"/>
    <w:rsid w:val="000977E5"/>
    <w:rsid w:val="00097B44"/>
    <w:rsid w:val="00097B9C"/>
    <w:rsid w:val="00097F25"/>
    <w:rsid w:val="00097F9C"/>
    <w:rsid w:val="000A0012"/>
    <w:rsid w:val="000A059A"/>
    <w:rsid w:val="000A05F4"/>
    <w:rsid w:val="000A06DB"/>
    <w:rsid w:val="000A07AF"/>
    <w:rsid w:val="000A09F9"/>
    <w:rsid w:val="000A0AA9"/>
    <w:rsid w:val="000A0D36"/>
    <w:rsid w:val="000A0EE3"/>
    <w:rsid w:val="000A1090"/>
    <w:rsid w:val="000A10F3"/>
    <w:rsid w:val="000A11C5"/>
    <w:rsid w:val="000A1692"/>
    <w:rsid w:val="000A1781"/>
    <w:rsid w:val="000A1991"/>
    <w:rsid w:val="000A1B5C"/>
    <w:rsid w:val="000A1B5F"/>
    <w:rsid w:val="000A1B82"/>
    <w:rsid w:val="000A1CBB"/>
    <w:rsid w:val="000A1D7F"/>
    <w:rsid w:val="000A1ECD"/>
    <w:rsid w:val="000A2125"/>
    <w:rsid w:val="000A2345"/>
    <w:rsid w:val="000A291E"/>
    <w:rsid w:val="000A2ADD"/>
    <w:rsid w:val="000A2BC1"/>
    <w:rsid w:val="000A2C7F"/>
    <w:rsid w:val="000A2F49"/>
    <w:rsid w:val="000A2FF4"/>
    <w:rsid w:val="000A32B9"/>
    <w:rsid w:val="000A342E"/>
    <w:rsid w:val="000A34DD"/>
    <w:rsid w:val="000A360D"/>
    <w:rsid w:val="000A3962"/>
    <w:rsid w:val="000A3D02"/>
    <w:rsid w:val="000A3E99"/>
    <w:rsid w:val="000A3F9C"/>
    <w:rsid w:val="000A4326"/>
    <w:rsid w:val="000A444F"/>
    <w:rsid w:val="000A4535"/>
    <w:rsid w:val="000A472B"/>
    <w:rsid w:val="000A4A7B"/>
    <w:rsid w:val="000A4B22"/>
    <w:rsid w:val="000A4B90"/>
    <w:rsid w:val="000A4C3D"/>
    <w:rsid w:val="000A4C75"/>
    <w:rsid w:val="000A4E0E"/>
    <w:rsid w:val="000A4F8A"/>
    <w:rsid w:val="000A5032"/>
    <w:rsid w:val="000A5075"/>
    <w:rsid w:val="000A57CE"/>
    <w:rsid w:val="000A595F"/>
    <w:rsid w:val="000A5BDC"/>
    <w:rsid w:val="000A5C34"/>
    <w:rsid w:val="000A5CD2"/>
    <w:rsid w:val="000A5CEE"/>
    <w:rsid w:val="000A5F44"/>
    <w:rsid w:val="000A6019"/>
    <w:rsid w:val="000A6029"/>
    <w:rsid w:val="000A6125"/>
    <w:rsid w:val="000A61A9"/>
    <w:rsid w:val="000A6320"/>
    <w:rsid w:val="000A6512"/>
    <w:rsid w:val="000A66F8"/>
    <w:rsid w:val="000A676E"/>
    <w:rsid w:val="000A680B"/>
    <w:rsid w:val="000A6876"/>
    <w:rsid w:val="000A6963"/>
    <w:rsid w:val="000A6A33"/>
    <w:rsid w:val="000A6DD6"/>
    <w:rsid w:val="000A70A2"/>
    <w:rsid w:val="000A712D"/>
    <w:rsid w:val="000A7366"/>
    <w:rsid w:val="000A751E"/>
    <w:rsid w:val="000A753C"/>
    <w:rsid w:val="000A789A"/>
    <w:rsid w:val="000B017A"/>
    <w:rsid w:val="000B0247"/>
    <w:rsid w:val="000B03B3"/>
    <w:rsid w:val="000B0451"/>
    <w:rsid w:val="000B09C4"/>
    <w:rsid w:val="000B0A86"/>
    <w:rsid w:val="000B0F22"/>
    <w:rsid w:val="000B0FDB"/>
    <w:rsid w:val="000B1439"/>
    <w:rsid w:val="000B1517"/>
    <w:rsid w:val="000B15A4"/>
    <w:rsid w:val="000B1BDB"/>
    <w:rsid w:val="000B1D09"/>
    <w:rsid w:val="000B1E75"/>
    <w:rsid w:val="000B1FAE"/>
    <w:rsid w:val="000B218B"/>
    <w:rsid w:val="000B2664"/>
    <w:rsid w:val="000B270B"/>
    <w:rsid w:val="000B2DDD"/>
    <w:rsid w:val="000B2E91"/>
    <w:rsid w:val="000B2F19"/>
    <w:rsid w:val="000B3513"/>
    <w:rsid w:val="000B37C9"/>
    <w:rsid w:val="000B3873"/>
    <w:rsid w:val="000B38D7"/>
    <w:rsid w:val="000B3A0D"/>
    <w:rsid w:val="000B3A74"/>
    <w:rsid w:val="000B3C34"/>
    <w:rsid w:val="000B3CED"/>
    <w:rsid w:val="000B3CFA"/>
    <w:rsid w:val="000B3F58"/>
    <w:rsid w:val="000B405F"/>
    <w:rsid w:val="000B424D"/>
    <w:rsid w:val="000B425A"/>
    <w:rsid w:val="000B43B8"/>
    <w:rsid w:val="000B4433"/>
    <w:rsid w:val="000B44B4"/>
    <w:rsid w:val="000B4565"/>
    <w:rsid w:val="000B4857"/>
    <w:rsid w:val="000B4AE1"/>
    <w:rsid w:val="000B4DB7"/>
    <w:rsid w:val="000B51EF"/>
    <w:rsid w:val="000B557D"/>
    <w:rsid w:val="000B55B1"/>
    <w:rsid w:val="000B5627"/>
    <w:rsid w:val="000B56C8"/>
    <w:rsid w:val="000B580B"/>
    <w:rsid w:val="000B58A2"/>
    <w:rsid w:val="000B58BF"/>
    <w:rsid w:val="000B5A7F"/>
    <w:rsid w:val="000B5F04"/>
    <w:rsid w:val="000B5FFA"/>
    <w:rsid w:val="000B61E1"/>
    <w:rsid w:val="000B6227"/>
    <w:rsid w:val="000B6967"/>
    <w:rsid w:val="000B6B18"/>
    <w:rsid w:val="000B6C79"/>
    <w:rsid w:val="000B6F84"/>
    <w:rsid w:val="000B7119"/>
    <w:rsid w:val="000B7259"/>
    <w:rsid w:val="000B7753"/>
    <w:rsid w:val="000B7AE6"/>
    <w:rsid w:val="000B7B6A"/>
    <w:rsid w:val="000B7FA2"/>
    <w:rsid w:val="000C01CA"/>
    <w:rsid w:val="000C03E2"/>
    <w:rsid w:val="000C0520"/>
    <w:rsid w:val="000C055B"/>
    <w:rsid w:val="000C0668"/>
    <w:rsid w:val="000C0699"/>
    <w:rsid w:val="000C074A"/>
    <w:rsid w:val="000C07EE"/>
    <w:rsid w:val="000C099E"/>
    <w:rsid w:val="000C0A5B"/>
    <w:rsid w:val="000C0D53"/>
    <w:rsid w:val="000C0ECB"/>
    <w:rsid w:val="000C0F9E"/>
    <w:rsid w:val="000C14A5"/>
    <w:rsid w:val="000C183C"/>
    <w:rsid w:val="000C1ACD"/>
    <w:rsid w:val="000C1CFA"/>
    <w:rsid w:val="000C1D90"/>
    <w:rsid w:val="000C21A6"/>
    <w:rsid w:val="000C22B4"/>
    <w:rsid w:val="000C230E"/>
    <w:rsid w:val="000C25EC"/>
    <w:rsid w:val="000C25EF"/>
    <w:rsid w:val="000C261D"/>
    <w:rsid w:val="000C267B"/>
    <w:rsid w:val="000C26A7"/>
    <w:rsid w:val="000C2748"/>
    <w:rsid w:val="000C2781"/>
    <w:rsid w:val="000C2829"/>
    <w:rsid w:val="000C2868"/>
    <w:rsid w:val="000C28C0"/>
    <w:rsid w:val="000C28E0"/>
    <w:rsid w:val="000C29F1"/>
    <w:rsid w:val="000C2D6E"/>
    <w:rsid w:val="000C2EB4"/>
    <w:rsid w:val="000C3052"/>
    <w:rsid w:val="000C30C3"/>
    <w:rsid w:val="000C3105"/>
    <w:rsid w:val="000C31ED"/>
    <w:rsid w:val="000C3206"/>
    <w:rsid w:val="000C3210"/>
    <w:rsid w:val="000C32AD"/>
    <w:rsid w:val="000C342D"/>
    <w:rsid w:val="000C34F3"/>
    <w:rsid w:val="000C35D7"/>
    <w:rsid w:val="000C37DD"/>
    <w:rsid w:val="000C38BF"/>
    <w:rsid w:val="000C3A51"/>
    <w:rsid w:val="000C3B96"/>
    <w:rsid w:val="000C3C18"/>
    <w:rsid w:val="000C3C67"/>
    <w:rsid w:val="000C3E9A"/>
    <w:rsid w:val="000C4096"/>
    <w:rsid w:val="000C45FC"/>
    <w:rsid w:val="000C4AE5"/>
    <w:rsid w:val="000C4AF3"/>
    <w:rsid w:val="000C4CD7"/>
    <w:rsid w:val="000C4D73"/>
    <w:rsid w:val="000C4E0B"/>
    <w:rsid w:val="000C5016"/>
    <w:rsid w:val="000C5973"/>
    <w:rsid w:val="000C59C1"/>
    <w:rsid w:val="000C59C3"/>
    <w:rsid w:val="000C5A03"/>
    <w:rsid w:val="000C5A86"/>
    <w:rsid w:val="000C5BB4"/>
    <w:rsid w:val="000C5DC2"/>
    <w:rsid w:val="000C61B9"/>
    <w:rsid w:val="000C679A"/>
    <w:rsid w:val="000C6856"/>
    <w:rsid w:val="000C68D7"/>
    <w:rsid w:val="000C6926"/>
    <w:rsid w:val="000C6A98"/>
    <w:rsid w:val="000C6B0D"/>
    <w:rsid w:val="000C6BE2"/>
    <w:rsid w:val="000C6FE2"/>
    <w:rsid w:val="000C702D"/>
    <w:rsid w:val="000C7163"/>
    <w:rsid w:val="000C73C4"/>
    <w:rsid w:val="000C7459"/>
    <w:rsid w:val="000C77ED"/>
    <w:rsid w:val="000C78D0"/>
    <w:rsid w:val="000C7A6E"/>
    <w:rsid w:val="000C7A93"/>
    <w:rsid w:val="000C7B90"/>
    <w:rsid w:val="000C7E67"/>
    <w:rsid w:val="000D003A"/>
    <w:rsid w:val="000D0294"/>
    <w:rsid w:val="000D05B9"/>
    <w:rsid w:val="000D0692"/>
    <w:rsid w:val="000D0953"/>
    <w:rsid w:val="000D09A7"/>
    <w:rsid w:val="000D10DA"/>
    <w:rsid w:val="000D124B"/>
    <w:rsid w:val="000D165E"/>
    <w:rsid w:val="000D19D1"/>
    <w:rsid w:val="000D1A16"/>
    <w:rsid w:val="000D219A"/>
    <w:rsid w:val="000D259D"/>
    <w:rsid w:val="000D26D4"/>
    <w:rsid w:val="000D2ED6"/>
    <w:rsid w:val="000D2F7D"/>
    <w:rsid w:val="000D33FF"/>
    <w:rsid w:val="000D34BC"/>
    <w:rsid w:val="000D35EA"/>
    <w:rsid w:val="000D37C3"/>
    <w:rsid w:val="000D383F"/>
    <w:rsid w:val="000D3907"/>
    <w:rsid w:val="000D3A43"/>
    <w:rsid w:val="000D3B98"/>
    <w:rsid w:val="000D3C97"/>
    <w:rsid w:val="000D3D5E"/>
    <w:rsid w:val="000D3E33"/>
    <w:rsid w:val="000D3E80"/>
    <w:rsid w:val="000D3EDC"/>
    <w:rsid w:val="000D43D5"/>
    <w:rsid w:val="000D44CD"/>
    <w:rsid w:val="000D4543"/>
    <w:rsid w:val="000D466A"/>
    <w:rsid w:val="000D4713"/>
    <w:rsid w:val="000D4736"/>
    <w:rsid w:val="000D4A5A"/>
    <w:rsid w:val="000D4B19"/>
    <w:rsid w:val="000D541D"/>
    <w:rsid w:val="000D54AA"/>
    <w:rsid w:val="000D553A"/>
    <w:rsid w:val="000D55DD"/>
    <w:rsid w:val="000D57A6"/>
    <w:rsid w:val="000D5B59"/>
    <w:rsid w:val="000D5D58"/>
    <w:rsid w:val="000D5E3E"/>
    <w:rsid w:val="000D5ECE"/>
    <w:rsid w:val="000D5FBE"/>
    <w:rsid w:val="000D605A"/>
    <w:rsid w:val="000D634F"/>
    <w:rsid w:val="000D65A0"/>
    <w:rsid w:val="000D65D7"/>
    <w:rsid w:val="000D6730"/>
    <w:rsid w:val="000D67D7"/>
    <w:rsid w:val="000D6833"/>
    <w:rsid w:val="000D6850"/>
    <w:rsid w:val="000D68D7"/>
    <w:rsid w:val="000D697D"/>
    <w:rsid w:val="000D6EBE"/>
    <w:rsid w:val="000D723B"/>
    <w:rsid w:val="000D7A6C"/>
    <w:rsid w:val="000D7A93"/>
    <w:rsid w:val="000D7BF0"/>
    <w:rsid w:val="000D7D56"/>
    <w:rsid w:val="000E01CA"/>
    <w:rsid w:val="000E027B"/>
    <w:rsid w:val="000E04F5"/>
    <w:rsid w:val="000E056E"/>
    <w:rsid w:val="000E05D6"/>
    <w:rsid w:val="000E0747"/>
    <w:rsid w:val="000E09DA"/>
    <w:rsid w:val="000E0A3F"/>
    <w:rsid w:val="000E0A62"/>
    <w:rsid w:val="000E0B44"/>
    <w:rsid w:val="000E0CEE"/>
    <w:rsid w:val="000E0FA1"/>
    <w:rsid w:val="000E110E"/>
    <w:rsid w:val="000E1137"/>
    <w:rsid w:val="000E12E9"/>
    <w:rsid w:val="000E139D"/>
    <w:rsid w:val="000E1681"/>
    <w:rsid w:val="000E16F4"/>
    <w:rsid w:val="000E1946"/>
    <w:rsid w:val="000E1D8D"/>
    <w:rsid w:val="000E1E21"/>
    <w:rsid w:val="000E1E3F"/>
    <w:rsid w:val="000E2183"/>
    <w:rsid w:val="000E275D"/>
    <w:rsid w:val="000E2C87"/>
    <w:rsid w:val="000E2CC8"/>
    <w:rsid w:val="000E2DC2"/>
    <w:rsid w:val="000E2EB0"/>
    <w:rsid w:val="000E309C"/>
    <w:rsid w:val="000E347F"/>
    <w:rsid w:val="000E34FA"/>
    <w:rsid w:val="000E35FF"/>
    <w:rsid w:val="000E39FD"/>
    <w:rsid w:val="000E3B5B"/>
    <w:rsid w:val="000E3B9F"/>
    <w:rsid w:val="000E3D69"/>
    <w:rsid w:val="000E3ED5"/>
    <w:rsid w:val="000E40FB"/>
    <w:rsid w:val="000E471D"/>
    <w:rsid w:val="000E4BA0"/>
    <w:rsid w:val="000E51B1"/>
    <w:rsid w:val="000E5322"/>
    <w:rsid w:val="000E5629"/>
    <w:rsid w:val="000E57B0"/>
    <w:rsid w:val="000E584B"/>
    <w:rsid w:val="000E5863"/>
    <w:rsid w:val="000E5877"/>
    <w:rsid w:val="000E58D2"/>
    <w:rsid w:val="000E595E"/>
    <w:rsid w:val="000E5A05"/>
    <w:rsid w:val="000E5A34"/>
    <w:rsid w:val="000E5B9F"/>
    <w:rsid w:val="000E5BE2"/>
    <w:rsid w:val="000E5EF8"/>
    <w:rsid w:val="000E6060"/>
    <w:rsid w:val="000E64A3"/>
    <w:rsid w:val="000E6508"/>
    <w:rsid w:val="000E673F"/>
    <w:rsid w:val="000E6761"/>
    <w:rsid w:val="000E678D"/>
    <w:rsid w:val="000E6814"/>
    <w:rsid w:val="000E690B"/>
    <w:rsid w:val="000E6FAC"/>
    <w:rsid w:val="000E712A"/>
    <w:rsid w:val="000E730B"/>
    <w:rsid w:val="000E748E"/>
    <w:rsid w:val="000E78D6"/>
    <w:rsid w:val="000E790E"/>
    <w:rsid w:val="000E7CF6"/>
    <w:rsid w:val="000E7F76"/>
    <w:rsid w:val="000F0053"/>
    <w:rsid w:val="000F0077"/>
    <w:rsid w:val="000F0103"/>
    <w:rsid w:val="000F0819"/>
    <w:rsid w:val="000F08DB"/>
    <w:rsid w:val="000F0958"/>
    <w:rsid w:val="000F09F0"/>
    <w:rsid w:val="000F0AA6"/>
    <w:rsid w:val="000F0B56"/>
    <w:rsid w:val="000F0BFB"/>
    <w:rsid w:val="000F0CB4"/>
    <w:rsid w:val="000F10B5"/>
    <w:rsid w:val="000F117C"/>
    <w:rsid w:val="000F11C2"/>
    <w:rsid w:val="000F12B7"/>
    <w:rsid w:val="000F149D"/>
    <w:rsid w:val="000F14D3"/>
    <w:rsid w:val="000F153E"/>
    <w:rsid w:val="000F1642"/>
    <w:rsid w:val="000F1770"/>
    <w:rsid w:val="000F17A9"/>
    <w:rsid w:val="000F185F"/>
    <w:rsid w:val="000F1B5D"/>
    <w:rsid w:val="000F1D86"/>
    <w:rsid w:val="000F1F4A"/>
    <w:rsid w:val="000F1FCA"/>
    <w:rsid w:val="000F203A"/>
    <w:rsid w:val="000F218B"/>
    <w:rsid w:val="000F21D6"/>
    <w:rsid w:val="000F21DB"/>
    <w:rsid w:val="000F225C"/>
    <w:rsid w:val="000F23B8"/>
    <w:rsid w:val="000F2499"/>
    <w:rsid w:val="000F2865"/>
    <w:rsid w:val="000F2A62"/>
    <w:rsid w:val="000F2F80"/>
    <w:rsid w:val="000F3073"/>
    <w:rsid w:val="000F31DE"/>
    <w:rsid w:val="000F3B47"/>
    <w:rsid w:val="000F3CAC"/>
    <w:rsid w:val="000F3D8C"/>
    <w:rsid w:val="000F4361"/>
    <w:rsid w:val="000F469F"/>
    <w:rsid w:val="000F4747"/>
    <w:rsid w:val="000F4B91"/>
    <w:rsid w:val="000F4BF2"/>
    <w:rsid w:val="000F4D44"/>
    <w:rsid w:val="000F5097"/>
    <w:rsid w:val="000F539A"/>
    <w:rsid w:val="000F55D6"/>
    <w:rsid w:val="000F59CE"/>
    <w:rsid w:val="000F5A4B"/>
    <w:rsid w:val="000F5D80"/>
    <w:rsid w:val="000F60DA"/>
    <w:rsid w:val="000F67CF"/>
    <w:rsid w:val="000F67E7"/>
    <w:rsid w:val="000F6812"/>
    <w:rsid w:val="000F693C"/>
    <w:rsid w:val="000F6B8A"/>
    <w:rsid w:val="000F6DDD"/>
    <w:rsid w:val="000F6F3F"/>
    <w:rsid w:val="000F714F"/>
    <w:rsid w:val="000F7159"/>
    <w:rsid w:val="000F74AF"/>
    <w:rsid w:val="000F758E"/>
    <w:rsid w:val="000F77BF"/>
    <w:rsid w:val="000F79C0"/>
    <w:rsid w:val="000F7CA4"/>
    <w:rsid w:val="000F7CD3"/>
    <w:rsid w:val="00100249"/>
    <w:rsid w:val="001003E8"/>
    <w:rsid w:val="0010041A"/>
    <w:rsid w:val="001004BC"/>
    <w:rsid w:val="001007AF"/>
    <w:rsid w:val="0010096D"/>
    <w:rsid w:val="00100A5D"/>
    <w:rsid w:val="001011E3"/>
    <w:rsid w:val="0010126D"/>
    <w:rsid w:val="001012BD"/>
    <w:rsid w:val="0010139F"/>
    <w:rsid w:val="001014F5"/>
    <w:rsid w:val="0010162D"/>
    <w:rsid w:val="0010182C"/>
    <w:rsid w:val="00101AB0"/>
    <w:rsid w:val="00101B5C"/>
    <w:rsid w:val="00101C4C"/>
    <w:rsid w:val="00101FD0"/>
    <w:rsid w:val="0010206B"/>
    <w:rsid w:val="00102119"/>
    <w:rsid w:val="00102144"/>
    <w:rsid w:val="00102175"/>
    <w:rsid w:val="001021B5"/>
    <w:rsid w:val="00102388"/>
    <w:rsid w:val="0010280F"/>
    <w:rsid w:val="00102848"/>
    <w:rsid w:val="001028DF"/>
    <w:rsid w:val="001029B6"/>
    <w:rsid w:val="00102EC2"/>
    <w:rsid w:val="00102FED"/>
    <w:rsid w:val="001030E6"/>
    <w:rsid w:val="00103114"/>
    <w:rsid w:val="00103257"/>
    <w:rsid w:val="0010326C"/>
    <w:rsid w:val="00103455"/>
    <w:rsid w:val="001034BF"/>
    <w:rsid w:val="001035B1"/>
    <w:rsid w:val="001038AB"/>
    <w:rsid w:val="00103D21"/>
    <w:rsid w:val="00103E9B"/>
    <w:rsid w:val="00103ECE"/>
    <w:rsid w:val="001045E5"/>
    <w:rsid w:val="001047A5"/>
    <w:rsid w:val="001048E7"/>
    <w:rsid w:val="0010496F"/>
    <w:rsid w:val="00104BD3"/>
    <w:rsid w:val="00104CE5"/>
    <w:rsid w:val="00104F2B"/>
    <w:rsid w:val="00104FB5"/>
    <w:rsid w:val="00105199"/>
    <w:rsid w:val="00105206"/>
    <w:rsid w:val="00105385"/>
    <w:rsid w:val="001053AC"/>
    <w:rsid w:val="001054D3"/>
    <w:rsid w:val="00105746"/>
    <w:rsid w:val="0010576F"/>
    <w:rsid w:val="001058F5"/>
    <w:rsid w:val="00105A0F"/>
    <w:rsid w:val="00105A92"/>
    <w:rsid w:val="00105B30"/>
    <w:rsid w:val="00105D4C"/>
    <w:rsid w:val="00105DB6"/>
    <w:rsid w:val="00106150"/>
    <w:rsid w:val="00106326"/>
    <w:rsid w:val="0010635A"/>
    <w:rsid w:val="001063BE"/>
    <w:rsid w:val="0010654B"/>
    <w:rsid w:val="00106641"/>
    <w:rsid w:val="001069F1"/>
    <w:rsid w:val="00106A52"/>
    <w:rsid w:val="00106AE3"/>
    <w:rsid w:val="00106B3C"/>
    <w:rsid w:val="00106B3D"/>
    <w:rsid w:val="00106C4C"/>
    <w:rsid w:val="00107028"/>
    <w:rsid w:val="00107172"/>
    <w:rsid w:val="001074BD"/>
    <w:rsid w:val="0010758C"/>
    <w:rsid w:val="001077BA"/>
    <w:rsid w:val="0010791E"/>
    <w:rsid w:val="001079C2"/>
    <w:rsid w:val="00107DE6"/>
    <w:rsid w:val="00107E4C"/>
    <w:rsid w:val="00107E53"/>
    <w:rsid w:val="00107E82"/>
    <w:rsid w:val="001100DE"/>
    <w:rsid w:val="00110210"/>
    <w:rsid w:val="001103E4"/>
    <w:rsid w:val="00110615"/>
    <w:rsid w:val="0011089F"/>
    <w:rsid w:val="001108BF"/>
    <w:rsid w:val="00110AA0"/>
    <w:rsid w:val="00110BC3"/>
    <w:rsid w:val="00110CB3"/>
    <w:rsid w:val="00110D60"/>
    <w:rsid w:val="00110DDF"/>
    <w:rsid w:val="00111016"/>
    <w:rsid w:val="0011148A"/>
    <w:rsid w:val="001117A4"/>
    <w:rsid w:val="001118A4"/>
    <w:rsid w:val="00111987"/>
    <w:rsid w:val="00111CCC"/>
    <w:rsid w:val="00111E59"/>
    <w:rsid w:val="00111EC7"/>
    <w:rsid w:val="001121B7"/>
    <w:rsid w:val="00112319"/>
    <w:rsid w:val="0011235C"/>
    <w:rsid w:val="00112377"/>
    <w:rsid w:val="001123F7"/>
    <w:rsid w:val="00112450"/>
    <w:rsid w:val="0011278C"/>
    <w:rsid w:val="00112B53"/>
    <w:rsid w:val="00112DE3"/>
    <w:rsid w:val="00112FF4"/>
    <w:rsid w:val="0011312F"/>
    <w:rsid w:val="001132CA"/>
    <w:rsid w:val="00113543"/>
    <w:rsid w:val="00113552"/>
    <w:rsid w:val="00113EEE"/>
    <w:rsid w:val="00113FAF"/>
    <w:rsid w:val="00113FD8"/>
    <w:rsid w:val="00114291"/>
    <w:rsid w:val="00114900"/>
    <w:rsid w:val="001149B8"/>
    <w:rsid w:val="00114B02"/>
    <w:rsid w:val="00114B71"/>
    <w:rsid w:val="00115046"/>
    <w:rsid w:val="00115474"/>
    <w:rsid w:val="00115534"/>
    <w:rsid w:val="001157C6"/>
    <w:rsid w:val="00115827"/>
    <w:rsid w:val="00115833"/>
    <w:rsid w:val="00115AC6"/>
    <w:rsid w:val="00115ACC"/>
    <w:rsid w:val="001161BD"/>
    <w:rsid w:val="001163A2"/>
    <w:rsid w:val="001163C0"/>
    <w:rsid w:val="00116648"/>
    <w:rsid w:val="00116770"/>
    <w:rsid w:val="00116799"/>
    <w:rsid w:val="001168E7"/>
    <w:rsid w:val="0011699D"/>
    <w:rsid w:val="00116F40"/>
    <w:rsid w:val="00116FD2"/>
    <w:rsid w:val="00117119"/>
    <w:rsid w:val="001174C6"/>
    <w:rsid w:val="001174E7"/>
    <w:rsid w:val="00117610"/>
    <w:rsid w:val="00117A53"/>
    <w:rsid w:val="00117A73"/>
    <w:rsid w:val="00117AC1"/>
    <w:rsid w:val="00117C70"/>
    <w:rsid w:val="00117E09"/>
    <w:rsid w:val="00117ED3"/>
    <w:rsid w:val="0012008A"/>
    <w:rsid w:val="00120297"/>
    <w:rsid w:val="0012029C"/>
    <w:rsid w:val="00120719"/>
    <w:rsid w:val="00120A7E"/>
    <w:rsid w:val="00120BB0"/>
    <w:rsid w:val="00120E29"/>
    <w:rsid w:val="00120FB3"/>
    <w:rsid w:val="00120FC5"/>
    <w:rsid w:val="00121149"/>
    <w:rsid w:val="001211FD"/>
    <w:rsid w:val="0012125A"/>
    <w:rsid w:val="001212B4"/>
    <w:rsid w:val="001213F1"/>
    <w:rsid w:val="0012176B"/>
    <w:rsid w:val="00121889"/>
    <w:rsid w:val="0012188C"/>
    <w:rsid w:val="001219AF"/>
    <w:rsid w:val="00121A13"/>
    <w:rsid w:val="00121C80"/>
    <w:rsid w:val="00121E05"/>
    <w:rsid w:val="00121E2F"/>
    <w:rsid w:val="00121F12"/>
    <w:rsid w:val="001220FB"/>
    <w:rsid w:val="0012216A"/>
    <w:rsid w:val="0012223D"/>
    <w:rsid w:val="0012226B"/>
    <w:rsid w:val="00122833"/>
    <w:rsid w:val="001228A4"/>
    <w:rsid w:val="00122932"/>
    <w:rsid w:val="00122D65"/>
    <w:rsid w:val="00122D89"/>
    <w:rsid w:val="00122DE8"/>
    <w:rsid w:val="001230A4"/>
    <w:rsid w:val="00123316"/>
    <w:rsid w:val="001233BA"/>
    <w:rsid w:val="001236E1"/>
    <w:rsid w:val="00123709"/>
    <w:rsid w:val="0012376C"/>
    <w:rsid w:val="0012389D"/>
    <w:rsid w:val="001238FD"/>
    <w:rsid w:val="00123D34"/>
    <w:rsid w:val="00123D66"/>
    <w:rsid w:val="00123EFD"/>
    <w:rsid w:val="00124107"/>
    <w:rsid w:val="0012426B"/>
    <w:rsid w:val="00124326"/>
    <w:rsid w:val="001244FB"/>
    <w:rsid w:val="0012461D"/>
    <w:rsid w:val="0012483B"/>
    <w:rsid w:val="00124B84"/>
    <w:rsid w:val="00124F03"/>
    <w:rsid w:val="00124F2C"/>
    <w:rsid w:val="0012530C"/>
    <w:rsid w:val="00125544"/>
    <w:rsid w:val="001256CE"/>
    <w:rsid w:val="00125882"/>
    <w:rsid w:val="0012595D"/>
    <w:rsid w:val="001259EB"/>
    <w:rsid w:val="00125A3A"/>
    <w:rsid w:val="00125CD0"/>
    <w:rsid w:val="00125F5C"/>
    <w:rsid w:val="00126412"/>
    <w:rsid w:val="00126483"/>
    <w:rsid w:val="001264C6"/>
    <w:rsid w:val="00126569"/>
    <w:rsid w:val="00126602"/>
    <w:rsid w:val="0012666A"/>
    <w:rsid w:val="001266FD"/>
    <w:rsid w:val="00126733"/>
    <w:rsid w:val="0012688E"/>
    <w:rsid w:val="00126D47"/>
    <w:rsid w:val="00126EE8"/>
    <w:rsid w:val="00126F40"/>
    <w:rsid w:val="00127024"/>
    <w:rsid w:val="0012730F"/>
    <w:rsid w:val="001274E1"/>
    <w:rsid w:val="00127531"/>
    <w:rsid w:val="001275F0"/>
    <w:rsid w:val="00127817"/>
    <w:rsid w:val="00127D69"/>
    <w:rsid w:val="00127F49"/>
    <w:rsid w:val="00130207"/>
    <w:rsid w:val="001303D4"/>
    <w:rsid w:val="00130627"/>
    <w:rsid w:val="001306D6"/>
    <w:rsid w:val="00130AA8"/>
    <w:rsid w:val="00130AED"/>
    <w:rsid w:val="00130EA7"/>
    <w:rsid w:val="00130EE5"/>
    <w:rsid w:val="0013147A"/>
    <w:rsid w:val="001315D6"/>
    <w:rsid w:val="00131838"/>
    <w:rsid w:val="00131DFA"/>
    <w:rsid w:val="00131E94"/>
    <w:rsid w:val="0013204F"/>
    <w:rsid w:val="00132074"/>
    <w:rsid w:val="001320A9"/>
    <w:rsid w:val="001321BD"/>
    <w:rsid w:val="00132243"/>
    <w:rsid w:val="0013287A"/>
    <w:rsid w:val="00132B69"/>
    <w:rsid w:val="00132EA5"/>
    <w:rsid w:val="0013379F"/>
    <w:rsid w:val="001337D9"/>
    <w:rsid w:val="001338EC"/>
    <w:rsid w:val="00133D47"/>
    <w:rsid w:val="00133DDC"/>
    <w:rsid w:val="00133E87"/>
    <w:rsid w:val="00133F48"/>
    <w:rsid w:val="00133FBF"/>
    <w:rsid w:val="001340A4"/>
    <w:rsid w:val="001345AF"/>
    <w:rsid w:val="00134856"/>
    <w:rsid w:val="001349EF"/>
    <w:rsid w:val="00134E53"/>
    <w:rsid w:val="00134EDD"/>
    <w:rsid w:val="00134EE7"/>
    <w:rsid w:val="00135043"/>
    <w:rsid w:val="001352AC"/>
    <w:rsid w:val="001354C6"/>
    <w:rsid w:val="00135935"/>
    <w:rsid w:val="001359DE"/>
    <w:rsid w:val="00135A36"/>
    <w:rsid w:val="00135B3F"/>
    <w:rsid w:val="00135CB3"/>
    <w:rsid w:val="00135D1C"/>
    <w:rsid w:val="00135FC7"/>
    <w:rsid w:val="0013650D"/>
    <w:rsid w:val="001365E1"/>
    <w:rsid w:val="00136605"/>
    <w:rsid w:val="00136713"/>
    <w:rsid w:val="00136D5A"/>
    <w:rsid w:val="00136E3D"/>
    <w:rsid w:val="00136E7B"/>
    <w:rsid w:val="00136FDF"/>
    <w:rsid w:val="00137308"/>
    <w:rsid w:val="001373DA"/>
    <w:rsid w:val="0013750F"/>
    <w:rsid w:val="0013752F"/>
    <w:rsid w:val="001376AA"/>
    <w:rsid w:val="00137701"/>
    <w:rsid w:val="00137B14"/>
    <w:rsid w:val="00137B8C"/>
    <w:rsid w:val="00137DF2"/>
    <w:rsid w:val="0014016F"/>
    <w:rsid w:val="00140301"/>
    <w:rsid w:val="00140472"/>
    <w:rsid w:val="0014048D"/>
    <w:rsid w:val="00140613"/>
    <w:rsid w:val="001406D5"/>
    <w:rsid w:val="001407B4"/>
    <w:rsid w:val="00140A64"/>
    <w:rsid w:val="00140CAA"/>
    <w:rsid w:val="001411F4"/>
    <w:rsid w:val="001412BA"/>
    <w:rsid w:val="001413CE"/>
    <w:rsid w:val="001417C7"/>
    <w:rsid w:val="001417CB"/>
    <w:rsid w:val="001419EA"/>
    <w:rsid w:val="00142079"/>
    <w:rsid w:val="0014220C"/>
    <w:rsid w:val="00142221"/>
    <w:rsid w:val="001424D5"/>
    <w:rsid w:val="001427D3"/>
    <w:rsid w:val="00142990"/>
    <w:rsid w:val="001429B2"/>
    <w:rsid w:val="00142DE3"/>
    <w:rsid w:val="00142E65"/>
    <w:rsid w:val="00142ED6"/>
    <w:rsid w:val="0014301B"/>
    <w:rsid w:val="00143215"/>
    <w:rsid w:val="00143664"/>
    <w:rsid w:val="001437A9"/>
    <w:rsid w:val="00143870"/>
    <w:rsid w:val="00143D8F"/>
    <w:rsid w:val="001441E1"/>
    <w:rsid w:val="00144239"/>
    <w:rsid w:val="00144289"/>
    <w:rsid w:val="001443C0"/>
    <w:rsid w:val="001443E0"/>
    <w:rsid w:val="0014440E"/>
    <w:rsid w:val="00144485"/>
    <w:rsid w:val="00144524"/>
    <w:rsid w:val="0014471C"/>
    <w:rsid w:val="00144E2D"/>
    <w:rsid w:val="00144E60"/>
    <w:rsid w:val="00144F51"/>
    <w:rsid w:val="00145137"/>
    <w:rsid w:val="0014524B"/>
    <w:rsid w:val="001455B9"/>
    <w:rsid w:val="001457C5"/>
    <w:rsid w:val="0014580B"/>
    <w:rsid w:val="001458E3"/>
    <w:rsid w:val="00145EEE"/>
    <w:rsid w:val="00145F5B"/>
    <w:rsid w:val="00145F5F"/>
    <w:rsid w:val="00146012"/>
    <w:rsid w:val="0014608B"/>
    <w:rsid w:val="001463DC"/>
    <w:rsid w:val="0014669C"/>
    <w:rsid w:val="00146A35"/>
    <w:rsid w:val="00146AAD"/>
    <w:rsid w:val="0014719D"/>
    <w:rsid w:val="00147311"/>
    <w:rsid w:val="001474E8"/>
    <w:rsid w:val="001475A5"/>
    <w:rsid w:val="001475B8"/>
    <w:rsid w:val="0014765C"/>
    <w:rsid w:val="00147788"/>
    <w:rsid w:val="001477CC"/>
    <w:rsid w:val="0014782D"/>
    <w:rsid w:val="0014785B"/>
    <w:rsid w:val="0014787B"/>
    <w:rsid w:val="00147A2E"/>
    <w:rsid w:val="00147A4C"/>
    <w:rsid w:val="00147B37"/>
    <w:rsid w:val="001500A8"/>
    <w:rsid w:val="001501A6"/>
    <w:rsid w:val="00150344"/>
    <w:rsid w:val="00150955"/>
    <w:rsid w:val="00150CE5"/>
    <w:rsid w:val="00150EED"/>
    <w:rsid w:val="00151096"/>
    <w:rsid w:val="0015146F"/>
    <w:rsid w:val="001517A6"/>
    <w:rsid w:val="001517DC"/>
    <w:rsid w:val="001518CB"/>
    <w:rsid w:val="00151937"/>
    <w:rsid w:val="00151B24"/>
    <w:rsid w:val="00151C17"/>
    <w:rsid w:val="00151F15"/>
    <w:rsid w:val="00151F7F"/>
    <w:rsid w:val="00152006"/>
    <w:rsid w:val="00152179"/>
    <w:rsid w:val="00152253"/>
    <w:rsid w:val="001525E4"/>
    <w:rsid w:val="00152798"/>
    <w:rsid w:val="001527AF"/>
    <w:rsid w:val="00152811"/>
    <w:rsid w:val="00152819"/>
    <w:rsid w:val="00152881"/>
    <w:rsid w:val="00152934"/>
    <w:rsid w:val="00152C21"/>
    <w:rsid w:val="00153023"/>
    <w:rsid w:val="0015322E"/>
    <w:rsid w:val="001534DE"/>
    <w:rsid w:val="001537DB"/>
    <w:rsid w:val="00153973"/>
    <w:rsid w:val="0015398C"/>
    <w:rsid w:val="00153B10"/>
    <w:rsid w:val="00153B9E"/>
    <w:rsid w:val="00153C9A"/>
    <w:rsid w:val="00153D3B"/>
    <w:rsid w:val="00153E1B"/>
    <w:rsid w:val="00153FE0"/>
    <w:rsid w:val="001540D1"/>
    <w:rsid w:val="001540E9"/>
    <w:rsid w:val="001541AA"/>
    <w:rsid w:val="001541B6"/>
    <w:rsid w:val="00154315"/>
    <w:rsid w:val="00154573"/>
    <w:rsid w:val="001545AF"/>
    <w:rsid w:val="00154686"/>
    <w:rsid w:val="001548E9"/>
    <w:rsid w:val="001549C6"/>
    <w:rsid w:val="00154A1F"/>
    <w:rsid w:val="00154A5C"/>
    <w:rsid w:val="00154ADE"/>
    <w:rsid w:val="001559F0"/>
    <w:rsid w:val="00155C05"/>
    <w:rsid w:val="00155C4F"/>
    <w:rsid w:val="00155D3D"/>
    <w:rsid w:val="00155FE2"/>
    <w:rsid w:val="00156041"/>
    <w:rsid w:val="00156081"/>
    <w:rsid w:val="00156101"/>
    <w:rsid w:val="00156155"/>
    <w:rsid w:val="0015638B"/>
    <w:rsid w:val="001565E2"/>
    <w:rsid w:val="00156894"/>
    <w:rsid w:val="00156AA9"/>
    <w:rsid w:val="00156C4F"/>
    <w:rsid w:val="00156F82"/>
    <w:rsid w:val="001570D5"/>
    <w:rsid w:val="00157385"/>
    <w:rsid w:val="00157769"/>
    <w:rsid w:val="001578D7"/>
    <w:rsid w:val="00157A8D"/>
    <w:rsid w:val="00157DFB"/>
    <w:rsid w:val="00157FC5"/>
    <w:rsid w:val="00160042"/>
    <w:rsid w:val="00160088"/>
    <w:rsid w:val="0016022C"/>
    <w:rsid w:val="00160324"/>
    <w:rsid w:val="0016047A"/>
    <w:rsid w:val="0016057A"/>
    <w:rsid w:val="001607C8"/>
    <w:rsid w:val="0016081A"/>
    <w:rsid w:val="001608DC"/>
    <w:rsid w:val="001609A7"/>
    <w:rsid w:val="00160A59"/>
    <w:rsid w:val="00160B89"/>
    <w:rsid w:val="00160C4D"/>
    <w:rsid w:val="00160DA2"/>
    <w:rsid w:val="00160DDF"/>
    <w:rsid w:val="00160E76"/>
    <w:rsid w:val="00160FBA"/>
    <w:rsid w:val="00161358"/>
    <w:rsid w:val="00161429"/>
    <w:rsid w:val="0016171C"/>
    <w:rsid w:val="00161767"/>
    <w:rsid w:val="00161919"/>
    <w:rsid w:val="00161B1A"/>
    <w:rsid w:val="001620EA"/>
    <w:rsid w:val="00162120"/>
    <w:rsid w:val="00162193"/>
    <w:rsid w:val="001621CF"/>
    <w:rsid w:val="0016226E"/>
    <w:rsid w:val="0016228A"/>
    <w:rsid w:val="00162514"/>
    <w:rsid w:val="001628F9"/>
    <w:rsid w:val="00162C0B"/>
    <w:rsid w:val="00162D78"/>
    <w:rsid w:val="0016303A"/>
    <w:rsid w:val="001630DD"/>
    <w:rsid w:val="0016324A"/>
    <w:rsid w:val="001632FF"/>
    <w:rsid w:val="001635FD"/>
    <w:rsid w:val="00163A04"/>
    <w:rsid w:val="00163A65"/>
    <w:rsid w:val="00163C03"/>
    <w:rsid w:val="00163C3A"/>
    <w:rsid w:val="00163CA8"/>
    <w:rsid w:val="00163DD8"/>
    <w:rsid w:val="00164109"/>
    <w:rsid w:val="001646AF"/>
    <w:rsid w:val="0016484B"/>
    <w:rsid w:val="0016493B"/>
    <w:rsid w:val="00164994"/>
    <w:rsid w:val="00165035"/>
    <w:rsid w:val="00165337"/>
    <w:rsid w:val="001654A4"/>
    <w:rsid w:val="00165507"/>
    <w:rsid w:val="001656B7"/>
    <w:rsid w:val="00165701"/>
    <w:rsid w:val="0016571C"/>
    <w:rsid w:val="00165A82"/>
    <w:rsid w:val="0016611C"/>
    <w:rsid w:val="001661E9"/>
    <w:rsid w:val="001666A3"/>
    <w:rsid w:val="0016688E"/>
    <w:rsid w:val="00166960"/>
    <w:rsid w:val="00166C5E"/>
    <w:rsid w:val="00166D61"/>
    <w:rsid w:val="00166E19"/>
    <w:rsid w:val="00166F33"/>
    <w:rsid w:val="00166F3A"/>
    <w:rsid w:val="0016718A"/>
    <w:rsid w:val="00167513"/>
    <w:rsid w:val="001675BD"/>
    <w:rsid w:val="001675D1"/>
    <w:rsid w:val="001676ED"/>
    <w:rsid w:val="001676F8"/>
    <w:rsid w:val="00167746"/>
    <w:rsid w:val="001677B0"/>
    <w:rsid w:val="00167840"/>
    <w:rsid w:val="001679FB"/>
    <w:rsid w:val="00167A84"/>
    <w:rsid w:val="00167AA0"/>
    <w:rsid w:val="00167AD5"/>
    <w:rsid w:val="00167BA0"/>
    <w:rsid w:val="00167C92"/>
    <w:rsid w:val="00167CDA"/>
    <w:rsid w:val="00167CE9"/>
    <w:rsid w:val="00167EDD"/>
    <w:rsid w:val="0017010E"/>
    <w:rsid w:val="00170363"/>
    <w:rsid w:val="001703A6"/>
    <w:rsid w:val="001703D0"/>
    <w:rsid w:val="00170415"/>
    <w:rsid w:val="00170508"/>
    <w:rsid w:val="0017063D"/>
    <w:rsid w:val="00170733"/>
    <w:rsid w:val="00170818"/>
    <w:rsid w:val="0017086C"/>
    <w:rsid w:val="0017090B"/>
    <w:rsid w:val="00170976"/>
    <w:rsid w:val="00170980"/>
    <w:rsid w:val="00171036"/>
    <w:rsid w:val="00171037"/>
    <w:rsid w:val="00171937"/>
    <w:rsid w:val="00171CC2"/>
    <w:rsid w:val="00171D42"/>
    <w:rsid w:val="00171D58"/>
    <w:rsid w:val="00171F5A"/>
    <w:rsid w:val="00172507"/>
    <w:rsid w:val="00172520"/>
    <w:rsid w:val="0017263B"/>
    <w:rsid w:val="001727F0"/>
    <w:rsid w:val="00172884"/>
    <w:rsid w:val="00172C19"/>
    <w:rsid w:val="00172E76"/>
    <w:rsid w:val="00172FD8"/>
    <w:rsid w:val="00173156"/>
    <w:rsid w:val="0017319A"/>
    <w:rsid w:val="001731C6"/>
    <w:rsid w:val="001731CA"/>
    <w:rsid w:val="00173254"/>
    <w:rsid w:val="00173302"/>
    <w:rsid w:val="001735AD"/>
    <w:rsid w:val="00173660"/>
    <w:rsid w:val="00173992"/>
    <w:rsid w:val="00173AB6"/>
    <w:rsid w:val="00173B6F"/>
    <w:rsid w:val="00173CEF"/>
    <w:rsid w:val="00173E8A"/>
    <w:rsid w:val="001740E8"/>
    <w:rsid w:val="00174173"/>
    <w:rsid w:val="00174406"/>
    <w:rsid w:val="0017480C"/>
    <w:rsid w:val="001748C4"/>
    <w:rsid w:val="00174F8D"/>
    <w:rsid w:val="001750EA"/>
    <w:rsid w:val="00175134"/>
    <w:rsid w:val="0017523D"/>
    <w:rsid w:val="001754AF"/>
    <w:rsid w:val="00175535"/>
    <w:rsid w:val="0017578C"/>
    <w:rsid w:val="00175C01"/>
    <w:rsid w:val="00175D2B"/>
    <w:rsid w:val="001761D3"/>
    <w:rsid w:val="00176285"/>
    <w:rsid w:val="00176337"/>
    <w:rsid w:val="001766B3"/>
    <w:rsid w:val="00176781"/>
    <w:rsid w:val="001767C8"/>
    <w:rsid w:val="00176909"/>
    <w:rsid w:val="001769F8"/>
    <w:rsid w:val="00176CFC"/>
    <w:rsid w:val="00176EA5"/>
    <w:rsid w:val="00176F1D"/>
    <w:rsid w:val="001774CA"/>
    <w:rsid w:val="00177539"/>
    <w:rsid w:val="00177595"/>
    <w:rsid w:val="00177868"/>
    <w:rsid w:val="00177A5D"/>
    <w:rsid w:val="00177B44"/>
    <w:rsid w:val="00177CB6"/>
    <w:rsid w:val="00177E56"/>
    <w:rsid w:val="00180606"/>
    <w:rsid w:val="00180658"/>
    <w:rsid w:val="001806FF"/>
    <w:rsid w:val="001807B2"/>
    <w:rsid w:val="001808C6"/>
    <w:rsid w:val="001809D8"/>
    <w:rsid w:val="00180CA2"/>
    <w:rsid w:val="001817EA"/>
    <w:rsid w:val="00181C7A"/>
    <w:rsid w:val="00181DE0"/>
    <w:rsid w:val="00181DFC"/>
    <w:rsid w:val="00181F4D"/>
    <w:rsid w:val="00182184"/>
    <w:rsid w:val="0018255C"/>
    <w:rsid w:val="0018257B"/>
    <w:rsid w:val="0018277E"/>
    <w:rsid w:val="0018294A"/>
    <w:rsid w:val="00182E8C"/>
    <w:rsid w:val="00182F50"/>
    <w:rsid w:val="00182F68"/>
    <w:rsid w:val="001833FF"/>
    <w:rsid w:val="00183738"/>
    <w:rsid w:val="00183AA9"/>
    <w:rsid w:val="00183C78"/>
    <w:rsid w:val="0018441C"/>
    <w:rsid w:val="0018464B"/>
    <w:rsid w:val="001846B4"/>
    <w:rsid w:val="001846B6"/>
    <w:rsid w:val="0018487A"/>
    <w:rsid w:val="00184B9F"/>
    <w:rsid w:val="00184BDF"/>
    <w:rsid w:val="00184D4B"/>
    <w:rsid w:val="00184D84"/>
    <w:rsid w:val="00184DD9"/>
    <w:rsid w:val="00184F87"/>
    <w:rsid w:val="00184FD0"/>
    <w:rsid w:val="0018501E"/>
    <w:rsid w:val="00185122"/>
    <w:rsid w:val="00185318"/>
    <w:rsid w:val="0018532F"/>
    <w:rsid w:val="001859C6"/>
    <w:rsid w:val="00185AB0"/>
    <w:rsid w:val="00185B74"/>
    <w:rsid w:val="00185D7D"/>
    <w:rsid w:val="00185DA5"/>
    <w:rsid w:val="00185E33"/>
    <w:rsid w:val="00186279"/>
    <w:rsid w:val="0018679C"/>
    <w:rsid w:val="001869CA"/>
    <w:rsid w:val="001869E2"/>
    <w:rsid w:val="00186F1A"/>
    <w:rsid w:val="0018718E"/>
    <w:rsid w:val="00187350"/>
    <w:rsid w:val="001876EF"/>
    <w:rsid w:val="001878C8"/>
    <w:rsid w:val="00187A3F"/>
    <w:rsid w:val="00187B0B"/>
    <w:rsid w:val="00187D39"/>
    <w:rsid w:val="00187E49"/>
    <w:rsid w:val="001901D5"/>
    <w:rsid w:val="001901FC"/>
    <w:rsid w:val="0019040E"/>
    <w:rsid w:val="001905EF"/>
    <w:rsid w:val="0019061E"/>
    <w:rsid w:val="00190790"/>
    <w:rsid w:val="00190B94"/>
    <w:rsid w:val="00190DF6"/>
    <w:rsid w:val="00190F95"/>
    <w:rsid w:val="00191291"/>
    <w:rsid w:val="0019138F"/>
    <w:rsid w:val="00191608"/>
    <w:rsid w:val="001922F7"/>
    <w:rsid w:val="00192335"/>
    <w:rsid w:val="001923AA"/>
    <w:rsid w:val="001923D5"/>
    <w:rsid w:val="001924DB"/>
    <w:rsid w:val="001924E2"/>
    <w:rsid w:val="001925DA"/>
    <w:rsid w:val="0019265D"/>
    <w:rsid w:val="001926B1"/>
    <w:rsid w:val="001927A0"/>
    <w:rsid w:val="001929E3"/>
    <w:rsid w:val="00192B39"/>
    <w:rsid w:val="00192D1C"/>
    <w:rsid w:val="00192E3B"/>
    <w:rsid w:val="0019339A"/>
    <w:rsid w:val="001935A2"/>
    <w:rsid w:val="001937F2"/>
    <w:rsid w:val="00193A09"/>
    <w:rsid w:val="00193C80"/>
    <w:rsid w:val="00193E1E"/>
    <w:rsid w:val="0019412F"/>
    <w:rsid w:val="0019415B"/>
    <w:rsid w:val="001942AD"/>
    <w:rsid w:val="00194314"/>
    <w:rsid w:val="00194486"/>
    <w:rsid w:val="001946EC"/>
    <w:rsid w:val="00194858"/>
    <w:rsid w:val="00194D6F"/>
    <w:rsid w:val="00195108"/>
    <w:rsid w:val="0019526A"/>
    <w:rsid w:val="001952EA"/>
    <w:rsid w:val="00195478"/>
    <w:rsid w:val="001955C1"/>
    <w:rsid w:val="001958F4"/>
    <w:rsid w:val="00195A3E"/>
    <w:rsid w:val="00195B6E"/>
    <w:rsid w:val="00195BEA"/>
    <w:rsid w:val="00195D03"/>
    <w:rsid w:val="00195D1A"/>
    <w:rsid w:val="00195E68"/>
    <w:rsid w:val="00195EE1"/>
    <w:rsid w:val="00195FBE"/>
    <w:rsid w:val="00196115"/>
    <w:rsid w:val="001964DC"/>
    <w:rsid w:val="001964E6"/>
    <w:rsid w:val="001967A2"/>
    <w:rsid w:val="001967AB"/>
    <w:rsid w:val="001968FD"/>
    <w:rsid w:val="00196A23"/>
    <w:rsid w:val="00196AEB"/>
    <w:rsid w:val="00196B67"/>
    <w:rsid w:val="00196C83"/>
    <w:rsid w:val="00196D94"/>
    <w:rsid w:val="00197020"/>
    <w:rsid w:val="00197084"/>
    <w:rsid w:val="00197150"/>
    <w:rsid w:val="001971EB"/>
    <w:rsid w:val="0019721C"/>
    <w:rsid w:val="001973C0"/>
    <w:rsid w:val="001974D4"/>
    <w:rsid w:val="001978F2"/>
    <w:rsid w:val="001979EA"/>
    <w:rsid w:val="00197DD8"/>
    <w:rsid w:val="00197F15"/>
    <w:rsid w:val="001A0469"/>
    <w:rsid w:val="001A05C1"/>
    <w:rsid w:val="001A061D"/>
    <w:rsid w:val="001A06E1"/>
    <w:rsid w:val="001A07BE"/>
    <w:rsid w:val="001A07C3"/>
    <w:rsid w:val="001A07FF"/>
    <w:rsid w:val="001A0818"/>
    <w:rsid w:val="001A08F8"/>
    <w:rsid w:val="001A0D50"/>
    <w:rsid w:val="001A0D86"/>
    <w:rsid w:val="001A0EDB"/>
    <w:rsid w:val="001A0F7C"/>
    <w:rsid w:val="001A108B"/>
    <w:rsid w:val="001A12CC"/>
    <w:rsid w:val="001A15F5"/>
    <w:rsid w:val="001A178A"/>
    <w:rsid w:val="001A1BB3"/>
    <w:rsid w:val="001A1BDF"/>
    <w:rsid w:val="001A1E36"/>
    <w:rsid w:val="001A1EB9"/>
    <w:rsid w:val="001A2183"/>
    <w:rsid w:val="001A21AE"/>
    <w:rsid w:val="001A228B"/>
    <w:rsid w:val="001A2480"/>
    <w:rsid w:val="001A24FD"/>
    <w:rsid w:val="001A26CD"/>
    <w:rsid w:val="001A2973"/>
    <w:rsid w:val="001A29EA"/>
    <w:rsid w:val="001A2A2C"/>
    <w:rsid w:val="001A2A83"/>
    <w:rsid w:val="001A2CF5"/>
    <w:rsid w:val="001A2DC0"/>
    <w:rsid w:val="001A2DD9"/>
    <w:rsid w:val="001A2DF6"/>
    <w:rsid w:val="001A2E3E"/>
    <w:rsid w:val="001A2F7A"/>
    <w:rsid w:val="001A3266"/>
    <w:rsid w:val="001A349D"/>
    <w:rsid w:val="001A3834"/>
    <w:rsid w:val="001A398C"/>
    <w:rsid w:val="001A3A2C"/>
    <w:rsid w:val="001A3A2E"/>
    <w:rsid w:val="001A3AF5"/>
    <w:rsid w:val="001A3E81"/>
    <w:rsid w:val="001A3FBF"/>
    <w:rsid w:val="001A40A3"/>
    <w:rsid w:val="001A4194"/>
    <w:rsid w:val="001A428D"/>
    <w:rsid w:val="001A44EF"/>
    <w:rsid w:val="001A495F"/>
    <w:rsid w:val="001A499F"/>
    <w:rsid w:val="001A4D25"/>
    <w:rsid w:val="001A4F53"/>
    <w:rsid w:val="001A4FE1"/>
    <w:rsid w:val="001A5017"/>
    <w:rsid w:val="001A527A"/>
    <w:rsid w:val="001A52BD"/>
    <w:rsid w:val="001A5438"/>
    <w:rsid w:val="001A5589"/>
    <w:rsid w:val="001A55BE"/>
    <w:rsid w:val="001A5732"/>
    <w:rsid w:val="001A58ED"/>
    <w:rsid w:val="001A5BE6"/>
    <w:rsid w:val="001A5E68"/>
    <w:rsid w:val="001A600D"/>
    <w:rsid w:val="001A6366"/>
    <w:rsid w:val="001A658B"/>
    <w:rsid w:val="001A681C"/>
    <w:rsid w:val="001A69B9"/>
    <w:rsid w:val="001A6BC4"/>
    <w:rsid w:val="001A6C6E"/>
    <w:rsid w:val="001A6DCE"/>
    <w:rsid w:val="001A6E6E"/>
    <w:rsid w:val="001A6E8E"/>
    <w:rsid w:val="001A6EAC"/>
    <w:rsid w:val="001A6F7F"/>
    <w:rsid w:val="001A7020"/>
    <w:rsid w:val="001A70B1"/>
    <w:rsid w:val="001A74FD"/>
    <w:rsid w:val="001A7590"/>
    <w:rsid w:val="001A79F9"/>
    <w:rsid w:val="001A7FEB"/>
    <w:rsid w:val="001B02C6"/>
    <w:rsid w:val="001B0361"/>
    <w:rsid w:val="001B0549"/>
    <w:rsid w:val="001B06F4"/>
    <w:rsid w:val="001B073D"/>
    <w:rsid w:val="001B0850"/>
    <w:rsid w:val="001B08C0"/>
    <w:rsid w:val="001B09B9"/>
    <w:rsid w:val="001B0D8D"/>
    <w:rsid w:val="001B0E31"/>
    <w:rsid w:val="001B1100"/>
    <w:rsid w:val="001B1116"/>
    <w:rsid w:val="001B115E"/>
    <w:rsid w:val="001B1190"/>
    <w:rsid w:val="001B119A"/>
    <w:rsid w:val="001B11AE"/>
    <w:rsid w:val="001B11E6"/>
    <w:rsid w:val="001B1756"/>
    <w:rsid w:val="001B1855"/>
    <w:rsid w:val="001B1C5F"/>
    <w:rsid w:val="001B1D4B"/>
    <w:rsid w:val="001B2024"/>
    <w:rsid w:val="001B24A0"/>
    <w:rsid w:val="001B2515"/>
    <w:rsid w:val="001B2638"/>
    <w:rsid w:val="001B2AD0"/>
    <w:rsid w:val="001B2C17"/>
    <w:rsid w:val="001B2D4B"/>
    <w:rsid w:val="001B335D"/>
    <w:rsid w:val="001B3512"/>
    <w:rsid w:val="001B3515"/>
    <w:rsid w:val="001B36D9"/>
    <w:rsid w:val="001B36E2"/>
    <w:rsid w:val="001B3700"/>
    <w:rsid w:val="001B378A"/>
    <w:rsid w:val="001B3933"/>
    <w:rsid w:val="001B3997"/>
    <w:rsid w:val="001B399C"/>
    <w:rsid w:val="001B3B3F"/>
    <w:rsid w:val="001B3D45"/>
    <w:rsid w:val="001B3DF4"/>
    <w:rsid w:val="001B3E1D"/>
    <w:rsid w:val="001B4081"/>
    <w:rsid w:val="001B4B53"/>
    <w:rsid w:val="001B5095"/>
    <w:rsid w:val="001B5410"/>
    <w:rsid w:val="001B548F"/>
    <w:rsid w:val="001B54C6"/>
    <w:rsid w:val="001B56DD"/>
    <w:rsid w:val="001B58DE"/>
    <w:rsid w:val="001B5981"/>
    <w:rsid w:val="001B59A0"/>
    <w:rsid w:val="001B5A59"/>
    <w:rsid w:val="001B5AC0"/>
    <w:rsid w:val="001B5D75"/>
    <w:rsid w:val="001B5F60"/>
    <w:rsid w:val="001B6496"/>
    <w:rsid w:val="001B64BC"/>
    <w:rsid w:val="001B6730"/>
    <w:rsid w:val="001B67E7"/>
    <w:rsid w:val="001B680E"/>
    <w:rsid w:val="001B6877"/>
    <w:rsid w:val="001B6B63"/>
    <w:rsid w:val="001B6D0F"/>
    <w:rsid w:val="001B6E00"/>
    <w:rsid w:val="001B765B"/>
    <w:rsid w:val="001B785C"/>
    <w:rsid w:val="001B79C9"/>
    <w:rsid w:val="001B7A04"/>
    <w:rsid w:val="001B7FEE"/>
    <w:rsid w:val="001C0150"/>
    <w:rsid w:val="001C016E"/>
    <w:rsid w:val="001C0259"/>
    <w:rsid w:val="001C033E"/>
    <w:rsid w:val="001C0460"/>
    <w:rsid w:val="001C0923"/>
    <w:rsid w:val="001C0F04"/>
    <w:rsid w:val="001C0F81"/>
    <w:rsid w:val="001C113F"/>
    <w:rsid w:val="001C1196"/>
    <w:rsid w:val="001C135F"/>
    <w:rsid w:val="001C14EE"/>
    <w:rsid w:val="001C18EC"/>
    <w:rsid w:val="001C1A2B"/>
    <w:rsid w:val="001C1F5D"/>
    <w:rsid w:val="001C1F7F"/>
    <w:rsid w:val="001C1F80"/>
    <w:rsid w:val="001C227D"/>
    <w:rsid w:val="001C22C4"/>
    <w:rsid w:val="001C2346"/>
    <w:rsid w:val="001C23CF"/>
    <w:rsid w:val="001C2682"/>
    <w:rsid w:val="001C2915"/>
    <w:rsid w:val="001C2CE5"/>
    <w:rsid w:val="001C303C"/>
    <w:rsid w:val="001C310B"/>
    <w:rsid w:val="001C3232"/>
    <w:rsid w:val="001C33D4"/>
    <w:rsid w:val="001C37DC"/>
    <w:rsid w:val="001C3CDC"/>
    <w:rsid w:val="001C3E57"/>
    <w:rsid w:val="001C4238"/>
    <w:rsid w:val="001C4241"/>
    <w:rsid w:val="001C432C"/>
    <w:rsid w:val="001C4606"/>
    <w:rsid w:val="001C472A"/>
    <w:rsid w:val="001C499C"/>
    <w:rsid w:val="001C49B7"/>
    <w:rsid w:val="001C4D08"/>
    <w:rsid w:val="001C4ED0"/>
    <w:rsid w:val="001C5170"/>
    <w:rsid w:val="001C52CA"/>
    <w:rsid w:val="001C533F"/>
    <w:rsid w:val="001C54EB"/>
    <w:rsid w:val="001C5547"/>
    <w:rsid w:val="001C5BE6"/>
    <w:rsid w:val="001C5C4F"/>
    <w:rsid w:val="001C5CCF"/>
    <w:rsid w:val="001C5DB4"/>
    <w:rsid w:val="001C5F21"/>
    <w:rsid w:val="001C5F75"/>
    <w:rsid w:val="001C5FF4"/>
    <w:rsid w:val="001C614A"/>
    <w:rsid w:val="001C66C2"/>
    <w:rsid w:val="001C6A1B"/>
    <w:rsid w:val="001C6CDD"/>
    <w:rsid w:val="001C6DD6"/>
    <w:rsid w:val="001C7021"/>
    <w:rsid w:val="001C71C6"/>
    <w:rsid w:val="001C757F"/>
    <w:rsid w:val="001C7647"/>
    <w:rsid w:val="001C7A24"/>
    <w:rsid w:val="001C7BAC"/>
    <w:rsid w:val="001C7C16"/>
    <w:rsid w:val="001C7C59"/>
    <w:rsid w:val="001C7CF1"/>
    <w:rsid w:val="001C7D40"/>
    <w:rsid w:val="001C7DC8"/>
    <w:rsid w:val="001D0078"/>
    <w:rsid w:val="001D0252"/>
    <w:rsid w:val="001D071D"/>
    <w:rsid w:val="001D0A27"/>
    <w:rsid w:val="001D0B70"/>
    <w:rsid w:val="001D0C1B"/>
    <w:rsid w:val="001D0C6C"/>
    <w:rsid w:val="001D0DE2"/>
    <w:rsid w:val="001D0E0E"/>
    <w:rsid w:val="001D10D8"/>
    <w:rsid w:val="001D137A"/>
    <w:rsid w:val="001D1420"/>
    <w:rsid w:val="001D1426"/>
    <w:rsid w:val="001D1624"/>
    <w:rsid w:val="001D1783"/>
    <w:rsid w:val="001D1836"/>
    <w:rsid w:val="001D1905"/>
    <w:rsid w:val="001D1996"/>
    <w:rsid w:val="001D1B5D"/>
    <w:rsid w:val="001D1B6A"/>
    <w:rsid w:val="001D2A46"/>
    <w:rsid w:val="001D2AF2"/>
    <w:rsid w:val="001D2AF6"/>
    <w:rsid w:val="001D2F5E"/>
    <w:rsid w:val="001D304C"/>
    <w:rsid w:val="001D3342"/>
    <w:rsid w:val="001D3380"/>
    <w:rsid w:val="001D35E3"/>
    <w:rsid w:val="001D36E8"/>
    <w:rsid w:val="001D3766"/>
    <w:rsid w:val="001D37C4"/>
    <w:rsid w:val="001D37D2"/>
    <w:rsid w:val="001D39C6"/>
    <w:rsid w:val="001D3A77"/>
    <w:rsid w:val="001D3BD9"/>
    <w:rsid w:val="001D3E20"/>
    <w:rsid w:val="001D3EF6"/>
    <w:rsid w:val="001D408C"/>
    <w:rsid w:val="001D4409"/>
    <w:rsid w:val="001D448C"/>
    <w:rsid w:val="001D47D9"/>
    <w:rsid w:val="001D48DC"/>
    <w:rsid w:val="001D49EE"/>
    <w:rsid w:val="001D4BCA"/>
    <w:rsid w:val="001D4C3C"/>
    <w:rsid w:val="001D4D5B"/>
    <w:rsid w:val="001D50D9"/>
    <w:rsid w:val="001D543F"/>
    <w:rsid w:val="001D5448"/>
    <w:rsid w:val="001D553D"/>
    <w:rsid w:val="001D57DA"/>
    <w:rsid w:val="001D5888"/>
    <w:rsid w:val="001D58BD"/>
    <w:rsid w:val="001D5A52"/>
    <w:rsid w:val="001D5B89"/>
    <w:rsid w:val="001D5EA1"/>
    <w:rsid w:val="001D5F20"/>
    <w:rsid w:val="001D6089"/>
    <w:rsid w:val="001D6129"/>
    <w:rsid w:val="001D61E8"/>
    <w:rsid w:val="001D62AF"/>
    <w:rsid w:val="001D64FA"/>
    <w:rsid w:val="001D6512"/>
    <w:rsid w:val="001D6669"/>
    <w:rsid w:val="001D673B"/>
    <w:rsid w:val="001D690A"/>
    <w:rsid w:val="001D6B07"/>
    <w:rsid w:val="001D6C2A"/>
    <w:rsid w:val="001D6CC3"/>
    <w:rsid w:val="001D6E39"/>
    <w:rsid w:val="001D6E7C"/>
    <w:rsid w:val="001D70EF"/>
    <w:rsid w:val="001D7175"/>
    <w:rsid w:val="001D7325"/>
    <w:rsid w:val="001D736A"/>
    <w:rsid w:val="001D7723"/>
    <w:rsid w:val="001D7734"/>
    <w:rsid w:val="001D77B8"/>
    <w:rsid w:val="001D789F"/>
    <w:rsid w:val="001D78B5"/>
    <w:rsid w:val="001D78D3"/>
    <w:rsid w:val="001D7958"/>
    <w:rsid w:val="001D7AFA"/>
    <w:rsid w:val="001D7B49"/>
    <w:rsid w:val="001D7E23"/>
    <w:rsid w:val="001E00CC"/>
    <w:rsid w:val="001E0189"/>
    <w:rsid w:val="001E0BE0"/>
    <w:rsid w:val="001E0CA1"/>
    <w:rsid w:val="001E0D26"/>
    <w:rsid w:val="001E0D94"/>
    <w:rsid w:val="001E0DD2"/>
    <w:rsid w:val="001E0E71"/>
    <w:rsid w:val="001E0E74"/>
    <w:rsid w:val="001E0F55"/>
    <w:rsid w:val="001E1035"/>
    <w:rsid w:val="001E111F"/>
    <w:rsid w:val="001E1232"/>
    <w:rsid w:val="001E1352"/>
    <w:rsid w:val="001E13A1"/>
    <w:rsid w:val="001E16B7"/>
    <w:rsid w:val="001E17AC"/>
    <w:rsid w:val="001E17FC"/>
    <w:rsid w:val="001E1C5F"/>
    <w:rsid w:val="001E1D23"/>
    <w:rsid w:val="001E1FC3"/>
    <w:rsid w:val="001E20B1"/>
    <w:rsid w:val="001E229F"/>
    <w:rsid w:val="001E236B"/>
    <w:rsid w:val="001E245A"/>
    <w:rsid w:val="001E28B8"/>
    <w:rsid w:val="001E293C"/>
    <w:rsid w:val="001E2A6A"/>
    <w:rsid w:val="001E2A75"/>
    <w:rsid w:val="001E2B0C"/>
    <w:rsid w:val="001E2C42"/>
    <w:rsid w:val="001E2C4C"/>
    <w:rsid w:val="001E2CAD"/>
    <w:rsid w:val="001E2D00"/>
    <w:rsid w:val="001E2E0E"/>
    <w:rsid w:val="001E311C"/>
    <w:rsid w:val="001E34F8"/>
    <w:rsid w:val="001E383F"/>
    <w:rsid w:val="001E3857"/>
    <w:rsid w:val="001E38D4"/>
    <w:rsid w:val="001E3A84"/>
    <w:rsid w:val="001E3B27"/>
    <w:rsid w:val="001E3B37"/>
    <w:rsid w:val="001E3C32"/>
    <w:rsid w:val="001E3D27"/>
    <w:rsid w:val="001E3D4F"/>
    <w:rsid w:val="001E4440"/>
    <w:rsid w:val="001E4668"/>
    <w:rsid w:val="001E482E"/>
    <w:rsid w:val="001E48D8"/>
    <w:rsid w:val="001E4927"/>
    <w:rsid w:val="001E4A13"/>
    <w:rsid w:val="001E4B77"/>
    <w:rsid w:val="001E4BD8"/>
    <w:rsid w:val="001E4C99"/>
    <w:rsid w:val="001E4EA0"/>
    <w:rsid w:val="001E4FCD"/>
    <w:rsid w:val="001E5178"/>
    <w:rsid w:val="001E51F1"/>
    <w:rsid w:val="001E5455"/>
    <w:rsid w:val="001E585D"/>
    <w:rsid w:val="001E6087"/>
    <w:rsid w:val="001E60A6"/>
    <w:rsid w:val="001E61EE"/>
    <w:rsid w:val="001E6299"/>
    <w:rsid w:val="001E630A"/>
    <w:rsid w:val="001E63F1"/>
    <w:rsid w:val="001E6585"/>
    <w:rsid w:val="001E67A8"/>
    <w:rsid w:val="001E6A5D"/>
    <w:rsid w:val="001E6A98"/>
    <w:rsid w:val="001E6D58"/>
    <w:rsid w:val="001E6D6C"/>
    <w:rsid w:val="001E6EB9"/>
    <w:rsid w:val="001E7253"/>
    <w:rsid w:val="001E7C71"/>
    <w:rsid w:val="001E7DD3"/>
    <w:rsid w:val="001E7E75"/>
    <w:rsid w:val="001F008E"/>
    <w:rsid w:val="001F04F7"/>
    <w:rsid w:val="001F0564"/>
    <w:rsid w:val="001F0570"/>
    <w:rsid w:val="001F070E"/>
    <w:rsid w:val="001F0B02"/>
    <w:rsid w:val="001F0B1E"/>
    <w:rsid w:val="001F0CF7"/>
    <w:rsid w:val="001F0F75"/>
    <w:rsid w:val="001F1156"/>
    <w:rsid w:val="001F15AD"/>
    <w:rsid w:val="001F15B0"/>
    <w:rsid w:val="001F1852"/>
    <w:rsid w:val="001F1BA1"/>
    <w:rsid w:val="001F1BC2"/>
    <w:rsid w:val="001F1F2E"/>
    <w:rsid w:val="001F20B5"/>
    <w:rsid w:val="001F215D"/>
    <w:rsid w:val="001F2810"/>
    <w:rsid w:val="001F28B6"/>
    <w:rsid w:val="001F28E5"/>
    <w:rsid w:val="001F2BAC"/>
    <w:rsid w:val="001F2F23"/>
    <w:rsid w:val="001F3030"/>
    <w:rsid w:val="001F335C"/>
    <w:rsid w:val="001F336D"/>
    <w:rsid w:val="001F35BE"/>
    <w:rsid w:val="001F3707"/>
    <w:rsid w:val="001F37C5"/>
    <w:rsid w:val="001F3881"/>
    <w:rsid w:val="001F3E3F"/>
    <w:rsid w:val="001F3FF1"/>
    <w:rsid w:val="001F4340"/>
    <w:rsid w:val="001F4361"/>
    <w:rsid w:val="001F4726"/>
    <w:rsid w:val="001F488C"/>
    <w:rsid w:val="001F49E7"/>
    <w:rsid w:val="001F4A32"/>
    <w:rsid w:val="001F4DE3"/>
    <w:rsid w:val="001F51B9"/>
    <w:rsid w:val="001F5573"/>
    <w:rsid w:val="001F566B"/>
    <w:rsid w:val="001F5799"/>
    <w:rsid w:val="001F57F2"/>
    <w:rsid w:val="001F58DA"/>
    <w:rsid w:val="001F593B"/>
    <w:rsid w:val="001F59BC"/>
    <w:rsid w:val="001F5AA7"/>
    <w:rsid w:val="001F5AF2"/>
    <w:rsid w:val="001F5B04"/>
    <w:rsid w:val="001F5B90"/>
    <w:rsid w:val="001F5D97"/>
    <w:rsid w:val="001F5DD2"/>
    <w:rsid w:val="001F5E47"/>
    <w:rsid w:val="001F5E59"/>
    <w:rsid w:val="001F5EE5"/>
    <w:rsid w:val="001F5EF3"/>
    <w:rsid w:val="001F61AE"/>
    <w:rsid w:val="001F6225"/>
    <w:rsid w:val="001F638A"/>
    <w:rsid w:val="001F645E"/>
    <w:rsid w:val="001F6496"/>
    <w:rsid w:val="001F67FE"/>
    <w:rsid w:val="001F6A25"/>
    <w:rsid w:val="001F6DDF"/>
    <w:rsid w:val="001F6F6C"/>
    <w:rsid w:val="001F7521"/>
    <w:rsid w:val="001F783E"/>
    <w:rsid w:val="001F7B7D"/>
    <w:rsid w:val="001F7CE1"/>
    <w:rsid w:val="001F7E32"/>
    <w:rsid w:val="001F7F87"/>
    <w:rsid w:val="001F7FCC"/>
    <w:rsid w:val="001F7FF4"/>
    <w:rsid w:val="0020011F"/>
    <w:rsid w:val="00200186"/>
    <w:rsid w:val="002004C5"/>
    <w:rsid w:val="00200786"/>
    <w:rsid w:val="00200D79"/>
    <w:rsid w:val="00200F2C"/>
    <w:rsid w:val="00201366"/>
    <w:rsid w:val="002013BF"/>
    <w:rsid w:val="002013D2"/>
    <w:rsid w:val="0020151E"/>
    <w:rsid w:val="00201775"/>
    <w:rsid w:val="0020189D"/>
    <w:rsid w:val="00201A20"/>
    <w:rsid w:val="00201C02"/>
    <w:rsid w:val="00201C13"/>
    <w:rsid w:val="00201D9F"/>
    <w:rsid w:val="00201DA9"/>
    <w:rsid w:val="00201F70"/>
    <w:rsid w:val="00202225"/>
    <w:rsid w:val="00202356"/>
    <w:rsid w:val="00202623"/>
    <w:rsid w:val="0020297E"/>
    <w:rsid w:val="00202B7F"/>
    <w:rsid w:val="00202CF8"/>
    <w:rsid w:val="00202DA7"/>
    <w:rsid w:val="002035B5"/>
    <w:rsid w:val="00203FA8"/>
    <w:rsid w:val="002040E0"/>
    <w:rsid w:val="002041E4"/>
    <w:rsid w:val="002042F5"/>
    <w:rsid w:val="002043D9"/>
    <w:rsid w:val="0020445A"/>
    <w:rsid w:val="0020479E"/>
    <w:rsid w:val="0020493F"/>
    <w:rsid w:val="002049BA"/>
    <w:rsid w:val="00204AEF"/>
    <w:rsid w:val="00204B60"/>
    <w:rsid w:val="00204BEE"/>
    <w:rsid w:val="00204FFD"/>
    <w:rsid w:val="00205088"/>
    <w:rsid w:val="002050AF"/>
    <w:rsid w:val="002052F2"/>
    <w:rsid w:val="00205530"/>
    <w:rsid w:val="002055DE"/>
    <w:rsid w:val="00205618"/>
    <w:rsid w:val="00205817"/>
    <w:rsid w:val="0020599A"/>
    <w:rsid w:val="00205B7B"/>
    <w:rsid w:val="00205D00"/>
    <w:rsid w:val="00206672"/>
    <w:rsid w:val="00206907"/>
    <w:rsid w:val="0020698F"/>
    <w:rsid w:val="002069CB"/>
    <w:rsid w:val="00206B0A"/>
    <w:rsid w:val="00206D99"/>
    <w:rsid w:val="002070DA"/>
    <w:rsid w:val="00207132"/>
    <w:rsid w:val="0020728D"/>
    <w:rsid w:val="002072C2"/>
    <w:rsid w:val="00207322"/>
    <w:rsid w:val="00207331"/>
    <w:rsid w:val="00207435"/>
    <w:rsid w:val="0020746B"/>
    <w:rsid w:val="00207760"/>
    <w:rsid w:val="00207B1B"/>
    <w:rsid w:val="00207D0B"/>
    <w:rsid w:val="00207E42"/>
    <w:rsid w:val="00207E6C"/>
    <w:rsid w:val="00210181"/>
    <w:rsid w:val="002102DA"/>
    <w:rsid w:val="00210562"/>
    <w:rsid w:val="0021070B"/>
    <w:rsid w:val="0021070E"/>
    <w:rsid w:val="00210B55"/>
    <w:rsid w:val="00210C09"/>
    <w:rsid w:val="002112F2"/>
    <w:rsid w:val="00211532"/>
    <w:rsid w:val="0021161A"/>
    <w:rsid w:val="002117B3"/>
    <w:rsid w:val="0021184E"/>
    <w:rsid w:val="002118B9"/>
    <w:rsid w:val="00211945"/>
    <w:rsid w:val="00211E00"/>
    <w:rsid w:val="00211F66"/>
    <w:rsid w:val="00212027"/>
    <w:rsid w:val="0021208D"/>
    <w:rsid w:val="00212098"/>
    <w:rsid w:val="002120CF"/>
    <w:rsid w:val="002120EC"/>
    <w:rsid w:val="002120FA"/>
    <w:rsid w:val="00212303"/>
    <w:rsid w:val="002125F1"/>
    <w:rsid w:val="00212710"/>
    <w:rsid w:val="00212FA9"/>
    <w:rsid w:val="00213323"/>
    <w:rsid w:val="002135BC"/>
    <w:rsid w:val="002137EF"/>
    <w:rsid w:val="00213964"/>
    <w:rsid w:val="00213981"/>
    <w:rsid w:val="00213A5F"/>
    <w:rsid w:val="00214255"/>
    <w:rsid w:val="0021451D"/>
    <w:rsid w:val="002145C8"/>
    <w:rsid w:val="0021480C"/>
    <w:rsid w:val="002149B9"/>
    <w:rsid w:val="00214F45"/>
    <w:rsid w:val="00215189"/>
    <w:rsid w:val="00215297"/>
    <w:rsid w:val="00215595"/>
    <w:rsid w:val="002155BD"/>
    <w:rsid w:val="0021563C"/>
    <w:rsid w:val="00215760"/>
    <w:rsid w:val="002157D2"/>
    <w:rsid w:val="00215923"/>
    <w:rsid w:val="00215BB4"/>
    <w:rsid w:val="00215CDA"/>
    <w:rsid w:val="00215E47"/>
    <w:rsid w:val="00215F6B"/>
    <w:rsid w:val="00215F86"/>
    <w:rsid w:val="0021638E"/>
    <w:rsid w:val="00216464"/>
    <w:rsid w:val="00216534"/>
    <w:rsid w:val="00216758"/>
    <w:rsid w:val="0021691D"/>
    <w:rsid w:val="00216944"/>
    <w:rsid w:val="0021694E"/>
    <w:rsid w:val="00216AC2"/>
    <w:rsid w:val="00216B30"/>
    <w:rsid w:val="0021737D"/>
    <w:rsid w:val="002177C2"/>
    <w:rsid w:val="002179B7"/>
    <w:rsid w:val="00217BF1"/>
    <w:rsid w:val="00217C3E"/>
    <w:rsid w:val="00217D35"/>
    <w:rsid w:val="00220130"/>
    <w:rsid w:val="002201B4"/>
    <w:rsid w:val="00220378"/>
    <w:rsid w:val="002203EE"/>
    <w:rsid w:val="0022090F"/>
    <w:rsid w:val="002209DA"/>
    <w:rsid w:val="00220E36"/>
    <w:rsid w:val="00220F32"/>
    <w:rsid w:val="00220F3F"/>
    <w:rsid w:val="00220F99"/>
    <w:rsid w:val="00221124"/>
    <w:rsid w:val="0022112F"/>
    <w:rsid w:val="002214A8"/>
    <w:rsid w:val="00221658"/>
    <w:rsid w:val="00221C36"/>
    <w:rsid w:val="00221CE0"/>
    <w:rsid w:val="00221CEA"/>
    <w:rsid w:val="00221DCF"/>
    <w:rsid w:val="00221F11"/>
    <w:rsid w:val="00221F39"/>
    <w:rsid w:val="00221F50"/>
    <w:rsid w:val="0022218E"/>
    <w:rsid w:val="00222234"/>
    <w:rsid w:val="002222B6"/>
    <w:rsid w:val="0022231C"/>
    <w:rsid w:val="00222342"/>
    <w:rsid w:val="002225C0"/>
    <w:rsid w:val="002229D4"/>
    <w:rsid w:val="00222A4E"/>
    <w:rsid w:val="00222C8B"/>
    <w:rsid w:val="00222CE7"/>
    <w:rsid w:val="00222EE7"/>
    <w:rsid w:val="00222F76"/>
    <w:rsid w:val="00222FDF"/>
    <w:rsid w:val="0022301F"/>
    <w:rsid w:val="002230CB"/>
    <w:rsid w:val="00223189"/>
    <w:rsid w:val="00223501"/>
    <w:rsid w:val="00223601"/>
    <w:rsid w:val="002236FF"/>
    <w:rsid w:val="002238AA"/>
    <w:rsid w:val="0022390C"/>
    <w:rsid w:val="00223F2A"/>
    <w:rsid w:val="00224252"/>
    <w:rsid w:val="00224372"/>
    <w:rsid w:val="00224AB7"/>
    <w:rsid w:val="00224FDD"/>
    <w:rsid w:val="002251FB"/>
    <w:rsid w:val="002254A5"/>
    <w:rsid w:val="00225645"/>
    <w:rsid w:val="002256A1"/>
    <w:rsid w:val="00225820"/>
    <w:rsid w:val="00225883"/>
    <w:rsid w:val="00225950"/>
    <w:rsid w:val="00225DBC"/>
    <w:rsid w:val="00225DDD"/>
    <w:rsid w:val="00226235"/>
    <w:rsid w:val="0022696A"/>
    <w:rsid w:val="00226DF5"/>
    <w:rsid w:val="0022707C"/>
    <w:rsid w:val="00227101"/>
    <w:rsid w:val="0022736B"/>
    <w:rsid w:val="0022739F"/>
    <w:rsid w:val="0022754F"/>
    <w:rsid w:val="002276A8"/>
    <w:rsid w:val="002278F5"/>
    <w:rsid w:val="00227A61"/>
    <w:rsid w:val="00227AAF"/>
    <w:rsid w:val="00227AFD"/>
    <w:rsid w:val="00227D48"/>
    <w:rsid w:val="00230437"/>
    <w:rsid w:val="00230643"/>
    <w:rsid w:val="00230731"/>
    <w:rsid w:val="00230754"/>
    <w:rsid w:val="002307B2"/>
    <w:rsid w:val="002309CA"/>
    <w:rsid w:val="00230AFC"/>
    <w:rsid w:val="00230AFD"/>
    <w:rsid w:val="00230D2A"/>
    <w:rsid w:val="00230EE3"/>
    <w:rsid w:val="00230FEC"/>
    <w:rsid w:val="00231083"/>
    <w:rsid w:val="002313A9"/>
    <w:rsid w:val="00231439"/>
    <w:rsid w:val="00231440"/>
    <w:rsid w:val="002319DA"/>
    <w:rsid w:val="00231BED"/>
    <w:rsid w:val="00231C12"/>
    <w:rsid w:val="00231FD1"/>
    <w:rsid w:val="002321CA"/>
    <w:rsid w:val="0023240A"/>
    <w:rsid w:val="00232566"/>
    <w:rsid w:val="0023275A"/>
    <w:rsid w:val="002328BA"/>
    <w:rsid w:val="00232BAC"/>
    <w:rsid w:val="00232C85"/>
    <w:rsid w:val="0023304E"/>
    <w:rsid w:val="002331D5"/>
    <w:rsid w:val="00233528"/>
    <w:rsid w:val="00233644"/>
    <w:rsid w:val="002337B5"/>
    <w:rsid w:val="00233B53"/>
    <w:rsid w:val="00233DF0"/>
    <w:rsid w:val="00233F50"/>
    <w:rsid w:val="00233FE0"/>
    <w:rsid w:val="0023414B"/>
    <w:rsid w:val="0023417A"/>
    <w:rsid w:val="0023452F"/>
    <w:rsid w:val="00234552"/>
    <w:rsid w:val="00234818"/>
    <w:rsid w:val="00234BA8"/>
    <w:rsid w:val="002352E5"/>
    <w:rsid w:val="00235346"/>
    <w:rsid w:val="002355C9"/>
    <w:rsid w:val="00235606"/>
    <w:rsid w:val="00235926"/>
    <w:rsid w:val="00235A83"/>
    <w:rsid w:val="00235C61"/>
    <w:rsid w:val="00235C6C"/>
    <w:rsid w:val="00235D38"/>
    <w:rsid w:val="00235E2B"/>
    <w:rsid w:val="00235F69"/>
    <w:rsid w:val="00236144"/>
    <w:rsid w:val="002362E0"/>
    <w:rsid w:val="00236494"/>
    <w:rsid w:val="00236542"/>
    <w:rsid w:val="00236844"/>
    <w:rsid w:val="00236866"/>
    <w:rsid w:val="002369E2"/>
    <w:rsid w:val="00236CC0"/>
    <w:rsid w:val="00236E97"/>
    <w:rsid w:val="0023713B"/>
    <w:rsid w:val="00237231"/>
    <w:rsid w:val="00237352"/>
    <w:rsid w:val="00237810"/>
    <w:rsid w:val="0023782A"/>
    <w:rsid w:val="00237952"/>
    <w:rsid w:val="00237B2F"/>
    <w:rsid w:val="00237E67"/>
    <w:rsid w:val="002402F4"/>
    <w:rsid w:val="00240434"/>
    <w:rsid w:val="00240939"/>
    <w:rsid w:val="00240A38"/>
    <w:rsid w:val="00240E15"/>
    <w:rsid w:val="00240ED8"/>
    <w:rsid w:val="0024114D"/>
    <w:rsid w:val="0024136D"/>
    <w:rsid w:val="00241548"/>
    <w:rsid w:val="0024177C"/>
    <w:rsid w:val="0024191C"/>
    <w:rsid w:val="00242221"/>
    <w:rsid w:val="002422DE"/>
    <w:rsid w:val="002424F2"/>
    <w:rsid w:val="0024263C"/>
    <w:rsid w:val="002426EE"/>
    <w:rsid w:val="002427C5"/>
    <w:rsid w:val="002428FD"/>
    <w:rsid w:val="00242DCF"/>
    <w:rsid w:val="00242F67"/>
    <w:rsid w:val="00243115"/>
    <w:rsid w:val="00243229"/>
    <w:rsid w:val="00243481"/>
    <w:rsid w:val="00243573"/>
    <w:rsid w:val="0024373B"/>
    <w:rsid w:val="00243751"/>
    <w:rsid w:val="00243BEF"/>
    <w:rsid w:val="00243CD6"/>
    <w:rsid w:val="00243D43"/>
    <w:rsid w:val="00243F11"/>
    <w:rsid w:val="00243F24"/>
    <w:rsid w:val="00243FC8"/>
    <w:rsid w:val="00244075"/>
    <w:rsid w:val="00244295"/>
    <w:rsid w:val="00244E16"/>
    <w:rsid w:val="0024501C"/>
    <w:rsid w:val="00245044"/>
    <w:rsid w:val="002451E2"/>
    <w:rsid w:val="00245556"/>
    <w:rsid w:val="002456A5"/>
    <w:rsid w:val="00245877"/>
    <w:rsid w:val="00245889"/>
    <w:rsid w:val="0024595C"/>
    <w:rsid w:val="00245AE5"/>
    <w:rsid w:val="00245CC6"/>
    <w:rsid w:val="00245EC5"/>
    <w:rsid w:val="00245F4A"/>
    <w:rsid w:val="0024601B"/>
    <w:rsid w:val="002462AB"/>
    <w:rsid w:val="002463DE"/>
    <w:rsid w:val="002464DB"/>
    <w:rsid w:val="00246527"/>
    <w:rsid w:val="0024668D"/>
    <w:rsid w:val="00246704"/>
    <w:rsid w:val="00246723"/>
    <w:rsid w:val="0024677A"/>
    <w:rsid w:val="00246789"/>
    <w:rsid w:val="002467C3"/>
    <w:rsid w:val="00246970"/>
    <w:rsid w:val="00246AAC"/>
    <w:rsid w:val="00246FC2"/>
    <w:rsid w:val="00246FCF"/>
    <w:rsid w:val="00247175"/>
    <w:rsid w:val="0024722B"/>
    <w:rsid w:val="0024731B"/>
    <w:rsid w:val="00247418"/>
    <w:rsid w:val="002475BE"/>
    <w:rsid w:val="002476CE"/>
    <w:rsid w:val="00247730"/>
    <w:rsid w:val="00247820"/>
    <w:rsid w:val="002478A6"/>
    <w:rsid w:val="00247950"/>
    <w:rsid w:val="00247BF3"/>
    <w:rsid w:val="00247C2C"/>
    <w:rsid w:val="00247E93"/>
    <w:rsid w:val="00247F8B"/>
    <w:rsid w:val="0025030A"/>
    <w:rsid w:val="002504E4"/>
    <w:rsid w:val="0025064D"/>
    <w:rsid w:val="00250675"/>
    <w:rsid w:val="002506A1"/>
    <w:rsid w:val="00250899"/>
    <w:rsid w:val="0025092E"/>
    <w:rsid w:val="00250A0F"/>
    <w:rsid w:val="00250BBB"/>
    <w:rsid w:val="00251213"/>
    <w:rsid w:val="00251315"/>
    <w:rsid w:val="00251321"/>
    <w:rsid w:val="0025155D"/>
    <w:rsid w:val="002517BD"/>
    <w:rsid w:val="00251BA7"/>
    <w:rsid w:val="00251EEC"/>
    <w:rsid w:val="00251FFC"/>
    <w:rsid w:val="00252154"/>
    <w:rsid w:val="00252238"/>
    <w:rsid w:val="00252379"/>
    <w:rsid w:val="00252448"/>
    <w:rsid w:val="0025263D"/>
    <w:rsid w:val="0025298D"/>
    <w:rsid w:val="00252A92"/>
    <w:rsid w:val="00252C24"/>
    <w:rsid w:val="00252E0B"/>
    <w:rsid w:val="00252FCD"/>
    <w:rsid w:val="00252FE9"/>
    <w:rsid w:val="0025305A"/>
    <w:rsid w:val="002530B1"/>
    <w:rsid w:val="002533D7"/>
    <w:rsid w:val="00253566"/>
    <w:rsid w:val="002536E9"/>
    <w:rsid w:val="0025372F"/>
    <w:rsid w:val="00253D20"/>
    <w:rsid w:val="00253EBC"/>
    <w:rsid w:val="002543F1"/>
    <w:rsid w:val="002544B4"/>
    <w:rsid w:val="002545EA"/>
    <w:rsid w:val="00254706"/>
    <w:rsid w:val="00254BBA"/>
    <w:rsid w:val="00254CF9"/>
    <w:rsid w:val="00255023"/>
    <w:rsid w:val="0025509B"/>
    <w:rsid w:val="00255271"/>
    <w:rsid w:val="00255438"/>
    <w:rsid w:val="00255519"/>
    <w:rsid w:val="002555B1"/>
    <w:rsid w:val="002555D5"/>
    <w:rsid w:val="00255618"/>
    <w:rsid w:val="002557FB"/>
    <w:rsid w:val="00255837"/>
    <w:rsid w:val="00255970"/>
    <w:rsid w:val="00255997"/>
    <w:rsid w:val="00255D3C"/>
    <w:rsid w:val="00255D64"/>
    <w:rsid w:val="00255DE7"/>
    <w:rsid w:val="00256215"/>
    <w:rsid w:val="0025622C"/>
    <w:rsid w:val="002563CF"/>
    <w:rsid w:val="00256B73"/>
    <w:rsid w:val="00256E25"/>
    <w:rsid w:val="00256E3D"/>
    <w:rsid w:val="00256E5D"/>
    <w:rsid w:val="00257018"/>
    <w:rsid w:val="00257292"/>
    <w:rsid w:val="0025729D"/>
    <w:rsid w:val="00257966"/>
    <w:rsid w:val="00257A15"/>
    <w:rsid w:val="00257B4F"/>
    <w:rsid w:val="00257C9C"/>
    <w:rsid w:val="00257E3F"/>
    <w:rsid w:val="00260362"/>
    <w:rsid w:val="00260509"/>
    <w:rsid w:val="00260582"/>
    <w:rsid w:val="002609C1"/>
    <w:rsid w:val="002609DD"/>
    <w:rsid w:val="00260A03"/>
    <w:rsid w:val="00260CCC"/>
    <w:rsid w:val="00260E06"/>
    <w:rsid w:val="00260F1E"/>
    <w:rsid w:val="00260F67"/>
    <w:rsid w:val="002610B3"/>
    <w:rsid w:val="00261172"/>
    <w:rsid w:val="002611C8"/>
    <w:rsid w:val="002612BA"/>
    <w:rsid w:val="00261347"/>
    <w:rsid w:val="00261477"/>
    <w:rsid w:val="0026162B"/>
    <w:rsid w:val="00261734"/>
    <w:rsid w:val="002617DB"/>
    <w:rsid w:val="00261823"/>
    <w:rsid w:val="0026187C"/>
    <w:rsid w:val="002619CE"/>
    <w:rsid w:val="00261A04"/>
    <w:rsid w:val="00261A83"/>
    <w:rsid w:val="00261BDB"/>
    <w:rsid w:val="00261D4A"/>
    <w:rsid w:val="00261E4F"/>
    <w:rsid w:val="00262312"/>
    <w:rsid w:val="00262342"/>
    <w:rsid w:val="0026273C"/>
    <w:rsid w:val="00262909"/>
    <w:rsid w:val="00262A54"/>
    <w:rsid w:val="00262F40"/>
    <w:rsid w:val="00262F55"/>
    <w:rsid w:val="0026311E"/>
    <w:rsid w:val="002633B3"/>
    <w:rsid w:val="002636A7"/>
    <w:rsid w:val="002636DA"/>
    <w:rsid w:val="002636ED"/>
    <w:rsid w:val="00263777"/>
    <w:rsid w:val="00263834"/>
    <w:rsid w:val="0026385D"/>
    <w:rsid w:val="0026394B"/>
    <w:rsid w:val="002639AB"/>
    <w:rsid w:val="00263A13"/>
    <w:rsid w:val="00263A6D"/>
    <w:rsid w:val="00263C0F"/>
    <w:rsid w:val="00263C53"/>
    <w:rsid w:val="00263DFC"/>
    <w:rsid w:val="002644B9"/>
    <w:rsid w:val="002648FC"/>
    <w:rsid w:val="00264A6F"/>
    <w:rsid w:val="00264C54"/>
    <w:rsid w:val="00264F7D"/>
    <w:rsid w:val="00265116"/>
    <w:rsid w:val="0026530F"/>
    <w:rsid w:val="00265625"/>
    <w:rsid w:val="002658EB"/>
    <w:rsid w:val="00265A64"/>
    <w:rsid w:val="00265A74"/>
    <w:rsid w:val="00265B72"/>
    <w:rsid w:val="00265BE4"/>
    <w:rsid w:val="00265C18"/>
    <w:rsid w:val="00265CC3"/>
    <w:rsid w:val="00265D36"/>
    <w:rsid w:val="00266034"/>
    <w:rsid w:val="0026619E"/>
    <w:rsid w:val="00266683"/>
    <w:rsid w:val="002666A8"/>
    <w:rsid w:val="00266881"/>
    <w:rsid w:val="0026696D"/>
    <w:rsid w:val="002669FE"/>
    <w:rsid w:val="00266A53"/>
    <w:rsid w:val="00266AAE"/>
    <w:rsid w:val="00266B3D"/>
    <w:rsid w:val="00266D0C"/>
    <w:rsid w:val="00266DBC"/>
    <w:rsid w:val="00266E38"/>
    <w:rsid w:val="00266F0A"/>
    <w:rsid w:val="0026706A"/>
    <w:rsid w:val="00267122"/>
    <w:rsid w:val="00267211"/>
    <w:rsid w:val="002673F0"/>
    <w:rsid w:val="0026746A"/>
    <w:rsid w:val="0026788A"/>
    <w:rsid w:val="00267B87"/>
    <w:rsid w:val="00267FB5"/>
    <w:rsid w:val="00270268"/>
    <w:rsid w:val="00270348"/>
    <w:rsid w:val="0027034F"/>
    <w:rsid w:val="0027069B"/>
    <w:rsid w:val="002707C6"/>
    <w:rsid w:val="002708E7"/>
    <w:rsid w:val="00270A99"/>
    <w:rsid w:val="00270F1D"/>
    <w:rsid w:val="00270FF8"/>
    <w:rsid w:val="002710FB"/>
    <w:rsid w:val="00271227"/>
    <w:rsid w:val="00271283"/>
    <w:rsid w:val="002712BB"/>
    <w:rsid w:val="00271459"/>
    <w:rsid w:val="002716C6"/>
    <w:rsid w:val="0027189E"/>
    <w:rsid w:val="00271DEE"/>
    <w:rsid w:val="00271F28"/>
    <w:rsid w:val="002724A8"/>
    <w:rsid w:val="00272714"/>
    <w:rsid w:val="002729F2"/>
    <w:rsid w:val="00272ACC"/>
    <w:rsid w:val="00272B3C"/>
    <w:rsid w:val="00272BD8"/>
    <w:rsid w:val="00272F24"/>
    <w:rsid w:val="00273071"/>
    <w:rsid w:val="002734C1"/>
    <w:rsid w:val="00273640"/>
    <w:rsid w:val="0027388C"/>
    <w:rsid w:val="00273A67"/>
    <w:rsid w:val="00273ADC"/>
    <w:rsid w:val="00273B90"/>
    <w:rsid w:val="00273C0A"/>
    <w:rsid w:val="00273D37"/>
    <w:rsid w:val="0027406B"/>
    <w:rsid w:val="002740CE"/>
    <w:rsid w:val="002742ED"/>
    <w:rsid w:val="0027443A"/>
    <w:rsid w:val="0027451E"/>
    <w:rsid w:val="002747CF"/>
    <w:rsid w:val="00274A21"/>
    <w:rsid w:val="00274B11"/>
    <w:rsid w:val="00274B35"/>
    <w:rsid w:val="00274CE7"/>
    <w:rsid w:val="0027519B"/>
    <w:rsid w:val="002751A3"/>
    <w:rsid w:val="0027527F"/>
    <w:rsid w:val="00275353"/>
    <w:rsid w:val="002753E1"/>
    <w:rsid w:val="0027543E"/>
    <w:rsid w:val="00275495"/>
    <w:rsid w:val="00275662"/>
    <w:rsid w:val="00275870"/>
    <w:rsid w:val="00275AF9"/>
    <w:rsid w:val="00275CE7"/>
    <w:rsid w:val="00275D36"/>
    <w:rsid w:val="00275FA5"/>
    <w:rsid w:val="0027601C"/>
    <w:rsid w:val="00276321"/>
    <w:rsid w:val="002763D1"/>
    <w:rsid w:val="002766A5"/>
    <w:rsid w:val="0027689B"/>
    <w:rsid w:val="00276EBB"/>
    <w:rsid w:val="00277051"/>
    <w:rsid w:val="00277143"/>
    <w:rsid w:val="0027746F"/>
    <w:rsid w:val="0027751D"/>
    <w:rsid w:val="00277C92"/>
    <w:rsid w:val="00277E25"/>
    <w:rsid w:val="0028018E"/>
    <w:rsid w:val="00280364"/>
    <w:rsid w:val="00280520"/>
    <w:rsid w:val="002807A3"/>
    <w:rsid w:val="002807A5"/>
    <w:rsid w:val="002807E9"/>
    <w:rsid w:val="00280A7F"/>
    <w:rsid w:val="00280C85"/>
    <w:rsid w:val="00280D87"/>
    <w:rsid w:val="00280FAF"/>
    <w:rsid w:val="00281365"/>
    <w:rsid w:val="0028142A"/>
    <w:rsid w:val="002816EE"/>
    <w:rsid w:val="002818B8"/>
    <w:rsid w:val="002819C0"/>
    <w:rsid w:val="00281BEA"/>
    <w:rsid w:val="00281E48"/>
    <w:rsid w:val="00282114"/>
    <w:rsid w:val="00282144"/>
    <w:rsid w:val="002825EA"/>
    <w:rsid w:val="00282607"/>
    <w:rsid w:val="00282674"/>
    <w:rsid w:val="00282B94"/>
    <w:rsid w:val="00282C52"/>
    <w:rsid w:val="00282CDD"/>
    <w:rsid w:val="00283394"/>
    <w:rsid w:val="002833A0"/>
    <w:rsid w:val="00283555"/>
    <w:rsid w:val="00283649"/>
    <w:rsid w:val="0028375B"/>
    <w:rsid w:val="00283840"/>
    <w:rsid w:val="0028388B"/>
    <w:rsid w:val="00283E29"/>
    <w:rsid w:val="00283E61"/>
    <w:rsid w:val="00283FE1"/>
    <w:rsid w:val="002840B3"/>
    <w:rsid w:val="00284468"/>
    <w:rsid w:val="0028467F"/>
    <w:rsid w:val="00284717"/>
    <w:rsid w:val="00284731"/>
    <w:rsid w:val="0028483B"/>
    <w:rsid w:val="002848CB"/>
    <w:rsid w:val="00284CF3"/>
    <w:rsid w:val="00284EFF"/>
    <w:rsid w:val="00284F2B"/>
    <w:rsid w:val="002850F5"/>
    <w:rsid w:val="0028512D"/>
    <w:rsid w:val="002851D1"/>
    <w:rsid w:val="00285253"/>
    <w:rsid w:val="002853D6"/>
    <w:rsid w:val="0028546A"/>
    <w:rsid w:val="00285600"/>
    <w:rsid w:val="0028585B"/>
    <w:rsid w:val="002859E2"/>
    <w:rsid w:val="00285A0A"/>
    <w:rsid w:val="00285A60"/>
    <w:rsid w:val="00285F9F"/>
    <w:rsid w:val="00286013"/>
    <w:rsid w:val="00286397"/>
    <w:rsid w:val="00286F56"/>
    <w:rsid w:val="00286F74"/>
    <w:rsid w:val="002870A8"/>
    <w:rsid w:val="002872A9"/>
    <w:rsid w:val="002872DE"/>
    <w:rsid w:val="002873B4"/>
    <w:rsid w:val="002875C9"/>
    <w:rsid w:val="0028782F"/>
    <w:rsid w:val="00287876"/>
    <w:rsid w:val="0028787C"/>
    <w:rsid w:val="00287A55"/>
    <w:rsid w:val="00287B6A"/>
    <w:rsid w:val="00287BE0"/>
    <w:rsid w:val="00287F86"/>
    <w:rsid w:val="002901E6"/>
    <w:rsid w:val="00290250"/>
    <w:rsid w:val="00290265"/>
    <w:rsid w:val="002903BB"/>
    <w:rsid w:val="0029111F"/>
    <w:rsid w:val="00291240"/>
    <w:rsid w:val="002912E9"/>
    <w:rsid w:val="002913E3"/>
    <w:rsid w:val="002914C6"/>
    <w:rsid w:val="002915D4"/>
    <w:rsid w:val="002917C5"/>
    <w:rsid w:val="00291A33"/>
    <w:rsid w:val="00291EAC"/>
    <w:rsid w:val="00292041"/>
    <w:rsid w:val="002920A5"/>
    <w:rsid w:val="002920A7"/>
    <w:rsid w:val="002921FE"/>
    <w:rsid w:val="00292215"/>
    <w:rsid w:val="00292296"/>
    <w:rsid w:val="002923BC"/>
    <w:rsid w:val="002925B3"/>
    <w:rsid w:val="002927D8"/>
    <w:rsid w:val="00292935"/>
    <w:rsid w:val="00292C36"/>
    <w:rsid w:val="00292FCC"/>
    <w:rsid w:val="0029345E"/>
    <w:rsid w:val="0029361F"/>
    <w:rsid w:val="00293734"/>
    <w:rsid w:val="002938BF"/>
    <w:rsid w:val="00293945"/>
    <w:rsid w:val="00293947"/>
    <w:rsid w:val="00293B91"/>
    <w:rsid w:val="00293FC9"/>
    <w:rsid w:val="0029407B"/>
    <w:rsid w:val="002940AC"/>
    <w:rsid w:val="002941F1"/>
    <w:rsid w:val="002942E7"/>
    <w:rsid w:val="00294359"/>
    <w:rsid w:val="002943DC"/>
    <w:rsid w:val="00294586"/>
    <w:rsid w:val="002946AB"/>
    <w:rsid w:val="00294774"/>
    <w:rsid w:val="00294815"/>
    <w:rsid w:val="00294A76"/>
    <w:rsid w:val="00294AB8"/>
    <w:rsid w:val="00294B44"/>
    <w:rsid w:val="00294B6A"/>
    <w:rsid w:val="00294CAC"/>
    <w:rsid w:val="00294CB4"/>
    <w:rsid w:val="00294D04"/>
    <w:rsid w:val="002950A3"/>
    <w:rsid w:val="00295510"/>
    <w:rsid w:val="00295632"/>
    <w:rsid w:val="0029574B"/>
    <w:rsid w:val="0029575D"/>
    <w:rsid w:val="00295931"/>
    <w:rsid w:val="002959FD"/>
    <w:rsid w:val="00295A49"/>
    <w:rsid w:val="00295ADB"/>
    <w:rsid w:val="00295DC0"/>
    <w:rsid w:val="00295E2B"/>
    <w:rsid w:val="00295EC1"/>
    <w:rsid w:val="0029607D"/>
    <w:rsid w:val="00296157"/>
    <w:rsid w:val="0029622A"/>
    <w:rsid w:val="002964D4"/>
    <w:rsid w:val="0029669E"/>
    <w:rsid w:val="0029675F"/>
    <w:rsid w:val="00296AD9"/>
    <w:rsid w:val="0029714A"/>
    <w:rsid w:val="00297280"/>
    <w:rsid w:val="0029732A"/>
    <w:rsid w:val="002973C4"/>
    <w:rsid w:val="00297641"/>
    <w:rsid w:val="00297665"/>
    <w:rsid w:val="0029789F"/>
    <w:rsid w:val="00297930"/>
    <w:rsid w:val="00297BAD"/>
    <w:rsid w:val="00297C1D"/>
    <w:rsid w:val="00297F9D"/>
    <w:rsid w:val="002A00B3"/>
    <w:rsid w:val="002A0232"/>
    <w:rsid w:val="002A02D9"/>
    <w:rsid w:val="002A0315"/>
    <w:rsid w:val="002A042B"/>
    <w:rsid w:val="002A04CF"/>
    <w:rsid w:val="002A05CB"/>
    <w:rsid w:val="002A07E0"/>
    <w:rsid w:val="002A09B4"/>
    <w:rsid w:val="002A0CD3"/>
    <w:rsid w:val="002A0D2D"/>
    <w:rsid w:val="002A0DA0"/>
    <w:rsid w:val="002A0DF9"/>
    <w:rsid w:val="002A0E86"/>
    <w:rsid w:val="002A1389"/>
    <w:rsid w:val="002A13E2"/>
    <w:rsid w:val="002A1497"/>
    <w:rsid w:val="002A1791"/>
    <w:rsid w:val="002A1C76"/>
    <w:rsid w:val="002A1D8B"/>
    <w:rsid w:val="002A1DE9"/>
    <w:rsid w:val="002A1EBB"/>
    <w:rsid w:val="002A1EE3"/>
    <w:rsid w:val="002A202D"/>
    <w:rsid w:val="002A2260"/>
    <w:rsid w:val="002A28FC"/>
    <w:rsid w:val="002A2A0E"/>
    <w:rsid w:val="002A2A60"/>
    <w:rsid w:val="002A2AA3"/>
    <w:rsid w:val="002A2D8C"/>
    <w:rsid w:val="002A2F1E"/>
    <w:rsid w:val="002A2F4F"/>
    <w:rsid w:val="002A2F86"/>
    <w:rsid w:val="002A2FA4"/>
    <w:rsid w:val="002A2FBB"/>
    <w:rsid w:val="002A30E1"/>
    <w:rsid w:val="002A3156"/>
    <w:rsid w:val="002A39B9"/>
    <w:rsid w:val="002A3A9D"/>
    <w:rsid w:val="002A3B0D"/>
    <w:rsid w:val="002A3C7B"/>
    <w:rsid w:val="002A3CC9"/>
    <w:rsid w:val="002A3DD1"/>
    <w:rsid w:val="002A3FAC"/>
    <w:rsid w:val="002A3FB2"/>
    <w:rsid w:val="002A4028"/>
    <w:rsid w:val="002A4477"/>
    <w:rsid w:val="002A4C05"/>
    <w:rsid w:val="002A4C74"/>
    <w:rsid w:val="002A4F14"/>
    <w:rsid w:val="002A4F17"/>
    <w:rsid w:val="002A50EF"/>
    <w:rsid w:val="002A53B4"/>
    <w:rsid w:val="002A56DC"/>
    <w:rsid w:val="002A5A45"/>
    <w:rsid w:val="002A5B61"/>
    <w:rsid w:val="002A5C69"/>
    <w:rsid w:val="002A5C97"/>
    <w:rsid w:val="002A61E8"/>
    <w:rsid w:val="002A6219"/>
    <w:rsid w:val="002A6382"/>
    <w:rsid w:val="002A66F2"/>
    <w:rsid w:val="002A67E3"/>
    <w:rsid w:val="002A6958"/>
    <w:rsid w:val="002A6A37"/>
    <w:rsid w:val="002A6AE1"/>
    <w:rsid w:val="002A6B39"/>
    <w:rsid w:val="002A6D53"/>
    <w:rsid w:val="002A6DFC"/>
    <w:rsid w:val="002A6E87"/>
    <w:rsid w:val="002A6F18"/>
    <w:rsid w:val="002A7052"/>
    <w:rsid w:val="002A70B3"/>
    <w:rsid w:val="002A73FC"/>
    <w:rsid w:val="002A7510"/>
    <w:rsid w:val="002A75D1"/>
    <w:rsid w:val="002A76A5"/>
    <w:rsid w:val="002A795C"/>
    <w:rsid w:val="002A7A4B"/>
    <w:rsid w:val="002A7A90"/>
    <w:rsid w:val="002B0150"/>
    <w:rsid w:val="002B0452"/>
    <w:rsid w:val="002B06BB"/>
    <w:rsid w:val="002B06DC"/>
    <w:rsid w:val="002B086F"/>
    <w:rsid w:val="002B0A68"/>
    <w:rsid w:val="002B0B9D"/>
    <w:rsid w:val="002B0D3E"/>
    <w:rsid w:val="002B0F10"/>
    <w:rsid w:val="002B1151"/>
    <w:rsid w:val="002B1320"/>
    <w:rsid w:val="002B1391"/>
    <w:rsid w:val="002B1508"/>
    <w:rsid w:val="002B1572"/>
    <w:rsid w:val="002B1673"/>
    <w:rsid w:val="002B16EB"/>
    <w:rsid w:val="002B1921"/>
    <w:rsid w:val="002B1A8A"/>
    <w:rsid w:val="002B1B40"/>
    <w:rsid w:val="002B1DD7"/>
    <w:rsid w:val="002B2094"/>
    <w:rsid w:val="002B21F1"/>
    <w:rsid w:val="002B221A"/>
    <w:rsid w:val="002B223E"/>
    <w:rsid w:val="002B237C"/>
    <w:rsid w:val="002B2565"/>
    <w:rsid w:val="002B2767"/>
    <w:rsid w:val="002B28C6"/>
    <w:rsid w:val="002B2943"/>
    <w:rsid w:val="002B2A58"/>
    <w:rsid w:val="002B2B12"/>
    <w:rsid w:val="002B2CA5"/>
    <w:rsid w:val="002B2CB8"/>
    <w:rsid w:val="002B2CF0"/>
    <w:rsid w:val="002B2F8C"/>
    <w:rsid w:val="002B30DB"/>
    <w:rsid w:val="002B31A7"/>
    <w:rsid w:val="002B3341"/>
    <w:rsid w:val="002B34D8"/>
    <w:rsid w:val="002B35C9"/>
    <w:rsid w:val="002B3C1E"/>
    <w:rsid w:val="002B3DD6"/>
    <w:rsid w:val="002B41F6"/>
    <w:rsid w:val="002B4224"/>
    <w:rsid w:val="002B4307"/>
    <w:rsid w:val="002B44E2"/>
    <w:rsid w:val="002B45DF"/>
    <w:rsid w:val="002B48BD"/>
    <w:rsid w:val="002B49DE"/>
    <w:rsid w:val="002B4A42"/>
    <w:rsid w:val="002B4B23"/>
    <w:rsid w:val="002B510F"/>
    <w:rsid w:val="002B511C"/>
    <w:rsid w:val="002B51FF"/>
    <w:rsid w:val="002B53C1"/>
    <w:rsid w:val="002B53EF"/>
    <w:rsid w:val="002B54E7"/>
    <w:rsid w:val="002B56C6"/>
    <w:rsid w:val="002B5984"/>
    <w:rsid w:val="002B5AB7"/>
    <w:rsid w:val="002B5D87"/>
    <w:rsid w:val="002B6032"/>
    <w:rsid w:val="002B639F"/>
    <w:rsid w:val="002B63B0"/>
    <w:rsid w:val="002B63B5"/>
    <w:rsid w:val="002B63FE"/>
    <w:rsid w:val="002B66B6"/>
    <w:rsid w:val="002B67D2"/>
    <w:rsid w:val="002B688E"/>
    <w:rsid w:val="002B68B5"/>
    <w:rsid w:val="002B6F41"/>
    <w:rsid w:val="002B741F"/>
    <w:rsid w:val="002B7435"/>
    <w:rsid w:val="002B7710"/>
    <w:rsid w:val="002B77C5"/>
    <w:rsid w:val="002B7827"/>
    <w:rsid w:val="002B7ADF"/>
    <w:rsid w:val="002B7C02"/>
    <w:rsid w:val="002B7E84"/>
    <w:rsid w:val="002C0164"/>
    <w:rsid w:val="002C01A6"/>
    <w:rsid w:val="002C0282"/>
    <w:rsid w:val="002C034C"/>
    <w:rsid w:val="002C04D7"/>
    <w:rsid w:val="002C055A"/>
    <w:rsid w:val="002C056D"/>
    <w:rsid w:val="002C0745"/>
    <w:rsid w:val="002C076D"/>
    <w:rsid w:val="002C0910"/>
    <w:rsid w:val="002C0993"/>
    <w:rsid w:val="002C09C8"/>
    <w:rsid w:val="002C0C2B"/>
    <w:rsid w:val="002C0D93"/>
    <w:rsid w:val="002C0E7B"/>
    <w:rsid w:val="002C0F19"/>
    <w:rsid w:val="002C1030"/>
    <w:rsid w:val="002C1360"/>
    <w:rsid w:val="002C17E9"/>
    <w:rsid w:val="002C1951"/>
    <w:rsid w:val="002C196B"/>
    <w:rsid w:val="002C1B63"/>
    <w:rsid w:val="002C1C9E"/>
    <w:rsid w:val="002C2110"/>
    <w:rsid w:val="002C2123"/>
    <w:rsid w:val="002C21D9"/>
    <w:rsid w:val="002C22A5"/>
    <w:rsid w:val="002C243F"/>
    <w:rsid w:val="002C2825"/>
    <w:rsid w:val="002C28AF"/>
    <w:rsid w:val="002C2BE3"/>
    <w:rsid w:val="002C2C55"/>
    <w:rsid w:val="002C2E6F"/>
    <w:rsid w:val="002C3071"/>
    <w:rsid w:val="002C30D3"/>
    <w:rsid w:val="002C3201"/>
    <w:rsid w:val="002C325F"/>
    <w:rsid w:val="002C373B"/>
    <w:rsid w:val="002C38A6"/>
    <w:rsid w:val="002C3B1C"/>
    <w:rsid w:val="002C3F0C"/>
    <w:rsid w:val="002C4051"/>
    <w:rsid w:val="002C42EE"/>
    <w:rsid w:val="002C43A5"/>
    <w:rsid w:val="002C43BC"/>
    <w:rsid w:val="002C4571"/>
    <w:rsid w:val="002C4D4B"/>
    <w:rsid w:val="002C4E12"/>
    <w:rsid w:val="002C4E17"/>
    <w:rsid w:val="002C4E3C"/>
    <w:rsid w:val="002C4EBA"/>
    <w:rsid w:val="002C4ED5"/>
    <w:rsid w:val="002C519E"/>
    <w:rsid w:val="002C5386"/>
    <w:rsid w:val="002C5959"/>
    <w:rsid w:val="002C5BCE"/>
    <w:rsid w:val="002C5C65"/>
    <w:rsid w:val="002C5DE5"/>
    <w:rsid w:val="002C5F6C"/>
    <w:rsid w:val="002C6100"/>
    <w:rsid w:val="002C638B"/>
    <w:rsid w:val="002C6520"/>
    <w:rsid w:val="002C65B4"/>
    <w:rsid w:val="002C6A3E"/>
    <w:rsid w:val="002C6A86"/>
    <w:rsid w:val="002C6BA1"/>
    <w:rsid w:val="002C6E03"/>
    <w:rsid w:val="002C6FB1"/>
    <w:rsid w:val="002C7090"/>
    <w:rsid w:val="002C718D"/>
    <w:rsid w:val="002C7221"/>
    <w:rsid w:val="002C778D"/>
    <w:rsid w:val="002C78D6"/>
    <w:rsid w:val="002C7FB5"/>
    <w:rsid w:val="002D0292"/>
    <w:rsid w:val="002D0739"/>
    <w:rsid w:val="002D0860"/>
    <w:rsid w:val="002D0A3D"/>
    <w:rsid w:val="002D0A99"/>
    <w:rsid w:val="002D0B1A"/>
    <w:rsid w:val="002D1402"/>
    <w:rsid w:val="002D1691"/>
    <w:rsid w:val="002D16A4"/>
    <w:rsid w:val="002D180A"/>
    <w:rsid w:val="002D1A8D"/>
    <w:rsid w:val="002D1A9D"/>
    <w:rsid w:val="002D1DDB"/>
    <w:rsid w:val="002D1EBA"/>
    <w:rsid w:val="002D22C8"/>
    <w:rsid w:val="002D24CE"/>
    <w:rsid w:val="002D2510"/>
    <w:rsid w:val="002D25E0"/>
    <w:rsid w:val="002D25EE"/>
    <w:rsid w:val="002D28B4"/>
    <w:rsid w:val="002D2EBD"/>
    <w:rsid w:val="002D3259"/>
    <w:rsid w:val="002D3579"/>
    <w:rsid w:val="002D35D6"/>
    <w:rsid w:val="002D36CD"/>
    <w:rsid w:val="002D3827"/>
    <w:rsid w:val="002D3B1E"/>
    <w:rsid w:val="002D3C83"/>
    <w:rsid w:val="002D3DED"/>
    <w:rsid w:val="002D3EA5"/>
    <w:rsid w:val="002D41E8"/>
    <w:rsid w:val="002D4385"/>
    <w:rsid w:val="002D4618"/>
    <w:rsid w:val="002D46F4"/>
    <w:rsid w:val="002D4AAA"/>
    <w:rsid w:val="002D4D42"/>
    <w:rsid w:val="002D501E"/>
    <w:rsid w:val="002D5093"/>
    <w:rsid w:val="002D513C"/>
    <w:rsid w:val="002D52DD"/>
    <w:rsid w:val="002D5330"/>
    <w:rsid w:val="002D538D"/>
    <w:rsid w:val="002D5855"/>
    <w:rsid w:val="002D58FA"/>
    <w:rsid w:val="002D5B9A"/>
    <w:rsid w:val="002D5E46"/>
    <w:rsid w:val="002D5E6E"/>
    <w:rsid w:val="002D5F6B"/>
    <w:rsid w:val="002D60B0"/>
    <w:rsid w:val="002D62DA"/>
    <w:rsid w:val="002D6356"/>
    <w:rsid w:val="002D675A"/>
    <w:rsid w:val="002D699F"/>
    <w:rsid w:val="002D6CEA"/>
    <w:rsid w:val="002D6D02"/>
    <w:rsid w:val="002D6D81"/>
    <w:rsid w:val="002D6DA6"/>
    <w:rsid w:val="002D6DD5"/>
    <w:rsid w:val="002D6E11"/>
    <w:rsid w:val="002D6E31"/>
    <w:rsid w:val="002D6F13"/>
    <w:rsid w:val="002D702F"/>
    <w:rsid w:val="002D70D1"/>
    <w:rsid w:val="002D7491"/>
    <w:rsid w:val="002D7645"/>
    <w:rsid w:val="002D764D"/>
    <w:rsid w:val="002D7714"/>
    <w:rsid w:val="002D7964"/>
    <w:rsid w:val="002D7A32"/>
    <w:rsid w:val="002D7A41"/>
    <w:rsid w:val="002D7B77"/>
    <w:rsid w:val="002D7E08"/>
    <w:rsid w:val="002D7E3D"/>
    <w:rsid w:val="002D7E62"/>
    <w:rsid w:val="002E0003"/>
    <w:rsid w:val="002E0148"/>
    <w:rsid w:val="002E0215"/>
    <w:rsid w:val="002E02DF"/>
    <w:rsid w:val="002E055E"/>
    <w:rsid w:val="002E0564"/>
    <w:rsid w:val="002E06EE"/>
    <w:rsid w:val="002E06FB"/>
    <w:rsid w:val="002E0CC9"/>
    <w:rsid w:val="002E1004"/>
    <w:rsid w:val="002E10BF"/>
    <w:rsid w:val="002E10C3"/>
    <w:rsid w:val="002E1122"/>
    <w:rsid w:val="002E12B6"/>
    <w:rsid w:val="002E146E"/>
    <w:rsid w:val="002E17EC"/>
    <w:rsid w:val="002E186F"/>
    <w:rsid w:val="002E18C6"/>
    <w:rsid w:val="002E1A01"/>
    <w:rsid w:val="002E1A9E"/>
    <w:rsid w:val="002E1C93"/>
    <w:rsid w:val="002E1F06"/>
    <w:rsid w:val="002E207F"/>
    <w:rsid w:val="002E2270"/>
    <w:rsid w:val="002E28D0"/>
    <w:rsid w:val="002E29CA"/>
    <w:rsid w:val="002E2B8A"/>
    <w:rsid w:val="002E2CC1"/>
    <w:rsid w:val="002E2EE1"/>
    <w:rsid w:val="002E2F4F"/>
    <w:rsid w:val="002E2FBD"/>
    <w:rsid w:val="002E3006"/>
    <w:rsid w:val="002E30AA"/>
    <w:rsid w:val="002E3223"/>
    <w:rsid w:val="002E33C6"/>
    <w:rsid w:val="002E39C3"/>
    <w:rsid w:val="002E3D1E"/>
    <w:rsid w:val="002E3E3A"/>
    <w:rsid w:val="002E3F0B"/>
    <w:rsid w:val="002E3F9F"/>
    <w:rsid w:val="002E4241"/>
    <w:rsid w:val="002E42FE"/>
    <w:rsid w:val="002E4840"/>
    <w:rsid w:val="002E486D"/>
    <w:rsid w:val="002E49FE"/>
    <w:rsid w:val="002E4A16"/>
    <w:rsid w:val="002E4A41"/>
    <w:rsid w:val="002E4B8F"/>
    <w:rsid w:val="002E4DD3"/>
    <w:rsid w:val="002E4E0C"/>
    <w:rsid w:val="002E501E"/>
    <w:rsid w:val="002E50E8"/>
    <w:rsid w:val="002E5130"/>
    <w:rsid w:val="002E524B"/>
    <w:rsid w:val="002E52D5"/>
    <w:rsid w:val="002E5699"/>
    <w:rsid w:val="002E5897"/>
    <w:rsid w:val="002E59F8"/>
    <w:rsid w:val="002E5C5D"/>
    <w:rsid w:val="002E604A"/>
    <w:rsid w:val="002E6535"/>
    <w:rsid w:val="002E657F"/>
    <w:rsid w:val="002E65BD"/>
    <w:rsid w:val="002E677A"/>
    <w:rsid w:val="002E6989"/>
    <w:rsid w:val="002E6A48"/>
    <w:rsid w:val="002E6A57"/>
    <w:rsid w:val="002E6B71"/>
    <w:rsid w:val="002E6C38"/>
    <w:rsid w:val="002E6CD2"/>
    <w:rsid w:val="002E6D0C"/>
    <w:rsid w:val="002E6E6F"/>
    <w:rsid w:val="002E6EE9"/>
    <w:rsid w:val="002E7038"/>
    <w:rsid w:val="002E7060"/>
    <w:rsid w:val="002E7204"/>
    <w:rsid w:val="002E7237"/>
    <w:rsid w:val="002E729D"/>
    <w:rsid w:val="002E736F"/>
    <w:rsid w:val="002E7687"/>
    <w:rsid w:val="002E7964"/>
    <w:rsid w:val="002E7C1C"/>
    <w:rsid w:val="002E7E0E"/>
    <w:rsid w:val="002F0044"/>
    <w:rsid w:val="002F006F"/>
    <w:rsid w:val="002F050F"/>
    <w:rsid w:val="002F0AD1"/>
    <w:rsid w:val="002F0B19"/>
    <w:rsid w:val="002F0BFE"/>
    <w:rsid w:val="002F0C7A"/>
    <w:rsid w:val="002F0CA0"/>
    <w:rsid w:val="002F0D9E"/>
    <w:rsid w:val="002F0E1F"/>
    <w:rsid w:val="002F0E42"/>
    <w:rsid w:val="002F0F3A"/>
    <w:rsid w:val="002F107B"/>
    <w:rsid w:val="002F12F6"/>
    <w:rsid w:val="002F144D"/>
    <w:rsid w:val="002F1538"/>
    <w:rsid w:val="002F1D9B"/>
    <w:rsid w:val="002F1E62"/>
    <w:rsid w:val="002F20CA"/>
    <w:rsid w:val="002F22E5"/>
    <w:rsid w:val="002F2442"/>
    <w:rsid w:val="002F24D8"/>
    <w:rsid w:val="002F25FD"/>
    <w:rsid w:val="002F282E"/>
    <w:rsid w:val="002F28B4"/>
    <w:rsid w:val="002F2F08"/>
    <w:rsid w:val="002F2F52"/>
    <w:rsid w:val="002F3029"/>
    <w:rsid w:val="002F3074"/>
    <w:rsid w:val="002F34C8"/>
    <w:rsid w:val="002F38F1"/>
    <w:rsid w:val="002F3922"/>
    <w:rsid w:val="002F3A27"/>
    <w:rsid w:val="002F3C70"/>
    <w:rsid w:val="002F3C7E"/>
    <w:rsid w:val="002F4191"/>
    <w:rsid w:val="002F4411"/>
    <w:rsid w:val="002F4427"/>
    <w:rsid w:val="002F45D4"/>
    <w:rsid w:val="002F466A"/>
    <w:rsid w:val="002F4902"/>
    <w:rsid w:val="002F49BC"/>
    <w:rsid w:val="002F4B2E"/>
    <w:rsid w:val="002F5065"/>
    <w:rsid w:val="002F509D"/>
    <w:rsid w:val="002F529E"/>
    <w:rsid w:val="002F52D4"/>
    <w:rsid w:val="002F57BC"/>
    <w:rsid w:val="002F59B5"/>
    <w:rsid w:val="002F5A03"/>
    <w:rsid w:val="002F5EA2"/>
    <w:rsid w:val="002F6410"/>
    <w:rsid w:val="002F6566"/>
    <w:rsid w:val="002F663B"/>
    <w:rsid w:val="002F6952"/>
    <w:rsid w:val="002F6CC1"/>
    <w:rsid w:val="002F6FAA"/>
    <w:rsid w:val="002F704E"/>
    <w:rsid w:val="002F709D"/>
    <w:rsid w:val="002F70A9"/>
    <w:rsid w:val="002F70E9"/>
    <w:rsid w:val="002F71A4"/>
    <w:rsid w:val="002F7350"/>
    <w:rsid w:val="002F7546"/>
    <w:rsid w:val="002F7559"/>
    <w:rsid w:val="002F7585"/>
    <w:rsid w:val="002F7842"/>
    <w:rsid w:val="002F78C4"/>
    <w:rsid w:val="002F7A29"/>
    <w:rsid w:val="002F7B81"/>
    <w:rsid w:val="002F7C92"/>
    <w:rsid w:val="002F7CFB"/>
    <w:rsid w:val="002F7F4E"/>
    <w:rsid w:val="0030012E"/>
    <w:rsid w:val="00300199"/>
    <w:rsid w:val="003001DF"/>
    <w:rsid w:val="003005EA"/>
    <w:rsid w:val="0030080A"/>
    <w:rsid w:val="003008D1"/>
    <w:rsid w:val="00300CFE"/>
    <w:rsid w:val="00300E7F"/>
    <w:rsid w:val="0030149E"/>
    <w:rsid w:val="00301558"/>
    <w:rsid w:val="0030163A"/>
    <w:rsid w:val="0030165C"/>
    <w:rsid w:val="0030199C"/>
    <w:rsid w:val="00301A42"/>
    <w:rsid w:val="00301E26"/>
    <w:rsid w:val="00301E76"/>
    <w:rsid w:val="00301F61"/>
    <w:rsid w:val="00301F78"/>
    <w:rsid w:val="0030216C"/>
    <w:rsid w:val="003021CA"/>
    <w:rsid w:val="0030235B"/>
    <w:rsid w:val="00302518"/>
    <w:rsid w:val="00302627"/>
    <w:rsid w:val="003028B8"/>
    <w:rsid w:val="0030299D"/>
    <w:rsid w:val="00302A71"/>
    <w:rsid w:val="00302B78"/>
    <w:rsid w:val="00302C0C"/>
    <w:rsid w:val="00302ECD"/>
    <w:rsid w:val="003032B2"/>
    <w:rsid w:val="003034E2"/>
    <w:rsid w:val="00303564"/>
    <w:rsid w:val="0030376D"/>
    <w:rsid w:val="003038A3"/>
    <w:rsid w:val="0030398A"/>
    <w:rsid w:val="00303A84"/>
    <w:rsid w:val="00303D03"/>
    <w:rsid w:val="00304447"/>
    <w:rsid w:val="00304536"/>
    <w:rsid w:val="00304954"/>
    <w:rsid w:val="00304CDA"/>
    <w:rsid w:val="00304EFD"/>
    <w:rsid w:val="00304FF5"/>
    <w:rsid w:val="00305113"/>
    <w:rsid w:val="0030532C"/>
    <w:rsid w:val="0030544C"/>
    <w:rsid w:val="00305661"/>
    <w:rsid w:val="003056FF"/>
    <w:rsid w:val="00305B86"/>
    <w:rsid w:val="00305D01"/>
    <w:rsid w:val="00305D5B"/>
    <w:rsid w:val="00305DD7"/>
    <w:rsid w:val="003061F1"/>
    <w:rsid w:val="00306541"/>
    <w:rsid w:val="00306579"/>
    <w:rsid w:val="00306620"/>
    <w:rsid w:val="003068A7"/>
    <w:rsid w:val="00306987"/>
    <w:rsid w:val="00306A0E"/>
    <w:rsid w:val="00306AE9"/>
    <w:rsid w:val="00306BED"/>
    <w:rsid w:val="00306DB4"/>
    <w:rsid w:val="00306DCD"/>
    <w:rsid w:val="00306DE6"/>
    <w:rsid w:val="00306EEE"/>
    <w:rsid w:val="00306F2F"/>
    <w:rsid w:val="00306FF8"/>
    <w:rsid w:val="003077D0"/>
    <w:rsid w:val="0030787A"/>
    <w:rsid w:val="00307AD8"/>
    <w:rsid w:val="00307BF0"/>
    <w:rsid w:val="00307D6E"/>
    <w:rsid w:val="00307EBA"/>
    <w:rsid w:val="00307F04"/>
    <w:rsid w:val="00307F56"/>
    <w:rsid w:val="00307F68"/>
    <w:rsid w:val="003100DE"/>
    <w:rsid w:val="003100F8"/>
    <w:rsid w:val="00310129"/>
    <w:rsid w:val="00310226"/>
    <w:rsid w:val="003104C6"/>
    <w:rsid w:val="0031074F"/>
    <w:rsid w:val="0031084A"/>
    <w:rsid w:val="00310923"/>
    <w:rsid w:val="00310A9E"/>
    <w:rsid w:val="00310AAA"/>
    <w:rsid w:val="00310B03"/>
    <w:rsid w:val="00310BFE"/>
    <w:rsid w:val="00310CB5"/>
    <w:rsid w:val="00310CD4"/>
    <w:rsid w:val="00310CFE"/>
    <w:rsid w:val="00310DF3"/>
    <w:rsid w:val="003110D6"/>
    <w:rsid w:val="0031132A"/>
    <w:rsid w:val="0031149A"/>
    <w:rsid w:val="003119BF"/>
    <w:rsid w:val="00311BFF"/>
    <w:rsid w:val="00312144"/>
    <w:rsid w:val="003121C6"/>
    <w:rsid w:val="00312350"/>
    <w:rsid w:val="00312632"/>
    <w:rsid w:val="003127A5"/>
    <w:rsid w:val="00312841"/>
    <w:rsid w:val="003128FF"/>
    <w:rsid w:val="00312911"/>
    <w:rsid w:val="00312D86"/>
    <w:rsid w:val="00312DC2"/>
    <w:rsid w:val="00312E64"/>
    <w:rsid w:val="003130A7"/>
    <w:rsid w:val="003131AD"/>
    <w:rsid w:val="0031321D"/>
    <w:rsid w:val="00313316"/>
    <w:rsid w:val="0031340A"/>
    <w:rsid w:val="00313634"/>
    <w:rsid w:val="00313687"/>
    <w:rsid w:val="003138C0"/>
    <w:rsid w:val="00313A4B"/>
    <w:rsid w:val="00313A9C"/>
    <w:rsid w:val="00313E26"/>
    <w:rsid w:val="00313FDC"/>
    <w:rsid w:val="003140FD"/>
    <w:rsid w:val="0031428E"/>
    <w:rsid w:val="003143D1"/>
    <w:rsid w:val="003143E2"/>
    <w:rsid w:val="00314BA7"/>
    <w:rsid w:val="00314BEA"/>
    <w:rsid w:val="00314E26"/>
    <w:rsid w:val="00314EA9"/>
    <w:rsid w:val="00314FB7"/>
    <w:rsid w:val="00315138"/>
    <w:rsid w:val="003151B2"/>
    <w:rsid w:val="003152C4"/>
    <w:rsid w:val="00315311"/>
    <w:rsid w:val="003156A1"/>
    <w:rsid w:val="00315B73"/>
    <w:rsid w:val="00315C7E"/>
    <w:rsid w:val="00315FF8"/>
    <w:rsid w:val="00316169"/>
    <w:rsid w:val="003161A4"/>
    <w:rsid w:val="003165A2"/>
    <w:rsid w:val="00316718"/>
    <w:rsid w:val="00316838"/>
    <w:rsid w:val="0031699F"/>
    <w:rsid w:val="00316CD8"/>
    <w:rsid w:val="00316F64"/>
    <w:rsid w:val="003171AD"/>
    <w:rsid w:val="00317275"/>
    <w:rsid w:val="00317294"/>
    <w:rsid w:val="00317481"/>
    <w:rsid w:val="003176E6"/>
    <w:rsid w:val="00317721"/>
    <w:rsid w:val="00317787"/>
    <w:rsid w:val="00317914"/>
    <w:rsid w:val="00317AC6"/>
    <w:rsid w:val="00317AE3"/>
    <w:rsid w:val="00317AEF"/>
    <w:rsid w:val="00317C7D"/>
    <w:rsid w:val="00317CC8"/>
    <w:rsid w:val="00317D13"/>
    <w:rsid w:val="00317D9E"/>
    <w:rsid w:val="00317DA7"/>
    <w:rsid w:val="00317E6C"/>
    <w:rsid w:val="00317F4B"/>
    <w:rsid w:val="003201C2"/>
    <w:rsid w:val="0032023E"/>
    <w:rsid w:val="00320603"/>
    <w:rsid w:val="003206D0"/>
    <w:rsid w:val="003206D2"/>
    <w:rsid w:val="00320974"/>
    <w:rsid w:val="00320AF1"/>
    <w:rsid w:val="00320BC4"/>
    <w:rsid w:val="00320DEA"/>
    <w:rsid w:val="00320ED5"/>
    <w:rsid w:val="003210AA"/>
    <w:rsid w:val="00321305"/>
    <w:rsid w:val="0032140F"/>
    <w:rsid w:val="00321594"/>
    <w:rsid w:val="003215AE"/>
    <w:rsid w:val="00321EB8"/>
    <w:rsid w:val="00322026"/>
    <w:rsid w:val="0032256B"/>
    <w:rsid w:val="00322604"/>
    <w:rsid w:val="003227FE"/>
    <w:rsid w:val="003229B9"/>
    <w:rsid w:val="003229E7"/>
    <w:rsid w:val="00322ABB"/>
    <w:rsid w:val="003233E1"/>
    <w:rsid w:val="003234CC"/>
    <w:rsid w:val="00323885"/>
    <w:rsid w:val="00324043"/>
    <w:rsid w:val="003241BC"/>
    <w:rsid w:val="00324276"/>
    <w:rsid w:val="0032436F"/>
    <w:rsid w:val="0032446D"/>
    <w:rsid w:val="00324755"/>
    <w:rsid w:val="003249FE"/>
    <w:rsid w:val="00324A72"/>
    <w:rsid w:val="00324AA9"/>
    <w:rsid w:val="00324BDD"/>
    <w:rsid w:val="00325214"/>
    <w:rsid w:val="00325893"/>
    <w:rsid w:val="00325A55"/>
    <w:rsid w:val="00325BB6"/>
    <w:rsid w:val="00325C38"/>
    <w:rsid w:val="00325EFD"/>
    <w:rsid w:val="00325FCA"/>
    <w:rsid w:val="00326153"/>
    <w:rsid w:val="0032636A"/>
    <w:rsid w:val="0032661C"/>
    <w:rsid w:val="003267DD"/>
    <w:rsid w:val="00326EDA"/>
    <w:rsid w:val="003270BB"/>
    <w:rsid w:val="00327122"/>
    <w:rsid w:val="003271BE"/>
    <w:rsid w:val="00327209"/>
    <w:rsid w:val="003276FF"/>
    <w:rsid w:val="00327B6E"/>
    <w:rsid w:val="00327DCF"/>
    <w:rsid w:val="00327DF3"/>
    <w:rsid w:val="00327E40"/>
    <w:rsid w:val="0033002D"/>
    <w:rsid w:val="0033021F"/>
    <w:rsid w:val="0033023F"/>
    <w:rsid w:val="0033050F"/>
    <w:rsid w:val="003306A1"/>
    <w:rsid w:val="00330914"/>
    <w:rsid w:val="003309EA"/>
    <w:rsid w:val="00330AFD"/>
    <w:rsid w:val="00330D15"/>
    <w:rsid w:val="00330EA2"/>
    <w:rsid w:val="00330EA7"/>
    <w:rsid w:val="00331397"/>
    <w:rsid w:val="003313C4"/>
    <w:rsid w:val="00331458"/>
    <w:rsid w:val="003314B5"/>
    <w:rsid w:val="003316EB"/>
    <w:rsid w:val="00331764"/>
    <w:rsid w:val="00331E2D"/>
    <w:rsid w:val="003320F1"/>
    <w:rsid w:val="00332137"/>
    <w:rsid w:val="0033213E"/>
    <w:rsid w:val="003321F3"/>
    <w:rsid w:val="0033240D"/>
    <w:rsid w:val="003327DD"/>
    <w:rsid w:val="00332882"/>
    <w:rsid w:val="00332AE5"/>
    <w:rsid w:val="00332F5D"/>
    <w:rsid w:val="003331A2"/>
    <w:rsid w:val="003333B9"/>
    <w:rsid w:val="003333CF"/>
    <w:rsid w:val="0033345B"/>
    <w:rsid w:val="003334D0"/>
    <w:rsid w:val="003335EF"/>
    <w:rsid w:val="00333A61"/>
    <w:rsid w:val="00333A70"/>
    <w:rsid w:val="00333ECE"/>
    <w:rsid w:val="00333FB2"/>
    <w:rsid w:val="00333FCE"/>
    <w:rsid w:val="00334161"/>
    <w:rsid w:val="003341B0"/>
    <w:rsid w:val="003345B0"/>
    <w:rsid w:val="00334C24"/>
    <w:rsid w:val="00334C58"/>
    <w:rsid w:val="00334FB5"/>
    <w:rsid w:val="0033534E"/>
    <w:rsid w:val="003355B5"/>
    <w:rsid w:val="00335664"/>
    <w:rsid w:val="003358EC"/>
    <w:rsid w:val="00335D20"/>
    <w:rsid w:val="00335F8E"/>
    <w:rsid w:val="00336039"/>
    <w:rsid w:val="0033606D"/>
    <w:rsid w:val="0033654D"/>
    <w:rsid w:val="003365C6"/>
    <w:rsid w:val="0033672B"/>
    <w:rsid w:val="00336C27"/>
    <w:rsid w:val="00336C45"/>
    <w:rsid w:val="00336C88"/>
    <w:rsid w:val="00336F02"/>
    <w:rsid w:val="0033729A"/>
    <w:rsid w:val="003372CC"/>
    <w:rsid w:val="003372CE"/>
    <w:rsid w:val="003373D8"/>
    <w:rsid w:val="00337643"/>
    <w:rsid w:val="0033772A"/>
    <w:rsid w:val="003378E2"/>
    <w:rsid w:val="00337C31"/>
    <w:rsid w:val="00337D29"/>
    <w:rsid w:val="0034009D"/>
    <w:rsid w:val="0034010E"/>
    <w:rsid w:val="003401ED"/>
    <w:rsid w:val="003402FC"/>
    <w:rsid w:val="003403C1"/>
    <w:rsid w:val="0034057E"/>
    <w:rsid w:val="003406A6"/>
    <w:rsid w:val="00340722"/>
    <w:rsid w:val="00340785"/>
    <w:rsid w:val="0034098F"/>
    <w:rsid w:val="00340AC2"/>
    <w:rsid w:val="00340B21"/>
    <w:rsid w:val="00340C71"/>
    <w:rsid w:val="00340DC6"/>
    <w:rsid w:val="00340E3E"/>
    <w:rsid w:val="00341285"/>
    <w:rsid w:val="00341459"/>
    <w:rsid w:val="00341559"/>
    <w:rsid w:val="003416EB"/>
    <w:rsid w:val="003416F9"/>
    <w:rsid w:val="003419A2"/>
    <w:rsid w:val="00341CBE"/>
    <w:rsid w:val="00342231"/>
    <w:rsid w:val="003422A7"/>
    <w:rsid w:val="00342475"/>
    <w:rsid w:val="003424C4"/>
    <w:rsid w:val="003425C9"/>
    <w:rsid w:val="0034265A"/>
    <w:rsid w:val="00342811"/>
    <w:rsid w:val="00342903"/>
    <w:rsid w:val="00342C8C"/>
    <w:rsid w:val="00342CBA"/>
    <w:rsid w:val="003430CA"/>
    <w:rsid w:val="003431C1"/>
    <w:rsid w:val="003432A8"/>
    <w:rsid w:val="0034339B"/>
    <w:rsid w:val="003435D6"/>
    <w:rsid w:val="003435DF"/>
    <w:rsid w:val="003436A3"/>
    <w:rsid w:val="003437AB"/>
    <w:rsid w:val="00343BBB"/>
    <w:rsid w:val="00343FB9"/>
    <w:rsid w:val="00344367"/>
    <w:rsid w:val="003444B9"/>
    <w:rsid w:val="0034474E"/>
    <w:rsid w:val="00344963"/>
    <w:rsid w:val="00344A06"/>
    <w:rsid w:val="00344C3A"/>
    <w:rsid w:val="00344C69"/>
    <w:rsid w:val="00344E30"/>
    <w:rsid w:val="003452C9"/>
    <w:rsid w:val="003452CC"/>
    <w:rsid w:val="003452E6"/>
    <w:rsid w:val="00345765"/>
    <w:rsid w:val="003459DA"/>
    <w:rsid w:val="00345B5E"/>
    <w:rsid w:val="00346174"/>
    <w:rsid w:val="0034642B"/>
    <w:rsid w:val="0034658F"/>
    <w:rsid w:val="003465DE"/>
    <w:rsid w:val="00346641"/>
    <w:rsid w:val="003466E1"/>
    <w:rsid w:val="003468EA"/>
    <w:rsid w:val="00346907"/>
    <w:rsid w:val="00346A5A"/>
    <w:rsid w:val="00346B85"/>
    <w:rsid w:val="00346FFE"/>
    <w:rsid w:val="0034727B"/>
    <w:rsid w:val="003473B7"/>
    <w:rsid w:val="003474E5"/>
    <w:rsid w:val="003476F0"/>
    <w:rsid w:val="00347720"/>
    <w:rsid w:val="0034782B"/>
    <w:rsid w:val="00347855"/>
    <w:rsid w:val="003479AC"/>
    <w:rsid w:val="00347C1E"/>
    <w:rsid w:val="00347CAC"/>
    <w:rsid w:val="00347CDD"/>
    <w:rsid w:val="00347E48"/>
    <w:rsid w:val="003501FA"/>
    <w:rsid w:val="00350221"/>
    <w:rsid w:val="00350351"/>
    <w:rsid w:val="003503F6"/>
    <w:rsid w:val="00350822"/>
    <w:rsid w:val="00350DE7"/>
    <w:rsid w:val="003510E0"/>
    <w:rsid w:val="0035122B"/>
    <w:rsid w:val="0035127A"/>
    <w:rsid w:val="003513CD"/>
    <w:rsid w:val="003514CC"/>
    <w:rsid w:val="0035156B"/>
    <w:rsid w:val="003516B8"/>
    <w:rsid w:val="00351964"/>
    <w:rsid w:val="00351A58"/>
    <w:rsid w:val="00351C9E"/>
    <w:rsid w:val="003520F4"/>
    <w:rsid w:val="00352195"/>
    <w:rsid w:val="003525DA"/>
    <w:rsid w:val="0035274D"/>
    <w:rsid w:val="003527C6"/>
    <w:rsid w:val="00352802"/>
    <w:rsid w:val="00352BD3"/>
    <w:rsid w:val="00352BED"/>
    <w:rsid w:val="00352FEA"/>
    <w:rsid w:val="00353166"/>
    <w:rsid w:val="00353378"/>
    <w:rsid w:val="0035351A"/>
    <w:rsid w:val="003536CB"/>
    <w:rsid w:val="003538FE"/>
    <w:rsid w:val="00353A3B"/>
    <w:rsid w:val="00353A97"/>
    <w:rsid w:val="00353C77"/>
    <w:rsid w:val="00353E3C"/>
    <w:rsid w:val="00353F16"/>
    <w:rsid w:val="00353F7B"/>
    <w:rsid w:val="003540E1"/>
    <w:rsid w:val="0035410C"/>
    <w:rsid w:val="003541B5"/>
    <w:rsid w:val="0035473C"/>
    <w:rsid w:val="0035474B"/>
    <w:rsid w:val="00354916"/>
    <w:rsid w:val="00354B63"/>
    <w:rsid w:val="00354C9A"/>
    <w:rsid w:val="00354F4A"/>
    <w:rsid w:val="003550B2"/>
    <w:rsid w:val="003550D5"/>
    <w:rsid w:val="003550FB"/>
    <w:rsid w:val="003553D8"/>
    <w:rsid w:val="003557D5"/>
    <w:rsid w:val="00355986"/>
    <w:rsid w:val="003559F2"/>
    <w:rsid w:val="00355A76"/>
    <w:rsid w:val="00355B49"/>
    <w:rsid w:val="00355BEB"/>
    <w:rsid w:val="00355C7B"/>
    <w:rsid w:val="00355D6C"/>
    <w:rsid w:val="00355DB3"/>
    <w:rsid w:val="00356178"/>
    <w:rsid w:val="00356193"/>
    <w:rsid w:val="003561F6"/>
    <w:rsid w:val="0035631F"/>
    <w:rsid w:val="003564DA"/>
    <w:rsid w:val="00356BD3"/>
    <w:rsid w:val="00356C3B"/>
    <w:rsid w:val="00356FA4"/>
    <w:rsid w:val="0035739A"/>
    <w:rsid w:val="003577CB"/>
    <w:rsid w:val="00357835"/>
    <w:rsid w:val="00357C85"/>
    <w:rsid w:val="00357D32"/>
    <w:rsid w:val="00357E2F"/>
    <w:rsid w:val="00357FFE"/>
    <w:rsid w:val="00360801"/>
    <w:rsid w:val="003609FB"/>
    <w:rsid w:val="00360CA8"/>
    <w:rsid w:val="00360CBE"/>
    <w:rsid w:val="00360D26"/>
    <w:rsid w:val="00360F85"/>
    <w:rsid w:val="0036103D"/>
    <w:rsid w:val="003618ED"/>
    <w:rsid w:val="00361A82"/>
    <w:rsid w:val="00361CFD"/>
    <w:rsid w:val="00361D44"/>
    <w:rsid w:val="00361E8F"/>
    <w:rsid w:val="00362176"/>
    <w:rsid w:val="003623AB"/>
    <w:rsid w:val="003624CA"/>
    <w:rsid w:val="00362529"/>
    <w:rsid w:val="0036266A"/>
    <w:rsid w:val="0036274A"/>
    <w:rsid w:val="003627B0"/>
    <w:rsid w:val="00362B8A"/>
    <w:rsid w:val="00363030"/>
    <w:rsid w:val="00363057"/>
    <w:rsid w:val="00363130"/>
    <w:rsid w:val="0036316F"/>
    <w:rsid w:val="00363378"/>
    <w:rsid w:val="00363410"/>
    <w:rsid w:val="0036381E"/>
    <w:rsid w:val="00363885"/>
    <w:rsid w:val="00363939"/>
    <w:rsid w:val="00364003"/>
    <w:rsid w:val="00364042"/>
    <w:rsid w:val="00364799"/>
    <w:rsid w:val="00364BB1"/>
    <w:rsid w:val="00364CD9"/>
    <w:rsid w:val="00364D6D"/>
    <w:rsid w:val="00364E84"/>
    <w:rsid w:val="003652EC"/>
    <w:rsid w:val="00365472"/>
    <w:rsid w:val="00365525"/>
    <w:rsid w:val="00365566"/>
    <w:rsid w:val="0036581C"/>
    <w:rsid w:val="003658E0"/>
    <w:rsid w:val="00365AE4"/>
    <w:rsid w:val="00365B40"/>
    <w:rsid w:val="00365B4D"/>
    <w:rsid w:val="00365D90"/>
    <w:rsid w:val="00365DA6"/>
    <w:rsid w:val="00365E0F"/>
    <w:rsid w:val="003660B7"/>
    <w:rsid w:val="003665DC"/>
    <w:rsid w:val="003666B5"/>
    <w:rsid w:val="003667F9"/>
    <w:rsid w:val="00366803"/>
    <w:rsid w:val="00366870"/>
    <w:rsid w:val="003669C0"/>
    <w:rsid w:val="00366EF6"/>
    <w:rsid w:val="00366F80"/>
    <w:rsid w:val="00367362"/>
    <w:rsid w:val="00367375"/>
    <w:rsid w:val="00367728"/>
    <w:rsid w:val="00367778"/>
    <w:rsid w:val="0036777F"/>
    <w:rsid w:val="003677D0"/>
    <w:rsid w:val="0036798E"/>
    <w:rsid w:val="00367D3B"/>
    <w:rsid w:val="00367D49"/>
    <w:rsid w:val="00367DA0"/>
    <w:rsid w:val="00367F7D"/>
    <w:rsid w:val="00367FAC"/>
    <w:rsid w:val="003707FE"/>
    <w:rsid w:val="00370B0C"/>
    <w:rsid w:val="00370B28"/>
    <w:rsid w:val="00370D29"/>
    <w:rsid w:val="00370F26"/>
    <w:rsid w:val="0037115E"/>
    <w:rsid w:val="00371214"/>
    <w:rsid w:val="003713D0"/>
    <w:rsid w:val="00371575"/>
    <w:rsid w:val="00371593"/>
    <w:rsid w:val="003719C1"/>
    <w:rsid w:val="00371A00"/>
    <w:rsid w:val="00371B14"/>
    <w:rsid w:val="00371BAC"/>
    <w:rsid w:val="00371BCC"/>
    <w:rsid w:val="00371E23"/>
    <w:rsid w:val="003720DD"/>
    <w:rsid w:val="003720F2"/>
    <w:rsid w:val="00372190"/>
    <w:rsid w:val="00372209"/>
    <w:rsid w:val="003722B8"/>
    <w:rsid w:val="003724D5"/>
    <w:rsid w:val="00372633"/>
    <w:rsid w:val="00372657"/>
    <w:rsid w:val="00372BE9"/>
    <w:rsid w:val="00372C0E"/>
    <w:rsid w:val="00372CCB"/>
    <w:rsid w:val="00372D2B"/>
    <w:rsid w:val="00372FAE"/>
    <w:rsid w:val="00373276"/>
    <w:rsid w:val="0037358D"/>
    <w:rsid w:val="003735E5"/>
    <w:rsid w:val="0037375C"/>
    <w:rsid w:val="003737CD"/>
    <w:rsid w:val="003737FA"/>
    <w:rsid w:val="00373801"/>
    <w:rsid w:val="0037381A"/>
    <w:rsid w:val="00373883"/>
    <w:rsid w:val="00373B8E"/>
    <w:rsid w:val="00373BDB"/>
    <w:rsid w:val="0037405C"/>
    <w:rsid w:val="00374240"/>
    <w:rsid w:val="003742D1"/>
    <w:rsid w:val="003744C9"/>
    <w:rsid w:val="003747CE"/>
    <w:rsid w:val="00374AC5"/>
    <w:rsid w:val="00374AD8"/>
    <w:rsid w:val="00374B3C"/>
    <w:rsid w:val="00374C19"/>
    <w:rsid w:val="00374CA8"/>
    <w:rsid w:val="00374DD0"/>
    <w:rsid w:val="00375113"/>
    <w:rsid w:val="003756A3"/>
    <w:rsid w:val="003756F1"/>
    <w:rsid w:val="003759B9"/>
    <w:rsid w:val="00375AB4"/>
    <w:rsid w:val="00375AC4"/>
    <w:rsid w:val="00375AC9"/>
    <w:rsid w:val="00375B57"/>
    <w:rsid w:val="00375B94"/>
    <w:rsid w:val="00375E9F"/>
    <w:rsid w:val="00375F47"/>
    <w:rsid w:val="00375F50"/>
    <w:rsid w:val="00375FB2"/>
    <w:rsid w:val="00376024"/>
    <w:rsid w:val="003763D0"/>
    <w:rsid w:val="00376417"/>
    <w:rsid w:val="003765AC"/>
    <w:rsid w:val="00376640"/>
    <w:rsid w:val="003767B0"/>
    <w:rsid w:val="003767E2"/>
    <w:rsid w:val="00376C01"/>
    <w:rsid w:val="00376FAF"/>
    <w:rsid w:val="00376FD0"/>
    <w:rsid w:val="003770A1"/>
    <w:rsid w:val="00377457"/>
    <w:rsid w:val="00377738"/>
    <w:rsid w:val="003777AA"/>
    <w:rsid w:val="003777F9"/>
    <w:rsid w:val="00377B25"/>
    <w:rsid w:val="00377C72"/>
    <w:rsid w:val="00377E0E"/>
    <w:rsid w:val="00377ECD"/>
    <w:rsid w:val="003800DA"/>
    <w:rsid w:val="0038094F"/>
    <w:rsid w:val="003809C7"/>
    <w:rsid w:val="00380B70"/>
    <w:rsid w:val="00380E4A"/>
    <w:rsid w:val="00380EB1"/>
    <w:rsid w:val="00380EEA"/>
    <w:rsid w:val="003810B6"/>
    <w:rsid w:val="00381E31"/>
    <w:rsid w:val="003820A1"/>
    <w:rsid w:val="0038214E"/>
    <w:rsid w:val="003824C6"/>
    <w:rsid w:val="003825C2"/>
    <w:rsid w:val="003826A3"/>
    <w:rsid w:val="003826EE"/>
    <w:rsid w:val="0038270E"/>
    <w:rsid w:val="00382798"/>
    <w:rsid w:val="00382927"/>
    <w:rsid w:val="00382A73"/>
    <w:rsid w:val="00382ABC"/>
    <w:rsid w:val="00382B2D"/>
    <w:rsid w:val="00382E0D"/>
    <w:rsid w:val="00383063"/>
    <w:rsid w:val="0038307F"/>
    <w:rsid w:val="00383562"/>
    <w:rsid w:val="003835B1"/>
    <w:rsid w:val="00383602"/>
    <w:rsid w:val="00383995"/>
    <w:rsid w:val="00383A3A"/>
    <w:rsid w:val="00383AD2"/>
    <w:rsid w:val="00383BF3"/>
    <w:rsid w:val="00383ED2"/>
    <w:rsid w:val="003841F3"/>
    <w:rsid w:val="003842F6"/>
    <w:rsid w:val="00384452"/>
    <w:rsid w:val="00384548"/>
    <w:rsid w:val="0038476F"/>
    <w:rsid w:val="00384804"/>
    <w:rsid w:val="003848F9"/>
    <w:rsid w:val="003849ED"/>
    <w:rsid w:val="00384ACE"/>
    <w:rsid w:val="00384C06"/>
    <w:rsid w:val="00384CEB"/>
    <w:rsid w:val="00384D69"/>
    <w:rsid w:val="00384E8E"/>
    <w:rsid w:val="00385034"/>
    <w:rsid w:val="00385188"/>
    <w:rsid w:val="00385477"/>
    <w:rsid w:val="0038564F"/>
    <w:rsid w:val="0038568B"/>
    <w:rsid w:val="003856BD"/>
    <w:rsid w:val="003857B6"/>
    <w:rsid w:val="00385BBE"/>
    <w:rsid w:val="00385C8D"/>
    <w:rsid w:val="00385E37"/>
    <w:rsid w:val="00385FB6"/>
    <w:rsid w:val="003862EE"/>
    <w:rsid w:val="0038631C"/>
    <w:rsid w:val="003864A0"/>
    <w:rsid w:val="00386856"/>
    <w:rsid w:val="00386AF7"/>
    <w:rsid w:val="00386D99"/>
    <w:rsid w:val="00386E2A"/>
    <w:rsid w:val="00387155"/>
    <w:rsid w:val="003871DC"/>
    <w:rsid w:val="003875A4"/>
    <w:rsid w:val="003879E6"/>
    <w:rsid w:val="00387A81"/>
    <w:rsid w:val="00387BC4"/>
    <w:rsid w:val="00387DAC"/>
    <w:rsid w:val="00387F35"/>
    <w:rsid w:val="003902DE"/>
    <w:rsid w:val="003907C6"/>
    <w:rsid w:val="003908C9"/>
    <w:rsid w:val="00390A1A"/>
    <w:rsid w:val="00390AB9"/>
    <w:rsid w:val="00390BAD"/>
    <w:rsid w:val="00390FC2"/>
    <w:rsid w:val="00391388"/>
    <w:rsid w:val="00391397"/>
    <w:rsid w:val="003913F5"/>
    <w:rsid w:val="003916F7"/>
    <w:rsid w:val="0039186A"/>
    <w:rsid w:val="0039198B"/>
    <w:rsid w:val="003919D5"/>
    <w:rsid w:val="00391AB1"/>
    <w:rsid w:val="0039244E"/>
    <w:rsid w:val="00392A9C"/>
    <w:rsid w:val="00392B79"/>
    <w:rsid w:val="00392F79"/>
    <w:rsid w:val="00393104"/>
    <w:rsid w:val="0039328F"/>
    <w:rsid w:val="003933C7"/>
    <w:rsid w:val="00393428"/>
    <w:rsid w:val="003935D7"/>
    <w:rsid w:val="00393722"/>
    <w:rsid w:val="00393788"/>
    <w:rsid w:val="0039379B"/>
    <w:rsid w:val="0039388A"/>
    <w:rsid w:val="00393EA2"/>
    <w:rsid w:val="00393F06"/>
    <w:rsid w:val="003940DC"/>
    <w:rsid w:val="003940F2"/>
    <w:rsid w:val="003942A2"/>
    <w:rsid w:val="00394357"/>
    <w:rsid w:val="00394442"/>
    <w:rsid w:val="003944C1"/>
    <w:rsid w:val="003945B6"/>
    <w:rsid w:val="0039497B"/>
    <w:rsid w:val="003949C4"/>
    <w:rsid w:val="00394B5F"/>
    <w:rsid w:val="00394C56"/>
    <w:rsid w:val="00394CE1"/>
    <w:rsid w:val="00394FAB"/>
    <w:rsid w:val="00394FDF"/>
    <w:rsid w:val="003950A1"/>
    <w:rsid w:val="00395334"/>
    <w:rsid w:val="003956F2"/>
    <w:rsid w:val="00395865"/>
    <w:rsid w:val="003959BC"/>
    <w:rsid w:val="00395A95"/>
    <w:rsid w:val="00395E11"/>
    <w:rsid w:val="00395F18"/>
    <w:rsid w:val="003961D7"/>
    <w:rsid w:val="00396359"/>
    <w:rsid w:val="00396550"/>
    <w:rsid w:val="00396897"/>
    <w:rsid w:val="00396A66"/>
    <w:rsid w:val="00396AC3"/>
    <w:rsid w:val="00396ADB"/>
    <w:rsid w:val="00396CD6"/>
    <w:rsid w:val="00396D75"/>
    <w:rsid w:val="00396E4E"/>
    <w:rsid w:val="00396E92"/>
    <w:rsid w:val="00396F1E"/>
    <w:rsid w:val="003977A1"/>
    <w:rsid w:val="003977CA"/>
    <w:rsid w:val="00397817"/>
    <w:rsid w:val="00397AE3"/>
    <w:rsid w:val="00397CFC"/>
    <w:rsid w:val="00397E0B"/>
    <w:rsid w:val="003A013A"/>
    <w:rsid w:val="003A0374"/>
    <w:rsid w:val="003A042E"/>
    <w:rsid w:val="003A0598"/>
    <w:rsid w:val="003A06F4"/>
    <w:rsid w:val="003A093C"/>
    <w:rsid w:val="003A09BD"/>
    <w:rsid w:val="003A0CA9"/>
    <w:rsid w:val="003A0EC5"/>
    <w:rsid w:val="003A0F1A"/>
    <w:rsid w:val="003A1085"/>
    <w:rsid w:val="003A121E"/>
    <w:rsid w:val="003A137F"/>
    <w:rsid w:val="003A13E7"/>
    <w:rsid w:val="003A14EB"/>
    <w:rsid w:val="003A1A0C"/>
    <w:rsid w:val="003A1D3E"/>
    <w:rsid w:val="003A1E08"/>
    <w:rsid w:val="003A1E27"/>
    <w:rsid w:val="003A1E31"/>
    <w:rsid w:val="003A218D"/>
    <w:rsid w:val="003A2585"/>
    <w:rsid w:val="003A267B"/>
    <w:rsid w:val="003A288D"/>
    <w:rsid w:val="003A2BF7"/>
    <w:rsid w:val="003A2E7C"/>
    <w:rsid w:val="003A2E85"/>
    <w:rsid w:val="003A2F5D"/>
    <w:rsid w:val="003A3262"/>
    <w:rsid w:val="003A3727"/>
    <w:rsid w:val="003A37E9"/>
    <w:rsid w:val="003A388C"/>
    <w:rsid w:val="003A398B"/>
    <w:rsid w:val="003A3997"/>
    <w:rsid w:val="003A3B6F"/>
    <w:rsid w:val="003A3BC2"/>
    <w:rsid w:val="003A3E6C"/>
    <w:rsid w:val="003A3E6D"/>
    <w:rsid w:val="003A3F08"/>
    <w:rsid w:val="003A42AF"/>
    <w:rsid w:val="003A4421"/>
    <w:rsid w:val="003A447D"/>
    <w:rsid w:val="003A44DB"/>
    <w:rsid w:val="003A46BD"/>
    <w:rsid w:val="003A4AAB"/>
    <w:rsid w:val="003A4B69"/>
    <w:rsid w:val="003A4BFE"/>
    <w:rsid w:val="003A4F3B"/>
    <w:rsid w:val="003A506C"/>
    <w:rsid w:val="003A524B"/>
    <w:rsid w:val="003A5403"/>
    <w:rsid w:val="003A55A4"/>
    <w:rsid w:val="003A57ED"/>
    <w:rsid w:val="003A5A01"/>
    <w:rsid w:val="003A5A79"/>
    <w:rsid w:val="003A5B8F"/>
    <w:rsid w:val="003A5BE8"/>
    <w:rsid w:val="003A5C13"/>
    <w:rsid w:val="003A5EDA"/>
    <w:rsid w:val="003A60A0"/>
    <w:rsid w:val="003A60AA"/>
    <w:rsid w:val="003A637B"/>
    <w:rsid w:val="003A63EF"/>
    <w:rsid w:val="003A6545"/>
    <w:rsid w:val="003A656C"/>
    <w:rsid w:val="003A6B68"/>
    <w:rsid w:val="003A6DE0"/>
    <w:rsid w:val="003A6E8A"/>
    <w:rsid w:val="003A6E9C"/>
    <w:rsid w:val="003A6F11"/>
    <w:rsid w:val="003A7063"/>
    <w:rsid w:val="003A72DB"/>
    <w:rsid w:val="003A77AB"/>
    <w:rsid w:val="003A77F2"/>
    <w:rsid w:val="003A78C4"/>
    <w:rsid w:val="003A79ED"/>
    <w:rsid w:val="003A7B86"/>
    <w:rsid w:val="003A7BF5"/>
    <w:rsid w:val="003A7C68"/>
    <w:rsid w:val="003A7D39"/>
    <w:rsid w:val="003A7EA8"/>
    <w:rsid w:val="003A7ECD"/>
    <w:rsid w:val="003A7F6F"/>
    <w:rsid w:val="003B0126"/>
    <w:rsid w:val="003B0202"/>
    <w:rsid w:val="003B030B"/>
    <w:rsid w:val="003B04A0"/>
    <w:rsid w:val="003B04D6"/>
    <w:rsid w:val="003B060F"/>
    <w:rsid w:val="003B0895"/>
    <w:rsid w:val="003B0FD0"/>
    <w:rsid w:val="003B10F1"/>
    <w:rsid w:val="003B1134"/>
    <w:rsid w:val="003B123B"/>
    <w:rsid w:val="003B15DD"/>
    <w:rsid w:val="003B1A4A"/>
    <w:rsid w:val="003B1DA1"/>
    <w:rsid w:val="003B1F5B"/>
    <w:rsid w:val="003B1F60"/>
    <w:rsid w:val="003B2147"/>
    <w:rsid w:val="003B21C1"/>
    <w:rsid w:val="003B228A"/>
    <w:rsid w:val="003B2339"/>
    <w:rsid w:val="003B23E8"/>
    <w:rsid w:val="003B24D4"/>
    <w:rsid w:val="003B2505"/>
    <w:rsid w:val="003B269F"/>
    <w:rsid w:val="003B2838"/>
    <w:rsid w:val="003B2A69"/>
    <w:rsid w:val="003B2C64"/>
    <w:rsid w:val="003B2C6C"/>
    <w:rsid w:val="003B3157"/>
    <w:rsid w:val="003B32A7"/>
    <w:rsid w:val="003B3511"/>
    <w:rsid w:val="003B3515"/>
    <w:rsid w:val="003B3A5E"/>
    <w:rsid w:val="003B3AFA"/>
    <w:rsid w:val="003B3BAC"/>
    <w:rsid w:val="003B3BAE"/>
    <w:rsid w:val="003B3C25"/>
    <w:rsid w:val="003B3EA4"/>
    <w:rsid w:val="003B3F4F"/>
    <w:rsid w:val="003B4236"/>
    <w:rsid w:val="003B42DA"/>
    <w:rsid w:val="003B42EC"/>
    <w:rsid w:val="003B4B58"/>
    <w:rsid w:val="003B4CBF"/>
    <w:rsid w:val="003B4F4B"/>
    <w:rsid w:val="003B50DC"/>
    <w:rsid w:val="003B52F9"/>
    <w:rsid w:val="003B532C"/>
    <w:rsid w:val="003B562E"/>
    <w:rsid w:val="003B5746"/>
    <w:rsid w:val="003B586D"/>
    <w:rsid w:val="003B5C83"/>
    <w:rsid w:val="003B5F02"/>
    <w:rsid w:val="003B63B1"/>
    <w:rsid w:val="003B6461"/>
    <w:rsid w:val="003B65FC"/>
    <w:rsid w:val="003B688B"/>
    <w:rsid w:val="003B6D0B"/>
    <w:rsid w:val="003B6E39"/>
    <w:rsid w:val="003B6F24"/>
    <w:rsid w:val="003B6FB5"/>
    <w:rsid w:val="003B7114"/>
    <w:rsid w:val="003B7342"/>
    <w:rsid w:val="003B741C"/>
    <w:rsid w:val="003B74F5"/>
    <w:rsid w:val="003B75F0"/>
    <w:rsid w:val="003B78D3"/>
    <w:rsid w:val="003B7A02"/>
    <w:rsid w:val="003B7D7E"/>
    <w:rsid w:val="003B7DE6"/>
    <w:rsid w:val="003B7ECD"/>
    <w:rsid w:val="003B7F09"/>
    <w:rsid w:val="003B7F2F"/>
    <w:rsid w:val="003B7FB3"/>
    <w:rsid w:val="003C00CC"/>
    <w:rsid w:val="003C00F0"/>
    <w:rsid w:val="003C067A"/>
    <w:rsid w:val="003C101D"/>
    <w:rsid w:val="003C114E"/>
    <w:rsid w:val="003C13B2"/>
    <w:rsid w:val="003C150B"/>
    <w:rsid w:val="003C1820"/>
    <w:rsid w:val="003C1AED"/>
    <w:rsid w:val="003C1CD6"/>
    <w:rsid w:val="003C1F6F"/>
    <w:rsid w:val="003C203C"/>
    <w:rsid w:val="003C204F"/>
    <w:rsid w:val="003C2222"/>
    <w:rsid w:val="003C22B6"/>
    <w:rsid w:val="003C23E5"/>
    <w:rsid w:val="003C23F8"/>
    <w:rsid w:val="003C29CA"/>
    <w:rsid w:val="003C2D12"/>
    <w:rsid w:val="003C2E6E"/>
    <w:rsid w:val="003C3131"/>
    <w:rsid w:val="003C328C"/>
    <w:rsid w:val="003C3400"/>
    <w:rsid w:val="003C356C"/>
    <w:rsid w:val="003C381B"/>
    <w:rsid w:val="003C381F"/>
    <w:rsid w:val="003C3841"/>
    <w:rsid w:val="003C388D"/>
    <w:rsid w:val="003C3A2B"/>
    <w:rsid w:val="003C3F3B"/>
    <w:rsid w:val="003C40F0"/>
    <w:rsid w:val="003C4104"/>
    <w:rsid w:val="003C412F"/>
    <w:rsid w:val="003C4218"/>
    <w:rsid w:val="003C4269"/>
    <w:rsid w:val="003C43CD"/>
    <w:rsid w:val="003C4C4A"/>
    <w:rsid w:val="003C5056"/>
    <w:rsid w:val="003C58ED"/>
    <w:rsid w:val="003C59E3"/>
    <w:rsid w:val="003C5B0A"/>
    <w:rsid w:val="003C5CB3"/>
    <w:rsid w:val="003C5D15"/>
    <w:rsid w:val="003C5D57"/>
    <w:rsid w:val="003C5E20"/>
    <w:rsid w:val="003C5FD7"/>
    <w:rsid w:val="003C61C0"/>
    <w:rsid w:val="003C6690"/>
    <w:rsid w:val="003C66BA"/>
    <w:rsid w:val="003C67F9"/>
    <w:rsid w:val="003C6880"/>
    <w:rsid w:val="003C69ED"/>
    <w:rsid w:val="003C6E85"/>
    <w:rsid w:val="003C6FBB"/>
    <w:rsid w:val="003C7551"/>
    <w:rsid w:val="003C7586"/>
    <w:rsid w:val="003C785A"/>
    <w:rsid w:val="003C78D8"/>
    <w:rsid w:val="003C7974"/>
    <w:rsid w:val="003C7DB3"/>
    <w:rsid w:val="003C7FAC"/>
    <w:rsid w:val="003D028B"/>
    <w:rsid w:val="003D0420"/>
    <w:rsid w:val="003D05F0"/>
    <w:rsid w:val="003D08A1"/>
    <w:rsid w:val="003D0D0F"/>
    <w:rsid w:val="003D0E38"/>
    <w:rsid w:val="003D101E"/>
    <w:rsid w:val="003D12A4"/>
    <w:rsid w:val="003D1642"/>
    <w:rsid w:val="003D16A3"/>
    <w:rsid w:val="003D16FD"/>
    <w:rsid w:val="003D1916"/>
    <w:rsid w:val="003D1A33"/>
    <w:rsid w:val="003D1AC1"/>
    <w:rsid w:val="003D1B03"/>
    <w:rsid w:val="003D1B3E"/>
    <w:rsid w:val="003D1D76"/>
    <w:rsid w:val="003D1DE8"/>
    <w:rsid w:val="003D1E27"/>
    <w:rsid w:val="003D1E8F"/>
    <w:rsid w:val="003D23D1"/>
    <w:rsid w:val="003D24B9"/>
    <w:rsid w:val="003D25A2"/>
    <w:rsid w:val="003D2663"/>
    <w:rsid w:val="003D2674"/>
    <w:rsid w:val="003D2A15"/>
    <w:rsid w:val="003D2A22"/>
    <w:rsid w:val="003D2A31"/>
    <w:rsid w:val="003D30D7"/>
    <w:rsid w:val="003D3278"/>
    <w:rsid w:val="003D32C7"/>
    <w:rsid w:val="003D33E1"/>
    <w:rsid w:val="003D3400"/>
    <w:rsid w:val="003D3746"/>
    <w:rsid w:val="003D3943"/>
    <w:rsid w:val="003D3A94"/>
    <w:rsid w:val="003D3C99"/>
    <w:rsid w:val="003D3CCF"/>
    <w:rsid w:val="003D421B"/>
    <w:rsid w:val="003D4241"/>
    <w:rsid w:val="003D432B"/>
    <w:rsid w:val="003D4426"/>
    <w:rsid w:val="003D45CF"/>
    <w:rsid w:val="003D4804"/>
    <w:rsid w:val="003D4E15"/>
    <w:rsid w:val="003D4EB0"/>
    <w:rsid w:val="003D4F1C"/>
    <w:rsid w:val="003D5035"/>
    <w:rsid w:val="003D54A2"/>
    <w:rsid w:val="003D56B3"/>
    <w:rsid w:val="003D58DD"/>
    <w:rsid w:val="003D5C15"/>
    <w:rsid w:val="003D5CA0"/>
    <w:rsid w:val="003D5F73"/>
    <w:rsid w:val="003D6286"/>
    <w:rsid w:val="003D68D3"/>
    <w:rsid w:val="003D69CE"/>
    <w:rsid w:val="003D6A92"/>
    <w:rsid w:val="003D6AA3"/>
    <w:rsid w:val="003D6CEF"/>
    <w:rsid w:val="003D6F0D"/>
    <w:rsid w:val="003D72ED"/>
    <w:rsid w:val="003D731A"/>
    <w:rsid w:val="003D7353"/>
    <w:rsid w:val="003D7621"/>
    <w:rsid w:val="003D76CB"/>
    <w:rsid w:val="003D78BA"/>
    <w:rsid w:val="003D7D43"/>
    <w:rsid w:val="003D7F3A"/>
    <w:rsid w:val="003E03F3"/>
    <w:rsid w:val="003E0546"/>
    <w:rsid w:val="003E0595"/>
    <w:rsid w:val="003E06C5"/>
    <w:rsid w:val="003E0962"/>
    <w:rsid w:val="003E0BDC"/>
    <w:rsid w:val="003E0C29"/>
    <w:rsid w:val="003E0C98"/>
    <w:rsid w:val="003E0FD3"/>
    <w:rsid w:val="003E1045"/>
    <w:rsid w:val="003E12DB"/>
    <w:rsid w:val="003E1361"/>
    <w:rsid w:val="003E154D"/>
    <w:rsid w:val="003E1640"/>
    <w:rsid w:val="003E1785"/>
    <w:rsid w:val="003E190D"/>
    <w:rsid w:val="003E198E"/>
    <w:rsid w:val="003E1A18"/>
    <w:rsid w:val="003E1C99"/>
    <w:rsid w:val="003E1CC7"/>
    <w:rsid w:val="003E1D3D"/>
    <w:rsid w:val="003E1DE5"/>
    <w:rsid w:val="003E2009"/>
    <w:rsid w:val="003E2265"/>
    <w:rsid w:val="003E2454"/>
    <w:rsid w:val="003E2485"/>
    <w:rsid w:val="003E2598"/>
    <w:rsid w:val="003E26A5"/>
    <w:rsid w:val="003E2AB6"/>
    <w:rsid w:val="003E2C07"/>
    <w:rsid w:val="003E2EE0"/>
    <w:rsid w:val="003E3384"/>
    <w:rsid w:val="003E349F"/>
    <w:rsid w:val="003E3725"/>
    <w:rsid w:val="003E37BE"/>
    <w:rsid w:val="003E3A84"/>
    <w:rsid w:val="003E3ACB"/>
    <w:rsid w:val="003E3ADA"/>
    <w:rsid w:val="003E3B0D"/>
    <w:rsid w:val="003E3B50"/>
    <w:rsid w:val="003E3B9B"/>
    <w:rsid w:val="003E3BCC"/>
    <w:rsid w:val="003E3D07"/>
    <w:rsid w:val="003E3E20"/>
    <w:rsid w:val="003E3E2D"/>
    <w:rsid w:val="003E40AF"/>
    <w:rsid w:val="003E46DF"/>
    <w:rsid w:val="003E4B23"/>
    <w:rsid w:val="003E4B52"/>
    <w:rsid w:val="003E4C57"/>
    <w:rsid w:val="003E5085"/>
    <w:rsid w:val="003E5116"/>
    <w:rsid w:val="003E54E8"/>
    <w:rsid w:val="003E5523"/>
    <w:rsid w:val="003E5996"/>
    <w:rsid w:val="003E5DCA"/>
    <w:rsid w:val="003E5E40"/>
    <w:rsid w:val="003E5F6F"/>
    <w:rsid w:val="003E5FF8"/>
    <w:rsid w:val="003E60FF"/>
    <w:rsid w:val="003E6244"/>
    <w:rsid w:val="003E640E"/>
    <w:rsid w:val="003E6468"/>
    <w:rsid w:val="003E6524"/>
    <w:rsid w:val="003E6890"/>
    <w:rsid w:val="003E68E1"/>
    <w:rsid w:val="003E6A93"/>
    <w:rsid w:val="003E6B2D"/>
    <w:rsid w:val="003E6D63"/>
    <w:rsid w:val="003E6EE3"/>
    <w:rsid w:val="003E6FF3"/>
    <w:rsid w:val="003E70A8"/>
    <w:rsid w:val="003E73B5"/>
    <w:rsid w:val="003E73BB"/>
    <w:rsid w:val="003E7522"/>
    <w:rsid w:val="003E76D4"/>
    <w:rsid w:val="003E7787"/>
    <w:rsid w:val="003E7B7C"/>
    <w:rsid w:val="003E7C14"/>
    <w:rsid w:val="003E7CBA"/>
    <w:rsid w:val="003E7FD7"/>
    <w:rsid w:val="003F02D8"/>
    <w:rsid w:val="003F0559"/>
    <w:rsid w:val="003F0708"/>
    <w:rsid w:val="003F0909"/>
    <w:rsid w:val="003F0922"/>
    <w:rsid w:val="003F0C30"/>
    <w:rsid w:val="003F0C3B"/>
    <w:rsid w:val="003F0CCB"/>
    <w:rsid w:val="003F1094"/>
    <w:rsid w:val="003F1596"/>
    <w:rsid w:val="003F18E9"/>
    <w:rsid w:val="003F1B4A"/>
    <w:rsid w:val="003F1B8D"/>
    <w:rsid w:val="003F1BCE"/>
    <w:rsid w:val="003F1C3B"/>
    <w:rsid w:val="003F1C8A"/>
    <w:rsid w:val="003F1E98"/>
    <w:rsid w:val="003F1F06"/>
    <w:rsid w:val="003F2006"/>
    <w:rsid w:val="003F2331"/>
    <w:rsid w:val="003F24F0"/>
    <w:rsid w:val="003F29D1"/>
    <w:rsid w:val="003F30B8"/>
    <w:rsid w:val="003F3107"/>
    <w:rsid w:val="003F3189"/>
    <w:rsid w:val="003F35C5"/>
    <w:rsid w:val="003F35F1"/>
    <w:rsid w:val="003F3B1E"/>
    <w:rsid w:val="003F3C65"/>
    <w:rsid w:val="003F3D9A"/>
    <w:rsid w:val="003F3E87"/>
    <w:rsid w:val="003F40D9"/>
    <w:rsid w:val="003F4150"/>
    <w:rsid w:val="003F43AD"/>
    <w:rsid w:val="003F4404"/>
    <w:rsid w:val="003F444E"/>
    <w:rsid w:val="003F458E"/>
    <w:rsid w:val="003F478C"/>
    <w:rsid w:val="003F4AA2"/>
    <w:rsid w:val="003F4C08"/>
    <w:rsid w:val="003F4D82"/>
    <w:rsid w:val="003F4FAA"/>
    <w:rsid w:val="003F4FE7"/>
    <w:rsid w:val="003F5038"/>
    <w:rsid w:val="003F52E0"/>
    <w:rsid w:val="003F53A0"/>
    <w:rsid w:val="003F5613"/>
    <w:rsid w:val="003F5658"/>
    <w:rsid w:val="003F5861"/>
    <w:rsid w:val="003F59BA"/>
    <w:rsid w:val="003F59F5"/>
    <w:rsid w:val="003F5A89"/>
    <w:rsid w:val="003F5B9A"/>
    <w:rsid w:val="003F5EE6"/>
    <w:rsid w:val="003F6065"/>
    <w:rsid w:val="003F64AD"/>
    <w:rsid w:val="003F6732"/>
    <w:rsid w:val="003F6A86"/>
    <w:rsid w:val="003F6DC9"/>
    <w:rsid w:val="003F6FDB"/>
    <w:rsid w:val="003F70BE"/>
    <w:rsid w:val="003F716D"/>
    <w:rsid w:val="003F71DA"/>
    <w:rsid w:val="003F7449"/>
    <w:rsid w:val="003F7782"/>
    <w:rsid w:val="003F787B"/>
    <w:rsid w:val="003F78CC"/>
    <w:rsid w:val="003F796A"/>
    <w:rsid w:val="003F7994"/>
    <w:rsid w:val="003F7A92"/>
    <w:rsid w:val="003F7AA6"/>
    <w:rsid w:val="003F7B53"/>
    <w:rsid w:val="003F7FA0"/>
    <w:rsid w:val="004004A6"/>
    <w:rsid w:val="00400650"/>
    <w:rsid w:val="0040070B"/>
    <w:rsid w:val="00400AC8"/>
    <w:rsid w:val="00400B44"/>
    <w:rsid w:val="00400E0E"/>
    <w:rsid w:val="00400F53"/>
    <w:rsid w:val="00400F5C"/>
    <w:rsid w:val="00401115"/>
    <w:rsid w:val="0040155A"/>
    <w:rsid w:val="00401617"/>
    <w:rsid w:val="00401771"/>
    <w:rsid w:val="0040177D"/>
    <w:rsid w:val="00401936"/>
    <w:rsid w:val="00401F49"/>
    <w:rsid w:val="004021D7"/>
    <w:rsid w:val="0040225D"/>
    <w:rsid w:val="0040266B"/>
    <w:rsid w:val="00402C91"/>
    <w:rsid w:val="00402CE5"/>
    <w:rsid w:val="00402CF8"/>
    <w:rsid w:val="00402F61"/>
    <w:rsid w:val="00403159"/>
    <w:rsid w:val="00403169"/>
    <w:rsid w:val="00403B9E"/>
    <w:rsid w:val="00403C24"/>
    <w:rsid w:val="00403CF0"/>
    <w:rsid w:val="00403F18"/>
    <w:rsid w:val="00403FB7"/>
    <w:rsid w:val="00404083"/>
    <w:rsid w:val="0040445C"/>
    <w:rsid w:val="004044F7"/>
    <w:rsid w:val="004045EE"/>
    <w:rsid w:val="0040467A"/>
    <w:rsid w:val="0040472F"/>
    <w:rsid w:val="004048B5"/>
    <w:rsid w:val="00404E2A"/>
    <w:rsid w:val="00404E32"/>
    <w:rsid w:val="00405009"/>
    <w:rsid w:val="00405053"/>
    <w:rsid w:val="0040528E"/>
    <w:rsid w:val="004053AB"/>
    <w:rsid w:val="004057FC"/>
    <w:rsid w:val="00405800"/>
    <w:rsid w:val="00405960"/>
    <w:rsid w:val="00405C08"/>
    <w:rsid w:val="00405C9F"/>
    <w:rsid w:val="004060D4"/>
    <w:rsid w:val="00406316"/>
    <w:rsid w:val="00406A1B"/>
    <w:rsid w:val="0040712E"/>
    <w:rsid w:val="0040714C"/>
    <w:rsid w:val="004071FE"/>
    <w:rsid w:val="004072B0"/>
    <w:rsid w:val="0040748A"/>
    <w:rsid w:val="00407589"/>
    <w:rsid w:val="004075B6"/>
    <w:rsid w:val="004075D2"/>
    <w:rsid w:val="00407707"/>
    <w:rsid w:val="004078C5"/>
    <w:rsid w:val="004078E4"/>
    <w:rsid w:val="00407A44"/>
    <w:rsid w:val="00407CB7"/>
    <w:rsid w:val="00407D2D"/>
    <w:rsid w:val="00407DE3"/>
    <w:rsid w:val="00407FA0"/>
    <w:rsid w:val="00410024"/>
    <w:rsid w:val="004102AA"/>
    <w:rsid w:val="004102E7"/>
    <w:rsid w:val="004103FF"/>
    <w:rsid w:val="0041051F"/>
    <w:rsid w:val="0041055B"/>
    <w:rsid w:val="004106A8"/>
    <w:rsid w:val="00410812"/>
    <w:rsid w:val="00410A86"/>
    <w:rsid w:val="00410B9A"/>
    <w:rsid w:val="004110BB"/>
    <w:rsid w:val="0041136A"/>
    <w:rsid w:val="00411508"/>
    <w:rsid w:val="004117AD"/>
    <w:rsid w:val="0041183E"/>
    <w:rsid w:val="00411A0F"/>
    <w:rsid w:val="00411AD4"/>
    <w:rsid w:val="00411F3D"/>
    <w:rsid w:val="00411FDF"/>
    <w:rsid w:val="004120F6"/>
    <w:rsid w:val="004122AF"/>
    <w:rsid w:val="004124FB"/>
    <w:rsid w:val="00412665"/>
    <w:rsid w:val="00412835"/>
    <w:rsid w:val="00412999"/>
    <w:rsid w:val="00412E95"/>
    <w:rsid w:val="00412F04"/>
    <w:rsid w:val="004130D3"/>
    <w:rsid w:val="00413212"/>
    <w:rsid w:val="00413276"/>
    <w:rsid w:val="0041360C"/>
    <w:rsid w:val="004138B1"/>
    <w:rsid w:val="004138CA"/>
    <w:rsid w:val="00413938"/>
    <w:rsid w:val="00413998"/>
    <w:rsid w:val="00413BD3"/>
    <w:rsid w:val="00413CD6"/>
    <w:rsid w:val="00413DC6"/>
    <w:rsid w:val="00413DF9"/>
    <w:rsid w:val="00413DFF"/>
    <w:rsid w:val="00414478"/>
    <w:rsid w:val="0041457F"/>
    <w:rsid w:val="004145B6"/>
    <w:rsid w:val="00414659"/>
    <w:rsid w:val="00414ABA"/>
    <w:rsid w:val="00414B75"/>
    <w:rsid w:val="00414BDE"/>
    <w:rsid w:val="00414BF3"/>
    <w:rsid w:val="00414CA5"/>
    <w:rsid w:val="00415174"/>
    <w:rsid w:val="0041558E"/>
    <w:rsid w:val="004156AC"/>
    <w:rsid w:val="004159C7"/>
    <w:rsid w:val="00415DE6"/>
    <w:rsid w:val="00415E30"/>
    <w:rsid w:val="00415E36"/>
    <w:rsid w:val="0041628D"/>
    <w:rsid w:val="004162D9"/>
    <w:rsid w:val="004163C5"/>
    <w:rsid w:val="0041687C"/>
    <w:rsid w:val="00416B9C"/>
    <w:rsid w:val="00416E37"/>
    <w:rsid w:val="00416E7A"/>
    <w:rsid w:val="00417196"/>
    <w:rsid w:val="004172C7"/>
    <w:rsid w:val="0041768C"/>
    <w:rsid w:val="004177F6"/>
    <w:rsid w:val="00417937"/>
    <w:rsid w:val="00417999"/>
    <w:rsid w:val="004179C1"/>
    <w:rsid w:val="00417A7C"/>
    <w:rsid w:val="00417AD1"/>
    <w:rsid w:val="00417B8D"/>
    <w:rsid w:val="00417C53"/>
    <w:rsid w:val="00417E70"/>
    <w:rsid w:val="00420293"/>
    <w:rsid w:val="00420643"/>
    <w:rsid w:val="00420793"/>
    <w:rsid w:val="00420798"/>
    <w:rsid w:val="004207AF"/>
    <w:rsid w:val="004207CA"/>
    <w:rsid w:val="00420961"/>
    <w:rsid w:val="004209B9"/>
    <w:rsid w:val="00421010"/>
    <w:rsid w:val="004210F8"/>
    <w:rsid w:val="00421184"/>
    <w:rsid w:val="00421299"/>
    <w:rsid w:val="004212F5"/>
    <w:rsid w:val="004212F8"/>
    <w:rsid w:val="004214C5"/>
    <w:rsid w:val="00421507"/>
    <w:rsid w:val="00421A9F"/>
    <w:rsid w:val="00421BDA"/>
    <w:rsid w:val="00421BDB"/>
    <w:rsid w:val="00421C61"/>
    <w:rsid w:val="00421E02"/>
    <w:rsid w:val="00422470"/>
    <w:rsid w:val="004225B6"/>
    <w:rsid w:val="00422AB7"/>
    <w:rsid w:val="00422C6A"/>
    <w:rsid w:val="00422DA5"/>
    <w:rsid w:val="00422EEC"/>
    <w:rsid w:val="00422F0E"/>
    <w:rsid w:val="00422F5A"/>
    <w:rsid w:val="00422FB5"/>
    <w:rsid w:val="00423115"/>
    <w:rsid w:val="004232E4"/>
    <w:rsid w:val="00423342"/>
    <w:rsid w:val="00423861"/>
    <w:rsid w:val="00423976"/>
    <w:rsid w:val="00423CF9"/>
    <w:rsid w:val="00423D27"/>
    <w:rsid w:val="00423D43"/>
    <w:rsid w:val="00424000"/>
    <w:rsid w:val="00424230"/>
    <w:rsid w:val="00424719"/>
    <w:rsid w:val="00424853"/>
    <w:rsid w:val="00424873"/>
    <w:rsid w:val="00424A58"/>
    <w:rsid w:val="00424E00"/>
    <w:rsid w:val="00424E80"/>
    <w:rsid w:val="00425180"/>
    <w:rsid w:val="00425231"/>
    <w:rsid w:val="0042590E"/>
    <w:rsid w:val="00425C56"/>
    <w:rsid w:val="00425C7E"/>
    <w:rsid w:val="0042622E"/>
    <w:rsid w:val="004263A6"/>
    <w:rsid w:val="0042648B"/>
    <w:rsid w:val="0042652D"/>
    <w:rsid w:val="00426570"/>
    <w:rsid w:val="00426876"/>
    <w:rsid w:val="00426AA3"/>
    <w:rsid w:val="00426D7F"/>
    <w:rsid w:val="00426DB4"/>
    <w:rsid w:val="00426EAE"/>
    <w:rsid w:val="00426EBE"/>
    <w:rsid w:val="004273CD"/>
    <w:rsid w:val="00427632"/>
    <w:rsid w:val="004276D0"/>
    <w:rsid w:val="0042788B"/>
    <w:rsid w:val="004278A9"/>
    <w:rsid w:val="00427C34"/>
    <w:rsid w:val="004302C5"/>
    <w:rsid w:val="00430401"/>
    <w:rsid w:val="00430583"/>
    <w:rsid w:val="004305A6"/>
    <w:rsid w:val="004308F7"/>
    <w:rsid w:val="004309F8"/>
    <w:rsid w:val="00430A28"/>
    <w:rsid w:val="00430EE1"/>
    <w:rsid w:val="00430FAA"/>
    <w:rsid w:val="00431018"/>
    <w:rsid w:val="0043104C"/>
    <w:rsid w:val="00431108"/>
    <w:rsid w:val="004311FA"/>
    <w:rsid w:val="004315D6"/>
    <w:rsid w:val="0043180E"/>
    <w:rsid w:val="00431BE2"/>
    <w:rsid w:val="00431D5D"/>
    <w:rsid w:val="00432001"/>
    <w:rsid w:val="00432021"/>
    <w:rsid w:val="00432028"/>
    <w:rsid w:val="00432129"/>
    <w:rsid w:val="00432543"/>
    <w:rsid w:val="0043254B"/>
    <w:rsid w:val="004325B2"/>
    <w:rsid w:val="004327D5"/>
    <w:rsid w:val="00432B56"/>
    <w:rsid w:val="00432BE9"/>
    <w:rsid w:val="00432FDC"/>
    <w:rsid w:val="004332B9"/>
    <w:rsid w:val="00433716"/>
    <w:rsid w:val="00433800"/>
    <w:rsid w:val="00433B4D"/>
    <w:rsid w:val="00433C3F"/>
    <w:rsid w:val="00433C56"/>
    <w:rsid w:val="00433CC0"/>
    <w:rsid w:val="00433F06"/>
    <w:rsid w:val="0043465B"/>
    <w:rsid w:val="0043498F"/>
    <w:rsid w:val="004349FA"/>
    <w:rsid w:val="00434B29"/>
    <w:rsid w:val="00434C2C"/>
    <w:rsid w:val="00434C30"/>
    <w:rsid w:val="004353A2"/>
    <w:rsid w:val="004355FF"/>
    <w:rsid w:val="00435686"/>
    <w:rsid w:val="004359FE"/>
    <w:rsid w:val="00435C45"/>
    <w:rsid w:val="00435E3A"/>
    <w:rsid w:val="004361A4"/>
    <w:rsid w:val="004362AE"/>
    <w:rsid w:val="004362F7"/>
    <w:rsid w:val="00436493"/>
    <w:rsid w:val="0043666A"/>
    <w:rsid w:val="0043671A"/>
    <w:rsid w:val="00436BE1"/>
    <w:rsid w:val="00436E02"/>
    <w:rsid w:val="00436F68"/>
    <w:rsid w:val="00436FF7"/>
    <w:rsid w:val="00437065"/>
    <w:rsid w:val="0043739F"/>
    <w:rsid w:val="00437423"/>
    <w:rsid w:val="0043791F"/>
    <w:rsid w:val="00437BA0"/>
    <w:rsid w:val="00437BBA"/>
    <w:rsid w:val="00437C14"/>
    <w:rsid w:val="00437D23"/>
    <w:rsid w:val="00437D81"/>
    <w:rsid w:val="00437D95"/>
    <w:rsid w:val="00437F04"/>
    <w:rsid w:val="004400B2"/>
    <w:rsid w:val="004400C9"/>
    <w:rsid w:val="0044038C"/>
    <w:rsid w:val="004404A8"/>
    <w:rsid w:val="0044093F"/>
    <w:rsid w:val="004409B1"/>
    <w:rsid w:val="00440B24"/>
    <w:rsid w:val="00440F9B"/>
    <w:rsid w:val="00440FB8"/>
    <w:rsid w:val="00441409"/>
    <w:rsid w:val="0044142D"/>
    <w:rsid w:val="004417DA"/>
    <w:rsid w:val="00441C64"/>
    <w:rsid w:val="00441E1B"/>
    <w:rsid w:val="004420DD"/>
    <w:rsid w:val="00442271"/>
    <w:rsid w:val="004422A8"/>
    <w:rsid w:val="00442320"/>
    <w:rsid w:val="004428CD"/>
    <w:rsid w:val="00442BD2"/>
    <w:rsid w:val="00442C22"/>
    <w:rsid w:val="00442D14"/>
    <w:rsid w:val="00442E8E"/>
    <w:rsid w:val="00442EF1"/>
    <w:rsid w:val="0044302B"/>
    <w:rsid w:val="004430AC"/>
    <w:rsid w:val="00443177"/>
    <w:rsid w:val="0044326B"/>
    <w:rsid w:val="00443356"/>
    <w:rsid w:val="004434E1"/>
    <w:rsid w:val="004434F4"/>
    <w:rsid w:val="0044361E"/>
    <w:rsid w:val="00443982"/>
    <w:rsid w:val="00443986"/>
    <w:rsid w:val="004439C7"/>
    <w:rsid w:val="00443C86"/>
    <w:rsid w:val="00443FA2"/>
    <w:rsid w:val="00443FC9"/>
    <w:rsid w:val="00443FFA"/>
    <w:rsid w:val="00444071"/>
    <w:rsid w:val="004442B1"/>
    <w:rsid w:val="0044443F"/>
    <w:rsid w:val="00444C16"/>
    <w:rsid w:val="00444D99"/>
    <w:rsid w:val="00444FC1"/>
    <w:rsid w:val="004452B2"/>
    <w:rsid w:val="004452B6"/>
    <w:rsid w:val="004452FE"/>
    <w:rsid w:val="0044542A"/>
    <w:rsid w:val="004455DD"/>
    <w:rsid w:val="00445C39"/>
    <w:rsid w:val="00445FEF"/>
    <w:rsid w:val="004461B5"/>
    <w:rsid w:val="004464BD"/>
    <w:rsid w:val="004465D1"/>
    <w:rsid w:val="0044672A"/>
    <w:rsid w:val="00446934"/>
    <w:rsid w:val="00446982"/>
    <w:rsid w:val="00446A7A"/>
    <w:rsid w:val="00446BAD"/>
    <w:rsid w:val="00446D40"/>
    <w:rsid w:val="00446D6A"/>
    <w:rsid w:val="00446D6C"/>
    <w:rsid w:val="00446DAC"/>
    <w:rsid w:val="004470AC"/>
    <w:rsid w:val="00447171"/>
    <w:rsid w:val="0044726A"/>
    <w:rsid w:val="00447461"/>
    <w:rsid w:val="004476A1"/>
    <w:rsid w:val="004476FB"/>
    <w:rsid w:val="004477D4"/>
    <w:rsid w:val="00447811"/>
    <w:rsid w:val="00447B0E"/>
    <w:rsid w:val="00447BC1"/>
    <w:rsid w:val="00447E87"/>
    <w:rsid w:val="00447EF0"/>
    <w:rsid w:val="00450285"/>
    <w:rsid w:val="00450618"/>
    <w:rsid w:val="00450689"/>
    <w:rsid w:val="004508E4"/>
    <w:rsid w:val="00450A9C"/>
    <w:rsid w:val="00450C7B"/>
    <w:rsid w:val="00450CA8"/>
    <w:rsid w:val="00450D99"/>
    <w:rsid w:val="00450EDC"/>
    <w:rsid w:val="00450F7C"/>
    <w:rsid w:val="0045131B"/>
    <w:rsid w:val="00451436"/>
    <w:rsid w:val="0045154C"/>
    <w:rsid w:val="0045164C"/>
    <w:rsid w:val="004518C5"/>
    <w:rsid w:val="00451AF6"/>
    <w:rsid w:val="00451C1D"/>
    <w:rsid w:val="00451C6C"/>
    <w:rsid w:val="00451E3F"/>
    <w:rsid w:val="00451F53"/>
    <w:rsid w:val="00452296"/>
    <w:rsid w:val="004524EC"/>
    <w:rsid w:val="0045260E"/>
    <w:rsid w:val="0045267B"/>
    <w:rsid w:val="00452726"/>
    <w:rsid w:val="0045274A"/>
    <w:rsid w:val="00452944"/>
    <w:rsid w:val="00452D8C"/>
    <w:rsid w:val="00452EAD"/>
    <w:rsid w:val="00452F96"/>
    <w:rsid w:val="00453077"/>
    <w:rsid w:val="004531D9"/>
    <w:rsid w:val="004532F5"/>
    <w:rsid w:val="00453486"/>
    <w:rsid w:val="00453686"/>
    <w:rsid w:val="0045369F"/>
    <w:rsid w:val="004536D2"/>
    <w:rsid w:val="00453B8E"/>
    <w:rsid w:val="00453CFB"/>
    <w:rsid w:val="00453DCB"/>
    <w:rsid w:val="00453FAD"/>
    <w:rsid w:val="00453FEE"/>
    <w:rsid w:val="00454051"/>
    <w:rsid w:val="00454305"/>
    <w:rsid w:val="00454498"/>
    <w:rsid w:val="00454561"/>
    <w:rsid w:val="00454590"/>
    <w:rsid w:val="00454812"/>
    <w:rsid w:val="00454903"/>
    <w:rsid w:val="0045495B"/>
    <w:rsid w:val="00454C13"/>
    <w:rsid w:val="00454CE3"/>
    <w:rsid w:val="004553B2"/>
    <w:rsid w:val="00455655"/>
    <w:rsid w:val="004557D0"/>
    <w:rsid w:val="00455B1C"/>
    <w:rsid w:val="00455BA5"/>
    <w:rsid w:val="00455C8C"/>
    <w:rsid w:val="00455CE7"/>
    <w:rsid w:val="00455D06"/>
    <w:rsid w:val="00455E77"/>
    <w:rsid w:val="00456157"/>
    <w:rsid w:val="00456600"/>
    <w:rsid w:val="004567A5"/>
    <w:rsid w:val="004569C5"/>
    <w:rsid w:val="004569FA"/>
    <w:rsid w:val="00456AD7"/>
    <w:rsid w:val="00456BED"/>
    <w:rsid w:val="00456CC8"/>
    <w:rsid w:val="00456CFA"/>
    <w:rsid w:val="00456E36"/>
    <w:rsid w:val="00456F93"/>
    <w:rsid w:val="00456FD3"/>
    <w:rsid w:val="0045709C"/>
    <w:rsid w:val="00457238"/>
    <w:rsid w:val="00457484"/>
    <w:rsid w:val="0045751E"/>
    <w:rsid w:val="0045757F"/>
    <w:rsid w:val="00457589"/>
    <w:rsid w:val="0045768E"/>
    <w:rsid w:val="00457D2E"/>
    <w:rsid w:val="00457DB3"/>
    <w:rsid w:val="00457E23"/>
    <w:rsid w:val="004600CB"/>
    <w:rsid w:val="004600D1"/>
    <w:rsid w:val="00460193"/>
    <w:rsid w:val="004602EC"/>
    <w:rsid w:val="00460349"/>
    <w:rsid w:val="004608EE"/>
    <w:rsid w:val="00460BAD"/>
    <w:rsid w:val="00460E3E"/>
    <w:rsid w:val="00460EA0"/>
    <w:rsid w:val="00460F61"/>
    <w:rsid w:val="0046112F"/>
    <w:rsid w:val="0046121D"/>
    <w:rsid w:val="00461438"/>
    <w:rsid w:val="00461546"/>
    <w:rsid w:val="00461566"/>
    <w:rsid w:val="0046175E"/>
    <w:rsid w:val="0046179C"/>
    <w:rsid w:val="004617BE"/>
    <w:rsid w:val="004617CD"/>
    <w:rsid w:val="00461AF3"/>
    <w:rsid w:val="00461EBF"/>
    <w:rsid w:val="00461F28"/>
    <w:rsid w:val="00462594"/>
    <w:rsid w:val="004626C7"/>
    <w:rsid w:val="00462A60"/>
    <w:rsid w:val="00462C9D"/>
    <w:rsid w:val="00462D7D"/>
    <w:rsid w:val="00462E3D"/>
    <w:rsid w:val="00462E9D"/>
    <w:rsid w:val="00463051"/>
    <w:rsid w:val="00463937"/>
    <w:rsid w:val="00463969"/>
    <w:rsid w:val="00463C56"/>
    <w:rsid w:val="00463DA3"/>
    <w:rsid w:val="00463DAD"/>
    <w:rsid w:val="00463EE9"/>
    <w:rsid w:val="00464042"/>
    <w:rsid w:val="004641AA"/>
    <w:rsid w:val="004641EA"/>
    <w:rsid w:val="004642CE"/>
    <w:rsid w:val="00464501"/>
    <w:rsid w:val="00464720"/>
    <w:rsid w:val="004647D8"/>
    <w:rsid w:val="004647F2"/>
    <w:rsid w:val="0046481D"/>
    <w:rsid w:val="004648A9"/>
    <w:rsid w:val="00464B7D"/>
    <w:rsid w:val="00465075"/>
    <w:rsid w:val="00465097"/>
    <w:rsid w:val="00465121"/>
    <w:rsid w:val="0046549C"/>
    <w:rsid w:val="004658CF"/>
    <w:rsid w:val="004658E2"/>
    <w:rsid w:val="00465C29"/>
    <w:rsid w:val="00465ECF"/>
    <w:rsid w:val="0046604F"/>
    <w:rsid w:val="00466057"/>
    <w:rsid w:val="0046606A"/>
    <w:rsid w:val="004661B2"/>
    <w:rsid w:val="004661B7"/>
    <w:rsid w:val="0046634F"/>
    <w:rsid w:val="00466922"/>
    <w:rsid w:val="00466B91"/>
    <w:rsid w:val="00466C35"/>
    <w:rsid w:val="0046709C"/>
    <w:rsid w:val="00467632"/>
    <w:rsid w:val="00467783"/>
    <w:rsid w:val="004677B5"/>
    <w:rsid w:val="004677F2"/>
    <w:rsid w:val="00467933"/>
    <w:rsid w:val="00467ACB"/>
    <w:rsid w:val="00467E46"/>
    <w:rsid w:val="0047008D"/>
    <w:rsid w:val="0047026F"/>
    <w:rsid w:val="004706C2"/>
    <w:rsid w:val="004706F4"/>
    <w:rsid w:val="00470BF2"/>
    <w:rsid w:val="00471342"/>
    <w:rsid w:val="0047159E"/>
    <w:rsid w:val="00471DAA"/>
    <w:rsid w:val="00471DAE"/>
    <w:rsid w:val="00471F3C"/>
    <w:rsid w:val="00472BB8"/>
    <w:rsid w:val="00472D98"/>
    <w:rsid w:val="00472DD6"/>
    <w:rsid w:val="00472FFB"/>
    <w:rsid w:val="00473179"/>
    <w:rsid w:val="004732CF"/>
    <w:rsid w:val="00473367"/>
    <w:rsid w:val="004738EB"/>
    <w:rsid w:val="00473E54"/>
    <w:rsid w:val="00473F13"/>
    <w:rsid w:val="00473F85"/>
    <w:rsid w:val="00474011"/>
    <w:rsid w:val="0047407F"/>
    <w:rsid w:val="0047442F"/>
    <w:rsid w:val="004744A3"/>
    <w:rsid w:val="004746DF"/>
    <w:rsid w:val="004748BC"/>
    <w:rsid w:val="00474B13"/>
    <w:rsid w:val="00474C48"/>
    <w:rsid w:val="00474E82"/>
    <w:rsid w:val="00474EA4"/>
    <w:rsid w:val="004750BC"/>
    <w:rsid w:val="004750EC"/>
    <w:rsid w:val="004751CA"/>
    <w:rsid w:val="00475447"/>
    <w:rsid w:val="00475575"/>
    <w:rsid w:val="0047562D"/>
    <w:rsid w:val="00475668"/>
    <w:rsid w:val="004756B4"/>
    <w:rsid w:val="00475DEF"/>
    <w:rsid w:val="00476324"/>
    <w:rsid w:val="00476444"/>
    <w:rsid w:val="0047664C"/>
    <w:rsid w:val="0047689A"/>
    <w:rsid w:val="00476982"/>
    <w:rsid w:val="004769A3"/>
    <w:rsid w:val="00477039"/>
    <w:rsid w:val="004770D5"/>
    <w:rsid w:val="004771FD"/>
    <w:rsid w:val="00477220"/>
    <w:rsid w:val="00477279"/>
    <w:rsid w:val="004772F4"/>
    <w:rsid w:val="004773C3"/>
    <w:rsid w:val="004775DD"/>
    <w:rsid w:val="0047764C"/>
    <w:rsid w:val="0047767B"/>
    <w:rsid w:val="00477775"/>
    <w:rsid w:val="00477827"/>
    <w:rsid w:val="00477B74"/>
    <w:rsid w:val="00477BDF"/>
    <w:rsid w:val="00477C61"/>
    <w:rsid w:val="00477C88"/>
    <w:rsid w:val="00477CA9"/>
    <w:rsid w:val="00477CE1"/>
    <w:rsid w:val="00477F2C"/>
    <w:rsid w:val="0048014A"/>
    <w:rsid w:val="00480293"/>
    <w:rsid w:val="004802CB"/>
    <w:rsid w:val="00480413"/>
    <w:rsid w:val="00480445"/>
    <w:rsid w:val="0048051D"/>
    <w:rsid w:val="00480B4A"/>
    <w:rsid w:val="00480BCD"/>
    <w:rsid w:val="00480D7C"/>
    <w:rsid w:val="00480DE5"/>
    <w:rsid w:val="00480F03"/>
    <w:rsid w:val="00480F0E"/>
    <w:rsid w:val="00480FF1"/>
    <w:rsid w:val="0048101A"/>
    <w:rsid w:val="004811F6"/>
    <w:rsid w:val="00481547"/>
    <w:rsid w:val="004817D2"/>
    <w:rsid w:val="00481881"/>
    <w:rsid w:val="00481A40"/>
    <w:rsid w:val="00481CFF"/>
    <w:rsid w:val="00481F47"/>
    <w:rsid w:val="0048205D"/>
    <w:rsid w:val="0048220E"/>
    <w:rsid w:val="0048268B"/>
    <w:rsid w:val="0048285F"/>
    <w:rsid w:val="004829A6"/>
    <w:rsid w:val="00482CB1"/>
    <w:rsid w:val="00483243"/>
    <w:rsid w:val="004834DF"/>
    <w:rsid w:val="004837A4"/>
    <w:rsid w:val="00483804"/>
    <w:rsid w:val="00483B5D"/>
    <w:rsid w:val="00483B90"/>
    <w:rsid w:val="00483BB4"/>
    <w:rsid w:val="00483C3C"/>
    <w:rsid w:val="00483E13"/>
    <w:rsid w:val="00483E1C"/>
    <w:rsid w:val="00484394"/>
    <w:rsid w:val="00484818"/>
    <w:rsid w:val="00484F61"/>
    <w:rsid w:val="004850C0"/>
    <w:rsid w:val="004850ED"/>
    <w:rsid w:val="00485353"/>
    <w:rsid w:val="00485413"/>
    <w:rsid w:val="00485850"/>
    <w:rsid w:val="0048591B"/>
    <w:rsid w:val="00485B86"/>
    <w:rsid w:val="00485C01"/>
    <w:rsid w:val="00485CC8"/>
    <w:rsid w:val="00486179"/>
    <w:rsid w:val="004861D1"/>
    <w:rsid w:val="00486211"/>
    <w:rsid w:val="00486338"/>
    <w:rsid w:val="004865A4"/>
    <w:rsid w:val="00486761"/>
    <w:rsid w:val="00486776"/>
    <w:rsid w:val="0048699C"/>
    <w:rsid w:val="004869FC"/>
    <w:rsid w:val="00486A78"/>
    <w:rsid w:val="00486F27"/>
    <w:rsid w:val="0048710C"/>
    <w:rsid w:val="00487289"/>
    <w:rsid w:val="004872E6"/>
    <w:rsid w:val="00487341"/>
    <w:rsid w:val="004877F9"/>
    <w:rsid w:val="00487809"/>
    <w:rsid w:val="00487A39"/>
    <w:rsid w:val="00487B67"/>
    <w:rsid w:val="00487C3C"/>
    <w:rsid w:val="00487F5C"/>
    <w:rsid w:val="004901D2"/>
    <w:rsid w:val="004905B5"/>
    <w:rsid w:val="004906D1"/>
    <w:rsid w:val="0049080D"/>
    <w:rsid w:val="00490824"/>
    <w:rsid w:val="0049083D"/>
    <w:rsid w:val="004908C5"/>
    <w:rsid w:val="0049091D"/>
    <w:rsid w:val="00490991"/>
    <w:rsid w:val="00490AB2"/>
    <w:rsid w:val="00490E1B"/>
    <w:rsid w:val="00491066"/>
    <w:rsid w:val="0049166C"/>
    <w:rsid w:val="00491692"/>
    <w:rsid w:val="004916BF"/>
    <w:rsid w:val="00491ADA"/>
    <w:rsid w:val="00491B28"/>
    <w:rsid w:val="00491B87"/>
    <w:rsid w:val="00491D02"/>
    <w:rsid w:val="00491DD0"/>
    <w:rsid w:val="00491FED"/>
    <w:rsid w:val="0049230B"/>
    <w:rsid w:val="00492479"/>
    <w:rsid w:val="00492C3C"/>
    <w:rsid w:val="00492D40"/>
    <w:rsid w:val="00492D88"/>
    <w:rsid w:val="00492D8D"/>
    <w:rsid w:val="00492E0F"/>
    <w:rsid w:val="004930C3"/>
    <w:rsid w:val="004931CC"/>
    <w:rsid w:val="00493621"/>
    <w:rsid w:val="0049366C"/>
    <w:rsid w:val="00493902"/>
    <w:rsid w:val="00493A38"/>
    <w:rsid w:val="00493C6F"/>
    <w:rsid w:val="00493CD5"/>
    <w:rsid w:val="00493D85"/>
    <w:rsid w:val="004940CB"/>
    <w:rsid w:val="0049420A"/>
    <w:rsid w:val="0049421E"/>
    <w:rsid w:val="0049439A"/>
    <w:rsid w:val="00494992"/>
    <w:rsid w:val="00494A5E"/>
    <w:rsid w:val="00494BC1"/>
    <w:rsid w:val="00494CFC"/>
    <w:rsid w:val="00494E0E"/>
    <w:rsid w:val="00494EEA"/>
    <w:rsid w:val="00494FE5"/>
    <w:rsid w:val="0049501C"/>
    <w:rsid w:val="00495046"/>
    <w:rsid w:val="004951C1"/>
    <w:rsid w:val="0049549D"/>
    <w:rsid w:val="004957C1"/>
    <w:rsid w:val="0049591F"/>
    <w:rsid w:val="004959B6"/>
    <w:rsid w:val="004959D9"/>
    <w:rsid w:val="00495C24"/>
    <w:rsid w:val="00495CE6"/>
    <w:rsid w:val="0049643D"/>
    <w:rsid w:val="00496665"/>
    <w:rsid w:val="0049680D"/>
    <w:rsid w:val="00496A73"/>
    <w:rsid w:val="00496B8D"/>
    <w:rsid w:val="00496CAB"/>
    <w:rsid w:val="00496CAD"/>
    <w:rsid w:val="00497267"/>
    <w:rsid w:val="00497415"/>
    <w:rsid w:val="00497467"/>
    <w:rsid w:val="004976BC"/>
    <w:rsid w:val="0049788D"/>
    <w:rsid w:val="00497890"/>
    <w:rsid w:val="00497C73"/>
    <w:rsid w:val="004A0309"/>
    <w:rsid w:val="004A0369"/>
    <w:rsid w:val="004A05C2"/>
    <w:rsid w:val="004A0711"/>
    <w:rsid w:val="004A0C0F"/>
    <w:rsid w:val="004A0C70"/>
    <w:rsid w:val="004A0D10"/>
    <w:rsid w:val="004A0D71"/>
    <w:rsid w:val="004A0ED9"/>
    <w:rsid w:val="004A12DD"/>
    <w:rsid w:val="004A13BE"/>
    <w:rsid w:val="004A13EA"/>
    <w:rsid w:val="004A14F7"/>
    <w:rsid w:val="004A16DC"/>
    <w:rsid w:val="004A192F"/>
    <w:rsid w:val="004A1B07"/>
    <w:rsid w:val="004A1DB0"/>
    <w:rsid w:val="004A1E0E"/>
    <w:rsid w:val="004A1E63"/>
    <w:rsid w:val="004A1ED3"/>
    <w:rsid w:val="004A1F3B"/>
    <w:rsid w:val="004A1FE5"/>
    <w:rsid w:val="004A22B7"/>
    <w:rsid w:val="004A27F3"/>
    <w:rsid w:val="004A2963"/>
    <w:rsid w:val="004A2E0F"/>
    <w:rsid w:val="004A2E37"/>
    <w:rsid w:val="004A2E42"/>
    <w:rsid w:val="004A2E54"/>
    <w:rsid w:val="004A2FDE"/>
    <w:rsid w:val="004A3123"/>
    <w:rsid w:val="004A3321"/>
    <w:rsid w:val="004A35D6"/>
    <w:rsid w:val="004A3B30"/>
    <w:rsid w:val="004A3CAF"/>
    <w:rsid w:val="004A3F20"/>
    <w:rsid w:val="004A3FB7"/>
    <w:rsid w:val="004A415F"/>
    <w:rsid w:val="004A44CA"/>
    <w:rsid w:val="004A4579"/>
    <w:rsid w:val="004A4717"/>
    <w:rsid w:val="004A49B0"/>
    <w:rsid w:val="004A4A63"/>
    <w:rsid w:val="004A4ECA"/>
    <w:rsid w:val="004A50B9"/>
    <w:rsid w:val="004A511B"/>
    <w:rsid w:val="004A518D"/>
    <w:rsid w:val="004A51C5"/>
    <w:rsid w:val="004A530C"/>
    <w:rsid w:val="004A56FE"/>
    <w:rsid w:val="004A5827"/>
    <w:rsid w:val="004A593B"/>
    <w:rsid w:val="004A599B"/>
    <w:rsid w:val="004A5A27"/>
    <w:rsid w:val="004A5C53"/>
    <w:rsid w:val="004A5D1D"/>
    <w:rsid w:val="004A5E4E"/>
    <w:rsid w:val="004A5F0D"/>
    <w:rsid w:val="004A607C"/>
    <w:rsid w:val="004A640F"/>
    <w:rsid w:val="004A6680"/>
    <w:rsid w:val="004A6709"/>
    <w:rsid w:val="004A673B"/>
    <w:rsid w:val="004A6AD0"/>
    <w:rsid w:val="004A6AFE"/>
    <w:rsid w:val="004A6B12"/>
    <w:rsid w:val="004A6CF0"/>
    <w:rsid w:val="004A6D41"/>
    <w:rsid w:val="004A6D7B"/>
    <w:rsid w:val="004A6DBB"/>
    <w:rsid w:val="004A6E7E"/>
    <w:rsid w:val="004A6F41"/>
    <w:rsid w:val="004A72DD"/>
    <w:rsid w:val="004A7502"/>
    <w:rsid w:val="004A76FC"/>
    <w:rsid w:val="004A77F7"/>
    <w:rsid w:val="004A7938"/>
    <w:rsid w:val="004A7B38"/>
    <w:rsid w:val="004A7B63"/>
    <w:rsid w:val="004A7C34"/>
    <w:rsid w:val="004A7DFB"/>
    <w:rsid w:val="004A7EF9"/>
    <w:rsid w:val="004B049E"/>
    <w:rsid w:val="004B04F3"/>
    <w:rsid w:val="004B051D"/>
    <w:rsid w:val="004B0886"/>
    <w:rsid w:val="004B0977"/>
    <w:rsid w:val="004B0A73"/>
    <w:rsid w:val="004B0B22"/>
    <w:rsid w:val="004B0B49"/>
    <w:rsid w:val="004B0BD4"/>
    <w:rsid w:val="004B0C6D"/>
    <w:rsid w:val="004B0F57"/>
    <w:rsid w:val="004B11E9"/>
    <w:rsid w:val="004B153B"/>
    <w:rsid w:val="004B1559"/>
    <w:rsid w:val="004B16A8"/>
    <w:rsid w:val="004B1A1A"/>
    <w:rsid w:val="004B1A63"/>
    <w:rsid w:val="004B1BA7"/>
    <w:rsid w:val="004B1CED"/>
    <w:rsid w:val="004B1CF9"/>
    <w:rsid w:val="004B1DD6"/>
    <w:rsid w:val="004B2170"/>
    <w:rsid w:val="004B237D"/>
    <w:rsid w:val="004B2585"/>
    <w:rsid w:val="004B2756"/>
    <w:rsid w:val="004B2D47"/>
    <w:rsid w:val="004B2D9C"/>
    <w:rsid w:val="004B311E"/>
    <w:rsid w:val="004B3223"/>
    <w:rsid w:val="004B3339"/>
    <w:rsid w:val="004B3380"/>
    <w:rsid w:val="004B3472"/>
    <w:rsid w:val="004B36A5"/>
    <w:rsid w:val="004B3832"/>
    <w:rsid w:val="004B3971"/>
    <w:rsid w:val="004B3AF5"/>
    <w:rsid w:val="004B3D06"/>
    <w:rsid w:val="004B402F"/>
    <w:rsid w:val="004B4216"/>
    <w:rsid w:val="004B450D"/>
    <w:rsid w:val="004B480F"/>
    <w:rsid w:val="004B4890"/>
    <w:rsid w:val="004B4899"/>
    <w:rsid w:val="004B4947"/>
    <w:rsid w:val="004B4D3E"/>
    <w:rsid w:val="004B5522"/>
    <w:rsid w:val="004B5564"/>
    <w:rsid w:val="004B5601"/>
    <w:rsid w:val="004B6127"/>
    <w:rsid w:val="004B64B7"/>
    <w:rsid w:val="004B670B"/>
    <w:rsid w:val="004B68AC"/>
    <w:rsid w:val="004B68D2"/>
    <w:rsid w:val="004B69D8"/>
    <w:rsid w:val="004B6BD8"/>
    <w:rsid w:val="004B6E8F"/>
    <w:rsid w:val="004B6F4E"/>
    <w:rsid w:val="004B7014"/>
    <w:rsid w:val="004B7261"/>
    <w:rsid w:val="004B728A"/>
    <w:rsid w:val="004B73F9"/>
    <w:rsid w:val="004B752C"/>
    <w:rsid w:val="004B769E"/>
    <w:rsid w:val="004B76B1"/>
    <w:rsid w:val="004B7AC4"/>
    <w:rsid w:val="004C00DC"/>
    <w:rsid w:val="004C060B"/>
    <w:rsid w:val="004C0727"/>
    <w:rsid w:val="004C0CAF"/>
    <w:rsid w:val="004C10B0"/>
    <w:rsid w:val="004C1203"/>
    <w:rsid w:val="004C1229"/>
    <w:rsid w:val="004C1262"/>
    <w:rsid w:val="004C131F"/>
    <w:rsid w:val="004C149F"/>
    <w:rsid w:val="004C1708"/>
    <w:rsid w:val="004C1965"/>
    <w:rsid w:val="004C197E"/>
    <w:rsid w:val="004C1BE1"/>
    <w:rsid w:val="004C1C27"/>
    <w:rsid w:val="004C1D58"/>
    <w:rsid w:val="004C2207"/>
    <w:rsid w:val="004C23D2"/>
    <w:rsid w:val="004C2652"/>
    <w:rsid w:val="004C27CA"/>
    <w:rsid w:val="004C2913"/>
    <w:rsid w:val="004C2A84"/>
    <w:rsid w:val="004C30DE"/>
    <w:rsid w:val="004C360A"/>
    <w:rsid w:val="004C37C8"/>
    <w:rsid w:val="004C37D2"/>
    <w:rsid w:val="004C384A"/>
    <w:rsid w:val="004C399E"/>
    <w:rsid w:val="004C3C96"/>
    <w:rsid w:val="004C3CF6"/>
    <w:rsid w:val="004C3FF3"/>
    <w:rsid w:val="004C43AE"/>
    <w:rsid w:val="004C4424"/>
    <w:rsid w:val="004C453B"/>
    <w:rsid w:val="004C47EF"/>
    <w:rsid w:val="004C485C"/>
    <w:rsid w:val="004C48E1"/>
    <w:rsid w:val="004C4A75"/>
    <w:rsid w:val="004C4BE4"/>
    <w:rsid w:val="004C4D0A"/>
    <w:rsid w:val="004C4E7C"/>
    <w:rsid w:val="004C4E85"/>
    <w:rsid w:val="004C54B7"/>
    <w:rsid w:val="004C55F6"/>
    <w:rsid w:val="004C57F9"/>
    <w:rsid w:val="004C5B03"/>
    <w:rsid w:val="004C5D08"/>
    <w:rsid w:val="004C5DEA"/>
    <w:rsid w:val="004C5E92"/>
    <w:rsid w:val="004C5FC4"/>
    <w:rsid w:val="004C678C"/>
    <w:rsid w:val="004C68C9"/>
    <w:rsid w:val="004C6936"/>
    <w:rsid w:val="004C6CD1"/>
    <w:rsid w:val="004C7094"/>
    <w:rsid w:val="004C7119"/>
    <w:rsid w:val="004C717B"/>
    <w:rsid w:val="004C72DC"/>
    <w:rsid w:val="004C7715"/>
    <w:rsid w:val="004C7880"/>
    <w:rsid w:val="004C7891"/>
    <w:rsid w:val="004C78BC"/>
    <w:rsid w:val="004C78C4"/>
    <w:rsid w:val="004C7A7B"/>
    <w:rsid w:val="004C7B72"/>
    <w:rsid w:val="004D03E7"/>
    <w:rsid w:val="004D0422"/>
    <w:rsid w:val="004D07E2"/>
    <w:rsid w:val="004D0878"/>
    <w:rsid w:val="004D0A03"/>
    <w:rsid w:val="004D0AA2"/>
    <w:rsid w:val="004D0D2E"/>
    <w:rsid w:val="004D0DEE"/>
    <w:rsid w:val="004D0EA7"/>
    <w:rsid w:val="004D1131"/>
    <w:rsid w:val="004D15F3"/>
    <w:rsid w:val="004D166A"/>
    <w:rsid w:val="004D16EC"/>
    <w:rsid w:val="004D17BF"/>
    <w:rsid w:val="004D18B0"/>
    <w:rsid w:val="004D19AD"/>
    <w:rsid w:val="004D19F5"/>
    <w:rsid w:val="004D1A22"/>
    <w:rsid w:val="004D1AEE"/>
    <w:rsid w:val="004D1DCB"/>
    <w:rsid w:val="004D1F2A"/>
    <w:rsid w:val="004D1F7D"/>
    <w:rsid w:val="004D2134"/>
    <w:rsid w:val="004D2464"/>
    <w:rsid w:val="004D2506"/>
    <w:rsid w:val="004D254A"/>
    <w:rsid w:val="004D2624"/>
    <w:rsid w:val="004D275D"/>
    <w:rsid w:val="004D2883"/>
    <w:rsid w:val="004D2904"/>
    <w:rsid w:val="004D2A12"/>
    <w:rsid w:val="004D2B27"/>
    <w:rsid w:val="004D2BE2"/>
    <w:rsid w:val="004D2CE2"/>
    <w:rsid w:val="004D2F9C"/>
    <w:rsid w:val="004D32D5"/>
    <w:rsid w:val="004D370F"/>
    <w:rsid w:val="004D3C38"/>
    <w:rsid w:val="004D3D37"/>
    <w:rsid w:val="004D3DE2"/>
    <w:rsid w:val="004D3EF5"/>
    <w:rsid w:val="004D40B2"/>
    <w:rsid w:val="004D4258"/>
    <w:rsid w:val="004D4286"/>
    <w:rsid w:val="004D4434"/>
    <w:rsid w:val="004D4657"/>
    <w:rsid w:val="004D467C"/>
    <w:rsid w:val="004D47F8"/>
    <w:rsid w:val="004D4BFF"/>
    <w:rsid w:val="004D4E2C"/>
    <w:rsid w:val="004D5001"/>
    <w:rsid w:val="004D5091"/>
    <w:rsid w:val="004D5835"/>
    <w:rsid w:val="004D5C6A"/>
    <w:rsid w:val="004D5D31"/>
    <w:rsid w:val="004D6166"/>
    <w:rsid w:val="004D650F"/>
    <w:rsid w:val="004D6705"/>
    <w:rsid w:val="004D6782"/>
    <w:rsid w:val="004D68C5"/>
    <w:rsid w:val="004D6A5C"/>
    <w:rsid w:val="004D6B2D"/>
    <w:rsid w:val="004D6E23"/>
    <w:rsid w:val="004D6E61"/>
    <w:rsid w:val="004D6F1D"/>
    <w:rsid w:val="004D730B"/>
    <w:rsid w:val="004D76B0"/>
    <w:rsid w:val="004D78A2"/>
    <w:rsid w:val="004D78D9"/>
    <w:rsid w:val="004D7A75"/>
    <w:rsid w:val="004D7A8F"/>
    <w:rsid w:val="004D7B23"/>
    <w:rsid w:val="004D7C4E"/>
    <w:rsid w:val="004D7ECC"/>
    <w:rsid w:val="004D7F44"/>
    <w:rsid w:val="004E0386"/>
    <w:rsid w:val="004E03BA"/>
    <w:rsid w:val="004E05B3"/>
    <w:rsid w:val="004E0675"/>
    <w:rsid w:val="004E0809"/>
    <w:rsid w:val="004E0A93"/>
    <w:rsid w:val="004E0BB5"/>
    <w:rsid w:val="004E0BE4"/>
    <w:rsid w:val="004E0C12"/>
    <w:rsid w:val="004E0E1C"/>
    <w:rsid w:val="004E0FA2"/>
    <w:rsid w:val="004E1565"/>
    <w:rsid w:val="004E1665"/>
    <w:rsid w:val="004E18A1"/>
    <w:rsid w:val="004E1B1C"/>
    <w:rsid w:val="004E1D44"/>
    <w:rsid w:val="004E1F1A"/>
    <w:rsid w:val="004E1F26"/>
    <w:rsid w:val="004E241F"/>
    <w:rsid w:val="004E254F"/>
    <w:rsid w:val="004E2551"/>
    <w:rsid w:val="004E25EC"/>
    <w:rsid w:val="004E26BB"/>
    <w:rsid w:val="004E26E9"/>
    <w:rsid w:val="004E27D6"/>
    <w:rsid w:val="004E288E"/>
    <w:rsid w:val="004E2A82"/>
    <w:rsid w:val="004E2D4F"/>
    <w:rsid w:val="004E2FC1"/>
    <w:rsid w:val="004E30F6"/>
    <w:rsid w:val="004E3168"/>
    <w:rsid w:val="004E3226"/>
    <w:rsid w:val="004E33A6"/>
    <w:rsid w:val="004E3470"/>
    <w:rsid w:val="004E350C"/>
    <w:rsid w:val="004E37CA"/>
    <w:rsid w:val="004E3874"/>
    <w:rsid w:val="004E38FC"/>
    <w:rsid w:val="004E395F"/>
    <w:rsid w:val="004E39FC"/>
    <w:rsid w:val="004E3B45"/>
    <w:rsid w:val="004E3C73"/>
    <w:rsid w:val="004E3D33"/>
    <w:rsid w:val="004E3FED"/>
    <w:rsid w:val="004E42C3"/>
    <w:rsid w:val="004E42FD"/>
    <w:rsid w:val="004E439B"/>
    <w:rsid w:val="004E43D5"/>
    <w:rsid w:val="004E45D7"/>
    <w:rsid w:val="004E4A5F"/>
    <w:rsid w:val="004E4B39"/>
    <w:rsid w:val="004E4C0B"/>
    <w:rsid w:val="004E4D07"/>
    <w:rsid w:val="004E4F46"/>
    <w:rsid w:val="004E4F4D"/>
    <w:rsid w:val="004E5033"/>
    <w:rsid w:val="004E5064"/>
    <w:rsid w:val="004E52AD"/>
    <w:rsid w:val="004E53C5"/>
    <w:rsid w:val="004E54EA"/>
    <w:rsid w:val="004E5658"/>
    <w:rsid w:val="004E5661"/>
    <w:rsid w:val="004E56CC"/>
    <w:rsid w:val="004E59B1"/>
    <w:rsid w:val="004E5ADF"/>
    <w:rsid w:val="004E5EED"/>
    <w:rsid w:val="004E5EF9"/>
    <w:rsid w:val="004E5F4F"/>
    <w:rsid w:val="004E630E"/>
    <w:rsid w:val="004E647C"/>
    <w:rsid w:val="004E65E3"/>
    <w:rsid w:val="004E6975"/>
    <w:rsid w:val="004E6AE5"/>
    <w:rsid w:val="004E6D29"/>
    <w:rsid w:val="004E6E84"/>
    <w:rsid w:val="004E6F7C"/>
    <w:rsid w:val="004E6F9C"/>
    <w:rsid w:val="004E745C"/>
    <w:rsid w:val="004E757F"/>
    <w:rsid w:val="004E7B3E"/>
    <w:rsid w:val="004E7C57"/>
    <w:rsid w:val="004E7D11"/>
    <w:rsid w:val="004E7DD2"/>
    <w:rsid w:val="004E7E59"/>
    <w:rsid w:val="004E7F9A"/>
    <w:rsid w:val="004F0291"/>
    <w:rsid w:val="004F0425"/>
    <w:rsid w:val="004F0800"/>
    <w:rsid w:val="004F08A6"/>
    <w:rsid w:val="004F0943"/>
    <w:rsid w:val="004F0B75"/>
    <w:rsid w:val="004F0C07"/>
    <w:rsid w:val="004F0D97"/>
    <w:rsid w:val="004F0FF1"/>
    <w:rsid w:val="004F1175"/>
    <w:rsid w:val="004F135C"/>
    <w:rsid w:val="004F1494"/>
    <w:rsid w:val="004F14C6"/>
    <w:rsid w:val="004F14E0"/>
    <w:rsid w:val="004F159B"/>
    <w:rsid w:val="004F1810"/>
    <w:rsid w:val="004F186B"/>
    <w:rsid w:val="004F1913"/>
    <w:rsid w:val="004F1D96"/>
    <w:rsid w:val="004F1DF6"/>
    <w:rsid w:val="004F214A"/>
    <w:rsid w:val="004F230D"/>
    <w:rsid w:val="004F2A39"/>
    <w:rsid w:val="004F2A7E"/>
    <w:rsid w:val="004F2BA1"/>
    <w:rsid w:val="004F2BED"/>
    <w:rsid w:val="004F2C2E"/>
    <w:rsid w:val="004F2EC0"/>
    <w:rsid w:val="004F304F"/>
    <w:rsid w:val="004F30BE"/>
    <w:rsid w:val="004F3122"/>
    <w:rsid w:val="004F375F"/>
    <w:rsid w:val="004F3974"/>
    <w:rsid w:val="004F3DFF"/>
    <w:rsid w:val="004F4124"/>
    <w:rsid w:val="004F4187"/>
    <w:rsid w:val="004F4326"/>
    <w:rsid w:val="004F473C"/>
    <w:rsid w:val="004F491A"/>
    <w:rsid w:val="004F4D2F"/>
    <w:rsid w:val="004F4DC6"/>
    <w:rsid w:val="004F5037"/>
    <w:rsid w:val="004F50B8"/>
    <w:rsid w:val="004F50FD"/>
    <w:rsid w:val="004F52AE"/>
    <w:rsid w:val="004F5577"/>
    <w:rsid w:val="004F559C"/>
    <w:rsid w:val="004F56F0"/>
    <w:rsid w:val="004F58BA"/>
    <w:rsid w:val="004F5982"/>
    <w:rsid w:val="004F613D"/>
    <w:rsid w:val="004F619F"/>
    <w:rsid w:val="004F62AD"/>
    <w:rsid w:val="004F6626"/>
    <w:rsid w:val="004F6636"/>
    <w:rsid w:val="004F664B"/>
    <w:rsid w:val="004F6673"/>
    <w:rsid w:val="004F66B4"/>
    <w:rsid w:val="004F66F2"/>
    <w:rsid w:val="004F6841"/>
    <w:rsid w:val="004F68A1"/>
    <w:rsid w:val="004F69F0"/>
    <w:rsid w:val="004F6C0D"/>
    <w:rsid w:val="004F6E30"/>
    <w:rsid w:val="004F703B"/>
    <w:rsid w:val="004F70B8"/>
    <w:rsid w:val="004F70CE"/>
    <w:rsid w:val="004F7157"/>
    <w:rsid w:val="004F71D4"/>
    <w:rsid w:val="004F7990"/>
    <w:rsid w:val="004F7B22"/>
    <w:rsid w:val="004F7DCF"/>
    <w:rsid w:val="004F7F30"/>
    <w:rsid w:val="004F7F76"/>
    <w:rsid w:val="005003BA"/>
    <w:rsid w:val="005005F5"/>
    <w:rsid w:val="00500773"/>
    <w:rsid w:val="00500B8F"/>
    <w:rsid w:val="00500BF2"/>
    <w:rsid w:val="00500DB5"/>
    <w:rsid w:val="00500EC5"/>
    <w:rsid w:val="00500F2F"/>
    <w:rsid w:val="00500F9A"/>
    <w:rsid w:val="00500FA0"/>
    <w:rsid w:val="00500FFA"/>
    <w:rsid w:val="005010D4"/>
    <w:rsid w:val="005013EF"/>
    <w:rsid w:val="005014CC"/>
    <w:rsid w:val="00501606"/>
    <w:rsid w:val="005016E0"/>
    <w:rsid w:val="005018C0"/>
    <w:rsid w:val="00501AF1"/>
    <w:rsid w:val="00501B41"/>
    <w:rsid w:val="00501D76"/>
    <w:rsid w:val="00501EB1"/>
    <w:rsid w:val="00502006"/>
    <w:rsid w:val="005021C6"/>
    <w:rsid w:val="00502463"/>
    <w:rsid w:val="005025FC"/>
    <w:rsid w:val="0050271C"/>
    <w:rsid w:val="005027B2"/>
    <w:rsid w:val="0050300E"/>
    <w:rsid w:val="00503216"/>
    <w:rsid w:val="005034F0"/>
    <w:rsid w:val="005035AB"/>
    <w:rsid w:val="00503870"/>
    <w:rsid w:val="0050389A"/>
    <w:rsid w:val="00503AE9"/>
    <w:rsid w:val="00503B88"/>
    <w:rsid w:val="00503BCA"/>
    <w:rsid w:val="00503BF9"/>
    <w:rsid w:val="00503C14"/>
    <w:rsid w:val="005044BE"/>
    <w:rsid w:val="00504543"/>
    <w:rsid w:val="0050466C"/>
    <w:rsid w:val="00504A02"/>
    <w:rsid w:val="00504B65"/>
    <w:rsid w:val="00504C9F"/>
    <w:rsid w:val="00504E9B"/>
    <w:rsid w:val="00504F09"/>
    <w:rsid w:val="005052D5"/>
    <w:rsid w:val="005052FA"/>
    <w:rsid w:val="005053A8"/>
    <w:rsid w:val="005053B6"/>
    <w:rsid w:val="005057FF"/>
    <w:rsid w:val="0050596E"/>
    <w:rsid w:val="00505A1F"/>
    <w:rsid w:val="00505A85"/>
    <w:rsid w:val="00505B16"/>
    <w:rsid w:val="00505BE6"/>
    <w:rsid w:val="00505E88"/>
    <w:rsid w:val="005064BB"/>
    <w:rsid w:val="005065B1"/>
    <w:rsid w:val="005069D8"/>
    <w:rsid w:val="00506A59"/>
    <w:rsid w:val="00506B60"/>
    <w:rsid w:val="00506EC1"/>
    <w:rsid w:val="00506F83"/>
    <w:rsid w:val="005070FD"/>
    <w:rsid w:val="00507441"/>
    <w:rsid w:val="00507A44"/>
    <w:rsid w:val="00510149"/>
    <w:rsid w:val="00510153"/>
    <w:rsid w:val="005103F3"/>
    <w:rsid w:val="005105B8"/>
    <w:rsid w:val="00510788"/>
    <w:rsid w:val="0051082C"/>
    <w:rsid w:val="0051085D"/>
    <w:rsid w:val="005109B9"/>
    <w:rsid w:val="00511503"/>
    <w:rsid w:val="0051162D"/>
    <w:rsid w:val="0051185D"/>
    <w:rsid w:val="00511B43"/>
    <w:rsid w:val="00511E50"/>
    <w:rsid w:val="00511E5F"/>
    <w:rsid w:val="005120B3"/>
    <w:rsid w:val="005120D1"/>
    <w:rsid w:val="00512207"/>
    <w:rsid w:val="00512263"/>
    <w:rsid w:val="00512319"/>
    <w:rsid w:val="00512345"/>
    <w:rsid w:val="0051242A"/>
    <w:rsid w:val="0051248F"/>
    <w:rsid w:val="005126A6"/>
    <w:rsid w:val="0051280C"/>
    <w:rsid w:val="0051294D"/>
    <w:rsid w:val="005129EA"/>
    <w:rsid w:val="00512AF0"/>
    <w:rsid w:val="00512E16"/>
    <w:rsid w:val="00512F7B"/>
    <w:rsid w:val="0051309E"/>
    <w:rsid w:val="005130D8"/>
    <w:rsid w:val="0051340E"/>
    <w:rsid w:val="005134B3"/>
    <w:rsid w:val="005138FA"/>
    <w:rsid w:val="00513BFC"/>
    <w:rsid w:val="00513C3F"/>
    <w:rsid w:val="00513D07"/>
    <w:rsid w:val="00513E1B"/>
    <w:rsid w:val="00513E94"/>
    <w:rsid w:val="005140FC"/>
    <w:rsid w:val="005142A1"/>
    <w:rsid w:val="0051462E"/>
    <w:rsid w:val="005148E3"/>
    <w:rsid w:val="005148F4"/>
    <w:rsid w:val="00514923"/>
    <w:rsid w:val="00514973"/>
    <w:rsid w:val="00514B13"/>
    <w:rsid w:val="00514B6F"/>
    <w:rsid w:val="00514BC6"/>
    <w:rsid w:val="00514DEF"/>
    <w:rsid w:val="00514F53"/>
    <w:rsid w:val="00514F74"/>
    <w:rsid w:val="0051509B"/>
    <w:rsid w:val="00515199"/>
    <w:rsid w:val="0051558F"/>
    <w:rsid w:val="005155FE"/>
    <w:rsid w:val="005156B0"/>
    <w:rsid w:val="005158BA"/>
    <w:rsid w:val="00515A22"/>
    <w:rsid w:val="00515A2E"/>
    <w:rsid w:val="00515A6B"/>
    <w:rsid w:val="00515AC8"/>
    <w:rsid w:val="00515ADD"/>
    <w:rsid w:val="005161E2"/>
    <w:rsid w:val="005161FC"/>
    <w:rsid w:val="00516281"/>
    <w:rsid w:val="00516290"/>
    <w:rsid w:val="00516452"/>
    <w:rsid w:val="00516467"/>
    <w:rsid w:val="0051657E"/>
    <w:rsid w:val="00516672"/>
    <w:rsid w:val="0051671F"/>
    <w:rsid w:val="0051681F"/>
    <w:rsid w:val="00516AD4"/>
    <w:rsid w:val="00516B64"/>
    <w:rsid w:val="00516B92"/>
    <w:rsid w:val="00516F79"/>
    <w:rsid w:val="00516F82"/>
    <w:rsid w:val="00516FAA"/>
    <w:rsid w:val="00516FBF"/>
    <w:rsid w:val="005170EE"/>
    <w:rsid w:val="00517131"/>
    <w:rsid w:val="005172C5"/>
    <w:rsid w:val="00517795"/>
    <w:rsid w:val="0051781E"/>
    <w:rsid w:val="00517900"/>
    <w:rsid w:val="00517C22"/>
    <w:rsid w:val="0052005F"/>
    <w:rsid w:val="00520076"/>
    <w:rsid w:val="00520327"/>
    <w:rsid w:val="00520395"/>
    <w:rsid w:val="0052046E"/>
    <w:rsid w:val="005208E1"/>
    <w:rsid w:val="00520B1C"/>
    <w:rsid w:val="00520B2C"/>
    <w:rsid w:val="00520DC3"/>
    <w:rsid w:val="00520F8C"/>
    <w:rsid w:val="00521402"/>
    <w:rsid w:val="00521459"/>
    <w:rsid w:val="0052193F"/>
    <w:rsid w:val="00521A84"/>
    <w:rsid w:val="00521D9B"/>
    <w:rsid w:val="005221C8"/>
    <w:rsid w:val="00522409"/>
    <w:rsid w:val="00522617"/>
    <w:rsid w:val="005227E7"/>
    <w:rsid w:val="00522848"/>
    <w:rsid w:val="00522BBB"/>
    <w:rsid w:val="0052326B"/>
    <w:rsid w:val="005232E7"/>
    <w:rsid w:val="00523381"/>
    <w:rsid w:val="00523542"/>
    <w:rsid w:val="005237B5"/>
    <w:rsid w:val="005237BB"/>
    <w:rsid w:val="00523897"/>
    <w:rsid w:val="00523D6E"/>
    <w:rsid w:val="00523FEB"/>
    <w:rsid w:val="0052411D"/>
    <w:rsid w:val="00524234"/>
    <w:rsid w:val="005243CA"/>
    <w:rsid w:val="00524778"/>
    <w:rsid w:val="00524884"/>
    <w:rsid w:val="005248B2"/>
    <w:rsid w:val="00524A97"/>
    <w:rsid w:val="00524BDA"/>
    <w:rsid w:val="00524D81"/>
    <w:rsid w:val="00524DDF"/>
    <w:rsid w:val="00524FAC"/>
    <w:rsid w:val="00525255"/>
    <w:rsid w:val="005254DF"/>
    <w:rsid w:val="005255F6"/>
    <w:rsid w:val="00525642"/>
    <w:rsid w:val="005258A2"/>
    <w:rsid w:val="005259F1"/>
    <w:rsid w:val="00525B37"/>
    <w:rsid w:val="00525CA5"/>
    <w:rsid w:val="00525DF0"/>
    <w:rsid w:val="00526001"/>
    <w:rsid w:val="00526005"/>
    <w:rsid w:val="005261AD"/>
    <w:rsid w:val="005263C3"/>
    <w:rsid w:val="005265A3"/>
    <w:rsid w:val="005265DC"/>
    <w:rsid w:val="00526605"/>
    <w:rsid w:val="00526609"/>
    <w:rsid w:val="0052668F"/>
    <w:rsid w:val="00526AC6"/>
    <w:rsid w:val="00526BA6"/>
    <w:rsid w:val="00526BB9"/>
    <w:rsid w:val="00527015"/>
    <w:rsid w:val="005270BB"/>
    <w:rsid w:val="00527421"/>
    <w:rsid w:val="005276D9"/>
    <w:rsid w:val="005276DD"/>
    <w:rsid w:val="005278E8"/>
    <w:rsid w:val="00527C7C"/>
    <w:rsid w:val="00527CF4"/>
    <w:rsid w:val="00527D69"/>
    <w:rsid w:val="00527D77"/>
    <w:rsid w:val="0053040C"/>
    <w:rsid w:val="005305AA"/>
    <w:rsid w:val="00530692"/>
    <w:rsid w:val="005307F7"/>
    <w:rsid w:val="00530B9D"/>
    <w:rsid w:val="00530D9D"/>
    <w:rsid w:val="00530FAB"/>
    <w:rsid w:val="00531001"/>
    <w:rsid w:val="0053121B"/>
    <w:rsid w:val="00531464"/>
    <w:rsid w:val="005317C8"/>
    <w:rsid w:val="00531828"/>
    <w:rsid w:val="00531A23"/>
    <w:rsid w:val="00531AE3"/>
    <w:rsid w:val="00531C0F"/>
    <w:rsid w:val="00531C16"/>
    <w:rsid w:val="005321E5"/>
    <w:rsid w:val="0053240B"/>
    <w:rsid w:val="005326AD"/>
    <w:rsid w:val="0053295A"/>
    <w:rsid w:val="00532ABE"/>
    <w:rsid w:val="00532B04"/>
    <w:rsid w:val="00532E1C"/>
    <w:rsid w:val="0053364F"/>
    <w:rsid w:val="005336CB"/>
    <w:rsid w:val="0053377E"/>
    <w:rsid w:val="00533EC3"/>
    <w:rsid w:val="00533FBC"/>
    <w:rsid w:val="005340F8"/>
    <w:rsid w:val="00534588"/>
    <w:rsid w:val="0053490D"/>
    <w:rsid w:val="00534C96"/>
    <w:rsid w:val="00534C97"/>
    <w:rsid w:val="00535160"/>
    <w:rsid w:val="005352CB"/>
    <w:rsid w:val="005353DB"/>
    <w:rsid w:val="0053567F"/>
    <w:rsid w:val="00535AC0"/>
    <w:rsid w:val="00535F59"/>
    <w:rsid w:val="00536260"/>
    <w:rsid w:val="00536401"/>
    <w:rsid w:val="005364F8"/>
    <w:rsid w:val="00536990"/>
    <w:rsid w:val="005369EE"/>
    <w:rsid w:val="00536C73"/>
    <w:rsid w:val="00536D6D"/>
    <w:rsid w:val="00536FDB"/>
    <w:rsid w:val="00537289"/>
    <w:rsid w:val="00537824"/>
    <w:rsid w:val="00537872"/>
    <w:rsid w:val="0053791A"/>
    <w:rsid w:val="00537949"/>
    <w:rsid w:val="00537B14"/>
    <w:rsid w:val="00537CC4"/>
    <w:rsid w:val="00537CCB"/>
    <w:rsid w:val="00537EAA"/>
    <w:rsid w:val="00540362"/>
    <w:rsid w:val="0054052D"/>
    <w:rsid w:val="00540621"/>
    <w:rsid w:val="00540A7F"/>
    <w:rsid w:val="00540B89"/>
    <w:rsid w:val="00541086"/>
    <w:rsid w:val="00541888"/>
    <w:rsid w:val="005418FC"/>
    <w:rsid w:val="00541986"/>
    <w:rsid w:val="0054199C"/>
    <w:rsid w:val="00541AF2"/>
    <w:rsid w:val="00541B54"/>
    <w:rsid w:val="00541C2D"/>
    <w:rsid w:val="00542126"/>
    <w:rsid w:val="0054220B"/>
    <w:rsid w:val="00542403"/>
    <w:rsid w:val="00542810"/>
    <w:rsid w:val="00542884"/>
    <w:rsid w:val="00542B50"/>
    <w:rsid w:val="00542BD0"/>
    <w:rsid w:val="00542E36"/>
    <w:rsid w:val="00542EDE"/>
    <w:rsid w:val="00543079"/>
    <w:rsid w:val="005431B5"/>
    <w:rsid w:val="00543207"/>
    <w:rsid w:val="00543398"/>
    <w:rsid w:val="0054343C"/>
    <w:rsid w:val="005435F2"/>
    <w:rsid w:val="00543641"/>
    <w:rsid w:val="00543784"/>
    <w:rsid w:val="005437A1"/>
    <w:rsid w:val="005438FE"/>
    <w:rsid w:val="00543BEE"/>
    <w:rsid w:val="00543CB8"/>
    <w:rsid w:val="00543F4F"/>
    <w:rsid w:val="0054410D"/>
    <w:rsid w:val="0054435B"/>
    <w:rsid w:val="005443AF"/>
    <w:rsid w:val="0054442F"/>
    <w:rsid w:val="0054458E"/>
    <w:rsid w:val="0054474F"/>
    <w:rsid w:val="005447F6"/>
    <w:rsid w:val="0054498A"/>
    <w:rsid w:val="00544AB0"/>
    <w:rsid w:val="00544AFD"/>
    <w:rsid w:val="00544B96"/>
    <w:rsid w:val="00544BCC"/>
    <w:rsid w:val="00544CBC"/>
    <w:rsid w:val="00544E17"/>
    <w:rsid w:val="00545522"/>
    <w:rsid w:val="005455CA"/>
    <w:rsid w:val="00545AA6"/>
    <w:rsid w:val="00545AF4"/>
    <w:rsid w:val="00545FAE"/>
    <w:rsid w:val="00546106"/>
    <w:rsid w:val="005462BB"/>
    <w:rsid w:val="00546480"/>
    <w:rsid w:val="00546550"/>
    <w:rsid w:val="005465B5"/>
    <w:rsid w:val="00546757"/>
    <w:rsid w:val="005468E9"/>
    <w:rsid w:val="00546A1C"/>
    <w:rsid w:val="00546B0D"/>
    <w:rsid w:val="00546D5E"/>
    <w:rsid w:val="00546DEB"/>
    <w:rsid w:val="00546E50"/>
    <w:rsid w:val="00546ECD"/>
    <w:rsid w:val="0054754D"/>
    <w:rsid w:val="005477A4"/>
    <w:rsid w:val="005477C9"/>
    <w:rsid w:val="005479AE"/>
    <w:rsid w:val="00547B66"/>
    <w:rsid w:val="00547F51"/>
    <w:rsid w:val="0055050F"/>
    <w:rsid w:val="0055070F"/>
    <w:rsid w:val="00550757"/>
    <w:rsid w:val="005508CA"/>
    <w:rsid w:val="00550AB7"/>
    <w:rsid w:val="00550BE4"/>
    <w:rsid w:val="00550C30"/>
    <w:rsid w:val="00550E7A"/>
    <w:rsid w:val="00550FCE"/>
    <w:rsid w:val="005510D8"/>
    <w:rsid w:val="00551483"/>
    <w:rsid w:val="00551527"/>
    <w:rsid w:val="0055159B"/>
    <w:rsid w:val="00551920"/>
    <w:rsid w:val="00551F1B"/>
    <w:rsid w:val="00551F61"/>
    <w:rsid w:val="0055201D"/>
    <w:rsid w:val="0055231A"/>
    <w:rsid w:val="00552428"/>
    <w:rsid w:val="00552A04"/>
    <w:rsid w:val="00552B0B"/>
    <w:rsid w:val="00552CC0"/>
    <w:rsid w:val="00552D04"/>
    <w:rsid w:val="005532A7"/>
    <w:rsid w:val="005533C2"/>
    <w:rsid w:val="005533D2"/>
    <w:rsid w:val="0055340D"/>
    <w:rsid w:val="0055358F"/>
    <w:rsid w:val="00553915"/>
    <w:rsid w:val="00553949"/>
    <w:rsid w:val="00553DDE"/>
    <w:rsid w:val="00553FCE"/>
    <w:rsid w:val="0055432A"/>
    <w:rsid w:val="00554343"/>
    <w:rsid w:val="00554387"/>
    <w:rsid w:val="00554584"/>
    <w:rsid w:val="005545B3"/>
    <w:rsid w:val="0055493E"/>
    <w:rsid w:val="00554B09"/>
    <w:rsid w:val="00554BB5"/>
    <w:rsid w:val="005550B0"/>
    <w:rsid w:val="0055533C"/>
    <w:rsid w:val="0055542D"/>
    <w:rsid w:val="0055580D"/>
    <w:rsid w:val="00555995"/>
    <w:rsid w:val="00555BEB"/>
    <w:rsid w:val="00555DF9"/>
    <w:rsid w:val="00555FC1"/>
    <w:rsid w:val="00556397"/>
    <w:rsid w:val="005564B8"/>
    <w:rsid w:val="0055669E"/>
    <w:rsid w:val="00556D74"/>
    <w:rsid w:val="00556DF3"/>
    <w:rsid w:val="00556FB8"/>
    <w:rsid w:val="0055722F"/>
    <w:rsid w:val="005574B0"/>
    <w:rsid w:val="0055757F"/>
    <w:rsid w:val="00557F59"/>
    <w:rsid w:val="00560084"/>
    <w:rsid w:val="005602B5"/>
    <w:rsid w:val="005603F1"/>
    <w:rsid w:val="0056063F"/>
    <w:rsid w:val="00560BD6"/>
    <w:rsid w:val="0056129B"/>
    <w:rsid w:val="00561710"/>
    <w:rsid w:val="005618BC"/>
    <w:rsid w:val="00561969"/>
    <w:rsid w:val="00561F9E"/>
    <w:rsid w:val="00562366"/>
    <w:rsid w:val="00562759"/>
    <w:rsid w:val="00562777"/>
    <w:rsid w:val="00562863"/>
    <w:rsid w:val="00562A6A"/>
    <w:rsid w:val="00562C39"/>
    <w:rsid w:val="00562FBF"/>
    <w:rsid w:val="00563177"/>
    <w:rsid w:val="005631E4"/>
    <w:rsid w:val="005632AA"/>
    <w:rsid w:val="005636EB"/>
    <w:rsid w:val="00563987"/>
    <w:rsid w:val="00563C1C"/>
    <w:rsid w:val="00563E75"/>
    <w:rsid w:val="00563FA8"/>
    <w:rsid w:val="00564102"/>
    <w:rsid w:val="00564440"/>
    <w:rsid w:val="00564943"/>
    <w:rsid w:val="00564AAC"/>
    <w:rsid w:val="00564CC2"/>
    <w:rsid w:val="00564DFC"/>
    <w:rsid w:val="00565048"/>
    <w:rsid w:val="0056515E"/>
    <w:rsid w:val="005652D4"/>
    <w:rsid w:val="00565338"/>
    <w:rsid w:val="00565398"/>
    <w:rsid w:val="0056547E"/>
    <w:rsid w:val="00565500"/>
    <w:rsid w:val="00565515"/>
    <w:rsid w:val="0056579F"/>
    <w:rsid w:val="0056580D"/>
    <w:rsid w:val="0056583C"/>
    <w:rsid w:val="00565A44"/>
    <w:rsid w:val="00565E24"/>
    <w:rsid w:val="00565FA2"/>
    <w:rsid w:val="00566101"/>
    <w:rsid w:val="00566137"/>
    <w:rsid w:val="0056659A"/>
    <w:rsid w:val="005665E1"/>
    <w:rsid w:val="005666B6"/>
    <w:rsid w:val="005666E3"/>
    <w:rsid w:val="00566861"/>
    <w:rsid w:val="00566E64"/>
    <w:rsid w:val="00566EE5"/>
    <w:rsid w:val="0056707B"/>
    <w:rsid w:val="005672A3"/>
    <w:rsid w:val="005672B2"/>
    <w:rsid w:val="005672DF"/>
    <w:rsid w:val="005672F7"/>
    <w:rsid w:val="00567325"/>
    <w:rsid w:val="0056753F"/>
    <w:rsid w:val="005676A7"/>
    <w:rsid w:val="005676FA"/>
    <w:rsid w:val="005677C9"/>
    <w:rsid w:val="0056798D"/>
    <w:rsid w:val="00567B25"/>
    <w:rsid w:val="00567E83"/>
    <w:rsid w:val="00567FF1"/>
    <w:rsid w:val="005700BB"/>
    <w:rsid w:val="0057021A"/>
    <w:rsid w:val="0057023C"/>
    <w:rsid w:val="00570291"/>
    <w:rsid w:val="00570312"/>
    <w:rsid w:val="00570393"/>
    <w:rsid w:val="005704A2"/>
    <w:rsid w:val="005706CA"/>
    <w:rsid w:val="005708F3"/>
    <w:rsid w:val="00570B51"/>
    <w:rsid w:val="00570C2F"/>
    <w:rsid w:val="00570EF6"/>
    <w:rsid w:val="00570F26"/>
    <w:rsid w:val="00570F3D"/>
    <w:rsid w:val="005711B2"/>
    <w:rsid w:val="005712A9"/>
    <w:rsid w:val="00571422"/>
    <w:rsid w:val="0057152D"/>
    <w:rsid w:val="005715B7"/>
    <w:rsid w:val="005716F4"/>
    <w:rsid w:val="005716F5"/>
    <w:rsid w:val="005719E8"/>
    <w:rsid w:val="00571A58"/>
    <w:rsid w:val="00571A5A"/>
    <w:rsid w:val="00571C8D"/>
    <w:rsid w:val="00571CA8"/>
    <w:rsid w:val="00571DE9"/>
    <w:rsid w:val="00571E32"/>
    <w:rsid w:val="005720F0"/>
    <w:rsid w:val="00572269"/>
    <w:rsid w:val="00572629"/>
    <w:rsid w:val="00572C90"/>
    <w:rsid w:val="00573138"/>
    <w:rsid w:val="00573144"/>
    <w:rsid w:val="00573263"/>
    <w:rsid w:val="00573336"/>
    <w:rsid w:val="005737B8"/>
    <w:rsid w:val="00573890"/>
    <w:rsid w:val="00573A88"/>
    <w:rsid w:val="00573DEA"/>
    <w:rsid w:val="00573F05"/>
    <w:rsid w:val="00573F27"/>
    <w:rsid w:val="00573F90"/>
    <w:rsid w:val="0057410E"/>
    <w:rsid w:val="00574168"/>
    <w:rsid w:val="005741A1"/>
    <w:rsid w:val="00574339"/>
    <w:rsid w:val="005748A8"/>
    <w:rsid w:val="005748EE"/>
    <w:rsid w:val="00574997"/>
    <w:rsid w:val="005749FA"/>
    <w:rsid w:val="00574B34"/>
    <w:rsid w:val="00574D3B"/>
    <w:rsid w:val="00574DA5"/>
    <w:rsid w:val="00574F6A"/>
    <w:rsid w:val="00575233"/>
    <w:rsid w:val="005752B3"/>
    <w:rsid w:val="005754FA"/>
    <w:rsid w:val="00575562"/>
    <w:rsid w:val="00575773"/>
    <w:rsid w:val="0057578A"/>
    <w:rsid w:val="00575873"/>
    <w:rsid w:val="00575970"/>
    <w:rsid w:val="005759B7"/>
    <w:rsid w:val="00575DB3"/>
    <w:rsid w:val="00575E1A"/>
    <w:rsid w:val="005764C6"/>
    <w:rsid w:val="005764D9"/>
    <w:rsid w:val="00576699"/>
    <w:rsid w:val="00576A36"/>
    <w:rsid w:val="00576DAE"/>
    <w:rsid w:val="00576E96"/>
    <w:rsid w:val="00576F98"/>
    <w:rsid w:val="00576FC5"/>
    <w:rsid w:val="00577004"/>
    <w:rsid w:val="00577427"/>
    <w:rsid w:val="00577590"/>
    <w:rsid w:val="00577951"/>
    <w:rsid w:val="00577D2B"/>
    <w:rsid w:val="00577E2F"/>
    <w:rsid w:val="00577E8E"/>
    <w:rsid w:val="005801AC"/>
    <w:rsid w:val="005801E2"/>
    <w:rsid w:val="00580414"/>
    <w:rsid w:val="005805F0"/>
    <w:rsid w:val="0058061C"/>
    <w:rsid w:val="00580659"/>
    <w:rsid w:val="0058067F"/>
    <w:rsid w:val="005806C5"/>
    <w:rsid w:val="00580A74"/>
    <w:rsid w:val="00580AF1"/>
    <w:rsid w:val="00580B1B"/>
    <w:rsid w:val="00580B4C"/>
    <w:rsid w:val="00580CA3"/>
    <w:rsid w:val="0058111C"/>
    <w:rsid w:val="005811B0"/>
    <w:rsid w:val="00581278"/>
    <w:rsid w:val="0058136B"/>
    <w:rsid w:val="00581456"/>
    <w:rsid w:val="005814C3"/>
    <w:rsid w:val="0058150E"/>
    <w:rsid w:val="005818B5"/>
    <w:rsid w:val="005819C3"/>
    <w:rsid w:val="00581AA8"/>
    <w:rsid w:val="00581B5B"/>
    <w:rsid w:val="00581D34"/>
    <w:rsid w:val="00581E44"/>
    <w:rsid w:val="00581E8D"/>
    <w:rsid w:val="00581EF0"/>
    <w:rsid w:val="00581FBD"/>
    <w:rsid w:val="00582296"/>
    <w:rsid w:val="005823B3"/>
    <w:rsid w:val="00582542"/>
    <w:rsid w:val="00582550"/>
    <w:rsid w:val="0058274B"/>
    <w:rsid w:val="005827A8"/>
    <w:rsid w:val="00582A98"/>
    <w:rsid w:val="00582BCF"/>
    <w:rsid w:val="00582C54"/>
    <w:rsid w:val="00582DE3"/>
    <w:rsid w:val="005830D9"/>
    <w:rsid w:val="005830E8"/>
    <w:rsid w:val="005834F8"/>
    <w:rsid w:val="0058351C"/>
    <w:rsid w:val="0058371C"/>
    <w:rsid w:val="005838C0"/>
    <w:rsid w:val="00583992"/>
    <w:rsid w:val="00583B93"/>
    <w:rsid w:val="00583C63"/>
    <w:rsid w:val="00583DB2"/>
    <w:rsid w:val="00583DB9"/>
    <w:rsid w:val="00583E8A"/>
    <w:rsid w:val="00584017"/>
    <w:rsid w:val="005840D3"/>
    <w:rsid w:val="0058431B"/>
    <w:rsid w:val="005844AA"/>
    <w:rsid w:val="00584F73"/>
    <w:rsid w:val="0058516C"/>
    <w:rsid w:val="00585B72"/>
    <w:rsid w:val="00585E3C"/>
    <w:rsid w:val="00585E9E"/>
    <w:rsid w:val="00585EC0"/>
    <w:rsid w:val="00586010"/>
    <w:rsid w:val="0058647E"/>
    <w:rsid w:val="005865DA"/>
    <w:rsid w:val="005866C6"/>
    <w:rsid w:val="00586734"/>
    <w:rsid w:val="00586740"/>
    <w:rsid w:val="005867E2"/>
    <w:rsid w:val="0058699D"/>
    <w:rsid w:val="00586C48"/>
    <w:rsid w:val="00586DB1"/>
    <w:rsid w:val="00586DF8"/>
    <w:rsid w:val="005871A7"/>
    <w:rsid w:val="00587472"/>
    <w:rsid w:val="005874AB"/>
    <w:rsid w:val="005877B9"/>
    <w:rsid w:val="00587C22"/>
    <w:rsid w:val="00587CD3"/>
    <w:rsid w:val="00587D16"/>
    <w:rsid w:val="0059015D"/>
    <w:rsid w:val="005906A5"/>
    <w:rsid w:val="00590858"/>
    <w:rsid w:val="0059093E"/>
    <w:rsid w:val="005909B0"/>
    <w:rsid w:val="00590C2C"/>
    <w:rsid w:val="00590C67"/>
    <w:rsid w:val="00590D3A"/>
    <w:rsid w:val="00590DA6"/>
    <w:rsid w:val="00590FCE"/>
    <w:rsid w:val="005910AC"/>
    <w:rsid w:val="0059148A"/>
    <w:rsid w:val="00591601"/>
    <w:rsid w:val="005916B9"/>
    <w:rsid w:val="0059174D"/>
    <w:rsid w:val="00591887"/>
    <w:rsid w:val="00591989"/>
    <w:rsid w:val="00591BD5"/>
    <w:rsid w:val="00591C11"/>
    <w:rsid w:val="00591DFA"/>
    <w:rsid w:val="00591FD8"/>
    <w:rsid w:val="0059218E"/>
    <w:rsid w:val="0059223F"/>
    <w:rsid w:val="00592260"/>
    <w:rsid w:val="00592278"/>
    <w:rsid w:val="005922AF"/>
    <w:rsid w:val="005927E3"/>
    <w:rsid w:val="005929DB"/>
    <w:rsid w:val="00592BF7"/>
    <w:rsid w:val="00592C97"/>
    <w:rsid w:val="00592DDF"/>
    <w:rsid w:val="00592EDA"/>
    <w:rsid w:val="005931EC"/>
    <w:rsid w:val="00593264"/>
    <w:rsid w:val="005934A4"/>
    <w:rsid w:val="0059381B"/>
    <w:rsid w:val="0059396B"/>
    <w:rsid w:val="00593BDC"/>
    <w:rsid w:val="00593F50"/>
    <w:rsid w:val="005940CC"/>
    <w:rsid w:val="00594110"/>
    <w:rsid w:val="0059416A"/>
    <w:rsid w:val="0059441E"/>
    <w:rsid w:val="005947D2"/>
    <w:rsid w:val="00594CBF"/>
    <w:rsid w:val="00595355"/>
    <w:rsid w:val="005954AE"/>
    <w:rsid w:val="00595564"/>
    <w:rsid w:val="00595578"/>
    <w:rsid w:val="0059558E"/>
    <w:rsid w:val="00595AF8"/>
    <w:rsid w:val="00595BA6"/>
    <w:rsid w:val="00595E42"/>
    <w:rsid w:val="00595EB7"/>
    <w:rsid w:val="00595EFF"/>
    <w:rsid w:val="00596002"/>
    <w:rsid w:val="00596080"/>
    <w:rsid w:val="0059609A"/>
    <w:rsid w:val="00596276"/>
    <w:rsid w:val="0059641D"/>
    <w:rsid w:val="00596470"/>
    <w:rsid w:val="0059656B"/>
    <w:rsid w:val="005967EE"/>
    <w:rsid w:val="00596982"/>
    <w:rsid w:val="00596AD1"/>
    <w:rsid w:val="00596CAC"/>
    <w:rsid w:val="00596E7C"/>
    <w:rsid w:val="00596FF5"/>
    <w:rsid w:val="0059726C"/>
    <w:rsid w:val="005972A9"/>
    <w:rsid w:val="00597897"/>
    <w:rsid w:val="00597D56"/>
    <w:rsid w:val="005A00CF"/>
    <w:rsid w:val="005A063E"/>
    <w:rsid w:val="005A0F57"/>
    <w:rsid w:val="005A0F7F"/>
    <w:rsid w:val="005A0FC5"/>
    <w:rsid w:val="005A0FF9"/>
    <w:rsid w:val="005A1160"/>
    <w:rsid w:val="005A1281"/>
    <w:rsid w:val="005A16FC"/>
    <w:rsid w:val="005A197D"/>
    <w:rsid w:val="005A1B5B"/>
    <w:rsid w:val="005A1EB1"/>
    <w:rsid w:val="005A227B"/>
    <w:rsid w:val="005A26BD"/>
    <w:rsid w:val="005A2D89"/>
    <w:rsid w:val="005A2DC0"/>
    <w:rsid w:val="005A2F33"/>
    <w:rsid w:val="005A2F7E"/>
    <w:rsid w:val="005A2FC6"/>
    <w:rsid w:val="005A31D3"/>
    <w:rsid w:val="005A3802"/>
    <w:rsid w:val="005A3A22"/>
    <w:rsid w:val="005A3B20"/>
    <w:rsid w:val="005A3C1A"/>
    <w:rsid w:val="005A3D76"/>
    <w:rsid w:val="005A3E36"/>
    <w:rsid w:val="005A3E62"/>
    <w:rsid w:val="005A3F20"/>
    <w:rsid w:val="005A425F"/>
    <w:rsid w:val="005A427D"/>
    <w:rsid w:val="005A42B3"/>
    <w:rsid w:val="005A433E"/>
    <w:rsid w:val="005A4657"/>
    <w:rsid w:val="005A46C4"/>
    <w:rsid w:val="005A48A8"/>
    <w:rsid w:val="005A4936"/>
    <w:rsid w:val="005A499A"/>
    <w:rsid w:val="005A4C7A"/>
    <w:rsid w:val="005A4D93"/>
    <w:rsid w:val="005A4DF1"/>
    <w:rsid w:val="005A4DF2"/>
    <w:rsid w:val="005A500A"/>
    <w:rsid w:val="005A54E9"/>
    <w:rsid w:val="005A59CC"/>
    <w:rsid w:val="005A59D2"/>
    <w:rsid w:val="005A5AB5"/>
    <w:rsid w:val="005A5B7D"/>
    <w:rsid w:val="005A5D00"/>
    <w:rsid w:val="005A5EE1"/>
    <w:rsid w:val="005A5F07"/>
    <w:rsid w:val="005A6266"/>
    <w:rsid w:val="005A63C0"/>
    <w:rsid w:val="005A673A"/>
    <w:rsid w:val="005A683E"/>
    <w:rsid w:val="005A68EB"/>
    <w:rsid w:val="005A6A0C"/>
    <w:rsid w:val="005A6B95"/>
    <w:rsid w:val="005A6BF9"/>
    <w:rsid w:val="005A6C30"/>
    <w:rsid w:val="005A6DB7"/>
    <w:rsid w:val="005A6FBA"/>
    <w:rsid w:val="005A7036"/>
    <w:rsid w:val="005A72A7"/>
    <w:rsid w:val="005A7496"/>
    <w:rsid w:val="005A74B7"/>
    <w:rsid w:val="005A75DC"/>
    <w:rsid w:val="005A7653"/>
    <w:rsid w:val="005A7911"/>
    <w:rsid w:val="005A7B51"/>
    <w:rsid w:val="005A7C64"/>
    <w:rsid w:val="005A7CC4"/>
    <w:rsid w:val="005A7DCC"/>
    <w:rsid w:val="005A7FA5"/>
    <w:rsid w:val="005B010A"/>
    <w:rsid w:val="005B044C"/>
    <w:rsid w:val="005B0491"/>
    <w:rsid w:val="005B0779"/>
    <w:rsid w:val="005B085B"/>
    <w:rsid w:val="005B09C9"/>
    <w:rsid w:val="005B0BEA"/>
    <w:rsid w:val="005B118B"/>
    <w:rsid w:val="005B12BE"/>
    <w:rsid w:val="005B13DB"/>
    <w:rsid w:val="005B13EF"/>
    <w:rsid w:val="005B14B1"/>
    <w:rsid w:val="005B18B1"/>
    <w:rsid w:val="005B1906"/>
    <w:rsid w:val="005B1EB3"/>
    <w:rsid w:val="005B2377"/>
    <w:rsid w:val="005B2841"/>
    <w:rsid w:val="005B285C"/>
    <w:rsid w:val="005B2A6B"/>
    <w:rsid w:val="005B2AA5"/>
    <w:rsid w:val="005B2DF4"/>
    <w:rsid w:val="005B2E70"/>
    <w:rsid w:val="005B2ED0"/>
    <w:rsid w:val="005B2ED9"/>
    <w:rsid w:val="005B2F19"/>
    <w:rsid w:val="005B3187"/>
    <w:rsid w:val="005B334D"/>
    <w:rsid w:val="005B351C"/>
    <w:rsid w:val="005B364E"/>
    <w:rsid w:val="005B3653"/>
    <w:rsid w:val="005B3662"/>
    <w:rsid w:val="005B3692"/>
    <w:rsid w:val="005B38BD"/>
    <w:rsid w:val="005B3EA9"/>
    <w:rsid w:val="005B3EBD"/>
    <w:rsid w:val="005B3F1B"/>
    <w:rsid w:val="005B3F89"/>
    <w:rsid w:val="005B4024"/>
    <w:rsid w:val="005B403A"/>
    <w:rsid w:val="005B40CF"/>
    <w:rsid w:val="005B4126"/>
    <w:rsid w:val="005B42AE"/>
    <w:rsid w:val="005B4335"/>
    <w:rsid w:val="005B4416"/>
    <w:rsid w:val="005B482F"/>
    <w:rsid w:val="005B49CE"/>
    <w:rsid w:val="005B4C39"/>
    <w:rsid w:val="005B4D0C"/>
    <w:rsid w:val="005B4E50"/>
    <w:rsid w:val="005B52A9"/>
    <w:rsid w:val="005B5319"/>
    <w:rsid w:val="005B5826"/>
    <w:rsid w:val="005B5CC4"/>
    <w:rsid w:val="005B5F4C"/>
    <w:rsid w:val="005B5F65"/>
    <w:rsid w:val="005B606E"/>
    <w:rsid w:val="005B60B4"/>
    <w:rsid w:val="005B6508"/>
    <w:rsid w:val="005B6624"/>
    <w:rsid w:val="005B6741"/>
    <w:rsid w:val="005B6CAF"/>
    <w:rsid w:val="005B6E1D"/>
    <w:rsid w:val="005B6FF8"/>
    <w:rsid w:val="005B7036"/>
    <w:rsid w:val="005B71F7"/>
    <w:rsid w:val="005B7712"/>
    <w:rsid w:val="005B778D"/>
    <w:rsid w:val="005B7879"/>
    <w:rsid w:val="005B79C6"/>
    <w:rsid w:val="005B7B63"/>
    <w:rsid w:val="005C0085"/>
    <w:rsid w:val="005C00D3"/>
    <w:rsid w:val="005C0338"/>
    <w:rsid w:val="005C079A"/>
    <w:rsid w:val="005C08C6"/>
    <w:rsid w:val="005C09DE"/>
    <w:rsid w:val="005C0A16"/>
    <w:rsid w:val="005C0A35"/>
    <w:rsid w:val="005C0B7F"/>
    <w:rsid w:val="005C0BFE"/>
    <w:rsid w:val="005C0F47"/>
    <w:rsid w:val="005C0F6F"/>
    <w:rsid w:val="005C0F8D"/>
    <w:rsid w:val="005C1076"/>
    <w:rsid w:val="005C108C"/>
    <w:rsid w:val="005C1229"/>
    <w:rsid w:val="005C131D"/>
    <w:rsid w:val="005C15E6"/>
    <w:rsid w:val="005C1664"/>
    <w:rsid w:val="005C16B3"/>
    <w:rsid w:val="005C1ACE"/>
    <w:rsid w:val="005C1BAA"/>
    <w:rsid w:val="005C1BE7"/>
    <w:rsid w:val="005C1C10"/>
    <w:rsid w:val="005C1C74"/>
    <w:rsid w:val="005C1F23"/>
    <w:rsid w:val="005C2024"/>
    <w:rsid w:val="005C21CF"/>
    <w:rsid w:val="005C246C"/>
    <w:rsid w:val="005C25AF"/>
    <w:rsid w:val="005C25DA"/>
    <w:rsid w:val="005C25FC"/>
    <w:rsid w:val="005C29E2"/>
    <w:rsid w:val="005C2B24"/>
    <w:rsid w:val="005C2E8E"/>
    <w:rsid w:val="005C2EE1"/>
    <w:rsid w:val="005C30CE"/>
    <w:rsid w:val="005C313D"/>
    <w:rsid w:val="005C31A7"/>
    <w:rsid w:val="005C37CC"/>
    <w:rsid w:val="005C38E3"/>
    <w:rsid w:val="005C3AAD"/>
    <w:rsid w:val="005C3DC5"/>
    <w:rsid w:val="005C3F15"/>
    <w:rsid w:val="005C40B9"/>
    <w:rsid w:val="005C435A"/>
    <w:rsid w:val="005C438F"/>
    <w:rsid w:val="005C4414"/>
    <w:rsid w:val="005C462D"/>
    <w:rsid w:val="005C464F"/>
    <w:rsid w:val="005C488A"/>
    <w:rsid w:val="005C4955"/>
    <w:rsid w:val="005C4B3A"/>
    <w:rsid w:val="005C4D5D"/>
    <w:rsid w:val="005C4D9E"/>
    <w:rsid w:val="005C4FE8"/>
    <w:rsid w:val="005C506E"/>
    <w:rsid w:val="005C517D"/>
    <w:rsid w:val="005C5A03"/>
    <w:rsid w:val="005C615B"/>
    <w:rsid w:val="005C631B"/>
    <w:rsid w:val="005C64A4"/>
    <w:rsid w:val="005C64F2"/>
    <w:rsid w:val="005C68FB"/>
    <w:rsid w:val="005C6B22"/>
    <w:rsid w:val="005C6B98"/>
    <w:rsid w:val="005C6BC6"/>
    <w:rsid w:val="005C6E96"/>
    <w:rsid w:val="005C757F"/>
    <w:rsid w:val="005C7726"/>
    <w:rsid w:val="005C77BB"/>
    <w:rsid w:val="005C7AA6"/>
    <w:rsid w:val="005C7AC2"/>
    <w:rsid w:val="005C7B4F"/>
    <w:rsid w:val="005C7C34"/>
    <w:rsid w:val="005C7C98"/>
    <w:rsid w:val="005C7E53"/>
    <w:rsid w:val="005C7EB7"/>
    <w:rsid w:val="005C7EC0"/>
    <w:rsid w:val="005D0209"/>
    <w:rsid w:val="005D0386"/>
    <w:rsid w:val="005D04B4"/>
    <w:rsid w:val="005D0604"/>
    <w:rsid w:val="005D065F"/>
    <w:rsid w:val="005D06F9"/>
    <w:rsid w:val="005D08D5"/>
    <w:rsid w:val="005D08D8"/>
    <w:rsid w:val="005D0B0A"/>
    <w:rsid w:val="005D0B72"/>
    <w:rsid w:val="005D0C0B"/>
    <w:rsid w:val="005D0C78"/>
    <w:rsid w:val="005D0E45"/>
    <w:rsid w:val="005D1071"/>
    <w:rsid w:val="005D1269"/>
    <w:rsid w:val="005D139C"/>
    <w:rsid w:val="005D1617"/>
    <w:rsid w:val="005D1679"/>
    <w:rsid w:val="005D1A5D"/>
    <w:rsid w:val="005D1BD7"/>
    <w:rsid w:val="005D1FDB"/>
    <w:rsid w:val="005D203F"/>
    <w:rsid w:val="005D210E"/>
    <w:rsid w:val="005D24B3"/>
    <w:rsid w:val="005D251B"/>
    <w:rsid w:val="005D25EE"/>
    <w:rsid w:val="005D294F"/>
    <w:rsid w:val="005D2975"/>
    <w:rsid w:val="005D2D8C"/>
    <w:rsid w:val="005D3283"/>
    <w:rsid w:val="005D32C5"/>
    <w:rsid w:val="005D3601"/>
    <w:rsid w:val="005D360E"/>
    <w:rsid w:val="005D3A6A"/>
    <w:rsid w:val="005D3B31"/>
    <w:rsid w:val="005D3C93"/>
    <w:rsid w:val="005D3D08"/>
    <w:rsid w:val="005D3DA3"/>
    <w:rsid w:val="005D3E3C"/>
    <w:rsid w:val="005D4024"/>
    <w:rsid w:val="005D427C"/>
    <w:rsid w:val="005D4447"/>
    <w:rsid w:val="005D46ED"/>
    <w:rsid w:val="005D4DB5"/>
    <w:rsid w:val="005D4E92"/>
    <w:rsid w:val="005D4F7E"/>
    <w:rsid w:val="005D502E"/>
    <w:rsid w:val="005D5135"/>
    <w:rsid w:val="005D5175"/>
    <w:rsid w:val="005D5478"/>
    <w:rsid w:val="005D55CC"/>
    <w:rsid w:val="005D5761"/>
    <w:rsid w:val="005D5A59"/>
    <w:rsid w:val="005D5CA1"/>
    <w:rsid w:val="005D5DC2"/>
    <w:rsid w:val="005D6062"/>
    <w:rsid w:val="005D6095"/>
    <w:rsid w:val="005D60F0"/>
    <w:rsid w:val="005D60F4"/>
    <w:rsid w:val="005D60F8"/>
    <w:rsid w:val="005D6444"/>
    <w:rsid w:val="005D6546"/>
    <w:rsid w:val="005D6927"/>
    <w:rsid w:val="005D6A3E"/>
    <w:rsid w:val="005D6BAC"/>
    <w:rsid w:val="005D6C90"/>
    <w:rsid w:val="005D6E47"/>
    <w:rsid w:val="005D6F5B"/>
    <w:rsid w:val="005D71D9"/>
    <w:rsid w:val="005D72F9"/>
    <w:rsid w:val="005D7361"/>
    <w:rsid w:val="005D73B3"/>
    <w:rsid w:val="005D75CE"/>
    <w:rsid w:val="005D78AA"/>
    <w:rsid w:val="005D7956"/>
    <w:rsid w:val="005D7A70"/>
    <w:rsid w:val="005D7C83"/>
    <w:rsid w:val="005E0098"/>
    <w:rsid w:val="005E0108"/>
    <w:rsid w:val="005E0587"/>
    <w:rsid w:val="005E08C0"/>
    <w:rsid w:val="005E0AE3"/>
    <w:rsid w:val="005E0CD1"/>
    <w:rsid w:val="005E0EB8"/>
    <w:rsid w:val="005E0EDD"/>
    <w:rsid w:val="005E1080"/>
    <w:rsid w:val="005E129B"/>
    <w:rsid w:val="005E135F"/>
    <w:rsid w:val="005E160D"/>
    <w:rsid w:val="005E1643"/>
    <w:rsid w:val="005E174C"/>
    <w:rsid w:val="005E1892"/>
    <w:rsid w:val="005E1897"/>
    <w:rsid w:val="005E1929"/>
    <w:rsid w:val="005E1AB2"/>
    <w:rsid w:val="005E1CB8"/>
    <w:rsid w:val="005E1F05"/>
    <w:rsid w:val="005E2335"/>
    <w:rsid w:val="005E23F1"/>
    <w:rsid w:val="005E2667"/>
    <w:rsid w:val="005E26F2"/>
    <w:rsid w:val="005E27B5"/>
    <w:rsid w:val="005E290E"/>
    <w:rsid w:val="005E2CB1"/>
    <w:rsid w:val="005E2E39"/>
    <w:rsid w:val="005E2F23"/>
    <w:rsid w:val="005E2FA0"/>
    <w:rsid w:val="005E3070"/>
    <w:rsid w:val="005E32A4"/>
    <w:rsid w:val="005E330A"/>
    <w:rsid w:val="005E360E"/>
    <w:rsid w:val="005E3625"/>
    <w:rsid w:val="005E37B6"/>
    <w:rsid w:val="005E3926"/>
    <w:rsid w:val="005E3F12"/>
    <w:rsid w:val="005E3F79"/>
    <w:rsid w:val="005E4299"/>
    <w:rsid w:val="005E44AC"/>
    <w:rsid w:val="005E4668"/>
    <w:rsid w:val="005E4BC6"/>
    <w:rsid w:val="005E4C72"/>
    <w:rsid w:val="005E4DE7"/>
    <w:rsid w:val="005E4F3A"/>
    <w:rsid w:val="005E52E2"/>
    <w:rsid w:val="005E533F"/>
    <w:rsid w:val="005E5510"/>
    <w:rsid w:val="005E5836"/>
    <w:rsid w:val="005E58D9"/>
    <w:rsid w:val="005E599B"/>
    <w:rsid w:val="005E5A43"/>
    <w:rsid w:val="005E62D8"/>
    <w:rsid w:val="005E6352"/>
    <w:rsid w:val="005E6463"/>
    <w:rsid w:val="005E6612"/>
    <w:rsid w:val="005E666E"/>
    <w:rsid w:val="005E6969"/>
    <w:rsid w:val="005E6A46"/>
    <w:rsid w:val="005E6D7A"/>
    <w:rsid w:val="005E7265"/>
    <w:rsid w:val="005E72FD"/>
    <w:rsid w:val="005E73F9"/>
    <w:rsid w:val="005E7406"/>
    <w:rsid w:val="005E771B"/>
    <w:rsid w:val="005E7876"/>
    <w:rsid w:val="005E78B3"/>
    <w:rsid w:val="005E7925"/>
    <w:rsid w:val="005E7ADE"/>
    <w:rsid w:val="005E7D35"/>
    <w:rsid w:val="005E7EB5"/>
    <w:rsid w:val="005F05E1"/>
    <w:rsid w:val="005F0884"/>
    <w:rsid w:val="005F0899"/>
    <w:rsid w:val="005F0919"/>
    <w:rsid w:val="005F0C2F"/>
    <w:rsid w:val="005F0CC6"/>
    <w:rsid w:val="005F0F0F"/>
    <w:rsid w:val="005F117C"/>
    <w:rsid w:val="005F11EF"/>
    <w:rsid w:val="005F12A8"/>
    <w:rsid w:val="005F143A"/>
    <w:rsid w:val="005F154F"/>
    <w:rsid w:val="005F1592"/>
    <w:rsid w:val="005F159C"/>
    <w:rsid w:val="005F1617"/>
    <w:rsid w:val="005F188E"/>
    <w:rsid w:val="005F1E09"/>
    <w:rsid w:val="005F1F0C"/>
    <w:rsid w:val="005F21D1"/>
    <w:rsid w:val="005F22A4"/>
    <w:rsid w:val="005F242A"/>
    <w:rsid w:val="005F24DD"/>
    <w:rsid w:val="005F2695"/>
    <w:rsid w:val="005F279B"/>
    <w:rsid w:val="005F2802"/>
    <w:rsid w:val="005F2A81"/>
    <w:rsid w:val="005F2A87"/>
    <w:rsid w:val="005F2DE9"/>
    <w:rsid w:val="005F3106"/>
    <w:rsid w:val="005F3280"/>
    <w:rsid w:val="005F3285"/>
    <w:rsid w:val="005F32DC"/>
    <w:rsid w:val="005F3616"/>
    <w:rsid w:val="005F3742"/>
    <w:rsid w:val="005F39BD"/>
    <w:rsid w:val="005F3A2B"/>
    <w:rsid w:val="005F3A2D"/>
    <w:rsid w:val="005F3B0A"/>
    <w:rsid w:val="005F3EEE"/>
    <w:rsid w:val="005F4159"/>
    <w:rsid w:val="005F4353"/>
    <w:rsid w:val="005F43B7"/>
    <w:rsid w:val="005F4941"/>
    <w:rsid w:val="005F494E"/>
    <w:rsid w:val="005F4FBD"/>
    <w:rsid w:val="005F505D"/>
    <w:rsid w:val="005F5089"/>
    <w:rsid w:val="005F534D"/>
    <w:rsid w:val="005F56A5"/>
    <w:rsid w:val="005F571D"/>
    <w:rsid w:val="005F57B9"/>
    <w:rsid w:val="005F5AD6"/>
    <w:rsid w:val="005F5AF0"/>
    <w:rsid w:val="005F5C1A"/>
    <w:rsid w:val="005F5E82"/>
    <w:rsid w:val="005F611A"/>
    <w:rsid w:val="005F6229"/>
    <w:rsid w:val="005F6776"/>
    <w:rsid w:val="005F6962"/>
    <w:rsid w:val="005F6A47"/>
    <w:rsid w:val="005F6AC8"/>
    <w:rsid w:val="005F74BC"/>
    <w:rsid w:val="005F7520"/>
    <w:rsid w:val="005F79EA"/>
    <w:rsid w:val="005F7C40"/>
    <w:rsid w:val="005F7CF3"/>
    <w:rsid w:val="005F7D42"/>
    <w:rsid w:val="005F7E7D"/>
    <w:rsid w:val="005F7F43"/>
    <w:rsid w:val="005F7F7F"/>
    <w:rsid w:val="00600054"/>
    <w:rsid w:val="00600121"/>
    <w:rsid w:val="00600317"/>
    <w:rsid w:val="006005BC"/>
    <w:rsid w:val="006005FA"/>
    <w:rsid w:val="00600726"/>
    <w:rsid w:val="0060086F"/>
    <w:rsid w:val="006009CF"/>
    <w:rsid w:val="00600BA5"/>
    <w:rsid w:val="00600CAA"/>
    <w:rsid w:val="00600F0D"/>
    <w:rsid w:val="00601121"/>
    <w:rsid w:val="006011C6"/>
    <w:rsid w:val="00601368"/>
    <w:rsid w:val="00601428"/>
    <w:rsid w:val="00601633"/>
    <w:rsid w:val="0060166F"/>
    <w:rsid w:val="0060199F"/>
    <w:rsid w:val="00601D22"/>
    <w:rsid w:val="00601FD7"/>
    <w:rsid w:val="0060221E"/>
    <w:rsid w:val="0060230E"/>
    <w:rsid w:val="0060241C"/>
    <w:rsid w:val="00602513"/>
    <w:rsid w:val="00602AB5"/>
    <w:rsid w:val="00602B49"/>
    <w:rsid w:val="0060309E"/>
    <w:rsid w:val="0060312D"/>
    <w:rsid w:val="006031CA"/>
    <w:rsid w:val="00603720"/>
    <w:rsid w:val="006037F3"/>
    <w:rsid w:val="00603A64"/>
    <w:rsid w:val="00603AE7"/>
    <w:rsid w:val="006041AD"/>
    <w:rsid w:val="0060471D"/>
    <w:rsid w:val="0060492D"/>
    <w:rsid w:val="00604C04"/>
    <w:rsid w:val="00604E51"/>
    <w:rsid w:val="00604F29"/>
    <w:rsid w:val="006052D5"/>
    <w:rsid w:val="0060555C"/>
    <w:rsid w:val="00605692"/>
    <w:rsid w:val="006057C8"/>
    <w:rsid w:val="00605ED6"/>
    <w:rsid w:val="006060BC"/>
    <w:rsid w:val="0060659E"/>
    <w:rsid w:val="00606C15"/>
    <w:rsid w:val="00606DDC"/>
    <w:rsid w:val="00606DEB"/>
    <w:rsid w:val="00606E21"/>
    <w:rsid w:val="00606F2F"/>
    <w:rsid w:val="00607353"/>
    <w:rsid w:val="00607C6F"/>
    <w:rsid w:val="00607D6D"/>
    <w:rsid w:val="00607E70"/>
    <w:rsid w:val="00607ED0"/>
    <w:rsid w:val="00607FC6"/>
    <w:rsid w:val="0061013E"/>
    <w:rsid w:val="0061028C"/>
    <w:rsid w:val="00610A5A"/>
    <w:rsid w:val="00610BD8"/>
    <w:rsid w:val="00610DA7"/>
    <w:rsid w:val="0061115F"/>
    <w:rsid w:val="0061173D"/>
    <w:rsid w:val="006118D3"/>
    <w:rsid w:val="00611A92"/>
    <w:rsid w:val="00611C67"/>
    <w:rsid w:val="00611CA7"/>
    <w:rsid w:val="0061207F"/>
    <w:rsid w:val="006121C5"/>
    <w:rsid w:val="006125C7"/>
    <w:rsid w:val="0061281C"/>
    <w:rsid w:val="00612DED"/>
    <w:rsid w:val="00612E20"/>
    <w:rsid w:val="0061306E"/>
    <w:rsid w:val="006130BA"/>
    <w:rsid w:val="006132A6"/>
    <w:rsid w:val="006132CF"/>
    <w:rsid w:val="006135F7"/>
    <w:rsid w:val="006140B7"/>
    <w:rsid w:val="00614237"/>
    <w:rsid w:val="00614407"/>
    <w:rsid w:val="006144DA"/>
    <w:rsid w:val="006144FB"/>
    <w:rsid w:val="00614561"/>
    <w:rsid w:val="00614649"/>
    <w:rsid w:val="006147AD"/>
    <w:rsid w:val="00614834"/>
    <w:rsid w:val="00614BD5"/>
    <w:rsid w:val="00615162"/>
    <w:rsid w:val="006151F7"/>
    <w:rsid w:val="0061555C"/>
    <w:rsid w:val="006156B0"/>
    <w:rsid w:val="00615753"/>
    <w:rsid w:val="00615B12"/>
    <w:rsid w:val="00615BBA"/>
    <w:rsid w:val="00615C0E"/>
    <w:rsid w:val="00615EAC"/>
    <w:rsid w:val="00616025"/>
    <w:rsid w:val="006160E9"/>
    <w:rsid w:val="00616276"/>
    <w:rsid w:val="00616345"/>
    <w:rsid w:val="0061668A"/>
    <w:rsid w:val="00616D12"/>
    <w:rsid w:val="00616D56"/>
    <w:rsid w:val="00616FC3"/>
    <w:rsid w:val="006174A0"/>
    <w:rsid w:val="00617684"/>
    <w:rsid w:val="0061792E"/>
    <w:rsid w:val="00617A90"/>
    <w:rsid w:val="00617A95"/>
    <w:rsid w:val="00617D4F"/>
    <w:rsid w:val="00617D8B"/>
    <w:rsid w:val="0062014C"/>
    <w:rsid w:val="0062017B"/>
    <w:rsid w:val="00620214"/>
    <w:rsid w:val="006203F1"/>
    <w:rsid w:val="0062046B"/>
    <w:rsid w:val="00620475"/>
    <w:rsid w:val="00620642"/>
    <w:rsid w:val="00620776"/>
    <w:rsid w:val="00620790"/>
    <w:rsid w:val="006208C1"/>
    <w:rsid w:val="00620928"/>
    <w:rsid w:val="00620978"/>
    <w:rsid w:val="006209FC"/>
    <w:rsid w:val="00620A7A"/>
    <w:rsid w:val="00620B68"/>
    <w:rsid w:val="00620BBD"/>
    <w:rsid w:val="00620CD6"/>
    <w:rsid w:val="00621027"/>
    <w:rsid w:val="006211B0"/>
    <w:rsid w:val="006216E8"/>
    <w:rsid w:val="00621845"/>
    <w:rsid w:val="006218CB"/>
    <w:rsid w:val="00621C13"/>
    <w:rsid w:val="00621C51"/>
    <w:rsid w:val="00621DB9"/>
    <w:rsid w:val="00621F42"/>
    <w:rsid w:val="00622053"/>
    <w:rsid w:val="006224C1"/>
    <w:rsid w:val="0062256D"/>
    <w:rsid w:val="006227D1"/>
    <w:rsid w:val="006227DA"/>
    <w:rsid w:val="006228EE"/>
    <w:rsid w:val="00622968"/>
    <w:rsid w:val="00622A8D"/>
    <w:rsid w:val="00622E24"/>
    <w:rsid w:val="00622F9A"/>
    <w:rsid w:val="00622FA9"/>
    <w:rsid w:val="00623212"/>
    <w:rsid w:val="006234F4"/>
    <w:rsid w:val="006234FF"/>
    <w:rsid w:val="006236A4"/>
    <w:rsid w:val="00623772"/>
    <w:rsid w:val="0062381A"/>
    <w:rsid w:val="0062399C"/>
    <w:rsid w:val="00623AD6"/>
    <w:rsid w:val="00623CEB"/>
    <w:rsid w:val="00623DDA"/>
    <w:rsid w:val="00623E0C"/>
    <w:rsid w:val="00623EA4"/>
    <w:rsid w:val="00623FD8"/>
    <w:rsid w:val="00624004"/>
    <w:rsid w:val="00624118"/>
    <w:rsid w:val="00624157"/>
    <w:rsid w:val="00624246"/>
    <w:rsid w:val="00624284"/>
    <w:rsid w:val="006246EA"/>
    <w:rsid w:val="006247A9"/>
    <w:rsid w:val="006247B2"/>
    <w:rsid w:val="006248E1"/>
    <w:rsid w:val="00624E80"/>
    <w:rsid w:val="00624F6E"/>
    <w:rsid w:val="0062504C"/>
    <w:rsid w:val="006252EA"/>
    <w:rsid w:val="00625335"/>
    <w:rsid w:val="00625367"/>
    <w:rsid w:val="00625441"/>
    <w:rsid w:val="0062544C"/>
    <w:rsid w:val="0062547C"/>
    <w:rsid w:val="006254E7"/>
    <w:rsid w:val="00625714"/>
    <w:rsid w:val="0062576E"/>
    <w:rsid w:val="006257F6"/>
    <w:rsid w:val="00625877"/>
    <w:rsid w:val="00625C2E"/>
    <w:rsid w:val="00625E04"/>
    <w:rsid w:val="00626160"/>
    <w:rsid w:val="006261BF"/>
    <w:rsid w:val="00626240"/>
    <w:rsid w:val="0062635C"/>
    <w:rsid w:val="00626467"/>
    <w:rsid w:val="006264BD"/>
    <w:rsid w:val="0062685F"/>
    <w:rsid w:val="006269B8"/>
    <w:rsid w:val="00626B46"/>
    <w:rsid w:val="00626B84"/>
    <w:rsid w:val="00626C1C"/>
    <w:rsid w:val="006270BB"/>
    <w:rsid w:val="0062736B"/>
    <w:rsid w:val="00627569"/>
    <w:rsid w:val="00627728"/>
    <w:rsid w:val="00627793"/>
    <w:rsid w:val="00627811"/>
    <w:rsid w:val="00627918"/>
    <w:rsid w:val="00627A6D"/>
    <w:rsid w:val="00627DCD"/>
    <w:rsid w:val="00627E09"/>
    <w:rsid w:val="00627E4B"/>
    <w:rsid w:val="00627E80"/>
    <w:rsid w:val="00627EF7"/>
    <w:rsid w:val="00627F3B"/>
    <w:rsid w:val="006301DB"/>
    <w:rsid w:val="0063066D"/>
    <w:rsid w:val="0063069C"/>
    <w:rsid w:val="00630741"/>
    <w:rsid w:val="0063092D"/>
    <w:rsid w:val="006309C0"/>
    <w:rsid w:val="00630B72"/>
    <w:rsid w:val="00630C32"/>
    <w:rsid w:val="00630F15"/>
    <w:rsid w:val="00630FD9"/>
    <w:rsid w:val="00631083"/>
    <w:rsid w:val="0063135A"/>
    <w:rsid w:val="006313F3"/>
    <w:rsid w:val="006313F5"/>
    <w:rsid w:val="006313F6"/>
    <w:rsid w:val="006315E8"/>
    <w:rsid w:val="00631630"/>
    <w:rsid w:val="006316BD"/>
    <w:rsid w:val="00631959"/>
    <w:rsid w:val="00631B5E"/>
    <w:rsid w:val="00631EA2"/>
    <w:rsid w:val="0063210A"/>
    <w:rsid w:val="00632168"/>
    <w:rsid w:val="006323AB"/>
    <w:rsid w:val="0063245E"/>
    <w:rsid w:val="00632714"/>
    <w:rsid w:val="00632905"/>
    <w:rsid w:val="00632C54"/>
    <w:rsid w:val="00632DC3"/>
    <w:rsid w:val="00632E50"/>
    <w:rsid w:val="00632E5A"/>
    <w:rsid w:val="0063345B"/>
    <w:rsid w:val="00633667"/>
    <w:rsid w:val="00633681"/>
    <w:rsid w:val="006339CC"/>
    <w:rsid w:val="00633A2A"/>
    <w:rsid w:val="00633E17"/>
    <w:rsid w:val="00634375"/>
    <w:rsid w:val="0063449A"/>
    <w:rsid w:val="00634716"/>
    <w:rsid w:val="0063472F"/>
    <w:rsid w:val="00634AE4"/>
    <w:rsid w:val="00634C07"/>
    <w:rsid w:val="00634C0C"/>
    <w:rsid w:val="00634C7F"/>
    <w:rsid w:val="00634F9A"/>
    <w:rsid w:val="00635055"/>
    <w:rsid w:val="00635264"/>
    <w:rsid w:val="0063541F"/>
    <w:rsid w:val="00635460"/>
    <w:rsid w:val="00635723"/>
    <w:rsid w:val="00635744"/>
    <w:rsid w:val="0063574B"/>
    <w:rsid w:val="00635BC8"/>
    <w:rsid w:val="00635C9A"/>
    <w:rsid w:val="00635F09"/>
    <w:rsid w:val="00636116"/>
    <w:rsid w:val="00636271"/>
    <w:rsid w:val="0063661B"/>
    <w:rsid w:val="00636A26"/>
    <w:rsid w:val="00636CD9"/>
    <w:rsid w:val="00636D07"/>
    <w:rsid w:val="00636D11"/>
    <w:rsid w:val="00636EC0"/>
    <w:rsid w:val="00637017"/>
    <w:rsid w:val="0063709D"/>
    <w:rsid w:val="006371F9"/>
    <w:rsid w:val="006379C0"/>
    <w:rsid w:val="00637C63"/>
    <w:rsid w:val="00637F56"/>
    <w:rsid w:val="00637FA5"/>
    <w:rsid w:val="00637FD1"/>
    <w:rsid w:val="00637FD3"/>
    <w:rsid w:val="00637FF8"/>
    <w:rsid w:val="00640103"/>
    <w:rsid w:val="006401EB"/>
    <w:rsid w:val="00640204"/>
    <w:rsid w:val="00640301"/>
    <w:rsid w:val="006403D5"/>
    <w:rsid w:val="006403E9"/>
    <w:rsid w:val="0064043B"/>
    <w:rsid w:val="00640645"/>
    <w:rsid w:val="006406B0"/>
    <w:rsid w:val="00640709"/>
    <w:rsid w:val="0064074B"/>
    <w:rsid w:val="00640974"/>
    <w:rsid w:val="006409EF"/>
    <w:rsid w:val="006409F4"/>
    <w:rsid w:val="00640C3B"/>
    <w:rsid w:val="00640F94"/>
    <w:rsid w:val="0064136A"/>
    <w:rsid w:val="006414F0"/>
    <w:rsid w:val="00642044"/>
    <w:rsid w:val="00642345"/>
    <w:rsid w:val="006426AB"/>
    <w:rsid w:val="006427D6"/>
    <w:rsid w:val="00642B9E"/>
    <w:rsid w:val="00642BDC"/>
    <w:rsid w:val="00642D13"/>
    <w:rsid w:val="00642DB4"/>
    <w:rsid w:val="00642E82"/>
    <w:rsid w:val="0064308A"/>
    <w:rsid w:val="006432CB"/>
    <w:rsid w:val="0064330C"/>
    <w:rsid w:val="00643331"/>
    <w:rsid w:val="006433DB"/>
    <w:rsid w:val="00643472"/>
    <w:rsid w:val="006437D6"/>
    <w:rsid w:val="00643B8D"/>
    <w:rsid w:val="00643BD1"/>
    <w:rsid w:val="00643C19"/>
    <w:rsid w:val="00643C5D"/>
    <w:rsid w:val="00643CBF"/>
    <w:rsid w:val="00643D9E"/>
    <w:rsid w:val="00644338"/>
    <w:rsid w:val="0064433E"/>
    <w:rsid w:val="00644556"/>
    <w:rsid w:val="0064472E"/>
    <w:rsid w:val="00644851"/>
    <w:rsid w:val="006448C0"/>
    <w:rsid w:val="00644A9A"/>
    <w:rsid w:val="00644C73"/>
    <w:rsid w:val="00644DCB"/>
    <w:rsid w:val="00645202"/>
    <w:rsid w:val="006452E5"/>
    <w:rsid w:val="006453BD"/>
    <w:rsid w:val="0064591D"/>
    <w:rsid w:val="00645A23"/>
    <w:rsid w:val="00645A5F"/>
    <w:rsid w:val="00645C89"/>
    <w:rsid w:val="00645E9D"/>
    <w:rsid w:val="00646390"/>
    <w:rsid w:val="006463DA"/>
    <w:rsid w:val="006463EA"/>
    <w:rsid w:val="0064641E"/>
    <w:rsid w:val="006465C5"/>
    <w:rsid w:val="006466C8"/>
    <w:rsid w:val="00646845"/>
    <w:rsid w:val="00646997"/>
    <w:rsid w:val="00646E71"/>
    <w:rsid w:val="00647064"/>
    <w:rsid w:val="00647079"/>
    <w:rsid w:val="0064720E"/>
    <w:rsid w:val="0064776F"/>
    <w:rsid w:val="006477F0"/>
    <w:rsid w:val="00647927"/>
    <w:rsid w:val="006479E2"/>
    <w:rsid w:val="00647B26"/>
    <w:rsid w:val="00647FDF"/>
    <w:rsid w:val="006502FF"/>
    <w:rsid w:val="00650421"/>
    <w:rsid w:val="00650802"/>
    <w:rsid w:val="00650921"/>
    <w:rsid w:val="00650B85"/>
    <w:rsid w:val="00651022"/>
    <w:rsid w:val="006512AA"/>
    <w:rsid w:val="00651405"/>
    <w:rsid w:val="00651C8B"/>
    <w:rsid w:val="00651DE2"/>
    <w:rsid w:val="00651F6C"/>
    <w:rsid w:val="00651FFB"/>
    <w:rsid w:val="006521D8"/>
    <w:rsid w:val="0065243C"/>
    <w:rsid w:val="00652660"/>
    <w:rsid w:val="006529B0"/>
    <w:rsid w:val="00652A0A"/>
    <w:rsid w:val="00652C2B"/>
    <w:rsid w:val="00652C9C"/>
    <w:rsid w:val="00652CE1"/>
    <w:rsid w:val="00652D11"/>
    <w:rsid w:val="00652F95"/>
    <w:rsid w:val="00653468"/>
    <w:rsid w:val="00653868"/>
    <w:rsid w:val="00653B88"/>
    <w:rsid w:val="00653D12"/>
    <w:rsid w:val="00653DA7"/>
    <w:rsid w:val="00653F9C"/>
    <w:rsid w:val="006540BC"/>
    <w:rsid w:val="006541A4"/>
    <w:rsid w:val="00654328"/>
    <w:rsid w:val="006545C6"/>
    <w:rsid w:val="006545E8"/>
    <w:rsid w:val="00654B39"/>
    <w:rsid w:val="00654CDF"/>
    <w:rsid w:val="0065511B"/>
    <w:rsid w:val="00655243"/>
    <w:rsid w:val="00655353"/>
    <w:rsid w:val="00656027"/>
    <w:rsid w:val="006564A2"/>
    <w:rsid w:val="00656564"/>
    <w:rsid w:val="0065658A"/>
    <w:rsid w:val="00656ADD"/>
    <w:rsid w:val="00656AFF"/>
    <w:rsid w:val="00656BCB"/>
    <w:rsid w:val="00656E92"/>
    <w:rsid w:val="00656F37"/>
    <w:rsid w:val="00656FE3"/>
    <w:rsid w:val="00657007"/>
    <w:rsid w:val="00657024"/>
    <w:rsid w:val="006571D5"/>
    <w:rsid w:val="00657447"/>
    <w:rsid w:val="0065787A"/>
    <w:rsid w:val="00657A37"/>
    <w:rsid w:val="00657B04"/>
    <w:rsid w:val="00657E46"/>
    <w:rsid w:val="006601BF"/>
    <w:rsid w:val="00660434"/>
    <w:rsid w:val="00660E69"/>
    <w:rsid w:val="00660E8B"/>
    <w:rsid w:val="00660EAA"/>
    <w:rsid w:val="00661199"/>
    <w:rsid w:val="00661306"/>
    <w:rsid w:val="0066165F"/>
    <w:rsid w:val="006616DE"/>
    <w:rsid w:val="00661922"/>
    <w:rsid w:val="00661B3E"/>
    <w:rsid w:val="00661B9A"/>
    <w:rsid w:val="00661E34"/>
    <w:rsid w:val="00662039"/>
    <w:rsid w:val="0066210A"/>
    <w:rsid w:val="00662379"/>
    <w:rsid w:val="006623FA"/>
    <w:rsid w:val="006625E0"/>
    <w:rsid w:val="0066262C"/>
    <w:rsid w:val="006626B8"/>
    <w:rsid w:val="006629F7"/>
    <w:rsid w:val="00662D35"/>
    <w:rsid w:val="00662DAD"/>
    <w:rsid w:val="00662DFA"/>
    <w:rsid w:val="00662EC4"/>
    <w:rsid w:val="00663150"/>
    <w:rsid w:val="00663222"/>
    <w:rsid w:val="0066322A"/>
    <w:rsid w:val="00663791"/>
    <w:rsid w:val="00663A7B"/>
    <w:rsid w:val="00663B8A"/>
    <w:rsid w:val="00663C2D"/>
    <w:rsid w:val="00663CEF"/>
    <w:rsid w:val="00663E25"/>
    <w:rsid w:val="00663EB9"/>
    <w:rsid w:val="00663FD4"/>
    <w:rsid w:val="00664065"/>
    <w:rsid w:val="0066440B"/>
    <w:rsid w:val="006647E7"/>
    <w:rsid w:val="00664895"/>
    <w:rsid w:val="00664966"/>
    <w:rsid w:val="00664A1C"/>
    <w:rsid w:val="00664A8E"/>
    <w:rsid w:val="00664D67"/>
    <w:rsid w:val="0066500B"/>
    <w:rsid w:val="006652B0"/>
    <w:rsid w:val="00665306"/>
    <w:rsid w:val="0066546F"/>
    <w:rsid w:val="00665495"/>
    <w:rsid w:val="006658DE"/>
    <w:rsid w:val="006658F0"/>
    <w:rsid w:val="006659B2"/>
    <w:rsid w:val="006659C1"/>
    <w:rsid w:val="00665CF4"/>
    <w:rsid w:val="00665D31"/>
    <w:rsid w:val="00665DB1"/>
    <w:rsid w:val="00665E27"/>
    <w:rsid w:val="00665ECD"/>
    <w:rsid w:val="00666626"/>
    <w:rsid w:val="006667E8"/>
    <w:rsid w:val="00666967"/>
    <w:rsid w:val="00666C12"/>
    <w:rsid w:val="00666F2B"/>
    <w:rsid w:val="00666F2F"/>
    <w:rsid w:val="00667015"/>
    <w:rsid w:val="00667135"/>
    <w:rsid w:val="00667247"/>
    <w:rsid w:val="0066748D"/>
    <w:rsid w:val="00667590"/>
    <w:rsid w:val="00667725"/>
    <w:rsid w:val="006679B5"/>
    <w:rsid w:val="00667BF9"/>
    <w:rsid w:val="00667C86"/>
    <w:rsid w:val="00667F0F"/>
    <w:rsid w:val="00670733"/>
    <w:rsid w:val="00670848"/>
    <w:rsid w:val="00670B7C"/>
    <w:rsid w:val="00670C38"/>
    <w:rsid w:val="00670C88"/>
    <w:rsid w:val="00670CA5"/>
    <w:rsid w:val="00670FCD"/>
    <w:rsid w:val="00671046"/>
    <w:rsid w:val="00671069"/>
    <w:rsid w:val="00671180"/>
    <w:rsid w:val="0067167B"/>
    <w:rsid w:val="006718A0"/>
    <w:rsid w:val="00671A27"/>
    <w:rsid w:val="00671A42"/>
    <w:rsid w:val="00671AB7"/>
    <w:rsid w:val="00671E20"/>
    <w:rsid w:val="0067251B"/>
    <w:rsid w:val="0067261F"/>
    <w:rsid w:val="0067285E"/>
    <w:rsid w:val="00672AEA"/>
    <w:rsid w:val="00672B07"/>
    <w:rsid w:val="00672C87"/>
    <w:rsid w:val="00672DBC"/>
    <w:rsid w:val="00672F2B"/>
    <w:rsid w:val="00673028"/>
    <w:rsid w:val="00673048"/>
    <w:rsid w:val="00673180"/>
    <w:rsid w:val="006731C3"/>
    <w:rsid w:val="006735FA"/>
    <w:rsid w:val="0067366B"/>
    <w:rsid w:val="0067378D"/>
    <w:rsid w:val="0067382E"/>
    <w:rsid w:val="00673A0B"/>
    <w:rsid w:val="00673A82"/>
    <w:rsid w:val="00673BB5"/>
    <w:rsid w:val="00673D1B"/>
    <w:rsid w:val="00673EFE"/>
    <w:rsid w:val="00674089"/>
    <w:rsid w:val="00674176"/>
    <w:rsid w:val="0067438C"/>
    <w:rsid w:val="00674490"/>
    <w:rsid w:val="00674521"/>
    <w:rsid w:val="006746F0"/>
    <w:rsid w:val="00674812"/>
    <w:rsid w:val="006751F3"/>
    <w:rsid w:val="0067543E"/>
    <w:rsid w:val="00675865"/>
    <w:rsid w:val="0067595A"/>
    <w:rsid w:val="00675AC9"/>
    <w:rsid w:val="00675B9D"/>
    <w:rsid w:val="00675F9A"/>
    <w:rsid w:val="00676022"/>
    <w:rsid w:val="00676331"/>
    <w:rsid w:val="006768B8"/>
    <w:rsid w:val="006769AA"/>
    <w:rsid w:val="006769EF"/>
    <w:rsid w:val="00676A26"/>
    <w:rsid w:val="00676B4A"/>
    <w:rsid w:val="00676E3F"/>
    <w:rsid w:val="006771F6"/>
    <w:rsid w:val="00677290"/>
    <w:rsid w:val="006773D5"/>
    <w:rsid w:val="006775A4"/>
    <w:rsid w:val="006776D9"/>
    <w:rsid w:val="00677886"/>
    <w:rsid w:val="006779F9"/>
    <w:rsid w:val="00677A2C"/>
    <w:rsid w:val="00677D03"/>
    <w:rsid w:val="00677D04"/>
    <w:rsid w:val="00677E03"/>
    <w:rsid w:val="00677E2A"/>
    <w:rsid w:val="00677E86"/>
    <w:rsid w:val="006800AD"/>
    <w:rsid w:val="006802CA"/>
    <w:rsid w:val="00680367"/>
    <w:rsid w:val="006803AF"/>
    <w:rsid w:val="00680551"/>
    <w:rsid w:val="00680711"/>
    <w:rsid w:val="00680861"/>
    <w:rsid w:val="00680881"/>
    <w:rsid w:val="00680A12"/>
    <w:rsid w:val="00680AE1"/>
    <w:rsid w:val="00680B35"/>
    <w:rsid w:val="00680D60"/>
    <w:rsid w:val="00680EBE"/>
    <w:rsid w:val="00680F5E"/>
    <w:rsid w:val="0068113F"/>
    <w:rsid w:val="006811A5"/>
    <w:rsid w:val="00681261"/>
    <w:rsid w:val="006812C7"/>
    <w:rsid w:val="006814B1"/>
    <w:rsid w:val="00681690"/>
    <w:rsid w:val="00681735"/>
    <w:rsid w:val="00681827"/>
    <w:rsid w:val="00681AAB"/>
    <w:rsid w:val="00681BE4"/>
    <w:rsid w:val="00681CA5"/>
    <w:rsid w:val="00681F69"/>
    <w:rsid w:val="00682065"/>
    <w:rsid w:val="00682327"/>
    <w:rsid w:val="00682803"/>
    <w:rsid w:val="00682C11"/>
    <w:rsid w:val="00682C14"/>
    <w:rsid w:val="00682CAF"/>
    <w:rsid w:val="00682D80"/>
    <w:rsid w:val="00682DCD"/>
    <w:rsid w:val="00682EA8"/>
    <w:rsid w:val="00682F78"/>
    <w:rsid w:val="006835B3"/>
    <w:rsid w:val="00683913"/>
    <w:rsid w:val="00683AFD"/>
    <w:rsid w:val="00683B18"/>
    <w:rsid w:val="00683C97"/>
    <w:rsid w:val="00684189"/>
    <w:rsid w:val="006844FA"/>
    <w:rsid w:val="006845EF"/>
    <w:rsid w:val="00684656"/>
    <w:rsid w:val="00684747"/>
    <w:rsid w:val="00684757"/>
    <w:rsid w:val="0068477C"/>
    <w:rsid w:val="00684951"/>
    <w:rsid w:val="00684D00"/>
    <w:rsid w:val="00684EC0"/>
    <w:rsid w:val="00684FC8"/>
    <w:rsid w:val="006852A5"/>
    <w:rsid w:val="006853D1"/>
    <w:rsid w:val="0068548F"/>
    <w:rsid w:val="00685616"/>
    <w:rsid w:val="006857E4"/>
    <w:rsid w:val="0068587C"/>
    <w:rsid w:val="00685C6F"/>
    <w:rsid w:val="00685DFF"/>
    <w:rsid w:val="00685F20"/>
    <w:rsid w:val="006860EF"/>
    <w:rsid w:val="00686533"/>
    <w:rsid w:val="006867B5"/>
    <w:rsid w:val="00686C86"/>
    <w:rsid w:val="00686E5D"/>
    <w:rsid w:val="00687135"/>
    <w:rsid w:val="0068726B"/>
    <w:rsid w:val="0068748A"/>
    <w:rsid w:val="00687736"/>
    <w:rsid w:val="006879B4"/>
    <w:rsid w:val="00687A24"/>
    <w:rsid w:val="00687B5D"/>
    <w:rsid w:val="00687CA6"/>
    <w:rsid w:val="00687D04"/>
    <w:rsid w:val="00687E6B"/>
    <w:rsid w:val="006900B7"/>
    <w:rsid w:val="00690378"/>
    <w:rsid w:val="006904AA"/>
    <w:rsid w:val="0069066E"/>
    <w:rsid w:val="006906DF"/>
    <w:rsid w:val="00690716"/>
    <w:rsid w:val="00690A04"/>
    <w:rsid w:val="00690CE8"/>
    <w:rsid w:val="00690F14"/>
    <w:rsid w:val="006910F5"/>
    <w:rsid w:val="0069125D"/>
    <w:rsid w:val="006912B2"/>
    <w:rsid w:val="006913A3"/>
    <w:rsid w:val="006915D2"/>
    <w:rsid w:val="006919A4"/>
    <w:rsid w:val="00691E8A"/>
    <w:rsid w:val="00692124"/>
    <w:rsid w:val="00692274"/>
    <w:rsid w:val="006922D9"/>
    <w:rsid w:val="0069232E"/>
    <w:rsid w:val="00692432"/>
    <w:rsid w:val="00692FA2"/>
    <w:rsid w:val="00692FB3"/>
    <w:rsid w:val="00693113"/>
    <w:rsid w:val="00693A1D"/>
    <w:rsid w:val="00693AD7"/>
    <w:rsid w:val="00693E46"/>
    <w:rsid w:val="00694330"/>
    <w:rsid w:val="006951A7"/>
    <w:rsid w:val="0069522C"/>
    <w:rsid w:val="0069532D"/>
    <w:rsid w:val="00695596"/>
    <w:rsid w:val="006962D9"/>
    <w:rsid w:val="00696623"/>
    <w:rsid w:val="00696715"/>
    <w:rsid w:val="00696995"/>
    <w:rsid w:val="00696AA9"/>
    <w:rsid w:val="00696AE6"/>
    <w:rsid w:val="00696CD4"/>
    <w:rsid w:val="00696DCE"/>
    <w:rsid w:val="006970CE"/>
    <w:rsid w:val="0069725E"/>
    <w:rsid w:val="006973F8"/>
    <w:rsid w:val="00697665"/>
    <w:rsid w:val="0069777A"/>
    <w:rsid w:val="00697878"/>
    <w:rsid w:val="00697A9D"/>
    <w:rsid w:val="00697B14"/>
    <w:rsid w:val="00697DA9"/>
    <w:rsid w:val="00697F96"/>
    <w:rsid w:val="006A06A7"/>
    <w:rsid w:val="006A0982"/>
    <w:rsid w:val="006A0B78"/>
    <w:rsid w:val="006A0C3F"/>
    <w:rsid w:val="006A0CD5"/>
    <w:rsid w:val="006A0F31"/>
    <w:rsid w:val="006A1232"/>
    <w:rsid w:val="006A124D"/>
    <w:rsid w:val="006A140A"/>
    <w:rsid w:val="006A14D1"/>
    <w:rsid w:val="006A17E5"/>
    <w:rsid w:val="006A1921"/>
    <w:rsid w:val="006A1A2B"/>
    <w:rsid w:val="006A1AAA"/>
    <w:rsid w:val="006A1D21"/>
    <w:rsid w:val="006A1EFB"/>
    <w:rsid w:val="006A200D"/>
    <w:rsid w:val="006A209D"/>
    <w:rsid w:val="006A215E"/>
    <w:rsid w:val="006A26E2"/>
    <w:rsid w:val="006A274A"/>
    <w:rsid w:val="006A2909"/>
    <w:rsid w:val="006A2948"/>
    <w:rsid w:val="006A2F3E"/>
    <w:rsid w:val="006A2F78"/>
    <w:rsid w:val="006A2FF0"/>
    <w:rsid w:val="006A3097"/>
    <w:rsid w:val="006A30AD"/>
    <w:rsid w:val="006A30B6"/>
    <w:rsid w:val="006A3320"/>
    <w:rsid w:val="006A3437"/>
    <w:rsid w:val="006A3705"/>
    <w:rsid w:val="006A3AAA"/>
    <w:rsid w:val="006A3ABA"/>
    <w:rsid w:val="006A3B48"/>
    <w:rsid w:val="006A43D5"/>
    <w:rsid w:val="006A43F3"/>
    <w:rsid w:val="006A4553"/>
    <w:rsid w:val="006A47F3"/>
    <w:rsid w:val="006A47F9"/>
    <w:rsid w:val="006A489E"/>
    <w:rsid w:val="006A4926"/>
    <w:rsid w:val="006A49A7"/>
    <w:rsid w:val="006A49CB"/>
    <w:rsid w:val="006A4AD4"/>
    <w:rsid w:val="006A4C6B"/>
    <w:rsid w:val="006A4CC0"/>
    <w:rsid w:val="006A4F75"/>
    <w:rsid w:val="006A513E"/>
    <w:rsid w:val="006A5184"/>
    <w:rsid w:val="006A51D4"/>
    <w:rsid w:val="006A52A7"/>
    <w:rsid w:val="006A52FC"/>
    <w:rsid w:val="006A5510"/>
    <w:rsid w:val="006A567F"/>
    <w:rsid w:val="006A5997"/>
    <w:rsid w:val="006A5E47"/>
    <w:rsid w:val="006A5FE1"/>
    <w:rsid w:val="006A61FB"/>
    <w:rsid w:val="006A623F"/>
    <w:rsid w:val="006A624E"/>
    <w:rsid w:val="006A6324"/>
    <w:rsid w:val="006A6332"/>
    <w:rsid w:val="006A63D8"/>
    <w:rsid w:val="006A6749"/>
    <w:rsid w:val="006A68AA"/>
    <w:rsid w:val="006A6B64"/>
    <w:rsid w:val="006A6B6F"/>
    <w:rsid w:val="006A6C5B"/>
    <w:rsid w:val="006A6DCC"/>
    <w:rsid w:val="006A6E18"/>
    <w:rsid w:val="006A70C0"/>
    <w:rsid w:val="006A717A"/>
    <w:rsid w:val="006A74C0"/>
    <w:rsid w:val="006A75B4"/>
    <w:rsid w:val="006A75C2"/>
    <w:rsid w:val="006A7731"/>
    <w:rsid w:val="006A784C"/>
    <w:rsid w:val="006A79CB"/>
    <w:rsid w:val="006A7CD2"/>
    <w:rsid w:val="006A7E9B"/>
    <w:rsid w:val="006A7FB2"/>
    <w:rsid w:val="006B00CD"/>
    <w:rsid w:val="006B01E7"/>
    <w:rsid w:val="006B038F"/>
    <w:rsid w:val="006B04DD"/>
    <w:rsid w:val="006B084B"/>
    <w:rsid w:val="006B0AF0"/>
    <w:rsid w:val="006B0D8F"/>
    <w:rsid w:val="006B0E33"/>
    <w:rsid w:val="006B124C"/>
    <w:rsid w:val="006B1405"/>
    <w:rsid w:val="006B1540"/>
    <w:rsid w:val="006B15B5"/>
    <w:rsid w:val="006B160F"/>
    <w:rsid w:val="006B2127"/>
    <w:rsid w:val="006B2128"/>
    <w:rsid w:val="006B230D"/>
    <w:rsid w:val="006B2367"/>
    <w:rsid w:val="006B2478"/>
    <w:rsid w:val="006B2577"/>
    <w:rsid w:val="006B257A"/>
    <w:rsid w:val="006B262E"/>
    <w:rsid w:val="006B268B"/>
    <w:rsid w:val="006B26E4"/>
    <w:rsid w:val="006B2797"/>
    <w:rsid w:val="006B28AA"/>
    <w:rsid w:val="006B2A60"/>
    <w:rsid w:val="006B2C9F"/>
    <w:rsid w:val="006B2E1D"/>
    <w:rsid w:val="006B2FCC"/>
    <w:rsid w:val="006B3119"/>
    <w:rsid w:val="006B31A6"/>
    <w:rsid w:val="006B31FA"/>
    <w:rsid w:val="006B32C3"/>
    <w:rsid w:val="006B3515"/>
    <w:rsid w:val="006B3685"/>
    <w:rsid w:val="006B3962"/>
    <w:rsid w:val="006B3F34"/>
    <w:rsid w:val="006B3FB6"/>
    <w:rsid w:val="006B40BB"/>
    <w:rsid w:val="006B4119"/>
    <w:rsid w:val="006B413C"/>
    <w:rsid w:val="006B4570"/>
    <w:rsid w:val="006B45B1"/>
    <w:rsid w:val="006B4830"/>
    <w:rsid w:val="006B48AD"/>
    <w:rsid w:val="006B4A2F"/>
    <w:rsid w:val="006B4AFE"/>
    <w:rsid w:val="006B4B2E"/>
    <w:rsid w:val="006B4B4F"/>
    <w:rsid w:val="006B4C4D"/>
    <w:rsid w:val="006B4CAA"/>
    <w:rsid w:val="006B5128"/>
    <w:rsid w:val="006B525A"/>
    <w:rsid w:val="006B52FB"/>
    <w:rsid w:val="006B563A"/>
    <w:rsid w:val="006B578F"/>
    <w:rsid w:val="006B59E9"/>
    <w:rsid w:val="006B5E9E"/>
    <w:rsid w:val="006B5F0E"/>
    <w:rsid w:val="006B5FB0"/>
    <w:rsid w:val="006B6040"/>
    <w:rsid w:val="006B6488"/>
    <w:rsid w:val="006B65CD"/>
    <w:rsid w:val="006B69B8"/>
    <w:rsid w:val="006B6AF3"/>
    <w:rsid w:val="006B6B00"/>
    <w:rsid w:val="006B6C7D"/>
    <w:rsid w:val="006B6D61"/>
    <w:rsid w:val="006B6D6A"/>
    <w:rsid w:val="006B6DA1"/>
    <w:rsid w:val="006B6ED3"/>
    <w:rsid w:val="006B72AC"/>
    <w:rsid w:val="006B743B"/>
    <w:rsid w:val="006B7537"/>
    <w:rsid w:val="006B76A8"/>
    <w:rsid w:val="006B79EC"/>
    <w:rsid w:val="006B7ABF"/>
    <w:rsid w:val="006B7FEA"/>
    <w:rsid w:val="006C006B"/>
    <w:rsid w:val="006C006D"/>
    <w:rsid w:val="006C0078"/>
    <w:rsid w:val="006C00F5"/>
    <w:rsid w:val="006C026A"/>
    <w:rsid w:val="006C042E"/>
    <w:rsid w:val="006C0689"/>
    <w:rsid w:val="006C0830"/>
    <w:rsid w:val="006C086F"/>
    <w:rsid w:val="006C0B12"/>
    <w:rsid w:val="006C0B4C"/>
    <w:rsid w:val="006C0BFE"/>
    <w:rsid w:val="006C0C7A"/>
    <w:rsid w:val="006C0FEA"/>
    <w:rsid w:val="006C1329"/>
    <w:rsid w:val="006C15FB"/>
    <w:rsid w:val="006C175E"/>
    <w:rsid w:val="006C197B"/>
    <w:rsid w:val="006C1B0E"/>
    <w:rsid w:val="006C1DA1"/>
    <w:rsid w:val="006C1FBC"/>
    <w:rsid w:val="006C1FD4"/>
    <w:rsid w:val="006C21E9"/>
    <w:rsid w:val="006C27E0"/>
    <w:rsid w:val="006C2C38"/>
    <w:rsid w:val="006C2CE6"/>
    <w:rsid w:val="006C2CF7"/>
    <w:rsid w:val="006C2D9A"/>
    <w:rsid w:val="006C2E78"/>
    <w:rsid w:val="006C2EEE"/>
    <w:rsid w:val="006C3025"/>
    <w:rsid w:val="006C304F"/>
    <w:rsid w:val="006C3139"/>
    <w:rsid w:val="006C31AD"/>
    <w:rsid w:val="006C372C"/>
    <w:rsid w:val="006C38BD"/>
    <w:rsid w:val="006C3D0B"/>
    <w:rsid w:val="006C3D3A"/>
    <w:rsid w:val="006C3F0A"/>
    <w:rsid w:val="006C3F54"/>
    <w:rsid w:val="006C3F68"/>
    <w:rsid w:val="006C4205"/>
    <w:rsid w:val="006C424D"/>
    <w:rsid w:val="006C4267"/>
    <w:rsid w:val="006C45BB"/>
    <w:rsid w:val="006C4747"/>
    <w:rsid w:val="006C48DC"/>
    <w:rsid w:val="006C49A9"/>
    <w:rsid w:val="006C4BBE"/>
    <w:rsid w:val="006C4D5F"/>
    <w:rsid w:val="006C4D65"/>
    <w:rsid w:val="006C4DB3"/>
    <w:rsid w:val="006C4DB7"/>
    <w:rsid w:val="006C4F61"/>
    <w:rsid w:val="006C5184"/>
    <w:rsid w:val="006C51E4"/>
    <w:rsid w:val="006C53AB"/>
    <w:rsid w:val="006C5674"/>
    <w:rsid w:val="006C5747"/>
    <w:rsid w:val="006C5766"/>
    <w:rsid w:val="006C5A68"/>
    <w:rsid w:val="006C5BA0"/>
    <w:rsid w:val="006C6044"/>
    <w:rsid w:val="006C605B"/>
    <w:rsid w:val="006C632E"/>
    <w:rsid w:val="006C6384"/>
    <w:rsid w:val="006C6649"/>
    <w:rsid w:val="006C670E"/>
    <w:rsid w:val="006C67DD"/>
    <w:rsid w:val="006C683B"/>
    <w:rsid w:val="006C6AF8"/>
    <w:rsid w:val="006C6C14"/>
    <w:rsid w:val="006C6E1F"/>
    <w:rsid w:val="006C6E7B"/>
    <w:rsid w:val="006C6F80"/>
    <w:rsid w:val="006C6FD6"/>
    <w:rsid w:val="006C708E"/>
    <w:rsid w:val="006C7687"/>
    <w:rsid w:val="006C7CF7"/>
    <w:rsid w:val="006C7E03"/>
    <w:rsid w:val="006D009B"/>
    <w:rsid w:val="006D022C"/>
    <w:rsid w:val="006D0514"/>
    <w:rsid w:val="006D056F"/>
    <w:rsid w:val="006D0637"/>
    <w:rsid w:val="006D09B7"/>
    <w:rsid w:val="006D09E5"/>
    <w:rsid w:val="006D0A6F"/>
    <w:rsid w:val="006D0CEF"/>
    <w:rsid w:val="006D118B"/>
    <w:rsid w:val="006D15B4"/>
    <w:rsid w:val="006D16AF"/>
    <w:rsid w:val="006D1811"/>
    <w:rsid w:val="006D1842"/>
    <w:rsid w:val="006D1855"/>
    <w:rsid w:val="006D186B"/>
    <w:rsid w:val="006D188C"/>
    <w:rsid w:val="006D1A99"/>
    <w:rsid w:val="006D1C03"/>
    <w:rsid w:val="006D1D8C"/>
    <w:rsid w:val="006D20CC"/>
    <w:rsid w:val="006D22EF"/>
    <w:rsid w:val="006D2458"/>
    <w:rsid w:val="006D249F"/>
    <w:rsid w:val="006D28B2"/>
    <w:rsid w:val="006D2943"/>
    <w:rsid w:val="006D29C3"/>
    <w:rsid w:val="006D2B63"/>
    <w:rsid w:val="006D2CE1"/>
    <w:rsid w:val="006D2D81"/>
    <w:rsid w:val="006D2E93"/>
    <w:rsid w:val="006D3041"/>
    <w:rsid w:val="006D31FB"/>
    <w:rsid w:val="006D33DA"/>
    <w:rsid w:val="006D33DE"/>
    <w:rsid w:val="006D34B2"/>
    <w:rsid w:val="006D391E"/>
    <w:rsid w:val="006D39A5"/>
    <w:rsid w:val="006D3A28"/>
    <w:rsid w:val="006D3B2C"/>
    <w:rsid w:val="006D3C36"/>
    <w:rsid w:val="006D3C3A"/>
    <w:rsid w:val="006D3CB2"/>
    <w:rsid w:val="006D3CF6"/>
    <w:rsid w:val="006D3F0F"/>
    <w:rsid w:val="006D411C"/>
    <w:rsid w:val="006D41EF"/>
    <w:rsid w:val="006D41F1"/>
    <w:rsid w:val="006D4679"/>
    <w:rsid w:val="006D4721"/>
    <w:rsid w:val="006D47F6"/>
    <w:rsid w:val="006D48CD"/>
    <w:rsid w:val="006D4A3D"/>
    <w:rsid w:val="006D4A55"/>
    <w:rsid w:val="006D4B69"/>
    <w:rsid w:val="006D4C05"/>
    <w:rsid w:val="006D524C"/>
    <w:rsid w:val="006D5372"/>
    <w:rsid w:val="006D54A0"/>
    <w:rsid w:val="006D5518"/>
    <w:rsid w:val="006D57AF"/>
    <w:rsid w:val="006D5832"/>
    <w:rsid w:val="006D5A93"/>
    <w:rsid w:val="006D5F37"/>
    <w:rsid w:val="006D6637"/>
    <w:rsid w:val="006D66F9"/>
    <w:rsid w:val="006D674B"/>
    <w:rsid w:val="006D6835"/>
    <w:rsid w:val="006D69EC"/>
    <w:rsid w:val="006D6B13"/>
    <w:rsid w:val="006D6C78"/>
    <w:rsid w:val="006D6D42"/>
    <w:rsid w:val="006D6F92"/>
    <w:rsid w:val="006D6FDE"/>
    <w:rsid w:val="006D7336"/>
    <w:rsid w:val="006D7477"/>
    <w:rsid w:val="006D7494"/>
    <w:rsid w:val="006D74C6"/>
    <w:rsid w:val="006D7597"/>
    <w:rsid w:val="006D792D"/>
    <w:rsid w:val="006D7938"/>
    <w:rsid w:val="006D7F3A"/>
    <w:rsid w:val="006E0137"/>
    <w:rsid w:val="006E0226"/>
    <w:rsid w:val="006E0278"/>
    <w:rsid w:val="006E04CF"/>
    <w:rsid w:val="006E096E"/>
    <w:rsid w:val="006E0974"/>
    <w:rsid w:val="006E0D5B"/>
    <w:rsid w:val="006E0D9B"/>
    <w:rsid w:val="006E0E87"/>
    <w:rsid w:val="006E109F"/>
    <w:rsid w:val="006E13D5"/>
    <w:rsid w:val="006E1432"/>
    <w:rsid w:val="006E1473"/>
    <w:rsid w:val="006E169C"/>
    <w:rsid w:val="006E16DB"/>
    <w:rsid w:val="006E16FC"/>
    <w:rsid w:val="006E19D2"/>
    <w:rsid w:val="006E1A10"/>
    <w:rsid w:val="006E1BD4"/>
    <w:rsid w:val="006E22C3"/>
    <w:rsid w:val="006E23B5"/>
    <w:rsid w:val="006E23D7"/>
    <w:rsid w:val="006E25D2"/>
    <w:rsid w:val="006E29EA"/>
    <w:rsid w:val="006E2B16"/>
    <w:rsid w:val="006E2C86"/>
    <w:rsid w:val="006E2E03"/>
    <w:rsid w:val="006E2F73"/>
    <w:rsid w:val="006E2FC8"/>
    <w:rsid w:val="006E30A7"/>
    <w:rsid w:val="006E310C"/>
    <w:rsid w:val="006E318B"/>
    <w:rsid w:val="006E34B4"/>
    <w:rsid w:val="006E3653"/>
    <w:rsid w:val="006E36FB"/>
    <w:rsid w:val="006E3855"/>
    <w:rsid w:val="006E3D87"/>
    <w:rsid w:val="006E41BA"/>
    <w:rsid w:val="006E420B"/>
    <w:rsid w:val="006E43C7"/>
    <w:rsid w:val="006E4436"/>
    <w:rsid w:val="006E448C"/>
    <w:rsid w:val="006E455E"/>
    <w:rsid w:val="006E45C0"/>
    <w:rsid w:val="006E461D"/>
    <w:rsid w:val="006E476D"/>
    <w:rsid w:val="006E4CB0"/>
    <w:rsid w:val="006E55DC"/>
    <w:rsid w:val="006E5A3C"/>
    <w:rsid w:val="006E5A93"/>
    <w:rsid w:val="006E5CCC"/>
    <w:rsid w:val="006E5E8D"/>
    <w:rsid w:val="006E5F65"/>
    <w:rsid w:val="006E602E"/>
    <w:rsid w:val="006E61D7"/>
    <w:rsid w:val="006E620A"/>
    <w:rsid w:val="006E6613"/>
    <w:rsid w:val="006E661D"/>
    <w:rsid w:val="006E68FD"/>
    <w:rsid w:val="006E6AA2"/>
    <w:rsid w:val="006E6B27"/>
    <w:rsid w:val="006E6CE8"/>
    <w:rsid w:val="006E6E9C"/>
    <w:rsid w:val="006E6F22"/>
    <w:rsid w:val="006E7102"/>
    <w:rsid w:val="006E732F"/>
    <w:rsid w:val="006E73BD"/>
    <w:rsid w:val="006E73D8"/>
    <w:rsid w:val="006E7416"/>
    <w:rsid w:val="006E7AD9"/>
    <w:rsid w:val="006E7E3F"/>
    <w:rsid w:val="006E7FCA"/>
    <w:rsid w:val="006F03A9"/>
    <w:rsid w:val="006F0491"/>
    <w:rsid w:val="006F0531"/>
    <w:rsid w:val="006F0549"/>
    <w:rsid w:val="006F0569"/>
    <w:rsid w:val="006F0583"/>
    <w:rsid w:val="006F0ADC"/>
    <w:rsid w:val="006F0BA4"/>
    <w:rsid w:val="006F0E3C"/>
    <w:rsid w:val="006F109E"/>
    <w:rsid w:val="006F11F8"/>
    <w:rsid w:val="006F134B"/>
    <w:rsid w:val="006F136F"/>
    <w:rsid w:val="006F1411"/>
    <w:rsid w:val="006F187D"/>
    <w:rsid w:val="006F18A8"/>
    <w:rsid w:val="006F19C4"/>
    <w:rsid w:val="006F1A10"/>
    <w:rsid w:val="006F1AA9"/>
    <w:rsid w:val="006F1C33"/>
    <w:rsid w:val="006F1CED"/>
    <w:rsid w:val="006F1DA4"/>
    <w:rsid w:val="006F2086"/>
    <w:rsid w:val="006F211D"/>
    <w:rsid w:val="006F2198"/>
    <w:rsid w:val="006F22C1"/>
    <w:rsid w:val="006F24AE"/>
    <w:rsid w:val="006F25C3"/>
    <w:rsid w:val="006F27E1"/>
    <w:rsid w:val="006F2BAA"/>
    <w:rsid w:val="006F2BD7"/>
    <w:rsid w:val="006F2C1E"/>
    <w:rsid w:val="006F3446"/>
    <w:rsid w:val="006F3580"/>
    <w:rsid w:val="006F3B02"/>
    <w:rsid w:val="006F3CF4"/>
    <w:rsid w:val="006F3D84"/>
    <w:rsid w:val="006F418B"/>
    <w:rsid w:val="006F4359"/>
    <w:rsid w:val="006F4609"/>
    <w:rsid w:val="006F485E"/>
    <w:rsid w:val="006F4931"/>
    <w:rsid w:val="006F4D67"/>
    <w:rsid w:val="006F501C"/>
    <w:rsid w:val="006F5455"/>
    <w:rsid w:val="006F56AE"/>
    <w:rsid w:val="006F57C6"/>
    <w:rsid w:val="006F58AD"/>
    <w:rsid w:val="006F5964"/>
    <w:rsid w:val="006F5A35"/>
    <w:rsid w:val="006F5AAB"/>
    <w:rsid w:val="006F5AF0"/>
    <w:rsid w:val="006F5AF3"/>
    <w:rsid w:val="006F5E22"/>
    <w:rsid w:val="006F62D2"/>
    <w:rsid w:val="006F6678"/>
    <w:rsid w:val="006F6953"/>
    <w:rsid w:val="006F6B53"/>
    <w:rsid w:val="006F6D6F"/>
    <w:rsid w:val="006F6E0E"/>
    <w:rsid w:val="006F707F"/>
    <w:rsid w:val="006F7235"/>
    <w:rsid w:val="006F72EA"/>
    <w:rsid w:val="006F7B32"/>
    <w:rsid w:val="006F7B6E"/>
    <w:rsid w:val="006F7D88"/>
    <w:rsid w:val="006F7E64"/>
    <w:rsid w:val="006F7F0C"/>
    <w:rsid w:val="006F7F4D"/>
    <w:rsid w:val="00700BC6"/>
    <w:rsid w:val="00700CB2"/>
    <w:rsid w:val="00700EF6"/>
    <w:rsid w:val="00700F09"/>
    <w:rsid w:val="00700F30"/>
    <w:rsid w:val="00700FC2"/>
    <w:rsid w:val="0070115D"/>
    <w:rsid w:val="007011D8"/>
    <w:rsid w:val="0070126F"/>
    <w:rsid w:val="00701690"/>
    <w:rsid w:val="0070169E"/>
    <w:rsid w:val="00701825"/>
    <w:rsid w:val="0070188A"/>
    <w:rsid w:val="00701BB0"/>
    <w:rsid w:val="00701BD2"/>
    <w:rsid w:val="00701BEF"/>
    <w:rsid w:val="00701EB8"/>
    <w:rsid w:val="0070206C"/>
    <w:rsid w:val="00702186"/>
    <w:rsid w:val="007021FB"/>
    <w:rsid w:val="00702329"/>
    <w:rsid w:val="007026EA"/>
    <w:rsid w:val="00702794"/>
    <w:rsid w:val="00702945"/>
    <w:rsid w:val="00702AE5"/>
    <w:rsid w:val="00702B81"/>
    <w:rsid w:val="00702EE3"/>
    <w:rsid w:val="0070310A"/>
    <w:rsid w:val="00703173"/>
    <w:rsid w:val="00703282"/>
    <w:rsid w:val="00703438"/>
    <w:rsid w:val="007034FE"/>
    <w:rsid w:val="00703F45"/>
    <w:rsid w:val="00703F62"/>
    <w:rsid w:val="00704052"/>
    <w:rsid w:val="00704232"/>
    <w:rsid w:val="007042A8"/>
    <w:rsid w:val="0070477D"/>
    <w:rsid w:val="00704873"/>
    <w:rsid w:val="00704CEC"/>
    <w:rsid w:val="00704D78"/>
    <w:rsid w:val="0070531F"/>
    <w:rsid w:val="007053C2"/>
    <w:rsid w:val="007055B6"/>
    <w:rsid w:val="00705ACD"/>
    <w:rsid w:val="00705C8C"/>
    <w:rsid w:val="00705CAB"/>
    <w:rsid w:val="00705CDC"/>
    <w:rsid w:val="00705D19"/>
    <w:rsid w:val="00705E29"/>
    <w:rsid w:val="00705F3E"/>
    <w:rsid w:val="00706102"/>
    <w:rsid w:val="007062A7"/>
    <w:rsid w:val="00706349"/>
    <w:rsid w:val="0070645E"/>
    <w:rsid w:val="0070652D"/>
    <w:rsid w:val="007065BC"/>
    <w:rsid w:val="00706729"/>
    <w:rsid w:val="00706973"/>
    <w:rsid w:val="007070FC"/>
    <w:rsid w:val="007071C9"/>
    <w:rsid w:val="0070749E"/>
    <w:rsid w:val="00707B2F"/>
    <w:rsid w:val="00707C12"/>
    <w:rsid w:val="00707C6E"/>
    <w:rsid w:val="00707D88"/>
    <w:rsid w:val="0071004D"/>
    <w:rsid w:val="0071007F"/>
    <w:rsid w:val="00710515"/>
    <w:rsid w:val="00710631"/>
    <w:rsid w:val="007106B0"/>
    <w:rsid w:val="007107A5"/>
    <w:rsid w:val="00710EAC"/>
    <w:rsid w:val="00710EDE"/>
    <w:rsid w:val="00710F5D"/>
    <w:rsid w:val="0071156B"/>
    <w:rsid w:val="0071188D"/>
    <w:rsid w:val="0071192C"/>
    <w:rsid w:val="00711A82"/>
    <w:rsid w:val="00712021"/>
    <w:rsid w:val="00712027"/>
    <w:rsid w:val="00712100"/>
    <w:rsid w:val="0071217B"/>
    <w:rsid w:val="00712214"/>
    <w:rsid w:val="00712311"/>
    <w:rsid w:val="0071242D"/>
    <w:rsid w:val="0071248B"/>
    <w:rsid w:val="00712508"/>
    <w:rsid w:val="0071263B"/>
    <w:rsid w:val="007126C7"/>
    <w:rsid w:val="00712886"/>
    <w:rsid w:val="007128F2"/>
    <w:rsid w:val="007128F4"/>
    <w:rsid w:val="00712917"/>
    <w:rsid w:val="00712BF1"/>
    <w:rsid w:val="00712C5A"/>
    <w:rsid w:val="00712D43"/>
    <w:rsid w:val="00712EDA"/>
    <w:rsid w:val="00712F1A"/>
    <w:rsid w:val="007131EF"/>
    <w:rsid w:val="00713223"/>
    <w:rsid w:val="00713523"/>
    <w:rsid w:val="0071360C"/>
    <w:rsid w:val="00713630"/>
    <w:rsid w:val="0071389A"/>
    <w:rsid w:val="00713AAB"/>
    <w:rsid w:val="00713B85"/>
    <w:rsid w:val="0071408B"/>
    <w:rsid w:val="00714484"/>
    <w:rsid w:val="00714538"/>
    <w:rsid w:val="007147B5"/>
    <w:rsid w:val="00714A08"/>
    <w:rsid w:val="00714C9B"/>
    <w:rsid w:val="00714D28"/>
    <w:rsid w:val="00714ED6"/>
    <w:rsid w:val="00714EDB"/>
    <w:rsid w:val="0071541F"/>
    <w:rsid w:val="00715591"/>
    <w:rsid w:val="007155DB"/>
    <w:rsid w:val="007155FC"/>
    <w:rsid w:val="007157F8"/>
    <w:rsid w:val="00715803"/>
    <w:rsid w:val="00715E4C"/>
    <w:rsid w:val="00715E61"/>
    <w:rsid w:val="007160D7"/>
    <w:rsid w:val="007165D4"/>
    <w:rsid w:val="0071668A"/>
    <w:rsid w:val="00716691"/>
    <w:rsid w:val="00716CFB"/>
    <w:rsid w:val="00716F4F"/>
    <w:rsid w:val="00716F9B"/>
    <w:rsid w:val="007171BF"/>
    <w:rsid w:val="00717562"/>
    <w:rsid w:val="00717A9F"/>
    <w:rsid w:val="00717BE8"/>
    <w:rsid w:val="00720AB2"/>
    <w:rsid w:val="00720B90"/>
    <w:rsid w:val="00720BC7"/>
    <w:rsid w:val="00720C86"/>
    <w:rsid w:val="00720E37"/>
    <w:rsid w:val="0072106D"/>
    <w:rsid w:val="007210A5"/>
    <w:rsid w:val="00721115"/>
    <w:rsid w:val="0072116E"/>
    <w:rsid w:val="00721203"/>
    <w:rsid w:val="00721204"/>
    <w:rsid w:val="0072120C"/>
    <w:rsid w:val="007212EB"/>
    <w:rsid w:val="007214EA"/>
    <w:rsid w:val="00721704"/>
    <w:rsid w:val="007219D5"/>
    <w:rsid w:val="00721CE7"/>
    <w:rsid w:val="007224D5"/>
    <w:rsid w:val="00723157"/>
    <w:rsid w:val="007232B0"/>
    <w:rsid w:val="007233C6"/>
    <w:rsid w:val="007233E9"/>
    <w:rsid w:val="007235BB"/>
    <w:rsid w:val="0072362C"/>
    <w:rsid w:val="00723EC5"/>
    <w:rsid w:val="007240AF"/>
    <w:rsid w:val="007240B2"/>
    <w:rsid w:val="00724296"/>
    <w:rsid w:val="007242CF"/>
    <w:rsid w:val="007242DA"/>
    <w:rsid w:val="00724417"/>
    <w:rsid w:val="00724430"/>
    <w:rsid w:val="007244BE"/>
    <w:rsid w:val="0072477A"/>
    <w:rsid w:val="007247BC"/>
    <w:rsid w:val="00724A68"/>
    <w:rsid w:val="00724B0C"/>
    <w:rsid w:val="00724B4C"/>
    <w:rsid w:val="00724B6F"/>
    <w:rsid w:val="00724EE7"/>
    <w:rsid w:val="00725057"/>
    <w:rsid w:val="007250C7"/>
    <w:rsid w:val="007251D2"/>
    <w:rsid w:val="007251E1"/>
    <w:rsid w:val="007252A0"/>
    <w:rsid w:val="0072533C"/>
    <w:rsid w:val="00725369"/>
    <w:rsid w:val="00725787"/>
    <w:rsid w:val="007257F9"/>
    <w:rsid w:val="007259A7"/>
    <w:rsid w:val="007259FA"/>
    <w:rsid w:val="00725A66"/>
    <w:rsid w:val="00725B65"/>
    <w:rsid w:val="00725CC6"/>
    <w:rsid w:val="00725D13"/>
    <w:rsid w:val="00725DE2"/>
    <w:rsid w:val="00725ED5"/>
    <w:rsid w:val="007260BA"/>
    <w:rsid w:val="0072630B"/>
    <w:rsid w:val="007266D7"/>
    <w:rsid w:val="007269B6"/>
    <w:rsid w:val="00726B00"/>
    <w:rsid w:val="00726DC6"/>
    <w:rsid w:val="00726E1B"/>
    <w:rsid w:val="00726ED0"/>
    <w:rsid w:val="00726F29"/>
    <w:rsid w:val="00726F3C"/>
    <w:rsid w:val="00726F97"/>
    <w:rsid w:val="00727162"/>
    <w:rsid w:val="0072732C"/>
    <w:rsid w:val="00727371"/>
    <w:rsid w:val="00727B95"/>
    <w:rsid w:val="00727BD9"/>
    <w:rsid w:val="00727DB9"/>
    <w:rsid w:val="007304B5"/>
    <w:rsid w:val="00730701"/>
    <w:rsid w:val="00730885"/>
    <w:rsid w:val="00730A99"/>
    <w:rsid w:val="00730C6C"/>
    <w:rsid w:val="00730CC6"/>
    <w:rsid w:val="00730F8B"/>
    <w:rsid w:val="0073106C"/>
    <w:rsid w:val="00731349"/>
    <w:rsid w:val="00731359"/>
    <w:rsid w:val="007317AA"/>
    <w:rsid w:val="00731888"/>
    <w:rsid w:val="007318FE"/>
    <w:rsid w:val="00731AC1"/>
    <w:rsid w:val="00731BA5"/>
    <w:rsid w:val="00731F8A"/>
    <w:rsid w:val="00731FCD"/>
    <w:rsid w:val="00731FD8"/>
    <w:rsid w:val="00732080"/>
    <w:rsid w:val="007320F3"/>
    <w:rsid w:val="007322CF"/>
    <w:rsid w:val="00732330"/>
    <w:rsid w:val="007327F2"/>
    <w:rsid w:val="00732911"/>
    <w:rsid w:val="00732B9B"/>
    <w:rsid w:val="00732F47"/>
    <w:rsid w:val="0073302D"/>
    <w:rsid w:val="007332BE"/>
    <w:rsid w:val="007332D5"/>
    <w:rsid w:val="007333BD"/>
    <w:rsid w:val="007337B9"/>
    <w:rsid w:val="00733845"/>
    <w:rsid w:val="00733931"/>
    <w:rsid w:val="0073395B"/>
    <w:rsid w:val="00733DED"/>
    <w:rsid w:val="00733E35"/>
    <w:rsid w:val="00734126"/>
    <w:rsid w:val="007342C1"/>
    <w:rsid w:val="0073432A"/>
    <w:rsid w:val="007345E7"/>
    <w:rsid w:val="007346CF"/>
    <w:rsid w:val="007347D6"/>
    <w:rsid w:val="00734841"/>
    <w:rsid w:val="007348E2"/>
    <w:rsid w:val="007349B8"/>
    <w:rsid w:val="007349D6"/>
    <w:rsid w:val="00734C3C"/>
    <w:rsid w:val="00734D57"/>
    <w:rsid w:val="00734FC1"/>
    <w:rsid w:val="00735243"/>
    <w:rsid w:val="0073539D"/>
    <w:rsid w:val="007353E9"/>
    <w:rsid w:val="0073540E"/>
    <w:rsid w:val="00735606"/>
    <w:rsid w:val="0073579F"/>
    <w:rsid w:val="0073593C"/>
    <w:rsid w:val="00735996"/>
    <w:rsid w:val="007359FC"/>
    <w:rsid w:val="00735D4F"/>
    <w:rsid w:val="00735EB5"/>
    <w:rsid w:val="00735F2A"/>
    <w:rsid w:val="007361B8"/>
    <w:rsid w:val="00736377"/>
    <w:rsid w:val="007366E0"/>
    <w:rsid w:val="00736972"/>
    <w:rsid w:val="00736A5D"/>
    <w:rsid w:val="00736AE6"/>
    <w:rsid w:val="00736B42"/>
    <w:rsid w:val="00736B59"/>
    <w:rsid w:val="00737073"/>
    <w:rsid w:val="00737158"/>
    <w:rsid w:val="007372B4"/>
    <w:rsid w:val="00737398"/>
    <w:rsid w:val="00737488"/>
    <w:rsid w:val="0073759D"/>
    <w:rsid w:val="00737611"/>
    <w:rsid w:val="00737697"/>
    <w:rsid w:val="007377A7"/>
    <w:rsid w:val="0073789C"/>
    <w:rsid w:val="00737AD7"/>
    <w:rsid w:val="00737B4D"/>
    <w:rsid w:val="00737CC5"/>
    <w:rsid w:val="00737F63"/>
    <w:rsid w:val="0074009F"/>
    <w:rsid w:val="00740129"/>
    <w:rsid w:val="007402EA"/>
    <w:rsid w:val="00740724"/>
    <w:rsid w:val="00740886"/>
    <w:rsid w:val="007408FE"/>
    <w:rsid w:val="00740A4F"/>
    <w:rsid w:val="00740C17"/>
    <w:rsid w:val="00740CC9"/>
    <w:rsid w:val="00740ECA"/>
    <w:rsid w:val="00740F48"/>
    <w:rsid w:val="00740F85"/>
    <w:rsid w:val="00741153"/>
    <w:rsid w:val="0074145B"/>
    <w:rsid w:val="007415BA"/>
    <w:rsid w:val="00741623"/>
    <w:rsid w:val="00741639"/>
    <w:rsid w:val="00741779"/>
    <w:rsid w:val="0074179A"/>
    <w:rsid w:val="007417B3"/>
    <w:rsid w:val="00741985"/>
    <w:rsid w:val="007419A8"/>
    <w:rsid w:val="00741A3E"/>
    <w:rsid w:val="00741C3E"/>
    <w:rsid w:val="00741D2C"/>
    <w:rsid w:val="00741EDF"/>
    <w:rsid w:val="00742092"/>
    <w:rsid w:val="007427DA"/>
    <w:rsid w:val="00742808"/>
    <w:rsid w:val="00742A9F"/>
    <w:rsid w:val="00742B36"/>
    <w:rsid w:val="00742CB6"/>
    <w:rsid w:val="00742D2A"/>
    <w:rsid w:val="007431E7"/>
    <w:rsid w:val="0074386F"/>
    <w:rsid w:val="007438DB"/>
    <w:rsid w:val="00743AD7"/>
    <w:rsid w:val="00743C39"/>
    <w:rsid w:val="00744239"/>
    <w:rsid w:val="007444DE"/>
    <w:rsid w:val="00744514"/>
    <w:rsid w:val="00744858"/>
    <w:rsid w:val="007448C5"/>
    <w:rsid w:val="0074490A"/>
    <w:rsid w:val="00744915"/>
    <w:rsid w:val="00744A73"/>
    <w:rsid w:val="00744BA9"/>
    <w:rsid w:val="00744CFA"/>
    <w:rsid w:val="00744D4D"/>
    <w:rsid w:val="00744EF0"/>
    <w:rsid w:val="007452B1"/>
    <w:rsid w:val="007452FE"/>
    <w:rsid w:val="007454FD"/>
    <w:rsid w:val="0074596E"/>
    <w:rsid w:val="00745B64"/>
    <w:rsid w:val="00745BAD"/>
    <w:rsid w:val="00745DC9"/>
    <w:rsid w:val="00746115"/>
    <w:rsid w:val="0074613A"/>
    <w:rsid w:val="007461D4"/>
    <w:rsid w:val="00746459"/>
    <w:rsid w:val="00746539"/>
    <w:rsid w:val="007466F4"/>
    <w:rsid w:val="007466F9"/>
    <w:rsid w:val="0074679B"/>
    <w:rsid w:val="00746831"/>
    <w:rsid w:val="00746AD0"/>
    <w:rsid w:val="00746AE4"/>
    <w:rsid w:val="00746D24"/>
    <w:rsid w:val="00746D90"/>
    <w:rsid w:val="00746FD4"/>
    <w:rsid w:val="0074730F"/>
    <w:rsid w:val="007475C8"/>
    <w:rsid w:val="00747681"/>
    <w:rsid w:val="00747764"/>
    <w:rsid w:val="00747868"/>
    <w:rsid w:val="0074788A"/>
    <w:rsid w:val="00747919"/>
    <w:rsid w:val="00747AFC"/>
    <w:rsid w:val="0075026E"/>
    <w:rsid w:val="0075032A"/>
    <w:rsid w:val="0075077A"/>
    <w:rsid w:val="00750798"/>
    <w:rsid w:val="00750893"/>
    <w:rsid w:val="00750979"/>
    <w:rsid w:val="00750AD8"/>
    <w:rsid w:val="00750AE9"/>
    <w:rsid w:val="00750BB9"/>
    <w:rsid w:val="00750C2C"/>
    <w:rsid w:val="00750CA2"/>
    <w:rsid w:val="00751278"/>
    <w:rsid w:val="0075137E"/>
    <w:rsid w:val="007513C1"/>
    <w:rsid w:val="0075145F"/>
    <w:rsid w:val="007516D7"/>
    <w:rsid w:val="00751A18"/>
    <w:rsid w:val="00751ABA"/>
    <w:rsid w:val="00751C1C"/>
    <w:rsid w:val="00751CF1"/>
    <w:rsid w:val="00751DD0"/>
    <w:rsid w:val="00751F0D"/>
    <w:rsid w:val="0075212C"/>
    <w:rsid w:val="007522BF"/>
    <w:rsid w:val="00752460"/>
    <w:rsid w:val="00752490"/>
    <w:rsid w:val="0075252E"/>
    <w:rsid w:val="0075264B"/>
    <w:rsid w:val="0075291F"/>
    <w:rsid w:val="00752944"/>
    <w:rsid w:val="00752B8D"/>
    <w:rsid w:val="00752CE3"/>
    <w:rsid w:val="00752D68"/>
    <w:rsid w:val="00752E00"/>
    <w:rsid w:val="00752F3C"/>
    <w:rsid w:val="00752F78"/>
    <w:rsid w:val="0075320D"/>
    <w:rsid w:val="0075360F"/>
    <w:rsid w:val="00753623"/>
    <w:rsid w:val="00753726"/>
    <w:rsid w:val="007538ED"/>
    <w:rsid w:val="0075394A"/>
    <w:rsid w:val="0075394D"/>
    <w:rsid w:val="00753DBA"/>
    <w:rsid w:val="00753E32"/>
    <w:rsid w:val="00753E8F"/>
    <w:rsid w:val="00753F48"/>
    <w:rsid w:val="0075400C"/>
    <w:rsid w:val="007541F7"/>
    <w:rsid w:val="007544F0"/>
    <w:rsid w:val="007545C3"/>
    <w:rsid w:val="007548B5"/>
    <w:rsid w:val="0075495D"/>
    <w:rsid w:val="007549A9"/>
    <w:rsid w:val="007549FB"/>
    <w:rsid w:val="00754A40"/>
    <w:rsid w:val="00754BDA"/>
    <w:rsid w:val="00754CDD"/>
    <w:rsid w:val="00754D15"/>
    <w:rsid w:val="00754D2B"/>
    <w:rsid w:val="00754D5B"/>
    <w:rsid w:val="00754EBA"/>
    <w:rsid w:val="00754F72"/>
    <w:rsid w:val="00755138"/>
    <w:rsid w:val="00755523"/>
    <w:rsid w:val="007558B2"/>
    <w:rsid w:val="00755C07"/>
    <w:rsid w:val="00755D5B"/>
    <w:rsid w:val="00755F37"/>
    <w:rsid w:val="00755FAC"/>
    <w:rsid w:val="007562D4"/>
    <w:rsid w:val="00756367"/>
    <w:rsid w:val="0075637A"/>
    <w:rsid w:val="0075637F"/>
    <w:rsid w:val="0075642B"/>
    <w:rsid w:val="007564E4"/>
    <w:rsid w:val="0075668D"/>
    <w:rsid w:val="00756990"/>
    <w:rsid w:val="00756D5C"/>
    <w:rsid w:val="00756D7E"/>
    <w:rsid w:val="00756DCD"/>
    <w:rsid w:val="00757064"/>
    <w:rsid w:val="007570A9"/>
    <w:rsid w:val="0075713D"/>
    <w:rsid w:val="0075726A"/>
    <w:rsid w:val="0075726F"/>
    <w:rsid w:val="007574D8"/>
    <w:rsid w:val="0075769E"/>
    <w:rsid w:val="00757A08"/>
    <w:rsid w:val="00757F8F"/>
    <w:rsid w:val="00760257"/>
    <w:rsid w:val="00760297"/>
    <w:rsid w:val="007603C7"/>
    <w:rsid w:val="007606F4"/>
    <w:rsid w:val="00760966"/>
    <w:rsid w:val="00760E61"/>
    <w:rsid w:val="00760F1D"/>
    <w:rsid w:val="00760F20"/>
    <w:rsid w:val="007610A2"/>
    <w:rsid w:val="007611A1"/>
    <w:rsid w:val="007611FA"/>
    <w:rsid w:val="0076124C"/>
    <w:rsid w:val="0076142D"/>
    <w:rsid w:val="007617CD"/>
    <w:rsid w:val="007617F1"/>
    <w:rsid w:val="007618CC"/>
    <w:rsid w:val="007618E6"/>
    <w:rsid w:val="00762CF4"/>
    <w:rsid w:val="00762D81"/>
    <w:rsid w:val="00762DE3"/>
    <w:rsid w:val="00763026"/>
    <w:rsid w:val="00763199"/>
    <w:rsid w:val="007631E7"/>
    <w:rsid w:val="00763212"/>
    <w:rsid w:val="00763368"/>
    <w:rsid w:val="007633D4"/>
    <w:rsid w:val="0076361A"/>
    <w:rsid w:val="007638D1"/>
    <w:rsid w:val="007638F8"/>
    <w:rsid w:val="00763A7A"/>
    <w:rsid w:val="00763CC3"/>
    <w:rsid w:val="00763DCC"/>
    <w:rsid w:val="00764185"/>
    <w:rsid w:val="00764988"/>
    <w:rsid w:val="00764D87"/>
    <w:rsid w:val="007651E9"/>
    <w:rsid w:val="0076573B"/>
    <w:rsid w:val="00765876"/>
    <w:rsid w:val="00765931"/>
    <w:rsid w:val="00765B4E"/>
    <w:rsid w:val="00765EB9"/>
    <w:rsid w:val="0076611B"/>
    <w:rsid w:val="00766146"/>
    <w:rsid w:val="00766374"/>
    <w:rsid w:val="0076658A"/>
    <w:rsid w:val="007666AC"/>
    <w:rsid w:val="00766773"/>
    <w:rsid w:val="007667FF"/>
    <w:rsid w:val="00766963"/>
    <w:rsid w:val="00766A56"/>
    <w:rsid w:val="00766F23"/>
    <w:rsid w:val="00766F7D"/>
    <w:rsid w:val="00766FB3"/>
    <w:rsid w:val="0076713E"/>
    <w:rsid w:val="007671FB"/>
    <w:rsid w:val="0076727A"/>
    <w:rsid w:val="007673CE"/>
    <w:rsid w:val="00767A60"/>
    <w:rsid w:val="00767A8B"/>
    <w:rsid w:val="00767ED1"/>
    <w:rsid w:val="00770389"/>
    <w:rsid w:val="00770527"/>
    <w:rsid w:val="007707AA"/>
    <w:rsid w:val="007707EF"/>
    <w:rsid w:val="0077084F"/>
    <w:rsid w:val="007708E4"/>
    <w:rsid w:val="007709AA"/>
    <w:rsid w:val="00770C78"/>
    <w:rsid w:val="00770ED5"/>
    <w:rsid w:val="00770FBC"/>
    <w:rsid w:val="007710C1"/>
    <w:rsid w:val="007710DF"/>
    <w:rsid w:val="00771145"/>
    <w:rsid w:val="007711F3"/>
    <w:rsid w:val="00771336"/>
    <w:rsid w:val="0077142D"/>
    <w:rsid w:val="00771743"/>
    <w:rsid w:val="007717BE"/>
    <w:rsid w:val="007717CB"/>
    <w:rsid w:val="00771FEA"/>
    <w:rsid w:val="00772068"/>
    <w:rsid w:val="007723DB"/>
    <w:rsid w:val="007727D3"/>
    <w:rsid w:val="00772AB8"/>
    <w:rsid w:val="00772D09"/>
    <w:rsid w:val="00772D43"/>
    <w:rsid w:val="007730FF"/>
    <w:rsid w:val="00773156"/>
    <w:rsid w:val="007733E8"/>
    <w:rsid w:val="007733F4"/>
    <w:rsid w:val="00773452"/>
    <w:rsid w:val="007734A8"/>
    <w:rsid w:val="0077351F"/>
    <w:rsid w:val="00773541"/>
    <w:rsid w:val="00773A02"/>
    <w:rsid w:val="00773C6D"/>
    <w:rsid w:val="00773CEF"/>
    <w:rsid w:val="00774701"/>
    <w:rsid w:val="00774725"/>
    <w:rsid w:val="00774825"/>
    <w:rsid w:val="007749AC"/>
    <w:rsid w:val="00774B18"/>
    <w:rsid w:val="00774B2E"/>
    <w:rsid w:val="00774B57"/>
    <w:rsid w:val="00774BDD"/>
    <w:rsid w:val="00774D2B"/>
    <w:rsid w:val="00774D84"/>
    <w:rsid w:val="00774DDE"/>
    <w:rsid w:val="00774FD3"/>
    <w:rsid w:val="00775016"/>
    <w:rsid w:val="0077501D"/>
    <w:rsid w:val="007751B6"/>
    <w:rsid w:val="007752AA"/>
    <w:rsid w:val="007753B5"/>
    <w:rsid w:val="00775660"/>
    <w:rsid w:val="00775965"/>
    <w:rsid w:val="007759FE"/>
    <w:rsid w:val="00775A34"/>
    <w:rsid w:val="00776137"/>
    <w:rsid w:val="0077616F"/>
    <w:rsid w:val="00776237"/>
    <w:rsid w:val="007762E1"/>
    <w:rsid w:val="00776387"/>
    <w:rsid w:val="00776443"/>
    <w:rsid w:val="00776583"/>
    <w:rsid w:val="007765BF"/>
    <w:rsid w:val="0077668C"/>
    <w:rsid w:val="00776696"/>
    <w:rsid w:val="00776D1D"/>
    <w:rsid w:val="00777049"/>
    <w:rsid w:val="00777103"/>
    <w:rsid w:val="007772D6"/>
    <w:rsid w:val="00777564"/>
    <w:rsid w:val="00777A5E"/>
    <w:rsid w:val="00777B8F"/>
    <w:rsid w:val="00777BC9"/>
    <w:rsid w:val="007801BB"/>
    <w:rsid w:val="00780373"/>
    <w:rsid w:val="007806F6"/>
    <w:rsid w:val="00780763"/>
    <w:rsid w:val="007807EF"/>
    <w:rsid w:val="00780C92"/>
    <w:rsid w:val="007810E3"/>
    <w:rsid w:val="00781107"/>
    <w:rsid w:val="00781357"/>
    <w:rsid w:val="007813C6"/>
    <w:rsid w:val="00781452"/>
    <w:rsid w:val="00781460"/>
    <w:rsid w:val="0078163E"/>
    <w:rsid w:val="0078174B"/>
    <w:rsid w:val="00781752"/>
    <w:rsid w:val="00781854"/>
    <w:rsid w:val="00781860"/>
    <w:rsid w:val="00781AB1"/>
    <w:rsid w:val="00781B5C"/>
    <w:rsid w:val="00781D5B"/>
    <w:rsid w:val="00781E3C"/>
    <w:rsid w:val="00781EC6"/>
    <w:rsid w:val="00781EE9"/>
    <w:rsid w:val="007821EF"/>
    <w:rsid w:val="00782567"/>
    <w:rsid w:val="007827A7"/>
    <w:rsid w:val="00782971"/>
    <w:rsid w:val="00782AD2"/>
    <w:rsid w:val="00782F38"/>
    <w:rsid w:val="007831B5"/>
    <w:rsid w:val="007832D2"/>
    <w:rsid w:val="007834AF"/>
    <w:rsid w:val="007836DC"/>
    <w:rsid w:val="00783702"/>
    <w:rsid w:val="00783856"/>
    <w:rsid w:val="0078394C"/>
    <w:rsid w:val="00783B32"/>
    <w:rsid w:val="00783CB9"/>
    <w:rsid w:val="00783EC6"/>
    <w:rsid w:val="007840A1"/>
    <w:rsid w:val="00784119"/>
    <w:rsid w:val="0078434C"/>
    <w:rsid w:val="007843FB"/>
    <w:rsid w:val="00784746"/>
    <w:rsid w:val="0078482C"/>
    <w:rsid w:val="00784A1D"/>
    <w:rsid w:val="00784E53"/>
    <w:rsid w:val="00785081"/>
    <w:rsid w:val="0078514B"/>
    <w:rsid w:val="007852D2"/>
    <w:rsid w:val="00785793"/>
    <w:rsid w:val="0078579B"/>
    <w:rsid w:val="00785C33"/>
    <w:rsid w:val="00785E57"/>
    <w:rsid w:val="00785E6F"/>
    <w:rsid w:val="00785F6A"/>
    <w:rsid w:val="00786250"/>
    <w:rsid w:val="007863FE"/>
    <w:rsid w:val="00786415"/>
    <w:rsid w:val="007865D2"/>
    <w:rsid w:val="00786612"/>
    <w:rsid w:val="00786AE5"/>
    <w:rsid w:val="00786D23"/>
    <w:rsid w:val="00786EEB"/>
    <w:rsid w:val="00787041"/>
    <w:rsid w:val="007871CE"/>
    <w:rsid w:val="00787228"/>
    <w:rsid w:val="0078761F"/>
    <w:rsid w:val="0078796F"/>
    <w:rsid w:val="00790387"/>
    <w:rsid w:val="00790584"/>
    <w:rsid w:val="00790759"/>
    <w:rsid w:val="00790A60"/>
    <w:rsid w:val="00790CD2"/>
    <w:rsid w:val="00790D0F"/>
    <w:rsid w:val="00790ED3"/>
    <w:rsid w:val="00791337"/>
    <w:rsid w:val="007916AC"/>
    <w:rsid w:val="00791749"/>
    <w:rsid w:val="00791D10"/>
    <w:rsid w:val="00792071"/>
    <w:rsid w:val="00792138"/>
    <w:rsid w:val="0079227A"/>
    <w:rsid w:val="00792287"/>
    <w:rsid w:val="00792288"/>
    <w:rsid w:val="0079233D"/>
    <w:rsid w:val="0079284C"/>
    <w:rsid w:val="00792A0F"/>
    <w:rsid w:val="00792B5A"/>
    <w:rsid w:val="00792C3E"/>
    <w:rsid w:val="00792E0D"/>
    <w:rsid w:val="00792FC1"/>
    <w:rsid w:val="0079305E"/>
    <w:rsid w:val="0079357B"/>
    <w:rsid w:val="00793792"/>
    <w:rsid w:val="00793915"/>
    <w:rsid w:val="00793A26"/>
    <w:rsid w:val="00793A2F"/>
    <w:rsid w:val="00793B10"/>
    <w:rsid w:val="00793C4A"/>
    <w:rsid w:val="00793CC3"/>
    <w:rsid w:val="00793D1F"/>
    <w:rsid w:val="00793F7C"/>
    <w:rsid w:val="0079402C"/>
    <w:rsid w:val="00794066"/>
    <w:rsid w:val="0079407C"/>
    <w:rsid w:val="0079441B"/>
    <w:rsid w:val="00794581"/>
    <w:rsid w:val="0079478A"/>
    <w:rsid w:val="00794890"/>
    <w:rsid w:val="00794A6F"/>
    <w:rsid w:val="00794BB2"/>
    <w:rsid w:val="00794D38"/>
    <w:rsid w:val="00794F2B"/>
    <w:rsid w:val="00794FD3"/>
    <w:rsid w:val="00795284"/>
    <w:rsid w:val="007954FA"/>
    <w:rsid w:val="00795506"/>
    <w:rsid w:val="0079573E"/>
    <w:rsid w:val="00795820"/>
    <w:rsid w:val="00795A23"/>
    <w:rsid w:val="00795A56"/>
    <w:rsid w:val="00795ABB"/>
    <w:rsid w:val="00795B32"/>
    <w:rsid w:val="00795C20"/>
    <w:rsid w:val="00795F9B"/>
    <w:rsid w:val="007960F8"/>
    <w:rsid w:val="00796166"/>
    <w:rsid w:val="007963ED"/>
    <w:rsid w:val="00796625"/>
    <w:rsid w:val="007967DD"/>
    <w:rsid w:val="00796A7C"/>
    <w:rsid w:val="00796F82"/>
    <w:rsid w:val="007970BA"/>
    <w:rsid w:val="0079734F"/>
    <w:rsid w:val="00797530"/>
    <w:rsid w:val="00797866"/>
    <w:rsid w:val="007979B8"/>
    <w:rsid w:val="00797CC3"/>
    <w:rsid w:val="00797E73"/>
    <w:rsid w:val="00797E83"/>
    <w:rsid w:val="007A02B6"/>
    <w:rsid w:val="007A0446"/>
    <w:rsid w:val="007A0607"/>
    <w:rsid w:val="007A06B0"/>
    <w:rsid w:val="007A06B4"/>
    <w:rsid w:val="007A07AE"/>
    <w:rsid w:val="007A0A97"/>
    <w:rsid w:val="007A0B0C"/>
    <w:rsid w:val="007A0BF4"/>
    <w:rsid w:val="007A0D62"/>
    <w:rsid w:val="007A0DA1"/>
    <w:rsid w:val="007A1476"/>
    <w:rsid w:val="007A14E6"/>
    <w:rsid w:val="007A15B0"/>
    <w:rsid w:val="007A183B"/>
    <w:rsid w:val="007A1AB0"/>
    <w:rsid w:val="007A1AEE"/>
    <w:rsid w:val="007A1E0E"/>
    <w:rsid w:val="007A1FB7"/>
    <w:rsid w:val="007A21FC"/>
    <w:rsid w:val="007A22A3"/>
    <w:rsid w:val="007A2587"/>
    <w:rsid w:val="007A25FD"/>
    <w:rsid w:val="007A26DB"/>
    <w:rsid w:val="007A27AE"/>
    <w:rsid w:val="007A2918"/>
    <w:rsid w:val="007A29ED"/>
    <w:rsid w:val="007A2A2B"/>
    <w:rsid w:val="007A2A70"/>
    <w:rsid w:val="007A2B8B"/>
    <w:rsid w:val="007A2CF8"/>
    <w:rsid w:val="007A2EFA"/>
    <w:rsid w:val="007A2F81"/>
    <w:rsid w:val="007A3219"/>
    <w:rsid w:val="007A3482"/>
    <w:rsid w:val="007A36E7"/>
    <w:rsid w:val="007A36F9"/>
    <w:rsid w:val="007A372C"/>
    <w:rsid w:val="007A3778"/>
    <w:rsid w:val="007A3B31"/>
    <w:rsid w:val="007A3B58"/>
    <w:rsid w:val="007A3C24"/>
    <w:rsid w:val="007A4033"/>
    <w:rsid w:val="007A4040"/>
    <w:rsid w:val="007A4047"/>
    <w:rsid w:val="007A4155"/>
    <w:rsid w:val="007A41A3"/>
    <w:rsid w:val="007A41DE"/>
    <w:rsid w:val="007A4358"/>
    <w:rsid w:val="007A459D"/>
    <w:rsid w:val="007A481C"/>
    <w:rsid w:val="007A48D1"/>
    <w:rsid w:val="007A4971"/>
    <w:rsid w:val="007A4AAD"/>
    <w:rsid w:val="007A4E3E"/>
    <w:rsid w:val="007A503B"/>
    <w:rsid w:val="007A50EE"/>
    <w:rsid w:val="007A522D"/>
    <w:rsid w:val="007A534B"/>
    <w:rsid w:val="007A53CF"/>
    <w:rsid w:val="007A53D5"/>
    <w:rsid w:val="007A545B"/>
    <w:rsid w:val="007A556B"/>
    <w:rsid w:val="007A5694"/>
    <w:rsid w:val="007A595E"/>
    <w:rsid w:val="007A5BDA"/>
    <w:rsid w:val="007A5C7F"/>
    <w:rsid w:val="007A5CB6"/>
    <w:rsid w:val="007A5CD9"/>
    <w:rsid w:val="007A5DAE"/>
    <w:rsid w:val="007A5E02"/>
    <w:rsid w:val="007A6206"/>
    <w:rsid w:val="007A64E4"/>
    <w:rsid w:val="007A64E8"/>
    <w:rsid w:val="007A6586"/>
    <w:rsid w:val="007A663D"/>
    <w:rsid w:val="007A6B87"/>
    <w:rsid w:val="007A6F26"/>
    <w:rsid w:val="007A713F"/>
    <w:rsid w:val="007A7242"/>
    <w:rsid w:val="007A72D1"/>
    <w:rsid w:val="007A7439"/>
    <w:rsid w:val="007A765D"/>
    <w:rsid w:val="007A7690"/>
    <w:rsid w:val="007A769C"/>
    <w:rsid w:val="007A7770"/>
    <w:rsid w:val="007A78F0"/>
    <w:rsid w:val="007A7951"/>
    <w:rsid w:val="007A79BE"/>
    <w:rsid w:val="007A7C4D"/>
    <w:rsid w:val="007B0044"/>
    <w:rsid w:val="007B004B"/>
    <w:rsid w:val="007B0173"/>
    <w:rsid w:val="007B0365"/>
    <w:rsid w:val="007B0425"/>
    <w:rsid w:val="007B04A4"/>
    <w:rsid w:val="007B078E"/>
    <w:rsid w:val="007B0B23"/>
    <w:rsid w:val="007B0B55"/>
    <w:rsid w:val="007B0CFF"/>
    <w:rsid w:val="007B0D4C"/>
    <w:rsid w:val="007B0D6D"/>
    <w:rsid w:val="007B1032"/>
    <w:rsid w:val="007B1079"/>
    <w:rsid w:val="007B1749"/>
    <w:rsid w:val="007B1C81"/>
    <w:rsid w:val="007B1F89"/>
    <w:rsid w:val="007B21DC"/>
    <w:rsid w:val="007B22A0"/>
    <w:rsid w:val="007B246C"/>
    <w:rsid w:val="007B246E"/>
    <w:rsid w:val="007B2707"/>
    <w:rsid w:val="007B29BB"/>
    <w:rsid w:val="007B29BE"/>
    <w:rsid w:val="007B2B12"/>
    <w:rsid w:val="007B3156"/>
    <w:rsid w:val="007B3415"/>
    <w:rsid w:val="007B34B1"/>
    <w:rsid w:val="007B3501"/>
    <w:rsid w:val="007B35B9"/>
    <w:rsid w:val="007B367B"/>
    <w:rsid w:val="007B3776"/>
    <w:rsid w:val="007B39B5"/>
    <w:rsid w:val="007B3A8E"/>
    <w:rsid w:val="007B3B15"/>
    <w:rsid w:val="007B40F4"/>
    <w:rsid w:val="007B41E1"/>
    <w:rsid w:val="007B431B"/>
    <w:rsid w:val="007B44A2"/>
    <w:rsid w:val="007B496E"/>
    <w:rsid w:val="007B4AF8"/>
    <w:rsid w:val="007B4D2D"/>
    <w:rsid w:val="007B5398"/>
    <w:rsid w:val="007B5734"/>
    <w:rsid w:val="007B5999"/>
    <w:rsid w:val="007B5A35"/>
    <w:rsid w:val="007B5CF2"/>
    <w:rsid w:val="007B5FB3"/>
    <w:rsid w:val="007B62B5"/>
    <w:rsid w:val="007B6592"/>
    <w:rsid w:val="007B67E0"/>
    <w:rsid w:val="007B68B0"/>
    <w:rsid w:val="007B690D"/>
    <w:rsid w:val="007B694E"/>
    <w:rsid w:val="007B6AB0"/>
    <w:rsid w:val="007B6E33"/>
    <w:rsid w:val="007B70B9"/>
    <w:rsid w:val="007B71A0"/>
    <w:rsid w:val="007B7330"/>
    <w:rsid w:val="007B73CF"/>
    <w:rsid w:val="007B7500"/>
    <w:rsid w:val="007B758E"/>
    <w:rsid w:val="007B777F"/>
    <w:rsid w:val="007B7808"/>
    <w:rsid w:val="007B7A63"/>
    <w:rsid w:val="007B7DD3"/>
    <w:rsid w:val="007B7F5B"/>
    <w:rsid w:val="007C0124"/>
    <w:rsid w:val="007C028A"/>
    <w:rsid w:val="007C03ED"/>
    <w:rsid w:val="007C0476"/>
    <w:rsid w:val="007C0516"/>
    <w:rsid w:val="007C0596"/>
    <w:rsid w:val="007C0734"/>
    <w:rsid w:val="007C0A7A"/>
    <w:rsid w:val="007C0A86"/>
    <w:rsid w:val="007C0AEF"/>
    <w:rsid w:val="007C0D43"/>
    <w:rsid w:val="007C110C"/>
    <w:rsid w:val="007C119B"/>
    <w:rsid w:val="007C133C"/>
    <w:rsid w:val="007C135C"/>
    <w:rsid w:val="007C13FC"/>
    <w:rsid w:val="007C147B"/>
    <w:rsid w:val="007C16A7"/>
    <w:rsid w:val="007C1A65"/>
    <w:rsid w:val="007C22CF"/>
    <w:rsid w:val="007C22DD"/>
    <w:rsid w:val="007C258D"/>
    <w:rsid w:val="007C2935"/>
    <w:rsid w:val="007C29CD"/>
    <w:rsid w:val="007C2ED3"/>
    <w:rsid w:val="007C2FC7"/>
    <w:rsid w:val="007C30DB"/>
    <w:rsid w:val="007C3553"/>
    <w:rsid w:val="007C3B78"/>
    <w:rsid w:val="007C3CA4"/>
    <w:rsid w:val="007C3F04"/>
    <w:rsid w:val="007C444F"/>
    <w:rsid w:val="007C4973"/>
    <w:rsid w:val="007C4998"/>
    <w:rsid w:val="007C4DD0"/>
    <w:rsid w:val="007C4EB8"/>
    <w:rsid w:val="007C51EC"/>
    <w:rsid w:val="007C5670"/>
    <w:rsid w:val="007C5824"/>
    <w:rsid w:val="007C5847"/>
    <w:rsid w:val="007C5D54"/>
    <w:rsid w:val="007C5E9F"/>
    <w:rsid w:val="007C5F1D"/>
    <w:rsid w:val="007C6340"/>
    <w:rsid w:val="007C63E5"/>
    <w:rsid w:val="007C66D8"/>
    <w:rsid w:val="007C6AB4"/>
    <w:rsid w:val="007C6AE9"/>
    <w:rsid w:val="007C6C0B"/>
    <w:rsid w:val="007C6DD7"/>
    <w:rsid w:val="007C70B0"/>
    <w:rsid w:val="007C70DA"/>
    <w:rsid w:val="007C7379"/>
    <w:rsid w:val="007C799B"/>
    <w:rsid w:val="007C79EE"/>
    <w:rsid w:val="007C7D91"/>
    <w:rsid w:val="007C7E25"/>
    <w:rsid w:val="007C7E26"/>
    <w:rsid w:val="007C7E74"/>
    <w:rsid w:val="007D027A"/>
    <w:rsid w:val="007D03BA"/>
    <w:rsid w:val="007D0762"/>
    <w:rsid w:val="007D0B3C"/>
    <w:rsid w:val="007D0B71"/>
    <w:rsid w:val="007D0E4F"/>
    <w:rsid w:val="007D0E5E"/>
    <w:rsid w:val="007D1395"/>
    <w:rsid w:val="007D1446"/>
    <w:rsid w:val="007D149D"/>
    <w:rsid w:val="007D16BE"/>
    <w:rsid w:val="007D1769"/>
    <w:rsid w:val="007D18BE"/>
    <w:rsid w:val="007D18CA"/>
    <w:rsid w:val="007D1942"/>
    <w:rsid w:val="007D19EC"/>
    <w:rsid w:val="007D1AA7"/>
    <w:rsid w:val="007D1BE3"/>
    <w:rsid w:val="007D2133"/>
    <w:rsid w:val="007D26C8"/>
    <w:rsid w:val="007D28D6"/>
    <w:rsid w:val="007D2C77"/>
    <w:rsid w:val="007D31A8"/>
    <w:rsid w:val="007D3261"/>
    <w:rsid w:val="007D3386"/>
    <w:rsid w:val="007D38FB"/>
    <w:rsid w:val="007D3931"/>
    <w:rsid w:val="007D3A36"/>
    <w:rsid w:val="007D3C58"/>
    <w:rsid w:val="007D3D3D"/>
    <w:rsid w:val="007D3D6A"/>
    <w:rsid w:val="007D3E27"/>
    <w:rsid w:val="007D3FC4"/>
    <w:rsid w:val="007D4089"/>
    <w:rsid w:val="007D40B4"/>
    <w:rsid w:val="007D4144"/>
    <w:rsid w:val="007D41AE"/>
    <w:rsid w:val="007D45C6"/>
    <w:rsid w:val="007D4C18"/>
    <w:rsid w:val="007D4E5F"/>
    <w:rsid w:val="007D4FB5"/>
    <w:rsid w:val="007D4FF9"/>
    <w:rsid w:val="007D5150"/>
    <w:rsid w:val="007D5218"/>
    <w:rsid w:val="007D531C"/>
    <w:rsid w:val="007D542F"/>
    <w:rsid w:val="007D5448"/>
    <w:rsid w:val="007D55E9"/>
    <w:rsid w:val="007D56FC"/>
    <w:rsid w:val="007D5C59"/>
    <w:rsid w:val="007D5CCB"/>
    <w:rsid w:val="007D5D2D"/>
    <w:rsid w:val="007D5DE5"/>
    <w:rsid w:val="007D5E6B"/>
    <w:rsid w:val="007D5FDD"/>
    <w:rsid w:val="007D61F1"/>
    <w:rsid w:val="007D6228"/>
    <w:rsid w:val="007D62E3"/>
    <w:rsid w:val="007D6447"/>
    <w:rsid w:val="007D6948"/>
    <w:rsid w:val="007D6962"/>
    <w:rsid w:val="007D6AF3"/>
    <w:rsid w:val="007D6D35"/>
    <w:rsid w:val="007D71CB"/>
    <w:rsid w:val="007D720B"/>
    <w:rsid w:val="007D7370"/>
    <w:rsid w:val="007D73A2"/>
    <w:rsid w:val="007D740A"/>
    <w:rsid w:val="007D7582"/>
    <w:rsid w:val="007D761D"/>
    <w:rsid w:val="007D767F"/>
    <w:rsid w:val="007D76B0"/>
    <w:rsid w:val="007D76D8"/>
    <w:rsid w:val="007D79FF"/>
    <w:rsid w:val="007D7A25"/>
    <w:rsid w:val="007D7DF4"/>
    <w:rsid w:val="007D7FF7"/>
    <w:rsid w:val="007E00C9"/>
    <w:rsid w:val="007E0138"/>
    <w:rsid w:val="007E0618"/>
    <w:rsid w:val="007E07D1"/>
    <w:rsid w:val="007E07E3"/>
    <w:rsid w:val="007E09D8"/>
    <w:rsid w:val="007E0A31"/>
    <w:rsid w:val="007E0B36"/>
    <w:rsid w:val="007E0B75"/>
    <w:rsid w:val="007E0D18"/>
    <w:rsid w:val="007E0D41"/>
    <w:rsid w:val="007E0E0A"/>
    <w:rsid w:val="007E1362"/>
    <w:rsid w:val="007E13A2"/>
    <w:rsid w:val="007E143B"/>
    <w:rsid w:val="007E160A"/>
    <w:rsid w:val="007E169A"/>
    <w:rsid w:val="007E1828"/>
    <w:rsid w:val="007E19C8"/>
    <w:rsid w:val="007E1AD0"/>
    <w:rsid w:val="007E1D3A"/>
    <w:rsid w:val="007E1D73"/>
    <w:rsid w:val="007E1E76"/>
    <w:rsid w:val="007E2291"/>
    <w:rsid w:val="007E2483"/>
    <w:rsid w:val="007E2765"/>
    <w:rsid w:val="007E28D5"/>
    <w:rsid w:val="007E2B84"/>
    <w:rsid w:val="007E2D46"/>
    <w:rsid w:val="007E2D74"/>
    <w:rsid w:val="007E2D9A"/>
    <w:rsid w:val="007E2DED"/>
    <w:rsid w:val="007E2EF3"/>
    <w:rsid w:val="007E3198"/>
    <w:rsid w:val="007E321C"/>
    <w:rsid w:val="007E3361"/>
    <w:rsid w:val="007E33C5"/>
    <w:rsid w:val="007E33C6"/>
    <w:rsid w:val="007E33E7"/>
    <w:rsid w:val="007E36B1"/>
    <w:rsid w:val="007E3A27"/>
    <w:rsid w:val="007E3A75"/>
    <w:rsid w:val="007E3B91"/>
    <w:rsid w:val="007E3C59"/>
    <w:rsid w:val="007E3CBD"/>
    <w:rsid w:val="007E3DEA"/>
    <w:rsid w:val="007E3DEE"/>
    <w:rsid w:val="007E3EA7"/>
    <w:rsid w:val="007E3F2A"/>
    <w:rsid w:val="007E43CF"/>
    <w:rsid w:val="007E4514"/>
    <w:rsid w:val="007E4622"/>
    <w:rsid w:val="007E479A"/>
    <w:rsid w:val="007E489D"/>
    <w:rsid w:val="007E4A1B"/>
    <w:rsid w:val="007E4CBF"/>
    <w:rsid w:val="007E4E02"/>
    <w:rsid w:val="007E530E"/>
    <w:rsid w:val="007E53D8"/>
    <w:rsid w:val="007E5611"/>
    <w:rsid w:val="007E586F"/>
    <w:rsid w:val="007E5A6C"/>
    <w:rsid w:val="007E5A96"/>
    <w:rsid w:val="007E5C39"/>
    <w:rsid w:val="007E5E15"/>
    <w:rsid w:val="007E5E53"/>
    <w:rsid w:val="007E5F34"/>
    <w:rsid w:val="007E5FC7"/>
    <w:rsid w:val="007E631E"/>
    <w:rsid w:val="007E6589"/>
    <w:rsid w:val="007E6962"/>
    <w:rsid w:val="007E6A42"/>
    <w:rsid w:val="007E709E"/>
    <w:rsid w:val="007E710B"/>
    <w:rsid w:val="007E741C"/>
    <w:rsid w:val="007E7614"/>
    <w:rsid w:val="007E7622"/>
    <w:rsid w:val="007E7754"/>
    <w:rsid w:val="007E7ED3"/>
    <w:rsid w:val="007F0020"/>
    <w:rsid w:val="007F00DE"/>
    <w:rsid w:val="007F01C8"/>
    <w:rsid w:val="007F021F"/>
    <w:rsid w:val="007F05C8"/>
    <w:rsid w:val="007F08EA"/>
    <w:rsid w:val="007F0B7B"/>
    <w:rsid w:val="007F0B96"/>
    <w:rsid w:val="007F0C00"/>
    <w:rsid w:val="007F0D9C"/>
    <w:rsid w:val="007F0DCB"/>
    <w:rsid w:val="007F0EDD"/>
    <w:rsid w:val="007F12E1"/>
    <w:rsid w:val="007F16DC"/>
    <w:rsid w:val="007F170A"/>
    <w:rsid w:val="007F17CC"/>
    <w:rsid w:val="007F18B4"/>
    <w:rsid w:val="007F1DF9"/>
    <w:rsid w:val="007F1E75"/>
    <w:rsid w:val="007F1EF4"/>
    <w:rsid w:val="007F2145"/>
    <w:rsid w:val="007F22F5"/>
    <w:rsid w:val="007F2482"/>
    <w:rsid w:val="007F24CA"/>
    <w:rsid w:val="007F273B"/>
    <w:rsid w:val="007F27BB"/>
    <w:rsid w:val="007F2A16"/>
    <w:rsid w:val="007F2AA2"/>
    <w:rsid w:val="007F2B42"/>
    <w:rsid w:val="007F2D14"/>
    <w:rsid w:val="007F2E81"/>
    <w:rsid w:val="007F2FD8"/>
    <w:rsid w:val="007F30D7"/>
    <w:rsid w:val="007F3244"/>
    <w:rsid w:val="007F39C9"/>
    <w:rsid w:val="007F3CC5"/>
    <w:rsid w:val="007F413F"/>
    <w:rsid w:val="007F44B5"/>
    <w:rsid w:val="007F4609"/>
    <w:rsid w:val="007F483E"/>
    <w:rsid w:val="007F494B"/>
    <w:rsid w:val="007F4B94"/>
    <w:rsid w:val="007F4BD8"/>
    <w:rsid w:val="007F4E83"/>
    <w:rsid w:val="007F5137"/>
    <w:rsid w:val="007F5424"/>
    <w:rsid w:val="007F54CB"/>
    <w:rsid w:val="007F554F"/>
    <w:rsid w:val="007F55F3"/>
    <w:rsid w:val="007F57FF"/>
    <w:rsid w:val="007F59E9"/>
    <w:rsid w:val="007F5A48"/>
    <w:rsid w:val="007F5BB8"/>
    <w:rsid w:val="007F5BE4"/>
    <w:rsid w:val="007F6009"/>
    <w:rsid w:val="007F6032"/>
    <w:rsid w:val="007F621B"/>
    <w:rsid w:val="007F62EA"/>
    <w:rsid w:val="007F65AA"/>
    <w:rsid w:val="007F67B0"/>
    <w:rsid w:val="007F68BD"/>
    <w:rsid w:val="007F6CC0"/>
    <w:rsid w:val="007F6DFE"/>
    <w:rsid w:val="007F71FD"/>
    <w:rsid w:val="007F74AA"/>
    <w:rsid w:val="007F758E"/>
    <w:rsid w:val="007F76A1"/>
    <w:rsid w:val="007F76A5"/>
    <w:rsid w:val="007F7A4B"/>
    <w:rsid w:val="007F7B80"/>
    <w:rsid w:val="007F7CC7"/>
    <w:rsid w:val="007F7CD4"/>
    <w:rsid w:val="007F7EDD"/>
    <w:rsid w:val="008001A7"/>
    <w:rsid w:val="008002F9"/>
    <w:rsid w:val="00800402"/>
    <w:rsid w:val="00800476"/>
    <w:rsid w:val="0080077A"/>
    <w:rsid w:val="008007C6"/>
    <w:rsid w:val="008011F1"/>
    <w:rsid w:val="00801249"/>
    <w:rsid w:val="00801413"/>
    <w:rsid w:val="00801475"/>
    <w:rsid w:val="00801562"/>
    <w:rsid w:val="00801577"/>
    <w:rsid w:val="008016F3"/>
    <w:rsid w:val="00801861"/>
    <w:rsid w:val="008018C2"/>
    <w:rsid w:val="00801AAF"/>
    <w:rsid w:val="00801B9A"/>
    <w:rsid w:val="00801BE0"/>
    <w:rsid w:val="00801CB2"/>
    <w:rsid w:val="00801DA7"/>
    <w:rsid w:val="00801DE1"/>
    <w:rsid w:val="00801EE6"/>
    <w:rsid w:val="00801EF0"/>
    <w:rsid w:val="00801F41"/>
    <w:rsid w:val="00801FEC"/>
    <w:rsid w:val="008025D8"/>
    <w:rsid w:val="00802680"/>
    <w:rsid w:val="0080286B"/>
    <w:rsid w:val="0080290E"/>
    <w:rsid w:val="00802CC8"/>
    <w:rsid w:val="00803100"/>
    <w:rsid w:val="00803102"/>
    <w:rsid w:val="00803119"/>
    <w:rsid w:val="008031C1"/>
    <w:rsid w:val="0080354B"/>
    <w:rsid w:val="00803679"/>
    <w:rsid w:val="00803A8A"/>
    <w:rsid w:val="00803CFD"/>
    <w:rsid w:val="00803DB7"/>
    <w:rsid w:val="00803DC3"/>
    <w:rsid w:val="00803E2A"/>
    <w:rsid w:val="00803E82"/>
    <w:rsid w:val="00803FA5"/>
    <w:rsid w:val="00804086"/>
    <w:rsid w:val="0080412B"/>
    <w:rsid w:val="00804182"/>
    <w:rsid w:val="008042E4"/>
    <w:rsid w:val="008047AE"/>
    <w:rsid w:val="008049D2"/>
    <w:rsid w:val="00804D0D"/>
    <w:rsid w:val="00804D64"/>
    <w:rsid w:val="00804F89"/>
    <w:rsid w:val="00805014"/>
    <w:rsid w:val="008050CE"/>
    <w:rsid w:val="008054FB"/>
    <w:rsid w:val="00805577"/>
    <w:rsid w:val="008055BE"/>
    <w:rsid w:val="00805A98"/>
    <w:rsid w:val="00805B63"/>
    <w:rsid w:val="00805B88"/>
    <w:rsid w:val="00805CCA"/>
    <w:rsid w:val="00805E7D"/>
    <w:rsid w:val="00806039"/>
    <w:rsid w:val="008060F3"/>
    <w:rsid w:val="0080611C"/>
    <w:rsid w:val="00806282"/>
    <w:rsid w:val="008063F5"/>
    <w:rsid w:val="008063FC"/>
    <w:rsid w:val="00806519"/>
    <w:rsid w:val="0080657A"/>
    <w:rsid w:val="00806640"/>
    <w:rsid w:val="008066E4"/>
    <w:rsid w:val="0080686E"/>
    <w:rsid w:val="00806C18"/>
    <w:rsid w:val="00806E4B"/>
    <w:rsid w:val="00806ECF"/>
    <w:rsid w:val="00806F4E"/>
    <w:rsid w:val="00807344"/>
    <w:rsid w:val="008073EF"/>
    <w:rsid w:val="008073F2"/>
    <w:rsid w:val="00807482"/>
    <w:rsid w:val="00807560"/>
    <w:rsid w:val="00807849"/>
    <w:rsid w:val="00807AEA"/>
    <w:rsid w:val="00807BD4"/>
    <w:rsid w:val="00807C34"/>
    <w:rsid w:val="0081030D"/>
    <w:rsid w:val="0081049B"/>
    <w:rsid w:val="0081054E"/>
    <w:rsid w:val="0081079E"/>
    <w:rsid w:val="0081083C"/>
    <w:rsid w:val="008108A8"/>
    <w:rsid w:val="008109E0"/>
    <w:rsid w:val="00810CEF"/>
    <w:rsid w:val="00810EE2"/>
    <w:rsid w:val="00810EE6"/>
    <w:rsid w:val="008111E9"/>
    <w:rsid w:val="0081130C"/>
    <w:rsid w:val="00811327"/>
    <w:rsid w:val="00811A20"/>
    <w:rsid w:val="00811A36"/>
    <w:rsid w:val="00811D6A"/>
    <w:rsid w:val="00811EAA"/>
    <w:rsid w:val="00812120"/>
    <w:rsid w:val="00812306"/>
    <w:rsid w:val="00812598"/>
    <w:rsid w:val="00812645"/>
    <w:rsid w:val="00812661"/>
    <w:rsid w:val="0081272D"/>
    <w:rsid w:val="00812826"/>
    <w:rsid w:val="00812F18"/>
    <w:rsid w:val="008130B6"/>
    <w:rsid w:val="00813493"/>
    <w:rsid w:val="0081362F"/>
    <w:rsid w:val="00813631"/>
    <w:rsid w:val="0081370F"/>
    <w:rsid w:val="00813E31"/>
    <w:rsid w:val="0081432B"/>
    <w:rsid w:val="008143C5"/>
    <w:rsid w:val="0081450D"/>
    <w:rsid w:val="0081454F"/>
    <w:rsid w:val="008147B5"/>
    <w:rsid w:val="0081483F"/>
    <w:rsid w:val="0081485F"/>
    <w:rsid w:val="00814C63"/>
    <w:rsid w:val="00814E75"/>
    <w:rsid w:val="0081505A"/>
    <w:rsid w:val="008152F8"/>
    <w:rsid w:val="00815477"/>
    <w:rsid w:val="008158BC"/>
    <w:rsid w:val="00815A1E"/>
    <w:rsid w:val="00815A63"/>
    <w:rsid w:val="00815C5F"/>
    <w:rsid w:val="00815CA7"/>
    <w:rsid w:val="00815E00"/>
    <w:rsid w:val="00816193"/>
    <w:rsid w:val="008161DE"/>
    <w:rsid w:val="00816718"/>
    <w:rsid w:val="00816896"/>
    <w:rsid w:val="0081690E"/>
    <w:rsid w:val="00816A3D"/>
    <w:rsid w:val="00816B09"/>
    <w:rsid w:val="00816B43"/>
    <w:rsid w:val="00816F95"/>
    <w:rsid w:val="00817025"/>
    <w:rsid w:val="008170B1"/>
    <w:rsid w:val="008171EB"/>
    <w:rsid w:val="00817304"/>
    <w:rsid w:val="00817399"/>
    <w:rsid w:val="008175A6"/>
    <w:rsid w:val="008178AA"/>
    <w:rsid w:val="00817C71"/>
    <w:rsid w:val="00817FA8"/>
    <w:rsid w:val="008202F0"/>
    <w:rsid w:val="0082049C"/>
    <w:rsid w:val="00820552"/>
    <w:rsid w:val="0082090E"/>
    <w:rsid w:val="00820B53"/>
    <w:rsid w:val="00820E82"/>
    <w:rsid w:val="00821054"/>
    <w:rsid w:val="008210FF"/>
    <w:rsid w:val="0082120F"/>
    <w:rsid w:val="00821215"/>
    <w:rsid w:val="008212AB"/>
    <w:rsid w:val="008214BC"/>
    <w:rsid w:val="00821528"/>
    <w:rsid w:val="0082154A"/>
    <w:rsid w:val="00821572"/>
    <w:rsid w:val="008219DB"/>
    <w:rsid w:val="00821D18"/>
    <w:rsid w:val="00821EBB"/>
    <w:rsid w:val="00822288"/>
    <w:rsid w:val="008222A5"/>
    <w:rsid w:val="00822301"/>
    <w:rsid w:val="0082232A"/>
    <w:rsid w:val="00822B53"/>
    <w:rsid w:val="00822B80"/>
    <w:rsid w:val="00822EA7"/>
    <w:rsid w:val="008230B6"/>
    <w:rsid w:val="008230DC"/>
    <w:rsid w:val="0082321C"/>
    <w:rsid w:val="00823246"/>
    <w:rsid w:val="00823273"/>
    <w:rsid w:val="008233DE"/>
    <w:rsid w:val="00823851"/>
    <w:rsid w:val="00823931"/>
    <w:rsid w:val="008239C5"/>
    <w:rsid w:val="00823A74"/>
    <w:rsid w:val="008243FF"/>
    <w:rsid w:val="008246EA"/>
    <w:rsid w:val="0082479B"/>
    <w:rsid w:val="00824911"/>
    <w:rsid w:val="0082496B"/>
    <w:rsid w:val="00824B26"/>
    <w:rsid w:val="00824CCA"/>
    <w:rsid w:val="00824FC1"/>
    <w:rsid w:val="00824FF7"/>
    <w:rsid w:val="0082510E"/>
    <w:rsid w:val="0082511C"/>
    <w:rsid w:val="00825280"/>
    <w:rsid w:val="0082543E"/>
    <w:rsid w:val="008255EA"/>
    <w:rsid w:val="008256F3"/>
    <w:rsid w:val="00825966"/>
    <w:rsid w:val="00825C68"/>
    <w:rsid w:val="00825EBF"/>
    <w:rsid w:val="00825F2F"/>
    <w:rsid w:val="008260F1"/>
    <w:rsid w:val="008261C0"/>
    <w:rsid w:val="0082620B"/>
    <w:rsid w:val="0082621C"/>
    <w:rsid w:val="0082623A"/>
    <w:rsid w:val="00826522"/>
    <w:rsid w:val="00826572"/>
    <w:rsid w:val="008266DE"/>
    <w:rsid w:val="00826868"/>
    <w:rsid w:val="00826D3B"/>
    <w:rsid w:val="00826D75"/>
    <w:rsid w:val="00826EC1"/>
    <w:rsid w:val="00827362"/>
    <w:rsid w:val="008273D0"/>
    <w:rsid w:val="00827531"/>
    <w:rsid w:val="00827605"/>
    <w:rsid w:val="00827866"/>
    <w:rsid w:val="00827C27"/>
    <w:rsid w:val="00827F81"/>
    <w:rsid w:val="00830153"/>
    <w:rsid w:val="00830203"/>
    <w:rsid w:val="00830206"/>
    <w:rsid w:val="008308D6"/>
    <w:rsid w:val="00830B73"/>
    <w:rsid w:val="00830BDB"/>
    <w:rsid w:val="00830BDC"/>
    <w:rsid w:val="00830D6B"/>
    <w:rsid w:val="00830FD0"/>
    <w:rsid w:val="00831249"/>
    <w:rsid w:val="008312B6"/>
    <w:rsid w:val="00831416"/>
    <w:rsid w:val="0083154C"/>
    <w:rsid w:val="00831658"/>
    <w:rsid w:val="00831C4C"/>
    <w:rsid w:val="00831FE0"/>
    <w:rsid w:val="0083211B"/>
    <w:rsid w:val="00832133"/>
    <w:rsid w:val="00832186"/>
    <w:rsid w:val="0083236F"/>
    <w:rsid w:val="0083256E"/>
    <w:rsid w:val="008325E3"/>
    <w:rsid w:val="0083293D"/>
    <w:rsid w:val="008329F8"/>
    <w:rsid w:val="00832A4A"/>
    <w:rsid w:val="00832BF7"/>
    <w:rsid w:val="00832C5C"/>
    <w:rsid w:val="00832C63"/>
    <w:rsid w:val="00832FDE"/>
    <w:rsid w:val="00833308"/>
    <w:rsid w:val="008335C5"/>
    <w:rsid w:val="00833653"/>
    <w:rsid w:val="00833745"/>
    <w:rsid w:val="00833763"/>
    <w:rsid w:val="00833882"/>
    <w:rsid w:val="008339EF"/>
    <w:rsid w:val="00833A2F"/>
    <w:rsid w:val="00833B7E"/>
    <w:rsid w:val="00834245"/>
    <w:rsid w:val="00834342"/>
    <w:rsid w:val="00834352"/>
    <w:rsid w:val="00834356"/>
    <w:rsid w:val="00834515"/>
    <w:rsid w:val="008345F1"/>
    <w:rsid w:val="0083463E"/>
    <w:rsid w:val="00834959"/>
    <w:rsid w:val="00834A42"/>
    <w:rsid w:val="00834CFB"/>
    <w:rsid w:val="00834D19"/>
    <w:rsid w:val="00835222"/>
    <w:rsid w:val="008352F5"/>
    <w:rsid w:val="008357CE"/>
    <w:rsid w:val="008357D8"/>
    <w:rsid w:val="00835C08"/>
    <w:rsid w:val="00835CDA"/>
    <w:rsid w:val="0083609A"/>
    <w:rsid w:val="0083619C"/>
    <w:rsid w:val="00836332"/>
    <w:rsid w:val="00836355"/>
    <w:rsid w:val="008364A1"/>
    <w:rsid w:val="008367DB"/>
    <w:rsid w:val="0083692D"/>
    <w:rsid w:val="00836A17"/>
    <w:rsid w:val="00836A6C"/>
    <w:rsid w:val="00836B47"/>
    <w:rsid w:val="00836CA8"/>
    <w:rsid w:val="00836D02"/>
    <w:rsid w:val="00836D64"/>
    <w:rsid w:val="00836DC6"/>
    <w:rsid w:val="00836E65"/>
    <w:rsid w:val="0083721C"/>
    <w:rsid w:val="00837268"/>
    <w:rsid w:val="0083745C"/>
    <w:rsid w:val="008374A9"/>
    <w:rsid w:val="0083752B"/>
    <w:rsid w:val="008378E1"/>
    <w:rsid w:val="008379C4"/>
    <w:rsid w:val="00837B26"/>
    <w:rsid w:val="00837BF6"/>
    <w:rsid w:val="00837DA3"/>
    <w:rsid w:val="00837EB8"/>
    <w:rsid w:val="00837F0E"/>
    <w:rsid w:val="0084011F"/>
    <w:rsid w:val="008403CE"/>
    <w:rsid w:val="008403E8"/>
    <w:rsid w:val="008404E5"/>
    <w:rsid w:val="0084056C"/>
    <w:rsid w:val="008405B9"/>
    <w:rsid w:val="0084074D"/>
    <w:rsid w:val="0084079E"/>
    <w:rsid w:val="00840C64"/>
    <w:rsid w:val="00840DAB"/>
    <w:rsid w:val="00840F64"/>
    <w:rsid w:val="008412C1"/>
    <w:rsid w:val="008414F5"/>
    <w:rsid w:val="008415C0"/>
    <w:rsid w:val="00841733"/>
    <w:rsid w:val="008417A8"/>
    <w:rsid w:val="008419F1"/>
    <w:rsid w:val="00841A5F"/>
    <w:rsid w:val="00841DCA"/>
    <w:rsid w:val="00841EA9"/>
    <w:rsid w:val="00842128"/>
    <w:rsid w:val="00842143"/>
    <w:rsid w:val="00842218"/>
    <w:rsid w:val="008422F9"/>
    <w:rsid w:val="008423CF"/>
    <w:rsid w:val="0084275C"/>
    <w:rsid w:val="00842894"/>
    <w:rsid w:val="00842951"/>
    <w:rsid w:val="00842C80"/>
    <w:rsid w:val="00842DE5"/>
    <w:rsid w:val="00843038"/>
    <w:rsid w:val="008430A2"/>
    <w:rsid w:val="0084352C"/>
    <w:rsid w:val="0084390F"/>
    <w:rsid w:val="008439EE"/>
    <w:rsid w:val="00843AE8"/>
    <w:rsid w:val="00843C0E"/>
    <w:rsid w:val="00843E89"/>
    <w:rsid w:val="008440C5"/>
    <w:rsid w:val="00844166"/>
    <w:rsid w:val="0084419F"/>
    <w:rsid w:val="008444BC"/>
    <w:rsid w:val="00844A40"/>
    <w:rsid w:val="00844B21"/>
    <w:rsid w:val="00844C58"/>
    <w:rsid w:val="00844C63"/>
    <w:rsid w:val="00844E89"/>
    <w:rsid w:val="0084500E"/>
    <w:rsid w:val="00845021"/>
    <w:rsid w:val="0084505C"/>
    <w:rsid w:val="0084509F"/>
    <w:rsid w:val="00845104"/>
    <w:rsid w:val="0084521E"/>
    <w:rsid w:val="00845353"/>
    <w:rsid w:val="0084560C"/>
    <w:rsid w:val="008457CF"/>
    <w:rsid w:val="00845D3A"/>
    <w:rsid w:val="00845DEF"/>
    <w:rsid w:val="00845F3E"/>
    <w:rsid w:val="00846161"/>
    <w:rsid w:val="008461D7"/>
    <w:rsid w:val="00846292"/>
    <w:rsid w:val="00846362"/>
    <w:rsid w:val="00846383"/>
    <w:rsid w:val="00846388"/>
    <w:rsid w:val="0084690A"/>
    <w:rsid w:val="0084695C"/>
    <w:rsid w:val="00846AA1"/>
    <w:rsid w:val="00846DC1"/>
    <w:rsid w:val="00846DF2"/>
    <w:rsid w:val="00846F80"/>
    <w:rsid w:val="00846F9A"/>
    <w:rsid w:val="00847486"/>
    <w:rsid w:val="008475C6"/>
    <w:rsid w:val="00847670"/>
    <w:rsid w:val="00847721"/>
    <w:rsid w:val="00850003"/>
    <w:rsid w:val="00850377"/>
    <w:rsid w:val="008505DF"/>
    <w:rsid w:val="00850A0E"/>
    <w:rsid w:val="00850A92"/>
    <w:rsid w:val="00850BAB"/>
    <w:rsid w:val="00850DC4"/>
    <w:rsid w:val="00850DCB"/>
    <w:rsid w:val="00850DD0"/>
    <w:rsid w:val="00850E59"/>
    <w:rsid w:val="00850F8D"/>
    <w:rsid w:val="008511D3"/>
    <w:rsid w:val="0085127D"/>
    <w:rsid w:val="008513BB"/>
    <w:rsid w:val="008513E6"/>
    <w:rsid w:val="008515EB"/>
    <w:rsid w:val="00851708"/>
    <w:rsid w:val="0085198F"/>
    <w:rsid w:val="00851E07"/>
    <w:rsid w:val="00851E53"/>
    <w:rsid w:val="00852035"/>
    <w:rsid w:val="008522CF"/>
    <w:rsid w:val="008524AE"/>
    <w:rsid w:val="00852597"/>
    <w:rsid w:val="00852630"/>
    <w:rsid w:val="00852723"/>
    <w:rsid w:val="00852D4B"/>
    <w:rsid w:val="00852F4F"/>
    <w:rsid w:val="0085316C"/>
    <w:rsid w:val="008535D3"/>
    <w:rsid w:val="00853908"/>
    <w:rsid w:val="00853CE6"/>
    <w:rsid w:val="008541C6"/>
    <w:rsid w:val="0085424B"/>
    <w:rsid w:val="008544CF"/>
    <w:rsid w:val="00854501"/>
    <w:rsid w:val="0085455D"/>
    <w:rsid w:val="008545FE"/>
    <w:rsid w:val="00854877"/>
    <w:rsid w:val="0085492F"/>
    <w:rsid w:val="00854DA6"/>
    <w:rsid w:val="00854F26"/>
    <w:rsid w:val="00854FAC"/>
    <w:rsid w:val="00855294"/>
    <w:rsid w:val="008552D6"/>
    <w:rsid w:val="008552E3"/>
    <w:rsid w:val="008553A2"/>
    <w:rsid w:val="00855600"/>
    <w:rsid w:val="00855635"/>
    <w:rsid w:val="00855943"/>
    <w:rsid w:val="00855A45"/>
    <w:rsid w:val="00855DB1"/>
    <w:rsid w:val="00855FD7"/>
    <w:rsid w:val="00856039"/>
    <w:rsid w:val="0085610A"/>
    <w:rsid w:val="00856344"/>
    <w:rsid w:val="00856401"/>
    <w:rsid w:val="00856496"/>
    <w:rsid w:val="008565F4"/>
    <w:rsid w:val="00856A00"/>
    <w:rsid w:val="00856A9A"/>
    <w:rsid w:val="00856BE4"/>
    <w:rsid w:val="00856CD3"/>
    <w:rsid w:val="00856FD8"/>
    <w:rsid w:val="00857080"/>
    <w:rsid w:val="008571B1"/>
    <w:rsid w:val="0085725C"/>
    <w:rsid w:val="0085770B"/>
    <w:rsid w:val="008579B7"/>
    <w:rsid w:val="008579E7"/>
    <w:rsid w:val="00857A30"/>
    <w:rsid w:val="00857A4F"/>
    <w:rsid w:val="00857B22"/>
    <w:rsid w:val="0086018E"/>
    <w:rsid w:val="00860200"/>
    <w:rsid w:val="00860204"/>
    <w:rsid w:val="00860296"/>
    <w:rsid w:val="008602A9"/>
    <w:rsid w:val="00860321"/>
    <w:rsid w:val="0086044C"/>
    <w:rsid w:val="0086060F"/>
    <w:rsid w:val="008607A9"/>
    <w:rsid w:val="0086081F"/>
    <w:rsid w:val="00860AE9"/>
    <w:rsid w:val="00860B25"/>
    <w:rsid w:val="00860CB4"/>
    <w:rsid w:val="00860EB6"/>
    <w:rsid w:val="00861046"/>
    <w:rsid w:val="008610BA"/>
    <w:rsid w:val="008611D7"/>
    <w:rsid w:val="0086163D"/>
    <w:rsid w:val="00861B85"/>
    <w:rsid w:val="00861CD2"/>
    <w:rsid w:val="00861F74"/>
    <w:rsid w:val="0086206E"/>
    <w:rsid w:val="00862263"/>
    <w:rsid w:val="00862574"/>
    <w:rsid w:val="0086264A"/>
    <w:rsid w:val="008627E7"/>
    <w:rsid w:val="008628F5"/>
    <w:rsid w:val="00862A42"/>
    <w:rsid w:val="00862C73"/>
    <w:rsid w:val="00862D99"/>
    <w:rsid w:val="00862E95"/>
    <w:rsid w:val="00862FFA"/>
    <w:rsid w:val="00863439"/>
    <w:rsid w:val="008634AB"/>
    <w:rsid w:val="008635DD"/>
    <w:rsid w:val="00863783"/>
    <w:rsid w:val="008638AA"/>
    <w:rsid w:val="00863936"/>
    <w:rsid w:val="00863BB2"/>
    <w:rsid w:val="00863BC4"/>
    <w:rsid w:val="00863C1C"/>
    <w:rsid w:val="00863D73"/>
    <w:rsid w:val="00863EAF"/>
    <w:rsid w:val="0086415C"/>
    <w:rsid w:val="008641AF"/>
    <w:rsid w:val="0086450A"/>
    <w:rsid w:val="0086469A"/>
    <w:rsid w:val="0086491C"/>
    <w:rsid w:val="0086494D"/>
    <w:rsid w:val="00864979"/>
    <w:rsid w:val="00864B2D"/>
    <w:rsid w:val="00864B97"/>
    <w:rsid w:val="00864FC6"/>
    <w:rsid w:val="0086501A"/>
    <w:rsid w:val="0086505D"/>
    <w:rsid w:val="0086515A"/>
    <w:rsid w:val="00865572"/>
    <w:rsid w:val="0086565F"/>
    <w:rsid w:val="00865798"/>
    <w:rsid w:val="00865C28"/>
    <w:rsid w:val="00865E05"/>
    <w:rsid w:val="00865E20"/>
    <w:rsid w:val="00865E72"/>
    <w:rsid w:val="00866043"/>
    <w:rsid w:val="008661C1"/>
    <w:rsid w:val="0086629C"/>
    <w:rsid w:val="00866334"/>
    <w:rsid w:val="008667B6"/>
    <w:rsid w:val="00866807"/>
    <w:rsid w:val="0086681A"/>
    <w:rsid w:val="00866A9D"/>
    <w:rsid w:val="00866C0D"/>
    <w:rsid w:val="00866C9F"/>
    <w:rsid w:val="00867099"/>
    <w:rsid w:val="008670AA"/>
    <w:rsid w:val="00867289"/>
    <w:rsid w:val="00867294"/>
    <w:rsid w:val="00867460"/>
    <w:rsid w:val="008674D1"/>
    <w:rsid w:val="008677FE"/>
    <w:rsid w:val="00867CAC"/>
    <w:rsid w:val="00867E26"/>
    <w:rsid w:val="00867F7F"/>
    <w:rsid w:val="00867FED"/>
    <w:rsid w:val="008702AE"/>
    <w:rsid w:val="008703BA"/>
    <w:rsid w:val="0087067B"/>
    <w:rsid w:val="00870C07"/>
    <w:rsid w:val="00870CD4"/>
    <w:rsid w:val="00871160"/>
    <w:rsid w:val="00871777"/>
    <w:rsid w:val="008717DB"/>
    <w:rsid w:val="008717F1"/>
    <w:rsid w:val="0087229C"/>
    <w:rsid w:val="00872487"/>
    <w:rsid w:val="00872742"/>
    <w:rsid w:val="0087294E"/>
    <w:rsid w:val="008729CC"/>
    <w:rsid w:val="00872A7E"/>
    <w:rsid w:val="00872B56"/>
    <w:rsid w:val="00872CDA"/>
    <w:rsid w:val="00872DCA"/>
    <w:rsid w:val="00872DE4"/>
    <w:rsid w:val="00873290"/>
    <w:rsid w:val="008735A6"/>
    <w:rsid w:val="00873B0C"/>
    <w:rsid w:val="00873BA7"/>
    <w:rsid w:val="00873DF2"/>
    <w:rsid w:val="0087415C"/>
    <w:rsid w:val="00874187"/>
    <w:rsid w:val="00874446"/>
    <w:rsid w:val="008744C6"/>
    <w:rsid w:val="00874666"/>
    <w:rsid w:val="00874829"/>
    <w:rsid w:val="00874DC0"/>
    <w:rsid w:val="00874FD2"/>
    <w:rsid w:val="00874FDE"/>
    <w:rsid w:val="0087500A"/>
    <w:rsid w:val="008751C9"/>
    <w:rsid w:val="00875408"/>
    <w:rsid w:val="00875528"/>
    <w:rsid w:val="00875766"/>
    <w:rsid w:val="00875990"/>
    <w:rsid w:val="00875FC3"/>
    <w:rsid w:val="00876084"/>
    <w:rsid w:val="008762EF"/>
    <w:rsid w:val="00876521"/>
    <w:rsid w:val="00876C38"/>
    <w:rsid w:val="00876D83"/>
    <w:rsid w:val="00876D9E"/>
    <w:rsid w:val="00876DC1"/>
    <w:rsid w:val="00877021"/>
    <w:rsid w:val="00877044"/>
    <w:rsid w:val="0087708B"/>
    <w:rsid w:val="00877197"/>
    <w:rsid w:val="00877869"/>
    <w:rsid w:val="00877907"/>
    <w:rsid w:val="008779E4"/>
    <w:rsid w:val="00877CDF"/>
    <w:rsid w:val="00880094"/>
    <w:rsid w:val="0088018F"/>
    <w:rsid w:val="008801D6"/>
    <w:rsid w:val="008802D3"/>
    <w:rsid w:val="008808F9"/>
    <w:rsid w:val="00880AAC"/>
    <w:rsid w:val="00880AB3"/>
    <w:rsid w:val="00880B11"/>
    <w:rsid w:val="00880B53"/>
    <w:rsid w:val="00880B57"/>
    <w:rsid w:val="00880EB2"/>
    <w:rsid w:val="00881035"/>
    <w:rsid w:val="0088107F"/>
    <w:rsid w:val="00881154"/>
    <w:rsid w:val="00881AD6"/>
    <w:rsid w:val="00881AE8"/>
    <w:rsid w:val="00881BAC"/>
    <w:rsid w:val="00881BF7"/>
    <w:rsid w:val="00881F75"/>
    <w:rsid w:val="00882003"/>
    <w:rsid w:val="0088200A"/>
    <w:rsid w:val="00882084"/>
    <w:rsid w:val="008823E0"/>
    <w:rsid w:val="00882469"/>
    <w:rsid w:val="00882500"/>
    <w:rsid w:val="0088255C"/>
    <w:rsid w:val="008825E7"/>
    <w:rsid w:val="008826C0"/>
    <w:rsid w:val="008828F6"/>
    <w:rsid w:val="00882BFA"/>
    <w:rsid w:val="00882F15"/>
    <w:rsid w:val="00882F16"/>
    <w:rsid w:val="008830CC"/>
    <w:rsid w:val="0088311E"/>
    <w:rsid w:val="008832B0"/>
    <w:rsid w:val="00883316"/>
    <w:rsid w:val="0088347F"/>
    <w:rsid w:val="00883810"/>
    <w:rsid w:val="00883897"/>
    <w:rsid w:val="00883AE5"/>
    <w:rsid w:val="00883E1A"/>
    <w:rsid w:val="00883F12"/>
    <w:rsid w:val="00883F59"/>
    <w:rsid w:val="008841DB"/>
    <w:rsid w:val="00884344"/>
    <w:rsid w:val="00884700"/>
    <w:rsid w:val="008849B5"/>
    <w:rsid w:val="00884AF6"/>
    <w:rsid w:val="00885140"/>
    <w:rsid w:val="008853ED"/>
    <w:rsid w:val="00885410"/>
    <w:rsid w:val="0088559E"/>
    <w:rsid w:val="0088581E"/>
    <w:rsid w:val="0088583C"/>
    <w:rsid w:val="00885A0A"/>
    <w:rsid w:val="00885B84"/>
    <w:rsid w:val="00885D6B"/>
    <w:rsid w:val="00885DE8"/>
    <w:rsid w:val="00885FFD"/>
    <w:rsid w:val="00886191"/>
    <w:rsid w:val="008864FE"/>
    <w:rsid w:val="00886508"/>
    <w:rsid w:val="00886700"/>
    <w:rsid w:val="00886749"/>
    <w:rsid w:val="008867F4"/>
    <w:rsid w:val="00886CA1"/>
    <w:rsid w:val="00886D4E"/>
    <w:rsid w:val="00886D88"/>
    <w:rsid w:val="00886EFA"/>
    <w:rsid w:val="00886F23"/>
    <w:rsid w:val="00886F2E"/>
    <w:rsid w:val="0088727F"/>
    <w:rsid w:val="0088729E"/>
    <w:rsid w:val="008872B2"/>
    <w:rsid w:val="00887450"/>
    <w:rsid w:val="00887541"/>
    <w:rsid w:val="008875CA"/>
    <w:rsid w:val="008877C0"/>
    <w:rsid w:val="00887A39"/>
    <w:rsid w:val="00887CDF"/>
    <w:rsid w:val="00887DBC"/>
    <w:rsid w:val="00887F13"/>
    <w:rsid w:val="008900A0"/>
    <w:rsid w:val="0089022D"/>
    <w:rsid w:val="00890619"/>
    <w:rsid w:val="00890650"/>
    <w:rsid w:val="00890770"/>
    <w:rsid w:val="008907DE"/>
    <w:rsid w:val="00891191"/>
    <w:rsid w:val="0089136C"/>
    <w:rsid w:val="008913F4"/>
    <w:rsid w:val="00891789"/>
    <w:rsid w:val="00891951"/>
    <w:rsid w:val="00891B85"/>
    <w:rsid w:val="00891C1C"/>
    <w:rsid w:val="00891CA1"/>
    <w:rsid w:val="00891DB3"/>
    <w:rsid w:val="00891EAD"/>
    <w:rsid w:val="00891FCD"/>
    <w:rsid w:val="008922E0"/>
    <w:rsid w:val="00892512"/>
    <w:rsid w:val="00892757"/>
    <w:rsid w:val="00892AED"/>
    <w:rsid w:val="00892C73"/>
    <w:rsid w:val="00892E29"/>
    <w:rsid w:val="00892E83"/>
    <w:rsid w:val="00892EAE"/>
    <w:rsid w:val="00893028"/>
    <w:rsid w:val="00893200"/>
    <w:rsid w:val="00893303"/>
    <w:rsid w:val="008933CA"/>
    <w:rsid w:val="008934D4"/>
    <w:rsid w:val="0089361E"/>
    <w:rsid w:val="008936A4"/>
    <w:rsid w:val="00893D87"/>
    <w:rsid w:val="00893EFA"/>
    <w:rsid w:val="0089423B"/>
    <w:rsid w:val="008942F7"/>
    <w:rsid w:val="008943B4"/>
    <w:rsid w:val="00894C95"/>
    <w:rsid w:val="00894D24"/>
    <w:rsid w:val="00894D5B"/>
    <w:rsid w:val="00894DC5"/>
    <w:rsid w:val="008953BB"/>
    <w:rsid w:val="00895474"/>
    <w:rsid w:val="00895475"/>
    <w:rsid w:val="008954CC"/>
    <w:rsid w:val="00895500"/>
    <w:rsid w:val="008955EB"/>
    <w:rsid w:val="008956E9"/>
    <w:rsid w:val="008958F7"/>
    <w:rsid w:val="00895A5C"/>
    <w:rsid w:val="00895A6F"/>
    <w:rsid w:val="00895DD9"/>
    <w:rsid w:val="00895FA1"/>
    <w:rsid w:val="00895FA5"/>
    <w:rsid w:val="00896192"/>
    <w:rsid w:val="008961EA"/>
    <w:rsid w:val="00896555"/>
    <w:rsid w:val="008965C2"/>
    <w:rsid w:val="00896E7E"/>
    <w:rsid w:val="00896E7F"/>
    <w:rsid w:val="00897054"/>
    <w:rsid w:val="00897132"/>
    <w:rsid w:val="00897443"/>
    <w:rsid w:val="00897459"/>
    <w:rsid w:val="00897550"/>
    <w:rsid w:val="00897584"/>
    <w:rsid w:val="008977FD"/>
    <w:rsid w:val="008979BD"/>
    <w:rsid w:val="00897A37"/>
    <w:rsid w:val="00897D88"/>
    <w:rsid w:val="00897DB6"/>
    <w:rsid w:val="00897DEF"/>
    <w:rsid w:val="00897EB9"/>
    <w:rsid w:val="00897FE1"/>
    <w:rsid w:val="008A008D"/>
    <w:rsid w:val="008A0131"/>
    <w:rsid w:val="008A056A"/>
    <w:rsid w:val="008A09A1"/>
    <w:rsid w:val="008A0AD8"/>
    <w:rsid w:val="008A0B77"/>
    <w:rsid w:val="008A0EEF"/>
    <w:rsid w:val="008A10BA"/>
    <w:rsid w:val="008A1281"/>
    <w:rsid w:val="008A1730"/>
    <w:rsid w:val="008A19A9"/>
    <w:rsid w:val="008A1DB4"/>
    <w:rsid w:val="008A1F65"/>
    <w:rsid w:val="008A223E"/>
    <w:rsid w:val="008A294F"/>
    <w:rsid w:val="008A2A04"/>
    <w:rsid w:val="008A2A4F"/>
    <w:rsid w:val="008A2AE9"/>
    <w:rsid w:val="008A2CF2"/>
    <w:rsid w:val="008A30EE"/>
    <w:rsid w:val="008A34A2"/>
    <w:rsid w:val="008A35B7"/>
    <w:rsid w:val="008A3711"/>
    <w:rsid w:val="008A3738"/>
    <w:rsid w:val="008A3914"/>
    <w:rsid w:val="008A3A0A"/>
    <w:rsid w:val="008A3DF6"/>
    <w:rsid w:val="008A4051"/>
    <w:rsid w:val="008A419C"/>
    <w:rsid w:val="008A4202"/>
    <w:rsid w:val="008A4307"/>
    <w:rsid w:val="008A4330"/>
    <w:rsid w:val="008A4355"/>
    <w:rsid w:val="008A43A0"/>
    <w:rsid w:val="008A4668"/>
    <w:rsid w:val="008A476C"/>
    <w:rsid w:val="008A4949"/>
    <w:rsid w:val="008A4B21"/>
    <w:rsid w:val="008A4CE3"/>
    <w:rsid w:val="008A4D03"/>
    <w:rsid w:val="008A4F30"/>
    <w:rsid w:val="008A50E6"/>
    <w:rsid w:val="008A5482"/>
    <w:rsid w:val="008A582D"/>
    <w:rsid w:val="008A5908"/>
    <w:rsid w:val="008A5946"/>
    <w:rsid w:val="008A59BC"/>
    <w:rsid w:val="008A5BA2"/>
    <w:rsid w:val="008A5CD4"/>
    <w:rsid w:val="008A5F49"/>
    <w:rsid w:val="008A6094"/>
    <w:rsid w:val="008A610E"/>
    <w:rsid w:val="008A639D"/>
    <w:rsid w:val="008A6625"/>
    <w:rsid w:val="008A687C"/>
    <w:rsid w:val="008A7324"/>
    <w:rsid w:val="008A7488"/>
    <w:rsid w:val="008A783D"/>
    <w:rsid w:val="008A78FC"/>
    <w:rsid w:val="008A7984"/>
    <w:rsid w:val="008A7A68"/>
    <w:rsid w:val="008A7C05"/>
    <w:rsid w:val="008A7D3B"/>
    <w:rsid w:val="008A7DBC"/>
    <w:rsid w:val="008A7EDE"/>
    <w:rsid w:val="008B0039"/>
    <w:rsid w:val="008B0307"/>
    <w:rsid w:val="008B0397"/>
    <w:rsid w:val="008B05DC"/>
    <w:rsid w:val="008B05E3"/>
    <w:rsid w:val="008B096D"/>
    <w:rsid w:val="008B0B3B"/>
    <w:rsid w:val="008B0C27"/>
    <w:rsid w:val="008B10CE"/>
    <w:rsid w:val="008B11BA"/>
    <w:rsid w:val="008B11C9"/>
    <w:rsid w:val="008B1211"/>
    <w:rsid w:val="008B1223"/>
    <w:rsid w:val="008B1388"/>
    <w:rsid w:val="008B13BE"/>
    <w:rsid w:val="008B14EB"/>
    <w:rsid w:val="008B158B"/>
    <w:rsid w:val="008B1647"/>
    <w:rsid w:val="008B1675"/>
    <w:rsid w:val="008B1AA9"/>
    <w:rsid w:val="008B1AE5"/>
    <w:rsid w:val="008B1CF1"/>
    <w:rsid w:val="008B20CC"/>
    <w:rsid w:val="008B2159"/>
    <w:rsid w:val="008B2B7C"/>
    <w:rsid w:val="008B2BB4"/>
    <w:rsid w:val="008B2BDF"/>
    <w:rsid w:val="008B2C69"/>
    <w:rsid w:val="008B2DE5"/>
    <w:rsid w:val="008B2E9C"/>
    <w:rsid w:val="008B2E9F"/>
    <w:rsid w:val="008B2F04"/>
    <w:rsid w:val="008B2F96"/>
    <w:rsid w:val="008B3112"/>
    <w:rsid w:val="008B32C3"/>
    <w:rsid w:val="008B36B7"/>
    <w:rsid w:val="008B3C94"/>
    <w:rsid w:val="008B3DB9"/>
    <w:rsid w:val="008B3E0D"/>
    <w:rsid w:val="008B3F63"/>
    <w:rsid w:val="008B4259"/>
    <w:rsid w:val="008B4263"/>
    <w:rsid w:val="008B447F"/>
    <w:rsid w:val="008B4614"/>
    <w:rsid w:val="008B4708"/>
    <w:rsid w:val="008B475C"/>
    <w:rsid w:val="008B49C6"/>
    <w:rsid w:val="008B4BC8"/>
    <w:rsid w:val="008B4BDC"/>
    <w:rsid w:val="008B5188"/>
    <w:rsid w:val="008B51D4"/>
    <w:rsid w:val="008B5C3D"/>
    <w:rsid w:val="008B5EC9"/>
    <w:rsid w:val="008B60F8"/>
    <w:rsid w:val="008B655A"/>
    <w:rsid w:val="008B69D9"/>
    <w:rsid w:val="008B6AC2"/>
    <w:rsid w:val="008B6BCB"/>
    <w:rsid w:val="008B6C32"/>
    <w:rsid w:val="008B73C2"/>
    <w:rsid w:val="008B7590"/>
    <w:rsid w:val="008B7677"/>
    <w:rsid w:val="008B773E"/>
    <w:rsid w:val="008B7B6B"/>
    <w:rsid w:val="008B7D68"/>
    <w:rsid w:val="008B7ED1"/>
    <w:rsid w:val="008C01A5"/>
    <w:rsid w:val="008C0293"/>
    <w:rsid w:val="008C02A3"/>
    <w:rsid w:val="008C04CB"/>
    <w:rsid w:val="008C05A1"/>
    <w:rsid w:val="008C0D2C"/>
    <w:rsid w:val="008C0DF2"/>
    <w:rsid w:val="008C0E0D"/>
    <w:rsid w:val="008C0EE0"/>
    <w:rsid w:val="008C171E"/>
    <w:rsid w:val="008C186D"/>
    <w:rsid w:val="008C19AE"/>
    <w:rsid w:val="008C1A56"/>
    <w:rsid w:val="008C1B5E"/>
    <w:rsid w:val="008C1C42"/>
    <w:rsid w:val="008C1D8F"/>
    <w:rsid w:val="008C1DF5"/>
    <w:rsid w:val="008C1EEA"/>
    <w:rsid w:val="008C1FCF"/>
    <w:rsid w:val="008C263B"/>
    <w:rsid w:val="008C26B4"/>
    <w:rsid w:val="008C275D"/>
    <w:rsid w:val="008C2879"/>
    <w:rsid w:val="008C28A3"/>
    <w:rsid w:val="008C28B4"/>
    <w:rsid w:val="008C29EF"/>
    <w:rsid w:val="008C2A8E"/>
    <w:rsid w:val="008C2BC7"/>
    <w:rsid w:val="008C2ED9"/>
    <w:rsid w:val="008C2F2A"/>
    <w:rsid w:val="008C3116"/>
    <w:rsid w:val="008C3245"/>
    <w:rsid w:val="008C32A1"/>
    <w:rsid w:val="008C32D6"/>
    <w:rsid w:val="008C32F5"/>
    <w:rsid w:val="008C33BD"/>
    <w:rsid w:val="008C34D6"/>
    <w:rsid w:val="008C36F0"/>
    <w:rsid w:val="008C38C0"/>
    <w:rsid w:val="008C38DE"/>
    <w:rsid w:val="008C3992"/>
    <w:rsid w:val="008C39A4"/>
    <w:rsid w:val="008C3AB8"/>
    <w:rsid w:val="008C3B7C"/>
    <w:rsid w:val="008C3DC4"/>
    <w:rsid w:val="008C40C0"/>
    <w:rsid w:val="008C411E"/>
    <w:rsid w:val="008C471F"/>
    <w:rsid w:val="008C47EC"/>
    <w:rsid w:val="008C497E"/>
    <w:rsid w:val="008C4A13"/>
    <w:rsid w:val="008C4CCC"/>
    <w:rsid w:val="008C4D6B"/>
    <w:rsid w:val="008C4F1B"/>
    <w:rsid w:val="008C4F28"/>
    <w:rsid w:val="008C4F5B"/>
    <w:rsid w:val="008C50BD"/>
    <w:rsid w:val="008C520F"/>
    <w:rsid w:val="008C5326"/>
    <w:rsid w:val="008C5359"/>
    <w:rsid w:val="008C55B1"/>
    <w:rsid w:val="008C57C4"/>
    <w:rsid w:val="008C5ACB"/>
    <w:rsid w:val="008C5AFA"/>
    <w:rsid w:val="008C5B1B"/>
    <w:rsid w:val="008C60D7"/>
    <w:rsid w:val="008C61DA"/>
    <w:rsid w:val="008C63B0"/>
    <w:rsid w:val="008C644D"/>
    <w:rsid w:val="008C64C1"/>
    <w:rsid w:val="008C68CA"/>
    <w:rsid w:val="008C6906"/>
    <w:rsid w:val="008C6A6C"/>
    <w:rsid w:val="008C6ADF"/>
    <w:rsid w:val="008C6B6F"/>
    <w:rsid w:val="008C6C77"/>
    <w:rsid w:val="008C6D6A"/>
    <w:rsid w:val="008C6F0F"/>
    <w:rsid w:val="008C71CC"/>
    <w:rsid w:val="008C7310"/>
    <w:rsid w:val="008C7698"/>
    <w:rsid w:val="008C7884"/>
    <w:rsid w:val="008C78E8"/>
    <w:rsid w:val="008C79D1"/>
    <w:rsid w:val="008C7A56"/>
    <w:rsid w:val="008C7C01"/>
    <w:rsid w:val="008C7C1E"/>
    <w:rsid w:val="008C7EF0"/>
    <w:rsid w:val="008C7F34"/>
    <w:rsid w:val="008C7F79"/>
    <w:rsid w:val="008D0134"/>
    <w:rsid w:val="008D0486"/>
    <w:rsid w:val="008D070C"/>
    <w:rsid w:val="008D0904"/>
    <w:rsid w:val="008D0A39"/>
    <w:rsid w:val="008D0A79"/>
    <w:rsid w:val="008D0FBB"/>
    <w:rsid w:val="008D131B"/>
    <w:rsid w:val="008D13E0"/>
    <w:rsid w:val="008D15AC"/>
    <w:rsid w:val="008D193E"/>
    <w:rsid w:val="008D1DF1"/>
    <w:rsid w:val="008D2374"/>
    <w:rsid w:val="008D2395"/>
    <w:rsid w:val="008D250D"/>
    <w:rsid w:val="008D25BC"/>
    <w:rsid w:val="008D2712"/>
    <w:rsid w:val="008D2A96"/>
    <w:rsid w:val="008D2B12"/>
    <w:rsid w:val="008D2DB4"/>
    <w:rsid w:val="008D2EA3"/>
    <w:rsid w:val="008D3273"/>
    <w:rsid w:val="008D3419"/>
    <w:rsid w:val="008D34AD"/>
    <w:rsid w:val="008D371F"/>
    <w:rsid w:val="008D3932"/>
    <w:rsid w:val="008D3A2B"/>
    <w:rsid w:val="008D3B46"/>
    <w:rsid w:val="008D4127"/>
    <w:rsid w:val="008D41A9"/>
    <w:rsid w:val="008D460A"/>
    <w:rsid w:val="008D467E"/>
    <w:rsid w:val="008D4704"/>
    <w:rsid w:val="008D485E"/>
    <w:rsid w:val="008D4A95"/>
    <w:rsid w:val="008D4B81"/>
    <w:rsid w:val="008D4D20"/>
    <w:rsid w:val="008D509C"/>
    <w:rsid w:val="008D5477"/>
    <w:rsid w:val="008D5497"/>
    <w:rsid w:val="008D5840"/>
    <w:rsid w:val="008D59BD"/>
    <w:rsid w:val="008D59D2"/>
    <w:rsid w:val="008D5C8F"/>
    <w:rsid w:val="008D5FB5"/>
    <w:rsid w:val="008D5FBA"/>
    <w:rsid w:val="008D61D2"/>
    <w:rsid w:val="008D63FE"/>
    <w:rsid w:val="008D653A"/>
    <w:rsid w:val="008D65E1"/>
    <w:rsid w:val="008D669B"/>
    <w:rsid w:val="008D66B4"/>
    <w:rsid w:val="008D69C3"/>
    <w:rsid w:val="008D6BA8"/>
    <w:rsid w:val="008D6EB7"/>
    <w:rsid w:val="008D6EBA"/>
    <w:rsid w:val="008D70FC"/>
    <w:rsid w:val="008D72ED"/>
    <w:rsid w:val="008D73A3"/>
    <w:rsid w:val="008D7529"/>
    <w:rsid w:val="008D7726"/>
    <w:rsid w:val="008D7940"/>
    <w:rsid w:val="008D7F1E"/>
    <w:rsid w:val="008E00F1"/>
    <w:rsid w:val="008E0384"/>
    <w:rsid w:val="008E04BD"/>
    <w:rsid w:val="008E04E0"/>
    <w:rsid w:val="008E0C38"/>
    <w:rsid w:val="008E0C41"/>
    <w:rsid w:val="008E1223"/>
    <w:rsid w:val="008E13D6"/>
    <w:rsid w:val="008E1438"/>
    <w:rsid w:val="008E14A0"/>
    <w:rsid w:val="008E172A"/>
    <w:rsid w:val="008E1913"/>
    <w:rsid w:val="008E1955"/>
    <w:rsid w:val="008E1A96"/>
    <w:rsid w:val="008E1AC0"/>
    <w:rsid w:val="008E1BA1"/>
    <w:rsid w:val="008E1CFD"/>
    <w:rsid w:val="008E1E03"/>
    <w:rsid w:val="008E1E8D"/>
    <w:rsid w:val="008E2289"/>
    <w:rsid w:val="008E2305"/>
    <w:rsid w:val="008E23F0"/>
    <w:rsid w:val="008E246E"/>
    <w:rsid w:val="008E24AF"/>
    <w:rsid w:val="008E27B5"/>
    <w:rsid w:val="008E29AB"/>
    <w:rsid w:val="008E2EFF"/>
    <w:rsid w:val="008E30A4"/>
    <w:rsid w:val="008E30DE"/>
    <w:rsid w:val="008E3334"/>
    <w:rsid w:val="008E3632"/>
    <w:rsid w:val="008E3829"/>
    <w:rsid w:val="008E3B21"/>
    <w:rsid w:val="008E3B38"/>
    <w:rsid w:val="008E3B61"/>
    <w:rsid w:val="008E3B67"/>
    <w:rsid w:val="008E3DEE"/>
    <w:rsid w:val="008E3E11"/>
    <w:rsid w:val="008E3E13"/>
    <w:rsid w:val="008E40DD"/>
    <w:rsid w:val="008E41C9"/>
    <w:rsid w:val="008E4243"/>
    <w:rsid w:val="008E438A"/>
    <w:rsid w:val="008E43EA"/>
    <w:rsid w:val="008E458C"/>
    <w:rsid w:val="008E4674"/>
    <w:rsid w:val="008E48F2"/>
    <w:rsid w:val="008E4C8A"/>
    <w:rsid w:val="008E4CD5"/>
    <w:rsid w:val="008E52F8"/>
    <w:rsid w:val="008E538C"/>
    <w:rsid w:val="008E5673"/>
    <w:rsid w:val="008E56C1"/>
    <w:rsid w:val="008E57B9"/>
    <w:rsid w:val="008E58E8"/>
    <w:rsid w:val="008E58EC"/>
    <w:rsid w:val="008E5A1F"/>
    <w:rsid w:val="008E5A89"/>
    <w:rsid w:val="008E5AB5"/>
    <w:rsid w:val="008E5BC3"/>
    <w:rsid w:val="008E5D30"/>
    <w:rsid w:val="008E5EC9"/>
    <w:rsid w:val="008E622B"/>
    <w:rsid w:val="008E64DA"/>
    <w:rsid w:val="008E65EB"/>
    <w:rsid w:val="008E7352"/>
    <w:rsid w:val="008E73A9"/>
    <w:rsid w:val="008E75C1"/>
    <w:rsid w:val="008E784D"/>
    <w:rsid w:val="008E797D"/>
    <w:rsid w:val="008E7A78"/>
    <w:rsid w:val="008F007C"/>
    <w:rsid w:val="008F0105"/>
    <w:rsid w:val="008F020D"/>
    <w:rsid w:val="008F03B2"/>
    <w:rsid w:val="008F046E"/>
    <w:rsid w:val="008F05A5"/>
    <w:rsid w:val="008F0771"/>
    <w:rsid w:val="008F0885"/>
    <w:rsid w:val="008F08DF"/>
    <w:rsid w:val="008F0D34"/>
    <w:rsid w:val="008F0D6A"/>
    <w:rsid w:val="008F0D7D"/>
    <w:rsid w:val="008F0F54"/>
    <w:rsid w:val="008F10D1"/>
    <w:rsid w:val="008F13CC"/>
    <w:rsid w:val="008F1429"/>
    <w:rsid w:val="008F14A9"/>
    <w:rsid w:val="008F1771"/>
    <w:rsid w:val="008F1D83"/>
    <w:rsid w:val="008F1FB5"/>
    <w:rsid w:val="008F24F4"/>
    <w:rsid w:val="008F2525"/>
    <w:rsid w:val="008F2799"/>
    <w:rsid w:val="008F2BD0"/>
    <w:rsid w:val="008F2E23"/>
    <w:rsid w:val="008F33CC"/>
    <w:rsid w:val="008F37B5"/>
    <w:rsid w:val="008F39F2"/>
    <w:rsid w:val="008F3A3B"/>
    <w:rsid w:val="008F3B1F"/>
    <w:rsid w:val="008F3C52"/>
    <w:rsid w:val="008F3CC4"/>
    <w:rsid w:val="008F3DA4"/>
    <w:rsid w:val="008F3EAE"/>
    <w:rsid w:val="008F411E"/>
    <w:rsid w:val="008F42EE"/>
    <w:rsid w:val="008F4395"/>
    <w:rsid w:val="008F480E"/>
    <w:rsid w:val="008F4A72"/>
    <w:rsid w:val="008F4AE6"/>
    <w:rsid w:val="008F4CAE"/>
    <w:rsid w:val="008F4CAF"/>
    <w:rsid w:val="008F4E01"/>
    <w:rsid w:val="008F4E0A"/>
    <w:rsid w:val="008F4E32"/>
    <w:rsid w:val="008F50EA"/>
    <w:rsid w:val="008F5107"/>
    <w:rsid w:val="008F51D4"/>
    <w:rsid w:val="008F52FF"/>
    <w:rsid w:val="008F53ED"/>
    <w:rsid w:val="008F55B3"/>
    <w:rsid w:val="008F5646"/>
    <w:rsid w:val="008F5889"/>
    <w:rsid w:val="008F5A68"/>
    <w:rsid w:val="008F5B4A"/>
    <w:rsid w:val="008F5C47"/>
    <w:rsid w:val="008F5DF9"/>
    <w:rsid w:val="008F5EF5"/>
    <w:rsid w:val="008F6075"/>
    <w:rsid w:val="008F6215"/>
    <w:rsid w:val="008F6E0F"/>
    <w:rsid w:val="008F767E"/>
    <w:rsid w:val="008F76F6"/>
    <w:rsid w:val="008F7962"/>
    <w:rsid w:val="008F79FF"/>
    <w:rsid w:val="008F7C0A"/>
    <w:rsid w:val="008F7EA6"/>
    <w:rsid w:val="00900184"/>
    <w:rsid w:val="0090021B"/>
    <w:rsid w:val="00900243"/>
    <w:rsid w:val="00900535"/>
    <w:rsid w:val="00900808"/>
    <w:rsid w:val="00900CFD"/>
    <w:rsid w:val="00900F47"/>
    <w:rsid w:val="00901A31"/>
    <w:rsid w:val="00901B2F"/>
    <w:rsid w:val="00901B57"/>
    <w:rsid w:val="00901BF4"/>
    <w:rsid w:val="00901CB9"/>
    <w:rsid w:val="00901E87"/>
    <w:rsid w:val="00901F38"/>
    <w:rsid w:val="00902850"/>
    <w:rsid w:val="00902988"/>
    <w:rsid w:val="00902D99"/>
    <w:rsid w:val="00902DCD"/>
    <w:rsid w:val="0090320B"/>
    <w:rsid w:val="009032C7"/>
    <w:rsid w:val="0090337C"/>
    <w:rsid w:val="0090366D"/>
    <w:rsid w:val="00903836"/>
    <w:rsid w:val="009038E7"/>
    <w:rsid w:val="00903D1C"/>
    <w:rsid w:val="00903D7F"/>
    <w:rsid w:val="00903F02"/>
    <w:rsid w:val="0090438C"/>
    <w:rsid w:val="00904601"/>
    <w:rsid w:val="00904621"/>
    <w:rsid w:val="009046FE"/>
    <w:rsid w:val="009048EC"/>
    <w:rsid w:val="00904A54"/>
    <w:rsid w:val="00904AE4"/>
    <w:rsid w:val="00904B92"/>
    <w:rsid w:val="00904F12"/>
    <w:rsid w:val="009050EB"/>
    <w:rsid w:val="0090515B"/>
    <w:rsid w:val="0090519D"/>
    <w:rsid w:val="0090540F"/>
    <w:rsid w:val="00905424"/>
    <w:rsid w:val="009056B8"/>
    <w:rsid w:val="009057EB"/>
    <w:rsid w:val="00905A03"/>
    <w:rsid w:val="00905AA4"/>
    <w:rsid w:val="00905B60"/>
    <w:rsid w:val="00905E86"/>
    <w:rsid w:val="0090635E"/>
    <w:rsid w:val="00906531"/>
    <w:rsid w:val="009067E9"/>
    <w:rsid w:val="009068D8"/>
    <w:rsid w:val="009068E1"/>
    <w:rsid w:val="00906AB0"/>
    <w:rsid w:val="00906BF9"/>
    <w:rsid w:val="00906CD9"/>
    <w:rsid w:val="00906D58"/>
    <w:rsid w:val="00906EBE"/>
    <w:rsid w:val="009071DE"/>
    <w:rsid w:val="0090748A"/>
    <w:rsid w:val="0090779C"/>
    <w:rsid w:val="009077D9"/>
    <w:rsid w:val="009079F7"/>
    <w:rsid w:val="00907AE6"/>
    <w:rsid w:val="00907B30"/>
    <w:rsid w:val="00907B5C"/>
    <w:rsid w:val="00907B5F"/>
    <w:rsid w:val="00907BE9"/>
    <w:rsid w:val="00907C01"/>
    <w:rsid w:val="00907D1F"/>
    <w:rsid w:val="00907DF3"/>
    <w:rsid w:val="00907F0E"/>
    <w:rsid w:val="0091030C"/>
    <w:rsid w:val="0091035B"/>
    <w:rsid w:val="009106CB"/>
    <w:rsid w:val="0091074F"/>
    <w:rsid w:val="00910791"/>
    <w:rsid w:val="00910898"/>
    <w:rsid w:val="0091100B"/>
    <w:rsid w:val="009111F0"/>
    <w:rsid w:val="0091145C"/>
    <w:rsid w:val="0091162F"/>
    <w:rsid w:val="009117E0"/>
    <w:rsid w:val="00911823"/>
    <w:rsid w:val="00911DAE"/>
    <w:rsid w:val="00912082"/>
    <w:rsid w:val="00912208"/>
    <w:rsid w:val="00912532"/>
    <w:rsid w:val="00912729"/>
    <w:rsid w:val="0091274D"/>
    <w:rsid w:val="00912963"/>
    <w:rsid w:val="0091299D"/>
    <w:rsid w:val="00912A84"/>
    <w:rsid w:val="00912D87"/>
    <w:rsid w:val="00912FC9"/>
    <w:rsid w:val="0091303A"/>
    <w:rsid w:val="00913124"/>
    <w:rsid w:val="0091316C"/>
    <w:rsid w:val="00913245"/>
    <w:rsid w:val="0091343A"/>
    <w:rsid w:val="00913568"/>
    <w:rsid w:val="009135F2"/>
    <w:rsid w:val="00913797"/>
    <w:rsid w:val="00913855"/>
    <w:rsid w:val="0091397A"/>
    <w:rsid w:val="00913A2B"/>
    <w:rsid w:val="00913AED"/>
    <w:rsid w:val="00913B60"/>
    <w:rsid w:val="00913D78"/>
    <w:rsid w:val="009141A3"/>
    <w:rsid w:val="00914202"/>
    <w:rsid w:val="009143E7"/>
    <w:rsid w:val="009143ED"/>
    <w:rsid w:val="009144B2"/>
    <w:rsid w:val="009145DD"/>
    <w:rsid w:val="00914756"/>
    <w:rsid w:val="00914A52"/>
    <w:rsid w:val="00914A71"/>
    <w:rsid w:val="00914B26"/>
    <w:rsid w:val="00914EF9"/>
    <w:rsid w:val="00915002"/>
    <w:rsid w:val="00915245"/>
    <w:rsid w:val="009153C9"/>
    <w:rsid w:val="00915680"/>
    <w:rsid w:val="00915776"/>
    <w:rsid w:val="00915863"/>
    <w:rsid w:val="00915903"/>
    <w:rsid w:val="00915B3A"/>
    <w:rsid w:val="00915D51"/>
    <w:rsid w:val="00915EBA"/>
    <w:rsid w:val="00916058"/>
    <w:rsid w:val="00916A5C"/>
    <w:rsid w:val="00916ABD"/>
    <w:rsid w:val="00916C20"/>
    <w:rsid w:val="00916CEC"/>
    <w:rsid w:val="00916D6F"/>
    <w:rsid w:val="00916D94"/>
    <w:rsid w:val="00916E41"/>
    <w:rsid w:val="009174F5"/>
    <w:rsid w:val="009176CB"/>
    <w:rsid w:val="009176CF"/>
    <w:rsid w:val="009176F5"/>
    <w:rsid w:val="00917B17"/>
    <w:rsid w:val="00917DAC"/>
    <w:rsid w:val="0092029D"/>
    <w:rsid w:val="009202D7"/>
    <w:rsid w:val="009202EB"/>
    <w:rsid w:val="00920654"/>
    <w:rsid w:val="009207AE"/>
    <w:rsid w:val="009209E2"/>
    <w:rsid w:val="00920A63"/>
    <w:rsid w:val="00920D60"/>
    <w:rsid w:val="00920DA8"/>
    <w:rsid w:val="00920EA2"/>
    <w:rsid w:val="00921000"/>
    <w:rsid w:val="00921053"/>
    <w:rsid w:val="00921404"/>
    <w:rsid w:val="0092158F"/>
    <w:rsid w:val="00921630"/>
    <w:rsid w:val="009216E2"/>
    <w:rsid w:val="00921718"/>
    <w:rsid w:val="00921936"/>
    <w:rsid w:val="00921A31"/>
    <w:rsid w:val="00921BE3"/>
    <w:rsid w:val="00921E11"/>
    <w:rsid w:val="00921E50"/>
    <w:rsid w:val="00921E56"/>
    <w:rsid w:val="00921F62"/>
    <w:rsid w:val="009222AB"/>
    <w:rsid w:val="009222B9"/>
    <w:rsid w:val="009222F2"/>
    <w:rsid w:val="00922484"/>
    <w:rsid w:val="0092257C"/>
    <w:rsid w:val="009226D1"/>
    <w:rsid w:val="009227E3"/>
    <w:rsid w:val="00922826"/>
    <w:rsid w:val="00922839"/>
    <w:rsid w:val="0092299C"/>
    <w:rsid w:val="00922E67"/>
    <w:rsid w:val="00922F8B"/>
    <w:rsid w:val="00923088"/>
    <w:rsid w:val="009238DE"/>
    <w:rsid w:val="00923986"/>
    <w:rsid w:val="00923ABB"/>
    <w:rsid w:val="00923B0F"/>
    <w:rsid w:val="00923BCA"/>
    <w:rsid w:val="00923C85"/>
    <w:rsid w:val="00923D43"/>
    <w:rsid w:val="00923DC1"/>
    <w:rsid w:val="009247E6"/>
    <w:rsid w:val="0092480E"/>
    <w:rsid w:val="00924827"/>
    <w:rsid w:val="0092493C"/>
    <w:rsid w:val="009249D0"/>
    <w:rsid w:val="009249F7"/>
    <w:rsid w:val="00924A65"/>
    <w:rsid w:val="00924AB3"/>
    <w:rsid w:val="00924ABB"/>
    <w:rsid w:val="00924ABC"/>
    <w:rsid w:val="00924BE5"/>
    <w:rsid w:val="00924DFF"/>
    <w:rsid w:val="00924F51"/>
    <w:rsid w:val="00925054"/>
    <w:rsid w:val="0092527D"/>
    <w:rsid w:val="009252FF"/>
    <w:rsid w:val="0092550F"/>
    <w:rsid w:val="00925850"/>
    <w:rsid w:val="0092591D"/>
    <w:rsid w:val="00925C2C"/>
    <w:rsid w:val="00925D95"/>
    <w:rsid w:val="00925DD1"/>
    <w:rsid w:val="0092635D"/>
    <w:rsid w:val="00926459"/>
    <w:rsid w:val="0092647E"/>
    <w:rsid w:val="0092664B"/>
    <w:rsid w:val="00926A00"/>
    <w:rsid w:val="00926D14"/>
    <w:rsid w:val="00926DE4"/>
    <w:rsid w:val="00927249"/>
    <w:rsid w:val="0092785B"/>
    <w:rsid w:val="00927B8E"/>
    <w:rsid w:val="00927D07"/>
    <w:rsid w:val="00927E32"/>
    <w:rsid w:val="00930390"/>
    <w:rsid w:val="00930408"/>
    <w:rsid w:val="00930A41"/>
    <w:rsid w:val="00930C00"/>
    <w:rsid w:val="00930D6C"/>
    <w:rsid w:val="0093104A"/>
    <w:rsid w:val="0093106D"/>
    <w:rsid w:val="00931101"/>
    <w:rsid w:val="00931206"/>
    <w:rsid w:val="00931409"/>
    <w:rsid w:val="00931826"/>
    <w:rsid w:val="009319C7"/>
    <w:rsid w:val="00931A93"/>
    <w:rsid w:val="00931E2D"/>
    <w:rsid w:val="009321C2"/>
    <w:rsid w:val="009322A0"/>
    <w:rsid w:val="009325D3"/>
    <w:rsid w:val="009326AC"/>
    <w:rsid w:val="00932855"/>
    <w:rsid w:val="00932A37"/>
    <w:rsid w:val="00932AA5"/>
    <w:rsid w:val="00932C20"/>
    <w:rsid w:val="00932E95"/>
    <w:rsid w:val="00933080"/>
    <w:rsid w:val="00933245"/>
    <w:rsid w:val="00933247"/>
    <w:rsid w:val="00933476"/>
    <w:rsid w:val="0093358D"/>
    <w:rsid w:val="00933930"/>
    <w:rsid w:val="00933EC4"/>
    <w:rsid w:val="00933FD3"/>
    <w:rsid w:val="009342C0"/>
    <w:rsid w:val="009342E4"/>
    <w:rsid w:val="0093465B"/>
    <w:rsid w:val="0093488F"/>
    <w:rsid w:val="009348A6"/>
    <w:rsid w:val="00934AB0"/>
    <w:rsid w:val="00934B1A"/>
    <w:rsid w:val="00934C3D"/>
    <w:rsid w:val="00934C80"/>
    <w:rsid w:val="009353A8"/>
    <w:rsid w:val="009353F5"/>
    <w:rsid w:val="00935605"/>
    <w:rsid w:val="0093561A"/>
    <w:rsid w:val="00935781"/>
    <w:rsid w:val="00935857"/>
    <w:rsid w:val="00935B7B"/>
    <w:rsid w:val="00935B8A"/>
    <w:rsid w:val="00935C22"/>
    <w:rsid w:val="00935C3C"/>
    <w:rsid w:val="00936080"/>
    <w:rsid w:val="0093616B"/>
    <w:rsid w:val="00936195"/>
    <w:rsid w:val="009362DC"/>
    <w:rsid w:val="00936381"/>
    <w:rsid w:val="009363B1"/>
    <w:rsid w:val="00936454"/>
    <w:rsid w:val="009367D4"/>
    <w:rsid w:val="00936829"/>
    <w:rsid w:val="00936A82"/>
    <w:rsid w:val="00936C63"/>
    <w:rsid w:val="00936EF9"/>
    <w:rsid w:val="009370A4"/>
    <w:rsid w:val="00937252"/>
    <w:rsid w:val="00937451"/>
    <w:rsid w:val="009375E7"/>
    <w:rsid w:val="009378FD"/>
    <w:rsid w:val="009379F1"/>
    <w:rsid w:val="00937CC4"/>
    <w:rsid w:val="00937E9C"/>
    <w:rsid w:val="00937F27"/>
    <w:rsid w:val="00937F9A"/>
    <w:rsid w:val="009404FE"/>
    <w:rsid w:val="00940527"/>
    <w:rsid w:val="009405B6"/>
    <w:rsid w:val="00940AB1"/>
    <w:rsid w:val="00940AFD"/>
    <w:rsid w:val="00940EB1"/>
    <w:rsid w:val="00940FFB"/>
    <w:rsid w:val="00941578"/>
    <w:rsid w:val="009415CE"/>
    <w:rsid w:val="0094194A"/>
    <w:rsid w:val="009419D0"/>
    <w:rsid w:val="00941CF7"/>
    <w:rsid w:val="00941EA1"/>
    <w:rsid w:val="009422C0"/>
    <w:rsid w:val="009422D1"/>
    <w:rsid w:val="009423EE"/>
    <w:rsid w:val="00942541"/>
    <w:rsid w:val="009428B7"/>
    <w:rsid w:val="009428C5"/>
    <w:rsid w:val="00942988"/>
    <w:rsid w:val="00943015"/>
    <w:rsid w:val="0094345C"/>
    <w:rsid w:val="00943554"/>
    <w:rsid w:val="00943556"/>
    <w:rsid w:val="0094367E"/>
    <w:rsid w:val="009437C9"/>
    <w:rsid w:val="009437EB"/>
    <w:rsid w:val="009437F2"/>
    <w:rsid w:val="009437F5"/>
    <w:rsid w:val="00943994"/>
    <w:rsid w:val="00943DE3"/>
    <w:rsid w:val="00944473"/>
    <w:rsid w:val="009448FF"/>
    <w:rsid w:val="0094492F"/>
    <w:rsid w:val="00944A87"/>
    <w:rsid w:val="009452DD"/>
    <w:rsid w:val="00945328"/>
    <w:rsid w:val="00945425"/>
    <w:rsid w:val="0094568A"/>
    <w:rsid w:val="0094573F"/>
    <w:rsid w:val="00945742"/>
    <w:rsid w:val="0094587D"/>
    <w:rsid w:val="00945896"/>
    <w:rsid w:val="00945AB3"/>
    <w:rsid w:val="00945C0C"/>
    <w:rsid w:val="00945D7D"/>
    <w:rsid w:val="00945E13"/>
    <w:rsid w:val="00946008"/>
    <w:rsid w:val="009460C6"/>
    <w:rsid w:val="0094620E"/>
    <w:rsid w:val="00946319"/>
    <w:rsid w:val="00946370"/>
    <w:rsid w:val="009465EB"/>
    <w:rsid w:val="009466B8"/>
    <w:rsid w:val="0094686C"/>
    <w:rsid w:val="00946984"/>
    <w:rsid w:val="00946990"/>
    <w:rsid w:val="00946AFE"/>
    <w:rsid w:val="00946B47"/>
    <w:rsid w:val="00946BA2"/>
    <w:rsid w:val="00946CBB"/>
    <w:rsid w:val="00946CC5"/>
    <w:rsid w:val="00946D1D"/>
    <w:rsid w:val="00946DF7"/>
    <w:rsid w:val="00946F3D"/>
    <w:rsid w:val="00946F45"/>
    <w:rsid w:val="009470B3"/>
    <w:rsid w:val="009471B8"/>
    <w:rsid w:val="009473BC"/>
    <w:rsid w:val="009474B8"/>
    <w:rsid w:val="009474CA"/>
    <w:rsid w:val="0094769C"/>
    <w:rsid w:val="00947844"/>
    <w:rsid w:val="009479E2"/>
    <w:rsid w:val="00947C12"/>
    <w:rsid w:val="00947D79"/>
    <w:rsid w:val="00947D87"/>
    <w:rsid w:val="00947FF8"/>
    <w:rsid w:val="009500F9"/>
    <w:rsid w:val="0095023D"/>
    <w:rsid w:val="009503E6"/>
    <w:rsid w:val="009505AD"/>
    <w:rsid w:val="009505AE"/>
    <w:rsid w:val="009505CA"/>
    <w:rsid w:val="00950854"/>
    <w:rsid w:val="009508A2"/>
    <w:rsid w:val="009509C0"/>
    <w:rsid w:val="00950CD9"/>
    <w:rsid w:val="00950F70"/>
    <w:rsid w:val="0095156D"/>
    <w:rsid w:val="0095193C"/>
    <w:rsid w:val="00951F40"/>
    <w:rsid w:val="00951F82"/>
    <w:rsid w:val="00952175"/>
    <w:rsid w:val="009521D7"/>
    <w:rsid w:val="00952497"/>
    <w:rsid w:val="0095264C"/>
    <w:rsid w:val="009526B6"/>
    <w:rsid w:val="00952AF4"/>
    <w:rsid w:val="00952D94"/>
    <w:rsid w:val="00952EFF"/>
    <w:rsid w:val="009531BD"/>
    <w:rsid w:val="009534E0"/>
    <w:rsid w:val="00953581"/>
    <w:rsid w:val="009535F6"/>
    <w:rsid w:val="009537FC"/>
    <w:rsid w:val="0095382B"/>
    <w:rsid w:val="00953B4D"/>
    <w:rsid w:val="00953B8B"/>
    <w:rsid w:val="00953CB4"/>
    <w:rsid w:val="00953E7E"/>
    <w:rsid w:val="00953EC3"/>
    <w:rsid w:val="0095402A"/>
    <w:rsid w:val="0095406A"/>
    <w:rsid w:val="009540A5"/>
    <w:rsid w:val="0095424A"/>
    <w:rsid w:val="00954437"/>
    <w:rsid w:val="00954565"/>
    <w:rsid w:val="00954727"/>
    <w:rsid w:val="009547FA"/>
    <w:rsid w:val="009548BD"/>
    <w:rsid w:val="00954A42"/>
    <w:rsid w:val="00954BAA"/>
    <w:rsid w:val="00954C40"/>
    <w:rsid w:val="00954CB2"/>
    <w:rsid w:val="00954E35"/>
    <w:rsid w:val="00954EAD"/>
    <w:rsid w:val="009552BF"/>
    <w:rsid w:val="00955467"/>
    <w:rsid w:val="009554FC"/>
    <w:rsid w:val="0095558C"/>
    <w:rsid w:val="009558CE"/>
    <w:rsid w:val="009558FD"/>
    <w:rsid w:val="009559B0"/>
    <w:rsid w:val="00955A90"/>
    <w:rsid w:val="00955B0F"/>
    <w:rsid w:val="00955C10"/>
    <w:rsid w:val="00955CBE"/>
    <w:rsid w:val="00956111"/>
    <w:rsid w:val="00956306"/>
    <w:rsid w:val="00956628"/>
    <w:rsid w:val="00956646"/>
    <w:rsid w:val="00956B64"/>
    <w:rsid w:val="00956BFD"/>
    <w:rsid w:val="00956C09"/>
    <w:rsid w:val="0095708B"/>
    <w:rsid w:val="00957458"/>
    <w:rsid w:val="009574F5"/>
    <w:rsid w:val="009576E3"/>
    <w:rsid w:val="0095795E"/>
    <w:rsid w:val="00957A5E"/>
    <w:rsid w:val="00957A71"/>
    <w:rsid w:val="00957A8C"/>
    <w:rsid w:val="00957BFC"/>
    <w:rsid w:val="00957C8E"/>
    <w:rsid w:val="009600C7"/>
    <w:rsid w:val="009601E7"/>
    <w:rsid w:val="0096021D"/>
    <w:rsid w:val="00960258"/>
    <w:rsid w:val="00960378"/>
    <w:rsid w:val="0096043B"/>
    <w:rsid w:val="0096043F"/>
    <w:rsid w:val="0096060C"/>
    <w:rsid w:val="00960716"/>
    <w:rsid w:val="00960891"/>
    <w:rsid w:val="00960965"/>
    <w:rsid w:val="00960AC4"/>
    <w:rsid w:val="00960AFF"/>
    <w:rsid w:val="00960BB8"/>
    <w:rsid w:val="00960EA3"/>
    <w:rsid w:val="0096109F"/>
    <w:rsid w:val="009611D4"/>
    <w:rsid w:val="00961310"/>
    <w:rsid w:val="009613FC"/>
    <w:rsid w:val="00961471"/>
    <w:rsid w:val="00961923"/>
    <w:rsid w:val="00961ABD"/>
    <w:rsid w:val="00961BF6"/>
    <w:rsid w:val="00961CB4"/>
    <w:rsid w:val="00961E7B"/>
    <w:rsid w:val="00961F24"/>
    <w:rsid w:val="009621EA"/>
    <w:rsid w:val="009622CC"/>
    <w:rsid w:val="0096236F"/>
    <w:rsid w:val="0096243B"/>
    <w:rsid w:val="0096259F"/>
    <w:rsid w:val="009625D7"/>
    <w:rsid w:val="00962678"/>
    <w:rsid w:val="0096279B"/>
    <w:rsid w:val="0096279C"/>
    <w:rsid w:val="009627C4"/>
    <w:rsid w:val="00962819"/>
    <w:rsid w:val="00962892"/>
    <w:rsid w:val="009629F7"/>
    <w:rsid w:val="00962B76"/>
    <w:rsid w:val="00962C46"/>
    <w:rsid w:val="00962C6B"/>
    <w:rsid w:val="00962CEC"/>
    <w:rsid w:val="00962E09"/>
    <w:rsid w:val="009630A7"/>
    <w:rsid w:val="00963446"/>
    <w:rsid w:val="00963517"/>
    <w:rsid w:val="009636BE"/>
    <w:rsid w:val="009638B4"/>
    <w:rsid w:val="009638B8"/>
    <w:rsid w:val="00963913"/>
    <w:rsid w:val="00963A0B"/>
    <w:rsid w:val="00963C5E"/>
    <w:rsid w:val="00963DE0"/>
    <w:rsid w:val="0096464A"/>
    <w:rsid w:val="00964B30"/>
    <w:rsid w:val="00964E0C"/>
    <w:rsid w:val="0096503B"/>
    <w:rsid w:val="009652A8"/>
    <w:rsid w:val="00965301"/>
    <w:rsid w:val="0096546A"/>
    <w:rsid w:val="009654B3"/>
    <w:rsid w:val="00965506"/>
    <w:rsid w:val="00965530"/>
    <w:rsid w:val="00965574"/>
    <w:rsid w:val="009659F2"/>
    <w:rsid w:val="00965A68"/>
    <w:rsid w:val="00965A87"/>
    <w:rsid w:val="00965D0D"/>
    <w:rsid w:val="00965E6C"/>
    <w:rsid w:val="00966049"/>
    <w:rsid w:val="009663F0"/>
    <w:rsid w:val="00966608"/>
    <w:rsid w:val="00966B55"/>
    <w:rsid w:val="00966D4A"/>
    <w:rsid w:val="00966D8E"/>
    <w:rsid w:val="00967132"/>
    <w:rsid w:val="0096718B"/>
    <w:rsid w:val="0096753D"/>
    <w:rsid w:val="00967603"/>
    <w:rsid w:val="0096774B"/>
    <w:rsid w:val="00967B2E"/>
    <w:rsid w:val="00967E7C"/>
    <w:rsid w:val="00967F60"/>
    <w:rsid w:val="009701CB"/>
    <w:rsid w:val="00970214"/>
    <w:rsid w:val="00970502"/>
    <w:rsid w:val="0097062D"/>
    <w:rsid w:val="00970649"/>
    <w:rsid w:val="00970698"/>
    <w:rsid w:val="009706D3"/>
    <w:rsid w:val="009707FA"/>
    <w:rsid w:val="009709E4"/>
    <w:rsid w:val="00970B3E"/>
    <w:rsid w:val="00970C1A"/>
    <w:rsid w:val="00970C23"/>
    <w:rsid w:val="00970C6B"/>
    <w:rsid w:val="00970EB2"/>
    <w:rsid w:val="00970FB8"/>
    <w:rsid w:val="009711AC"/>
    <w:rsid w:val="0097120F"/>
    <w:rsid w:val="00971217"/>
    <w:rsid w:val="009712C1"/>
    <w:rsid w:val="009712FA"/>
    <w:rsid w:val="009714BE"/>
    <w:rsid w:val="0097169B"/>
    <w:rsid w:val="00971969"/>
    <w:rsid w:val="00971AC5"/>
    <w:rsid w:val="00971C8F"/>
    <w:rsid w:val="00971D0B"/>
    <w:rsid w:val="00971FA7"/>
    <w:rsid w:val="00971FD0"/>
    <w:rsid w:val="00972032"/>
    <w:rsid w:val="00972097"/>
    <w:rsid w:val="0097215B"/>
    <w:rsid w:val="0097229D"/>
    <w:rsid w:val="009726C9"/>
    <w:rsid w:val="009726D6"/>
    <w:rsid w:val="00972726"/>
    <w:rsid w:val="00972AB2"/>
    <w:rsid w:val="00972AB3"/>
    <w:rsid w:val="00972AD7"/>
    <w:rsid w:val="00972CA4"/>
    <w:rsid w:val="00972CF5"/>
    <w:rsid w:val="00972D7A"/>
    <w:rsid w:val="00972DD0"/>
    <w:rsid w:val="00972EDE"/>
    <w:rsid w:val="009730B8"/>
    <w:rsid w:val="0097313A"/>
    <w:rsid w:val="0097341E"/>
    <w:rsid w:val="0097362D"/>
    <w:rsid w:val="009737C1"/>
    <w:rsid w:val="009738E5"/>
    <w:rsid w:val="0097397B"/>
    <w:rsid w:val="00973A32"/>
    <w:rsid w:val="00973B81"/>
    <w:rsid w:val="00973DE1"/>
    <w:rsid w:val="00973E35"/>
    <w:rsid w:val="00973E78"/>
    <w:rsid w:val="0097415E"/>
    <w:rsid w:val="00974270"/>
    <w:rsid w:val="00974533"/>
    <w:rsid w:val="009746F2"/>
    <w:rsid w:val="009748D5"/>
    <w:rsid w:val="009748D7"/>
    <w:rsid w:val="0097499A"/>
    <w:rsid w:val="009749F4"/>
    <w:rsid w:val="00974BC1"/>
    <w:rsid w:val="00974CEA"/>
    <w:rsid w:val="00974EDB"/>
    <w:rsid w:val="00974FEC"/>
    <w:rsid w:val="00975062"/>
    <w:rsid w:val="00975778"/>
    <w:rsid w:val="00975B9B"/>
    <w:rsid w:val="00975D24"/>
    <w:rsid w:val="00975D65"/>
    <w:rsid w:val="00975E7E"/>
    <w:rsid w:val="00976065"/>
    <w:rsid w:val="009765BE"/>
    <w:rsid w:val="00976618"/>
    <w:rsid w:val="009768B2"/>
    <w:rsid w:val="009768BA"/>
    <w:rsid w:val="009769A9"/>
    <w:rsid w:val="0097708A"/>
    <w:rsid w:val="009770FC"/>
    <w:rsid w:val="0097710D"/>
    <w:rsid w:val="00977642"/>
    <w:rsid w:val="009779EA"/>
    <w:rsid w:val="009779F6"/>
    <w:rsid w:val="00977B7D"/>
    <w:rsid w:val="00977BC6"/>
    <w:rsid w:val="00980006"/>
    <w:rsid w:val="009800CD"/>
    <w:rsid w:val="00980352"/>
    <w:rsid w:val="0098048C"/>
    <w:rsid w:val="009805B5"/>
    <w:rsid w:val="0098064E"/>
    <w:rsid w:val="0098087F"/>
    <w:rsid w:val="009808B8"/>
    <w:rsid w:val="00980ABE"/>
    <w:rsid w:val="00980B29"/>
    <w:rsid w:val="00980D5B"/>
    <w:rsid w:val="00980DDA"/>
    <w:rsid w:val="00981169"/>
    <w:rsid w:val="00981352"/>
    <w:rsid w:val="00981387"/>
    <w:rsid w:val="009814CF"/>
    <w:rsid w:val="00981672"/>
    <w:rsid w:val="009816C6"/>
    <w:rsid w:val="00981A37"/>
    <w:rsid w:val="0098201C"/>
    <w:rsid w:val="009821D1"/>
    <w:rsid w:val="00982241"/>
    <w:rsid w:val="0098224B"/>
    <w:rsid w:val="009826B5"/>
    <w:rsid w:val="00982797"/>
    <w:rsid w:val="00982A16"/>
    <w:rsid w:val="00982BF7"/>
    <w:rsid w:val="00982D3F"/>
    <w:rsid w:val="00982EC9"/>
    <w:rsid w:val="0098309A"/>
    <w:rsid w:val="0098333E"/>
    <w:rsid w:val="00983661"/>
    <w:rsid w:val="00983957"/>
    <w:rsid w:val="00983DAD"/>
    <w:rsid w:val="00983E17"/>
    <w:rsid w:val="00983E3B"/>
    <w:rsid w:val="00983F40"/>
    <w:rsid w:val="009841BC"/>
    <w:rsid w:val="00984443"/>
    <w:rsid w:val="00984623"/>
    <w:rsid w:val="00984841"/>
    <w:rsid w:val="00984BFC"/>
    <w:rsid w:val="00984EF5"/>
    <w:rsid w:val="00985142"/>
    <w:rsid w:val="009851E8"/>
    <w:rsid w:val="00985585"/>
    <w:rsid w:val="009855FD"/>
    <w:rsid w:val="00985831"/>
    <w:rsid w:val="009858FB"/>
    <w:rsid w:val="009859AA"/>
    <w:rsid w:val="00985B86"/>
    <w:rsid w:val="009863E3"/>
    <w:rsid w:val="0098652C"/>
    <w:rsid w:val="00986699"/>
    <w:rsid w:val="00986894"/>
    <w:rsid w:val="009868C5"/>
    <w:rsid w:val="00986BBD"/>
    <w:rsid w:val="00986DFC"/>
    <w:rsid w:val="00986F48"/>
    <w:rsid w:val="00986F79"/>
    <w:rsid w:val="00987129"/>
    <w:rsid w:val="0098725A"/>
    <w:rsid w:val="00987264"/>
    <w:rsid w:val="0098756E"/>
    <w:rsid w:val="009875F3"/>
    <w:rsid w:val="009876D1"/>
    <w:rsid w:val="00987717"/>
    <w:rsid w:val="009877E1"/>
    <w:rsid w:val="00987A78"/>
    <w:rsid w:val="00987A8D"/>
    <w:rsid w:val="00987F35"/>
    <w:rsid w:val="00990190"/>
    <w:rsid w:val="00990230"/>
    <w:rsid w:val="0099036D"/>
    <w:rsid w:val="0099037C"/>
    <w:rsid w:val="009904F5"/>
    <w:rsid w:val="00990500"/>
    <w:rsid w:val="0099052A"/>
    <w:rsid w:val="00990929"/>
    <w:rsid w:val="00990FA0"/>
    <w:rsid w:val="00991279"/>
    <w:rsid w:val="009912E3"/>
    <w:rsid w:val="009913BA"/>
    <w:rsid w:val="009914BF"/>
    <w:rsid w:val="0099165B"/>
    <w:rsid w:val="00991670"/>
    <w:rsid w:val="00991684"/>
    <w:rsid w:val="00991793"/>
    <w:rsid w:val="00991B6F"/>
    <w:rsid w:val="00991DDB"/>
    <w:rsid w:val="00991E58"/>
    <w:rsid w:val="00992342"/>
    <w:rsid w:val="009924CF"/>
    <w:rsid w:val="00992604"/>
    <w:rsid w:val="00992A85"/>
    <w:rsid w:val="00992B5B"/>
    <w:rsid w:val="00992BA7"/>
    <w:rsid w:val="00992BF2"/>
    <w:rsid w:val="00992E01"/>
    <w:rsid w:val="00993321"/>
    <w:rsid w:val="009935C5"/>
    <w:rsid w:val="009935ED"/>
    <w:rsid w:val="009938AF"/>
    <w:rsid w:val="00993C44"/>
    <w:rsid w:val="00993C79"/>
    <w:rsid w:val="00993EAB"/>
    <w:rsid w:val="0099410F"/>
    <w:rsid w:val="00994927"/>
    <w:rsid w:val="00994D5B"/>
    <w:rsid w:val="00994DBE"/>
    <w:rsid w:val="00994EA7"/>
    <w:rsid w:val="00994FEE"/>
    <w:rsid w:val="00995292"/>
    <w:rsid w:val="0099545E"/>
    <w:rsid w:val="00995490"/>
    <w:rsid w:val="0099553B"/>
    <w:rsid w:val="0099555B"/>
    <w:rsid w:val="0099557A"/>
    <w:rsid w:val="009957BB"/>
    <w:rsid w:val="0099586A"/>
    <w:rsid w:val="009958C2"/>
    <w:rsid w:val="009958C9"/>
    <w:rsid w:val="009958F2"/>
    <w:rsid w:val="00995917"/>
    <w:rsid w:val="00995E9A"/>
    <w:rsid w:val="0099600A"/>
    <w:rsid w:val="00996096"/>
    <w:rsid w:val="009960E0"/>
    <w:rsid w:val="00996195"/>
    <w:rsid w:val="00996399"/>
    <w:rsid w:val="009963F9"/>
    <w:rsid w:val="009964B8"/>
    <w:rsid w:val="00996505"/>
    <w:rsid w:val="00996673"/>
    <w:rsid w:val="0099668D"/>
    <w:rsid w:val="0099699C"/>
    <w:rsid w:val="00996A88"/>
    <w:rsid w:val="00996DE9"/>
    <w:rsid w:val="00996F53"/>
    <w:rsid w:val="00997029"/>
    <w:rsid w:val="009975A4"/>
    <w:rsid w:val="009976F0"/>
    <w:rsid w:val="00997B98"/>
    <w:rsid w:val="00997D3E"/>
    <w:rsid w:val="00997D52"/>
    <w:rsid w:val="00997F3F"/>
    <w:rsid w:val="009A007D"/>
    <w:rsid w:val="009A0280"/>
    <w:rsid w:val="009A028D"/>
    <w:rsid w:val="009A0386"/>
    <w:rsid w:val="009A0482"/>
    <w:rsid w:val="009A054C"/>
    <w:rsid w:val="009A05C7"/>
    <w:rsid w:val="009A089B"/>
    <w:rsid w:val="009A08B1"/>
    <w:rsid w:val="009A0921"/>
    <w:rsid w:val="009A0D35"/>
    <w:rsid w:val="009A0D42"/>
    <w:rsid w:val="009A0F87"/>
    <w:rsid w:val="009A10BB"/>
    <w:rsid w:val="009A10D9"/>
    <w:rsid w:val="009A1125"/>
    <w:rsid w:val="009A1176"/>
    <w:rsid w:val="009A1229"/>
    <w:rsid w:val="009A12DD"/>
    <w:rsid w:val="009A1461"/>
    <w:rsid w:val="009A14EB"/>
    <w:rsid w:val="009A161D"/>
    <w:rsid w:val="009A1C9E"/>
    <w:rsid w:val="009A1CB6"/>
    <w:rsid w:val="009A1D9F"/>
    <w:rsid w:val="009A1ED2"/>
    <w:rsid w:val="009A247D"/>
    <w:rsid w:val="009A2491"/>
    <w:rsid w:val="009A25A5"/>
    <w:rsid w:val="009A27CA"/>
    <w:rsid w:val="009A27E1"/>
    <w:rsid w:val="009A2824"/>
    <w:rsid w:val="009A29CE"/>
    <w:rsid w:val="009A2A57"/>
    <w:rsid w:val="009A2B1B"/>
    <w:rsid w:val="009A2BC0"/>
    <w:rsid w:val="009A2D9B"/>
    <w:rsid w:val="009A306E"/>
    <w:rsid w:val="009A330C"/>
    <w:rsid w:val="009A3496"/>
    <w:rsid w:val="009A35D0"/>
    <w:rsid w:val="009A361E"/>
    <w:rsid w:val="009A38AA"/>
    <w:rsid w:val="009A3954"/>
    <w:rsid w:val="009A3980"/>
    <w:rsid w:val="009A3D7B"/>
    <w:rsid w:val="009A3DA3"/>
    <w:rsid w:val="009A3F67"/>
    <w:rsid w:val="009A4453"/>
    <w:rsid w:val="009A4947"/>
    <w:rsid w:val="009A4A57"/>
    <w:rsid w:val="009A4E83"/>
    <w:rsid w:val="009A4F2F"/>
    <w:rsid w:val="009A50ED"/>
    <w:rsid w:val="009A5121"/>
    <w:rsid w:val="009A55B2"/>
    <w:rsid w:val="009A57F9"/>
    <w:rsid w:val="009A58F1"/>
    <w:rsid w:val="009A59B5"/>
    <w:rsid w:val="009A5AC2"/>
    <w:rsid w:val="009A60AE"/>
    <w:rsid w:val="009A6338"/>
    <w:rsid w:val="009A6343"/>
    <w:rsid w:val="009A63E8"/>
    <w:rsid w:val="009A6741"/>
    <w:rsid w:val="009A6803"/>
    <w:rsid w:val="009A6B97"/>
    <w:rsid w:val="009A6CFE"/>
    <w:rsid w:val="009A6D05"/>
    <w:rsid w:val="009A6EB3"/>
    <w:rsid w:val="009A722B"/>
    <w:rsid w:val="009A729B"/>
    <w:rsid w:val="009A759A"/>
    <w:rsid w:val="009A79DD"/>
    <w:rsid w:val="009A7C0C"/>
    <w:rsid w:val="009B0CC2"/>
    <w:rsid w:val="009B1065"/>
    <w:rsid w:val="009B1173"/>
    <w:rsid w:val="009B12ED"/>
    <w:rsid w:val="009B1719"/>
    <w:rsid w:val="009B17E1"/>
    <w:rsid w:val="009B1A14"/>
    <w:rsid w:val="009B1B97"/>
    <w:rsid w:val="009B1CEC"/>
    <w:rsid w:val="009B1EA0"/>
    <w:rsid w:val="009B1F4C"/>
    <w:rsid w:val="009B2051"/>
    <w:rsid w:val="009B2245"/>
    <w:rsid w:val="009B22D0"/>
    <w:rsid w:val="009B2610"/>
    <w:rsid w:val="009B267A"/>
    <w:rsid w:val="009B29E3"/>
    <w:rsid w:val="009B2ACF"/>
    <w:rsid w:val="009B2BAE"/>
    <w:rsid w:val="009B2CDF"/>
    <w:rsid w:val="009B2D07"/>
    <w:rsid w:val="009B2EBF"/>
    <w:rsid w:val="009B34E6"/>
    <w:rsid w:val="009B3742"/>
    <w:rsid w:val="009B38E5"/>
    <w:rsid w:val="009B3B37"/>
    <w:rsid w:val="009B3D9F"/>
    <w:rsid w:val="009B3F12"/>
    <w:rsid w:val="009B40B3"/>
    <w:rsid w:val="009B42B1"/>
    <w:rsid w:val="009B4500"/>
    <w:rsid w:val="009B4607"/>
    <w:rsid w:val="009B472A"/>
    <w:rsid w:val="009B48E1"/>
    <w:rsid w:val="009B48E2"/>
    <w:rsid w:val="009B4944"/>
    <w:rsid w:val="009B4E41"/>
    <w:rsid w:val="009B4E5C"/>
    <w:rsid w:val="009B4EEE"/>
    <w:rsid w:val="009B52A8"/>
    <w:rsid w:val="009B5433"/>
    <w:rsid w:val="009B59A5"/>
    <w:rsid w:val="009B5BA5"/>
    <w:rsid w:val="009B5C54"/>
    <w:rsid w:val="009B5C93"/>
    <w:rsid w:val="009B5D6B"/>
    <w:rsid w:val="009B5E00"/>
    <w:rsid w:val="009B5EDF"/>
    <w:rsid w:val="009B5F15"/>
    <w:rsid w:val="009B60E0"/>
    <w:rsid w:val="009B6735"/>
    <w:rsid w:val="009B69E4"/>
    <w:rsid w:val="009B6B37"/>
    <w:rsid w:val="009B6DFA"/>
    <w:rsid w:val="009B6EDF"/>
    <w:rsid w:val="009B7179"/>
    <w:rsid w:val="009B742E"/>
    <w:rsid w:val="009B75F3"/>
    <w:rsid w:val="009B787D"/>
    <w:rsid w:val="009B7940"/>
    <w:rsid w:val="009B7A9B"/>
    <w:rsid w:val="009B7C60"/>
    <w:rsid w:val="009C0386"/>
    <w:rsid w:val="009C03A0"/>
    <w:rsid w:val="009C03E6"/>
    <w:rsid w:val="009C04A1"/>
    <w:rsid w:val="009C050F"/>
    <w:rsid w:val="009C087E"/>
    <w:rsid w:val="009C0909"/>
    <w:rsid w:val="009C1005"/>
    <w:rsid w:val="009C10C4"/>
    <w:rsid w:val="009C11A8"/>
    <w:rsid w:val="009C1314"/>
    <w:rsid w:val="009C1344"/>
    <w:rsid w:val="009C1353"/>
    <w:rsid w:val="009C138D"/>
    <w:rsid w:val="009C1601"/>
    <w:rsid w:val="009C16C2"/>
    <w:rsid w:val="009C16F1"/>
    <w:rsid w:val="009C1BD5"/>
    <w:rsid w:val="009C1DEE"/>
    <w:rsid w:val="009C21D2"/>
    <w:rsid w:val="009C2228"/>
    <w:rsid w:val="009C2287"/>
    <w:rsid w:val="009C2565"/>
    <w:rsid w:val="009C271F"/>
    <w:rsid w:val="009C275C"/>
    <w:rsid w:val="009C2922"/>
    <w:rsid w:val="009C2926"/>
    <w:rsid w:val="009C2A23"/>
    <w:rsid w:val="009C2B34"/>
    <w:rsid w:val="009C2D00"/>
    <w:rsid w:val="009C30C5"/>
    <w:rsid w:val="009C329B"/>
    <w:rsid w:val="009C33AB"/>
    <w:rsid w:val="009C348E"/>
    <w:rsid w:val="009C34CA"/>
    <w:rsid w:val="009C3699"/>
    <w:rsid w:val="009C3858"/>
    <w:rsid w:val="009C3AB7"/>
    <w:rsid w:val="009C3BD6"/>
    <w:rsid w:val="009C3C44"/>
    <w:rsid w:val="009C3D11"/>
    <w:rsid w:val="009C3D3F"/>
    <w:rsid w:val="009C3EA7"/>
    <w:rsid w:val="009C413B"/>
    <w:rsid w:val="009C41FE"/>
    <w:rsid w:val="009C434A"/>
    <w:rsid w:val="009C461E"/>
    <w:rsid w:val="009C4A8D"/>
    <w:rsid w:val="009C4CEC"/>
    <w:rsid w:val="009C5333"/>
    <w:rsid w:val="009C5354"/>
    <w:rsid w:val="009C56E7"/>
    <w:rsid w:val="009C578D"/>
    <w:rsid w:val="009C58F5"/>
    <w:rsid w:val="009C595C"/>
    <w:rsid w:val="009C59C7"/>
    <w:rsid w:val="009C5D61"/>
    <w:rsid w:val="009C627F"/>
    <w:rsid w:val="009C67B9"/>
    <w:rsid w:val="009C6809"/>
    <w:rsid w:val="009C68D7"/>
    <w:rsid w:val="009C6B2A"/>
    <w:rsid w:val="009C6FC1"/>
    <w:rsid w:val="009C6FD7"/>
    <w:rsid w:val="009C703E"/>
    <w:rsid w:val="009C705D"/>
    <w:rsid w:val="009C7071"/>
    <w:rsid w:val="009C7131"/>
    <w:rsid w:val="009C71D1"/>
    <w:rsid w:val="009C736C"/>
    <w:rsid w:val="009C7ABD"/>
    <w:rsid w:val="009C7BD2"/>
    <w:rsid w:val="009C7BFE"/>
    <w:rsid w:val="009C7C23"/>
    <w:rsid w:val="009C7C34"/>
    <w:rsid w:val="009C7E1F"/>
    <w:rsid w:val="009C7E7D"/>
    <w:rsid w:val="009D0458"/>
    <w:rsid w:val="009D053B"/>
    <w:rsid w:val="009D07DB"/>
    <w:rsid w:val="009D0B25"/>
    <w:rsid w:val="009D0B71"/>
    <w:rsid w:val="009D0B95"/>
    <w:rsid w:val="009D0FF8"/>
    <w:rsid w:val="009D0FFF"/>
    <w:rsid w:val="009D1157"/>
    <w:rsid w:val="009D1362"/>
    <w:rsid w:val="009D1382"/>
    <w:rsid w:val="009D1696"/>
    <w:rsid w:val="009D1801"/>
    <w:rsid w:val="009D1812"/>
    <w:rsid w:val="009D1843"/>
    <w:rsid w:val="009D1E7B"/>
    <w:rsid w:val="009D1FC0"/>
    <w:rsid w:val="009D23A1"/>
    <w:rsid w:val="009D240A"/>
    <w:rsid w:val="009D26BA"/>
    <w:rsid w:val="009D2837"/>
    <w:rsid w:val="009D2B28"/>
    <w:rsid w:val="009D2CEE"/>
    <w:rsid w:val="009D2E01"/>
    <w:rsid w:val="009D2E82"/>
    <w:rsid w:val="009D2FA0"/>
    <w:rsid w:val="009D3216"/>
    <w:rsid w:val="009D3491"/>
    <w:rsid w:val="009D367A"/>
    <w:rsid w:val="009D372F"/>
    <w:rsid w:val="009D3961"/>
    <w:rsid w:val="009D3AD8"/>
    <w:rsid w:val="009D3B68"/>
    <w:rsid w:val="009D3C02"/>
    <w:rsid w:val="009D3D7F"/>
    <w:rsid w:val="009D408E"/>
    <w:rsid w:val="009D43B8"/>
    <w:rsid w:val="009D44DA"/>
    <w:rsid w:val="009D44F4"/>
    <w:rsid w:val="009D456A"/>
    <w:rsid w:val="009D4913"/>
    <w:rsid w:val="009D4CF2"/>
    <w:rsid w:val="009D4FC7"/>
    <w:rsid w:val="009D52D8"/>
    <w:rsid w:val="009D5442"/>
    <w:rsid w:val="009D54A5"/>
    <w:rsid w:val="009D54AB"/>
    <w:rsid w:val="009D5602"/>
    <w:rsid w:val="009D57CE"/>
    <w:rsid w:val="009D57E8"/>
    <w:rsid w:val="009D5918"/>
    <w:rsid w:val="009D5D82"/>
    <w:rsid w:val="009D5DC8"/>
    <w:rsid w:val="009D5DE3"/>
    <w:rsid w:val="009D5E8C"/>
    <w:rsid w:val="009D5EA7"/>
    <w:rsid w:val="009D5FBA"/>
    <w:rsid w:val="009D60B9"/>
    <w:rsid w:val="009D61C8"/>
    <w:rsid w:val="009D620D"/>
    <w:rsid w:val="009D623A"/>
    <w:rsid w:val="009D6292"/>
    <w:rsid w:val="009D6497"/>
    <w:rsid w:val="009D65AD"/>
    <w:rsid w:val="009D6653"/>
    <w:rsid w:val="009D6656"/>
    <w:rsid w:val="009D6A16"/>
    <w:rsid w:val="009D6A28"/>
    <w:rsid w:val="009D6D46"/>
    <w:rsid w:val="009D6DD6"/>
    <w:rsid w:val="009D72B2"/>
    <w:rsid w:val="009D74CE"/>
    <w:rsid w:val="009D7547"/>
    <w:rsid w:val="009D7862"/>
    <w:rsid w:val="009D7AB4"/>
    <w:rsid w:val="009D7CED"/>
    <w:rsid w:val="009D7EDB"/>
    <w:rsid w:val="009E03BC"/>
    <w:rsid w:val="009E0459"/>
    <w:rsid w:val="009E0593"/>
    <w:rsid w:val="009E05D4"/>
    <w:rsid w:val="009E07F3"/>
    <w:rsid w:val="009E0831"/>
    <w:rsid w:val="009E099F"/>
    <w:rsid w:val="009E09FB"/>
    <w:rsid w:val="009E0BAB"/>
    <w:rsid w:val="009E0BC4"/>
    <w:rsid w:val="009E0C86"/>
    <w:rsid w:val="009E1100"/>
    <w:rsid w:val="009E1109"/>
    <w:rsid w:val="009E151C"/>
    <w:rsid w:val="009E1523"/>
    <w:rsid w:val="009E186E"/>
    <w:rsid w:val="009E1DEB"/>
    <w:rsid w:val="009E1FBD"/>
    <w:rsid w:val="009E1FCA"/>
    <w:rsid w:val="009E23D6"/>
    <w:rsid w:val="009E2443"/>
    <w:rsid w:val="009E255C"/>
    <w:rsid w:val="009E2865"/>
    <w:rsid w:val="009E2B81"/>
    <w:rsid w:val="009E2E3C"/>
    <w:rsid w:val="009E31B6"/>
    <w:rsid w:val="009E32E9"/>
    <w:rsid w:val="009E33D4"/>
    <w:rsid w:val="009E3522"/>
    <w:rsid w:val="009E380A"/>
    <w:rsid w:val="009E382F"/>
    <w:rsid w:val="009E389C"/>
    <w:rsid w:val="009E3A90"/>
    <w:rsid w:val="009E3AEF"/>
    <w:rsid w:val="009E3BF4"/>
    <w:rsid w:val="009E3CD9"/>
    <w:rsid w:val="009E3EEC"/>
    <w:rsid w:val="009E431A"/>
    <w:rsid w:val="009E434B"/>
    <w:rsid w:val="009E4352"/>
    <w:rsid w:val="009E4506"/>
    <w:rsid w:val="009E46EA"/>
    <w:rsid w:val="009E471F"/>
    <w:rsid w:val="009E478E"/>
    <w:rsid w:val="009E4806"/>
    <w:rsid w:val="009E48EE"/>
    <w:rsid w:val="009E4914"/>
    <w:rsid w:val="009E4AB2"/>
    <w:rsid w:val="009E4B2F"/>
    <w:rsid w:val="009E4B75"/>
    <w:rsid w:val="009E4B76"/>
    <w:rsid w:val="009E4C49"/>
    <w:rsid w:val="009E4D2F"/>
    <w:rsid w:val="009E4F2D"/>
    <w:rsid w:val="009E4F4D"/>
    <w:rsid w:val="009E4F5F"/>
    <w:rsid w:val="009E5085"/>
    <w:rsid w:val="009E51CE"/>
    <w:rsid w:val="009E5217"/>
    <w:rsid w:val="009E5518"/>
    <w:rsid w:val="009E5713"/>
    <w:rsid w:val="009E579C"/>
    <w:rsid w:val="009E589C"/>
    <w:rsid w:val="009E5B4A"/>
    <w:rsid w:val="009E5C6F"/>
    <w:rsid w:val="009E5CC9"/>
    <w:rsid w:val="009E5DB9"/>
    <w:rsid w:val="009E5DCE"/>
    <w:rsid w:val="009E5E62"/>
    <w:rsid w:val="009E5FD6"/>
    <w:rsid w:val="009E605A"/>
    <w:rsid w:val="009E6148"/>
    <w:rsid w:val="009E614D"/>
    <w:rsid w:val="009E6290"/>
    <w:rsid w:val="009E62CF"/>
    <w:rsid w:val="009E649E"/>
    <w:rsid w:val="009E66FF"/>
    <w:rsid w:val="009E6792"/>
    <w:rsid w:val="009E68B3"/>
    <w:rsid w:val="009E6A2C"/>
    <w:rsid w:val="009E6B0C"/>
    <w:rsid w:val="009E6CCE"/>
    <w:rsid w:val="009E6EE7"/>
    <w:rsid w:val="009E6F72"/>
    <w:rsid w:val="009E6F8D"/>
    <w:rsid w:val="009E6FCA"/>
    <w:rsid w:val="009E7191"/>
    <w:rsid w:val="009E722E"/>
    <w:rsid w:val="009E73BE"/>
    <w:rsid w:val="009E74C0"/>
    <w:rsid w:val="009E7750"/>
    <w:rsid w:val="009E7A5B"/>
    <w:rsid w:val="009F00A5"/>
    <w:rsid w:val="009F019B"/>
    <w:rsid w:val="009F085B"/>
    <w:rsid w:val="009F0A5F"/>
    <w:rsid w:val="009F0B64"/>
    <w:rsid w:val="009F0B9B"/>
    <w:rsid w:val="009F0E82"/>
    <w:rsid w:val="009F0F9D"/>
    <w:rsid w:val="009F10AD"/>
    <w:rsid w:val="009F12D1"/>
    <w:rsid w:val="009F12E7"/>
    <w:rsid w:val="009F1342"/>
    <w:rsid w:val="009F13D7"/>
    <w:rsid w:val="009F14C0"/>
    <w:rsid w:val="009F155A"/>
    <w:rsid w:val="009F16BF"/>
    <w:rsid w:val="009F17F7"/>
    <w:rsid w:val="009F19C5"/>
    <w:rsid w:val="009F1A30"/>
    <w:rsid w:val="009F1BB8"/>
    <w:rsid w:val="009F1D2E"/>
    <w:rsid w:val="009F233E"/>
    <w:rsid w:val="009F2552"/>
    <w:rsid w:val="009F2620"/>
    <w:rsid w:val="009F2878"/>
    <w:rsid w:val="009F288A"/>
    <w:rsid w:val="009F2897"/>
    <w:rsid w:val="009F2A39"/>
    <w:rsid w:val="009F2A8E"/>
    <w:rsid w:val="009F2B34"/>
    <w:rsid w:val="009F2CE0"/>
    <w:rsid w:val="009F2E4B"/>
    <w:rsid w:val="009F2E69"/>
    <w:rsid w:val="009F2E9C"/>
    <w:rsid w:val="009F2EEE"/>
    <w:rsid w:val="009F2FB1"/>
    <w:rsid w:val="009F305D"/>
    <w:rsid w:val="009F314D"/>
    <w:rsid w:val="009F32A7"/>
    <w:rsid w:val="009F330F"/>
    <w:rsid w:val="009F351F"/>
    <w:rsid w:val="009F3530"/>
    <w:rsid w:val="009F35F3"/>
    <w:rsid w:val="009F37FF"/>
    <w:rsid w:val="009F39D8"/>
    <w:rsid w:val="009F3A00"/>
    <w:rsid w:val="009F3F51"/>
    <w:rsid w:val="009F420C"/>
    <w:rsid w:val="009F42E1"/>
    <w:rsid w:val="009F43AC"/>
    <w:rsid w:val="009F451D"/>
    <w:rsid w:val="009F468A"/>
    <w:rsid w:val="009F47BE"/>
    <w:rsid w:val="009F4A90"/>
    <w:rsid w:val="009F4CA7"/>
    <w:rsid w:val="009F4D5D"/>
    <w:rsid w:val="009F4DA9"/>
    <w:rsid w:val="009F4E32"/>
    <w:rsid w:val="009F4E76"/>
    <w:rsid w:val="009F4F9F"/>
    <w:rsid w:val="009F4FF6"/>
    <w:rsid w:val="009F510E"/>
    <w:rsid w:val="009F5269"/>
    <w:rsid w:val="009F5449"/>
    <w:rsid w:val="009F5457"/>
    <w:rsid w:val="009F56BB"/>
    <w:rsid w:val="009F59CA"/>
    <w:rsid w:val="009F6101"/>
    <w:rsid w:val="009F6669"/>
    <w:rsid w:val="009F6891"/>
    <w:rsid w:val="009F6A29"/>
    <w:rsid w:val="009F6A7B"/>
    <w:rsid w:val="009F746B"/>
    <w:rsid w:val="009F755A"/>
    <w:rsid w:val="009F75A7"/>
    <w:rsid w:val="009F785A"/>
    <w:rsid w:val="009F7A5D"/>
    <w:rsid w:val="009F7BDD"/>
    <w:rsid w:val="009F7C72"/>
    <w:rsid w:val="009F7D5A"/>
    <w:rsid w:val="009F7D72"/>
    <w:rsid w:val="00A0013B"/>
    <w:rsid w:val="00A0039E"/>
    <w:rsid w:val="00A0043E"/>
    <w:rsid w:val="00A004A3"/>
    <w:rsid w:val="00A007E5"/>
    <w:rsid w:val="00A00982"/>
    <w:rsid w:val="00A00A28"/>
    <w:rsid w:val="00A00A45"/>
    <w:rsid w:val="00A00A5E"/>
    <w:rsid w:val="00A00C05"/>
    <w:rsid w:val="00A00E97"/>
    <w:rsid w:val="00A00FCE"/>
    <w:rsid w:val="00A0100E"/>
    <w:rsid w:val="00A011BD"/>
    <w:rsid w:val="00A011E1"/>
    <w:rsid w:val="00A013D0"/>
    <w:rsid w:val="00A01705"/>
    <w:rsid w:val="00A019D8"/>
    <w:rsid w:val="00A01A14"/>
    <w:rsid w:val="00A01ADD"/>
    <w:rsid w:val="00A01C28"/>
    <w:rsid w:val="00A01F34"/>
    <w:rsid w:val="00A02007"/>
    <w:rsid w:val="00A020FA"/>
    <w:rsid w:val="00A021F6"/>
    <w:rsid w:val="00A023C1"/>
    <w:rsid w:val="00A02825"/>
    <w:rsid w:val="00A02C6B"/>
    <w:rsid w:val="00A02C9B"/>
    <w:rsid w:val="00A02F0D"/>
    <w:rsid w:val="00A03120"/>
    <w:rsid w:val="00A034AD"/>
    <w:rsid w:val="00A03648"/>
    <w:rsid w:val="00A0371F"/>
    <w:rsid w:val="00A0385B"/>
    <w:rsid w:val="00A03BE8"/>
    <w:rsid w:val="00A03CF9"/>
    <w:rsid w:val="00A03E22"/>
    <w:rsid w:val="00A04025"/>
    <w:rsid w:val="00A04052"/>
    <w:rsid w:val="00A04AB7"/>
    <w:rsid w:val="00A04B29"/>
    <w:rsid w:val="00A04B6A"/>
    <w:rsid w:val="00A04BC1"/>
    <w:rsid w:val="00A04EE9"/>
    <w:rsid w:val="00A050C2"/>
    <w:rsid w:val="00A0554B"/>
    <w:rsid w:val="00A05781"/>
    <w:rsid w:val="00A05828"/>
    <w:rsid w:val="00A058AC"/>
    <w:rsid w:val="00A0592B"/>
    <w:rsid w:val="00A05AAA"/>
    <w:rsid w:val="00A05BF7"/>
    <w:rsid w:val="00A05D77"/>
    <w:rsid w:val="00A05E28"/>
    <w:rsid w:val="00A05EBF"/>
    <w:rsid w:val="00A060E1"/>
    <w:rsid w:val="00A06175"/>
    <w:rsid w:val="00A0648A"/>
    <w:rsid w:val="00A0672D"/>
    <w:rsid w:val="00A067F6"/>
    <w:rsid w:val="00A0682B"/>
    <w:rsid w:val="00A06B7C"/>
    <w:rsid w:val="00A06F45"/>
    <w:rsid w:val="00A0745B"/>
    <w:rsid w:val="00A07509"/>
    <w:rsid w:val="00A07596"/>
    <w:rsid w:val="00A07844"/>
    <w:rsid w:val="00A0784B"/>
    <w:rsid w:val="00A078ED"/>
    <w:rsid w:val="00A078F4"/>
    <w:rsid w:val="00A079C0"/>
    <w:rsid w:val="00A07A34"/>
    <w:rsid w:val="00A07BBD"/>
    <w:rsid w:val="00A07D26"/>
    <w:rsid w:val="00A07E8B"/>
    <w:rsid w:val="00A07FCD"/>
    <w:rsid w:val="00A10430"/>
    <w:rsid w:val="00A106A1"/>
    <w:rsid w:val="00A10898"/>
    <w:rsid w:val="00A1090A"/>
    <w:rsid w:val="00A11053"/>
    <w:rsid w:val="00A11238"/>
    <w:rsid w:val="00A1135C"/>
    <w:rsid w:val="00A114C1"/>
    <w:rsid w:val="00A11694"/>
    <w:rsid w:val="00A1186B"/>
    <w:rsid w:val="00A11893"/>
    <w:rsid w:val="00A118B8"/>
    <w:rsid w:val="00A118DF"/>
    <w:rsid w:val="00A119CE"/>
    <w:rsid w:val="00A11BD1"/>
    <w:rsid w:val="00A11CA7"/>
    <w:rsid w:val="00A11CE5"/>
    <w:rsid w:val="00A11D18"/>
    <w:rsid w:val="00A11DD3"/>
    <w:rsid w:val="00A120DE"/>
    <w:rsid w:val="00A1239A"/>
    <w:rsid w:val="00A12437"/>
    <w:rsid w:val="00A125CF"/>
    <w:rsid w:val="00A1278F"/>
    <w:rsid w:val="00A12792"/>
    <w:rsid w:val="00A129E2"/>
    <w:rsid w:val="00A12EC6"/>
    <w:rsid w:val="00A12FD4"/>
    <w:rsid w:val="00A13083"/>
    <w:rsid w:val="00A1344C"/>
    <w:rsid w:val="00A1349F"/>
    <w:rsid w:val="00A134D5"/>
    <w:rsid w:val="00A13585"/>
    <w:rsid w:val="00A137EF"/>
    <w:rsid w:val="00A13C89"/>
    <w:rsid w:val="00A13DEB"/>
    <w:rsid w:val="00A13F91"/>
    <w:rsid w:val="00A14003"/>
    <w:rsid w:val="00A14092"/>
    <w:rsid w:val="00A14637"/>
    <w:rsid w:val="00A14DDB"/>
    <w:rsid w:val="00A14FBD"/>
    <w:rsid w:val="00A1508E"/>
    <w:rsid w:val="00A151E0"/>
    <w:rsid w:val="00A154C2"/>
    <w:rsid w:val="00A15740"/>
    <w:rsid w:val="00A1588C"/>
    <w:rsid w:val="00A1588D"/>
    <w:rsid w:val="00A15A76"/>
    <w:rsid w:val="00A15D4B"/>
    <w:rsid w:val="00A15E6C"/>
    <w:rsid w:val="00A160FB"/>
    <w:rsid w:val="00A16466"/>
    <w:rsid w:val="00A16655"/>
    <w:rsid w:val="00A16764"/>
    <w:rsid w:val="00A16B3F"/>
    <w:rsid w:val="00A16D34"/>
    <w:rsid w:val="00A16E1C"/>
    <w:rsid w:val="00A16F00"/>
    <w:rsid w:val="00A17197"/>
    <w:rsid w:val="00A172AE"/>
    <w:rsid w:val="00A1731E"/>
    <w:rsid w:val="00A1732D"/>
    <w:rsid w:val="00A177EA"/>
    <w:rsid w:val="00A179CD"/>
    <w:rsid w:val="00A17B83"/>
    <w:rsid w:val="00A17C5D"/>
    <w:rsid w:val="00A17CC1"/>
    <w:rsid w:val="00A17D8A"/>
    <w:rsid w:val="00A17EF6"/>
    <w:rsid w:val="00A17FC5"/>
    <w:rsid w:val="00A201B2"/>
    <w:rsid w:val="00A2022B"/>
    <w:rsid w:val="00A203E1"/>
    <w:rsid w:val="00A20586"/>
    <w:rsid w:val="00A2063A"/>
    <w:rsid w:val="00A20681"/>
    <w:rsid w:val="00A207F8"/>
    <w:rsid w:val="00A208B7"/>
    <w:rsid w:val="00A208E6"/>
    <w:rsid w:val="00A20AB5"/>
    <w:rsid w:val="00A20B3A"/>
    <w:rsid w:val="00A20C8C"/>
    <w:rsid w:val="00A20FDE"/>
    <w:rsid w:val="00A2102A"/>
    <w:rsid w:val="00A21165"/>
    <w:rsid w:val="00A2122B"/>
    <w:rsid w:val="00A21411"/>
    <w:rsid w:val="00A2169A"/>
    <w:rsid w:val="00A216F1"/>
    <w:rsid w:val="00A217B4"/>
    <w:rsid w:val="00A2184F"/>
    <w:rsid w:val="00A21A09"/>
    <w:rsid w:val="00A21ABA"/>
    <w:rsid w:val="00A21B0D"/>
    <w:rsid w:val="00A21C09"/>
    <w:rsid w:val="00A21CA6"/>
    <w:rsid w:val="00A223AE"/>
    <w:rsid w:val="00A22583"/>
    <w:rsid w:val="00A2271F"/>
    <w:rsid w:val="00A2279E"/>
    <w:rsid w:val="00A228CD"/>
    <w:rsid w:val="00A22A6D"/>
    <w:rsid w:val="00A22AF1"/>
    <w:rsid w:val="00A22DFE"/>
    <w:rsid w:val="00A22ECB"/>
    <w:rsid w:val="00A2343B"/>
    <w:rsid w:val="00A23564"/>
    <w:rsid w:val="00A235CD"/>
    <w:rsid w:val="00A235D2"/>
    <w:rsid w:val="00A236DB"/>
    <w:rsid w:val="00A237B8"/>
    <w:rsid w:val="00A237BB"/>
    <w:rsid w:val="00A23888"/>
    <w:rsid w:val="00A23A52"/>
    <w:rsid w:val="00A23AA3"/>
    <w:rsid w:val="00A23AFA"/>
    <w:rsid w:val="00A23BE1"/>
    <w:rsid w:val="00A23FC4"/>
    <w:rsid w:val="00A23FF5"/>
    <w:rsid w:val="00A24129"/>
    <w:rsid w:val="00A244A3"/>
    <w:rsid w:val="00A24993"/>
    <w:rsid w:val="00A24A15"/>
    <w:rsid w:val="00A24AA3"/>
    <w:rsid w:val="00A24B6B"/>
    <w:rsid w:val="00A24C2D"/>
    <w:rsid w:val="00A24C3B"/>
    <w:rsid w:val="00A24EA7"/>
    <w:rsid w:val="00A25111"/>
    <w:rsid w:val="00A253F1"/>
    <w:rsid w:val="00A25455"/>
    <w:rsid w:val="00A254FC"/>
    <w:rsid w:val="00A256FF"/>
    <w:rsid w:val="00A2577C"/>
    <w:rsid w:val="00A257CC"/>
    <w:rsid w:val="00A25EAE"/>
    <w:rsid w:val="00A26787"/>
    <w:rsid w:val="00A26986"/>
    <w:rsid w:val="00A269E3"/>
    <w:rsid w:val="00A26B90"/>
    <w:rsid w:val="00A26C41"/>
    <w:rsid w:val="00A26D6E"/>
    <w:rsid w:val="00A26EF7"/>
    <w:rsid w:val="00A272B2"/>
    <w:rsid w:val="00A2734C"/>
    <w:rsid w:val="00A27573"/>
    <w:rsid w:val="00A276BE"/>
    <w:rsid w:val="00A27A36"/>
    <w:rsid w:val="00A27A3C"/>
    <w:rsid w:val="00A27BAD"/>
    <w:rsid w:val="00A27CDF"/>
    <w:rsid w:val="00A27E41"/>
    <w:rsid w:val="00A27FB3"/>
    <w:rsid w:val="00A30061"/>
    <w:rsid w:val="00A30167"/>
    <w:rsid w:val="00A3083C"/>
    <w:rsid w:val="00A30A54"/>
    <w:rsid w:val="00A30B72"/>
    <w:rsid w:val="00A30E34"/>
    <w:rsid w:val="00A30EAE"/>
    <w:rsid w:val="00A31082"/>
    <w:rsid w:val="00A315DE"/>
    <w:rsid w:val="00A31730"/>
    <w:rsid w:val="00A31753"/>
    <w:rsid w:val="00A318E5"/>
    <w:rsid w:val="00A31ACA"/>
    <w:rsid w:val="00A32000"/>
    <w:rsid w:val="00A3219F"/>
    <w:rsid w:val="00A322BC"/>
    <w:rsid w:val="00A3259C"/>
    <w:rsid w:val="00A325D8"/>
    <w:rsid w:val="00A3263B"/>
    <w:rsid w:val="00A32688"/>
    <w:rsid w:val="00A327D9"/>
    <w:rsid w:val="00A32C9C"/>
    <w:rsid w:val="00A32D0D"/>
    <w:rsid w:val="00A32EEA"/>
    <w:rsid w:val="00A32F00"/>
    <w:rsid w:val="00A33006"/>
    <w:rsid w:val="00A331E5"/>
    <w:rsid w:val="00A3326B"/>
    <w:rsid w:val="00A333BB"/>
    <w:rsid w:val="00A333C0"/>
    <w:rsid w:val="00A3342C"/>
    <w:rsid w:val="00A33451"/>
    <w:rsid w:val="00A335A4"/>
    <w:rsid w:val="00A335BE"/>
    <w:rsid w:val="00A336F6"/>
    <w:rsid w:val="00A33782"/>
    <w:rsid w:val="00A33887"/>
    <w:rsid w:val="00A33A9D"/>
    <w:rsid w:val="00A33C6A"/>
    <w:rsid w:val="00A33DCB"/>
    <w:rsid w:val="00A3458A"/>
    <w:rsid w:val="00A345D6"/>
    <w:rsid w:val="00A34620"/>
    <w:rsid w:val="00A34961"/>
    <w:rsid w:val="00A34B33"/>
    <w:rsid w:val="00A34C51"/>
    <w:rsid w:val="00A34C82"/>
    <w:rsid w:val="00A350F4"/>
    <w:rsid w:val="00A352CC"/>
    <w:rsid w:val="00A3537F"/>
    <w:rsid w:val="00A353BC"/>
    <w:rsid w:val="00A354B9"/>
    <w:rsid w:val="00A354C7"/>
    <w:rsid w:val="00A35671"/>
    <w:rsid w:val="00A356AC"/>
    <w:rsid w:val="00A35AA9"/>
    <w:rsid w:val="00A35B51"/>
    <w:rsid w:val="00A35BFD"/>
    <w:rsid w:val="00A35C3F"/>
    <w:rsid w:val="00A35F84"/>
    <w:rsid w:val="00A35FC9"/>
    <w:rsid w:val="00A36110"/>
    <w:rsid w:val="00A3643E"/>
    <w:rsid w:val="00A36560"/>
    <w:rsid w:val="00A365F0"/>
    <w:rsid w:val="00A36633"/>
    <w:rsid w:val="00A37074"/>
    <w:rsid w:val="00A370D7"/>
    <w:rsid w:val="00A37148"/>
    <w:rsid w:val="00A3716E"/>
    <w:rsid w:val="00A37583"/>
    <w:rsid w:val="00A375B8"/>
    <w:rsid w:val="00A3760F"/>
    <w:rsid w:val="00A37E2C"/>
    <w:rsid w:val="00A37E48"/>
    <w:rsid w:val="00A4004E"/>
    <w:rsid w:val="00A401AC"/>
    <w:rsid w:val="00A402CC"/>
    <w:rsid w:val="00A40364"/>
    <w:rsid w:val="00A403DD"/>
    <w:rsid w:val="00A40753"/>
    <w:rsid w:val="00A40A31"/>
    <w:rsid w:val="00A40ABB"/>
    <w:rsid w:val="00A40E2B"/>
    <w:rsid w:val="00A40E34"/>
    <w:rsid w:val="00A40EB5"/>
    <w:rsid w:val="00A40F16"/>
    <w:rsid w:val="00A41347"/>
    <w:rsid w:val="00A41375"/>
    <w:rsid w:val="00A414D6"/>
    <w:rsid w:val="00A4166C"/>
    <w:rsid w:val="00A4197D"/>
    <w:rsid w:val="00A41A17"/>
    <w:rsid w:val="00A41A49"/>
    <w:rsid w:val="00A42038"/>
    <w:rsid w:val="00A42072"/>
    <w:rsid w:val="00A420CB"/>
    <w:rsid w:val="00A420F8"/>
    <w:rsid w:val="00A4252C"/>
    <w:rsid w:val="00A42D81"/>
    <w:rsid w:val="00A42EE6"/>
    <w:rsid w:val="00A430F9"/>
    <w:rsid w:val="00A43161"/>
    <w:rsid w:val="00A431D7"/>
    <w:rsid w:val="00A4335E"/>
    <w:rsid w:val="00A43429"/>
    <w:rsid w:val="00A434C1"/>
    <w:rsid w:val="00A438DC"/>
    <w:rsid w:val="00A43A24"/>
    <w:rsid w:val="00A43A45"/>
    <w:rsid w:val="00A43AD3"/>
    <w:rsid w:val="00A43B54"/>
    <w:rsid w:val="00A43BFD"/>
    <w:rsid w:val="00A43E27"/>
    <w:rsid w:val="00A43E2E"/>
    <w:rsid w:val="00A44039"/>
    <w:rsid w:val="00A44375"/>
    <w:rsid w:val="00A44538"/>
    <w:rsid w:val="00A44564"/>
    <w:rsid w:val="00A4458D"/>
    <w:rsid w:val="00A445EE"/>
    <w:rsid w:val="00A44669"/>
    <w:rsid w:val="00A446D8"/>
    <w:rsid w:val="00A44835"/>
    <w:rsid w:val="00A44A5D"/>
    <w:rsid w:val="00A44A68"/>
    <w:rsid w:val="00A44B7C"/>
    <w:rsid w:val="00A44B9F"/>
    <w:rsid w:val="00A44D14"/>
    <w:rsid w:val="00A44D59"/>
    <w:rsid w:val="00A44D73"/>
    <w:rsid w:val="00A45175"/>
    <w:rsid w:val="00A4517E"/>
    <w:rsid w:val="00A45324"/>
    <w:rsid w:val="00A45572"/>
    <w:rsid w:val="00A4574F"/>
    <w:rsid w:val="00A4578C"/>
    <w:rsid w:val="00A45A08"/>
    <w:rsid w:val="00A45A28"/>
    <w:rsid w:val="00A45CBA"/>
    <w:rsid w:val="00A45E47"/>
    <w:rsid w:val="00A45F0F"/>
    <w:rsid w:val="00A46095"/>
    <w:rsid w:val="00A461C1"/>
    <w:rsid w:val="00A463C4"/>
    <w:rsid w:val="00A46536"/>
    <w:rsid w:val="00A46977"/>
    <w:rsid w:val="00A46B7E"/>
    <w:rsid w:val="00A46B81"/>
    <w:rsid w:val="00A46CEF"/>
    <w:rsid w:val="00A4703F"/>
    <w:rsid w:val="00A473FE"/>
    <w:rsid w:val="00A4780B"/>
    <w:rsid w:val="00A47922"/>
    <w:rsid w:val="00A47944"/>
    <w:rsid w:val="00A479CE"/>
    <w:rsid w:val="00A47A87"/>
    <w:rsid w:val="00A47BAE"/>
    <w:rsid w:val="00A47FCA"/>
    <w:rsid w:val="00A5001B"/>
    <w:rsid w:val="00A50030"/>
    <w:rsid w:val="00A50035"/>
    <w:rsid w:val="00A5008A"/>
    <w:rsid w:val="00A50112"/>
    <w:rsid w:val="00A50187"/>
    <w:rsid w:val="00A501AC"/>
    <w:rsid w:val="00A501E5"/>
    <w:rsid w:val="00A50309"/>
    <w:rsid w:val="00A50389"/>
    <w:rsid w:val="00A5067E"/>
    <w:rsid w:val="00A506E5"/>
    <w:rsid w:val="00A5070C"/>
    <w:rsid w:val="00A507A0"/>
    <w:rsid w:val="00A50ADF"/>
    <w:rsid w:val="00A50CC1"/>
    <w:rsid w:val="00A50D43"/>
    <w:rsid w:val="00A50E38"/>
    <w:rsid w:val="00A50E65"/>
    <w:rsid w:val="00A511A6"/>
    <w:rsid w:val="00A5150D"/>
    <w:rsid w:val="00A51777"/>
    <w:rsid w:val="00A518C3"/>
    <w:rsid w:val="00A51B80"/>
    <w:rsid w:val="00A51C9E"/>
    <w:rsid w:val="00A5205E"/>
    <w:rsid w:val="00A520BB"/>
    <w:rsid w:val="00A522A9"/>
    <w:rsid w:val="00A52487"/>
    <w:rsid w:val="00A5295F"/>
    <w:rsid w:val="00A52BBD"/>
    <w:rsid w:val="00A52C68"/>
    <w:rsid w:val="00A52DBB"/>
    <w:rsid w:val="00A52E58"/>
    <w:rsid w:val="00A52EB3"/>
    <w:rsid w:val="00A52FFB"/>
    <w:rsid w:val="00A530CB"/>
    <w:rsid w:val="00A5319F"/>
    <w:rsid w:val="00A534FD"/>
    <w:rsid w:val="00A53789"/>
    <w:rsid w:val="00A53892"/>
    <w:rsid w:val="00A53E96"/>
    <w:rsid w:val="00A53F6A"/>
    <w:rsid w:val="00A54003"/>
    <w:rsid w:val="00A541A2"/>
    <w:rsid w:val="00A5429B"/>
    <w:rsid w:val="00A543F1"/>
    <w:rsid w:val="00A54956"/>
    <w:rsid w:val="00A54A7C"/>
    <w:rsid w:val="00A54DCF"/>
    <w:rsid w:val="00A553B8"/>
    <w:rsid w:val="00A555A3"/>
    <w:rsid w:val="00A556E8"/>
    <w:rsid w:val="00A557B4"/>
    <w:rsid w:val="00A557C1"/>
    <w:rsid w:val="00A559BD"/>
    <w:rsid w:val="00A55AB2"/>
    <w:rsid w:val="00A55B74"/>
    <w:rsid w:val="00A55E1E"/>
    <w:rsid w:val="00A55EBC"/>
    <w:rsid w:val="00A55EDC"/>
    <w:rsid w:val="00A55FE8"/>
    <w:rsid w:val="00A56521"/>
    <w:rsid w:val="00A56577"/>
    <w:rsid w:val="00A56582"/>
    <w:rsid w:val="00A56647"/>
    <w:rsid w:val="00A568CC"/>
    <w:rsid w:val="00A56995"/>
    <w:rsid w:val="00A56F51"/>
    <w:rsid w:val="00A56FA9"/>
    <w:rsid w:val="00A56FF0"/>
    <w:rsid w:val="00A57229"/>
    <w:rsid w:val="00A57363"/>
    <w:rsid w:val="00A573E7"/>
    <w:rsid w:val="00A575B1"/>
    <w:rsid w:val="00A57A06"/>
    <w:rsid w:val="00A57B97"/>
    <w:rsid w:val="00A57C5E"/>
    <w:rsid w:val="00A57D0D"/>
    <w:rsid w:val="00A57D16"/>
    <w:rsid w:val="00A600FC"/>
    <w:rsid w:val="00A602A5"/>
    <w:rsid w:val="00A602CC"/>
    <w:rsid w:val="00A60304"/>
    <w:rsid w:val="00A604B1"/>
    <w:rsid w:val="00A6056B"/>
    <w:rsid w:val="00A60601"/>
    <w:rsid w:val="00A60858"/>
    <w:rsid w:val="00A608AD"/>
    <w:rsid w:val="00A60900"/>
    <w:rsid w:val="00A60B50"/>
    <w:rsid w:val="00A60C92"/>
    <w:rsid w:val="00A60D5D"/>
    <w:rsid w:val="00A60EA7"/>
    <w:rsid w:val="00A60EDD"/>
    <w:rsid w:val="00A61539"/>
    <w:rsid w:val="00A6155E"/>
    <w:rsid w:val="00A616BC"/>
    <w:rsid w:val="00A61845"/>
    <w:rsid w:val="00A618F9"/>
    <w:rsid w:val="00A61B9B"/>
    <w:rsid w:val="00A62210"/>
    <w:rsid w:val="00A62337"/>
    <w:rsid w:val="00A6236B"/>
    <w:rsid w:val="00A629FB"/>
    <w:rsid w:val="00A62B9B"/>
    <w:rsid w:val="00A62BAD"/>
    <w:rsid w:val="00A62C92"/>
    <w:rsid w:val="00A62CAF"/>
    <w:rsid w:val="00A62F95"/>
    <w:rsid w:val="00A6308D"/>
    <w:rsid w:val="00A630A7"/>
    <w:rsid w:val="00A63E6D"/>
    <w:rsid w:val="00A64170"/>
    <w:rsid w:val="00A641AB"/>
    <w:rsid w:val="00A64220"/>
    <w:rsid w:val="00A64274"/>
    <w:rsid w:val="00A64692"/>
    <w:rsid w:val="00A648B0"/>
    <w:rsid w:val="00A64C3F"/>
    <w:rsid w:val="00A64C8E"/>
    <w:rsid w:val="00A64CA5"/>
    <w:rsid w:val="00A64CF9"/>
    <w:rsid w:val="00A64F76"/>
    <w:rsid w:val="00A64FC8"/>
    <w:rsid w:val="00A6515E"/>
    <w:rsid w:val="00A652B5"/>
    <w:rsid w:val="00A65546"/>
    <w:rsid w:val="00A65646"/>
    <w:rsid w:val="00A657CD"/>
    <w:rsid w:val="00A65AAE"/>
    <w:rsid w:val="00A65C93"/>
    <w:rsid w:val="00A65FD9"/>
    <w:rsid w:val="00A660C3"/>
    <w:rsid w:val="00A662C2"/>
    <w:rsid w:val="00A6643C"/>
    <w:rsid w:val="00A66510"/>
    <w:rsid w:val="00A6666C"/>
    <w:rsid w:val="00A666F9"/>
    <w:rsid w:val="00A668DC"/>
    <w:rsid w:val="00A6690B"/>
    <w:rsid w:val="00A66B12"/>
    <w:rsid w:val="00A66B5E"/>
    <w:rsid w:val="00A66B70"/>
    <w:rsid w:val="00A66D7A"/>
    <w:rsid w:val="00A66D92"/>
    <w:rsid w:val="00A66F44"/>
    <w:rsid w:val="00A67052"/>
    <w:rsid w:val="00A67137"/>
    <w:rsid w:val="00A6713E"/>
    <w:rsid w:val="00A672B5"/>
    <w:rsid w:val="00A6754D"/>
    <w:rsid w:val="00A675A5"/>
    <w:rsid w:val="00A67A86"/>
    <w:rsid w:val="00A67B34"/>
    <w:rsid w:val="00A67BBE"/>
    <w:rsid w:val="00A67BBF"/>
    <w:rsid w:val="00A7027A"/>
    <w:rsid w:val="00A7053C"/>
    <w:rsid w:val="00A7060F"/>
    <w:rsid w:val="00A70AE9"/>
    <w:rsid w:val="00A70B66"/>
    <w:rsid w:val="00A70B83"/>
    <w:rsid w:val="00A71204"/>
    <w:rsid w:val="00A7128B"/>
    <w:rsid w:val="00A712D3"/>
    <w:rsid w:val="00A7133E"/>
    <w:rsid w:val="00A714DD"/>
    <w:rsid w:val="00A715FB"/>
    <w:rsid w:val="00A7197A"/>
    <w:rsid w:val="00A71B0C"/>
    <w:rsid w:val="00A71C4F"/>
    <w:rsid w:val="00A71C7C"/>
    <w:rsid w:val="00A723DC"/>
    <w:rsid w:val="00A72496"/>
    <w:rsid w:val="00A72582"/>
    <w:rsid w:val="00A72723"/>
    <w:rsid w:val="00A727D6"/>
    <w:rsid w:val="00A72A62"/>
    <w:rsid w:val="00A72BCB"/>
    <w:rsid w:val="00A72D51"/>
    <w:rsid w:val="00A72DAD"/>
    <w:rsid w:val="00A731B6"/>
    <w:rsid w:val="00A73C53"/>
    <w:rsid w:val="00A73CF4"/>
    <w:rsid w:val="00A73D3C"/>
    <w:rsid w:val="00A73EFB"/>
    <w:rsid w:val="00A744AD"/>
    <w:rsid w:val="00A744BF"/>
    <w:rsid w:val="00A744C0"/>
    <w:rsid w:val="00A74798"/>
    <w:rsid w:val="00A7489A"/>
    <w:rsid w:val="00A74F6F"/>
    <w:rsid w:val="00A74FA5"/>
    <w:rsid w:val="00A750D5"/>
    <w:rsid w:val="00A75320"/>
    <w:rsid w:val="00A7547C"/>
    <w:rsid w:val="00A754E4"/>
    <w:rsid w:val="00A75621"/>
    <w:rsid w:val="00A757B3"/>
    <w:rsid w:val="00A75B70"/>
    <w:rsid w:val="00A75C51"/>
    <w:rsid w:val="00A75E07"/>
    <w:rsid w:val="00A75FFE"/>
    <w:rsid w:val="00A7600E"/>
    <w:rsid w:val="00A760D7"/>
    <w:rsid w:val="00A760EA"/>
    <w:rsid w:val="00A76354"/>
    <w:rsid w:val="00A765FD"/>
    <w:rsid w:val="00A7667A"/>
    <w:rsid w:val="00A767C7"/>
    <w:rsid w:val="00A76A64"/>
    <w:rsid w:val="00A76AB5"/>
    <w:rsid w:val="00A76E3E"/>
    <w:rsid w:val="00A76EF3"/>
    <w:rsid w:val="00A76F31"/>
    <w:rsid w:val="00A76FA1"/>
    <w:rsid w:val="00A771ED"/>
    <w:rsid w:val="00A775CE"/>
    <w:rsid w:val="00A776E5"/>
    <w:rsid w:val="00A7785B"/>
    <w:rsid w:val="00A77AA5"/>
    <w:rsid w:val="00A77B6F"/>
    <w:rsid w:val="00A77D15"/>
    <w:rsid w:val="00A77D40"/>
    <w:rsid w:val="00A77D58"/>
    <w:rsid w:val="00A77EA6"/>
    <w:rsid w:val="00A8034B"/>
    <w:rsid w:val="00A80575"/>
    <w:rsid w:val="00A8092A"/>
    <w:rsid w:val="00A8111F"/>
    <w:rsid w:val="00A8119E"/>
    <w:rsid w:val="00A816BA"/>
    <w:rsid w:val="00A81AD3"/>
    <w:rsid w:val="00A81B63"/>
    <w:rsid w:val="00A81B98"/>
    <w:rsid w:val="00A81C68"/>
    <w:rsid w:val="00A81CE3"/>
    <w:rsid w:val="00A81E54"/>
    <w:rsid w:val="00A82140"/>
    <w:rsid w:val="00A8251E"/>
    <w:rsid w:val="00A825D7"/>
    <w:rsid w:val="00A82642"/>
    <w:rsid w:val="00A826DB"/>
    <w:rsid w:val="00A8272D"/>
    <w:rsid w:val="00A82736"/>
    <w:rsid w:val="00A8281A"/>
    <w:rsid w:val="00A8290E"/>
    <w:rsid w:val="00A82980"/>
    <w:rsid w:val="00A829C7"/>
    <w:rsid w:val="00A829F4"/>
    <w:rsid w:val="00A82A1E"/>
    <w:rsid w:val="00A82B6A"/>
    <w:rsid w:val="00A82BB8"/>
    <w:rsid w:val="00A82BD6"/>
    <w:rsid w:val="00A82D7C"/>
    <w:rsid w:val="00A82DA3"/>
    <w:rsid w:val="00A82ECC"/>
    <w:rsid w:val="00A82EF6"/>
    <w:rsid w:val="00A82FFC"/>
    <w:rsid w:val="00A83069"/>
    <w:rsid w:val="00A83151"/>
    <w:rsid w:val="00A8316D"/>
    <w:rsid w:val="00A834CD"/>
    <w:rsid w:val="00A83CA7"/>
    <w:rsid w:val="00A84492"/>
    <w:rsid w:val="00A84595"/>
    <w:rsid w:val="00A84866"/>
    <w:rsid w:val="00A849DC"/>
    <w:rsid w:val="00A84A01"/>
    <w:rsid w:val="00A85042"/>
    <w:rsid w:val="00A8519B"/>
    <w:rsid w:val="00A85964"/>
    <w:rsid w:val="00A85967"/>
    <w:rsid w:val="00A85AEC"/>
    <w:rsid w:val="00A85BB0"/>
    <w:rsid w:val="00A85C5E"/>
    <w:rsid w:val="00A85F9F"/>
    <w:rsid w:val="00A86450"/>
    <w:rsid w:val="00A868A5"/>
    <w:rsid w:val="00A86B3A"/>
    <w:rsid w:val="00A86B61"/>
    <w:rsid w:val="00A86DD9"/>
    <w:rsid w:val="00A86E89"/>
    <w:rsid w:val="00A87182"/>
    <w:rsid w:val="00A874BD"/>
    <w:rsid w:val="00A87967"/>
    <w:rsid w:val="00A879EB"/>
    <w:rsid w:val="00A87D1B"/>
    <w:rsid w:val="00A900D0"/>
    <w:rsid w:val="00A9013B"/>
    <w:rsid w:val="00A9019E"/>
    <w:rsid w:val="00A90259"/>
    <w:rsid w:val="00A907D3"/>
    <w:rsid w:val="00A908BD"/>
    <w:rsid w:val="00A90A5B"/>
    <w:rsid w:val="00A90A6D"/>
    <w:rsid w:val="00A90C40"/>
    <w:rsid w:val="00A9188B"/>
    <w:rsid w:val="00A91907"/>
    <w:rsid w:val="00A919C7"/>
    <w:rsid w:val="00A91BB8"/>
    <w:rsid w:val="00A91BBA"/>
    <w:rsid w:val="00A91BC7"/>
    <w:rsid w:val="00A91CC3"/>
    <w:rsid w:val="00A91FCE"/>
    <w:rsid w:val="00A92133"/>
    <w:rsid w:val="00A9252F"/>
    <w:rsid w:val="00A925CF"/>
    <w:rsid w:val="00A92811"/>
    <w:rsid w:val="00A92AC6"/>
    <w:rsid w:val="00A92B54"/>
    <w:rsid w:val="00A93377"/>
    <w:rsid w:val="00A93667"/>
    <w:rsid w:val="00A93973"/>
    <w:rsid w:val="00A93BA1"/>
    <w:rsid w:val="00A93F31"/>
    <w:rsid w:val="00A94319"/>
    <w:rsid w:val="00A94474"/>
    <w:rsid w:val="00A94522"/>
    <w:rsid w:val="00A9481D"/>
    <w:rsid w:val="00A9499B"/>
    <w:rsid w:val="00A94B6B"/>
    <w:rsid w:val="00A94D43"/>
    <w:rsid w:val="00A94D7B"/>
    <w:rsid w:val="00A94F53"/>
    <w:rsid w:val="00A95076"/>
    <w:rsid w:val="00A95174"/>
    <w:rsid w:val="00A95732"/>
    <w:rsid w:val="00A9580C"/>
    <w:rsid w:val="00A9583D"/>
    <w:rsid w:val="00A9585A"/>
    <w:rsid w:val="00A95916"/>
    <w:rsid w:val="00A95B33"/>
    <w:rsid w:val="00A95BB6"/>
    <w:rsid w:val="00A95C36"/>
    <w:rsid w:val="00A95CA3"/>
    <w:rsid w:val="00A95F49"/>
    <w:rsid w:val="00A95F9B"/>
    <w:rsid w:val="00A960F7"/>
    <w:rsid w:val="00A9631B"/>
    <w:rsid w:val="00A964E7"/>
    <w:rsid w:val="00A965E7"/>
    <w:rsid w:val="00A967C1"/>
    <w:rsid w:val="00A96904"/>
    <w:rsid w:val="00A9690E"/>
    <w:rsid w:val="00A9697E"/>
    <w:rsid w:val="00A96BC4"/>
    <w:rsid w:val="00A96DB5"/>
    <w:rsid w:val="00A96E30"/>
    <w:rsid w:val="00A96ED5"/>
    <w:rsid w:val="00A96F63"/>
    <w:rsid w:val="00A96F84"/>
    <w:rsid w:val="00A97156"/>
    <w:rsid w:val="00A972AF"/>
    <w:rsid w:val="00A9734A"/>
    <w:rsid w:val="00A973C2"/>
    <w:rsid w:val="00A97416"/>
    <w:rsid w:val="00A97575"/>
    <w:rsid w:val="00A976AB"/>
    <w:rsid w:val="00A9775B"/>
    <w:rsid w:val="00A97A60"/>
    <w:rsid w:val="00A97FF4"/>
    <w:rsid w:val="00AA003F"/>
    <w:rsid w:val="00AA020A"/>
    <w:rsid w:val="00AA0410"/>
    <w:rsid w:val="00AA04EA"/>
    <w:rsid w:val="00AA0993"/>
    <w:rsid w:val="00AA0A37"/>
    <w:rsid w:val="00AA0BE8"/>
    <w:rsid w:val="00AA1926"/>
    <w:rsid w:val="00AA1C2A"/>
    <w:rsid w:val="00AA1C45"/>
    <w:rsid w:val="00AA1CFD"/>
    <w:rsid w:val="00AA1EAE"/>
    <w:rsid w:val="00AA2091"/>
    <w:rsid w:val="00AA251C"/>
    <w:rsid w:val="00AA2565"/>
    <w:rsid w:val="00AA2653"/>
    <w:rsid w:val="00AA2718"/>
    <w:rsid w:val="00AA275E"/>
    <w:rsid w:val="00AA27F0"/>
    <w:rsid w:val="00AA2858"/>
    <w:rsid w:val="00AA3103"/>
    <w:rsid w:val="00AA3114"/>
    <w:rsid w:val="00AA3155"/>
    <w:rsid w:val="00AA317C"/>
    <w:rsid w:val="00AA32EA"/>
    <w:rsid w:val="00AA364A"/>
    <w:rsid w:val="00AA3786"/>
    <w:rsid w:val="00AA3798"/>
    <w:rsid w:val="00AA38A4"/>
    <w:rsid w:val="00AA3941"/>
    <w:rsid w:val="00AA3D1E"/>
    <w:rsid w:val="00AA3D88"/>
    <w:rsid w:val="00AA4194"/>
    <w:rsid w:val="00AA41C5"/>
    <w:rsid w:val="00AA41D2"/>
    <w:rsid w:val="00AA4311"/>
    <w:rsid w:val="00AA4476"/>
    <w:rsid w:val="00AA4498"/>
    <w:rsid w:val="00AA4677"/>
    <w:rsid w:val="00AA48D3"/>
    <w:rsid w:val="00AA4966"/>
    <w:rsid w:val="00AA4CD8"/>
    <w:rsid w:val="00AA4D43"/>
    <w:rsid w:val="00AA5014"/>
    <w:rsid w:val="00AA590C"/>
    <w:rsid w:val="00AA5E73"/>
    <w:rsid w:val="00AA6063"/>
    <w:rsid w:val="00AA665B"/>
    <w:rsid w:val="00AA6864"/>
    <w:rsid w:val="00AA6E48"/>
    <w:rsid w:val="00AA6F66"/>
    <w:rsid w:val="00AA7336"/>
    <w:rsid w:val="00AA758D"/>
    <w:rsid w:val="00AA7636"/>
    <w:rsid w:val="00AA7690"/>
    <w:rsid w:val="00AA7A2C"/>
    <w:rsid w:val="00AA7ADE"/>
    <w:rsid w:val="00AB02FF"/>
    <w:rsid w:val="00AB0556"/>
    <w:rsid w:val="00AB0563"/>
    <w:rsid w:val="00AB0671"/>
    <w:rsid w:val="00AB088E"/>
    <w:rsid w:val="00AB098D"/>
    <w:rsid w:val="00AB098E"/>
    <w:rsid w:val="00AB0AA9"/>
    <w:rsid w:val="00AB0ABE"/>
    <w:rsid w:val="00AB0C77"/>
    <w:rsid w:val="00AB0C78"/>
    <w:rsid w:val="00AB0CB6"/>
    <w:rsid w:val="00AB0EB0"/>
    <w:rsid w:val="00AB115E"/>
    <w:rsid w:val="00AB1371"/>
    <w:rsid w:val="00AB168D"/>
    <w:rsid w:val="00AB196C"/>
    <w:rsid w:val="00AB199C"/>
    <w:rsid w:val="00AB1A17"/>
    <w:rsid w:val="00AB1BA2"/>
    <w:rsid w:val="00AB1C19"/>
    <w:rsid w:val="00AB1F74"/>
    <w:rsid w:val="00AB2090"/>
    <w:rsid w:val="00AB2168"/>
    <w:rsid w:val="00AB2354"/>
    <w:rsid w:val="00AB245D"/>
    <w:rsid w:val="00AB24BE"/>
    <w:rsid w:val="00AB25E3"/>
    <w:rsid w:val="00AB262E"/>
    <w:rsid w:val="00AB275C"/>
    <w:rsid w:val="00AB27B5"/>
    <w:rsid w:val="00AB2B35"/>
    <w:rsid w:val="00AB2B49"/>
    <w:rsid w:val="00AB2C78"/>
    <w:rsid w:val="00AB2C8E"/>
    <w:rsid w:val="00AB2CA1"/>
    <w:rsid w:val="00AB311B"/>
    <w:rsid w:val="00AB3195"/>
    <w:rsid w:val="00AB325B"/>
    <w:rsid w:val="00AB3274"/>
    <w:rsid w:val="00AB3578"/>
    <w:rsid w:val="00AB37FD"/>
    <w:rsid w:val="00AB3880"/>
    <w:rsid w:val="00AB3B8B"/>
    <w:rsid w:val="00AB3C01"/>
    <w:rsid w:val="00AB3D2E"/>
    <w:rsid w:val="00AB4022"/>
    <w:rsid w:val="00AB41CC"/>
    <w:rsid w:val="00AB423C"/>
    <w:rsid w:val="00AB4245"/>
    <w:rsid w:val="00AB4289"/>
    <w:rsid w:val="00AB4313"/>
    <w:rsid w:val="00AB43C7"/>
    <w:rsid w:val="00AB43F4"/>
    <w:rsid w:val="00AB4420"/>
    <w:rsid w:val="00AB44E7"/>
    <w:rsid w:val="00AB46C1"/>
    <w:rsid w:val="00AB48C6"/>
    <w:rsid w:val="00AB48D9"/>
    <w:rsid w:val="00AB48E5"/>
    <w:rsid w:val="00AB4B19"/>
    <w:rsid w:val="00AB4BD4"/>
    <w:rsid w:val="00AB4D1C"/>
    <w:rsid w:val="00AB4D33"/>
    <w:rsid w:val="00AB5286"/>
    <w:rsid w:val="00AB53C6"/>
    <w:rsid w:val="00AB5465"/>
    <w:rsid w:val="00AB576E"/>
    <w:rsid w:val="00AB5B07"/>
    <w:rsid w:val="00AB5BA7"/>
    <w:rsid w:val="00AB5BD4"/>
    <w:rsid w:val="00AB5C53"/>
    <w:rsid w:val="00AB5D3A"/>
    <w:rsid w:val="00AB5D8E"/>
    <w:rsid w:val="00AB5DF0"/>
    <w:rsid w:val="00AB5FDF"/>
    <w:rsid w:val="00AB6118"/>
    <w:rsid w:val="00AB61F1"/>
    <w:rsid w:val="00AB6204"/>
    <w:rsid w:val="00AB6423"/>
    <w:rsid w:val="00AB649C"/>
    <w:rsid w:val="00AB6667"/>
    <w:rsid w:val="00AB669A"/>
    <w:rsid w:val="00AB670B"/>
    <w:rsid w:val="00AB67B5"/>
    <w:rsid w:val="00AB6C5E"/>
    <w:rsid w:val="00AB6CAE"/>
    <w:rsid w:val="00AB6D94"/>
    <w:rsid w:val="00AB6F91"/>
    <w:rsid w:val="00AB6F94"/>
    <w:rsid w:val="00AB7923"/>
    <w:rsid w:val="00AB7DD0"/>
    <w:rsid w:val="00AB7F12"/>
    <w:rsid w:val="00AC00FC"/>
    <w:rsid w:val="00AC0371"/>
    <w:rsid w:val="00AC03FC"/>
    <w:rsid w:val="00AC055B"/>
    <w:rsid w:val="00AC074D"/>
    <w:rsid w:val="00AC07AB"/>
    <w:rsid w:val="00AC07E7"/>
    <w:rsid w:val="00AC0ACA"/>
    <w:rsid w:val="00AC0ADC"/>
    <w:rsid w:val="00AC0DF7"/>
    <w:rsid w:val="00AC126B"/>
    <w:rsid w:val="00AC19FA"/>
    <w:rsid w:val="00AC1E4E"/>
    <w:rsid w:val="00AC2132"/>
    <w:rsid w:val="00AC2167"/>
    <w:rsid w:val="00AC256E"/>
    <w:rsid w:val="00AC2614"/>
    <w:rsid w:val="00AC2645"/>
    <w:rsid w:val="00AC2782"/>
    <w:rsid w:val="00AC2881"/>
    <w:rsid w:val="00AC2E18"/>
    <w:rsid w:val="00AC2F8F"/>
    <w:rsid w:val="00AC30A3"/>
    <w:rsid w:val="00AC318C"/>
    <w:rsid w:val="00AC31C5"/>
    <w:rsid w:val="00AC331A"/>
    <w:rsid w:val="00AC3538"/>
    <w:rsid w:val="00AC35D1"/>
    <w:rsid w:val="00AC3643"/>
    <w:rsid w:val="00AC3696"/>
    <w:rsid w:val="00AC3746"/>
    <w:rsid w:val="00AC3757"/>
    <w:rsid w:val="00AC37E8"/>
    <w:rsid w:val="00AC3918"/>
    <w:rsid w:val="00AC3968"/>
    <w:rsid w:val="00AC4115"/>
    <w:rsid w:val="00AC41EE"/>
    <w:rsid w:val="00AC42AF"/>
    <w:rsid w:val="00AC4368"/>
    <w:rsid w:val="00AC4562"/>
    <w:rsid w:val="00AC4632"/>
    <w:rsid w:val="00AC46B1"/>
    <w:rsid w:val="00AC48D0"/>
    <w:rsid w:val="00AC499D"/>
    <w:rsid w:val="00AC4AF7"/>
    <w:rsid w:val="00AC4C2E"/>
    <w:rsid w:val="00AC4D32"/>
    <w:rsid w:val="00AC4EB4"/>
    <w:rsid w:val="00AC5074"/>
    <w:rsid w:val="00AC5140"/>
    <w:rsid w:val="00AC529C"/>
    <w:rsid w:val="00AC52EC"/>
    <w:rsid w:val="00AC53FD"/>
    <w:rsid w:val="00AC559C"/>
    <w:rsid w:val="00AC55AF"/>
    <w:rsid w:val="00AC58BD"/>
    <w:rsid w:val="00AC5A1F"/>
    <w:rsid w:val="00AC5A2B"/>
    <w:rsid w:val="00AC5A7E"/>
    <w:rsid w:val="00AC5C2B"/>
    <w:rsid w:val="00AC5C9B"/>
    <w:rsid w:val="00AC5DBA"/>
    <w:rsid w:val="00AC5DBB"/>
    <w:rsid w:val="00AC5E4E"/>
    <w:rsid w:val="00AC6117"/>
    <w:rsid w:val="00AC6146"/>
    <w:rsid w:val="00AC6394"/>
    <w:rsid w:val="00AC65C7"/>
    <w:rsid w:val="00AC6691"/>
    <w:rsid w:val="00AC6848"/>
    <w:rsid w:val="00AC69DD"/>
    <w:rsid w:val="00AC6C2E"/>
    <w:rsid w:val="00AC6C8D"/>
    <w:rsid w:val="00AC727D"/>
    <w:rsid w:val="00AC7301"/>
    <w:rsid w:val="00AC7E08"/>
    <w:rsid w:val="00AD0027"/>
    <w:rsid w:val="00AD014C"/>
    <w:rsid w:val="00AD015D"/>
    <w:rsid w:val="00AD0503"/>
    <w:rsid w:val="00AD05C6"/>
    <w:rsid w:val="00AD0A28"/>
    <w:rsid w:val="00AD0AA1"/>
    <w:rsid w:val="00AD0C96"/>
    <w:rsid w:val="00AD131E"/>
    <w:rsid w:val="00AD140F"/>
    <w:rsid w:val="00AD167E"/>
    <w:rsid w:val="00AD172D"/>
    <w:rsid w:val="00AD1883"/>
    <w:rsid w:val="00AD18A3"/>
    <w:rsid w:val="00AD1B19"/>
    <w:rsid w:val="00AD1D40"/>
    <w:rsid w:val="00AD1E90"/>
    <w:rsid w:val="00AD1F2B"/>
    <w:rsid w:val="00AD20EB"/>
    <w:rsid w:val="00AD24AF"/>
    <w:rsid w:val="00AD252D"/>
    <w:rsid w:val="00AD293C"/>
    <w:rsid w:val="00AD2A24"/>
    <w:rsid w:val="00AD2B57"/>
    <w:rsid w:val="00AD2CC0"/>
    <w:rsid w:val="00AD2F1D"/>
    <w:rsid w:val="00AD34E8"/>
    <w:rsid w:val="00AD372D"/>
    <w:rsid w:val="00AD3D04"/>
    <w:rsid w:val="00AD4083"/>
    <w:rsid w:val="00AD40D2"/>
    <w:rsid w:val="00AD4196"/>
    <w:rsid w:val="00AD422C"/>
    <w:rsid w:val="00AD4245"/>
    <w:rsid w:val="00AD42D8"/>
    <w:rsid w:val="00AD43ED"/>
    <w:rsid w:val="00AD4458"/>
    <w:rsid w:val="00AD4466"/>
    <w:rsid w:val="00AD45A6"/>
    <w:rsid w:val="00AD4756"/>
    <w:rsid w:val="00AD4B37"/>
    <w:rsid w:val="00AD4B7D"/>
    <w:rsid w:val="00AD4C98"/>
    <w:rsid w:val="00AD52E2"/>
    <w:rsid w:val="00AD5346"/>
    <w:rsid w:val="00AD5398"/>
    <w:rsid w:val="00AD53E8"/>
    <w:rsid w:val="00AD543F"/>
    <w:rsid w:val="00AD5542"/>
    <w:rsid w:val="00AD5906"/>
    <w:rsid w:val="00AD5B61"/>
    <w:rsid w:val="00AD5EFF"/>
    <w:rsid w:val="00AD648F"/>
    <w:rsid w:val="00AD64A9"/>
    <w:rsid w:val="00AD6519"/>
    <w:rsid w:val="00AD6558"/>
    <w:rsid w:val="00AD6749"/>
    <w:rsid w:val="00AD67B0"/>
    <w:rsid w:val="00AD67FC"/>
    <w:rsid w:val="00AD6922"/>
    <w:rsid w:val="00AD6A9B"/>
    <w:rsid w:val="00AD6B0C"/>
    <w:rsid w:val="00AD6B6F"/>
    <w:rsid w:val="00AD732E"/>
    <w:rsid w:val="00AD73BD"/>
    <w:rsid w:val="00AD74A3"/>
    <w:rsid w:val="00AD75AF"/>
    <w:rsid w:val="00AD7632"/>
    <w:rsid w:val="00AD76D4"/>
    <w:rsid w:val="00AD7763"/>
    <w:rsid w:val="00AD7795"/>
    <w:rsid w:val="00AD7D51"/>
    <w:rsid w:val="00AD7F58"/>
    <w:rsid w:val="00AE024F"/>
    <w:rsid w:val="00AE02AE"/>
    <w:rsid w:val="00AE02D5"/>
    <w:rsid w:val="00AE0901"/>
    <w:rsid w:val="00AE09DB"/>
    <w:rsid w:val="00AE0CE8"/>
    <w:rsid w:val="00AE10ED"/>
    <w:rsid w:val="00AE1208"/>
    <w:rsid w:val="00AE12C4"/>
    <w:rsid w:val="00AE1D64"/>
    <w:rsid w:val="00AE1E4B"/>
    <w:rsid w:val="00AE211E"/>
    <w:rsid w:val="00AE212C"/>
    <w:rsid w:val="00AE231D"/>
    <w:rsid w:val="00AE2536"/>
    <w:rsid w:val="00AE2647"/>
    <w:rsid w:val="00AE264E"/>
    <w:rsid w:val="00AE298B"/>
    <w:rsid w:val="00AE29A3"/>
    <w:rsid w:val="00AE2A06"/>
    <w:rsid w:val="00AE2C93"/>
    <w:rsid w:val="00AE30D2"/>
    <w:rsid w:val="00AE3128"/>
    <w:rsid w:val="00AE3185"/>
    <w:rsid w:val="00AE31BE"/>
    <w:rsid w:val="00AE3293"/>
    <w:rsid w:val="00AE3365"/>
    <w:rsid w:val="00AE3506"/>
    <w:rsid w:val="00AE37C0"/>
    <w:rsid w:val="00AE3A0A"/>
    <w:rsid w:val="00AE3A83"/>
    <w:rsid w:val="00AE3AD1"/>
    <w:rsid w:val="00AE3D0A"/>
    <w:rsid w:val="00AE3E40"/>
    <w:rsid w:val="00AE410D"/>
    <w:rsid w:val="00AE4190"/>
    <w:rsid w:val="00AE43A4"/>
    <w:rsid w:val="00AE4454"/>
    <w:rsid w:val="00AE49BF"/>
    <w:rsid w:val="00AE49E3"/>
    <w:rsid w:val="00AE4B67"/>
    <w:rsid w:val="00AE4BAE"/>
    <w:rsid w:val="00AE4C58"/>
    <w:rsid w:val="00AE5145"/>
    <w:rsid w:val="00AE51C6"/>
    <w:rsid w:val="00AE5388"/>
    <w:rsid w:val="00AE55F7"/>
    <w:rsid w:val="00AE5705"/>
    <w:rsid w:val="00AE5895"/>
    <w:rsid w:val="00AE5B16"/>
    <w:rsid w:val="00AE5F9F"/>
    <w:rsid w:val="00AE5FE5"/>
    <w:rsid w:val="00AE64FA"/>
    <w:rsid w:val="00AE69A6"/>
    <w:rsid w:val="00AE6A4C"/>
    <w:rsid w:val="00AE6CE1"/>
    <w:rsid w:val="00AE703C"/>
    <w:rsid w:val="00AE7467"/>
    <w:rsid w:val="00AE7493"/>
    <w:rsid w:val="00AE76A4"/>
    <w:rsid w:val="00AE77D1"/>
    <w:rsid w:val="00AE7E21"/>
    <w:rsid w:val="00AE7E4B"/>
    <w:rsid w:val="00AE7EC4"/>
    <w:rsid w:val="00AE7FD4"/>
    <w:rsid w:val="00AF0106"/>
    <w:rsid w:val="00AF0305"/>
    <w:rsid w:val="00AF03FF"/>
    <w:rsid w:val="00AF041B"/>
    <w:rsid w:val="00AF048D"/>
    <w:rsid w:val="00AF073A"/>
    <w:rsid w:val="00AF07B3"/>
    <w:rsid w:val="00AF0869"/>
    <w:rsid w:val="00AF09D4"/>
    <w:rsid w:val="00AF0A93"/>
    <w:rsid w:val="00AF0AD0"/>
    <w:rsid w:val="00AF0AD9"/>
    <w:rsid w:val="00AF0CEB"/>
    <w:rsid w:val="00AF0D2A"/>
    <w:rsid w:val="00AF12F4"/>
    <w:rsid w:val="00AF1773"/>
    <w:rsid w:val="00AF1844"/>
    <w:rsid w:val="00AF1A21"/>
    <w:rsid w:val="00AF1A36"/>
    <w:rsid w:val="00AF1A68"/>
    <w:rsid w:val="00AF1BCF"/>
    <w:rsid w:val="00AF1D3C"/>
    <w:rsid w:val="00AF1DEE"/>
    <w:rsid w:val="00AF2676"/>
    <w:rsid w:val="00AF26EE"/>
    <w:rsid w:val="00AF273B"/>
    <w:rsid w:val="00AF2E3B"/>
    <w:rsid w:val="00AF2F53"/>
    <w:rsid w:val="00AF30A1"/>
    <w:rsid w:val="00AF31AF"/>
    <w:rsid w:val="00AF3222"/>
    <w:rsid w:val="00AF3274"/>
    <w:rsid w:val="00AF32C7"/>
    <w:rsid w:val="00AF332C"/>
    <w:rsid w:val="00AF3447"/>
    <w:rsid w:val="00AF3522"/>
    <w:rsid w:val="00AF38E5"/>
    <w:rsid w:val="00AF3A1D"/>
    <w:rsid w:val="00AF3A5E"/>
    <w:rsid w:val="00AF3A8C"/>
    <w:rsid w:val="00AF3B38"/>
    <w:rsid w:val="00AF3CB4"/>
    <w:rsid w:val="00AF3DDB"/>
    <w:rsid w:val="00AF4063"/>
    <w:rsid w:val="00AF4331"/>
    <w:rsid w:val="00AF4358"/>
    <w:rsid w:val="00AF452F"/>
    <w:rsid w:val="00AF454F"/>
    <w:rsid w:val="00AF45A1"/>
    <w:rsid w:val="00AF4611"/>
    <w:rsid w:val="00AF49F4"/>
    <w:rsid w:val="00AF4C0C"/>
    <w:rsid w:val="00AF4C9E"/>
    <w:rsid w:val="00AF4E4C"/>
    <w:rsid w:val="00AF4F2F"/>
    <w:rsid w:val="00AF4F5D"/>
    <w:rsid w:val="00AF5078"/>
    <w:rsid w:val="00AF511C"/>
    <w:rsid w:val="00AF512A"/>
    <w:rsid w:val="00AF51BE"/>
    <w:rsid w:val="00AF5218"/>
    <w:rsid w:val="00AF5C8E"/>
    <w:rsid w:val="00AF5C90"/>
    <w:rsid w:val="00AF5DF2"/>
    <w:rsid w:val="00AF5EBB"/>
    <w:rsid w:val="00AF5F20"/>
    <w:rsid w:val="00AF603E"/>
    <w:rsid w:val="00AF62CA"/>
    <w:rsid w:val="00AF6644"/>
    <w:rsid w:val="00AF6797"/>
    <w:rsid w:val="00AF685A"/>
    <w:rsid w:val="00AF69E8"/>
    <w:rsid w:val="00AF6BC5"/>
    <w:rsid w:val="00AF6E59"/>
    <w:rsid w:val="00AF6E64"/>
    <w:rsid w:val="00AF6F49"/>
    <w:rsid w:val="00AF7202"/>
    <w:rsid w:val="00AF7295"/>
    <w:rsid w:val="00AF733C"/>
    <w:rsid w:val="00AF74FE"/>
    <w:rsid w:val="00AF75B1"/>
    <w:rsid w:val="00AF75EF"/>
    <w:rsid w:val="00AF766E"/>
    <w:rsid w:val="00AF785A"/>
    <w:rsid w:val="00AF7979"/>
    <w:rsid w:val="00AF7A6A"/>
    <w:rsid w:val="00B003EC"/>
    <w:rsid w:val="00B004D3"/>
    <w:rsid w:val="00B004DB"/>
    <w:rsid w:val="00B00699"/>
    <w:rsid w:val="00B0079D"/>
    <w:rsid w:val="00B00C74"/>
    <w:rsid w:val="00B00D59"/>
    <w:rsid w:val="00B00E94"/>
    <w:rsid w:val="00B00ECD"/>
    <w:rsid w:val="00B016E7"/>
    <w:rsid w:val="00B01873"/>
    <w:rsid w:val="00B01A03"/>
    <w:rsid w:val="00B01C6F"/>
    <w:rsid w:val="00B01C90"/>
    <w:rsid w:val="00B01F83"/>
    <w:rsid w:val="00B020F4"/>
    <w:rsid w:val="00B02313"/>
    <w:rsid w:val="00B0239D"/>
    <w:rsid w:val="00B02650"/>
    <w:rsid w:val="00B02819"/>
    <w:rsid w:val="00B02849"/>
    <w:rsid w:val="00B02AAC"/>
    <w:rsid w:val="00B02B84"/>
    <w:rsid w:val="00B02C71"/>
    <w:rsid w:val="00B02CC7"/>
    <w:rsid w:val="00B02F69"/>
    <w:rsid w:val="00B0380B"/>
    <w:rsid w:val="00B039BE"/>
    <w:rsid w:val="00B03A12"/>
    <w:rsid w:val="00B03B1A"/>
    <w:rsid w:val="00B03D2B"/>
    <w:rsid w:val="00B03E7F"/>
    <w:rsid w:val="00B040E1"/>
    <w:rsid w:val="00B042D0"/>
    <w:rsid w:val="00B044C1"/>
    <w:rsid w:val="00B047B8"/>
    <w:rsid w:val="00B047CA"/>
    <w:rsid w:val="00B047D6"/>
    <w:rsid w:val="00B049AA"/>
    <w:rsid w:val="00B04A2E"/>
    <w:rsid w:val="00B04AB9"/>
    <w:rsid w:val="00B04D22"/>
    <w:rsid w:val="00B04D6E"/>
    <w:rsid w:val="00B04EEA"/>
    <w:rsid w:val="00B0500F"/>
    <w:rsid w:val="00B053C8"/>
    <w:rsid w:val="00B055CE"/>
    <w:rsid w:val="00B059D4"/>
    <w:rsid w:val="00B05A24"/>
    <w:rsid w:val="00B05A36"/>
    <w:rsid w:val="00B05B6F"/>
    <w:rsid w:val="00B05B74"/>
    <w:rsid w:val="00B06046"/>
    <w:rsid w:val="00B0612E"/>
    <w:rsid w:val="00B0615D"/>
    <w:rsid w:val="00B061AF"/>
    <w:rsid w:val="00B063ED"/>
    <w:rsid w:val="00B064DF"/>
    <w:rsid w:val="00B06521"/>
    <w:rsid w:val="00B065B9"/>
    <w:rsid w:val="00B065D6"/>
    <w:rsid w:val="00B06658"/>
    <w:rsid w:val="00B066AD"/>
    <w:rsid w:val="00B066CB"/>
    <w:rsid w:val="00B069A8"/>
    <w:rsid w:val="00B06A47"/>
    <w:rsid w:val="00B06A76"/>
    <w:rsid w:val="00B06B2C"/>
    <w:rsid w:val="00B06CFE"/>
    <w:rsid w:val="00B06F8B"/>
    <w:rsid w:val="00B074EC"/>
    <w:rsid w:val="00B0761A"/>
    <w:rsid w:val="00B07643"/>
    <w:rsid w:val="00B07686"/>
    <w:rsid w:val="00B077BA"/>
    <w:rsid w:val="00B07899"/>
    <w:rsid w:val="00B07C3D"/>
    <w:rsid w:val="00B07F1C"/>
    <w:rsid w:val="00B10118"/>
    <w:rsid w:val="00B10314"/>
    <w:rsid w:val="00B1073B"/>
    <w:rsid w:val="00B10746"/>
    <w:rsid w:val="00B10757"/>
    <w:rsid w:val="00B10989"/>
    <w:rsid w:val="00B10A72"/>
    <w:rsid w:val="00B10C0E"/>
    <w:rsid w:val="00B10DD6"/>
    <w:rsid w:val="00B10E35"/>
    <w:rsid w:val="00B10EF4"/>
    <w:rsid w:val="00B10F2C"/>
    <w:rsid w:val="00B11247"/>
    <w:rsid w:val="00B11260"/>
    <w:rsid w:val="00B11661"/>
    <w:rsid w:val="00B11993"/>
    <w:rsid w:val="00B11BC5"/>
    <w:rsid w:val="00B11E57"/>
    <w:rsid w:val="00B11F65"/>
    <w:rsid w:val="00B11F73"/>
    <w:rsid w:val="00B11F84"/>
    <w:rsid w:val="00B12143"/>
    <w:rsid w:val="00B12535"/>
    <w:rsid w:val="00B12C36"/>
    <w:rsid w:val="00B130E9"/>
    <w:rsid w:val="00B13170"/>
    <w:rsid w:val="00B1329E"/>
    <w:rsid w:val="00B1330A"/>
    <w:rsid w:val="00B13473"/>
    <w:rsid w:val="00B1354A"/>
    <w:rsid w:val="00B13A5D"/>
    <w:rsid w:val="00B13A98"/>
    <w:rsid w:val="00B13B01"/>
    <w:rsid w:val="00B13BDB"/>
    <w:rsid w:val="00B13FA7"/>
    <w:rsid w:val="00B14440"/>
    <w:rsid w:val="00B14804"/>
    <w:rsid w:val="00B148C7"/>
    <w:rsid w:val="00B148DA"/>
    <w:rsid w:val="00B14A14"/>
    <w:rsid w:val="00B14B31"/>
    <w:rsid w:val="00B14DD1"/>
    <w:rsid w:val="00B14E99"/>
    <w:rsid w:val="00B150DC"/>
    <w:rsid w:val="00B1519B"/>
    <w:rsid w:val="00B1530B"/>
    <w:rsid w:val="00B157A7"/>
    <w:rsid w:val="00B15920"/>
    <w:rsid w:val="00B15CBC"/>
    <w:rsid w:val="00B15D1E"/>
    <w:rsid w:val="00B15E3B"/>
    <w:rsid w:val="00B15E77"/>
    <w:rsid w:val="00B15EB2"/>
    <w:rsid w:val="00B16050"/>
    <w:rsid w:val="00B161DC"/>
    <w:rsid w:val="00B162CB"/>
    <w:rsid w:val="00B16333"/>
    <w:rsid w:val="00B1667D"/>
    <w:rsid w:val="00B16779"/>
    <w:rsid w:val="00B16804"/>
    <w:rsid w:val="00B1698B"/>
    <w:rsid w:val="00B16DB4"/>
    <w:rsid w:val="00B16EA7"/>
    <w:rsid w:val="00B16F76"/>
    <w:rsid w:val="00B16FB6"/>
    <w:rsid w:val="00B17126"/>
    <w:rsid w:val="00B1712E"/>
    <w:rsid w:val="00B173C3"/>
    <w:rsid w:val="00B174DE"/>
    <w:rsid w:val="00B17601"/>
    <w:rsid w:val="00B17B51"/>
    <w:rsid w:val="00B17C25"/>
    <w:rsid w:val="00B17C82"/>
    <w:rsid w:val="00B20394"/>
    <w:rsid w:val="00B205D5"/>
    <w:rsid w:val="00B20698"/>
    <w:rsid w:val="00B206A9"/>
    <w:rsid w:val="00B208A9"/>
    <w:rsid w:val="00B20C7A"/>
    <w:rsid w:val="00B20C8D"/>
    <w:rsid w:val="00B20CF7"/>
    <w:rsid w:val="00B20ED6"/>
    <w:rsid w:val="00B21044"/>
    <w:rsid w:val="00B213F5"/>
    <w:rsid w:val="00B21450"/>
    <w:rsid w:val="00B214D5"/>
    <w:rsid w:val="00B21572"/>
    <w:rsid w:val="00B21955"/>
    <w:rsid w:val="00B221AB"/>
    <w:rsid w:val="00B22341"/>
    <w:rsid w:val="00B22463"/>
    <w:rsid w:val="00B22477"/>
    <w:rsid w:val="00B22673"/>
    <w:rsid w:val="00B22676"/>
    <w:rsid w:val="00B226B0"/>
    <w:rsid w:val="00B22836"/>
    <w:rsid w:val="00B22BB7"/>
    <w:rsid w:val="00B22D79"/>
    <w:rsid w:val="00B22DAC"/>
    <w:rsid w:val="00B22FC4"/>
    <w:rsid w:val="00B231E5"/>
    <w:rsid w:val="00B233B1"/>
    <w:rsid w:val="00B234AD"/>
    <w:rsid w:val="00B23652"/>
    <w:rsid w:val="00B238CE"/>
    <w:rsid w:val="00B239A5"/>
    <w:rsid w:val="00B23A17"/>
    <w:rsid w:val="00B23BBE"/>
    <w:rsid w:val="00B23F3B"/>
    <w:rsid w:val="00B24271"/>
    <w:rsid w:val="00B244FE"/>
    <w:rsid w:val="00B246ED"/>
    <w:rsid w:val="00B2473D"/>
    <w:rsid w:val="00B2476A"/>
    <w:rsid w:val="00B24824"/>
    <w:rsid w:val="00B24BDE"/>
    <w:rsid w:val="00B24DA8"/>
    <w:rsid w:val="00B250A7"/>
    <w:rsid w:val="00B250BB"/>
    <w:rsid w:val="00B252EF"/>
    <w:rsid w:val="00B2538A"/>
    <w:rsid w:val="00B25480"/>
    <w:rsid w:val="00B256CD"/>
    <w:rsid w:val="00B25721"/>
    <w:rsid w:val="00B258D1"/>
    <w:rsid w:val="00B25D44"/>
    <w:rsid w:val="00B26006"/>
    <w:rsid w:val="00B2603F"/>
    <w:rsid w:val="00B260C2"/>
    <w:rsid w:val="00B2624C"/>
    <w:rsid w:val="00B2644E"/>
    <w:rsid w:val="00B26628"/>
    <w:rsid w:val="00B266FA"/>
    <w:rsid w:val="00B268FB"/>
    <w:rsid w:val="00B26A22"/>
    <w:rsid w:val="00B26A26"/>
    <w:rsid w:val="00B26A42"/>
    <w:rsid w:val="00B26EA3"/>
    <w:rsid w:val="00B271FB"/>
    <w:rsid w:val="00B27290"/>
    <w:rsid w:val="00B274A7"/>
    <w:rsid w:val="00B274CA"/>
    <w:rsid w:val="00B27B72"/>
    <w:rsid w:val="00B27C0C"/>
    <w:rsid w:val="00B27CDD"/>
    <w:rsid w:val="00B27F21"/>
    <w:rsid w:val="00B27FA6"/>
    <w:rsid w:val="00B301AF"/>
    <w:rsid w:val="00B303BF"/>
    <w:rsid w:val="00B3054C"/>
    <w:rsid w:val="00B30A65"/>
    <w:rsid w:val="00B30B02"/>
    <w:rsid w:val="00B30FC9"/>
    <w:rsid w:val="00B31100"/>
    <w:rsid w:val="00B315E5"/>
    <w:rsid w:val="00B318DA"/>
    <w:rsid w:val="00B31B4A"/>
    <w:rsid w:val="00B325A7"/>
    <w:rsid w:val="00B32A71"/>
    <w:rsid w:val="00B32B14"/>
    <w:rsid w:val="00B32B3F"/>
    <w:rsid w:val="00B32C26"/>
    <w:rsid w:val="00B32C76"/>
    <w:rsid w:val="00B32D7D"/>
    <w:rsid w:val="00B32F62"/>
    <w:rsid w:val="00B330C2"/>
    <w:rsid w:val="00B330CD"/>
    <w:rsid w:val="00B33131"/>
    <w:rsid w:val="00B33398"/>
    <w:rsid w:val="00B3344C"/>
    <w:rsid w:val="00B33814"/>
    <w:rsid w:val="00B33939"/>
    <w:rsid w:val="00B33A99"/>
    <w:rsid w:val="00B33D0F"/>
    <w:rsid w:val="00B33E40"/>
    <w:rsid w:val="00B34358"/>
    <w:rsid w:val="00B343B8"/>
    <w:rsid w:val="00B34550"/>
    <w:rsid w:val="00B347F2"/>
    <w:rsid w:val="00B34B0B"/>
    <w:rsid w:val="00B34D4C"/>
    <w:rsid w:val="00B34F0C"/>
    <w:rsid w:val="00B352EC"/>
    <w:rsid w:val="00B355A4"/>
    <w:rsid w:val="00B356C2"/>
    <w:rsid w:val="00B35A3A"/>
    <w:rsid w:val="00B35CB7"/>
    <w:rsid w:val="00B35FD2"/>
    <w:rsid w:val="00B360E6"/>
    <w:rsid w:val="00B361CB"/>
    <w:rsid w:val="00B3632F"/>
    <w:rsid w:val="00B363D9"/>
    <w:rsid w:val="00B363DF"/>
    <w:rsid w:val="00B36413"/>
    <w:rsid w:val="00B36C0F"/>
    <w:rsid w:val="00B36D9B"/>
    <w:rsid w:val="00B36E41"/>
    <w:rsid w:val="00B3707E"/>
    <w:rsid w:val="00B37110"/>
    <w:rsid w:val="00B37538"/>
    <w:rsid w:val="00B37641"/>
    <w:rsid w:val="00B376B5"/>
    <w:rsid w:val="00B3779B"/>
    <w:rsid w:val="00B377C0"/>
    <w:rsid w:val="00B37B10"/>
    <w:rsid w:val="00B37C0F"/>
    <w:rsid w:val="00B37E49"/>
    <w:rsid w:val="00B37E50"/>
    <w:rsid w:val="00B37F28"/>
    <w:rsid w:val="00B402CF"/>
    <w:rsid w:val="00B40659"/>
    <w:rsid w:val="00B406CD"/>
    <w:rsid w:val="00B40703"/>
    <w:rsid w:val="00B4076E"/>
    <w:rsid w:val="00B40F38"/>
    <w:rsid w:val="00B40FB2"/>
    <w:rsid w:val="00B410F4"/>
    <w:rsid w:val="00B41305"/>
    <w:rsid w:val="00B41394"/>
    <w:rsid w:val="00B4162C"/>
    <w:rsid w:val="00B41661"/>
    <w:rsid w:val="00B4171E"/>
    <w:rsid w:val="00B41757"/>
    <w:rsid w:val="00B419E8"/>
    <w:rsid w:val="00B41A83"/>
    <w:rsid w:val="00B41AA2"/>
    <w:rsid w:val="00B41B06"/>
    <w:rsid w:val="00B41B8F"/>
    <w:rsid w:val="00B41B97"/>
    <w:rsid w:val="00B41CF9"/>
    <w:rsid w:val="00B41D25"/>
    <w:rsid w:val="00B42009"/>
    <w:rsid w:val="00B425CD"/>
    <w:rsid w:val="00B42659"/>
    <w:rsid w:val="00B4280D"/>
    <w:rsid w:val="00B42AF1"/>
    <w:rsid w:val="00B42C1F"/>
    <w:rsid w:val="00B42F03"/>
    <w:rsid w:val="00B4322F"/>
    <w:rsid w:val="00B432D7"/>
    <w:rsid w:val="00B43554"/>
    <w:rsid w:val="00B43633"/>
    <w:rsid w:val="00B43642"/>
    <w:rsid w:val="00B4366B"/>
    <w:rsid w:val="00B436E7"/>
    <w:rsid w:val="00B4376B"/>
    <w:rsid w:val="00B43870"/>
    <w:rsid w:val="00B43931"/>
    <w:rsid w:val="00B43B70"/>
    <w:rsid w:val="00B43FD0"/>
    <w:rsid w:val="00B44093"/>
    <w:rsid w:val="00B44550"/>
    <w:rsid w:val="00B445C0"/>
    <w:rsid w:val="00B44753"/>
    <w:rsid w:val="00B448B5"/>
    <w:rsid w:val="00B44C63"/>
    <w:rsid w:val="00B44EF8"/>
    <w:rsid w:val="00B44FCA"/>
    <w:rsid w:val="00B45041"/>
    <w:rsid w:val="00B450AA"/>
    <w:rsid w:val="00B450CB"/>
    <w:rsid w:val="00B4529D"/>
    <w:rsid w:val="00B4541C"/>
    <w:rsid w:val="00B45A2E"/>
    <w:rsid w:val="00B45B9B"/>
    <w:rsid w:val="00B45BA2"/>
    <w:rsid w:val="00B45BBE"/>
    <w:rsid w:val="00B45F68"/>
    <w:rsid w:val="00B464A9"/>
    <w:rsid w:val="00B465CE"/>
    <w:rsid w:val="00B46611"/>
    <w:rsid w:val="00B466EA"/>
    <w:rsid w:val="00B467EE"/>
    <w:rsid w:val="00B468C7"/>
    <w:rsid w:val="00B46A55"/>
    <w:rsid w:val="00B46BBA"/>
    <w:rsid w:val="00B470A9"/>
    <w:rsid w:val="00B470F5"/>
    <w:rsid w:val="00B47368"/>
    <w:rsid w:val="00B4791D"/>
    <w:rsid w:val="00B47D45"/>
    <w:rsid w:val="00B47FA3"/>
    <w:rsid w:val="00B502EF"/>
    <w:rsid w:val="00B502FB"/>
    <w:rsid w:val="00B5074D"/>
    <w:rsid w:val="00B508BB"/>
    <w:rsid w:val="00B509A1"/>
    <w:rsid w:val="00B50D34"/>
    <w:rsid w:val="00B50E4F"/>
    <w:rsid w:val="00B5101C"/>
    <w:rsid w:val="00B510F2"/>
    <w:rsid w:val="00B5129E"/>
    <w:rsid w:val="00B5161A"/>
    <w:rsid w:val="00B51779"/>
    <w:rsid w:val="00B51A07"/>
    <w:rsid w:val="00B51A67"/>
    <w:rsid w:val="00B51AB5"/>
    <w:rsid w:val="00B51AEF"/>
    <w:rsid w:val="00B521BD"/>
    <w:rsid w:val="00B5238C"/>
    <w:rsid w:val="00B524ED"/>
    <w:rsid w:val="00B52983"/>
    <w:rsid w:val="00B52AD3"/>
    <w:rsid w:val="00B52D5A"/>
    <w:rsid w:val="00B52E07"/>
    <w:rsid w:val="00B52F22"/>
    <w:rsid w:val="00B52FF4"/>
    <w:rsid w:val="00B53AC2"/>
    <w:rsid w:val="00B53BD4"/>
    <w:rsid w:val="00B541C5"/>
    <w:rsid w:val="00B542EC"/>
    <w:rsid w:val="00B54332"/>
    <w:rsid w:val="00B5438B"/>
    <w:rsid w:val="00B543CF"/>
    <w:rsid w:val="00B54647"/>
    <w:rsid w:val="00B54820"/>
    <w:rsid w:val="00B54AD7"/>
    <w:rsid w:val="00B54D8E"/>
    <w:rsid w:val="00B55008"/>
    <w:rsid w:val="00B55258"/>
    <w:rsid w:val="00B55543"/>
    <w:rsid w:val="00B55556"/>
    <w:rsid w:val="00B558D7"/>
    <w:rsid w:val="00B55A40"/>
    <w:rsid w:val="00B55B20"/>
    <w:rsid w:val="00B55BC1"/>
    <w:rsid w:val="00B55D52"/>
    <w:rsid w:val="00B55E53"/>
    <w:rsid w:val="00B561DF"/>
    <w:rsid w:val="00B5625E"/>
    <w:rsid w:val="00B56391"/>
    <w:rsid w:val="00B56418"/>
    <w:rsid w:val="00B56681"/>
    <w:rsid w:val="00B56834"/>
    <w:rsid w:val="00B56844"/>
    <w:rsid w:val="00B569A4"/>
    <w:rsid w:val="00B57138"/>
    <w:rsid w:val="00B572A4"/>
    <w:rsid w:val="00B573AA"/>
    <w:rsid w:val="00B575C7"/>
    <w:rsid w:val="00B57766"/>
    <w:rsid w:val="00B5780D"/>
    <w:rsid w:val="00B5795C"/>
    <w:rsid w:val="00B600B3"/>
    <w:rsid w:val="00B60115"/>
    <w:rsid w:val="00B602D0"/>
    <w:rsid w:val="00B6031C"/>
    <w:rsid w:val="00B60340"/>
    <w:rsid w:val="00B603D8"/>
    <w:rsid w:val="00B61161"/>
    <w:rsid w:val="00B61169"/>
    <w:rsid w:val="00B6119E"/>
    <w:rsid w:val="00B61236"/>
    <w:rsid w:val="00B61328"/>
    <w:rsid w:val="00B61573"/>
    <w:rsid w:val="00B615F6"/>
    <w:rsid w:val="00B61F48"/>
    <w:rsid w:val="00B62202"/>
    <w:rsid w:val="00B622BD"/>
    <w:rsid w:val="00B6269D"/>
    <w:rsid w:val="00B62719"/>
    <w:rsid w:val="00B62747"/>
    <w:rsid w:val="00B6277F"/>
    <w:rsid w:val="00B62A20"/>
    <w:rsid w:val="00B62DEC"/>
    <w:rsid w:val="00B62E5A"/>
    <w:rsid w:val="00B62EBA"/>
    <w:rsid w:val="00B62F4F"/>
    <w:rsid w:val="00B62F7A"/>
    <w:rsid w:val="00B6315A"/>
    <w:rsid w:val="00B63176"/>
    <w:rsid w:val="00B631F1"/>
    <w:rsid w:val="00B63506"/>
    <w:rsid w:val="00B6396F"/>
    <w:rsid w:val="00B6398D"/>
    <w:rsid w:val="00B6398F"/>
    <w:rsid w:val="00B639CE"/>
    <w:rsid w:val="00B63E33"/>
    <w:rsid w:val="00B64028"/>
    <w:rsid w:val="00B640D8"/>
    <w:rsid w:val="00B6420F"/>
    <w:rsid w:val="00B64250"/>
    <w:rsid w:val="00B64325"/>
    <w:rsid w:val="00B643BA"/>
    <w:rsid w:val="00B6454C"/>
    <w:rsid w:val="00B64640"/>
    <w:rsid w:val="00B647C9"/>
    <w:rsid w:val="00B64999"/>
    <w:rsid w:val="00B64AC4"/>
    <w:rsid w:val="00B64B2A"/>
    <w:rsid w:val="00B64BCB"/>
    <w:rsid w:val="00B64C57"/>
    <w:rsid w:val="00B64FE7"/>
    <w:rsid w:val="00B653AD"/>
    <w:rsid w:val="00B65514"/>
    <w:rsid w:val="00B655CC"/>
    <w:rsid w:val="00B65621"/>
    <w:rsid w:val="00B65851"/>
    <w:rsid w:val="00B6599E"/>
    <w:rsid w:val="00B65CF5"/>
    <w:rsid w:val="00B65D78"/>
    <w:rsid w:val="00B65E61"/>
    <w:rsid w:val="00B65E6A"/>
    <w:rsid w:val="00B65F9E"/>
    <w:rsid w:val="00B66018"/>
    <w:rsid w:val="00B66468"/>
    <w:rsid w:val="00B665C4"/>
    <w:rsid w:val="00B66637"/>
    <w:rsid w:val="00B6665B"/>
    <w:rsid w:val="00B6669E"/>
    <w:rsid w:val="00B669A3"/>
    <w:rsid w:val="00B66A41"/>
    <w:rsid w:val="00B66A65"/>
    <w:rsid w:val="00B66C48"/>
    <w:rsid w:val="00B66E94"/>
    <w:rsid w:val="00B6702A"/>
    <w:rsid w:val="00B672FB"/>
    <w:rsid w:val="00B6742F"/>
    <w:rsid w:val="00B6758B"/>
    <w:rsid w:val="00B675CB"/>
    <w:rsid w:val="00B677F2"/>
    <w:rsid w:val="00B6791F"/>
    <w:rsid w:val="00B67985"/>
    <w:rsid w:val="00B679FC"/>
    <w:rsid w:val="00B67A39"/>
    <w:rsid w:val="00B67A64"/>
    <w:rsid w:val="00B67BF7"/>
    <w:rsid w:val="00B67C87"/>
    <w:rsid w:val="00B67E5A"/>
    <w:rsid w:val="00B67FEF"/>
    <w:rsid w:val="00B70125"/>
    <w:rsid w:val="00B7052B"/>
    <w:rsid w:val="00B706D5"/>
    <w:rsid w:val="00B70919"/>
    <w:rsid w:val="00B70978"/>
    <w:rsid w:val="00B70B2D"/>
    <w:rsid w:val="00B70BEC"/>
    <w:rsid w:val="00B70CAD"/>
    <w:rsid w:val="00B70E93"/>
    <w:rsid w:val="00B7120C"/>
    <w:rsid w:val="00B714E9"/>
    <w:rsid w:val="00B7163C"/>
    <w:rsid w:val="00B7172A"/>
    <w:rsid w:val="00B717DF"/>
    <w:rsid w:val="00B71C91"/>
    <w:rsid w:val="00B71CE0"/>
    <w:rsid w:val="00B71EBF"/>
    <w:rsid w:val="00B724A5"/>
    <w:rsid w:val="00B7259A"/>
    <w:rsid w:val="00B72711"/>
    <w:rsid w:val="00B72740"/>
    <w:rsid w:val="00B727A2"/>
    <w:rsid w:val="00B729C6"/>
    <w:rsid w:val="00B72AB1"/>
    <w:rsid w:val="00B72D1E"/>
    <w:rsid w:val="00B72F04"/>
    <w:rsid w:val="00B72F1B"/>
    <w:rsid w:val="00B72F76"/>
    <w:rsid w:val="00B730F8"/>
    <w:rsid w:val="00B73218"/>
    <w:rsid w:val="00B73467"/>
    <w:rsid w:val="00B7347B"/>
    <w:rsid w:val="00B73535"/>
    <w:rsid w:val="00B73693"/>
    <w:rsid w:val="00B73C67"/>
    <w:rsid w:val="00B73C83"/>
    <w:rsid w:val="00B73C99"/>
    <w:rsid w:val="00B73CA4"/>
    <w:rsid w:val="00B73D6F"/>
    <w:rsid w:val="00B7406E"/>
    <w:rsid w:val="00B74490"/>
    <w:rsid w:val="00B744A9"/>
    <w:rsid w:val="00B744DF"/>
    <w:rsid w:val="00B74696"/>
    <w:rsid w:val="00B74868"/>
    <w:rsid w:val="00B748EA"/>
    <w:rsid w:val="00B74AC4"/>
    <w:rsid w:val="00B74C70"/>
    <w:rsid w:val="00B74D5D"/>
    <w:rsid w:val="00B74E4F"/>
    <w:rsid w:val="00B74EAF"/>
    <w:rsid w:val="00B74FC0"/>
    <w:rsid w:val="00B75094"/>
    <w:rsid w:val="00B75118"/>
    <w:rsid w:val="00B752D7"/>
    <w:rsid w:val="00B753AB"/>
    <w:rsid w:val="00B753FD"/>
    <w:rsid w:val="00B75424"/>
    <w:rsid w:val="00B7575C"/>
    <w:rsid w:val="00B7576F"/>
    <w:rsid w:val="00B757E6"/>
    <w:rsid w:val="00B75A7D"/>
    <w:rsid w:val="00B75A9B"/>
    <w:rsid w:val="00B75C5A"/>
    <w:rsid w:val="00B75CB0"/>
    <w:rsid w:val="00B75F87"/>
    <w:rsid w:val="00B76241"/>
    <w:rsid w:val="00B7637B"/>
    <w:rsid w:val="00B763DE"/>
    <w:rsid w:val="00B76422"/>
    <w:rsid w:val="00B76864"/>
    <w:rsid w:val="00B768D5"/>
    <w:rsid w:val="00B76AC2"/>
    <w:rsid w:val="00B76BEE"/>
    <w:rsid w:val="00B76ED3"/>
    <w:rsid w:val="00B76F5C"/>
    <w:rsid w:val="00B770C6"/>
    <w:rsid w:val="00B770FF"/>
    <w:rsid w:val="00B7711B"/>
    <w:rsid w:val="00B7742C"/>
    <w:rsid w:val="00B7743C"/>
    <w:rsid w:val="00B7751F"/>
    <w:rsid w:val="00B77653"/>
    <w:rsid w:val="00B77839"/>
    <w:rsid w:val="00B77849"/>
    <w:rsid w:val="00B778A1"/>
    <w:rsid w:val="00B77A70"/>
    <w:rsid w:val="00B77AF9"/>
    <w:rsid w:val="00B77B9A"/>
    <w:rsid w:val="00B80309"/>
    <w:rsid w:val="00B8035E"/>
    <w:rsid w:val="00B8043A"/>
    <w:rsid w:val="00B805DB"/>
    <w:rsid w:val="00B80CAF"/>
    <w:rsid w:val="00B80EA5"/>
    <w:rsid w:val="00B80EFC"/>
    <w:rsid w:val="00B80F4A"/>
    <w:rsid w:val="00B80FD2"/>
    <w:rsid w:val="00B810A5"/>
    <w:rsid w:val="00B81118"/>
    <w:rsid w:val="00B811BF"/>
    <w:rsid w:val="00B813CD"/>
    <w:rsid w:val="00B8151E"/>
    <w:rsid w:val="00B8158F"/>
    <w:rsid w:val="00B81598"/>
    <w:rsid w:val="00B8195C"/>
    <w:rsid w:val="00B81D93"/>
    <w:rsid w:val="00B81FF8"/>
    <w:rsid w:val="00B8204E"/>
    <w:rsid w:val="00B82252"/>
    <w:rsid w:val="00B8227A"/>
    <w:rsid w:val="00B822CA"/>
    <w:rsid w:val="00B82343"/>
    <w:rsid w:val="00B82365"/>
    <w:rsid w:val="00B824E8"/>
    <w:rsid w:val="00B82763"/>
    <w:rsid w:val="00B82779"/>
    <w:rsid w:val="00B828B2"/>
    <w:rsid w:val="00B8297E"/>
    <w:rsid w:val="00B82A4B"/>
    <w:rsid w:val="00B82E28"/>
    <w:rsid w:val="00B82FF2"/>
    <w:rsid w:val="00B83338"/>
    <w:rsid w:val="00B83492"/>
    <w:rsid w:val="00B834D9"/>
    <w:rsid w:val="00B834DF"/>
    <w:rsid w:val="00B83566"/>
    <w:rsid w:val="00B837D4"/>
    <w:rsid w:val="00B83A30"/>
    <w:rsid w:val="00B83CD3"/>
    <w:rsid w:val="00B83F43"/>
    <w:rsid w:val="00B84205"/>
    <w:rsid w:val="00B842EE"/>
    <w:rsid w:val="00B84654"/>
    <w:rsid w:val="00B84884"/>
    <w:rsid w:val="00B84989"/>
    <w:rsid w:val="00B849A5"/>
    <w:rsid w:val="00B84A82"/>
    <w:rsid w:val="00B84DB2"/>
    <w:rsid w:val="00B84E88"/>
    <w:rsid w:val="00B84F2C"/>
    <w:rsid w:val="00B850FE"/>
    <w:rsid w:val="00B85364"/>
    <w:rsid w:val="00B8539B"/>
    <w:rsid w:val="00B853E8"/>
    <w:rsid w:val="00B85637"/>
    <w:rsid w:val="00B857B7"/>
    <w:rsid w:val="00B858A5"/>
    <w:rsid w:val="00B85A49"/>
    <w:rsid w:val="00B85E99"/>
    <w:rsid w:val="00B86185"/>
    <w:rsid w:val="00B861E5"/>
    <w:rsid w:val="00B862E1"/>
    <w:rsid w:val="00B8640C"/>
    <w:rsid w:val="00B866EF"/>
    <w:rsid w:val="00B868C0"/>
    <w:rsid w:val="00B86942"/>
    <w:rsid w:val="00B86EFA"/>
    <w:rsid w:val="00B87354"/>
    <w:rsid w:val="00B8748C"/>
    <w:rsid w:val="00B874FB"/>
    <w:rsid w:val="00B87751"/>
    <w:rsid w:val="00B87E63"/>
    <w:rsid w:val="00B90045"/>
    <w:rsid w:val="00B90137"/>
    <w:rsid w:val="00B90564"/>
    <w:rsid w:val="00B9059F"/>
    <w:rsid w:val="00B905C6"/>
    <w:rsid w:val="00B906A9"/>
    <w:rsid w:val="00B906E5"/>
    <w:rsid w:val="00B90949"/>
    <w:rsid w:val="00B9096A"/>
    <w:rsid w:val="00B909F7"/>
    <w:rsid w:val="00B90B03"/>
    <w:rsid w:val="00B90B9B"/>
    <w:rsid w:val="00B90BCC"/>
    <w:rsid w:val="00B9101B"/>
    <w:rsid w:val="00B9121E"/>
    <w:rsid w:val="00B912E1"/>
    <w:rsid w:val="00B913F2"/>
    <w:rsid w:val="00B914B2"/>
    <w:rsid w:val="00B9150A"/>
    <w:rsid w:val="00B91600"/>
    <w:rsid w:val="00B91637"/>
    <w:rsid w:val="00B91693"/>
    <w:rsid w:val="00B9173C"/>
    <w:rsid w:val="00B91974"/>
    <w:rsid w:val="00B91CDD"/>
    <w:rsid w:val="00B91E82"/>
    <w:rsid w:val="00B91F1B"/>
    <w:rsid w:val="00B91FEA"/>
    <w:rsid w:val="00B92245"/>
    <w:rsid w:val="00B92434"/>
    <w:rsid w:val="00B92521"/>
    <w:rsid w:val="00B92800"/>
    <w:rsid w:val="00B92A4B"/>
    <w:rsid w:val="00B92FB3"/>
    <w:rsid w:val="00B930BC"/>
    <w:rsid w:val="00B9330D"/>
    <w:rsid w:val="00B93433"/>
    <w:rsid w:val="00B93475"/>
    <w:rsid w:val="00B938B4"/>
    <w:rsid w:val="00B938E3"/>
    <w:rsid w:val="00B939C7"/>
    <w:rsid w:val="00B93AB0"/>
    <w:rsid w:val="00B948D8"/>
    <w:rsid w:val="00B94F3D"/>
    <w:rsid w:val="00B95208"/>
    <w:rsid w:val="00B9532D"/>
    <w:rsid w:val="00B95FC5"/>
    <w:rsid w:val="00B95FFD"/>
    <w:rsid w:val="00B96095"/>
    <w:rsid w:val="00B9651E"/>
    <w:rsid w:val="00B96742"/>
    <w:rsid w:val="00B96BB4"/>
    <w:rsid w:val="00B96CC3"/>
    <w:rsid w:val="00B96CFC"/>
    <w:rsid w:val="00B971FE"/>
    <w:rsid w:val="00B97324"/>
    <w:rsid w:val="00B973D8"/>
    <w:rsid w:val="00B97808"/>
    <w:rsid w:val="00B979BB"/>
    <w:rsid w:val="00B97BC2"/>
    <w:rsid w:val="00BA00E4"/>
    <w:rsid w:val="00BA012E"/>
    <w:rsid w:val="00BA01A4"/>
    <w:rsid w:val="00BA02A1"/>
    <w:rsid w:val="00BA042B"/>
    <w:rsid w:val="00BA0481"/>
    <w:rsid w:val="00BA04A4"/>
    <w:rsid w:val="00BA055E"/>
    <w:rsid w:val="00BA081C"/>
    <w:rsid w:val="00BA09F6"/>
    <w:rsid w:val="00BA0B6F"/>
    <w:rsid w:val="00BA1024"/>
    <w:rsid w:val="00BA1139"/>
    <w:rsid w:val="00BA11C5"/>
    <w:rsid w:val="00BA127C"/>
    <w:rsid w:val="00BA12C4"/>
    <w:rsid w:val="00BA137E"/>
    <w:rsid w:val="00BA145A"/>
    <w:rsid w:val="00BA18AD"/>
    <w:rsid w:val="00BA1AB2"/>
    <w:rsid w:val="00BA1DB4"/>
    <w:rsid w:val="00BA2111"/>
    <w:rsid w:val="00BA213B"/>
    <w:rsid w:val="00BA2408"/>
    <w:rsid w:val="00BA25AB"/>
    <w:rsid w:val="00BA25D5"/>
    <w:rsid w:val="00BA25F2"/>
    <w:rsid w:val="00BA263C"/>
    <w:rsid w:val="00BA2657"/>
    <w:rsid w:val="00BA26FC"/>
    <w:rsid w:val="00BA27E2"/>
    <w:rsid w:val="00BA2821"/>
    <w:rsid w:val="00BA283D"/>
    <w:rsid w:val="00BA2B43"/>
    <w:rsid w:val="00BA2BB8"/>
    <w:rsid w:val="00BA2BCB"/>
    <w:rsid w:val="00BA2C14"/>
    <w:rsid w:val="00BA2CE3"/>
    <w:rsid w:val="00BA329B"/>
    <w:rsid w:val="00BA35BE"/>
    <w:rsid w:val="00BA3633"/>
    <w:rsid w:val="00BA3646"/>
    <w:rsid w:val="00BA39AA"/>
    <w:rsid w:val="00BA3DEA"/>
    <w:rsid w:val="00BA3E09"/>
    <w:rsid w:val="00BA3E0F"/>
    <w:rsid w:val="00BA41D0"/>
    <w:rsid w:val="00BA469C"/>
    <w:rsid w:val="00BA4BCF"/>
    <w:rsid w:val="00BA4E92"/>
    <w:rsid w:val="00BA5177"/>
    <w:rsid w:val="00BA5B9B"/>
    <w:rsid w:val="00BA5C03"/>
    <w:rsid w:val="00BA5DD6"/>
    <w:rsid w:val="00BA5E4F"/>
    <w:rsid w:val="00BA5EFF"/>
    <w:rsid w:val="00BA5F0E"/>
    <w:rsid w:val="00BA5F1C"/>
    <w:rsid w:val="00BA5F69"/>
    <w:rsid w:val="00BA6250"/>
    <w:rsid w:val="00BA64A4"/>
    <w:rsid w:val="00BA69EE"/>
    <w:rsid w:val="00BA6BA0"/>
    <w:rsid w:val="00BA7034"/>
    <w:rsid w:val="00BA70CE"/>
    <w:rsid w:val="00BA7309"/>
    <w:rsid w:val="00BA746B"/>
    <w:rsid w:val="00BA755E"/>
    <w:rsid w:val="00BA7939"/>
    <w:rsid w:val="00BA7E30"/>
    <w:rsid w:val="00BB08A8"/>
    <w:rsid w:val="00BB0B01"/>
    <w:rsid w:val="00BB0BE6"/>
    <w:rsid w:val="00BB0E63"/>
    <w:rsid w:val="00BB0EFC"/>
    <w:rsid w:val="00BB0F6F"/>
    <w:rsid w:val="00BB1017"/>
    <w:rsid w:val="00BB12D4"/>
    <w:rsid w:val="00BB12F3"/>
    <w:rsid w:val="00BB130A"/>
    <w:rsid w:val="00BB14F3"/>
    <w:rsid w:val="00BB18FC"/>
    <w:rsid w:val="00BB1C4F"/>
    <w:rsid w:val="00BB1FD6"/>
    <w:rsid w:val="00BB21ED"/>
    <w:rsid w:val="00BB2258"/>
    <w:rsid w:val="00BB2266"/>
    <w:rsid w:val="00BB2503"/>
    <w:rsid w:val="00BB2745"/>
    <w:rsid w:val="00BB2BCD"/>
    <w:rsid w:val="00BB3113"/>
    <w:rsid w:val="00BB3228"/>
    <w:rsid w:val="00BB325C"/>
    <w:rsid w:val="00BB32FC"/>
    <w:rsid w:val="00BB3314"/>
    <w:rsid w:val="00BB33A9"/>
    <w:rsid w:val="00BB33CC"/>
    <w:rsid w:val="00BB35C6"/>
    <w:rsid w:val="00BB3AB2"/>
    <w:rsid w:val="00BB3D83"/>
    <w:rsid w:val="00BB3EF0"/>
    <w:rsid w:val="00BB445E"/>
    <w:rsid w:val="00BB4531"/>
    <w:rsid w:val="00BB4C2F"/>
    <w:rsid w:val="00BB4CC0"/>
    <w:rsid w:val="00BB4D3C"/>
    <w:rsid w:val="00BB4F22"/>
    <w:rsid w:val="00BB50F5"/>
    <w:rsid w:val="00BB52A5"/>
    <w:rsid w:val="00BB52C5"/>
    <w:rsid w:val="00BB5395"/>
    <w:rsid w:val="00BB54B3"/>
    <w:rsid w:val="00BB55B5"/>
    <w:rsid w:val="00BB5B45"/>
    <w:rsid w:val="00BB5F5C"/>
    <w:rsid w:val="00BB608B"/>
    <w:rsid w:val="00BB6323"/>
    <w:rsid w:val="00BB64E6"/>
    <w:rsid w:val="00BB669D"/>
    <w:rsid w:val="00BB67AA"/>
    <w:rsid w:val="00BB6811"/>
    <w:rsid w:val="00BB69C2"/>
    <w:rsid w:val="00BB6BA3"/>
    <w:rsid w:val="00BB6D7E"/>
    <w:rsid w:val="00BB6F54"/>
    <w:rsid w:val="00BB6FF6"/>
    <w:rsid w:val="00BB71E8"/>
    <w:rsid w:val="00BB731D"/>
    <w:rsid w:val="00BB75E6"/>
    <w:rsid w:val="00BB7740"/>
    <w:rsid w:val="00BB78DD"/>
    <w:rsid w:val="00BB78F6"/>
    <w:rsid w:val="00BB79AB"/>
    <w:rsid w:val="00BB7A31"/>
    <w:rsid w:val="00BB7A87"/>
    <w:rsid w:val="00BB7AC1"/>
    <w:rsid w:val="00BB7BF9"/>
    <w:rsid w:val="00BB7D65"/>
    <w:rsid w:val="00BB7DDF"/>
    <w:rsid w:val="00BB7F15"/>
    <w:rsid w:val="00BB7FE1"/>
    <w:rsid w:val="00BC03C9"/>
    <w:rsid w:val="00BC0481"/>
    <w:rsid w:val="00BC04B4"/>
    <w:rsid w:val="00BC0676"/>
    <w:rsid w:val="00BC06B8"/>
    <w:rsid w:val="00BC0703"/>
    <w:rsid w:val="00BC084B"/>
    <w:rsid w:val="00BC0915"/>
    <w:rsid w:val="00BC09CF"/>
    <w:rsid w:val="00BC0D25"/>
    <w:rsid w:val="00BC0D84"/>
    <w:rsid w:val="00BC0DE3"/>
    <w:rsid w:val="00BC0E21"/>
    <w:rsid w:val="00BC0F83"/>
    <w:rsid w:val="00BC116D"/>
    <w:rsid w:val="00BC134E"/>
    <w:rsid w:val="00BC1537"/>
    <w:rsid w:val="00BC16EB"/>
    <w:rsid w:val="00BC16EC"/>
    <w:rsid w:val="00BC17EE"/>
    <w:rsid w:val="00BC1ADD"/>
    <w:rsid w:val="00BC1B14"/>
    <w:rsid w:val="00BC1B28"/>
    <w:rsid w:val="00BC1D86"/>
    <w:rsid w:val="00BC1E69"/>
    <w:rsid w:val="00BC1EE3"/>
    <w:rsid w:val="00BC2564"/>
    <w:rsid w:val="00BC2673"/>
    <w:rsid w:val="00BC2705"/>
    <w:rsid w:val="00BC2CBB"/>
    <w:rsid w:val="00BC3292"/>
    <w:rsid w:val="00BC341E"/>
    <w:rsid w:val="00BC353E"/>
    <w:rsid w:val="00BC3541"/>
    <w:rsid w:val="00BC3639"/>
    <w:rsid w:val="00BC38EC"/>
    <w:rsid w:val="00BC3982"/>
    <w:rsid w:val="00BC3AE3"/>
    <w:rsid w:val="00BC4060"/>
    <w:rsid w:val="00BC42A3"/>
    <w:rsid w:val="00BC47B5"/>
    <w:rsid w:val="00BC4D2F"/>
    <w:rsid w:val="00BC4D3B"/>
    <w:rsid w:val="00BC4E45"/>
    <w:rsid w:val="00BC4E5B"/>
    <w:rsid w:val="00BC4EA0"/>
    <w:rsid w:val="00BC4F06"/>
    <w:rsid w:val="00BC5226"/>
    <w:rsid w:val="00BC52F6"/>
    <w:rsid w:val="00BC56F3"/>
    <w:rsid w:val="00BC5709"/>
    <w:rsid w:val="00BC5A54"/>
    <w:rsid w:val="00BC5A99"/>
    <w:rsid w:val="00BC5C05"/>
    <w:rsid w:val="00BC5CE3"/>
    <w:rsid w:val="00BC5DBD"/>
    <w:rsid w:val="00BC5EEC"/>
    <w:rsid w:val="00BC65BE"/>
    <w:rsid w:val="00BC6645"/>
    <w:rsid w:val="00BC6755"/>
    <w:rsid w:val="00BC6B1F"/>
    <w:rsid w:val="00BC6ECB"/>
    <w:rsid w:val="00BC7078"/>
    <w:rsid w:val="00BC7234"/>
    <w:rsid w:val="00BC755C"/>
    <w:rsid w:val="00BC75DF"/>
    <w:rsid w:val="00BC7A0B"/>
    <w:rsid w:val="00BC7A39"/>
    <w:rsid w:val="00BC7E27"/>
    <w:rsid w:val="00BC7EB2"/>
    <w:rsid w:val="00BC7F06"/>
    <w:rsid w:val="00BC7F1C"/>
    <w:rsid w:val="00BD00C8"/>
    <w:rsid w:val="00BD00E6"/>
    <w:rsid w:val="00BD0210"/>
    <w:rsid w:val="00BD0482"/>
    <w:rsid w:val="00BD06D0"/>
    <w:rsid w:val="00BD07B9"/>
    <w:rsid w:val="00BD09D2"/>
    <w:rsid w:val="00BD0B7B"/>
    <w:rsid w:val="00BD0E54"/>
    <w:rsid w:val="00BD1069"/>
    <w:rsid w:val="00BD13C0"/>
    <w:rsid w:val="00BD160C"/>
    <w:rsid w:val="00BD2017"/>
    <w:rsid w:val="00BD241B"/>
    <w:rsid w:val="00BD2948"/>
    <w:rsid w:val="00BD2ABF"/>
    <w:rsid w:val="00BD2B40"/>
    <w:rsid w:val="00BD2E7E"/>
    <w:rsid w:val="00BD2FD7"/>
    <w:rsid w:val="00BD3518"/>
    <w:rsid w:val="00BD3606"/>
    <w:rsid w:val="00BD370E"/>
    <w:rsid w:val="00BD3793"/>
    <w:rsid w:val="00BD4251"/>
    <w:rsid w:val="00BD4283"/>
    <w:rsid w:val="00BD4430"/>
    <w:rsid w:val="00BD44BB"/>
    <w:rsid w:val="00BD452E"/>
    <w:rsid w:val="00BD4589"/>
    <w:rsid w:val="00BD484A"/>
    <w:rsid w:val="00BD4921"/>
    <w:rsid w:val="00BD4974"/>
    <w:rsid w:val="00BD4A96"/>
    <w:rsid w:val="00BD4B0B"/>
    <w:rsid w:val="00BD4B11"/>
    <w:rsid w:val="00BD51D3"/>
    <w:rsid w:val="00BD53BD"/>
    <w:rsid w:val="00BD570D"/>
    <w:rsid w:val="00BD58C3"/>
    <w:rsid w:val="00BD5AFF"/>
    <w:rsid w:val="00BD5C30"/>
    <w:rsid w:val="00BD5D60"/>
    <w:rsid w:val="00BD5E2A"/>
    <w:rsid w:val="00BD5F2F"/>
    <w:rsid w:val="00BD5F60"/>
    <w:rsid w:val="00BD631C"/>
    <w:rsid w:val="00BD641C"/>
    <w:rsid w:val="00BD65A4"/>
    <w:rsid w:val="00BD65E9"/>
    <w:rsid w:val="00BD66CF"/>
    <w:rsid w:val="00BD6765"/>
    <w:rsid w:val="00BD68D5"/>
    <w:rsid w:val="00BD6978"/>
    <w:rsid w:val="00BD71F8"/>
    <w:rsid w:val="00BD72D8"/>
    <w:rsid w:val="00BD7364"/>
    <w:rsid w:val="00BD75D8"/>
    <w:rsid w:val="00BD79FD"/>
    <w:rsid w:val="00BD7A2D"/>
    <w:rsid w:val="00BD7B54"/>
    <w:rsid w:val="00BD7B8A"/>
    <w:rsid w:val="00BD7BAC"/>
    <w:rsid w:val="00BD7D08"/>
    <w:rsid w:val="00BD7D21"/>
    <w:rsid w:val="00BD7F49"/>
    <w:rsid w:val="00BD7FF5"/>
    <w:rsid w:val="00BE0011"/>
    <w:rsid w:val="00BE010E"/>
    <w:rsid w:val="00BE0284"/>
    <w:rsid w:val="00BE0288"/>
    <w:rsid w:val="00BE041C"/>
    <w:rsid w:val="00BE10F5"/>
    <w:rsid w:val="00BE123C"/>
    <w:rsid w:val="00BE1316"/>
    <w:rsid w:val="00BE155B"/>
    <w:rsid w:val="00BE15AC"/>
    <w:rsid w:val="00BE1858"/>
    <w:rsid w:val="00BE18EC"/>
    <w:rsid w:val="00BE1C6B"/>
    <w:rsid w:val="00BE2166"/>
    <w:rsid w:val="00BE2246"/>
    <w:rsid w:val="00BE236B"/>
    <w:rsid w:val="00BE245E"/>
    <w:rsid w:val="00BE24CC"/>
    <w:rsid w:val="00BE2572"/>
    <w:rsid w:val="00BE26B1"/>
    <w:rsid w:val="00BE28D8"/>
    <w:rsid w:val="00BE2AD7"/>
    <w:rsid w:val="00BE2C62"/>
    <w:rsid w:val="00BE2DD8"/>
    <w:rsid w:val="00BE329D"/>
    <w:rsid w:val="00BE32DB"/>
    <w:rsid w:val="00BE3395"/>
    <w:rsid w:val="00BE33FA"/>
    <w:rsid w:val="00BE353D"/>
    <w:rsid w:val="00BE37BA"/>
    <w:rsid w:val="00BE3803"/>
    <w:rsid w:val="00BE3AB8"/>
    <w:rsid w:val="00BE3C06"/>
    <w:rsid w:val="00BE3D22"/>
    <w:rsid w:val="00BE3DE6"/>
    <w:rsid w:val="00BE3DF5"/>
    <w:rsid w:val="00BE416F"/>
    <w:rsid w:val="00BE417C"/>
    <w:rsid w:val="00BE4189"/>
    <w:rsid w:val="00BE4194"/>
    <w:rsid w:val="00BE426B"/>
    <w:rsid w:val="00BE4886"/>
    <w:rsid w:val="00BE491C"/>
    <w:rsid w:val="00BE4BFF"/>
    <w:rsid w:val="00BE503D"/>
    <w:rsid w:val="00BE529E"/>
    <w:rsid w:val="00BE542A"/>
    <w:rsid w:val="00BE574B"/>
    <w:rsid w:val="00BE57EF"/>
    <w:rsid w:val="00BE5854"/>
    <w:rsid w:val="00BE5883"/>
    <w:rsid w:val="00BE597E"/>
    <w:rsid w:val="00BE59EC"/>
    <w:rsid w:val="00BE5A6E"/>
    <w:rsid w:val="00BE5B14"/>
    <w:rsid w:val="00BE5D71"/>
    <w:rsid w:val="00BE5E33"/>
    <w:rsid w:val="00BE62DD"/>
    <w:rsid w:val="00BE630F"/>
    <w:rsid w:val="00BE6342"/>
    <w:rsid w:val="00BE6530"/>
    <w:rsid w:val="00BE6583"/>
    <w:rsid w:val="00BE661E"/>
    <w:rsid w:val="00BE6637"/>
    <w:rsid w:val="00BE663F"/>
    <w:rsid w:val="00BE6713"/>
    <w:rsid w:val="00BE692F"/>
    <w:rsid w:val="00BE6B12"/>
    <w:rsid w:val="00BE6CCA"/>
    <w:rsid w:val="00BE6E92"/>
    <w:rsid w:val="00BE710E"/>
    <w:rsid w:val="00BE76DF"/>
    <w:rsid w:val="00BE77FF"/>
    <w:rsid w:val="00BE79A7"/>
    <w:rsid w:val="00BE7BA6"/>
    <w:rsid w:val="00BE7C8C"/>
    <w:rsid w:val="00BE7C9E"/>
    <w:rsid w:val="00BE7EB8"/>
    <w:rsid w:val="00BE7F9E"/>
    <w:rsid w:val="00BE7FEA"/>
    <w:rsid w:val="00BF001F"/>
    <w:rsid w:val="00BF0159"/>
    <w:rsid w:val="00BF0733"/>
    <w:rsid w:val="00BF08AE"/>
    <w:rsid w:val="00BF08D9"/>
    <w:rsid w:val="00BF0B49"/>
    <w:rsid w:val="00BF0F8B"/>
    <w:rsid w:val="00BF0F9A"/>
    <w:rsid w:val="00BF0FB5"/>
    <w:rsid w:val="00BF10ED"/>
    <w:rsid w:val="00BF1182"/>
    <w:rsid w:val="00BF1AE4"/>
    <w:rsid w:val="00BF1B49"/>
    <w:rsid w:val="00BF1B93"/>
    <w:rsid w:val="00BF1E3F"/>
    <w:rsid w:val="00BF1E74"/>
    <w:rsid w:val="00BF1EEC"/>
    <w:rsid w:val="00BF2338"/>
    <w:rsid w:val="00BF26B2"/>
    <w:rsid w:val="00BF26C3"/>
    <w:rsid w:val="00BF2911"/>
    <w:rsid w:val="00BF2928"/>
    <w:rsid w:val="00BF2CE0"/>
    <w:rsid w:val="00BF2EEE"/>
    <w:rsid w:val="00BF2EF7"/>
    <w:rsid w:val="00BF3009"/>
    <w:rsid w:val="00BF303B"/>
    <w:rsid w:val="00BF321C"/>
    <w:rsid w:val="00BF33CD"/>
    <w:rsid w:val="00BF34B8"/>
    <w:rsid w:val="00BF37A0"/>
    <w:rsid w:val="00BF37B2"/>
    <w:rsid w:val="00BF3A01"/>
    <w:rsid w:val="00BF3C6C"/>
    <w:rsid w:val="00BF42DF"/>
    <w:rsid w:val="00BF4679"/>
    <w:rsid w:val="00BF4704"/>
    <w:rsid w:val="00BF480F"/>
    <w:rsid w:val="00BF48F5"/>
    <w:rsid w:val="00BF498D"/>
    <w:rsid w:val="00BF49F1"/>
    <w:rsid w:val="00BF4D49"/>
    <w:rsid w:val="00BF4EDB"/>
    <w:rsid w:val="00BF50F6"/>
    <w:rsid w:val="00BF51EF"/>
    <w:rsid w:val="00BF52BC"/>
    <w:rsid w:val="00BF588B"/>
    <w:rsid w:val="00BF598F"/>
    <w:rsid w:val="00BF5AAF"/>
    <w:rsid w:val="00BF5C61"/>
    <w:rsid w:val="00BF5E3E"/>
    <w:rsid w:val="00BF5EEF"/>
    <w:rsid w:val="00BF5F4C"/>
    <w:rsid w:val="00BF5F5D"/>
    <w:rsid w:val="00BF60F1"/>
    <w:rsid w:val="00BF6117"/>
    <w:rsid w:val="00BF6582"/>
    <w:rsid w:val="00BF66F8"/>
    <w:rsid w:val="00BF66F9"/>
    <w:rsid w:val="00BF6A47"/>
    <w:rsid w:val="00BF6AA2"/>
    <w:rsid w:val="00BF6B94"/>
    <w:rsid w:val="00BF70B4"/>
    <w:rsid w:val="00BF715E"/>
    <w:rsid w:val="00BF719E"/>
    <w:rsid w:val="00BF7447"/>
    <w:rsid w:val="00BF7448"/>
    <w:rsid w:val="00BF74F2"/>
    <w:rsid w:val="00BF75A3"/>
    <w:rsid w:val="00BF75F8"/>
    <w:rsid w:val="00BF779F"/>
    <w:rsid w:val="00BF7A59"/>
    <w:rsid w:val="00BF7BC0"/>
    <w:rsid w:val="00BF7DE8"/>
    <w:rsid w:val="00C00012"/>
    <w:rsid w:val="00C00084"/>
    <w:rsid w:val="00C000FF"/>
    <w:rsid w:val="00C0023C"/>
    <w:rsid w:val="00C004CD"/>
    <w:rsid w:val="00C00621"/>
    <w:rsid w:val="00C00671"/>
    <w:rsid w:val="00C00730"/>
    <w:rsid w:val="00C0080A"/>
    <w:rsid w:val="00C0081A"/>
    <w:rsid w:val="00C00B39"/>
    <w:rsid w:val="00C00C9B"/>
    <w:rsid w:val="00C00CC1"/>
    <w:rsid w:val="00C00EA3"/>
    <w:rsid w:val="00C00F33"/>
    <w:rsid w:val="00C013BE"/>
    <w:rsid w:val="00C015AC"/>
    <w:rsid w:val="00C0166D"/>
    <w:rsid w:val="00C016D0"/>
    <w:rsid w:val="00C017C9"/>
    <w:rsid w:val="00C019BA"/>
    <w:rsid w:val="00C01AFC"/>
    <w:rsid w:val="00C01D9B"/>
    <w:rsid w:val="00C01DF8"/>
    <w:rsid w:val="00C01E6E"/>
    <w:rsid w:val="00C01E8D"/>
    <w:rsid w:val="00C01F07"/>
    <w:rsid w:val="00C01F6E"/>
    <w:rsid w:val="00C020B9"/>
    <w:rsid w:val="00C0215C"/>
    <w:rsid w:val="00C024DA"/>
    <w:rsid w:val="00C0252B"/>
    <w:rsid w:val="00C0266A"/>
    <w:rsid w:val="00C0277B"/>
    <w:rsid w:val="00C02808"/>
    <w:rsid w:val="00C02A1D"/>
    <w:rsid w:val="00C02F30"/>
    <w:rsid w:val="00C03167"/>
    <w:rsid w:val="00C035AA"/>
    <w:rsid w:val="00C0375E"/>
    <w:rsid w:val="00C03B74"/>
    <w:rsid w:val="00C03E6D"/>
    <w:rsid w:val="00C03FD9"/>
    <w:rsid w:val="00C04055"/>
    <w:rsid w:val="00C046A1"/>
    <w:rsid w:val="00C048F3"/>
    <w:rsid w:val="00C0494D"/>
    <w:rsid w:val="00C04A29"/>
    <w:rsid w:val="00C04B75"/>
    <w:rsid w:val="00C04BEB"/>
    <w:rsid w:val="00C04F44"/>
    <w:rsid w:val="00C04FAD"/>
    <w:rsid w:val="00C04FD1"/>
    <w:rsid w:val="00C050CC"/>
    <w:rsid w:val="00C0517A"/>
    <w:rsid w:val="00C05232"/>
    <w:rsid w:val="00C05310"/>
    <w:rsid w:val="00C05749"/>
    <w:rsid w:val="00C05826"/>
    <w:rsid w:val="00C05D1F"/>
    <w:rsid w:val="00C05F7F"/>
    <w:rsid w:val="00C060AC"/>
    <w:rsid w:val="00C060CF"/>
    <w:rsid w:val="00C063D6"/>
    <w:rsid w:val="00C06418"/>
    <w:rsid w:val="00C06446"/>
    <w:rsid w:val="00C064D6"/>
    <w:rsid w:val="00C064E8"/>
    <w:rsid w:val="00C06AC6"/>
    <w:rsid w:val="00C06BBB"/>
    <w:rsid w:val="00C06C40"/>
    <w:rsid w:val="00C06D31"/>
    <w:rsid w:val="00C06EC2"/>
    <w:rsid w:val="00C074CE"/>
    <w:rsid w:val="00C0756F"/>
    <w:rsid w:val="00C07589"/>
    <w:rsid w:val="00C075AA"/>
    <w:rsid w:val="00C0777F"/>
    <w:rsid w:val="00C07C4E"/>
    <w:rsid w:val="00C07CF6"/>
    <w:rsid w:val="00C07D3F"/>
    <w:rsid w:val="00C07D6E"/>
    <w:rsid w:val="00C07F9B"/>
    <w:rsid w:val="00C10241"/>
    <w:rsid w:val="00C10839"/>
    <w:rsid w:val="00C10C65"/>
    <w:rsid w:val="00C10CA6"/>
    <w:rsid w:val="00C10EDE"/>
    <w:rsid w:val="00C11918"/>
    <w:rsid w:val="00C11B02"/>
    <w:rsid w:val="00C11D51"/>
    <w:rsid w:val="00C11F19"/>
    <w:rsid w:val="00C11F35"/>
    <w:rsid w:val="00C120B2"/>
    <w:rsid w:val="00C123D5"/>
    <w:rsid w:val="00C12587"/>
    <w:rsid w:val="00C12631"/>
    <w:rsid w:val="00C128D5"/>
    <w:rsid w:val="00C12ADA"/>
    <w:rsid w:val="00C12B52"/>
    <w:rsid w:val="00C12CBB"/>
    <w:rsid w:val="00C12D81"/>
    <w:rsid w:val="00C12F6C"/>
    <w:rsid w:val="00C13074"/>
    <w:rsid w:val="00C135C2"/>
    <w:rsid w:val="00C13796"/>
    <w:rsid w:val="00C13895"/>
    <w:rsid w:val="00C138F9"/>
    <w:rsid w:val="00C1394C"/>
    <w:rsid w:val="00C13A28"/>
    <w:rsid w:val="00C13C76"/>
    <w:rsid w:val="00C13E23"/>
    <w:rsid w:val="00C13FD0"/>
    <w:rsid w:val="00C14814"/>
    <w:rsid w:val="00C148A3"/>
    <w:rsid w:val="00C14BF0"/>
    <w:rsid w:val="00C14F72"/>
    <w:rsid w:val="00C15551"/>
    <w:rsid w:val="00C15603"/>
    <w:rsid w:val="00C15800"/>
    <w:rsid w:val="00C159F1"/>
    <w:rsid w:val="00C15AE9"/>
    <w:rsid w:val="00C15B44"/>
    <w:rsid w:val="00C15C80"/>
    <w:rsid w:val="00C15F8F"/>
    <w:rsid w:val="00C15FAA"/>
    <w:rsid w:val="00C1609D"/>
    <w:rsid w:val="00C1616D"/>
    <w:rsid w:val="00C16367"/>
    <w:rsid w:val="00C1658D"/>
    <w:rsid w:val="00C16711"/>
    <w:rsid w:val="00C1677B"/>
    <w:rsid w:val="00C169E1"/>
    <w:rsid w:val="00C16E32"/>
    <w:rsid w:val="00C172F8"/>
    <w:rsid w:val="00C17337"/>
    <w:rsid w:val="00C17378"/>
    <w:rsid w:val="00C17382"/>
    <w:rsid w:val="00C173D5"/>
    <w:rsid w:val="00C17A52"/>
    <w:rsid w:val="00C17C6F"/>
    <w:rsid w:val="00C17DE3"/>
    <w:rsid w:val="00C200B9"/>
    <w:rsid w:val="00C201B1"/>
    <w:rsid w:val="00C207B9"/>
    <w:rsid w:val="00C207E8"/>
    <w:rsid w:val="00C20925"/>
    <w:rsid w:val="00C20A4B"/>
    <w:rsid w:val="00C20D9C"/>
    <w:rsid w:val="00C20DCE"/>
    <w:rsid w:val="00C20E1B"/>
    <w:rsid w:val="00C20EDB"/>
    <w:rsid w:val="00C213DF"/>
    <w:rsid w:val="00C21444"/>
    <w:rsid w:val="00C2172E"/>
    <w:rsid w:val="00C21932"/>
    <w:rsid w:val="00C219C1"/>
    <w:rsid w:val="00C21A0B"/>
    <w:rsid w:val="00C21F52"/>
    <w:rsid w:val="00C21F5C"/>
    <w:rsid w:val="00C22418"/>
    <w:rsid w:val="00C22748"/>
    <w:rsid w:val="00C227A5"/>
    <w:rsid w:val="00C22A93"/>
    <w:rsid w:val="00C22ADB"/>
    <w:rsid w:val="00C22BA1"/>
    <w:rsid w:val="00C22D07"/>
    <w:rsid w:val="00C22D5A"/>
    <w:rsid w:val="00C22F82"/>
    <w:rsid w:val="00C23627"/>
    <w:rsid w:val="00C238BA"/>
    <w:rsid w:val="00C238E8"/>
    <w:rsid w:val="00C2390C"/>
    <w:rsid w:val="00C23C6B"/>
    <w:rsid w:val="00C244EE"/>
    <w:rsid w:val="00C2450F"/>
    <w:rsid w:val="00C24776"/>
    <w:rsid w:val="00C247B9"/>
    <w:rsid w:val="00C248B7"/>
    <w:rsid w:val="00C2497D"/>
    <w:rsid w:val="00C24A3E"/>
    <w:rsid w:val="00C24BBB"/>
    <w:rsid w:val="00C24C36"/>
    <w:rsid w:val="00C24D46"/>
    <w:rsid w:val="00C24F41"/>
    <w:rsid w:val="00C250B8"/>
    <w:rsid w:val="00C2562B"/>
    <w:rsid w:val="00C25902"/>
    <w:rsid w:val="00C2592C"/>
    <w:rsid w:val="00C25A0E"/>
    <w:rsid w:val="00C25BA3"/>
    <w:rsid w:val="00C25BFE"/>
    <w:rsid w:val="00C25E1C"/>
    <w:rsid w:val="00C261ED"/>
    <w:rsid w:val="00C26209"/>
    <w:rsid w:val="00C26213"/>
    <w:rsid w:val="00C26260"/>
    <w:rsid w:val="00C26437"/>
    <w:rsid w:val="00C264DA"/>
    <w:rsid w:val="00C26666"/>
    <w:rsid w:val="00C26716"/>
    <w:rsid w:val="00C269E3"/>
    <w:rsid w:val="00C26A75"/>
    <w:rsid w:val="00C26A80"/>
    <w:rsid w:val="00C26A8F"/>
    <w:rsid w:val="00C26B70"/>
    <w:rsid w:val="00C26BE6"/>
    <w:rsid w:val="00C26FA8"/>
    <w:rsid w:val="00C270CC"/>
    <w:rsid w:val="00C271F4"/>
    <w:rsid w:val="00C27248"/>
    <w:rsid w:val="00C272A3"/>
    <w:rsid w:val="00C27530"/>
    <w:rsid w:val="00C27554"/>
    <w:rsid w:val="00C277C2"/>
    <w:rsid w:val="00C279AC"/>
    <w:rsid w:val="00C27B6B"/>
    <w:rsid w:val="00C27E30"/>
    <w:rsid w:val="00C27FD2"/>
    <w:rsid w:val="00C3001E"/>
    <w:rsid w:val="00C3043D"/>
    <w:rsid w:val="00C305A2"/>
    <w:rsid w:val="00C3085A"/>
    <w:rsid w:val="00C30943"/>
    <w:rsid w:val="00C30979"/>
    <w:rsid w:val="00C30A21"/>
    <w:rsid w:val="00C30B6E"/>
    <w:rsid w:val="00C30D1F"/>
    <w:rsid w:val="00C30D55"/>
    <w:rsid w:val="00C30F53"/>
    <w:rsid w:val="00C3103F"/>
    <w:rsid w:val="00C312A0"/>
    <w:rsid w:val="00C31598"/>
    <w:rsid w:val="00C3165C"/>
    <w:rsid w:val="00C318C5"/>
    <w:rsid w:val="00C3228F"/>
    <w:rsid w:val="00C325E3"/>
    <w:rsid w:val="00C32740"/>
    <w:rsid w:val="00C32B22"/>
    <w:rsid w:val="00C32BCC"/>
    <w:rsid w:val="00C32D78"/>
    <w:rsid w:val="00C33081"/>
    <w:rsid w:val="00C332DC"/>
    <w:rsid w:val="00C33363"/>
    <w:rsid w:val="00C33505"/>
    <w:rsid w:val="00C33BB7"/>
    <w:rsid w:val="00C33E4F"/>
    <w:rsid w:val="00C3428A"/>
    <w:rsid w:val="00C34379"/>
    <w:rsid w:val="00C34646"/>
    <w:rsid w:val="00C346BA"/>
    <w:rsid w:val="00C346E1"/>
    <w:rsid w:val="00C34B1E"/>
    <w:rsid w:val="00C34DC1"/>
    <w:rsid w:val="00C34F60"/>
    <w:rsid w:val="00C3502B"/>
    <w:rsid w:val="00C354F4"/>
    <w:rsid w:val="00C357ED"/>
    <w:rsid w:val="00C35B4E"/>
    <w:rsid w:val="00C35BD2"/>
    <w:rsid w:val="00C35CB5"/>
    <w:rsid w:val="00C36011"/>
    <w:rsid w:val="00C3601B"/>
    <w:rsid w:val="00C36308"/>
    <w:rsid w:val="00C363DD"/>
    <w:rsid w:val="00C36454"/>
    <w:rsid w:val="00C364D3"/>
    <w:rsid w:val="00C366E8"/>
    <w:rsid w:val="00C369D0"/>
    <w:rsid w:val="00C36BB1"/>
    <w:rsid w:val="00C36CC5"/>
    <w:rsid w:val="00C3760B"/>
    <w:rsid w:val="00C37840"/>
    <w:rsid w:val="00C37985"/>
    <w:rsid w:val="00C37A4D"/>
    <w:rsid w:val="00C37ADD"/>
    <w:rsid w:val="00C37D63"/>
    <w:rsid w:val="00C37F4F"/>
    <w:rsid w:val="00C37FB6"/>
    <w:rsid w:val="00C400D9"/>
    <w:rsid w:val="00C402B5"/>
    <w:rsid w:val="00C402BC"/>
    <w:rsid w:val="00C40466"/>
    <w:rsid w:val="00C406DA"/>
    <w:rsid w:val="00C4077F"/>
    <w:rsid w:val="00C40A0B"/>
    <w:rsid w:val="00C40B77"/>
    <w:rsid w:val="00C40C1F"/>
    <w:rsid w:val="00C40CDE"/>
    <w:rsid w:val="00C40D23"/>
    <w:rsid w:val="00C412ED"/>
    <w:rsid w:val="00C413B7"/>
    <w:rsid w:val="00C41546"/>
    <w:rsid w:val="00C4156D"/>
    <w:rsid w:val="00C417BF"/>
    <w:rsid w:val="00C41A05"/>
    <w:rsid w:val="00C41BBC"/>
    <w:rsid w:val="00C41CFC"/>
    <w:rsid w:val="00C420C0"/>
    <w:rsid w:val="00C4247C"/>
    <w:rsid w:val="00C424D6"/>
    <w:rsid w:val="00C42564"/>
    <w:rsid w:val="00C4260E"/>
    <w:rsid w:val="00C4282C"/>
    <w:rsid w:val="00C42835"/>
    <w:rsid w:val="00C42911"/>
    <w:rsid w:val="00C429A3"/>
    <w:rsid w:val="00C42BBC"/>
    <w:rsid w:val="00C42BC5"/>
    <w:rsid w:val="00C42D78"/>
    <w:rsid w:val="00C42DDC"/>
    <w:rsid w:val="00C42FA8"/>
    <w:rsid w:val="00C43104"/>
    <w:rsid w:val="00C432D8"/>
    <w:rsid w:val="00C43597"/>
    <w:rsid w:val="00C439EA"/>
    <w:rsid w:val="00C43CBB"/>
    <w:rsid w:val="00C43E3A"/>
    <w:rsid w:val="00C43F5A"/>
    <w:rsid w:val="00C4424D"/>
    <w:rsid w:val="00C443B7"/>
    <w:rsid w:val="00C44409"/>
    <w:rsid w:val="00C444BE"/>
    <w:rsid w:val="00C44643"/>
    <w:rsid w:val="00C4468E"/>
    <w:rsid w:val="00C44930"/>
    <w:rsid w:val="00C44A81"/>
    <w:rsid w:val="00C44C95"/>
    <w:rsid w:val="00C44CB8"/>
    <w:rsid w:val="00C44D20"/>
    <w:rsid w:val="00C44E38"/>
    <w:rsid w:val="00C44FAF"/>
    <w:rsid w:val="00C4518C"/>
    <w:rsid w:val="00C45511"/>
    <w:rsid w:val="00C45794"/>
    <w:rsid w:val="00C457CB"/>
    <w:rsid w:val="00C45A38"/>
    <w:rsid w:val="00C45B67"/>
    <w:rsid w:val="00C45C74"/>
    <w:rsid w:val="00C45E12"/>
    <w:rsid w:val="00C461BC"/>
    <w:rsid w:val="00C4638D"/>
    <w:rsid w:val="00C464A3"/>
    <w:rsid w:val="00C464FA"/>
    <w:rsid w:val="00C464FC"/>
    <w:rsid w:val="00C466D3"/>
    <w:rsid w:val="00C4684F"/>
    <w:rsid w:val="00C46875"/>
    <w:rsid w:val="00C468E3"/>
    <w:rsid w:val="00C46A16"/>
    <w:rsid w:val="00C46B9E"/>
    <w:rsid w:val="00C46BC8"/>
    <w:rsid w:val="00C47001"/>
    <w:rsid w:val="00C4717B"/>
    <w:rsid w:val="00C4718F"/>
    <w:rsid w:val="00C4746D"/>
    <w:rsid w:val="00C4748C"/>
    <w:rsid w:val="00C474A6"/>
    <w:rsid w:val="00C475D3"/>
    <w:rsid w:val="00C47A8A"/>
    <w:rsid w:val="00C47B95"/>
    <w:rsid w:val="00C47CEB"/>
    <w:rsid w:val="00C50148"/>
    <w:rsid w:val="00C501C1"/>
    <w:rsid w:val="00C501F9"/>
    <w:rsid w:val="00C50359"/>
    <w:rsid w:val="00C503F1"/>
    <w:rsid w:val="00C5087C"/>
    <w:rsid w:val="00C509BE"/>
    <w:rsid w:val="00C50A98"/>
    <w:rsid w:val="00C50B09"/>
    <w:rsid w:val="00C50E27"/>
    <w:rsid w:val="00C50EA2"/>
    <w:rsid w:val="00C50F04"/>
    <w:rsid w:val="00C50FE9"/>
    <w:rsid w:val="00C51044"/>
    <w:rsid w:val="00C51049"/>
    <w:rsid w:val="00C510AC"/>
    <w:rsid w:val="00C510B9"/>
    <w:rsid w:val="00C511E2"/>
    <w:rsid w:val="00C5143F"/>
    <w:rsid w:val="00C518DB"/>
    <w:rsid w:val="00C519B7"/>
    <w:rsid w:val="00C519CD"/>
    <w:rsid w:val="00C51D05"/>
    <w:rsid w:val="00C51F25"/>
    <w:rsid w:val="00C52024"/>
    <w:rsid w:val="00C52087"/>
    <w:rsid w:val="00C5218F"/>
    <w:rsid w:val="00C52504"/>
    <w:rsid w:val="00C527A1"/>
    <w:rsid w:val="00C5299A"/>
    <w:rsid w:val="00C529DB"/>
    <w:rsid w:val="00C52E7B"/>
    <w:rsid w:val="00C52EA7"/>
    <w:rsid w:val="00C53089"/>
    <w:rsid w:val="00C5315F"/>
    <w:rsid w:val="00C533B0"/>
    <w:rsid w:val="00C533D2"/>
    <w:rsid w:val="00C53469"/>
    <w:rsid w:val="00C536C6"/>
    <w:rsid w:val="00C538FE"/>
    <w:rsid w:val="00C53AB8"/>
    <w:rsid w:val="00C54247"/>
    <w:rsid w:val="00C5430D"/>
    <w:rsid w:val="00C54425"/>
    <w:rsid w:val="00C54640"/>
    <w:rsid w:val="00C546C7"/>
    <w:rsid w:val="00C54807"/>
    <w:rsid w:val="00C54901"/>
    <w:rsid w:val="00C54A68"/>
    <w:rsid w:val="00C54D91"/>
    <w:rsid w:val="00C54DEE"/>
    <w:rsid w:val="00C54E76"/>
    <w:rsid w:val="00C5521E"/>
    <w:rsid w:val="00C5525B"/>
    <w:rsid w:val="00C5535A"/>
    <w:rsid w:val="00C554E3"/>
    <w:rsid w:val="00C555DB"/>
    <w:rsid w:val="00C55640"/>
    <w:rsid w:val="00C5571B"/>
    <w:rsid w:val="00C55736"/>
    <w:rsid w:val="00C55DB1"/>
    <w:rsid w:val="00C55FC1"/>
    <w:rsid w:val="00C5623E"/>
    <w:rsid w:val="00C562C8"/>
    <w:rsid w:val="00C56432"/>
    <w:rsid w:val="00C5661C"/>
    <w:rsid w:val="00C5686C"/>
    <w:rsid w:val="00C56A31"/>
    <w:rsid w:val="00C56B0A"/>
    <w:rsid w:val="00C56B4E"/>
    <w:rsid w:val="00C56CE9"/>
    <w:rsid w:val="00C56DDB"/>
    <w:rsid w:val="00C5706B"/>
    <w:rsid w:val="00C575E8"/>
    <w:rsid w:val="00C57924"/>
    <w:rsid w:val="00C57A86"/>
    <w:rsid w:val="00C57C18"/>
    <w:rsid w:val="00C57D04"/>
    <w:rsid w:val="00C57D23"/>
    <w:rsid w:val="00C57D45"/>
    <w:rsid w:val="00C57E2A"/>
    <w:rsid w:val="00C57E4C"/>
    <w:rsid w:val="00C57E4F"/>
    <w:rsid w:val="00C57E85"/>
    <w:rsid w:val="00C60196"/>
    <w:rsid w:val="00C603BE"/>
    <w:rsid w:val="00C60589"/>
    <w:rsid w:val="00C607AF"/>
    <w:rsid w:val="00C6088B"/>
    <w:rsid w:val="00C60960"/>
    <w:rsid w:val="00C609C2"/>
    <w:rsid w:val="00C60C53"/>
    <w:rsid w:val="00C60DEE"/>
    <w:rsid w:val="00C60E56"/>
    <w:rsid w:val="00C60F8C"/>
    <w:rsid w:val="00C6127A"/>
    <w:rsid w:val="00C61476"/>
    <w:rsid w:val="00C614D7"/>
    <w:rsid w:val="00C615A4"/>
    <w:rsid w:val="00C61919"/>
    <w:rsid w:val="00C619ED"/>
    <w:rsid w:val="00C61B23"/>
    <w:rsid w:val="00C61C04"/>
    <w:rsid w:val="00C62110"/>
    <w:rsid w:val="00C622DB"/>
    <w:rsid w:val="00C62389"/>
    <w:rsid w:val="00C623F3"/>
    <w:rsid w:val="00C627B4"/>
    <w:rsid w:val="00C6295A"/>
    <w:rsid w:val="00C629B1"/>
    <w:rsid w:val="00C62A47"/>
    <w:rsid w:val="00C62B02"/>
    <w:rsid w:val="00C62BA2"/>
    <w:rsid w:val="00C62C69"/>
    <w:rsid w:val="00C62C98"/>
    <w:rsid w:val="00C62D0E"/>
    <w:rsid w:val="00C62D1E"/>
    <w:rsid w:val="00C63152"/>
    <w:rsid w:val="00C632C4"/>
    <w:rsid w:val="00C63542"/>
    <w:rsid w:val="00C6398B"/>
    <w:rsid w:val="00C639FE"/>
    <w:rsid w:val="00C63B5D"/>
    <w:rsid w:val="00C63CEF"/>
    <w:rsid w:val="00C63F0E"/>
    <w:rsid w:val="00C64041"/>
    <w:rsid w:val="00C64050"/>
    <w:rsid w:val="00C64198"/>
    <w:rsid w:val="00C64484"/>
    <w:rsid w:val="00C649D2"/>
    <w:rsid w:val="00C64B21"/>
    <w:rsid w:val="00C64BDE"/>
    <w:rsid w:val="00C64CB8"/>
    <w:rsid w:val="00C64EA2"/>
    <w:rsid w:val="00C64EC7"/>
    <w:rsid w:val="00C65122"/>
    <w:rsid w:val="00C65149"/>
    <w:rsid w:val="00C651B5"/>
    <w:rsid w:val="00C65793"/>
    <w:rsid w:val="00C65A40"/>
    <w:rsid w:val="00C65A75"/>
    <w:rsid w:val="00C65AC2"/>
    <w:rsid w:val="00C65BCA"/>
    <w:rsid w:val="00C65EF2"/>
    <w:rsid w:val="00C65FE6"/>
    <w:rsid w:val="00C6606D"/>
    <w:rsid w:val="00C66482"/>
    <w:rsid w:val="00C66530"/>
    <w:rsid w:val="00C6654E"/>
    <w:rsid w:val="00C665ED"/>
    <w:rsid w:val="00C6664C"/>
    <w:rsid w:val="00C6690B"/>
    <w:rsid w:val="00C6699C"/>
    <w:rsid w:val="00C66B3E"/>
    <w:rsid w:val="00C66F13"/>
    <w:rsid w:val="00C6717B"/>
    <w:rsid w:val="00C67365"/>
    <w:rsid w:val="00C67407"/>
    <w:rsid w:val="00C67414"/>
    <w:rsid w:val="00C6747F"/>
    <w:rsid w:val="00C67563"/>
    <w:rsid w:val="00C678B2"/>
    <w:rsid w:val="00C67BF7"/>
    <w:rsid w:val="00C67F09"/>
    <w:rsid w:val="00C67FD6"/>
    <w:rsid w:val="00C67FFB"/>
    <w:rsid w:val="00C70356"/>
    <w:rsid w:val="00C70949"/>
    <w:rsid w:val="00C70C08"/>
    <w:rsid w:val="00C70DAA"/>
    <w:rsid w:val="00C70E56"/>
    <w:rsid w:val="00C71264"/>
    <w:rsid w:val="00C715CF"/>
    <w:rsid w:val="00C71827"/>
    <w:rsid w:val="00C71914"/>
    <w:rsid w:val="00C71A05"/>
    <w:rsid w:val="00C71D01"/>
    <w:rsid w:val="00C71FFA"/>
    <w:rsid w:val="00C7278A"/>
    <w:rsid w:val="00C729F4"/>
    <w:rsid w:val="00C72A3A"/>
    <w:rsid w:val="00C72B00"/>
    <w:rsid w:val="00C72B68"/>
    <w:rsid w:val="00C72CE0"/>
    <w:rsid w:val="00C733EA"/>
    <w:rsid w:val="00C7378B"/>
    <w:rsid w:val="00C73874"/>
    <w:rsid w:val="00C738A1"/>
    <w:rsid w:val="00C73A5F"/>
    <w:rsid w:val="00C73BA8"/>
    <w:rsid w:val="00C73EF1"/>
    <w:rsid w:val="00C73F4C"/>
    <w:rsid w:val="00C741E9"/>
    <w:rsid w:val="00C7445D"/>
    <w:rsid w:val="00C746C7"/>
    <w:rsid w:val="00C7486B"/>
    <w:rsid w:val="00C74917"/>
    <w:rsid w:val="00C7492A"/>
    <w:rsid w:val="00C74EA2"/>
    <w:rsid w:val="00C75036"/>
    <w:rsid w:val="00C752E1"/>
    <w:rsid w:val="00C7568B"/>
    <w:rsid w:val="00C75737"/>
    <w:rsid w:val="00C75874"/>
    <w:rsid w:val="00C759D7"/>
    <w:rsid w:val="00C75A40"/>
    <w:rsid w:val="00C75B5E"/>
    <w:rsid w:val="00C75B62"/>
    <w:rsid w:val="00C761AC"/>
    <w:rsid w:val="00C76332"/>
    <w:rsid w:val="00C7643B"/>
    <w:rsid w:val="00C766A0"/>
    <w:rsid w:val="00C76786"/>
    <w:rsid w:val="00C767B6"/>
    <w:rsid w:val="00C76983"/>
    <w:rsid w:val="00C769B6"/>
    <w:rsid w:val="00C76B26"/>
    <w:rsid w:val="00C76BAE"/>
    <w:rsid w:val="00C76BE7"/>
    <w:rsid w:val="00C76C22"/>
    <w:rsid w:val="00C76C2A"/>
    <w:rsid w:val="00C76D46"/>
    <w:rsid w:val="00C76DDF"/>
    <w:rsid w:val="00C77001"/>
    <w:rsid w:val="00C771AE"/>
    <w:rsid w:val="00C772BA"/>
    <w:rsid w:val="00C77439"/>
    <w:rsid w:val="00C7743E"/>
    <w:rsid w:val="00C77517"/>
    <w:rsid w:val="00C77B95"/>
    <w:rsid w:val="00C77F64"/>
    <w:rsid w:val="00C77FE5"/>
    <w:rsid w:val="00C80008"/>
    <w:rsid w:val="00C80118"/>
    <w:rsid w:val="00C8033F"/>
    <w:rsid w:val="00C803A9"/>
    <w:rsid w:val="00C8058D"/>
    <w:rsid w:val="00C805FB"/>
    <w:rsid w:val="00C8063A"/>
    <w:rsid w:val="00C807B3"/>
    <w:rsid w:val="00C807D6"/>
    <w:rsid w:val="00C808E2"/>
    <w:rsid w:val="00C809BD"/>
    <w:rsid w:val="00C80E2C"/>
    <w:rsid w:val="00C80E9C"/>
    <w:rsid w:val="00C8108B"/>
    <w:rsid w:val="00C81147"/>
    <w:rsid w:val="00C81201"/>
    <w:rsid w:val="00C812A6"/>
    <w:rsid w:val="00C81356"/>
    <w:rsid w:val="00C81500"/>
    <w:rsid w:val="00C81C5F"/>
    <w:rsid w:val="00C81DB8"/>
    <w:rsid w:val="00C81E0C"/>
    <w:rsid w:val="00C81FB5"/>
    <w:rsid w:val="00C82362"/>
    <w:rsid w:val="00C823B5"/>
    <w:rsid w:val="00C8264F"/>
    <w:rsid w:val="00C8274D"/>
    <w:rsid w:val="00C8286E"/>
    <w:rsid w:val="00C829A8"/>
    <w:rsid w:val="00C82E54"/>
    <w:rsid w:val="00C831C4"/>
    <w:rsid w:val="00C8356F"/>
    <w:rsid w:val="00C83576"/>
    <w:rsid w:val="00C837C1"/>
    <w:rsid w:val="00C837D0"/>
    <w:rsid w:val="00C839F3"/>
    <w:rsid w:val="00C83C3D"/>
    <w:rsid w:val="00C83EA1"/>
    <w:rsid w:val="00C84090"/>
    <w:rsid w:val="00C8423A"/>
    <w:rsid w:val="00C8447E"/>
    <w:rsid w:val="00C84515"/>
    <w:rsid w:val="00C8451E"/>
    <w:rsid w:val="00C84A6C"/>
    <w:rsid w:val="00C84B33"/>
    <w:rsid w:val="00C84C7C"/>
    <w:rsid w:val="00C84F80"/>
    <w:rsid w:val="00C852AC"/>
    <w:rsid w:val="00C85458"/>
    <w:rsid w:val="00C85503"/>
    <w:rsid w:val="00C85575"/>
    <w:rsid w:val="00C858E6"/>
    <w:rsid w:val="00C858FD"/>
    <w:rsid w:val="00C85982"/>
    <w:rsid w:val="00C85BED"/>
    <w:rsid w:val="00C85FAF"/>
    <w:rsid w:val="00C864B6"/>
    <w:rsid w:val="00C86794"/>
    <w:rsid w:val="00C868BD"/>
    <w:rsid w:val="00C86927"/>
    <w:rsid w:val="00C86C74"/>
    <w:rsid w:val="00C86FB8"/>
    <w:rsid w:val="00C8704E"/>
    <w:rsid w:val="00C87150"/>
    <w:rsid w:val="00C87490"/>
    <w:rsid w:val="00C87604"/>
    <w:rsid w:val="00C87623"/>
    <w:rsid w:val="00C8766D"/>
    <w:rsid w:val="00C87A25"/>
    <w:rsid w:val="00C87F31"/>
    <w:rsid w:val="00C90686"/>
    <w:rsid w:val="00C90C21"/>
    <w:rsid w:val="00C90DAD"/>
    <w:rsid w:val="00C90EAC"/>
    <w:rsid w:val="00C90F4D"/>
    <w:rsid w:val="00C91072"/>
    <w:rsid w:val="00C91C78"/>
    <w:rsid w:val="00C91D43"/>
    <w:rsid w:val="00C922C8"/>
    <w:rsid w:val="00C92448"/>
    <w:rsid w:val="00C925EF"/>
    <w:rsid w:val="00C926CF"/>
    <w:rsid w:val="00C926F7"/>
    <w:rsid w:val="00C9275D"/>
    <w:rsid w:val="00C92B3D"/>
    <w:rsid w:val="00C92B5D"/>
    <w:rsid w:val="00C92C37"/>
    <w:rsid w:val="00C92C48"/>
    <w:rsid w:val="00C92E8D"/>
    <w:rsid w:val="00C92EAB"/>
    <w:rsid w:val="00C93213"/>
    <w:rsid w:val="00C9375D"/>
    <w:rsid w:val="00C93EAC"/>
    <w:rsid w:val="00C94013"/>
    <w:rsid w:val="00C94033"/>
    <w:rsid w:val="00C94264"/>
    <w:rsid w:val="00C943E8"/>
    <w:rsid w:val="00C94698"/>
    <w:rsid w:val="00C9499C"/>
    <w:rsid w:val="00C94AD7"/>
    <w:rsid w:val="00C94B90"/>
    <w:rsid w:val="00C94D08"/>
    <w:rsid w:val="00C94E07"/>
    <w:rsid w:val="00C95090"/>
    <w:rsid w:val="00C9524A"/>
    <w:rsid w:val="00C9558E"/>
    <w:rsid w:val="00C9566C"/>
    <w:rsid w:val="00C95A0F"/>
    <w:rsid w:val="00C95B9C"/>
    <w:rsid w:val="00C95BCD"/>
    <w:rsid w:val="00C95D9C"/>
    <w:rsid w:val="00C95DF5"/>
    <w:rsid w:val="00C95F5F"/>
    <w:rsid w:val="00C96061"/>
    <w:rsid w:val="00C96593"/>
    <w:rsid w:val="00C965AB"/>
    <w:rsid w:val="00C96A63"/>
    <w:rsid w:val="00C96CC7"/>
    <w:rsid w:val="00C970D1"/>
    <w:rsid w:val="00C97141"/>
    <w:rsid w:val="00C9714C"/>
    <w:rsid w:val="00C974EC"/>
    <w:rsid w:val="00C97735"/>
    <w:rsid w:val="00C97A3F"/>
    <w:rsid w:val="00C97AA6"/>
    <w:rsid w:val="00C97ABA"/>
    <w:rsid w:val="00C97CA4"/>
    <w:rsid w:val="00C97DF5"/>
    <w:rsid w:val="00C97E07"/>
    <w:rsid w:val="00C97F6F"/>
    <w:rsid w:val="00CA0409"/>
    <w:rsid w:val="00CA0520"/>
    <w:rsid w:val="00CA05C0"/>
    <w:rsid w:val="00CA05E2"/>
    <w:rsid w:val="00CA08C3"/>
    <w:rsid w:val="00CA0AFE"/>
    <w:rsid w:val="00CA0D00"/>
    <w:rsid w:val="00CA0E87"/>
    <w:rsid w:val="00CA0F7E"/>
    <w:rsid w:val="00CA11C7"/>
    <w:rsid w:val="00CA1342"/>
    <w:rsid w:val="00CA14B9"/>
    <w:rsid w:val="00CA15A1"/>
    <w:rsid w:val="00CA15D0"/>
    <w:rsid w:val="00CA15DA"/>
    <w:rsid w:val="00CA15F0"/>
    <w:rsid w:val="00CA1653"/>
    <w:rsid w:val="00CA1730"/>
    <w:rsid w:val="00CA178D"/>
    <w:rsid w:val="00CA1AC1"/>
    <w:rsid w:val="00CA1C7F"/>
    <w:rsid w:val="00CA1E92"/>
    <w:rsid w:val="00CA2108"/>
    <w:rsid w:val="00CA2232"/>
    <w:rsid w:val="00CA22D7"/>
    <w:rsid w:val="00CA235E"/>
    <w:rsid w:val="00CA23B8"/>
    <w:rsid w:val="00CA24B8"/>
    <w:rsid w:val="00CA266D"/>
    <w:rsid w:val="00CA28CF"/>
    <w:rsid w:val="00CA291F"/>
    <w:rsid w:val="00CA2BCD"/>
    <w:rsid w:val="00CA2DD9"/>
    <w:rsid w:val="00CA2E42"/>
    <w:rsid w:val="00CA2FB7"/>
    <w:rsid w:val="00CA329C"/>
    <w:rsid w:val="00CA32A1"/>
    <w:rsid w:val="00CA3343"/>
    <w:rsid w:val="00CA33E8"/>
    <w:rsid w:val="00CA3403"/>
    <w:rsid w:val="00CA34C3"/>
    <w:rsid w:val="00CA39EC"/>
    <w:rsid w:val="00CA3A0C"/>
    <w:rsid w:val="00CA3C41"/>
    <w:rsid w:val="00CA3C42"/>
    <w:rsid w:val="00CA440A"/>
    <w:rsid w:val="00CA48BD"/>
    <w:rsid w:val="00CA49C0"/>
    <w:rsid w:val="00CA4A30"/>
    <w:rsid w:val="00CA4A34"/>
    <w:rsid w:val="00CA4AF0"/>
    <w:rsid w:val="00CA4B36"/>
    <w:rsid w:val="00CA4BC6"/>
    <w:rsid w:val="00CA4C8D"/>
    <w:rsid w:val="00CA5000"/>
    <w:rsid w:val="00CA5489"/>
    <w:rsid w:val="00CA5509"/>
    <w:rsid w:val="00CA55A8"/>
    <w:rsid w:val="00CA5899"/>
    <w:rsid w:val="00CA5921"/>
    <w:rsid w:val="00CA5982"/>
    <w:rsid w:val="00CA59B1"/>
    <w:rsid w:val="00CA6038"/>
    <w:rsid w:val="00CA665C"/>
    <w:rsid w:val="00CA6793"/>
    <w:rsid w:val="00CA6ADF"/>
    <w:rsid w:val="00CA6B0D"/>
    <w:rsid w:val="00CA6B21"/>
    <w:rsid w:val="00CA6C76"/>
    <w:rsid w:val="00CA75E1"/>
    <w:rsid w:val="00CA787F"/>
    <w:rsid w:val="00CA78B5"/>
    <w:rsid w:val="00CA78DA"/>
    <w:rsid w:val="00CA7C4C"/>
    <w:rsid w:val="00CA7E9B"/>
    <w:rsid w:val="00CA7F76"/>
    <w:rsid w:val="00CB0136"/>
    <w:rsid w:val="00CB01BC"/>
    <w:rsid w:val="00CB04CB"/>
    <w:rsid w:val="00CB0642"/>
    <w:rsid w:val="00CB06F4"/>
    <w:rsid w:val="00CB074C"/>
    <w:rsid w:val="00CB0813"/>
    <w:rsid w:val="00CB0913"/>
    <w:rsid w:val="00CB0B68"/>
    <w:rsid w:val="00CB0FC9"/>
    <w:rsid w:val="00CB0FCD"/>
    <w:rsid w:val="00CB153E"/>
    <w:rsid w:val="00CB164E"/>
    <w:rsid w:val="00CB17F3"/>
    <w:rsid w:val="00CB1B26"/>
    <w:rsid w:val="00CB1C60"/>
    <w:rsid w:val="00CB2021"/>
    <w:rsid w:val="00CB21C1"/>
    <w:rsid w:val="00CB220E"/>
    <w:rsid w:val="00CB253E"/>
    <w:rsid w:val="00CB2576"/>
    <w:rsid w:val="00CB25AB"/>
    <w:rsid w:val="00CB27ED"/>
    <w:rsid w:val="00CB282F"/>
    <w:rsid w:val="00CB2CA3"/>
    <w:rsid w:val="00CB2F65"/>
    <w:rsid w:val="00CB3259"/>
    <w:rsid w:val="00CB33EB"/>
    <w:rsid w:val="00CB351F"/>
    <w:rsid w:val="00CB3678"/>
    <w:rsid w:val="00CB3970"/>
    <w:rsid w:val="00CB39E4"/>
    <w:rsid w:val="00CB39E7"/>
    <w:rsid w:val="00CB3BCE"/>
    <w:rsid w:val="00CB3D57"/>
    <w:rsid w:val="00CB3DAE"/>
    <w:rsid w:val="00CB4095"/>
    <w:rsid w:val="00CB4152"/>
    <w:rsid w:val="00CB41A2"/>
    <w:rsid w:val="00CB4395"/>
    <w:rsid w:val="00CB45BE"/>
    <w:rsid w:val="00CB4845"/>
    <w:rsid w:val="00CB49EC"/>
    <w:rsid w:val="00CB4B7F"/>
    <w:rsid w:val="00CB4CB1"/>
    <w:rsid w:val="00CB50DA"/>
    <w:rsid w:val="00CB5276"/>
    <w:rsid w:val="00CB53BB"/>
    <w:rsid w:val="00CB5587"/>
    <w:rsid w:val="00CB56BF"/>
    <w:rsid w:val="00CB5805"/>
    <w:rsid w:val="00CB58F0"/>
    <w:rsid w:val="00CB5AC4"/>
    <w:rsid w:val="00CB60EE"/>
    <w:rsid w:val="00CB63D8"/>
    <w:rsid w:val="00CB63E1"/>
    <w:rsid w:val="00CB6420"/>
    <w:rsid w:val="00CB65F2"/>
    <w:rsid w:val="00CB6630"/>
    <w:rsid w:val="00CB688C"/>
    <w:rsid w:val="00CB6CE6"/>
    <w:rsid w:val="00CB6FC3"/>
    <w:rsid w:val="00CB7113"/>
    <w:rsid w:val="00CB713A"/>
    <w:rsid w:val="00CB71EB"/>
    <w:rsid w:val="00CB721F"/>
    <w:rsid w:val="00CB75A4"/>
    <w:rsid w:val="00CB77A1"/>
    <w:rsid w:val="00CB77EF"/>
    <w:rsid w:val="00CB79BF"/>
    <w:rsid w:val="00CB7B04"/>
    <w:rsid w:val="00CB7E48"/>
    <w:rsid w:val="00CB7F55"/>
    <w:rsid w:val="00CB7FB3"/>
    <w:rsid w:val="00CC0595"/>
    <w:rsid w:val="00CC0A47"/>
    <w:rsid w:val="00CC0D54"/>
    <w:rsid w:val="00CC0F97"/>
    <w:rsid w:val="00CC1291"/>
    <w:rsid w:val="00CC13CA"/>
    <w:rsid w:val="00CC1662"/>
    <w:rsid w:val="00CC17BB"/>
    <w:rsid w:val="00CC1AB4"/>
    <w:rsid w:val="00CC1CC4"/>
    <w:rsid w:val="00CC22ED"/>
    <w:rsid w:val="00CC25B0"/>
    <w:rsid w:val="00CC2745"/>
    <w:rsid w:val="00CC2947"/>
    <w:rsid w:val="00CC2B04"/>
    <w:rsid w:val="00CC3064"/>
    <w:rsid w:val="00CC311E"/>
    <w:rsid w:val="00CC33D1"/>
    <w:rsid w:val="00CC34A2"/>
    <w:rsid w:val="00CC37A9"/>
    <w:rsid w:val="00CC3864"/>
    <w:rsid w:val="00CC3FD7"/>
    <w:rsid w:val="00CC4218"/>
    <w:rsid w:val="00CC42F7"/>
    <w:rsid w:val="00CC4412"/>
    <w:rsid w:val="00CC448E"/>
    <w:rsid w:val="00CC46C0"/>
    <w:rsid w:val="00CC4701"/>
    <w:rsid w:val="00CC4798"/>
    <w:rsid w:val="00CC4A7B"/>
    <w:rsid w:val="00CC4FDD"/>
    <w:rsid w:val="00CC5241"/>
    <w:rsid w:val="00CC54EE"/>
    <w:rsid w:val="00CC58C4"/>
    <w:rsid w:val="00CC6229"/>
    <w:rsid w:val="00CC6286"/>
    <w:rsid w:val="00CC6306"/>
    <w:rsid w:val="00CC6324"/>
    <w:rsid w:val="00CC6412"/>
    <w:rsid w:val="00CC6985"/>
    <w:rsid w:val="00CC6AF1"/>
    <w:rsid w:val="00CC6FB4"/>
    <w:rsid w:val="00CC718A"/>
    <w:rsid w:val="00CC752A"/>
    <w:rsid w:val="00CC75B9"/>
    <w:rsid w:val="00CC771E"/>
    <w:rsid w:val="00CC7B90"/>
    <w:rsid w:val="00CC7CE2"/>
    <w:rsid w:val="00CC7DBB"/>
    <w:rsid w:val="00CD0499"/>
    <w:rsid w:val="00CD0681"/>
    <w:rsid w:val="00CD06A1"/>
    <w:rsid w:val="00CD0AEF"/>
    <w:rsid w:val="00CD0CBB"/>
    <w:rsid w:val="00CD0D3E"/>
    <w:rsid w:val="00CD104D"/>
    <w:rsid w:val="00CD10E8"/>
    <w:rsid w:val="00CD12C8"/>
    <w:rsid w:val="00CD1470"/>
    <w:rsid w:val="00CD15CD"/>
    <w:rsid w:val="00CD16B9"/>
    <w:rsid w:val="00CD1A8C"/>
    <w:rsid w:val="00CD1B5F"/>
    <w:rsid w:val="00CD1BA8"/>
    <w:rsid w:val="00CD1C09"/>
    <w:rsid w:val="00CD2087"/>
    <w:rsid w:val="00CD20D0"/>
    <w:rsid w:val="00CD210B"/>
    <w:rsid w:val="00CD232B"/>
    <w:rsid w:val="00CD27BD"/>
    <w:rsid w:val="00CD29F3"/>
    <w:rsid w:val="00CD2C75"/>
    <w:rsid w:val="00CD2ED6"/>
    <w:rsid w:val="00CD312C"/>
    <w:rsid w:val="00CD3300"/>
    <w:rsid w:val="00CD3307"/>
    <w:rsid w:val="00CD342C"/>
    <w:rsid w:val="00CD34BC"/>
    <w:rsid w:val="00CD3736"/>
    <w:rsid w:val="00CD37E5"/>
    <w:rsid w:val="00CD39AF"/>
    <w:rsid w:val="00CD3AFA"/>
    <w:rsid w:val="00CD3C11"/>
    <w:rsid w:val="00CD3D78"/>
    <w:rsid w:val="00CD3D89"/>
    <w:rsid w:val="00CD409C"/>
    <w:rsid w:val="00CD42DC"/>
    <w:rsid w:val="00CD43F3"/>
    <w:rsid w:val="00CD4572"/>
    <w:rsid w:val="00CD472B"/>
    <w:rsid w:val="00CD48E8"/>
    <w:rsid w:val="00CD49E0"/>
    <w:rsid w:val="00CD4B12"/>
    <w:rsid w:val="00CD5014"/>
    <w:rsid w:val="00CD5421"/>
    <w:rsid w:val="00CD544F"/>
    <w:rsid w:val="00CD5940"/>
    <w:rsid w:val="00CD5BB1"/>
    <w:rsid w:val="00CD5BC6"/>
    <w:rsid w:val="00CD5CCC"/>
    <w:rsid w:val="00CD5FF4"/>
    <w:rsid w:val="00CD6373"/>
    <w:rsid w:val="00CD65C0"/>
    <w:rsid w:val="00CD65E5"/>
    <w:rsid w:val="00CD67B3"/>
    <w:rsid w:val="00CD6811"/>
    <w:rsid w:val="00CD6BD3"/>
    <w:rsid w:val="00CD6FC3"/>
    <w:rsid w:val="00CD718C"/>
    <w:rsid w:val="00CD728F"/>
    <w:rsid w:val="00CD74D5"/>
    <w:rsid w:val="00CD7911"/>
    <w:rsid w:val="00CD7970"/>
    <w:rsid w:val="00CD79EF"/>
    <w:rsid w:val="00CD7AD8"/>
    <w:rsid w:val="00CD7ADD"/>
    <w:rsid w:val="00CD7AFA"/>
    <w:rsid w:val="00CD7B89"/>
    <w:rsid w:val="00CD7BAF"/>
    <w:rsid w:val="00CD7E57"/>
    <w:rsid w:val="00CE00E4"/>
    <w:rsid w:val="00CE02C6"/>
    <w:rsid w:val="00CE04D5"/>
    <w:rsid w:val="00CE05ED"/>
    <w:rsid w:val="00CE06C0"/>
    <w:rsid w:val="00CE070E"/>
    <w:rsid w:val="00CE0A2B"/>
    <w:rsid w:val="00CE0BFF"/>
    <w:rsid w:val="00CE0CB8"/>
    <w:rsid w:val="00CE0EF6"/>
    <w:rsid w:val="00CE12B7"/>
    <w:rsid w:val="00CE12E3"/>
    <w:rsid w:val="00CE1381"/>
    <w:rsid w:val="00CE15AC"/>
    <w:rsid w:val="00CE17DA"/>
    <w:rsid w:val="00CE1958"/>
    <w:rsid w:val="00CE1E21"/>
    <w:rsid w:val="00CE1ED0"/>
    <w:rsid w:val="00CE1F36"/>
    <w:rsid w:val="00CE25CB"/>
    <w:rsid w:val="00CE2899"/>
    <w:rsid w:val="00CE2B5D"/>
    <w:rsid w:val="00CE2B86"/>
    <w:rsid w:val="00CE2DA2"/>
    <w:rsid w:val="00CE2DF1"/>
    <w:rsid w:val="00CE2E02"/>
    <w:rsid w:val="00CE2E8C"/>
    <w:rsid w:val="00CE2FB8"/>
    <w:rsid w:val="00CE3105"/>
    <w:rsid w:val="00CE3247"/>
    <w:rsid w:val="00CE34DC"/>
    <w:rsid w:val="00CE3638"/>
    <w:rsid w:val="00CE3679"/>
    <w:rsid w:val="00CE372E"/>
    <w:rsid w:val="00CE3CEC"/>
    <w:rsid w:val="00CE41A9"/>
    <w:rsid w:val="00CE4221"/>
    <w:rsid w:val="00CE45B0"/>
    <w:rsid w:val="00CE45DA"/>
    <w:rsid w:val="00CE4718"/>
    <w:rsid w:val="00CE4795"/>
    <w:rsid w:val="00CE47B3"/>
    <w:rsid w:val="00CE4800"/>
    <w:rsid w:val="00CE4939"/>
    <w:rsid w:val="00CE4995"/>
    <w:rsid w:val="00CE49F0"/>
    <w:rsid w:val="00CE4A46"/>
    <w:rsid w:val="00CE4C66"/>
    <w:rsid w:val="00CE4C79"/>
    <w:rsid w:val="00CE4CF7"/>
    <w:rsid w:val="00CE4EF4"/>
    <w:rsid w:val="00CE519C"/>
    <w:rsid w:val="00CE5574"/>
    <w:rsid w:val="00CE5682"/>
    <w:rsid w:val="00CE56D4"/>
    <w:rsid w:val="00CE57C4"/>
    <w:rsid w:val="00CE5912"/>
    <w:rsid w:val="00CE59CE"/>
    <w:rsid w:val="00CE5DE5"/>
    <w:rsid w:val="00CE60B9"/>
    <w:rsid w:val="00CE616F"/>
    <w:rsid w:val="00CE6170"/>
    <w:rsid w:val="00CE61FC"/>
    <w:rsid w:val="00CE6267"/>
    <w:rsid w:val="00CE6293"/>
    <w:rsid w:val="00CE6587"/>
    <w:rsid w:val="00CE6601"/>
    <w:rsid w:val="00CE67C8"/>
    <w:rsid w:val="00CE68F5"/>
    <w:rsid w:val="00CE6A72"/>
    <w:rsid w:val="00CE6B19"/>
    <w:rsid w:val="00CE6CEB"/>
    <w:rsid w:val="00CE6D85"/>
    <w:rsid w:val="00CE6DB6"/>
    <w:rsid w:val="00CE6DD7"/>
    <w:rsid w:val="00CE7644"/>
    <w:rsid w:val="00CE774A"/>
    <w:rsid w:val="00CE7753"/>
    <w:rsid w:val="00CE7808"/>
    <w:rsid w:val="00CE786F"/>
    <w:rsid w:val="00CE78A1"/>
    <w:rsid w:val="00CE7B8B"/>
    <w:rsid w:val="00CE7DB1"/>
    <w:rsid w:val="00CE7E0B"/>
    <w:rsid w:val="00CE7E14"/>
    <w:rsid w:val="00CE7F3A"/>
    <w:rsid w:val="00CF0238"/>
    <w:rsid w:val="00CF07D0"/>
    <w:rsid w:val="00CF07FE"/>
    <w:rsid w:val="00CF08B1"/>
    <w:rsid w:val="00CF091F"/>
    <w:rsid w:val="00CF09A1"/>
    <w:rsid w:val="00CF09E6"/>
    <w:rsid w:val="00CF0C28"/>
    <w:rsid w:val="00CF0CA4"/>
    <w:rsid w:val="00CF0D52"/>
    <w:rsid w:val="00CF0DA0"/>
    <w:rsid w:val="00CF0FB0"/>
    <w:rsid w:val="00CF0FFE"/>
    <w:rsid w:val="00CF1248"/>
    <w:rsid w:val="00CF18D5"/>
    <w:rsid w:val="00CF193E"/>
    <w:rsid w:val="00CF1B83"/>
    <w:rsid w:val="00CF1D4B"/>
    <w:rsid w:val="00CF1D56"/>
    <w:rsid w:val="00CF2189"/>
    <w:rsid w:val="00CF21A4"/>
    <w:rsid w:val="00CF22B3"/>
    <w:rsid w:val="00CF233D"/>
    <w:rsid w:val="00CF280A"/>
    <w:rsid w:val="00CF2A6E"/>
    <w:rsid w:val="00CF2AB7"/>
    <w:rsid w:val="00CF2B13"/>
    <w:rsid w:val="00CF2B33"/>
    <w:rsid w:val="00CF2B40"/>
    <w:rsid w:val="00CF2D7F"/>
    <w:rsid w:val="00CF2E16"/>
    <w:rsid w:val="00CF30D6"/>
    <w:rsid w:val="00CF30DD"/>
    <w:rsid w:val="00CF31F4"/>
    <w:rsid w:val="00CF31F9"/>
    <w:rsid w:val="00CF330E"/>
    <w:rsid w:val="00CF340A"/>
    <w:rsid w:val="00CF34CE"/>
    <w:rsid w:val="00CF359B"/>
    <w:rsid w:val="00CF3780"/>
    <w:rsid w:val="00CF382D"/>
    <w:rsid w:val="00CF38E6"/>
    <w:rsid w:val="00CF3A81"/>
    <w:rsid w:val="00CF3BAA"/>
    <w:rsid w:val="00CF3CBD"/>
    <w:rsid w:val="00CF3D73"/>
    <w:rsid w:val="00CF3F7C"/>
    <w:rsid w:val="00CF4055"/>
    <w:rsid w:val="00CF40BC"/>
    <w:rsid w:val="00CF424F"/>
    <w:rsid w:val="00CF4509"/>
    <w:rsid w:val="00CF491E"/>
    <w:rsid w:val="00CF4A1C"/>
    <w:rsid w:val="00CF4ADA"/>
    <w:rsid w:val="00CF4AFA"/>
    <w:rsid w:val="00CF4DD0"/>
    <w:rsid w:val="00CF4DF8"/>
    <w:rsid w:val="00CF553C"/>
    <w:rsid w:val="00CF582E"/>
    <w:rsid w:val="00CF5A4F"/>
    <w:rsid w:val="00CF5AE2"/>
    <w:rsid w:val="00CF5DA8"/>
    <w:rsid w:val="00CF5DC0"/>
    <w:rsid w:val="00CF619B"/>
    <w:rsid w:val="00CF61C2"/>
    <w:rsid w:val="00CF621E"/>
    <w:rsid w:val="00CF65D7"/>
    <w:rsid w:val="00CF6C6F"/>
    <w:rsid w:val="00CF6D03"/>
    <w:rsid w:val="00CF6FFB"/>
    <w:rsid w:val="00CF7031"/>
    <w:rsid w:val="00CF7388"/>
    <w:rsid w:val="00CF75AC"/>
    <w:rsid w:val="00CF7711"/>
    <w:rsid w:val="00CF78EE"/>
    <w:rsid w:val="00CF79C1"/>
    <w:rsid w:val="00CF7CD4"/>
    <w:rsid w:val="00D00167"/>
    <w:rsid w:val="00D0029D"/>
    <w:rsid w:val="00D002D1"/>
    <w:rsid w:val="00D00357"/>
    <w:rsid w:val="00D003AA"/>
    <w:rsid w:val="00D0045B"/>
    <w:rsid w:val="00D00600"/>
    <w:rsid w:val="00D00D20"/>
    <w:rsid w:val="00D00FD7"/>
    <w:rsid w:val="00D011F7"/>
    <w:rsid w:val="00D01451"/>
    <w:rsid w:val="00D015D3"/>
    <w:rsid w:val="00D01750"/>
    <w:rsid w:val="00D017E2"/>
    <w:rsid w:val="00D01843"/>
    <w:rsid w:val="00D0191A"/>
    <w:rsid w:val="00D019EB"/>
    <w:rsid w:val="00D01CF7"/>
    <w:rsid w:val="00D01E00"/>
    <w:rsid w:val="00D01F9B"/>
    <w:rsid w:val="00D02051"/>
    <w:rsid w:val="00D02165"/>
    <w:rsid w:val="00D021AF"/>
    <w:rsid w:val="00D02348"/>
    <w:rsid w:val="00D024B6"/>
    <w:rsid w:val="00D02586"/>
    <w:rsid w:val="00D029A9"/>
    <w:rsid w:val="00D029C5"/>
    <w:rsid w:val="00D029F8"/>
    <w:rsid w:val="00D02BC6"/>
    <w:rsid w:val="00D02D18"/>
    <w:rsid w:val="00D02D29"/>
    <w:rsid w:val="00D02DF7"/>
    <w:rsid w:val="00D02E91"/>
    <w:rsid w:val="00D02FC4"/>
    <w:rsid w:val="00D03061"/>
    <w:rsid w:val="00D0348C"/>
    <w:rsid w:val="00D034EE"/>
    <w:rsid w:val="00D036C7"/>
    <w:rsid w:val="00D036D5"/>
    <w:rsid w:val="00D036FE"/>
    <w:rsid w:val="00D03B42"/>
    <w:rsid w:val="00D03C83"/>
    <w:rsid w:val="00D03E81"/>
    <w:rsid w:val="00D04620"/>
    <w:rsid w:val="00D04715"/>
    <w:rsid w:val="00D0474A"/>
    <w:rsid w:val="00D04990"/>
    <w:rsid w:val="00D04A40"/>
    <w:rsid w:val="00D04BB0"/>
    <w:rsid w:val="00D04C8E"/>
    <w:rsid w:val="00D04D5A"/>
    <w:rsid w:val="00D04DFE"/>
    <w:rsid w:val="00D04E81"/>
    <w:rsid w:val="00D04F71"/>
    <w:rsid w:val="00D053F3"/>
    <w:rsid w:val="00D053F6"/>
    <w:rsid w:val="00D05406"/>
    <w:rsid w:val="00D0571E"/>
    <w:rsid w:val="00D058E6"/>
    <w:rsid w:val="00D05F6A"/>
    <w:rsid w:val="00D062E4"/>
    <w:rsid w:val="00D063A3"/>
    <w:rsid w:val="00D063B8"/>
    <w:rsid w:val="00D064B3"/>
    <w:rsid w:val="00D065AE"/>
    <w:rsid w:val="00D06678"/>
    <w:rsid w:val="00D066DC"/>
    <w:rsid w:val="00D068C4"/>
    <w:rsid w:val="00D068EB"/>
    <w:rsid w:val="00D06B32"/>
    <w:rsid w:val="00D06CA3"/>
    <w:rsid w:val="00D06CA9"/>
    <w:rsid w:val="00D06D8F"/>
    <w:rsid w:val="00D07674"/>
    <w:rsid w:val="00D076C5"/>
    <w:rsid w:val="00D07AD1"/>
    <w:rsid w:val="00D07C0F"/>
    <w:rsid w:val="00D07DED"/>
    <w:rsid w:val="00D1010C"/>
    <w:rsid w:val="00D10286"/>
    <w:rsid w:val="00D1036E"/>
    <w:rsid w:val="00D103FF"/>
    <w:rsid w:val="00D10493"/>
    <w:rsid w:val="00D106BD"/>
    <w:rsid w:val="00D10826"/>
    <w:rsid w:val="00D1086D"/>
    <w:rsid w:val="00D1089D"/>
    <w:rsid w:val="00D10DC2"/>
    <w:rsid w:val="00D10FC2"/>
    <w:rsid w:val="00D10FE5"/>
    <w:rsid w:val="00D1114B"/>
    <w:rsid w:val="00D113FD"/>
    <w:rsid w:val="00D1148E"/>
    <w:rsid w:val="00D11A8B"/>
    <w:rsid w:val="00D11AC5"/>
    <w:rsid w:val="00D11E47"/>
    <w:rsid w:val="00D12026"/>
    <w:rsid w:val="00D12068"/>
    <w:rsid w:val="00D12141"/>
    <w:rsid w:val="00D12331"/>
    <w:rsid w:val="00D1280A"/>
    <w:rsid w:val="00D1289D"/>
    <w:rsid w:val="00D128B0"/>
    <w:rsid w:val="00D12EFC"/>
    <w:rsid w:val="00D12F6D"/>
    <w:rsid w:val="00D1319A"/>
    <w:rsid w:val="00D139AC"/>
    <w:rsid w:val="00D13AC6"/>
    <w:rsid w:val="00D13AC8"/>
    <w:rsid w:val="00D13BE1"/>
    <w:rsid w:val="00D13C89"/>
    <w:rsid w:val="00D13DC8"/>
    <w:rsid w:val="00D13F4E"/>
    <w:rsid w:val="00D1408F"/>
    <w:rsid w:val="00D1476E"/>
    <w:rsid w:val="00D14805"/>
    <w:rsid w:val="00D1488C"/>
    <w:rsid w:val="00D14FA1"/>
    <w:rsid w:val="00D151EC"/>
    <w:rsid w:val="00D15215"/>
    <w:rsid w:val="00D15CE9"/>
    <w:rsid w:val="00D15D5B"/>
    <w:rsid w:val="00D15D91"/>
    <w:rsid w:val="00D15DF8"/>
    <w:rsid w:val="00D16173"/>
    <w:rsid w:val="00D16224"/>
    <w:rsid w:val="00D163F1"/>
    <w:rsid w:val="00D165CC"/>
    <w:rsid w:val="00D16645"/>
    <w:rsid w:val="00D16714"/>
    <w:rsid w:val="00D168E1"/>
    <w:rsid w:val="00D168FF"/>
    <w:rsid w:val="00D16935"/>
    <w:rsid w:val="00D1694B"/>
    <w:rsid w:val="00D169E8"/>
    <w:rsid w:val="00D16C81"/>
    <w:rsid w:val="00D16CD9"/>
    <w:rsid w:val="00D16CF7"/>
    <w:rsid w:val="00D16D53"/>
    <w:rsid w:val="00D16F06"/>
    <w:rsid w:val="00D17065"/>
    <w:rsid w:val="00D17215"/>
    <w:rsid w:val="00D1726C"/>
    <w:rsid w:val="00D173B5"/>
    <w:rsid w:val="00D17504"/>
    <w:rsid w:val="00D1762E"/>
    <w:rsid w:val="00D1763D"/>
    <w:rsid w:val="00D1782D"/>
    <w:rsid w:val="00D17A19"/>
    <w:rsid w:val="00D17F37"/>
    <w:rsid w:val="00D17FD5"/>
    <w:rsid w:val="00D2003D"/>
    <w:rsid w:val="00D2006E"/>
    <w:rsid w:val="00D201A2"/>
    <w:rsid w:val="00D2023C"/>
    <w:rsid w:val="00D2026D"/>
    <w:rsid w:val="00D204D8"/>
    <w:rsid w:val="00D2054F"/>
    <w:rsid w:val="00D206BE"/>
    <w:rsid w:val="00D207A6"/>
    <w:rsid w:val="00D208C8"/>
    <w:rsid w:val="00D20A49"/>
    <w:rsid w:val="00D20A8E"/>
    <w:rsid w:val="00D20A93"/>
    <w:rsid w:val="00D20B9C"/>
    <w:rsid w:val="00D20BA3"/>
    <w:rsid w:val="00D20BC2"/>
    <w:rsid w:val="00D20C36"/>
    <w:rsid w:val="00D20E1E"/>
    <w:rsid w:val="00D210C0"/>
    <w:rsid w:val="00D2134D"/>
    <w:rsid w:val="00D2163B"/>
    <w:rsid w:val="00D21769"/>
    <w:rsid w:val="00D2183A"/>
    <w:rsid w:val="00D219F6"/>
    <w:rsid w:val="00D21AC5"/>
    <w:rsid w:val="00D21ACF"/>
    <w:rsid w:val="00D21B72"/>
    <w:rsid w:val="00D21E6B"/>
    <w:rsid w:val="00D21ECF"/>
    <w:rsid w:val="00D22307"/>
    <w:rsid w:val="00D223C8"/>
    <w:rsid w:val="00D223E9"/>
    <w:rsid w:val="00D22743"/>
    <w:rsid w:val="00D22775"/>
    <w:rsid w:val="00D227D3"/>
    <w:rsid w:val="00D2283C"/>
    <w:rsid w:val="00D228B5"/>
    <w:rsid w:val="00D22929"/>
    <w:rsid w:val="00D22BE2"/>
    <w:rsid w:val="00D22DDB"/>
    <w:rsid w:val="00D22E9B"/>
    <w:rsid w:val="00D22FEC"/>
    <w:rsid w:val="00D23109"/>
    <w:rsid w:val="00D231DB"/>
    <w:rsid w:val="00D23264"/>
    <w:rsid w:val="00D23497"/>
    <w:rsid w:val="00D23578"/>
    <w:rsid w:val="00D236CD"/>
    <w:rsid w:val="00D23C2C"/>
    <w:rsid w:val="00D23EB1"/>
    <w:rsid w:val="00D23EDE"/>
    <w:rsid w:val="00D2407F"/>
    <w:rsid w:val="00D24117"/>
    <w:rsid w:val="00D241E7"/>
    <w:rsid w:val="00D24376"/>
    <w:rsid w:val="00D244ED"/>
    <w:rsid w:val="00D246C8"/>
    <w:rsid w:val="00D246FE"/>
    <w:rsid w:val="00D24A92"/>
    <w:rsid w:val="00D24B11"/>
    <w:rsid w:val="00D24C86"/>
    <w:rsid w:val="00D24D1B"/>
    <w:rsid w:val="00D24FC3"/>
    <w:rsid w:val="00D252BE"/>
    <w:rsid w:val="00D25320"/>
    <w:rsid w:val="00D25343"/>
    <w:rsid w:val="00D25568"/>
    <w:rsid w:val="00D257C5"/>
    <w:rsid w:val="00D257DB"/>
    <w:rsid w:val="00D259ED"/>
    <w:rsid w:val="00D25ACA"/>
    <w:rsid w:val="00D25C8F"/>
    <w:rsid w:val="00D25CEB"/>
    <w:rsid w:val="00D25E37"/>
    <w:rsid w:val="00D2606A"/>
    <w:rsid w:val="00D26272"/>
    <w:rsid w:val="00D26618"/>
    <w:rsid w:val="00D26A36"/>
    <w:rsid w:val="00D26A9C"/>
    <w:rsid w:val="00D26AA5"/>
    <w:rsid w:val="00D279F4"/>
    <w:rsid w:val="00D279F5"/>
    <w:rsid w:val="00D27C9B"/>
    <w:rsid w:val="00D27F07"/>
    <w:rsid w:val="00D3013B"/>
    <w:rsid w:val="00D302E5"/>
    <w:rsid w:val="00D3031E"/>
    <w:rsid w:val="00D303D0"/>
    <w:rsid w:val="00D30626"/>
    <w:rsid w:val="00D307FE"/>
    <w:rsid w:val="00D30919"/>
    <w:rsid w:val="00D30BD5"/>
    <w:rsid w:val="00D30BDF"/>
    <w:rsid w:val="00D30E3E"/>
    <w:rsid w:val="00D314DA"/>
    <w:rsid w:val="00D316C0"/>
    <w:rsid w:val="00D316C7"/>
    <w:rsid w:val="00D316F4"/>
    <w:rsid w:val="00D31790"/>
    <w:rsid w:val="00D31A09"/>
    <w:rsid w:val="00D31A2A"/>
    <w:rsid w:val="00D31B5A"/>
    <w:rsid w:val="00D31B6A"/>
    <w:rsid w:val="00D31BE9"/>
    <w:rsid w:val="00D31BFF"/>
    <w:rsid w:val="00D32047"/>
    <w:rsid w:val="00D32098"/>
    <w:rsid w:val="00D320F9"/>
    <w:rsid w:val="00D32346"/>
    <w:rsid w:val="00D32426"/>
    <w:rsid w:val="00D32776"/>
    <w:rsid w:val="00D3296B"/>
    <w:rsid w:val="00D32C6D"/>
    <w:rsid w:val="00D32CE7"/>
    <w:rsid w:val="00D32E8E"/>
    <w:rsid w:val="00D32FDC"/>
    <w:rsid w:val="00D3302A"/>
    <w:rsid w:val="00D33037"/>
    <w:rsid w:val="00D33041"/>
    <w:rsid w:val="00D334B6"/>
    <w:rsid w:val="00D3358A"/>
    <w:rsid w:val="00D33690"/>
    <w:rsid w:val="00D33776"/>
    <w:rsid w:val="00D33971"/>
    <w:rsid w:val="00D33CFD"/>
    <w:rsid w:val="00D33D9D"/>
    <w:rsid w:val="00D34593"/>
    <w:rsid w:val="00D34A94"/>
    <w:rsid w:val="00D34ACC"/>
    <w:rsid w:val="00D34B78"/>
    <w:rsid w:val="00D34DB4"/>
    <w:rsid w:val="00D34FB8"/>
    <w:rsid w:val="00D350E1"/>
    <w:rsid w:val="00D350E2"/>
    <w:rsid w:val="00D352A6"/>
    <w:rsid w:val="00D35428"/>
    <w:rsid w:val="00D3542F"/>
    <w:rsid w:val="00D35747"/>
    <w:rsid w:val="00D35829"/>
    <w:rsid w:val="00D35880"/>
    <w:rsid w:val="00D35D0E"/>
    <w:rsid w:val="00D35E95"/>
    <w:rsid w:val="00D36377"/>
    <w:rsid w:val="00D363DE"/>
    <w:rsid w:val="00D3649E"/>
    <w:rsid w:val="00D36940"/>
    <w:rsid w:val="00D36CF2"/>
    <w:rsid w:val="00D36E07"/>
    <w:rsid w:val="00D372F5"/>
    <w:rsid w:val="00D37344"/>
    <w:rsid w:val="00D37375"/>
    <w:rsid w:val="00D3741C"/>
    <w:rsid w:val="00D37453"/>
    <w:rsid w:val="00D37577"/>
    <w:rsid w:val="00D377E9"/>
    <w:rsid w:val="00D37BDF"/>
    <w:rsid w:val="00D37C5D"/>
    <w:rsid w:val="00D37DF4"/>
    <w:rsid w:val="00D37F7E"/>
    <w:rsid w:val="00D4035F"/>
    <w:rsid w:val="00D404C7"/>
    <w:rsid w:val="00D409E8"/>
    <w:rsid w:val="00D40A5F"/>
    <w:rsid w:val="00D40FCC"/>
    <w:rsid w:val="00D4107F"/>
    <w:rsid w:val="00D41105"/>
    <w:rsid w:val="00D413A5"/>
    <w:rsid w:val="00D41572"/>
    <w:rsid w:val="00D41854"/>
    <w:rsid w:val="00D418F9"/>
    <w:rsid w:val="00D419D4"/>
    <w:rsid w:val="00D41B9A"/>
    <w:rsid w:val="00D41D20"/>
    <w:rsid w:val="00D41D33"/>
    <w:rsid w:val="00D41F28"/>
    <w:rsid w:val="00D421AF"/>
    <w:rsid w:val="00D42314"/>
    <w:rsid w:val="00D42FFA"/>
    <w:rsid w:val="00D43117"/>
    <w:rsid w:val="00D432EE"/>
    <w:rsid w:val="00D43594"/>
    <w:rsid w:val="00D435B3"/>
    <w:rsid w:val="00D438FF"/>
    <w:rsid w:val="00D4391E"/>
    <w:rsid w:val="00D43A5D"/>
    <w:rsid w:val="00D43A84"/>
    <w:rsid w:val="00D43F23"/>
    <w:rsid w:val="00D44076"/>
    <w:rsid w:val="00D44214"/>
    <w:rsid w:val="00D4435B"/>
    <w:rsid w:val="00D443CA"/>
    <w:rsid w:val="00D444C2"/>
    <w:rsid w:val="00D4463B"/>
    <w:rsid w:val="00D4468A"/>
    <w:rsid w:val="00D447DD"/>
    <w:rsid w:val="00D44803"/>
    <w:rsid w:val="00D44CEB"/>
    <w:rsid w:val="00D4512D"/>
    <w:rsid w:val="00D4526C"/>
    <w:rsid w:val="00D452AF"/>
    <w:rsid w:val="00D45333"/>
    <w:rsid w:val="00D45768"/>
    <w:rsid w:val="00D45819"/>
    <w:rsid w:val="00D45B54"/>
    <w:rsid w:val="00D45C2E"/>
    <w:rsid w:val="00D45EE8"/>
    <w:rsid w:val="00D46348"/>
    <w:rsid w:val="00D469BE"/>
    <w:rsid w:val="00D46A2C"/>
    <w:rsid w:val="00D46A3A"/>
    <w:rsid w:val="00D46D67"/>
    <w:rsid w:val="00D46F29"/>
    <w:rsid w:val="00D46FCD"/>
    <w:rsid w:val="00D47030"/>
    <w:rsid w:val="00D470DF"/>
    <w:rsid w:val="00D471F2"/>
    <w:rsid w:val="00D476A5"/>
    <w:rsid w:val="00D4773D"/>
    <w:rsid w:val="00D4794F"/>
    <w:rsid w:val="00D47EE7"/>
    <w:rsid w:val="00D5017E"/>
    <w:rsid w:val="00D501BF"/>
    <w:rsid w:val="00D5054C"/>
    <w:rsid w:val="00D50576"/>
    <w:rsid w:val="00D505B1"/>
    <w:rsid w:val="00D505CE"/>
    <w:rsid w:val="00D5076D"/>
    <w:rsid w:val="00D5078C"/>
    <w:rsid w:val="00D507C9"/>
    <w:rsid w:val="00D50AC4"/>
    <w:rsid w:val="00D50B96"/>
    <w:rsid w:val="00D50D76"/>
    <w:rsid w:val="00D51380"/>
    <w:rsid w:val="00D513B3"/>
    <w:rsid w:val="00D514ED"/>
    <w:rsid w:val="00D5195F"/>
    <w:rsid w:val="00D51AF6"/>
    <w:rsid w:val="00D520CC"/>
    <w:rsid w:val="00D5250D"/>
    <w:rsid w:val="00D528D2"/>
    <w:rsid w:val="00D52929"/>
    <w:rsid w:val="00D52963"/>
    <w:rsid w:val="00D52A17"/>
    <w:rsid w:val="00D52A97"/>
    <w:rsid w:val="00D532C7"/>
    <w:rsid w:val="00D53462"/>
    <w:rsid w:val="00D53469"/>
    <w:rsid w:val="00D53623"/>
    <w:rsid w:val="00D536CA"/>
    <w:rsid w:val="00D53AE7"/>
    <w:rsid w:val="00D53B54"/>
    <w:rsid w:val="00D53E6B"/>
    <w:rsid w:val="00D54020"/>
    <w:rsid w:val="00D5413F"/>
    <w:rsid w:val="00D54153"/>
    <w:rsid w:val="00D54449"/>
    <w:rsid w:val="00D544CE"/>
    <w:rsid w:val="00D54513"/>
    <w:rsid w:val="00D54799"/>
    <w:rsid w:val="00D54926"/>
    <w:rsid w:val="00D54978"/>
    <w:rsid w:val="00D54A15"/>
    <w:rsid w:val="00D54C1E"/>
    <w:rsid w:val="00D54C8A"/>
    <w:rsid w:val="00D54DC6"/>
    <w:rsid w:val="00D55586"/>
    <w:rsid w:val="00D555E9"/>
    <w:rsid w:val="00D55728"/>
    <w:rsid w:val="00D55B63"/>
    <w:rsid w:val="00D55B64"/>
    <w:rsid w:val="00D55CE3"/>
    <w:rsid w:val="00D55E23"/>
    <w:rsid w:val="00D55EE1"/>
    <w:rsid w:val="00D56034"/>
    <w:rsid w:val="00D56048"/>
    <w:rsid w:val="00D56177"/>
    <w:rsid w:val="00D5631A"/>
    <w:rsid w:val="00D56398"/>
    <w:rsid w:val="00D568E6"/>
    <w:rsid w:val="00D56923"/>
    <w:rsid w:val="00D56973"/>
    <w:rsid w:val="00D569E8"/>
    <w:rsid w:val="00D56A2E"/>
    <w:rsid w:val="00D56B81"/>
    <w:rsid w:val="00D56C06"/>
    <w:rsid w:val="00D56C15"/>
    <w:rsid w:val="00D56C3C"/>
    <w:rsid w:val="00D56E27"/>
    <w:rsid w:val="00D56F11"/>
    <w:rsid w:val="00D5701F"/>
    <w:rsid w:val="00D5705D"/>
    <w:rsid w:val="00D57124"/>
    <w:rsid w:val="00D571BB"/>
    <w:rsid w:val="00D571ED"/>
    <w:rsid w:val="00D571F9"/>
    <w:rsid w:val="00D57319"/>
    <w:rsid w:val="00D57337"/>
    <w:rsid w:val="00D573CF"/>
    <w:rsid w:val="00D5751B"/>
    <w:rsid w:val="00D57555"/>
    <w:rsid w:val="00D57643"/>
    <w:rsid w:val="00D576E5"/>
    <w:rsid w:val="00D5781C"/>
    <w:rsid w:val="00D57C10"/>
    <w:rsid w:val="00D57CB2"/>
    <w:rsid w:val="00D57D7D"/>
    <w:rsid w:val="00D57E05"/>
    <w:rsid w:val="00D600AB"/>
    <w:rsid w:val="00D60212"/>
    <w:rsid w:val="00D6033E"/>
    <w:rsid w:val="00D605C1"/>
    <w:rsid w:val="00D60792"/>
    <w:rsid w:val="00D607D9"/>
    <w:rsid w:val="00D60A55"/>
    <w:rsid w:val="00D60AEC"/>
    <w:rsid w:val="00D60E0E"/>
    <w:rsid w:val="00D60FB5"/>
    <w:rsid w:val="00D60FD7"/>
    <w:rsid w:val="00D610AE"/>
    <w:rsid w:val="00D610D4"/>
    <w:rsid w:val="00D614EE"/>
    <w:rsid w:val="00D615B9"/>
    <w:rsid w:val="00D616A7"/>
    <w:rsid w:val="00D61CEB"/>
    <w:rsid w:val="00D61D89"/>
    <w:rsid w:val="00D61E76"/>
    <w:rsid w:val="00D61E7C"/>
    <w:rsid w:val="00D6205C"/>
    <w:rsid w:val="00D62182"/>
    <w:rsid w:val="00D623A5"/>
    <w:rsid w:val="00D624D3"/>
    <w:rsid w:val="00D625C2"/>
    <w:rsid w:val="00D6267E"/>
    <w:rsid w:val="00D62784"/>
    <w:rsid w:val="00D6279C"/>
    <w:rsid w:val="00D6279E"/>
    <w:rsid w:val="00D62A51"/>
    <w:rsid w:val="00D63154"/>
    <w:rsid w:val="00D6328A"/>
    <w:rsid w:val="00D63527"/>
    <w:rsid w:val="00D6356E"/>
    <w:rsid w:val="00D63634"/>
    <w:rsid w:val="00D638ED"/>
    <w:rsid w:val="00D639AF"/>
    <w:rsid w:val="00D63A17"/>
    <w:rsid w:val="00D63BD8"/>
    <w:rsid w:val="00D63C31"/>
    <w:rsid w:val="00D63CAE"/>
    <w:rsid w:val="00D6422C"/>
    <w:rsid w:val="00D64435"/>
    <w:rsid w:val="00D6448C"/>
    <w:rsid w:val="00D644E9"/>
    <w:rsid w:val="00D644ED"/>
    <w:rsid w:val="00D6466E"/>
    <w:rsid w:val="00D6470C"/>
    <w:rsid w:val="00D64896"/>
    <w:rsid w:val="00D64C51"/>
    <w:rsid w:val="00D64D81"/>
    <w:rsid w:val="00D64EAD"/>
    <w:rsid w:val="00D64F08"/>
    <w:rsid w:val="00D65089"/>
    <w:rsid w:val="00D651E7"/>
    <w:rsid w:val="00D6556F"/>
    <w:rsid w:val="00D65609"/>
    <w:rsid w:val="00D656AC"/>
    <w:rsid w:val="00D65834"/>
    <w:rsid w:val="00D65CA8"/>
    <w:rsid w:val="00D65FBD"/>
    <w:rsid w:val="00D66552"/>
    <w:rsid w:val="00D6658E"/>
    <w:rsid w:val="00D66683"/>
    <w:rsid w:val="00D66AAE"/>
    <w:rsid w:val="00D66E9E"/>
    <w:rsid w:val="00D67068"/>
    <w:rsid w:val="00D67070"/>
    <w:rsid w:val="00D67134"/>
    <w:rsid w:val="00D67221"/>
    <w:rsid w:val="00D67247"/>
    <w:rsid w:val="00D67315"/>
    <w:rsid w:val="00D67582"/>
    <w:rsid w:val="00D676B2"/>
    <w:rsid w:val="00D67738"/>
    <w:rsid w:val="00D6778E"/>
    <w:rsid w:val="00D67A9E"/>
    <w:rsid w:val="00D67AB8"/>
    <w:rsid w:val="00D67B38"/>
    <w:rsid w:val="00D67D92"/>
    <w:rsid w:val="00D67EFD"/>
    <w:rsid w:val="00D70199"/>
    <w:rsid w:val="00D7028C"/>
    <w:rsid w:val="00D70360"/>
    <w:rsid w:val="00D70453"/>
    <w:rsid w:val="00D70685"/>
    <w:rsid w:val="00D706DB"/>
    <w:rsid w:val="00D70797"/>
    <w:rsid w:val="00D70850"/>
    <w:rsid w:val="00D708E7"/>
    <w:rsid w:val="00D70ADC"/>
    <w:rsid w:val="00D70C55"/>
    <w:rsid w:val="00D70C81"/>
    <w:rsid w:val="00D70CED"/>
    <w:rsid w:val="00D70D34"/>
    <w:rsid w:val="00D70F07"/>
    <w:rsid w:val="00D70F88"/>
    <w:rsid w:val="00D70FC9"/>
    <w:rsid w:val="00D71509"/>
    <w:rsid w:val="00D71756"/>
    <w:rsid w:val="00D7188D"/>
    <w:rsid w:val="00D71A1D"/>
    <w:rsid w:val="00D71D6A"/>
    <w:rsid w:val="00D71D77"/>
    <w:rsid w:val="00D71DB8"/>
    <w:rsid w:val="00D720B8"/>
    <w:rsid w:val="00D720F8"/>
    <w:rsid w:val="00D72128"/>
    <w:rsid w:val="00D72237"/>
    <w:rsid w:val="00D7237B"/>
    <w:rsid w:val="00D72528"/>
    <w:rsid w:val="00D7264F"/>
    <w:rsid w:val="00D7270A"/>
    <w:rsid w:val="00D728B5"/>
    <w:rsid w:val="00D72C29"/>
    <w:rsid w:val="00D72DD6"/>
    <w:rsid w:val="00D72F8E"/>
    <w:rsid w:val="00D72FC6"/>
    <w:rsid w:val="00D7313A"/>
    <w:rsid w:val="00D73181"/>
    <w:rsid w:val="00D732C3"/>
    <w:rsid w:val="00D73305"/>
    <w:rsid w:val="00D73486"/>
    <w:rsid w:val="00D734E2"/>
    <w:rsid w:val="00D73693"/>
    <w:rsid w:val="00D739BE"/>
    <w:rsid w:val="00D73B57"/>
    <w:rsid w:val="00D73E7E"/>
    <w:rsid w:val="00D73E86"/>
    <w:rsid w:val="00D73F48"/>
    <w:rsid w:val="00D74263"/>
    <w:rsid w:val="00D743D5"/>
    <w:rsid w:val="00D744C8"/>
    <w:rsid w:val="00D7459F"/>
    <w:rsid w:val="00D747F0"/>
    <w:rsid w:val="00D74834"/>
    <w:rsid w:val="00D74864"/>
    <w:rsid w:val="00D74A50"/>
    <w:rsid w:val="00D74B01"/>
    <w:rsid w:val="00D74DF1"/>
    <w:rsid w:val="00D752BE"/>
    <w:rsid w:val="00D75535"/>
    <w:rsid w:val="00D75A80"/>
    <w:rsid w:val="00D75DF7"/>
    <w:rsid w:val="00D760B7"/>
    <w:rsid w:val="00D76144"/>
    <w:rsid w:val="00D762CD"/>
    <w:rsid w:val="00D7632B"/>
    <w:rsid w:val="00D76450"/>
    <w:rsid w:val="00D764B7"/>
    <w:rsid w:val="00D764E1"/>
    <w:rsid w:val="00D76711"/>
    <w:rsid w:val="00D7690B"/>
    <w:rsid w:val="00D7690D"/>
    <w:rsid w:val="00D76A0C"/>
    <w:rsid w:val="00D76C06"/>
    <w:rsid w:val="00D76D0A"/>
    <w:rsid w:val="00D772A2"/>
    <w:rsid w:val="00D77685"/>
    <w:rsid w:val="00D77883"/>
    <w:rsid w:val="00D77AAE"/>
    <w:rsid w:val="00D77AC0"/>
    <w:rsid w:val="00D77C51"/>
    <w:rsid w:val="00D77C97"/>
    <w:rsid w:val="00D80076"/>
    <w:rsid w:val="00D80371"/>
    <w:rsid w:val="00D8059B"/>
    <w:rsid w:val="00D8072E"/>
    <w:rsid w:val="00D8079F"/>
    <w:rsid w:val="00D80CEF"/>
    <w:rsid w:val="00D80F92"/>
    <w:rsid w:val="00D815BE"/>
    <w:rsid w:val="00D8168F"/>
    <w:rsid w:val="00D81A2C"/>
    <w:rsid w:val="00D81B4B"/>
    <w:rsid w:val="00D81D25"/>
    <w:rsid w:val="00D81E17"/>
    <w:rsid w:val="00D81F56"/>
    <w:rsid w:val="00D82275"/>
    <w:rsid w:val="00D82306"/>
    <w:rsid w:val="00D82829"/>
    <w:rsid w:val="00D8299B"/>
    <w:rsid w:val="00D82A39"/>
    <w:rsid w:val="00D82AE6"/>
    <w:rsid w:val="00D82B82"/>
    <w:rsid w:val="00D82B93"/>
    <w:rsid w:val="00D82B9B"/>
    <w:rsid w:val="00D82E30"/>
    <w:rsid w:val="00D82E51"/>
    <w:rsid w:val="00D82EA6"/>
    <w:rsid w:val="00D82F31"/>
    <w:rsid w:val="00D82F42"/>
    <w:rsid w:val="00D830CF"/>
    <w:rsid w:val="00D83230"/>
    <w:rsid w:val="00D8327D"/>
    <w:rsid w:val="00D838DF"/>
    <w:rsid w:val="00D83915"/>
    <w:rsid w:val="00D83920"/>
    <w:rsid w:val="00D83B05"/>
    <w:rsid w:val="00D83B1A"/>
    <w:rsid w:val="00D83B79"/>
    <w:rsid w:val="00D83C94"/>
    <w:rsid w:val="00D83D69"/>
    <w:rsid w:val="00D83DBA"/>
    <w:rsid w:val="00D83DBD"/>
    <w:rsid w:val="00D84086"/>
    <w:rsid w:val="00D84550"/>
    <w:rsid w:val="00D846DF"/>
    <w:rsid w:val="00D8488D"/>
    <w:rsid w:val="00D84A13"/>
    <w:rsid w:val="00D84C46"/>
    <w:rsid w:val="00D84ECE"/>
    <w:rsid w:val="00D851E1"/>
    <w:rsid w:val="00D853A6"/>
    <w:rsid w:val="00D856B4"/>
    <w:rsid w:val="00D8587D"/>
    <w:rsid w:val="00D85903"/>
    <w:rsid w:val="00D85ACB"/>
    <w:rsid w:val="00D85B1E"/>
    <w:rsid w:val="00D85C56"/>
    <w:rsid w:val="00D85CF9"/>
    <w:rsid w:val="00D8611C"/>
    <w:rsid w:val="00D862ED"/>
    <w:rsid w:val="00D862F7"/>
    <w:rsid w:val="00D86832"/>
    <w:rsid w:val="00D868FD"/>
    <w:rsid w:val="00D869BC"/>
    <w:rsid w:val="00D86CFB"/>
    <w:rsid w:val="00D86ECB"/>
    <w:rsid w:val="00D87160"/>
    <w:rsid w:val="00D87475"/>
    <w:rsid w:val="00D87797"/>
    <w:rsid w:val="00D877DF"/>
    <w:rsid w:val="00D8780B"/>
    <w:rsid w:val="00D87892"/>
    <w:rsid w:val="00D8789F"/>
    <w:rsid w:val="00D87B83"/>
    <w:rsid w:val="00D87C14"/>
    <w:rsid w:val="00D87C59"/>
    <w:rsid w:val="00D87F3F"/>
    <w:rsid w:val="00D87F74"/>
    <w:rsid w:val="00D90042"/>
    <w:rsid w:val="00D904BE"/>
    <w:rsid w:val="00D909D9"/>
    <w:rsid w:val="00D90A75"/>
    <w:rsid w:val="00D90AA1"/>
    <w:rsid w:val="00D90C34"/>
    <w:rsid w:val="00D90D18"/>
    <w:rsid w:val="00D90E00"/>
    <w:rsid w:val="00D90F7F"/>
    <w:rsid w:val="00D910E7"/>
    <w:rsid w:val="00D9138C"/>
    <w:rsid w:val="00D91412"/>
    <w:rsid w:val="00D91678"/>
    <w:rsid w:val="00D91784"/>
    <w:rsid w:val="00D91817"/>
    <w:rsid w:val="00D91871"/>
    <w:rsid w:val="00D91AC0"/>
    <w:rsid w:val="00D91C72"/>
    <w:rsid w:val="00D91CD1"/>
    <w:rsid w:val="00D92027"/>
    <w:rsid w:val="00D9241C"/>
    <w:rsid w:val="00D926AE"/>
    <w:rsid w:val="00D92EB1"/>
    <w:rsid w:val="00D92FB9"/>
    <w:rsid w:val="00D92FCC"/>
    <w:rsid w:val="00D930CD"/>
    <w:rsid w:val="00D9324C"/>
    <w:rsid w:val="00D932BA"/>
    <w:rsid w:val="00D935D1"/>
    <w:rsid w:val="00D9362C"/>
    <w:rsid w:val="00D9389F"/>
    <w:rsid w:val="00D93A85"/>
    <w:rsid w:val="00D93E07"/>
    <w:rsid w:val="00D9498B"/>
    <w:rsid w:val="00D94BB0"/>
    <w:rsid w:val="00D94EFE"/>
    <w:rsid w:val="00D94FA3"/>
    <w:rsid w:val="00D95515"/>
    <w:rsid w:val="00D958E5"/>
    <w:rsid w:val="00D95978"/>
    <w:rsid w:val="00D95A75"/>
    <w:rsid w:val="00D95B10"/>
    <w:rsid w:val="00D95EBB"/>
    <w:rsid w:val="00D960E2"/>
    <w:rsid w:val="00D9627F"/>
    <w:rsid w:val="00D965DD"/>
    <w:rsid w:val="00D96621"/>
    <w:rsid w:val="00D96774"/>
    <w:rsid w:val="00D967AE"/>
    <w:rsid w:val="00D9680D"/>
    <w:rsid w:val="00D96907"/>
    <w:rsid w:val="00D96941"/>
    <w:rsid w:val="00D969F2"/>
    <w:rsid w:val="00D96B36"/>
    <w:rsid w:val="00D96C6A"/>
    <w:rsid w:val="00D96E76"/>
    <w:rsid w:val="00D96E79"/>
    <w:rsid w:val="00D96E7B"/>
    <w:rsid w:val="00D96FBB"/>
    <w:rsid w:val="00D97133"/>
    <w:rsid w:val="00D97328"/>
    <w:rsid w:val="00D97863"/>
    <w:rsid w:val="00D97A3B"/>
    <w:rsid w:val="00D97BE5"/>
    <w:rsid w:val="00DA033E"/>
    <w:rsid w:val="00DA05D2"/>
    <w:rsid w:val="00DA0C02"/>
    <w:rsid w:val="00DA0D3A"/>
    <w:rsid w:val="00DA0DAE"/>
    <w:rsid w:val="00DA0DEE"/>
    <w:rsid w:val="00DA1409"/>
    <w:rsid w:val="00DA17CB"/>
    <w:rsid w:val="00DA1B23"/>
    <w:rsid w:val="00DA1DD4"/>
    <w:rsid w:val="00DA1E21"/>
    <w:rsid w:val="00DA1E2B"/>
    <w:rsid w:val="00DA1FC6"/>
    <w:rsid w:val="00DA2083"/>
    <w:rsid w:val="00DA229C"/>
    <w:rsid w:val="00DA27F8"/>
    <w:rsid w:val="00DA2DC1"/>
    <w:rsid w:val="00DA2EBF"/>
    <w:rsid w:val="00DA2F1E"/>
    <w:rsid w:val="00DA2FA2"/>
    <w:rsid w:val="00DA2FA4"/>
    <w:rsid w:val="00DA3207"/>
    <w:rsid w:val="00DA344E"/>
    <w:rsid w:val="00DA356E"/>
    <w:rsid w:val="00DA396E"/>
    <w:rsid w:val="00DA3AE3"/>
    <w:rsid w:val="00DA3B05"/>
    <w:rsid w:val="00DA3B49"/>
    <w:rsid w:val="00DA3C88"/>
    <w:rsid w:val="00DA3D53"/>
    <w:rsid w:val="00DA3E39"/>
    <w:rsid w:val="00DA403A"/>
    <w:rsid w:val="00DA4202"/>
    <w:rsid w:val="00DA451D"/>
    <w:rsid w:val="00DA457D"/>
    <w:rsid w:val="00DA4729"/>
    <w:rsid w:val="00DA49B6"/>
    <w:rsid w:val="00DA4A41"/>
    <w:rsid w:val="00DA4BD6"/>
    <w:rsid w:val="00DA4DF7"/>
    <w:rsid w:val="00DA5065"/>
    <w:rsid w:val="00DA5167"/>
    <w:rsid w:val="00DA540D"/>
    <w:rsid w:val="00DA5469"/>
    <w:rsid w:val="00DA5645"/>
    <w:rsid w:val="00DA5689"/>
    <w:rsid w:val="00DA568C"/>
    <w:rsid w:val="00DA570A"/>
    <w:rsid w:val="00DA57A1"/>
    <w:rsid w:val="00DA5AA6"/>
    <w:rsid w:val="00DA5B6C"/>
    <w:rsid w:val="00DA5CD2"/>
    <w:rsid w:val="00DA5CE9"/>
    <w:rsid w:val="00DA6031"/>
    <w:rsid w:val="00DA621B"/>
    <w:rsid w:val="00DA63C2"/>
    <w:rsid w:val="00DA6557"/>
    <w:rsid w:val="00DA65B6"/>
    <w:rsid w:val="00DA6729"/>
    <w:rsid w:val="00DA6A03"/>
    <w:rsid w:val="00DA6AEE"/>
    <w:rsid w:val="00DA6C0C"/>
    <w:rsid w:val="00DA6C19"/>
    <w:rsid w:val="00DA6CFD"/>
    <w:rsid w:val="00DA7008"/>
    <w:rsid w:val="00DA7103"/>
    <w:rsid w:val="00DA7158"/>
    <w:rsid w:val="00DA72FB"/>
    <w:rsid w:val="00DA754B"/>
    <w:rsid w:val="00DA7588"/>
    <w:rsid w:val="00DA782F"/>
    <w:rsid w:val="00DA797C"/>
    <w:rsid w:val="00DA79AC"/>
    <w:rsid w:val="00DA7B2C"/>
    <w:rsid w:val="00DA7B41"/>
    <w:rsid w:val="00DA7CBF"/>
    <w:rsid w:val="00DA7CDE"/>
    <w:rsid w:val="00DA7F07"/>
    <w:rsid w:val="00DA7F1C"/>
    <w:rsid w:val="00DB011E"/>
    <w:rsid w:val="00DB0420"/>
    <w:rsid w:val="00DB0428"/>
    <w:rsid w:val="00DB04BC"/>
    <w:rsid w:val="00DB05FD"/>
    <w:rsid w:val="00DB0755"/>
    <w:rsid w:val="00DB0A8D"/>
    <w:rsid w:val="00DB0B7D"/>
    <w:rsid w:val="00DB0D04"/>
    <w:rsid w:val="00DB122D"/>
    <w:rsid w:val="00DB1489"/>
    <w:rsid w:val="00DB167C"/>
    <w:rsid w:val="00DB16FC"/>
    <w:rsid w:val="00DB170E"/>
    <w:rsid w:val="00DB1A13"/>
    <w:rsid w:val="00DB1BC3"/>
    <w:rsid w:val="00DB1C24"/>
    <w:rsid w:val="00DB1E4A"/>
    <w:rsid w:val="00DB20FD"/>
    <w:rsid w:val="00DB2282"/>
    <w:rsid w:val="00DB2286"/>
    <w:rsid w:val="00DB22E2"/>
    <w:rsid w:val="00DB2358"/>
    <w:rsid w:val="00DB2414"/>
    <w:rsid w:val="00DB2580"/>
    <w:rsid w:val="00DB25A7"/>
    <w:rsid w:val="00DB284D"/>
    <w:rsid w:val="00DB2B5C"/>
    <w:rsid w:val="00DB2BB6"/>
    <w:rsid w:val="00DB2D17"/>
    <w:rsid w:val="00DB2E70"/>
    <w:rsid w:val="00DB3037"/>
    <w:rsid w:val="00DB3108"/>
    <w:rsid w:val="00DB331B"/>
    <w:rsid w:val="00DB34A0"/>
    <w:rsid w:val="00DB357B"/>
    <w:rsid w:val="00DB37AA"/>
    <w:rsid w:val="00DB3900"/>
    <w:rsid w:val="00DB3AD5"/>
    <w:rsid w:val="00DB3CBA"/>
    <w:rsid w:val="00DB4027"/>
    <w:rsid w:val="00DB41BA"/>
    <w:rsid w:val="00DB42EA"/>
    <w:rsid w:val="00DB4332"/>
    <w:rsid w:val="00DB45CD"/>
    <w:rsid w:val="00DB4758"/>
    <w:rsid w:val="00DB499E"/>
    <w:rsid w:val="00DB4CA8"/>
    <w:rsid w:val="00DB4CE2"/>
    <w:rsid w:val="00DB4CEB"/>
    <w:rsid w:val="00DB50AF"/>
    <w:rsid w:val="00DB51CD"/>
    <w:rsid w:val="00DB5234"/>
    <w:rsid w:val="00DB52E7"/>
    <w:rsid w:val="00DB5919"/>
    <w:rsid w:val="00DB5983"/>
    <w:rsid w:val="00DB5998"/>
    <w:rsid w:val="00DB5A2E"/>
    <w:rsid w:val="00DB5BB0"/>
    <w:rsid w:val="00DB5D0E"/>
    <w:rsid w:val="00DB5E48"/>
    <w:rsid w:val="00DB5E83"/>
    <w:rsid w:val="00DB5EF9"/>
    <w:rsid w:val="00DB5F83"/>
    <w:rsid w:val="00DB6251"/>
    <w:rsid w:val="00DB62B3"/>
    <w:rsid w:val="00DB638D"/>
    <w:rsid w:val="00DB6881"/>
    <w:rsid w:val="00DB68E2"/>
    <w:rsid w:val="00DB6BD9"/>
    <w:rsid w:val="00DB6C36"/>
    <w:rsid w:val="00DB6CB9"/>
    <w:rsid w:val="00DB6D2E"/>
    <w:rsid w:val="00DB6E98"/>
    <w:rsid w:val="00DB6EF9"/>
    <w:rsid w:val="00DB6EFE"/>
    <w:rsid w:val="00DB6FF8"/>
    <w:rsid w:val="00DB71FB"/>
    <w:rsid w:val="00DB7412"/>
    <w:rsid w:val="00DB753C"/>
    <w:rsid w:val="00DB7682"/>
    <w:rsid w:val="00DB76AF"/>
    <w:rsid w:val="00DB7C3E"/>
    <w:rsid w:val="00DB7C6C"/>
    <w:rsid w:val="00DC02ED"/>
    <w:rsid w:val="00DC078D"/>
    <w:rsid w:val="00DC08B9"/>
    <w:rsid w:val="00DC0CAE"/>
    <w:rsid w:val="00DC0D8C"/>
    <w:rsid w:val="00DC1173"/>
    <w:rsid w:val="00DC1293"/>
    <w:rsid w:val="00DC192F"/>
    <w:rsid w:val="00DC1AC0"/>
    <w:rsid w:val="00DC1B2F"/>
    <w:rsid w:val="00DC1CAB"/>
    <w:rsid w:val="00DC1DB6"/>
    <w:rsid w:val="00DC1E50"/>
    <w:rsid w:val="00DC2055"/>
    <w:rsid w:val="00DC2175"/>
    <w:rsid w:val="00DC247F"/>
    <w:rsid w:val="00DC289C"/>
    <w:rsid w:val="00DC29FE"/>
    <w:rsid w:val="00DC2A82"/>
    <w:rsid w:val="00DC2B04"/>
    <w:rsid w:val="00DC2E37"/>
    <w:rsid w:val="00DC2E80"/>
    <w:rsid w:val="00DC3059"/>
    <w:rsid w:val="00DC305F"/>
    <w:rsid w:val="00DC30A4"/>
    <w:rsid w:val="00DC3533"/>
    <w:rsid w:val="00DC38AB"/>
    <w:rsid w:val="00DC3BD5"/>
    <w:rsid w:val="00DC3CD8"/>
    <w:rsid w:val="00DC3D28"/>
    <w:rsid w:val="00DC3EB4"/>
    <w:rsid w:val="00DC3F04"/>
    <w:rsid w:val="00DC3F16"/>
    <w:rsid w:val="00DC3FB7"/>
    <w:rsid w:val="00DC400C"/>
    <w:rsid w:val="00DC4221"/>
    <w:rsid w:val="00DC42F3"/>
    <w:rsid w:val="00DC448E"/>
    <w:rsid w:val="00DC46E7"/>
    <w:rsid w:val="00DC47D6"/>
    <w:rsid w:val="00DC47E7"/>
    <w:rsid w:val="00DC4868"/>
    <w:rsid w:val="00DC4C6D"/>
    <w:rsid w:val="00DC4EF6"/>
    <w:rsid w:val="00DC5303"/>
    <w:rsid w:val="00DC535F"/>
    <w:rsid w:val="00DC5622"/>
    <w:rsid w:val="00DC57BE"/>
    <w:rsid w:val="00DC58C1"/>
    <w:rsid w:val="00DC5A41"/>
    <w:rsid w:val="00DC5C13"/>
    <w:rsid w:val="00DC5FB6"/>
    <w:rsid w:val="00DC5FD9"/>
    <w:rsid w:val="00DC60FC"/>
    <w:rsid w:val="00DC6485"/>
    <w:rsid w:val="00DC6937"/>
    <w:rsid w:val="00DC69FC"/>
    <w:rsid w:val="00DC6A19"/>
    <w:rsid w:val="00DC6B44"/>
    <w:rsid w:val="00DC6E7F"/>
    <w:rsid w:val="00DC6E85"/>
    <w:rsid w:val="00DC6F2C"/>
    <w:rsid w:val="00DC6FA4"/>
    <w:rsid w:val="00DC770A"/>
    <w:rsid w:val="00DC770C"/>
    <w:rsid w:val="00DC7726"/>
    <w:rsid w:val="00DC79FD"/>
    <w:rsid w:val="00DD0280"/>
    <w:rsid w:val="00DD0345"/>
    <w:rsid w:val="00DD05AE"/>
    <w:rsid w:val="00DD0870"/>
    <w:rsid w:val="00DD0880"/>
    <w:rsid w:val="00DD09DC"/>
    <w:rsid w:val="00DD0AE0"/>
    <w:rsid w:val="00DD0BE4"/>
    <w:rsid w:val="00DD0BEB"/>
    <w:rsid w:val="00DD0BF3"/>
    <w:rsid w:val="00DD0C5A"/>
    <w:rsid w:val="00DD0C9A"/>
    <w:rsid w:val="00DD0CC3"/>
    <w:rsid w:val="00DD13EA"/>
    <w:rsid w:val="00DD150A"/>
    <w:rsid w:val="00DD162F"/>
    <w:rsid w:val="00DD17A0"/>
    <w:rsid w:val="00DD1857"/>
    <w:rsid w:val="00DD18E6"/>
    <w:rsid w:val="00DD1B2A"/>
    <w:rsid w:val="00DD1E05"/>
    <w:rsid w:val="00DD22DC"/>
    <w:rsid w:val="00DD2422"/>
    <w:rsid w:val="00DD257F"/>
    <w:rsid w:val="00DD2C4A"/>
    <w:rsid w:val="00DD2F93"/>
    <w:rsid w:val="00DD3183"/>
    <w:rsid w:val="00DD3734"/>
    <w:rsid w:val="00DD3823"/>
    <w:rsid w:val="00DD3AC4"/>
    <w:rsid w:val="00DD3BFB"/>
    <w:rsid w:val="00DD457D"/>
    <w:rsid w:val="00DD45F3"/>
    <w:rsid w:val="00DD46DC"/>
    <w:rsid w:val="00DD480D"/>
    <w:rsid w:val="00DD4A64"/>
    <w:rsid w:val="00DD4CD4"/>
    <w:rsid w:val="00DD4CDB"/>
    <w:rsid w:val="00DD4D7E"/>
    <w:rsid w:val="00DD4DFE"/>
    <w:rsid w:val="00DD4FC0"/>
    <w:rsid w:val="00DD5029"/>
    <w:rsid w:val="00DD50F6"/>
    <w:rsid w:val="00DD5321"/>
    <w:rsid w:val="00DD541B"/>
    <w:rsid w:val="00DD562E"/>
    <w:rsid w:val="00DD5716"/>
    <w:rsid w:val="00DD5C83"/>
    <w:rsid w:val="00DD5DB9"/>
    <w:rsid w:val="00DD5E83"/>
    <w:rsid w:val="00DD6014"/>
    <w:rsid w:val="00DD609A"/>
    <w:rsid w:val="00DD617A"/>
    <w:rsid w:val="00DD61BF"/>
    <w:rsid w:val="00DD65AB"/>
    <w:rsid w:val="00DD65CA"/>
    <w:rsid w:val="00DD66E0"/>
    <w:rsid w:val="00DD677D"/>
    <w:rsid w:val="00DD686B"/>
    <w:rsid w:val="00DD6CF6"/>
    <w:rsid w:val="00DD6D9F"/>
    <w:rsid w:val="00DD6E4C"/>
    <w:rsid w:val="00DD71C2"/>
    <w:rsid w:val="00DD7206"/>
    <w:rsid w:val="00DD739C"/>
    <w:rsid w:val="00DD7694"/>
    <w:rsid w:val="00DD793C"/>
    <w:rsid w:val="00DD7BA7"/>
    <w:rsid w:val="00DD7D02"/>
    <w:rsid w:val="00DD7D52"/>
    <w:rsid w:val="00DD7DD6"/>
    <w:rsid w:val="00DD7E50"/>
    <w:rsid w:val="00DD7EC2"/>
    <w:rsid w:val="00DE0036"/>
    <w:rsid w:val="00DE003D"/>
    <w:rsid w:val="00DE019F"/>
    <w:rsid w:val="00DE0332"/>
    <w:rsid w:val="00DE04EC"/>
    <w:rsid w:val="00DE06B9"/>
    <w:rsid w:val="00DE0785"/>
    <w:rsid w:val="00DE07F7"/>
    <w:rsid w:val="00DE08F3"/>
    <w:rsid w:val="00DE094C"/>
    <w:rsid w:val="00DE0F7B"/>
    <w:rsid w:val="00DE0FD0"/>
    <w:rsid w:val="00DE112B"/>
    <w:rsid w:val="00DE1165"/>
    <w:rsid w:val="00DE144F"/>
    <w:rsid w:val="00DE170A"/>
    <w:rsid w:val="00DE1B42"/>
    <w:rsid w:val="00DE1B73"/>
    <w:rsid w:val="00DE20BF"/>
    <w:rsid w:val="00DE2161"/>
    <w:rsid w:val="00DE237D"/>
    <w:rsid w:val="00DE2917"/>
    <w:rsid w:val="00DE29A5"/>
    <w:rsid w:val="00DE302C"/>
    <w:rsid w:val="00DE3117"/>
    <w:rsid w:val="00DE32AF"/>
    <w:rsid w:val="00DE3565"/>
    <w:rsid w:val="00DE367E"/>
    <w:rsid w:val="00DE376D"/>
    <w:rsid w:val="00DE38BE"/>
    <w:rsid w:val="00DE39CA"/>
    <w:rsid w:val="00DE3C7A"/>
    <w:rsid w:val="00DE3F7A"/>
    <w:rsid w:val="00DE41CC"/>
    <w:rsid w:val="00DE421B"/>
    <w:rsid w:val="00DE44E3"/>
    <w:rsid w:val="00DE44F6"/>
    <w:rsid w:val="00DE46AA"/>
    <w:rsid w:val="00DE47F6"/>
    <w:rsid w:val="00DE4B9B"/>
    <w:rsid w:val="00DE4BAF"/>
    <w:rsid w:val="00DE4C42"/>
    <w:rsid w:val="00DE4D80"/>
    <w:rsid w:val="00DE4E3D"/>
    <w:rsid w:val="00DE4F1A"/>
    <w:rsid w:val="00DE504E"/>
    <w:rsid w:val="00DE51D9"/>
    <w:rsid w:val="00DE51EB"/>
    <w:rsid w:val="00DE52AE"/>
    <w:rsid w:val="00DE5343"/>
    <w:rsid w:val="00DE5476"/>
    <w:rsid w:val="00DE54EC"/>
    <w:rsid w:val="00DE5AEB"/>
    <w:rsid w:val="00DE5B4E"/>
    <w:rsid w:val="00DE5E0A"/>
    <w:rsid w:val="00DE5EA2"/>
    <w:rsid w:val="00DE5F09"/>
    <w:rsid w:val="00DE5FEF"/>
    <w:rsid w:val="00DE60FA"/>
    <w:rsid w:val="00DE60FD"/>
    <w:rsid w:val="00DE6167"/>
    <w:rsid w:val="00DE639B"/>
    <w:rsid w:val="00DE63A6"/>
    <w:rsid w:val="00DE653C"/>
    <w:rsid w:val="00DE6A58"/>
    <w:rsid w:val="00DE6BAB"/>
    <w:rsid w:val="00DE6E97"/>
    <w:rsid w:val="00DE7202"/>
    <w:rsid w:val="00DE79B6"/>
    <w:rsid w:val="00DE7AD2"/>
    <w:rsid w:val="00DE7BE6"/>
    <w:rsid w:val="00DE7D2B"/>
    <w:rsid w:val="00DE7E38"/>
    <w:rsid w:val="00DE7F37"/>
    <w:rsid w:val="00DF004C"/>
    <w:rsid w:val="00DF00BE"/>
    <w:rsid w:val="00DF010E"/>
    <w:rsid w:val="00DF0142"/>
    <w:rsid w:val="00DF026C"/>
    <w:rsid w:val="00DF027E"/>
    <w:rsid w:val="00DF033D"/>
    <w:rsid w:val="00DF0B53"/>
    <w:rsid w:val="00DF0FDC"/>
    <w:rsid w:val="00DF10CD"/>
    <w:rsid w:val="00DF1404"/>
    <w:rsid w:val="00DF143D"/>
    <w:rsid w:val="00DF1468"/>
    <w:rsid w:val="00DF1942"/>
    <w:rsid w:val="00DF198D"/>
    <w:rsid w:val="00DF1A39"/>
    <w:rsid w:val="00DF1AB9"/>
    <w:rsid w:val="00DF1B9B"/>
    <w:rsid w:val="00DF1BE2"/>
    <w:rsid w:val="00DF1C4F"/>
    <w:rsid w:val="00DF1EE9"/>
    <w:rsid w:val="00DF1F93"/>
    <w:rsid w:val="00DF23A3"/>
    <w:rsid w:val="00DF2952"/>
    <w:rsid w:val="00DF2A25"/>
    <w:rsid w:val="00DF2C2E"/>
    <w:rsid w:val="00DF2CF3"/>
    <w:rsid w:val="00DF30E1"/>
    <w:rsid w:val="00DF3271"/>
    <w:rsid w:val="00DF3396"/>
    <w:rsid w:val="00DF3905"/>
    <w:rsid w:val="00DF3B89"/>
    <w:rsid w:val="00DF4011"/>
    <w:rsid w:val="00DF40D2"/>
    <w:rsid w:val="00DF416F"/>
    <w:rsid w:val="00DF43DB"/>
    <w:rsid w:val="00DF4539"/>
    <w:rsid w:val="00DF46E9"/>
    <w:rsid w:val="00DF482A"/>
    <w:rsid w:val="00DF4B29"/>
    <w:rsid w:val="00DF4C9A"/>
    <w:rsid w:val="00DF4FC2"/>
    <w:rsid w:val="00DF50AE"/>
    <w:rsid w:val="00DF524F"/>
    <w:rsid w:val="00DF525D"/>
    <w:rsid w:val="00DF52BB"/>
    <w:rsid w:val="00DF55C8"/>
    <w:rsid w:val="00DF573B"/>
    <w:rsid w:val="00DF5837"/>
    <w:rsid w:val="00DF58F5"/>
    <w:rsid w:val="00DF59A5"/>
    <w:rsid w:val="00DF5CB7"/>
    <w:rsid w:val="00DF5CE4"/>
    <w:rsid w:val="00DF5E2F"/>
    <w:rsid w:val="00DF5E96"/>
    <w:rsid w:val="00DF5F78"/>
    <w:rsid w:val="00DF6070"/>
    <w:rsid w:val="00DF6110"/>
    <w:rsid w:val="00DF6274"/>
    <w:rsid w:val="00DF6659"/>
    <w:rsid w:val="00DF66A2"/>
    <w:rsid w:val="00DF6738"/>
    <w:rsid w:val="00DF6A84"/>
    <w:rsid w:val="00DF6F52"/>
    <w:rsid w:val="00DF73F7"/>
    <w:rsid w:val="00DF7487"/>
    <w:rsid w:val="00DF7555"/>
    <w:rsid w:val="00DF7793"/>
    <w:rsid w:val="00DF784C"/>
    <w:rsid w:val="00DF7AD6"/>
    <w:rsid w:val="00DF7CA0"/>
    <w:rsid w:val="00DF7DA6"/>
    <w:rsid w:val="00DF7F01"/>
    <w:rsid w:val="00DF7F4F"/>
    <w:rsid w:val="00DF7F86"/>
    <w:rsid w:val="00E00166"/>
    <w:rsid w:val="00E005BA"/>
    <w:rsid w:val="00E006D2"/>
    <w:rsid w:val="00E008C5"/>
    <w:rsid w:val="00E009B0"/>
    <w:rsid w:val="00E00B1A"/>
    <w:rsid w:val="00E00D6F"/>
    <w:rsid w:val="00E01046"/>
    <w:rsid w:val="00E01250"/>
    <w:rsid w:val="00E01264"/>
    <w:rsid w:val="00E0126A"/>
    <w:rsid w:val="00E016AB"/>
    <w:rsid w:val="00E01815"/>
    <w:rsid w:val="00E018D7"/>
    <w:rsid w:val="00E01C3E"/>
    <w:rsid w:val="00E01DC0"/>
    <w:rsid w:val="00E01DDF"/>
    <w:rsid w:val="00E020CD"/>
    <w:rsid w:val="00E020FA"/>
    <w:rsid w:val="00E02147"/>
    <w:rsid w:val="00E02279"/>
    <w:rsid w:val="00E02320"/>
    <w:rsid w:val="00E02423"/>
    <w:rsid w:val="00E025CE"/>
    <w:rsid w:val="00E0267F"/>
    <w:rsid w:val="00E02693"/>
    <w:rsid w:val="00E02820"/>
    <w:rsid w:val="00E02A64"/>
    <w:rsid w:val="00E02C90"/>
    <w:rsid w:val="00E02DC8"/>
    <w:rsid w:val="00E02F33"/>
    <w:rsid w:val="00E0314C"/>
    <w:rsid w:val="00E031ED"/>
    <w:rsid w:val="00E03374"/>
    <w:rsid w:val="00E033E7"/>
    <w:rsid w:val="00E039EE"/>
    <w:rsid w:val="00E03B55"/>
    <w:rsid w:val="00E03BFC"/>
    <w:rsid w:val="00E03E10"/>
    <w:rsid w:val="00E03FEF"/>
    <w:rsid w:val="00E04053"/>
    <w:rsid w:val="00E04142"/>
    <w:rsid w:val="00E04405"/>
    <w:rsid w:val="00E044A9"/>
    <w:rsid w:val="00E0453F"/>
    <w:rsid w:val="00E0460B"/>
    <w:rsid w:val="00E0464A"/>
    <w:rsid w:val="00E046DC"/>
    <w:rsid w:val="00E04741"/>
    <w:rsid w:val="00E04897"/>
    <w:rsid w:val="00E04B06"/>
    <w:rsid w:val="00E04B4E"/>
    <w:rsid w:val="00E04C9D"/>
    <w:rsid w:val="00E04DAE"/>
    <w:rsid w:val="00E04E6A"/>
    <w:rsid w:val="00E04F37"/>
    <w:rsid w:val="00E04F5D"/>
    <w:rsid w:val="00E04FE9"/>
    <w:rsid w:val="00E05391"/>
    <w:rsid w:val="00E05590"/>
    <w:rsid w:val="00E056FD"/>
    <w:rsid w:val="00E05A1F"/>
    <w:rsid w:val="00E05AA8"/>
    <w:rsid w:val="00E06196"/>
    <w:rsid w:val="00E0626F"/>
    <w:rsid w:val="00E063C9"/>
    <w:rsid w:val="00E0642B"/>
    <w:rsid w:val="00E06535"/>
    <w:rsid w:val="00E066F5"/>
    <w:rsid w:val="00E06802"/>
    <w:rsid w:val="00E06AB2"/>
    <w:rsid w:val="00E06FD5"/>
    <w:rsid w:val="00E07157"/>
    <w:rsid w:val="00E071D5"/>
    <w:rsid w:val="00E07421"/>
    <w:rsid w:val="00E07443"/>
    <w:rsid w:val="00E07A14"/>
    <w:rsid w:val="00E07A54"/>
    <w:rsid w:val="00E07DD2"/>
    <w:rsid w:val="00E1012A"/>
    <w:rsid w:val="00E102DE"/>
    <w:rsid w:val="00E103AB"/>
    <w:rsid w:val="00E105CD"/>
    <w:rsid w:val="00E10608"/>
    <w:rsid w:val="00E107BC"/>
    <w:rsid w:val="00E10802"/>
    <w:rsid w:val="00E1098E"/>
    <w:rsid w:val="00E10F37"/>
    <w:rsid w:val="00E11089"/>
    <w:rsid w:val="00E1108C"/>
    <w:rsid w:val="00E11154"/>
    <w:rsid w:val="00E1118A"/>
    <w:rsid w:val="00E114C9"/>
    <w:rsid w:val="00E1186D"/>
    <w:rsid w:val="00E118EE"/>
    <w:rsid w:val="00E11C4E"/>
    <w:rsid w:val="00E11F75"/>
    <w:rsid w:val="00E11F81"/>
    <w:rsid w:val="00E12388"/>
    <w:rsid w:val="00E1245E"/>
    <w:rsid w:val="00E12504"/>
    <w:rsid w:val="00E12749"/>
    <w:rsid w:val="00E1277B"/>
    <w:rsid w:val="00E12841"/>
    <w:rsid w:val="00E12985"/>
    <w:rsid w:val="00E12A54"/>
    <w:rsid w:val="00E12C09"/>
    <w:rsid w:val="00E12C1B"/>
    <w:rsid w:val="00E12C90"/>
    <w:rsid w:val="00E12E30"/>
    <w:rsid w:val="00E12E7F"/>
    <w:rsid w:val="00E12EEF"/>
    <w:rsid w:val="00E13138"/>
    <w:rsid w:val="00E133A6"/>
    <w:rsid w:val="00E133C1"/>
    <w:rsid w:val="00E133E2"/>
    <w:rsid w:val="00E135C5"/>
    <w:rsid w:val="00E13883"/>
    <w:rsid w:val="00E1393E"/>
    <w:rsid w:val="00E139AA"/>
    <w:rsid w:val="00E13A6A"/>
    <w:rsid w:val="00E13B48"/>
    <w:rsid w:val="00E13C2D"/>
    <w:rsid w:val="00E13D5A"/>
    <w:rsid w:val="00E13F52"/>
    <w:rsid w:val="00E14092"/>
    <w:rsid w:val="00E141AA"/>
    <w:rsid w:val="00E14268"/>
    <w:rsid w:val="00E14400"/>
    <w:rsid w:val="00E14884"/>
    <w:rsid w:val="00E14936"/>
    <w:rsid w:val="00E14995"/>
    <w:rsid w:val="00E14C95"/>
    <w:rsid w:val="00E14CD6"/>
    <w:rsid w:val="00E14EC2"/>
    <w:rsid w:val="00E14F19"/>
    <w:rsid w:val="00E14F53"/>
    <w:rsid w:val="00E15011"/>
    <w:rsid w:val="00E150B0"/>
    <w:rsid w:val="00E152B7"/>
    <w:rsid w:val="00E1532B"/>
    <w:rsid w:val="00E15585"/>
    <w:rsid w:val="00E15738"/>
    <w:rsid w:val="00E158BE"/>
    <w:rsid w:val="00E15E07"/>
    <w:rsid w:val="00E15F5F"/>
    <w:rsid w:val="00E15FD7"/>
    <w:rsid w:val="00E160D9"/>
    <w:rsid w:val="00E1646A"/>
    <w:rsid w:val="00E165EB"/>
    <w:rsid w:val="00E168B9"/>
    <w:rsid w:val="00E16907"/>
    <w:rsid w:val="00E16A1D"/>
    <w:rsid w:val="00E16AA6"/>
    <w:rsid w:val="00E16AD9"/>
    <w:rsid w:val="00E16DB3"/>
    <w:rsid w:val="00E16DDB"/>
    <w:rsid w:val="00E17152"/>
    <w:rsid w:val="00E172A5"/>
    <w:rsid w:val="00E173B1"/>
    <w:rsid w:val="00E175DC"/>
    <w:rsid w:val="00E1775D"/>
    <w:rsid w:val="00E17839"/>
    <w:rsid w:val="00E17844"/>
    <w:rsid w:val="00E17964"/>
    <w:rsid w:val="00E1799C"/>
    <w:rsid w:val="00E17A63"/>
    <w:rsid w:val="00E17A97"/>
    <w:rsid w:val="00E17AB2"/>
    <w:rsid w:val="00E17CCF"/>
    <w:rsid w:val="00E17DAA"/>
    <w:rsid w:val="00E17FD5"/>
    <w:rsid w:val="00E20163"/>
    <w:rsid w:val="00E2018C"/>
    <w:rsid w:val="00E201BE"/>
    <w:rsid w:val="00E2039C"/>
    <w:rsid w:val="00E2058D"/>
    <w:rsid w:val="00E20607"/>
    <w:rsid w:val="00E207E1"/>
    <w:rsid w:val="00E20940"/>
    <w:rsid w:val="00E20A5C"/>
    <w:rsid w:val="00E20C31"/>
    <w:rsid w:val="00E20EA5"/>
    <w:rsid w:val="00E20FA6"/>
    <w:rsid w:val="00E21066"/>
    <w:rsid w:val="00E211C0"/>
    <w:rsid w:val="00E21217"/>
    <w:rsid w:val="00E2125E"/>
    <w:rsid w:val="00E21311"/>
    <w:rsid w:val="00E215A3"/>
    <w:rsid w:val="00E2163B"/>
    <w:rsid w:val="00E21A01"/>
    <w:rsid w:val="00E21A1F"/>
    <w:rsid w:val="00E21B31"/>
    <w:rsid w:val="00E21F75"/>
    <w:rsid w:val="00E22367"/>
    <w:rsid w:val="00E223C9"/>
    <w:rsid w:val="00E22726"/>
    <w:rsid w:val="00E22977"/>
    <w:rsid w:val="00E22A9A"/>
    <w:rsid w:val="00E22B0E"/>
    <w:rsid w:val="00E22D87"/>
    <w:rsid w:val="00E22FC2"/>
    <w:rsid w:val="00E23084"/>
    <w:rsid w:val="00E23736"/>
    <w:rsid w:val="00E237A7"/>
    <w:rsid w:val="00E23C6B"/>
    <w:rsid w:val="00E23EC3"/>
    <w:rsid w:val="00E241BD"/>
    <w:rsid w:val="00E242A6"/>
    <w:rsid w:val="00E2441A"/>
    <w:rsid w:val="00E244DD"/>
    <w:rsid w:val="00E245BB"/>
    <w:rsid w:val="00E24B11"/>
    <w:rsid w:val="00E24DA2"/>
    <w:rsid w:val="00E24F0C"/>
    <w:rsid w:val="00E251A1"/>
    <w:rsid w:val="00E251A5"/>
    <w:rsid w:val="00E253DE"/>
    <w:rsid w:val="00E255FA"/>
    <w:rsid w:val="00E25711"/>
    <w:rsid w:val="00E25922"/>
    <w:rsid w:val="00E25A9D"/>
    <w:rsid w:val="00E25D1C"/>
    <w:rsid w:val="00E25D2E"/>
    <w:rsid w:val="00E25D4B"/>
    <w:rsid w:val="00E25DDE"/>
    <w:rsid w:val="00E25F08"/>
    <w:rsid w:val="00E26366"/>
    <w:rsid w:val="00E26483"/>
    <w:rsid w:val="00E26560"/>
    <w:rsid w:val="00E26597"/>
    <w:rsid w:val="00E265FE"/>
    <w:rsid w:val="00E26BDF"/>
    <w:rsid w:val="00E26C8C"/>
    <w:rsid w:val="00E26EFB"/>
    <w:rsid w:val="00E27251"/>
    <w:rsid w:val="00E27444"/>
    <w:rsid w:val="00E27700"/>
    <w:rsid w:val="00E2793E"/>
    <w:rsid w:val="00E27BA5"/>
    <w:rsid w:val="00E27CB1"/>
    <w:rsid w:val="00E27D07"/>
    <w:rsid w:val="00E30138"/>
    <w:rsid w:val="00E304AD"/>
    <w:rsid w:val="00E306AB"/>
    <w:rsid w:val="00E30748"/>
    <w:rsid w:val="00E308E4"/>
    <w:rsid w:val="00E30934"/>
    <w:rsid w:val="00E30A3C"/>
    <w:rsid w:val="00E30B75"/>
    <w:rsid w:val="00E30E6B"/>
    <w:rsid w:val="00E31317"/>
    <w:rsid w:val="00E314DB"/>
    <w:rsid w:val="00E3170D"/>
    <w:rsid w:val="00E31A3F"/>
    <w:rsid w:val="00E31C9D"/>
    <w:rsid w:val="00E32304"/>
    <w:rsid w:val="00E323E8"/>
    <w:rsid w:val="00E3244A"/>
    <w:rsid w:val="00E32515"/>
    <w:rsid w:val="00E32620"/>
    <w:rsid w:val="00E32C7A"/>
    <w:rsid w:val="00E32FF4"/>
    <w:rsid w:val="00E3303D"/>
    <w:rsid w:val="00E331D4"/>
    <w:rsid w:val="00E331D7"/>
    <w:rsid w:val="00E33220"/>
    <w:rsid w:val="00E332ED"/>
    <w:rsid w:val="00E33999"/>
    <w:rsid w:val="00E339FA"/>
    <w:rsid w:val="00E33D7C"/>
    <w:rsid w:val="00E33EF1"/>
    <w:rsid w:val="00E33F65"/>
    <w:rsid w:val="00E34138"/>
    <w:rsid w:val="00E341F9"/>
    <w:rsid w:val="00E3441C"/>
    <w:rsid w:val="00E3441E"/>
    <w:rsid w:val="00E34775"/>
    <w:rsid w:val="00E34A1F"/>
    <w:rsid w:val="00E34D81"/>
    <w:rsid w:val="00E350E1"/>
    <w:rsid w:val="00E351E6"/>
    <w:rsid w:val="00E353DD"/>
    <w:rsid w:val="00E354D7"/>
    <w:rsid w:val="00E3555E"/>
    <w:rsid w:val="00E35FE1"/>
    <w:rsid w:val="00E36070"/>
    <w:rsid w:val="00E36381"/>
    <w:rsid w:val="00E3677E"/>
    <w:rsid w:val="00E36A4D"/>
    <w:rsid w:val="00E36C0C"/>
    <w:rsid w:val="00E36C46"/>
    <w:rsid w:val="00E36D30"/>
    <w:rsid w:val="00E36DCD"/>
    <w:rsid w:val="00E36F9C"/>
    <w:rsid w:val="00E3727B"/>
    <w:rsid w:val="00E373D8"/>
    <w:rsid w:val="00E37568"/>
    <w:rsid w:val="00E37626"/>
    <w:rsid w:val="00E37629"/>
    <w:rsid w:val="00E37696"/>
    <w:rsid w:val="00E37707"/>
    <w:rsid w:val="00E37B96"/>
    <w:rsid w:val="00E37CFA"/>
    <w:rsid w:val="00E4027A"/>
    <w:rsid w:val="00E404D5"/>
    <w:rsid w:val="00E40919"/>
    <w:rsid w:val="00E40ACF"/>
    <w:rsid w:val="00E40BF2"/>
    <w:rsid w:val="00E40F69"/>
    <w:rsid w:val="00E412C0"/>
    <w:rsid w:val="00E41382"/>
    <w:rsid w:val="00E41399"/>
    <w:rsid w:val="00E4162F"/>
    <w:rsid w:val="00E41693"/>
    <w:rsid w:val="00E417B7"/>
    <w:rsid w:val="00E41BBC"/>
    <w:rsid w:val="00E41CC4"/>
    <w:rsid w:val="00E41EAA"/>
    <w:rsid w:val="00E420FD"/>
    <w:rsid w:val="00E421FA"/>
    <w:rsid w:val="00E42270"/>
    <w:rsid w:val="00E42281"/>
    <w:rsid w:val="00E42331"/>
    <w:rsid w:val="00E42432"/>
    <w:rsid w:val="00E42751"/>
    <w:rsid w:val="00E427E7"/>
    <w:rsid w:val="00E42839"/>
    <w:rsid w:val="00E42955"/>
    <w:rsid w:val="00E42B7A"/>
    <w:rsid w:val="00E42B89"/>
    <w:rsid w:val="00E42CF2"/>
    <w:rsid w:val="00E42DE0"/>
    <w:rsid w:val="00E42F6C"/>
    <w:rsid w:val="00E43015"/>
    <w:rsid w:val="00E4318C"/>
    <w:rsid w:val="00E435D4"/>
    <w:rsid w:val="00E43702"/>
    <w:rsid w:val="00E438EC"/>
    <w:rsid w:val="00E43FF6"/>
    <w:rsid w:val="00E44061"/>
    <w:rsid w:val="00E441FE"/>
    <w:rsid w:val="00E44404"/>
    <w:rsid w:val="00E447FA"/>
    <w:rsid w:val="00E4480B"/>
    <w:rsid w:val="00E44984"/>
    <w:rsid w:val="00E44C5F"/>
    <w:rsid w:val="00E44C6A"/>
    <w:rsid w:val="00E44D1B"/>
    <w:rsid w:val="00E44F04"/>
    <w:rsid w:val="00E451DF"/>
    <w:rsid w:val="00E455D7"/>
    <w:rsid w:val="00E45738"/>
    <w:rsid w:val="00E457F5"/>
    <w:rsid w:val="00E459BB"/>
    <w:rsid w:val="00E45AC0"/>
    <w:rsid w:val="00E45C50"/>
    <w:rsid w:val="00E45CB7"/>
    <w:rsid w:val="00E45DBF"/>
    <w:rsid w:val="00E45F60"/>
    <w:rsid w:val="00E46136"/>
    <w:rsid w:val="00E46599"/>
    <w:rsid w:val="00E4671D"/>
    <w:rsid w:val="00E46818"/>
    <w:rsid w:val="00E46BD4"/>
    <w:rsid w:val="00E46C85"/>
    <w:rsid w:val="00E46E1F"/>
    <w:rsid w:val="00E47162"/>
    <w:rsid w:val="00E4727B"/>
    <w:rsid w:val="00E477AF"/>
    <w:rsid w:val="00E47824"/>
    <w:rsid w:val="00E4793C"/>
    <w:rsid w:val="00E47A09"/>
    <w:rsid w:val="00E47B1C"/>
    <w:rsid w:val="00E47CCE"/>
    <w:rsid w:val="00E47D07"/>
    <w:rsid w:val="00E47EBB"/>
    <w:rsid w:val="00E502DA"/>
    <w:rsid w:val="00E506C9"/>
    <w:rsid w:val="00E50984"/>
    <w:rsid w:val="00E50D42"/>
    <w:rsid w:val="00E51058"/>
    <w:rsid w:val="00E510B1"/>
    <w:rsid w:val="00E511F5"/>
    <w:rsid w:val="00E513DF"/>
    <w:rsid w:val="00E51853"/>
    <w:rsid w:val="00E5192C"/>
    <w:rsid w:val="00E51EB3"/>
    <w:rsid w:val="00E51FE6"/>
    <w:rsid w:val="00E520C5"/>
    <w:rsid w:val="00E522A4"/>
    <w:rsid w:val="00E522B8"/>
    <w:rsid w:val="00E5239C"/>
    <w:rsid w:val="00E52470"/>
    <w:rsid w:val="00E52506"/>
    <w:rsid w:val="00E52719"/>
    <w:rsid w:val="00E52C2C"/>
    <w:rsid w:val="00E52C50"/>
    <w:rsid w:val="00E52D5E"/>
    <w:rsid w:val="00E52DF8"/>
    <w:rsid w:val="00E53566"/>
    <w:rsid w:val="00E5356E"/>
    <w:rsid w:val="00E53936"/>
    <w:rsid w:val="00E53962"/>
    <w:rsid w:val="00E53AF0"/>
    <w:rsid w:val="00E53CBD"/>
    <w:rsid w:val="00E53DA8"/>
    <w:rsid w:val="00E53EF4"/>
    <w:rsid w:val="00E5402C"/>
    <w:rsid w:val="00E54281"/>
    <w:rsid w:val="00E5466C"/>
    <w:rsid w:val="00E54778"/>
    <w:rsid w:val="00E547B7"/>
    <w:rsid w:val="00E548B3"/>
    <w:rsid w:val="00E54A68"/>
    <w:rsid w:val="00E54E87"/>
    <w:rsid w:val="00E54F46"/>
    <w:rsid w:val="00E54F90"/>
    <w:rsid w:val="00E551F3"/>
    <w:rsid w:val="00E555CC"/>
    <w:rsid w:val="00E55829"/>
    <w:rsid w:val="00E55949"/>
    <w:rsid w:val="00E55A5E"/>
    <w:rsid w:val="00E55B6C"/>
    <w:rsid w:val="00E55BDA"/>
    <w:rsid w:val="00E55FA8"/>
    <w:rsid w:val="00E56054"/>
    <w:rsid w:val="00E56253"/>
    <w:rsid w:val="00E56304"/>
    <w:rsid w:val="00E5681F"/>
    <w:rsid w:val="00E5696A"/>
    <w:rsid w:val="00E569A3"/>
    <w:rsid w:val="00E56A30"/>
    <w:rsid w:val="00E56F92"/>
    <w:rsid w:val="00E5715D"/>
    <w:rsid w:val="00E57175"/>
    <w:rsid w:val="00E57290"/>
    <w:rsid w:val="00E573FE"/>
    <w:rsid w:val="00E5762D"/>
    <w:rsid w:val="00E57680"/>
    <w:rsid w:val="00E578FB"/>
    <w:rsid w:val="00E5797F"/>
    <w:rsid w:val="00E57C01"/>
    <w:rsid w:val="00E57DB2"/>
    <w:rsid w:val="00E57DD1"/>
    <w:rsid w:val="00E57E01"/>
    <w:rsid w:val="00E6012C"/>
    <w:rsid w:val="00E60167"/>
    <w:rsid w:val="00E6017B"/>
    <w:rsid w:val="00E6041D"/>
    <w:rsid w:val="00E6067B"/>
    <w:rsid w:val="00E60926"/>
    <w:rsid w:val="00E6099F"/>
    <w:rsid w:val="00E60A34"/>
    <w:rsid w:val="00E60AD7"/>
    <w:rsid w:val="00E6103B"/>
    <w:rsid w:val="00E61062"/>
    <w:rsid w:val="00E610DD"/>
    <w:rsid w:val="00E61409"/>
    <w:rsid w:val="00E6155E"/>
    <w:rsid w:val="00E61900"/>
    <w:rsid w:val="00E61D66"/>
    <w:rsid w:val="00E61FD6"/>
    <w:rsid w:val="00E620CA"/>
    <w:rsid w:val="00E62457"/>
    <w:rsid w:val="00E625BB"/>
    <w:rsid w:val="00E62795"/>
    <w:rsid w:val="00E62893"/>
    <w:rsid w:val="00E62D0A"/>
    <w:rsid w:val="00E62D82"/>
    <w:rsid w:val="00E62EA9"/>
    <w:rsid w:val="00E63058"/>
    <w:rsid w:val="00E632D6"/>
    <w:rsid w:val="00E63344"/>
    <w:rsid w:val="00E63350"/>
    <w:rsid w:val="00E63546"/>
    <w:rsid w:val="00E635CE"/>
    <w:rsid w:val="00E63B34"/>
    <w:rsid w:val="00E63D55"/>
    <w:rsid w:val="00E63ECD"/>
    <w:rsid w:val="00E641C1"/>
    <w:rsid w:val="00E64250"/>
    <w:rsid w:val="00E64534"/>
    <w:rsid w:val="00E647C2"/>
    <w:rsid w:val="00E647C4"/>
    <w:rsid w:val="00E6494D"/>
    <w:rsid w:val="00E64B11"/>
    <w:rsid w:val="00E64C3C"/>
    <w:rsid w:val="00E64D2E"/>
    <w:rsid w:val="00E64EDC"/>
    <w:rsid w:val="00E65024"/>
    <w:rsid w:val="00E6503C"/>
    <w:rsid w:val="00E65098"/>
    <w:rsid w:val="00E65165"/>
    <w:rsid w:val="00E6537D"/>
    <w:rsid w:val="00E65B35"/>
    <w:rsid w:val="00E65B6D"/>
    <w:rsid w:val="00E65C15"/>
    <w:rsid w:val="00E65DB5"/>
    <w:rsid w:val="00E65ED0"/>
    <w:rsid w:val="00E65FC4"/>
    <w:rsid w:val="00E6619A"/>
    <w:rsid w:val="00E661DE"/>
    <w:rsid w:val="00E661F7"/>
    <w:rsid w:val="00E6643F"/>
    <w:rsid w:val="00E66470"/>
    <w:rsid w:val="00E664DF"/>
    <w:rsid w:val="00E66544"/>
    <w:rsid w:val="00E666CF"/>
    <w:rsid w:val="00E66769"/>
    <w:rsid w:val="00E66939"/>
    <w:rsid w:val="00E66E67"/>
    <w:rsid w:val="00E66E92"/>
    <w:rsid w:val="00E6735E"/>
    <w:rsid w:val="00E6738B"/>
    <w:rsid w:val="00E67699"/>
    <w:rsid w:val="00E67799"/>
    <w:rsid w:val="00E6792B"/>
    <w:rsid w:val="00E67A7D"/>
    <w:rsid w:val="00E67CB3"/>
    <w:rsid w:val="00E67D5F"/>
    <w:rsid w:val="00E67DD0"/>
    <w:rsid w:val="00E67DF3"/>
    <w:rsid w:val="00E67DF8"/>
    <w:rsid w:val="00E67DFE"/>
    <w:rsid w:val="00E67EDB"/>
    <w:rsid w:val="00E70123"/>
    <w:rsid w:val="00E7038E"/>
    <w:rsid w:val="00E70B4F"/>
    <w:rsid w:val="00E70B60"/>
    <w:rsid w:val="00E710CD"/>
    <w:rsid w:val="00E711E3"/>
    <w:rsid w:val="00E71332"/>
    <w:rsid w:val="00E714D5"/>
    <w:rsid w:val="00E714E8"/>
    <w:rsid w:val="00E71511"/>
    <w:rsid w:val="00E715CC"/>
    <w:rsid w:val="00E71664"/>
    <w:rsid w:val="00E717D6"/>
    <w:rsid w:val="00E71A75"/>
    <w:rsid w:val="00E71BF1"/>
    <w:rsid w:val="00E71D33"/>
    <w:rsid w:val="00E71D87"/>
    <w:rsid w:val="00E71F67"/>
    <w:rsid w:val="00E71F6C"/>
    <w:rsid w:val="00E71FA9"/>
    <w:rsid w:val="00E721B8"/>
    <w:rsid w:val="00E72259"/>
    <w:rsid w:val="00E72434"/>
    <w:rsid w:val="00E729F1"/>
    <w:rsid w:val="00E72A0A"/>
    <w:rsid w:val="00E72AEB"/>
    <w:rsid w:val="00E72B33"/>
    <w:rsid w:val="00E72D5B"/>
    <w:rsid w:val="00E72E36"/>
    <w:rsid w:val="00E7346F"/>
    <w:rsid w:val="00E7359B"/>
    <w:rsid w:val="00E736A4"/>
    <w:rsid w:val="00E737BA"/>
    <w:rsid w:val="00E738D6"/>
    <w:rsid w:val="00E73AE4"/>
    <w:rsid w:val="00E73B15"/>
    <w:rsid w:val="00E73C6F"/>
    <w:rsid w:val="00E73D69"/>
    <w:rsid w:val="00E74111"/>
    <w:rsid w:val="00E743A6"/>
    <w:rsid w:val="00E74696"/>
    <w:rsid w:val="00E746C9"/>
    <w:rsid w:val="00E7483B"/>
    <w:rsid w:val="00E7484A"/>
    <w:rsid w:val="00E74A1B"/>
    <w:rsid w:val="00E74A1C"/>
    <w:rsid w:val="00E74B0F"/>
    <w:rsid w:val="00E74B22"/>
    <w:rsid w:val="00E74C86"/>
    <w:rsid w:val="00E75086"/>
    <w:rsid w:val="00E7508F"/>
    <w:rsid w:val="00E751DD"/>
    <w:rsid w:val="00E75315"/>
    <w:rsid w:val="00E753FB"/>
    <w:rsid w:val="00E758CB"/>
    <w:rsid w:val="00E75A21"/>
    <w:rsid w:val="00E75A7F"/>
    <w:rsid w:val="00E761AD"/>
    <w:rsid w:val="00E7642C"/>
    <w:rsid w:val="00E765EE"/>
    <w:rsid w:val="00E7666D"/>
    <w:rsid w:val="00E7685B"/>
    <w:rsid w:val="00E7694A"/>
    <w:rsid w:val="00E76A20"/>
    <w:rsid w:val="00E76BFC"/>
    <w:rsid w:val="00E76C67"/>
    <w:rsid w:val="00E77205"/>
    <w:rsid w:val="00E773B9"/>
    <w:rsid w:val="00E77ADA"/>
    <w:rsid w:val="00E77C74"/>
    <w:rsid w:val="00E77D35"/>
    <w:rsid w:val="00E801A6"/>
    <w:rsid w:val="00E80233"/>
    <w:rsid w:val="00E802AA"/>
    <w:rsid w:val="00E802FC"/>
    <w:rsid w:val="00E80307"/>
    <w:rsid w:val="00E80507"/>
    <w:rsid w:val="00E8059B"/>
    <w:rsid w:val="00E80A3B"/>
    <w:rsid w:val="00E80CD2"/>
    <w:rsid w:val="00E80EB0"/>
    <w:rsid w:val="00E80F23"/>
    <w:rsid w:val="00E81152"/>
    <w:rsid w:val="00E8122B"/>
    <w:rsid w:val="00E8130A"/>
    <w:rsid w:val="00E8175B"/>
    <w:rsid w:val="00E8188E"/>
    <w:rsid w:val="00E81C14"/>
    <w:rsid w:val="00E81D67"/>
    <w:rsid w:val="00E81D72"/>
    <w:rsid w:val="00E81E2A"/>
    <w:rsid w:val="00E82161"/>
    <w:rsid w:val="00E82196"/>
    <w:rsid w:val="00E82300"/>
    <w:rsid w:val="00E823C7"/>
    <w:rsid w:val="00E826EA"/>
    <w:rsid w:val="00E8285D"/>
    <w:rsid w:val="00E82B0C"/>
    <w:rsid w:val="00E82C21"/>
    <w:rsid w:val="00E82C3F"/>
    <w:rsid w:val="00E82F2A"/>
    <w:rsid w:val="00E82F93"/>
    <w:rsid w:val="00E82FD6"/>
    <w:rsid w:val="00E82FFD"/>
    <w:rsid w:val="00E835D9"/>
    <w:rsid w:val="00E8363B"/>
    <w:rsid w:val="00E836C2"/>
    <w:rsid w:val="00E83958"/>
    <w:rsid w:val="00E83F3E"/>
    <w:rsid w:val="00E83FC5"/>
    <w:rsid w:val="00E84084"/>
    <w:rsid w:val="00E8410B"/>
    <w:rsid w:val="00E84113"/>
    <w:rsid w:val="00E8432A"/>
    <w:rsid w:val="00E843F3"/>
    <w:rsid w:val="00E843F9"/>
    <w:rsid w:val="00E84712"/>
    <w:rsid w:val="00E84867"/>
    <w:rsid w:val="00E848B0"/>
    <w:rsid w:val="00E848E9"/>
    <w:rsid w:val="00E84EFC"/>
    <w:rsid w:val="00E84F27"/>
    <w:rsid w:val="00E8524F"/>
    <w:rsid w:val="00E85518"/>
    <w:rsid w:val="00E85A54"/>
    <w:rsid w:val="00E85BB2"/>
    <w:rsid w:val="00E85E03"/>
    <w:rsid w:val="00E85F1E"/>
    <w:rsid w:val="00E863F3"/>
    <w:rsid w:val="00E86839"/>
    <w:rsid w:val="00E86AE2"/>
    <w:rsid w:val="00E86E04"/>
    <w:rsid w:val="00E870AE"/>
    <w:rsid w:val="00E870F0"/>
    <w:rsid w:val="00E8710D"/>
    <w:rsid w:val="00E87289"/>
    <w:rsid w:val="00E875BF"/>
    <w:rsid w:val="00E87893"/>
    <w:rsid w:val="00E87950"/>
    <w:rsid w:val="00E8796E"/>
    <w:rsid w:val="00E87E56"/>
    <w:rsid w:val="00E903D9"/>
    <w:rsid w:val="00E90571"/>
    <w:rsid w:val="00E906CB"/>
    <w:rsid w:val="00E909CB"/>
    <w:rsid w:val="00E90A10"/>
    <w:rsid w:val="00E90B4D"/>
    <w:rsid w:val="00E90DBE"/>
    <w:rsid w:val="00E90ED6"/>
    <w:rsid w:val="00E9140F"/>
    <w:rsid w:val="00E915B0"/>
    <w:rsid w:val="00E916D6"/>
    <w:rsid w:val="00E9181A"/>
    <w:rsid w:val="00E91BA2"/>
    <w:rsid w:val="00E91C02"/>
    <w:rsid w:val="00E91FB4"/>
    <w:rsid w:val="00E9213E"/>
    <w:rsid w:val="00E92485"/>
    <w:rsid w:val="00E924D1"/>
    <w:rsid w:val="00E925CC"/>
    <w:rsid w:val="00E926D2"/>
    <w:rsid w:val="00E92A7A"/>
    <w:rsid w:val="00E92C88"/>
    <w:rsid w:val="00E92DB8"/>
    <w:rsid w:val="00E92E52"/>
    <w:rsid w:val="00E92F57"/>
    <w:rsid w:val="00E93104"/>
    <w:rsid w:val="00E93372"/>
    <w:rsid w:val="00E933D2"/>
    <w:rsid w:val="00E9354E"/>
    <w:rsid w:val="00E93556"/>
    <w:rsid w:val="00E93672"/>
    <w:rsid w:val="00E936AB"/>
    <w:rsid w:val="00E9382F"/>
    <w:rsid w:val="00E93880"/>
    <w:rsid w:val="00E93A30"/>
    <w:rsid w:val="00E93BBE"/>
    <w:rsid w:val="00E93BE3"/>
    <w:rsid w:val="00E93D9C"/>
    <w:rsid w:val="00E93DC7"/>
    <w:rsid w:val="00E940D5"/>
    <w:rsid w:val="00E942C8"/>
    <w:rsid w:val="00E94482"/>
    <w:rsid w:val="00E9454F"/>
    <w:rsid w:val="00E945FE"/>
    <w:rsid w:val="00E94664"/>
    <w:rsid w:val="00E946F5"/>
    <w:rsid w:val="00E94987"/>
    <w:rsid w:val="00E94B22"/>
    <w:rsid w:val="00E94BD2"/>
    <w:rsid w:val="00E94C7C"/>
    <w:rsid w:val="00E94D2D"/>
    <w:rsid w:val="00E951AC"/>
    <w:rsid w:val="00E952AC"/>
    <w:rsid w:val="00E954B0"/>
    <w:rsid w:val="00E9553E"/>
    <w:rsid w:val="00E95600"/>
    <w:rsid w:val="00E95776"/>
    <w:rsid w:val="00E958E4"/>
    <w:rsid w:val="00E95A37"/>
    <w:rsid w:val="00E95ADA"/>
    <w:rsid w:val="00E95B2A"/>
    <w:rsid w:val="00E95BF4"/>
    <w:rsid w:val="00E95D06"/>
    <w:rsid w:val="00E95E41"/>
    <w:rsid w:val="00E95EA2"/>
    <w:rsid w:val="00E9626A"/>
    <w:rsid w:val="00E9636B"/>
    <w:rsid w:val="00E963C1"/>
    <w:rsid w:val="00E967B7"/>
    <w:rsid w:val="00E9681A"/>
    <w:rsid w:val="00E9683D"/>
    <w:rsid w:val="00E968F2"/>
    <w:rsid w:val="00E96BBA"/>
    <w:rsid w:val="00E96C23"/>
    <w:rsid w:val="00E96EA1"/>
    <w:rsid w:val="00E96FFB"/>
    <w:rsid w:val="00E9731F"/>
    <w:rsid w:val="00E97469"/>
    <w:rsid w:val="00E975FA"/>
    <w:rsid w:val="00E9765F"/>
    <w:rsid w:val="00E97961"/>
    <w:rsid w:val="00E97A1F"/>
    <w:rsid w:val="00E97B10"/>
    <w:rsid w:val="00E97C10"/>
    <w:rsid w:val="00E97CE4"/>
    <w:rsid w:val="00E97D19"/>
    <w:rsid w:val="00E97D1F"/>
    <w:rsid w:val="00EA00CC"/>
    <w:rsid w:val="00EA00F0"/>
    <w:rsid w:val="00EA0310"/>
    <w:rsid w:val="00EA03A2"/>
    <w:rsid w:val="00EA03F9"/>
    <w:rsid w:val="00EA0945"/>
    <w:rsid w:val="00EA0A8F"/>
    <w:rsid w:val="00EA0DE2"/>
    <w:rsid w:val="00EA0F34"/>
    <w:rsid w:val="00EA0F58"/>
    <w:rsid w:val="00EA1131"/>
    <w:rsid w:val="00EA1142"/>
    <w:rsid w:val="00EA129B"/>
    <w:rsid w:val="00EA12E0"/>
    <w:rsid w:val="00EA137C"/>
    <w:rsid w:val="00EA1413"/>
    <w:rsid w:val="00EA1485"/>
    <w:rsid w:val="00EA1DE5"/>
    <w:rsid w:val="00EA1EE9"/>
    <w:rsid w:val="00EA200F"/>
    <w:rsid w:val="00EA20C9"/>
    <w:rsid w:val="00EA21EC"/>
    <w:rsid w:val="00EA242C"/>
    <w:rsid w:val="00EA24B3"/>
    <w:rsid w:val="00EA24EB"/>
    <w:rsid w:val="00EA2547"/>
    <w:rsid w:val="00EA295B"/>
    <w:rsid w:val="00EA2D1E"/>
    <w:rsid w:val="00EA2D61"/>
    <w:rsid w:val="00EA2F46"/>
    <w:rsid w:val="00EA3092"/>
    <w:rsid w:val="00EA3192"/>
    <w:rsid w:val="00EA34BB"/>
    <w:rsid w:val="00EA35A7"/>
    <w:rsid w:val="00EA3802"/>
    <w:rsid w:val="00EA3A6D"/>
    <w:rsid w:val="00EA3C1F"/>
    <w:rsid w:val="00EA3CB0"/>
    <w:rsid w:val="00EA3D0C"/>
    <w:rsid w:val="00EA4392"/>
    <w:rsid w:val="00EA43D4"/>
    <w:rsid w:val="00EA44D2"/>
    <w:rsid w:val="00EA452E"/>
    <w:rsid w:val="00EA47BA"/>
    <w:rsid w:val="00EA4825"/>
    <w:rsid w:val="00EA487B"/>
    <w:rsid w:val="00EA4A9A"/>
    <w:rsid w:val="00EA4C7C"/>
    <w:rsid w:val="00EA4D0C"/>
    <w:rsid w:val="00EA4D99"/>
    <w:rsid w:val="00EA4F54"/>
    <w:rsid w:val="00EA5865"/>
    <w:rsid w:val="00EA58E8"/>
    <w:rsid w:val="00EA5B77"/>
    <w:rsid w:val="00EA5E77"/>
    <w:rsid w:val="00EA6044"/>
    <w:rsid w:val="00EA6368"/>
    <w:rsid w:val="00EA64CD"/>
    <w:rsid w:val="00EA652D"/>
    <w:rsid w:val="00EA6563"/>
    <w:rsid w:val="00EA6A03"/>
    <w:rsid w:val="00EA6C03"/>
    <w:rsid w:val="00EA6FBC"/>
    <w:rsid w:val="00EA70D7"/>
    <w:rsid w:val="00EA7175"/>
    <w:rsid w:val="00EA736B"/>
    <w:rsid w:val="00EA738F"/>
    <w:rsid w:val="00EA741C"/>
    <w:rsid w:val="00EA7A68"/>
    <w:rsid w:val="00EA7AE0"/>
    <w:rsid w:val="00EA7B56"/>
    <w:rsid w:val="00EA7C33"/>
    <w:rsid w:val="00EB0414"/>
    <w:rsid w:val="00EB0877"/>
    <w:rsid w:val="00EB0ADF"/>
    <w:rsid w:val="00EB0BC2"/>
    <w:rsid w:val="00EB0D0A"/>
    <w:rsid w:val="00EB0E1F"/>
    <w:rsid w:val="00EB102D"/>
    <w:rsid w:val="00EB10A4"/>
    <w:rsid w:val="00EB1255"/>
    <w:rsid w:val="00EB1330"/>
    <w:rsid w:val="00EB13B6"/>
    <w:rsid w:val="00EB1400"/>
    <w:rsid w:val="00EB15F3"/>
    <w:rsid w:val="00EB165C"/>
    <w:rsid w:val="00EB17EC"/>
    <w:rsid w:val="00EB1AE6"/>
    <w:rsid w:val="00EB1E27"/>
    <w:rsid w:val="00EB22F6"/>
    <w:rsid w:val="00EB247E"/>
    <w:rsid w:val="00EB253E"/>
    <w:rsid w:val="00EB2633"/>
    <w:rsid w:val="00EB26EC"/>
    <w:rsid w:val="00EB28B8"/>
    <w:rsid w:val="00EB2D6B"/>
    <w:rsid w:val="00EB3464"/>
    <w:rsid w:val="00EB351B"/>
    <w:rsid w:val="00EB36D3"/>
    <w:rsid w:val="00EB39FA"/>
    <w:rsid w:val="00EB3C03"/>
    <w:rsid w:val="00EB3C58"/>
    <w:rsid w:val="00EB3E16"/>
    <w:rsid w:val="00EB3F5E"/>
    <w:rsid w:val="00EB4019"/>
    <w:rsid w:val="00EB4168"/>
    <w:rsid w:val="00EB4242"/>
    <w:rsid w:val="00EB461B"/>
    <w:rsid w:val="00EB4680"/>
    <w:rsid w:val="00EB4698"/>
    <w:rsid w:val="00EB482C"/>
    <w:rsid w:val="00EB4A9B"/>
    <w:rsid w:val="00EB4C19"/>
    <w:rsid w:val="00EB4DF3"/>
    <w:rsid w:val="00EB507A"/>
    <w:rsid w:val="00EB50B6"/>
    <w:rsid w:val="00EB5120"/>
    <w:rsid w:val="00EB519A"/>
    <w:rsid w:val="00EB5205"/>
    <w:rsid w:val="00EB5448"/>
    <w:rsid w:val="00EB56F8"/>
    <w:rsid w:val="00EB5783"/>
    <w:rsid w:val="00EB5858"/>
    <w:rsid w:val="00EB5968"/>
    <w:rsid w:val="00EB5CDC"/>
    <w:rsid w:val="00EB5DB2"/>
    <w:rsid w:val="00EB61A5"/>
    <w:rsid w:val="00EB648D"/>
    <w:rsid w:val="00EB6628"/>
    <w:rsid w:val="00EB6783"/>
    <w:rsid w:val="00EB67B3"/>
    <w:rsid w:val="00EB68F1"/>
    <w:rsid w:val="00EB6A97"/>
    <w:rsid w:val="00EB6AB4"/>
    <w:rsid w:val="00EB6ACD"/>
    <w:rsid w:val="00EB6BF2"/>
    <w:rsid w:val="00EB6CAD"/>
    <w:rsid w:val="00EB7193"/>
    <w:rsid w:val="00EB71E9"/>
    <w:rsid w:val="00EB7305"/>
    <w:rsid w:val="00EB73A7"/>
    <w:rsid w:val="00EB7696"/>
    <w:rsid w:val="00EB7725"/>
    <w:rsid w:val="00EB7A02"/>
    <w:rsid w:val="00EB7A64"/>
    <w:rsid w:val="00EB7B19"/>
    <w:rsid w:val="00EB7B2E"/>
    <w:rsid w:val="00EB7C91"/>
    <w:rsid w:val="00EC022A"/>
    <w:rsid w:val="00EC0313"/>
    <w:rsid w:val="00EC03E0"/>
    <w:rsid w:val="00EC0511"/>
    <w:rsid w:val="00EC054F"/>
    <w:rsid w:val="00EC065B"/>
    <w:rsid w:val="00EC0731"/>
    <w:rsid w:val="00EC08D7"/>
    <w:rsid w:val="00EC09F5"/>
    <w:rsid w:val="00EC0B20"/>
    <w:rsid w:val="00EC0DD2"/>
    <w:rsid w:val="00EC0EC8"/>
    <w:rsid w:val="00EC10B2"/>
    <w:rsid w:val="00EC14F4"/>
    <w:rsid w:val="00EC16CD"/>
    <w:rsid w:val="00EC1865"/>
    <w:rsid w:val="00EC1F94"/>
    <w:rsid w:val="00EC1FCB"/>
    <w:rsid w:val="00EC205C"/>
    <w:rsid w:val="00EC26EE"/>
    <w:rsid w:val="00EC2820"/>
    <w:rsid w:val="00EC2C57"/>
    <w:rsid w:val="00EC2D3C"/>
    <w:rsid w:val="00EC2E92"/>
    <w:rsid w:val="00EC2EA1"/>
    <w:rsid w:val="00EC2F5C"/>
    <w:rsid w:val="00EC309C"/>
    <w:rsid w:val="00EC3262"/>
    <w:rsid w:val="00EC32BB"/>
    <w:rsid w:val="00EC32DE"/>
    <w:rsid w:val="00EC331A"/>
    <w:rsid w:val="00EC361A"/>
    <w:rsid w:val="00EC3A79"/>
    <w:rsid w:val="00EC3A8D"/>
    <w:rsid w:val="00EC3B07"/>
    <w:rsid w:val="00EC3DA5"/>
    <w:rsid w:val="00EC3F2D"/>
    <w:rsid w:val="00EC4118"/>
    <w:rsid w:val="00EC411E"/>
    <w:rsid w:val="00EC44EF"/>
    <w:rsid w:val="00EC4557"/>
    <w:rsid w:val="00EC4630"/>
    <w:rsid w:val="00EC466B"/>
    <w:rsid w:val="00EC4787"/>
    <w:rsid w:val="00EC47F1"/>
    <w:rsid w:val="00EC48CA"/>
    <w:rsid w:val="00EC4904"/>
    <w:rsid w:val="00EC4AA2"/>
    <w:rsid w:val="00EC4BED"/>
    <w:rsid w:val="00EC4D71"/>
    <w:rsid w:val="00EC4FBA"/>
    <w:rsid w:val="00EC5059"/>
    <w:rsid w:val="00EC5261"/>
    <w:rsid w:val="00EC5380"/>
    <w:rsid w:val="00EC5505"/>
    <w:rsid w:val="00EC5711"/>
    <w:rsid w:val="00EC59BE"/>
    <w:rsid w:val="00EC5A7D"/>
    <w:rsid w:val="00EC6097"/>
    <w:rsid w:val="00EC617F"/>
    <w:rsid w:val="00EC6194"/>
    <w:rsid w:val="00EC6537"/>
    <w:rsid w:val="00EC676A"/>
    <w:rsid w:val="00EC67BF"/>
    <w:rsid w:val="00EC690F"/>
    <w:rsid w:val="00EC6934"/>
    <w:rsid w:val="00EC6EAD"/>
    <w:rsid w:val="00EC6F01"/>
    <w:rsid w:val="00EC6FA0"/>
    <w:rsid w:val="00EC6FD1"/>
    <w:rsid w:val="00EC72D4"/>
    <w:rsid w:val="00EC7840"/>
    <w:rsid w:val="00EC7B22"/>
    <w:rsid w:val="00EC7C47"/>
    <w:rsid w:val="00EC7D05"/>
    <w:rsid w:val="00EC7D1F"/>
    <w:rsid w:val="00EC7D28"/>
    <w:rsid w:val="00EC7D41"/>
    <w:rsid w:val="00EC7E47"/>
    <w:rsid w:val="00EC7EFD"/>
    <w:rsid w:val="00EC7F54"/>
    <w:rsid w:val="00EC7FF7"/>
    <w:rsid w:val="00ED007B"/>
    <w:rsid w:val="00ED0341"/>
    <w:rsid w:val="00ED0537"/>
    <w:rsid w:val="00ED086D"/>
    <w:rsid w:val="00ED0897"/>
    <w:rsid w:val="00ED08BA"/>
    <w:rsid w:val="00ED091B"/>
    <w:rsid w:val="00ED0A06"/>
    <w:rsid w:val="00ED0C4B"/>
    <w:rsid w:val="00ED0C71"/>
    <w:rsid w:val="00ED0D3F"/>
    <w:rsid w:val="00ED12F9"/>
    <w:rsid w:val="00ED14BD"/>
    <w:rsid w:val="00ED1512"/>
    <w:rsid w:val="00ED15C7"/>
    <w:rsid w:val="00ED1604"/>
    <w:rsid w:val="00ED17C8"/>
    <w:rsid w:val="00ED183D"/>
    <w:rsid w:val="00ED185E"/>
    <w:rsid w:val="00ED1BBE"/>
    <w:rsid w:val="00ED1BD0"/>
    <w:rsid w:val="00ED1C88"/>
    <w:rsid w:val="00ED1D6B"/>
    <w:rsid w:val="00ED1D76"/>
    <w:rsid w:val="00ED21C0"/>
    <w:rsid w:val="00ED221B"/>
    <w:rsid w:val="00ED2332"/>
    <w:rsid w:val="00ED2409"/>
    <w:rsid w:val="00ED24DE"/>
    <w:rsid w:val="00ED2582"/>
    <w:rsid w:val="00ED2687"/>
    <w:rsid w:val="00ED2B49"/>
    <w:rsid w:val="00ED2C76"/>
    <w:rsid w:val="00ED2F78"/>
    <w:rsid w:val="00ED2FE0"/>
    <w:rsid w:val="00ED35D0"/>
    <w:rsid w:val="00ED37E9"/>
    <w:rsid w:val="00ED38CD"/>
    <w:rsid w:val="00ED3AC7"/>
    <w:rsid w:val="00ED3C2A"/>
    <w:rsid w:val="00ED3E1C"/>
    <w:rsid w:val="00ED3E2E"/>
    <w:rsid w:val="00ED3EF0"/>
    <w:rsid w:val="00ED3F82"/>
    <w:rsid w:val="00ED40BE"/>
    <w:rsid w:val="00ED445C"/>
    <w:rsid w:val="00ED4519"/>
    <w:rsid w:val="00ED46D4"/>
    <w:rsid w:val="00ED47E6"/>
    <w:rsid w:val="00ED5091"/>
    <w:rsid w:val="00ED5252"/>
    <w:rsid w:val="00ED53B6"/>
    <w:rsid w:val="00ED5417"/>
    <w:rsid w:val="00ED54E2"/>
    <w:rsid w:val="00ED5662"/>
    <w:rsid w:val="00ED5A9F"/>
    <w:rsid w:val="00ED5D4F"/>
    <w:rsid w:val="00ED5E9F"/>
    <w:rsid w:val="00ED6120"/>
    <w:rsid w:val="00ED629C"/>
    <w:rsid w:val="00ED62F6"/>
    <w:rsid w:val="00ED6307"/>
    <w:rsid w:val="00ED66F8"/>
    <w:rsid w:val="00ED6A50"/>
    <w:rsid w:val="00ED6BFC"/>
    <w:rsid w:val="00ED6C22"/>
    <w:rsid w:val="00ED6DDB"/>
    <w:rsid w:val="00ED6E94"/>
    <w:rsid w:val="00ED6EE4"/>
    <w:rsid w:val="00ED71DC"/>
    <w:rsid w:val="00ED767F"/>
    <w:rsid w:val="00ED784F"/>
    <w:rsid w:val="00ED78C5"/>
    <w:rsid w:val="00ED7B52"/>
    <w:rsid w:val="00ED7F4F"/>
    <w:rsid w:val="00EE0311"/>
    <w:rsid w:val="00EE0413"/>
    <w:rsid w:val="00EE0491"/>
    <w:rsid w:val="00EE0676"/>
    <w:rsid w:val="00EE0737"/>
    <w:rsid w:val="00EE0739"/>
    <w:rsid w:val="00EE07E3"/>
    <w:rsid w:val="00EE083F"/>
    <w:rsid w:val="00EE0864"/>
    <w:rsid w:val="00EE08FF"/>
    <w:rsid w:val="00EE093B"/>
    <w:rsid w:val="00EE09FA"/>
    <w:rsid w:val="00EE0A66"/>
    <w:rsid w:val="00EE0C2C"/>
    <w:rsid w:val="00EE0C73"/>
    <w:rsid w:val="00EE0EE6"/>
    <w:rsid w:val="00EE0EFD"/>
    <w:rsid w:val="00EE1185"/>
    <w:rsid w:val="00EE12D1"/>
    <w:rsid w:val="00EE1517"/>
    <w:rsid w:val="00EE15D8"/>
    <w:rsid w:val="00EE1650"/>
    <w:rsid w:val="00EE1720"/>
    <w:rsid w:val="00EE1728"/>
    <w:rsid w:val="00EE175A"/>
    <w:rsid w:val="00EE19F0"/>
    <w:rsid w:val="00EE1B39"/>
    <w:rsid w:val="00EE1B48"/>
    <w:rsid w:val="00EE1B5D"/>
    <w:rsid w:val="00EE1E3D"/>
    <w:rsid w:val="00EE235F"/>
    <w:rsid w:val="00EE2479"/>
    <w:rsid w:val="00EE263B"/>
    <w:rsid w:val="00EE2A57"/>
    <w:rsid w:val="00EE2AE4"/>
    <w:rsid w:val="00EE2BCB"/>
    <w:rsid w:val="00EE2D1C"/>
    <w:rsid w:val="00EE2EB9"/>
    <w:rsid w:val="00EE2EF6"/>
    <w:rsid w:val="00EE3017"/>
    <w:rsid w:val="00EE3359"/>
    <w:rsid w:val="00EE34CC"/>
    <w:rsid w:val="00EE35A3"/>
    <w:rsid w:val="00EE3CA1"/>
    <w:rsid w:val="00EE3DA6"/>
    <w:rsid w:val="00EE3E04"/>
    <w:rsid w:val="00EE4149"/>
    <w:rsid w:val="00EE4198"/>
    <w:rsid w:val="00EE41C2"/>
    <w:rsid w:val="00EE4400"/>
    <w:rsid w:val="00EE459C"/>
    <w:rsid w:val="00EE45C2"/>
    <w:rsid w:val="00EE4837"/>
    <w:rsid w:val="00EE4841"/>
    <w:rsid w:val="00EE4927"/>
    <w:rsid w:val="00EE4969"/>
    <w:rsid w:val="00EE4A12"/>
    <w:rsid w:val="00EE4E13"/>
    <w:rsid w:val="00EE4F44"/>
    <w:rsid w:val="00EE51C4"/>
    <w:rsid w:val="00EE5359"/>
    <w:rsid w:val="00EE5424"/>
    <w:rsid w:val="00EE557C"/>
    <w:rsid w:val="00EE55FE"/>
    <w:rsid w:val="00EE5D76"/>
    <w:rsid w:val="00EE5E23"/>
    <w:rsid w:val="00EE5FA7"/>
    <w:rsid w:val="00EE6014"/>
    <w:rsid w:val="00EE6179"/>
    <w:rsid w:val="00EE6222"/>
    <w:rsid w:val="00EE6330"/>
    <w:rsid w:val="00EE6398"/>
    <w:rsid w:val="00EE64FD"/>
    <w:rsid w:val="00EE67B2"/>
    <w:rsid w:val="00EE6A4B"/>
    <w:rsid w:val="00EE7146"/>
    <w:rsid w:val="00EE722C"/>
    <w:rsid w:val="00EE7746"/>
    <w:rsid w:val="00EE777F"/>
    <w:rsid w:val="00EE7A3B"/>
    <w:rsid w:val="00EE7BF7"/>
    <w:rsid w:val="00EE7D83"/>
    <w:rsid w:val="00EE7DDC"/>
    <w:rsid w:val="00EE7F07"/>
    <w:rsid w:val="00EE7F83"/>
    <w:rsid w:val="00EF0488"/>
    <w:rsid w:val="00EF06D1"/>
    <w:rsid w:val="00EF087B"/>
    <w:rsid w:val="00EF08A3"/>
    <w:rsid w:val="00EF08C6"/>
    <w:rsid w:val="00EF0900"/>
    <w:rsid w:val="00EF090B"/>
    <w:rsid w:val="00EF0A1B"/>
    <w:rsid w:val="00EF0A8F"/>
    <w:rsid w:val="00EF0BB0"/>
    <w:rsid w:val="00EF0C23"/>
    <w:rsid w:val="00EF0E65"/>
    <w:rsid w:val="00EF1025"/>
    <w:rsid w:val="00EF115B"/>
    <w:rsid w:val="00EF154E"/>
    <w:rsid w:val="00EF17C4"/>
    <w:rsid w:val="00EF195A"/>
    <w:rsid w:val="00EF1C3A"/>
    <w:rsid w:val="00EF230C"/>
    <w:rsid w:val="00EF23BF"/>
    <w:rsid w:val="00EF2411"/>
    <w:rsid w:val="00EF24F0"/>
    <w:rsid w:val="00EF2610"/>
    <w:rsid w:val="00EF2765"/>
    <w:rsid w:val="00EF27F5"/>
    <w:rsid w:val="00EF2932"/>
    <w:rsid w:val="00EF295C"/>
    <w:rsid w:val="00EF2A45"/>
    <w:rsid w:val="00EF348D"/>
    <w:rsid w:val="00EF35B4"/>
    <w:rsid w:val="00EF37C7"/>
    <w:rsid w:val="00EF3890"/>
    <w:rsid w:val="00EF3925"/>
    <w:rsid w:val="00EF3C11"/>
    <w:rsid w:val="00EF3C73"/>
    <w:rsid w:val="00EF4339"/>
    <w:rsid w:val="00EF45C5"/>
    <w:rsid w:val="00EF4BEB"/>
    <w:rsid w:val="00EF4C10"/>
    <w:rsid w:val="00EF4F88"/>
    <w:rsid w:val="00EF5186"/>
    <w:rsid w:val="00EF523B"/>
    <w:rsid w:val="00EF5281"/>
    <w:rsid w:val="00EF54DD"/>
    <w:rsid w:val="00EF551F"/>
    <w:rsid w:val="00EF56B7"/>
    <w:rsid w:val="00EF5A56"/>
    <w:rsid w:val="00EF5EBA"/>
    <w:rsid w:val="00EF5F93"/>
    <w:rsid w:val="00EF613C"/>
    <w:rsid w:val="00EF6684"/>
    <w:rsid w:val="00EF6846"/>
    <w:rsid w:val="00EF6A04"/>
    <w:rsid w:val="00EF6A17"/>
    <w:rsid w:val="00EF6CB7"/>
    <w:rsid w:val="00EF6E13"/>
    <w:rsid w:val="00EF6E16"/>
    <w:rsid w:val="00EF6FDE"/>
    <w:rsid w:val="00EF7510"/>
    <w:rsid w:val="00EF7515"/>
    <w:rsid w:val="00EF76C4"/>
    <w:rsid w:val="00EF7735"/>
    <w:rsid w:val="00EF7787"/>
    <w:rsid w:val="00EF79BA"/>
    <w:rsid w:val="00EF7F46"/>
    <w:rsid w:val="00F00025"/>
    <w:rsid w:val="00F0015D"/>
    <w:rsid w:val="00F0022A"/>
    <w:rsid w:val="00F003A5"/>
    <w:rsid w:val="00F006ED"/>
    <w:rsid w:val="00F00736"/>
    <w:rsid w:val="00F0076C"/>
    <w:rsid w:val="00F00B86"/>
    <w:rsid w:val="00F00C4C"/>
    <w:rsid w:val="00F00FEA"/>
    <w:rsid w:val="00F013FB"/>
    <w:rsid w:val="00F017B4"/>
    <w:rsid w:val="00F019CB"/>
    <w:rsid w:val="00F01B13"/>
    <w:rsid w:val="00F01B7F"/>
    <w:rsid w:val="00F01D42"/>
    <w:rsid w:val="00F01F2A"/>
    <w:rsid w:val="00F02047"/>
    <w:rsid w:val="00F02149"/>
    <w:rsid w:val="00F0217D"/>
    <w:rsid w:val="00F022A0"/>
    <w:rsid w:val="00F025D0"/>
    <w:rsid w:val="00F028CD"/>
    <w:rsid w:val="00F02F47"/>
    <w:rsid w:val="00F031F0"/>
    <w:rsid w:val="00F03229"/>
    <w:rsid w:val="00F0325B"/>
    <w:rsid w:val="00F03519"/>
    <w:rsid w:val="00F038BA"/>
    <w:rsid w:val="00F0397E"/>
    <w:rsid w:val="00F03A1A"/>
    <w:rsid w:val="00F03AD9"/>
    <w:rsid w:val="00F03BA3"/>
    <w:rsid w:val="00F03D7A"/>
    <w:rsid w:val="00F03E0B"/>
    <w:rsid w:val="00F03E82"/>
    <w:rsid w:val="00F03EE6"/>
    <w:rsid w:val="00F04213"/>
    <w:rsid w:val="00F04389"/>
    <w:rsid w:val="00F043DC"/>
    <w:rsid w:val="00F045E5"/>
    <w:rsid w:val="00F04828"/>
    <w:rsid w:val="00F04B3A"/>
    <w:rsid w:val="00F04D0F"/>
    <w:rsid w:val="00F04EBD"/>
    <w:rsid w:val="00F04F50"/>
    <w:rsid w:val="00F04FEC"/>
    <w:rsid w:val="00F05147"/>
    <w:rsid w:val="00F0556F"/>
    <w:rsid w:val="00F056AB"/>
    <w:rsid w:val="00F057A4"/>
    <w:rsid w:val="00F05BFC"/>
    <w:rsid w:val="00F05E18"/>
    <w:rsid w:val="00F06241"/>
    <w:rsid w:val="00F062DF"/>
    <w:rsid w:val="00F066A8"/>
    <w:rsid w:val="00F067E0"/>
    <w:rsid w:val="00F06AD8"/>
    <w:rsid w:val="00F06C9A"/>
    <w:rsid w:val="00F06F8D"/>
    <w:rsid w:val="00F07238"/>
    <w:rsid w:val="00F0732D"/>
    <w:rsid w:val="00F07362"/>
    <w:rsid w:val="00F07541"/>
    <w:rsid w:val="00F07952"/>
    <w:rsid w:val="00F07AC8"/>
    <w:rsid w:val="00F07C53"/>
    <w:rsid w:val="00F07F46"/>
    <w:rsid w:val="00F07F4B"/>
    <w:rsid w:val="00F10191"/>
    <w:rsid w:val="00F1026D"/>
    <w:rsid w:val="00F102A5"/>
    <w:rsid w:val="00F10727"/>
    <w:rsid w:val="00F10A38"/>
    <w:rsid w:val="00F10BBE"/>
    <w:rsid w:val="00F10E8B"/>
    <w:rsid w:val="00F110BF"/>
    <w:rsid w:val="00F11354"/>
    <w:rsid w:val="00F116C8"/>
    <w:rsid w:val="00F11954"/>
    <w:rsid w:val="00F119F6"/>
    <w:rsid w:val="00F11A48"/>
    <w:rsid w:val="00F11AA1"/>
    <w:rsid w:val="00F11F0D"/>
    <w:rsid w:val="00F1237D"/>
    <w:rsid w:val="00F126C6"/>
    <w:rsid w:val="00F1279D"/>
    <w:rsid w:val="00F12CCB"/>
    <w:rsid w:val="00F12E53"/>
    <w:rsid w:val="00F13098"/>
    <w:rsid w:val="00F131F2"/>
    <w:rsid w:val="00F132A5"/>
    <w:rsid w:val="00F1338A"/>
    <w:rsid w:val="00F134BD"/>
    <w:rsid w:val="00F134CA"/>
    <w:rsid w:val="00F134FE"/>
    <w:rsid w:val="00F135D0"/>
    <w:rsid w:val="00F13778"/>
    <w:rsid w:val="00F13827"/>
    <w:rsid w:val="00F13B70"/>
    <w:rsid w:val="00F13E09"/>
    <w:rsid w:val="00F14194"/>
    <w:rsid w:val="00F1487E"/>
    <w:rsid w:val="00F1489F"/>
    <w:rsid w:val="00F14B81"/>
    <w:rsid w:val="00F14BC6"/>
    <w:rsid w:val="00F14D98"/>
    <w:rsid w:val="00F14DFB"/>
    <w:rsid w:val="00F15257"/>
    <w:rsid w:val="00F15323"/>
    <w:rsid w:val="00F15350"/>
    <w:rsid w:val="00F1551C"/>
    <w:rsid w:val="00F15543"/>
    <w:rsid w:val="00F1567F"/>
    <w:rsid w:val="00F15702"/>
    <w:rsid w:val="00F1574E"/>
    <w:rsid w:val="00F1580E"/>
    <w:rsid w:val="00F15A6B"/>
    <w:rsid w:val="00F15B8F"/>
    <w:rsid w:val="00F15E80"/>
    <w:rsid w:val="00F161EA"/>
    <w:rsid w:val="00F16418"/>
    <w:rsid w:val="00F1647C"/>
    <w:rsid w:val="00F166EA"/>
    <w:rsid w:val="00F16732"/>
    <w:rsid w:val="00F16906"/>
    <w:rsid w:val="00F16A7B"/>
    <w:rsid w:val="00F16EF2"/>
    <w:rsid w:val="00F16F78"/>
    <w:rsid w:val="00F17012"/>
    <w:rsid w:val="00F17773"/>
    <w:rsid w:val="00F17820"/>
    <w:rsid w:val="00F179EF"/>
    <w:rsid w:val="00F17AC5"/>
    <w:rsid w:val="00F17BBF"/>
    <w:rsid w:val="00F2009E"/>
    <w:rsid w:val="00F201A4"/>
    <w:rsid w:val="00F204A2"/>
    <w:rsid w:val="00F20CB8"/>
    <w:rsid w:val="00F20D7B"/>
    <w:rsid w:val="00F20F6B"/>
    <w:rsid w:val="00F20FAF"/>
    <w:rsid w:val="00F21016"/>
    <w:rsid w:val="00F210F9"/>
    <w:rsid w:val="00F21151"/>
    <w:rsid w:val="00F2149D"/>
    <w:rsid w:val="00F21905"/>
    <w:rsid w:val="00F219D9"/>
    <w:rsid w:val="00F21BC5"/>
    <w:rsid w:val="00F22346"/>
    <w:rsid w:val="00F223A3"/>
    <w:rsid w:val="00F22432"/>
    <w:rsid w:val="00F224CE"/>
    <w:rsid w:val="00F22506"/>
    <w:rsid w:val="00F225C2"/>
    <w:rsid w:val="00F22C65"/>
    <w:rsid w:val="00F22CB6"/>
    <w:rsid w:val="00F22D91"/>
    <w:rsid w:val="00F22DC3"/>
    <w:rsid w:val="00F22DD8"/>
    <w:rsid w:val="00F22F0D"/>
    <w:rsid w:val="00F22F0E"/>
    <w:rsid w:val="00F2304A"/>
    <w:rsid w:val="00F23076"/>
    <w:rsid w:val="00F23C36"/>
    <w:rsid w:val="00F23E38"/>
    <w:rsid w:val="00F24040"/>
    <w:rsid w:val="00F24176"/>
    <w:rsid w:val="00F243A4"/>
    <w:rsid w:val="00F24486"/>
    <w:rsid w:val="00F24654"/>
    <w:rsid w:val="00F24AC6"/>
    <w:rsid w:val="00F24F17"/>
    <w:rsid w:val="00F250C3"/>
    <w:rsid w:val="00F2593D"/>
    <w:rsid w:val="00F25B5C"/>
    <w:rsid w:val="00F25BCB"/>
    <w:rsid w:val="00F25D80"/>
    <w:rsid w:val="00F26019"/>
    <w:rsid w:val="00F26333"/>
    <w:rsid w:val="00F265C1"/>
    <w:rsid w:val="00F26735"/>
    <w:rsid w:val="00F267EB"/>
    <w:rsid w:val="00F26ADA"/>
    <w:rsid w:val="00F26DB4"/>
    <w:rsid w:val="00F26EC9"/>
    <w:rsid w:val="00F27200"/>
    <w:rsid w:val="00F27350"/>
    <w:rsid w:val="00F273B5"/>
    <w:rsid w:val="00F27644"/>
    <w:rsid w:val="00F2768F"/>
    <w:rsid w:val="00F27715"/>
    <w:rsid w:val="00F279B0"/>
    <w:rsid w:val="00F27A4A"/>
    <w:rsid w:val="00F27ECF"/>
    <w:rsid w:val="00F30127"/>
    <w:rsid w:val="00F30489"/>
    <w:rsid w:val="00F3090C"/>
    <w:rsid w:val="00F30BCB"/>
    <w:rsid w:val="00F30D47"/>
    <w:rsid w:val="00F3153C"/>
    <w:rsid w:val="00F31CB2"/>
    <w:rsid w:val="00F31CD6"/>
    <w:rsid w:val="00F31E13"/>
    <w:rsid w:val="00F3229B"/>
    <w:rsid w:val="00F323FC"/>
    <w:rsid w:val="00F3254C"/>
    <w:rsid w:val="00F32645"/>
    <w:rsid w:val="00F32730"/>
    <w:rsid w:val="00F32A4E"/>
    <w:rsid w:val="00F32A66"/>
    <w:rsid w:val="00F32A7F"/>
    <w:rsid w:val="00F32D12"/>
    <w:rsid w:val="00F32F82"/>
    <w:rsid w:val="00F336C9"/>
    <w:rsid w:val="00F3375D"/>
    <w:rsid w:val="00F337A0"/>
    <w:rsid w:val="00F33DFF"/>
    <w:rsid w:val="00F34168"/>
    <w:rsid w:val="00F343E2"/>
    <w:rsid w:val="00F3440A"/>
    <w:rsid w:val="00F34717"/>
    <w:rsid w:val="00F34AB4"/>
    <w:rsid w:val="00F34C3F"/>
    <w:rsid w:val="00F34C50"/>
    <w:rsid w:val="00F34E92"/>
    <w:rsid w:val="00F34EB9"/>
    <w:rsid w:val="00F34FF9"/>
    <w:rsid w:val="00F350BD"/>
    <w:rsid w:val="00F3511E"/>
    <w:rsid w:val="00F35436"/>
    <w:rsid w:val="00F35503"/>
    <w:rsid w:val="00F35557"/>
    <w:rsid w:val="00F356F0"/>
    <w:rsid w:val="00F3589E"/>
    <w:rsid w:val="00F35AED"/>
    <w:rsid w:val="00F35C71"/>
    <w:rsid w:val="00F35CEF"/>
    <w:rsid w:val="00F35DE3"/>
    <w:rsid w:val="00F35DE5"/>
    <w:rsid w:val="00F35F22"/>
    <w:rsid w:val="00F36056"/>
    <w:rsid w:val="00F36209"/>
    <w:rsid w:val="00F36218"/>
    <w:rsid w:val="00F3648A"/>
    <w:rsid w:val="00F3665D"/>
    <w:rsid w:val="00F36683"/>
    <w:rsid w:val="00F369F6"/>
    <w:rsid w:val="00F36B13"/>
    <w:rsid w:val="00F36EC2"/>
    <w:rsid w:val="00F37186"/>
    <w:rsid w:val="00F372AB"/>
    <w:rsid w:val="00F37962"/>
    <w:rsid w:val="00F379FE"/>
    <w:rsid w:val="00F37B08"/>
    <w:rsid w:val="00F37C7E"/>
    <w:rsid w:val="00F37EA8"/>
    <w:rsid w:val="00F37FFE"/>
    <w:rsid w:val="00F40041"/>
    <w:rsid w:val="00F4022E"/>
    <w:rsid w:val="00F40397"/>
    <w:rsid w:val="00F404C8"/>
    <w:rsid w:val="00F4091A"/>
    <w:rsid w:val="00F40B52"/>
    <w:rsid w:val="00F40B95"/>
    <w:rsid w:val="00F40C0E"/>
    <w:rsid w:val="00F4107E"/>
    <w:rsid w:val="00F41127"/>
    <w:rsid w:val="00F413F0"/>
    <w:rsid w:val="00F4175F"/>
    <w:rsid w:val="00F41962"/>
    <w:rsid w:val="00F41F2E"/>
    <w:rsid w:val="00F41F54"/>
    <w:rsid w:val="00F4229B"/>
    <w:rsid w:val="00F425C9"/>
    <w:rsid w:val="00F42876"/>
    <w:rsid w:val="00F42889"/>
    <w:rsid w:val="00F42937"/>
    <w:rsid w:val="00F429E6"/>
    <w:rsid w:val="00F42C7F"/>
    <w:rsid w:val="00F42D0E"/>
    <w:rsid w:val="00F42DFE"/>
    <w:rsid w:val="00F43437"/>
    <w:rsid w:val="00F436DA"/>
    <w:rsid w:val="00F4383F"/>
    <w:rsid w:val="00F4384F"/>
    <w:rsid w:val="00F439FA"/>
    <w:rsid w:val="00F43B58"/>
    <w:rsid w:val="00F43CBC"/>
    <w:rsid w:val="00F43DEE"/>
    <w:rsid w:val="00F43F33"/>
    <w:rsid w:val="00F440F7"/>
    <w:rsid w:val="00F44808"/>
    <w:rsid w:val="00F44DCA"/>
    <w:rsid w:val="00F44E6D"/>
    <w:rsid w:val="00F44F39"/>
    <w:rsid w:val="00F44FC0"/>
    <w:rsid w:val="00F4538E"/>
    <w:rsid w:val="00F4569B"/>
    <w:rsid w:val="00F457A2"/>
    <w:rsid w:val="00F45F01"/>
    <w:rsid w:val="00F46255"/>
    <w:rsid w:val="00F464AD"/>
    <w:rsid w:val="00F46A04"/>
    <w:rsid w:val="00F46A11"/>
    <w:rsid w:val="00F46B7C"/>
    <w:rsid w:val="00F46B7F"/>
    <w:rsid w:val="00F46CD7"/>
    <w:rsid w:val="00F46D7E"/>
    <w:rsid w:val="00F46E1A"/>
    <w:rsid w:val="00F47008"/>
    <w:rsid w:val="00F4745F"/>
    <w:rsid w:val="00F476A9"/>
    <w:rsid w:val="00F477B6"/>
    <w:rsid w:val="00F4789C"/>
    <w:rsid w:val="00F479B5"/>
    <w:rsid w:val="00F479C2"/>
    <w:rsid w:val="00F47ADE"/>
    <w:rsid w:val="00F47BC2"/>
    <w:rsid w:val="00F5022B"/>
    <w:rsid w:val="00F5048D"/>
    <w:rsid w:val="00F50523"/>
    <w:rsid w:val="00F50648"/>
    <w:rsid w:val="00F508FC"/>
    <w:rsid w:val="00F50D15"/>
    <w:rsid w:val="00F50D49"/>
    <w:rsid w:val="00F50DAE"/>
    <w:rsid w:val="00F51017"/>
    <w:rsid w:val="00F5102A"/>
    <w:rsid w:val="00F51093"/>
    <w:rsid w:val="00F510B0"/>
    <w:rsid w:val="00F5114C"/>
    <w:rsid w:val="00F513E3"/>
    <w:rsid w:val="00F513FA"/>
    <w:rsid w:val="00F51500"/>
    <w:rsid w:val="00F5151F"/>
    <w:rsid w:val="00F51679"/>
    <w:rsid w:val="00F5177F"/>
    <w:rsid w:val="00F51BA7"/>
    <w:rsid w:val="00F51C02"/>
    <w:rsid w:val="00F51FA7"/>
    <w:rsid w:val="00F52435"/>
    <w:rsid w:val="00F52630"/>
    <w:rsid w:val="00F52ABF"/>
    <w:rsid w:val="00F52B0E"/>
    <w:rsid w:val="00F5327B"/>
    <w:rsid w:val="00F53680"/>
    <w:rsid w:val="00F536A3"/>
    <w:rsid w:val="00F53746"/>
    <w:rsid w:val="00F5385F"/>
    <w:rsid w:val="00F53995"/>
    <w:rsid w:val="00F539C0"/>
    <w:rsid w:val="00F54131"/>
    <w:rsid w:val="00F54181"/>
    <w:rsid w:val="00F543B6"/>
    <w:rsid w:val="00F54682"/>
    <w:rsid w:val="00F54727"/>
    <w:rsid w:val="00F54728"/>
    <w:rsid w:val="00F5486C"/>
    <w:rsid w:val="00F54A5B"/>
    <w:rsid w:val="00F54B30"/>
    <w:rsid w:val="00F54BBA"/>
    <w:rsid w:val="00F54E16"/>
    <w:rsid w:val="00F54FC6"/>
    <w:rsid w:val="00F550EA"/>
    <w:rsid w:val="00F551FB"/>
    <w:rsid w:val="00F556FD"/>
    <w:rsid w:val="00F558F4"/>
    <w:rsid w:val="00F55B29"/>
    <w:rsid w:val="00F5600C"/>
    <w:rsid w:val="00F56150"/>
    <w:rsid w:val="00F56248"/>
    <w:rsid w:val="00F56264"/>
    <w:rsid w:val="00F562CD"/>
    <w:rsid w:val="00F56767"/>
    <w:rsid w:val="00F56773"/>
    <w:rsid w:val="00F567DF"/>
    <w:rsid w:val="00F56DD7"/>
    <w:rsid w:val="00F5722F"/>
    <w:rsid w:val="00F5738E"/>
    <w:rsid w:val="00F57515"/>
    <w:rsid w:val="00F577C8"/>
    <w:rsid w:val="00F57C5C"/>
    <w:rsid w:val="00F57F75"/>
    <w:rsid w:val="00F600C1"/>
    <w:rsid w:val="00F601D0"/>
    <w:rsid w:val="00F605DA"/>
    <w:rsid w:val="00F606EC"/>
    <w:rsid w:val="00F60709"/>
    <w:rsid w:val="00F6079B"/>
    <w:rsid w:val="00F607E6"/>
    <w:rsid w:val="00F60918"/>
    <w:rsid w:val="00F6102E"/>
    <w:rsid w:val="00F6137D"/>
    <w:rsid w:val="00F6190B"/>
    <w:rsid w:val="00F61AD3"/>
    <w:rsid w:val="00F61D45"/>
    <w:rsid w:val="00F624D9"/>
    <w:rsid w:val="00F624FF"/>
    <w:rsid w:val="00F6254A"/>
    <w:rsid w:val="00F625FC"/>
    <w:rsid w:val="00F6260B"/>
    <w:rsid w:val="00F6286C"/>
    <w:rsid w:val="00F6298C"/>
    <w:rsid w:val="00F62AB3"/>
    <w:rsid w:val="00F62CAE"/>
    <w:rsid w:val="00F62E47"/>
    <w:rsid w:val="00F62F06"/>
    <w:rsid w:val="00F62F45"/>
    <w:rsid w:val="00F6339F"/>
    <w:rsid w:val="00F635E1"/>
    <w:rsid w:val="00F637A2"/>
    <w:rsid w:val="00F639A9"/>
    <w:rsid w:val="00F63A25"/>
    <w:rsid w:val="00F645C9"/>
    <w:rsid w:val="00F6499E"/>
    <w:rsid w:val="00F64B21"/>
    <w:rsid w:val="00F64E9C"/>
    <w:rsid w:val="00F64F01"/>
    <w:rsid w:val="00F652D7"/>
    <w:rsid w:val="00F65329"/>
    <w:rsid w:val="00F654B2"/>
    <w:rsid w:val="00F65552"/>
    <w:rsid w:val="00F6572C"/>
    <w:rsid w:val="00F65978"/>
    <w:rsid w:val="00F66036"/>
    <w:rsid w:val="00F6611F"/>
    <w:rsid w:val="00F6648D"/>
    <w:rsid w:val="00F6649D"/>
    <w:rsid w:val="00F664E9"/>
    <w:rsid w:val="00F668F4"/>
    <w:rsid w:val="00F66B44"/>
    <w:rsid w:val="00F66DF9"/>
    <w:rsid w:val="00F67233"/>
    <w:rsid w:val="00F67367"/>
    <w:rsid w:val="00F67649"/>
    <w:rsid w:val="00F67DF1"/>
    <w:rsid w:val="00F67F24"/>
    <w:rsid w:val="00F67FFE"/>
    <w:rsid w:val="00F70042"/>
    <w:rsid w:val="00F701C7"/>
    <w:rsid w:val="00F7020D"/>
    <w:rsid w:val="00F702B4"/>
    <w:rsid w:val="00F70483"/>
    <w:rsid w:val="00F704EB"/>
    <w:rsid w:val="00F70F87"/>
    <w:rsid w:val="00F71198"/>
    <w:rsid w:val="00F71232"/>
    <w:rsid w:val="00F712EA"/>
    <w:rsid w:val="00F7164F"/>
    <w:rsid w:val="00F71863"/>
    <w:rsid w:val="00F718C3"/>
    <w:rsid w:val="00F71C05"/>
    <w:rsid w:val="00F71C36"/>
    <w:rsid w:val="00F71F87"/>
    <w:rsid w:val="00F71FE5"/>
    <w:rsid w:val="00F71FF7"/>
    <w:rsid w:val="00F72006"/>
    <w:rsid w:val="00F7200B"/>
    <w:rsid w:val="00F72294"/>
    <w:rsid w:val="00F722E0"/>
    <w:rsid w:val="00F7237E"/>
    <w:rsid w:val="00F724D5"/>
    <w:rsid w:val="00F7275A"/>
    <w:rsid w:val="00F72884"/>
    <w:rsid w:val="00F728D5"/>
    <w:rsid w:val="00F72B15"/>
    <w:rsid w:val="00F72B4B"/>
    <w:rsid w:val="00F72C4D"/>
    <w:rsid w:val="00F72D6B"/>
    <w:rsid w:val="00F72F28"/>
    <w:rsid w:val="00F732D1"/>
    <w:rsid w:val="00F73639"/>
    <w:rsid w:val="00F7380C"/>
    <w:rsid w:val="00F738D5"/>
    <w:rsid w:val="00F73C47"/>
    <w:rsid w:val="00F73F1B"/>
    <w:rsid w:val="00F742B0"/>
    <w:rsid w:val="00F744AA"/>
    <w:rsid w:val="00F744D5"/>
    <w:rsid w:val="00F7465A"/>
    <w:rsid w:val="00F746D4"/>
    <w:rsid w:val="00F74749"/>
    <w:rsid w:val="00F748A4"/>
    <w:rsid w:val="00F74D64"/>
    <w:rsid w:val="00F74E74"/>
    <w:rsid w:val="00F74EE3"/>
    <w:rsid w:val="00F74F1B"/>
    <w:rsid w:val="00F750BD"/>
    <w:rsid w:val="00F75293"/>
    <w:rsid w:val="00F75366"/>
    <w:rsid w:val="00F753AF"/>
    <w:rsid w:val="00F75602"/>
    <w:rsid w:val="00F756B9"/>
    <w:rsid w:val="00F756BF"/>
    <w:rsid w:val="00F757AA"/>
    <w:rsid w:val="00F75AC6"/>
    <w:rsid w:val="00F75B45"/>
    <w:rsid w:val="00F75C38"/>
    <w:rsid w:val="00F75CB8"/>
    <w:rsid w:val="00F75CF2"/>
    <w:rsid w:val="00F75EBF"/>
    <w:rsid w:val="00F75ED7"/>
    <w:rsid w:val="00F7608B"/>
    <w:rsid w:val="00F7636F"/>
    <w:rsid w:val="00F765D8"/>
    <w:rsid w:val="00F7673B"/>
    <w:rsid w:val="00F76937"/>
    <w:rsid w:val="00F76C90"/>
    <w:rsid w:val="00F76E6E"/>
    <w:rsid w:val="00F77073"/>
    <w:rsid w:val="00F771E8"/>
    <w:rsid w:val="00F77381"/>
    <w:rsid w:val="00F7776B"/>
    <w:rsid w:val="00F77BA1"/>
    <w:rsid w:val="00F77DAC"/>
    <w:rsid w:val="00F77FE7"/>
    <w:rsid w:val="00F77FF6"/>
    <w:rsid w:val="00F802FC"/>
    <w:rsid w:val="00F804E1"/>
    <w:rsid w:val="00F805A3"/>
    <w:rsid w:val="00F805FB"/>
    <w:rsid w:val="00F80615"/>
    <w:rsid w:val="00F808B4"/>
    <w:rsid w:val="00F80C83"/>
    <w:rsid w:val="00F80D6E"/>
    <w:rsid w:val="00F81053"/>
    <w:rsid w:val="00F814D9"/>
    <w:rsid w:val="00F814F3"/>
    <w:rsid w:val="00F81566"/>
    <w:rsid w:val="00F81692"/>
    <w:rsid w:val="00F81A09"/>
    <w:rsid w:val="00F81A89"/>
    <w:rsid w:val="00F81DD7"/>
    <w:rsid w:val="00F81E1A"/>
    <w:rsid w:val="00F81E86"/>
    <w:rsid w:val="00F820CB"/>
    <w:rsid w:val="00F82408"/>
    <w:rsid w:val="00F8250A"/>
    <w:rsid w:val="00F82542"/>
    <w:rsid w:val="00F82AE2"/>
    <w:rsid w:val="00F82DCD"/>
    <w:rsid w:val="00F82E90"/>
    <w:rsid w:val="00F82EE7"/>
    <w:rsid w:val="00F83342"/>
    <w:rsid w:val="00F836E2"/>
    <w:rsid w:val="00F836EA"/>
    <w:rsid w:val="00F83ABB"/>
    <w:rsid w:val="00F84067"/>
    <w:rsid w:val="00F840F5"/>
    <w:rsid w:val="00F84310"/>
    <w:rsid w:val="00F843D6"/>
    <w:rsid w:val="00F843D7"/>
    <w:rsid w:val="00F843F9"/>
    <w:rsid w:val="00F845C3"/>
    <w:rsid w:val="00F84620"/>
    <w:rsid w:val="00F847FF"/>
    <w:rsid w:val="00F848BF"/>
    <w:rsid w:val="00F84AA4"/>
    <w:rsid w:val="00F84AC3"/>
    <w:rsid w:val="00F84B88"/>
    <w:rsid w:val="00F84B8E"/>
    <w:rsid w:val="00F84B9F"/>
    <w:rsid w:val="00F84C14"/>
    <w:rsid w:val="00F84CF4"/>
    <w:rsid w:val="00F84DDA"/>
    <w:rsid w:val="00F84DDD"/>
    <w:rsid w:val="00F84E3A"/>
    <w:rsid w:val="00F8502F"/>
    <w:rsid w:val="00F850D8"/>
    <w:rsid w:val="00F85254"/>
    <w:rsid w:val="00F859D3"/>
    <w:rsid w:val="00F85B95"/>
    <w:rsid w:val="00F85D82"/>
    <w:rsid w:val="00F85F05"/>
    <w:rsid w:val="00F860FA"/>
    <w:rsid w:val="00F860FB"/>
    <w:rsid w:val="00F862F1"/>
    <w:rsid w:val="00F86486"/>
    <w:rsid w:val="00F86676"/>
    <w:rsid w:val="00F867A7"/>
    <w:rsid w:val="00F8691A"/>
    <w:rsid w:val="00F869D6"/>
    <w:rsid w:val="00F86A12"/>
    <w:rsid w:val="00F86BE2"/>
    <w:rsid w:val="00F86CF5"/>
    <w:rsid w:val="00F86EBA"/>
    <w:rsid w:val="00F86F52"/>
    <w:rsid w:val="00F87471"/>
    <w:rsid w:val="00F874B1"/>
    <w:rsid w:val="00F87AF7"/>
    <w:rsid w:val="00F87BA1"/>
    <w:rsid w:val="00F87BE9"/>
    <w:rsid w:val="00F87CA8"/>
    <w:rsid w:val="00F87DA9"/>
    <w:rsid w:val="00F87DF6"/>
    <w:rsid w:val="00F87E31"/>
    <w:rsid w:val="00F90022"/>
    <w:rsid w:val="00F90129"/>
    <w:rsid w:val="00F9016A"/>
    <w:rsid w:val="00F90204"/>
    <w:rsid w:val="00F9075A"/>
    <w:rsid w:val="00F908F0"/>
    <w:rsid w:val="00F909E7"/>
    <w:rsid w:val="00F90CC7"/>
    <w:rsid w:val="00F90DA4"/>
    <w:rsid w:val="00F91399"/>
    <w:rsid w:val="00F9143A"/>
    <w:rsid w:val="00F9145E"/>
    <w:rsid w:val="00F91690"/>
    <w:rsid w:val="00F9197E"/>
    <w:rsid w:val="00F91985"/>
    <w:rsid w:val="00F91AC5"/>
    <w:rsid w:val="00F91C92"/>
    <w:rsid w:val="00F91D30"/>
    <w:rsid w:val="00F91F15"/>
    <w:rsid w:val="00F92142"/>
    <w:rsid w:val="00F9226E"/>
    <w:rsid w:val="00F92410"/>
    <w:rsid w:val="00F925FF"/>
    <w:rsid w:val="00F9295C"/>
    <w:rsid w:val="00F92C10"/>
    <w:rsid w:val="00F92C1B"/>
    <w:rsid w:val="00F92C39"/>
    <w:rsid w:val="00F92DDB"/>
    <w:rsid w:val="00F92F6E"/>
    <w:rsid w:val="00F93028"/>
    <w:rsid w:val="00F933DA"/>
    <w:rsid w:val="00F937AD"/>
    <w:rsid w:val="00F93876"/>
    <w:rsid w:val="00F939A0"/>
    <w:rsid w:val="00F93AAA"/>
    <w:rsid w:val="00F93CB0"/>
    <w:rsid w:val="00F93DD0"/>
    <w:rsid w:val="00F93EC1"/>
    <w:rsid w:val="00F940B4"/>
    <w:rsid w:val="00F94188"/>
    <w:rsid w:val="00F944DC"/>
    <w:rsid w:val="00F947F8"/>
    <w:rsid w:val="00F94C2B"/>
    <w:rsid w:val="00F94D91"/>
    <w:rsid w:val="00F94E37"/>
    <w:rsid w:val="00F9535B"/>
    <w:rsid w:val="00F953CA"/>
    <w:rsid w:val="00F954F4"/>
    <w:rsid w:val="00F95656"/>
    <w:rsid w:val="00F9565A"/>
    <w:rsid w:val="00F95B0A"/>
    <w:rsid w:val="00F95C0A"/>
    <w:rsid w:val="00F95D1E"/>
    <w:rsid w:val="00F95E52"/>
    <w:rsid w:val="00F95F7C"/>
    <w:rsid w:val="00F95FE8"/>
    <w:rsid w:val="00F960CE"/>
    <w:rsid w:val="00F96131"/>
    <w:rsid w:val="00F96579"/>
    <w:rsid w:val="00F96883"/>
    <w:rsid w:val="00F96941"/>
    <w:rsid w:val="00F96C1D"/>
    <w:rsid w:val="00F96CC3"/>
    <w:rsid w:val="00F96DFF"/>
    <w:rsid w:val="00F96ECB"/>
    <w:rsid w:val="00F96F62"/>
    <w:rsid w:val="00F970B6"/>
    <w:rsid w:val="00F971A0"/>
    <w:rsid w:val="00F97353"/>
    <w:rsid w:val="00F9751E"/>
    <w:rsid w:val="00F976BC"/>
    <w:rsid w:val="00F978D5"/>
    <w:rsid w:val="00F978F5"/>
    <w:rsid w:val="00F97BD8"/>
    <w:rsid w:val="00F97C56"/>
    <w:rsid w:val="00F97DDA"/>
    <w:rsid w:val="00FA01A9"/>
    <w:rsid w:val="00FA0317"/>
    <w:rsid w:val="00FA044B"/>
    <w:rsid w:val="00FA052C"/>
    <w:rsid w:val="00FA06AA"/>
    <w:rsid w:val="00FA0811"/>
    <w:rsid w:val="00FA09FC"/>
    <w:rsid w:val="00FA0A74"/>
    <w:rsid w:val="00FA0ABE"/>
    <w:rsid w:val="00FA0E35"/>
    <w:rsid w:val="00FA0F9E"/>
    <w:rsid w:val="00FA1041"/>
    <w:rsid w:val="00FA123E"/>
    <w:rsid w:val="00FA14CB"/>
    <w:rsid w:val="00FA1515"/>
    <w:rsid w:val="00FA16EC"/>
    <w:rsid w:val="00FA1C20"/>
    <w:rsid w:val="00FA1E6D"/>
    <w:rsid w:val="00FA203B"/>
    <w:rsid w:val="00FA2112"/>
    <w:rsid w:val="00FA215A"/>
    <w:rsid w:val="00FA2299"/>
    <w:rsid w:val="00FA24B2"/>
    <w:rsid w:val="00FA24C7"/>
    <w:rsid w:val="00FA252A"/>
    <w:rsid w:val="00FA2561"/>
    <w:rsid w:val="00FA26B6"/>
    <w:rsid w:val="00FA2886"/>
    <w:rsid w:val="00FA29F8"/>
    <w:rsid w:val="00FA2A7C"/>
    <w:rsid w:val="00FA2B13"/>
    <w:rsid w:val="00FA2BB2"/>
    <w:rsid w:val="00FA2BC0"/>
    <w:rsid w:val="00FA2C36"/>
    <w:rsid w:val="00FA3098"/>
    <w:rsid w:val="00FA3811"/>
    <w:rsid w:val="00FA3852"/>
    <w:rsid w:val="00FA3853"/>
    <w:rsid w:val="00FA3B8E"/>
    <w:rsid w:val="00FA3E01"/>
    <w:rsid w:val="00FA3E15"/>
    <w:rsid w:val="00FA403B"/>
    <w:rsid w:val="00FA4045"/>
    <w:rsid w:val="00FA43F1"/>
    <w:rsid w:val="00FA465F"/>
    <w:rsid w:val="00FA476D"/>
    <w:rsid w:val="00FA4776"/>
    <w:rsid w:val="00FA488A"/>
    <w:rsid w:val="00FA4FFE"/>
    <w:rsid w:val="00FA5009"/>
    <w:rsid w:val="00FA51DB"/>
    <w:rsid w:val="00FA55CC"/>
    <w:rsid w:val="00FA56C2"/>
    <w:rsid w:val="00FA5905"/>
    <w:rsid w:val="00FA5B59"/>
    <w:rsid w:val="00FA5C3E"/>
    <w:rsid w:val="00FA5D4A"/>
    <w:rsid w:val="00FA6121"/>
    <w:rsid w:val="00FA638F"/>
    <w:rsid w:val="00FA63C8"/>
    <w:rsid w:val="00FA65E8"/>
    <w:rsid w:val="00FA671E"/>
    <w:rsid w:val="00FA6921"/>
    <w:rsid w:val="00FA742D"/>
    <w:rsid w:val="00FA7805"/>
    <w:rsid w:val="00FA7998"/>
    <w:rsid w:val="00FA7A9A"/>
    <w:rsid w:val="00FA7AA4"/>
    <w:rsid w:val="00FA7DF1"/>
    <w:rsid w:val="00FB0017"/>
    <w:rsid w:val="00FB02FC"/>
    <w:rsid w:val="00FB03A0"/>
    <w:rsid w:val="00FB0648"/>
    <w:rsid w:val="00FB08F5"/>
    <w:rsid w:val="00FB0906"/>
    <w:rsid w:val="00FB0C03"/>
    <w:rsid w:val="00FB0D2B"/>
    <w:rsid w:val="00FB0D65"/>
    <w:rsid w:val="00FB10E8"/>
    <w:rsid w:val="00FB15B6"/>
    <w:rsid w:val="00FB16BF"/>
    <w:rsid w:val="00FB193B"/>
    <w:rsid w:val="00FB1C1B"/>
    <w:rsid w:val="00FB1C2E"/>
    <w:rsid w:val="00FB205C"/>
    <w:rsid w:val="00FB20B1"/>
    <w:rsid w:val="00FB2214"/>
    <w:rsid w:val="00FB278D"/>
    <w:rsid w:val="00FB27EC"/>
    <w:rsid w:val="00FB29ED"/>
    <w:rsid w:val="00FB2A2D"/>
    <w:rsid w:val="00FB2D5B"/>
    <w:rsid w:val="00FB2E4F"/>
    <w:rsid w:val="00FB3068"/>
    <w:rsid w:val="00FB344B"/>
    <w:rsid w:val="00FB3493"/>
    <w:rsid w:val="00FB35EF"/>
    <w:rsid w:val="00FB37AD"/>
    <w:rsid w:val="00FB3812"/>
    <w:rsid w:val="00FB3CB2"/>
    <w:rsid w:val="00FB3CFB"/>
    <w:rsid w:val="00FB3CFE"/>
    <w:rsid w:val="00FB3D8E"/>
    <w:rsid w:val="00FB3F2E"/>
    <w:rsid w:val="00FB4319"/>
    <w:rsid w:val="00FB436A"/>
    <w:rsid w:val="00FB43D5"/>
    <w:rsid w:val="00FB4561"/>
    <w:rsid w:val="00FB4830"/>
    <w:rsid w:val="00FB4982"/>
    <w:rsid w:val="00FB4B84"/>
    <w:rsid w:val="00FB4E00"/>
    <w:rsid w:val="00FB4EED"/>
    <w:rsid w:val="00FB4F25"/>
    <w:rsid w:val="00FB5208"/>
    <w:rsid w:val="00FB521C"/>
    <w:rsid w:val="00FB54EA"/>
    <w:rsid w:val="00FB5671"/>
    <w:rsid w:val="00FB592F"/>
    <w:rsid w:val="00FB5AA6"/>
    <w:rsid w:val="00FB5CFD"/>
    <w:rsid w:val="00FB5DF7"/>
    <w:rsid w:val="00FB5E63"/>
    <w:rsid w:val="00FB5F57"/>
    <w:rsid w:val="00FB616B"/>
    <w:rsid w:val="00FB623C"/>
    <w:rsid w:val="00FB6341"/>
    <w:rsid w:val="00FB6585"/>
    <w:rsid w:val="00FB6739"/>
    <w:rsid w:val="00FB6813"/>
    <w:rsid w:val="00FB6947"/>
    <w:rsid w:val="00FB6B1E"/>
    <w:rsid w:val="00FB6C3A"/>
    <w:rsid w:val="00FB6C3E"/>
    <w:rsid w:val="00FB6C6D"/>
    <w:rsid w:val="00FB6D7C"/>
    <w:rsid w:val="00FB6F8D"/>
    <w:rsid w:val="00FB701C"/>
    <w:rsid w:val="00FB7207"/>
    <w:rsid w:val="00FB745E"/>
    <w:rsid w:val="00FB76FF"/>
    <w:rsid w:val="00FB7862"/>
    <w:rsid w:val="00FB789F"/>
    <w:rsid w:val="00FB7961"/>
    <w:rsid w:val="00FB799A"/>
    <w:rsid w:val="00FB7A32"/>
    <w:rsid w:val="00FB7D7F"/>
    <w:rsid w:val="00FC04E4"/>
    <w:rsid w:val="00FC0595"/>
    <w:rsid w:val="00FC0607"/>
    <w:rsid w:val="00FC06A4"/>
    <w:rsid w:val="00FC0773"/>
    <w:rsid w:val="00FC0B6E"/>
    <w:rsid w:val="00FC0EDE"/>
    <w:rsid w:val="00FC0F0E"/>
    <w:rsid w:val="00FC0FBD"/>
    <w:rsid w:val="00FC1330"/>
    <w:rsid w:val="00FC176B"/>
    <w:rsid w:val="00FC1996"/>
    <w:rsid w:val="00FC19C7"/>
    <w:rsid w:val="00FC1DB2"/>
    <w:rsid w:val="00FC1DDF"/>
    <w:rsid w:val="00FC1DFD"/>
    <w:rsid w:val="00FC1EF5"/>
    <w:rsid w:val="00FC2042"/>
    <w:rsid w:val="00FC25C9"/>
    <w:rsid w:val="00FC26A6"/>
    <w:rsid w:val="00FC2C15"/>
    <w:rsid w:val="00FC2C9F"/>
    <w:rsid w:val="00FC2F25"/>
    <w:rsid w:val="00FC309E"/>
    <w:rsid w:val="00FC3107"/>
    <w:rsid w:val="00FC32A6"/>
    <w:rsid w:val="00FC34F6"/>
    <w:rsid w:val="00FC361C"/>
    <w:rsid w:val="00FC3873"/>
    <w:rsid w:val="00FC3934"/>
    <w:rsid w:val="00FC3AA7"/>
    <w:rsid w:val="00FC3C4B"/>
    <w:rsid w:val="00FC3DF5"/>
    <w:rsid w:val="00FC405E"/>
    <w:rsid w:val="00FC41F8"/>
    <w:rsid w:val="00FC43FE"/>
    <w:rsid w:val="00FC453B"/>
    <w:rsid w:val="00FC464E"/>
    <w:rsid w:val="00FC481D"/>
    <w:rsid w:val="00FC4843"/>
    <w:rsid w:val="00FC4915"/>
    <w:rsid w:val="00FC4923"/>
    <w:rsid w:val="00FC4A8A"/>
    <w:rsid w:val="00FC4CE2"/>
    <w:rsid w:val="00FC4DF6"/>
    <w:rsid w:val="00FC4E35"/>
    <w:rsid w:val="00FC4EB4"/>
    <w:rsid w:val="00FC5186"/>
    <w:rsid w:val="00FC56C2"/>
    <w:rsid w:val="00FC5904"/>
    <w:rsid w:val="00FC5B9E"/>
    <w:rsid w:val="00FC5C41"/>
    <w:rsid w:val="00FC5DA7"/>
    <w:rsid w:val="00FC5DBD"/>
    <w:rsid w:val="00FC5E1F"/>
    <w:rsid w:val="00FC5E5B"/>
    <w:rsid w:val="00FC6455"/>
    <w:rsid w:val="00FC6751"/>
    <w:rsid w:val="00FC6BC0"/>
    <w:rsid w:val="00FC6DF8"/>
    <w:rsid w:val="00FC6E8F"/>
    <w:rsid w:val="00FC70BE"/>
    <w:rsid w:val="00FC716A"/>
    <w:rsid w:val="00FC72DB"/>
    <w:rsid w:val="00FC72E2"/>
    <w:rsid w:val="00FC73A1"/>
    <w:rsid w:val="00FC73F8"/>
    <w:rsid w:val="00FC79B8"/>
    <w:rsid w:val="00FC7CBE"/>
    <w:rsid w:val="00FC7F47"/>
    <w:rsid w:val="00FC7F61"/>
    <w:rsid w:val="00FC7FE1"/>
    <w:rsid w:val="00FD010A"/>
    <w:rsid w:val="00FD023A"/>
    <w:rsid w:val="00FD0838"/>
    <w:rsid w:val="00FD08EE"/>
    <w:rsid w:val="00FD0993"/>
    <w:rsid w:val="00FD0D02"/>
    <w:rsid w:val="00FD0FF5"/>
    <w:rsid w:val="00FD1506"/>
    <w:rsid w:val="00FD1550"/>
    <w:rsid w:val="00FD17DF"/>
    <w:rsid w:val="00FD189E"/>
    <w:rsid w:val="00FD19FE"/>
    <w:rsid w:val="00FD1AB8"/>
    <w:rsid w:val="00FD1E1B"/>
    <w:rsid w:val="00FD21B2"/>
    <w:rsid w:val="00FD21C2"/>
    <w:rsid w:val="00FD21E0"/>
    <w:rsid w:val="00FD243C"/>
    <w:rsid w:val="00FD2543"/>
    <w:rsid w:val="00FD25EA"/>
    <w:rsid w:val="00FD276A"/>
    <w:rsid w:val="00FD2BB5"/>
    <w:rsid w:val="00FD3005"/>
    <w:rsid w:val="00FD32CD"/>
    <w:rsid w:val="00FD3414"/>
    <w:rsid w:val="00FD3741"/>
    <w:rsid w:val="00FD3933"/>
    <w:rsid w:val="00FD3C15"/>
    <w:rsid w:val="00FD40C2"/>
    <w:rsid w:val="00FD45C3"/>
    <w:rsid w:val="00FD4643"/>
    <w:rsid w:val="00FD4847"/>
    <w:rsid w:val="00FD4AA4"/>
    <w:rsid w:val="00FD4CFA"/>
    <w:rsid w:val="00FD4EA2"/>
    <w:rsid w:val="00FD4EEF"/>
    <w:rsid w:val="00FD5278"/>
    <w:rsid w:val="00FD5352"/>
    <w:rsid w:val="00FD53C7"/>
    <w:rsid w:val="00FD58B4"/>
    <w:rsid w:val="00FD5A8E"/>
    <w:rsid w:val="00FD5D3F"/>
    <w:rsid w:val="00FD6033"/>
    <w:rsid w:val="00FD61AE"/>
    <w:rsid w:val="00FD61F4"/>
    <w:rsid w:val="00FD62AB"/>
    <w:rsid w:val="00FD64A5"/>
    <w:rsid w:val="00FD6650"/>
    <w:rsid w:val="00FD69EC"/>
    <w:rsid w:val="00FD6CA1"/>
    <w:rsid w:val="00FD71E0"/>
    <w:rsid w:val="00FD7290"/>
    <w:rsid w:val="00FD74AD"/>
    <w:rsid w:val="00FD74D4"/>
    <w:rsid w:val="00FD7586"/>
    <w:rsid w:val="00FD768D"/>
    <w:rsid w:val="00FD7725"/>
    <w:rsid w:val="00FD79AB"/>
    <w:rsid w:val="00FD7A43"/>
    <w:rsid w:val="00FD7ACE"/>
    <w:rsid w:val="00FD7EDF"/>
    <w:rsid w:val="00FE00D3"/>
    <w:rsid w:val="00FE0162"/>
    <w:rsid w:val="00FE0178"/>
    <w:rsid w:val="00FE02FC"/>
    <w:rsid w:val="00FE03CA"/>
    <w:rsid w:val="00FE03F1"/>
    <w:rsid w:val="00FE0586"/>
    <w:rsid w:val="00FE066B"/>
    <w:rsid w:val="00FE0712"/>
    <w:rsid w:val="00FE08B4"/>
    <w:rsid w:val="00FE0A5B"/>
    <w:rsid w:val="00FE0A9C"/>
    <w:rsid w:val="00FE0D88"/>
    <w:rsid w:val="00FE0FC4"/>
    <w:rsid w:val="00FE13EF"/>
    <w:rsid w:val="00FE13F9"/>
    <w:rsid w:val="00FE1731"/>
    <w:rsid w:val="00FE1962"/>
    <w:rsid w:val="00FE1C19"/>
    <w:rsid w:val="00FE1D2C"/>
    <w:rsid w:val="00FE1FE0"/>
    <w:rsid w:val="00FE2636"/>
    <w:rsid w:val="00FE26AC"/>
    <w:rsid w:val="00FE27A8"/>
    <w:rsid w:val="00FE2C8E"/>
    <w:rsid w:val="00FE2D90"/>
    <w:rsid w:val="00FE310E"/>
    <w:rsid w:val="00FE3348"/>
    <w:rsid w:val="00FE3567"/>
    <w:rsid w:val="00FE3955"/>
    <w:rsid w:val="00FE396B"/>
    <w:rsid w:val="00FE39A9"/>
    <w:rsid w:val="00FE3ABD"/>
    <w:rsid w:val="00FE3AF6"/>
    <w:rsid w:val="00FE3C29"/>
    <w:rsid w:val="00FE3C52"/>
    <w:rsid w:val="00FE3D27"/>
    <w:rsid w:val="00FE3ECB"/>
    <w:rsid w:val="00FE419E"/>
    <w:rsid w:val="00FE440B"/>
    <w:rsid w:val="00FE44B1"/>
    <w:rsid w:val="00FE46B0"/>
    <w:rsid w:val="00FE4802"/>
    <w:rsid w:val="00FE4974"/>
    <w:rsid w:val="00FE4A8F"/>
    <w:rsid w:val="00FE4BC1"/>
    <w:rsid w:val="00FE4C86"/>
    <w:rsid w:val="00FE4CC0"/>
    <w:rsid w:val="00FE4E85"/>
    <w:rsid w:val="00FE50F2"/>
    <w:rsid w:val="00FE52BC"/>
    <w:rsid w:val="00FE54E8"/>
    <w:rsid w:val="00FE5507"/>
    <w:rsid w:val="00FE55A7"/>
    <w:rsid w:val="00FE5624"/>
    <w:rsid w:val="00FE56B2"/>
    <w:rsid w:val="00FE56FD"/>
    <w:rsid w:val="00FE5913"/>
    <w:rsid w:val="00FE598C"/>
    <w:rsid w:val="00FE5C04"/>
    <w:rsid w:val="00FE5E3E"/>
    <w:rsid w:val="00FE5F16"/>
    <w:rsid w:val="00FE60BC"/>
    <w:rsid w:val="00FE6687"/>
    <w:rsid w:val="00FE691E"/>
    <w:rsid w:val="00FE69D9"/>
    <w:rsid w:val="00FE6A37"/>
    <w:rsid w:val="00FE6B98"/>
    <w:rsid w:val="00FE6E51"/>
    <w:rsid w:val="00FE716D"/>
    <w:rsid w:val="00FE72EA"/>
    <w:rsid w:val="00FE745B"/>
    <w:rsid w:val="00FE74F0"/>
    <w:rsid w:val="00FE7917"/>
    <w:rsid w:val="00FE7B4F"/>
    <w:rsid w:val="00FE7C9A"/>
    <w:rsid w:val="00FE7DA2"/>
    <w:rsid w:val="00FE7E6D"/>
    <w:rsid w:val="00FE7ED4"/>
    <w:rsid w:val="00FE7F20"/>
    <w:rsid w:val="00FE7F39"/>
    <w:rsid w:val="00FE7FD3"/>
    <w:rsid w:val="00FE7FDB"/>
    <w:rsid w:val="00FF0136"/>
    <w:rsid w:val="00FF01DC"/>
    <w:rsid w:val="00FF0482"/>
    <w:rsid w:val="00FF0585"/>
    <w:rsid w:val="00FF058D"/>
    <w:rsid w:val="00FF076B"/>
    <w:rsid w:val="00FF0804"/>
    <w:rsid w:val="00FF0896"/>
    <w:rsid w:val="00FF0B07"/>
    <w:rsid w:val="00FF0C0F"/>
    <w:rsid w:val="00FF0CC2"/>
    <w:rsid w:val="00FF0CD2"/>
    <w:rsid w:val="00FF0D93"/>
    <w:rsid w:val="00FF0F4F"/>
    <w:rsid w:val="00FF0FF8"/>
    <w:rsid w:val="00FF113A"/>
    <w:rsid w:val="00FF12D4"/>
    <w:rsid w:val="00FF1303"/>
    <w:rsid w:val="00FF1572"/>
    <w:rsid w:val="00FF1606"/>
    <w:rsid w:val="00FF160B"/>
    <w:rsid w:val="00FF1645"/>
    <w:rsid w:val="00FF1D6F"/>
    <w:rsid w:val="00FF1D89"/>
    <w:rsid w:val="00FF1E52"/>
    <w:rsid w:val="00FF20C7"/>
    <w:rsid w:val="00FF2147"/>
    <w:rsid w:val="00FF218C"/>
    <w:rsid w:val="00FF22E2"/>
    <w:rsid w:val="00FF236C"/>
    <w:rsid w:val="00FF23D4"/>
    <w:rsid w:val="00FF257C"/>
    <w:rsid w:val="00FF2594"/>
    <w:rsid w:val="00FF2785"/>
    <w:rsid w:val="00FF2A57"/>
    <w:rsid w:val="00FF2C31"/>
    <w:rsid w:val="00FF2CB5"/>
    <w:rsid w:val="00FF2CE5"/>
    <w:rsid w:val="00FF32AB"/>
    <w:rsid w:val="00FF36AB"/>
    <w:rsid w:val="00FF3710"/>
    <w:rsid w:val="00FF3896"/>
    <w:rsid w:val="00FF3930"/>
    <w:rsid w:val="00FF3A5C"/>
    <w:rsid w:val="00FF3A97"/>
    <w:rsid w:val="00FF3B7D"/>
    <w:rsid w:val="00FF4109"/>
    <w:rsid w:val="00FF4276"/>
    <w:rsid w:val="00FF429D"/>
    <w:rsid w:val="00FF43CD"/>
    <w:rsid w:val="00FF4648"/>
    <w:rsid w:val="00FF4657"/>
    <w:rsid w:val="00FF46B5"/>
    <w:rsid w:val="00FF46C0"/>
    <w:rsid w:val="00FF4856"/>
    <w:rsid w:val="00FF4AE0"/>
    <w:rsid w:val="00FF4B02"/>
    <w:rsid w:val="00FF4B26"/>
    <w:rsid w:val="00FF4D17"/>
    <w:rsid w:val="00FF4D61"/>
    <w:rsid w:val="00FF4D73"/>
    <w:rsid w:val="00FF4EA6"/>
    <w:rsid w:val="00FF5177"/>
    <w:rsid w:val="00FF51F5"/>
    <w:rsid w:val="00FF5245"/>
    <w:rsid w:val="00FF5263"/>
    <w:rsid w:val="00FF5364"/>
    <w:rsid w:val="00FF53C6"/>
    <w:rsid w:val="00FF5575"/>
    <w:rsid w:val="00FF56D0"/>
    <w:rsid w:val="00FF56D9"/>
    <w:rsid w:val="00FF593F"/>
    <w:rsid w:val="00FF597F"/>
    <w:rsid w:val="00FF5A12"/>
    <w:rsid w:val="00FF5ABD"/>
    <w:rsid w:val="00FF5ACC"/>
    <w:rsid w:val="00FF5C23"/>
    <w:rsid w:val="00FF5FC3"/>
    <w:rsid w:val="00FF6068"/>
    <w:rsid w:val="00FF635C"/>
    <w:rsid w:val="00FF643A"/>
    <w:rsid w:val="00FF6779"/>
    <w:rsid w:val="00FF67D3"/>
    <w:rsid w:val="00FF68A5"/>
    <w:rsid w:val="00FF68C1"/>
    <w:rsid w:val="00FF6F6C"/>
    <w:rsid w:val="00FF6F8B"/>
    <w:rsid w:val="00FF7296"/>
    <w:rsid w:val="00FF7483"/>
    <w:rsid w:val="00FF74C6"/>
    <w:rsid w:val="00FF7529"/>
    <w:rsid w:val="00FF7571"/>
    <w:rsid w:val="00FF773E"/>
    <w:rsid w:val="00FF7884"/>
    <w:rsid w:val="00FF7896"/>
    <w:rsid w:val="00FF7944"/>
    <w:rsid w:val="00FF7A24"/>
    <w:rsid w:val="00FF7A45"/>
    <w:rsid w:val="00FF7AC2"/>
    <w:rsid w:val="00FF7B4C"/>
    <w:rsid w:val="00FF7BD4"/>
    <w:rsid w:val="00FF7D0F"/>
    <w:rsid w:val="00FF7EB6"/>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4604F"/>
  <w15:chartTrackingRefBased/>
  <w15:docId w15:val="{10615823-987A-4499-B142-656A1B59D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1D89"/>
  </w:style>
  <w:style w:type="paragraph" w:styleId="Overskrift3">
    <w:name w:val="heading 3"/>
    <w:basedOn w:val="Normal"/>
    <w:link w:val="Overskrift3Tegn"/>
    <w:uiPriority w:val="9"/>
    <w:qFormat/>
    <w:rsid w:val="00CA1730"/>
    <w:pPr>
      <w:spacing w:before="100" w:beforeAutospacing="1" w:after="100" w:afterAutospacing="1"/>
      <w:outlineLvl w:val="2"/>
    </w:pPr>
    <w:rPr>
      <w:rFonts w:ascii="Times New Roman" w:eastAsia="Times New Roman" w:hAnsi="Times New Roman" w:cs="Times New Roman"/>
      <w:b/>
      <w:bCs/>
      <w:sz w:val="27"/>
      <w:szCs w:val="27"/>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C56432"/>
    <w:pPr>
      <w:ind w:left="720"/>
      <w:contextualSpacing/>
    </w:pPr>
  </w:style>
  <w:style w:type="table" w:styleId="Tabellrutenett">
    <w:name w:val="Table Grid"/>
    <w:basedOn w:val="Vanligtabell"/>
    <w:uiPriority w:val="39"/>
    <w:rsid w:val="00EB56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etabell3uthevingsfarge5">
    <w:name w:val="List Table 3 Accent 5"/>
    <w:basedOn w:val="Vanligtabell"/>
    <w:uiPriority w:val="48"/>
    <w:rsid w:val="00B15D1E"/>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character" w:styleId="Hyperkobling">
    <w:name w:val="Hyperlink"/>
    <w:basedOn w:val="Standardskriftforavsnitt"/>
    <w:uiPriority w:val="99"/>
    <w:unhideWhenUsed/>
    <w:rsid w:val="004F214A"/>
    <w:rPr>
      <w:color w:val="0563C1" w:themeColor="hyperlink"/>
      <w:u w:val="single"/>
    </w:rPr>
  </w:style>
  <w:style w:type="character" w:styleId="Ulstomtale">
    <w:name w:val="Unresolved Mention"/>
    <w:basedOn w:val="Standardskriftforavsnitt"/>
    <w:uiPriority w:val="99"/>
    <w:semiHidden/>
    <w:unhideWhenUsed/>
    <w:rsid w:val="004F214A"/>
    <w:rPr>
      <w:color w:val="605E5C"/>
      <w:shd w:val="clear" w:color="auto" w:fill="E1DFDD"/>
    </w:rPr>
  </w:style>
  <w:style w:type="table" w:styleId="Rutenettabelllys">
    <w:name w:val="Grid Table Light"/>
    <w:basedOn w:val="Vanligtabell"/>
    <w:uiPriority w:val="40"/>
    <w:rsid w:val="00922F8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Rutenettabell2">
    <w:name w:val="Grid Table 2"/>
    <w:basedOn w:val="Vanligtabell"/>
    <w:uiPriority w:val="47"/>
    <w:rsid w:val="00922F8B"/>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l3">
    <w:name w:val="List Table 3"/>
    <w:basedOn w:val="Vanligtabell"/>
    <w:uiPriority w:val="48"/>
    <w:rsid w:val="00922F8B"/>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Topptekst">
    <w:name w:val="header"/>
    <w:basedOn w:val="Normal"/>
    <w:link w:val="TopptekstTegn"/>
    <w:uiPriority w:val="99"/>
    <w:unhideWhenUsed/>
    <w:rsid w:val="002F45D4"/>
    <w:pPr>
      <w:tabs>
        <w:tab w:val="center" w:pos="4536"/>
        <w:tab w:val="right" w:pos="9072"/>
      </w:tabs>
    </w:pPr>
  </w:style>
  <w:style w:type="character" w:customStyle="1" w:styleId="TopptekstTegn">
    <w:name w:val="Topptekst Tegn"/>
    <w:basedOn w:val="Standardskriftforavsnitt"/>
    <w:link w:val="Topptekst"/>
    <w:uiPriority w:val="99"/>
    <w:rsid w:val="002F45D4"/>
  </w:style>
  <w:style w:type="paragraph" w:styleId="Bunntekst">
    <w:name w:val="footer"/>
    <w:basedOn w:val="Normal"/>
    <w:link w:val="BunntekstTegn"/>
    <w:uiPriority w:val="99"/>
    <w:unhideWhenUsed/>
    <w:rsid w:val="002F45D4"/>
    <w:pPr>
      <w:tabs>
        <w:tab w:val="center" w:pos="4536"/>
        <w:tab w:val="right" w:pos="9072"/>
      </w:tabs>
    </w:pPr>
  </w:style>
  <w:style w:type="character" w:customStyle="1" w:styleId="BunntekstTegn">
    <w:name w:val="Bunntekst Tegn"/>
    <w:basedOn w:val="Standardskriftforavsnitt"/>
    <w:link w:val="Bunntekst"/>
    <w:uiPriority w:val="99"/>
    <w:rsid w:val="002F45D4"/>
  </w:style>
  <w:style w:type="paragraph" w:styleId="Revisjon">
    <w:name w:val="Revision"/>
    <w:hidden/>
    <w:uiPriority w:val="99"/>
    <w:semiHidden/>
    <w:rsid w:val="00A42038"/>
  </w:style>
  <w:style w:type="character" w:styleId="Fulgthyperkobling">
    <w:name w:val="FollowedHyperlink"/>
    <w:basedOn w:val="Standardskriftforavsnitt"/>
    <w:uiPriority w:val="99"/>
    <w:semiHidden/>
    <w:unhideWhenUsed/>
    <w:rsid w:val="00212098"/>
    <w:rPr>
      <w:color w:val="954F72" w:themeColor="followedHyperlink"/>
      <w:u w:val="single"/>
    </w:rPr>
  </w:style>
  <w:style w:type="paragraph" w:styleId="NormalWeb">
    <w:name w:val="Normal (Web)"/>
    <w:basedOn w:val="Normal"/>
    <w:uiPriority w:val="99"/>
    <w:semiHidden/>
    <w:unhideWhenUsed/>
    <w:rsid w:val="00D42314"/>
    <w:pPr>
      <w:spacing w:before="100" w:beforeAutospacing="1" w:after="100" w:afterAutospacing="1"/>
    </w:pPr>
    <w:rPr>
      <w:rFonts w:ascii="Times New Roman" w:eastAsia="Times New Roman" w:hAnsi="Times New Roman" w:cs="Times New Roman"/>
      <w:lang w:eastAsia="nb-NO"/>
    </w:rPr>
  </w:style>
  <w:style w:type="character" w:customStyle="1" w:styleId="apple-converted-space">
    <w:name w:val="apple-converted-space"/>
    <w:basedOn w:val="Standardskriftforavsnitt"/>
    <w:rsid w:val="00D42314"/>
  </w:style>
  <w:style w:type="character" w:customStyle="1" w:styleId="Overskrift3Tegn">
    <w:name w:val="Overskrift 3 Tegn"/>
    <w:basedOn w:val="Standardskriftforavsnitt"/>
    <w:link w:val="Overskrift3"/>
    <w:uiPriority w:val="9"/>
    <w:rsid w:val="00CA1730"/>
    <w:rPr>
      <w:rFonts w:ascii="Times New Roman" w:eastAsia="Times New Roman" w:hAnsi="Times New Roman" w:cs="Times New Roman"/>
      <w:b/>
      <w:bCs/>
      <w:sz w:val="27"/>
      <w:szCs w:val="27"/>
      <w:lang w:eastAsia="nb-NO"/>
    </w:rPr>
  </w:style>
  <w:style w:type="character" w:styleId="Sterk">
    <w:name w:val="Strong"/>
    <w:basedOn w:val="Standardskriftforavsnitt"/>
    <w:uiPriority w:val="22"/>
    <w:qFormat/>
    <w:rsid w:val="00CA173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8610">
      <w:bodyDiv w:val="1"/>
      <w:marLeft w:val="0"/>
      <w:marRight w:val="0"/>
      <w:marTop w:val="0"/>
      <w:marBottom w:val="0"/>
      <w:divBdr>
        <w:top w:val="none" w:sz="0" w:space="0" w:color="auto"/>
        <w:left w:val="none" w:sz="0" w:space="0" w:color="auto"/>
        <w:bottom w:val="none" w:sz="0" w:space="0" w:color="auto"/>
        <w:right w:val="none" w:sz="0" w:space="0" w:color="auto"/>
      </w:divBdr>
    </w:div>
    <w:div w:id="7758182">
      <w:bodyDiv w:val="1"/>
      <w:marLeft w:val="0"/>
      <w:marRight w:val="0"/>
      <w:marTop w:val="0"/>
      <w:marBottom w:val="0"/>
      <w:divBdr>
        <w:top w:val="none" w:sz="0" w:space="0" w:color="auto"/>
        <w:left w:val="none" w:sz="0" w:space="0" w:color="auto"/>
        <w:bottom w:val="none" w:sz="0" w:space="0" w:color="auto"/>
        <w:right w:val="none" w:sz="0" w:space="0" w:color="auto"/>
      </w:divBdr>
      <w:divsChild>
        <w:div w:id="562102502">
          <w:marLeft w:val="0"/>
          <w:marRight w:val="0"/>
          <w:marTop w:val="0"/>
          <w:marBottom w:val="0"/>
          <w:divBdr>
            <w:top w:val="none" w:sz="0" w:space="0" w:color="auto"/>
            <w:left w:val="none" w:sz="0" w:space="0" w:color="auto"/>
            <w:bottom w:val="none" w:sz="0" w:space="0" w:color="auto"/>
            <w:right w:val="none" w:sz="0" w:space="0" w:color="auto"/>
          </w:divBdr>
          <w:divsChild>
            <w:div w:id="525489522">
              <w:marLeft w:val="0"/>
              <w:marRight w:val="0"/>
              <w:marTop w:val="0"/>
              <w:marBottom w:val="0"/>
              <w:divBdr>
                <w:top w:val="none" w:sz="0" w:space="0" w:color="auto"/>
                <w:left w:val="none" w:sz="0" w:space="0" w:color="auto"/>
                <w:bottom w:val="none" w:sz="0" w:space="0" w:color="auto"/>
                <w:right w:val="none" w:sz="0" w:space="0" w:color="auto"/>
              </w:divBdr>
            </w:div>
            <w:div w:id="672604582">
              <w:marLeft w:val="0"/>
              <w:marRight w:val="0"/>
              <w:marTop w:val="0"/>
              <w:marBottom w:val="0"/>
              <w:divBdr>
                <w:top w:val="none" w:sz="0" w:space="0" w:color="auto"/>
                <w:left w:val="none" w:sz="0" w:space="0" w:color="auto"/>
                <w:bottom w:val="none" w:sz="0" w:space="0" w:color="auto"/>
                <w:right w:val="none" w:sz="0" w:space="0" w:color="auto"/>
              </w:divBdr>
            </w:div>
            <w:div w:id="842865917">
              <w:marLeft w:val="0"/>
              <w:marRight w:val="0"/>
              <w:marTop w:val="0"/>
              <w:marBottom w:val="0"/>
              <w:divBdr>
                <w:top w:val="none" w:sz="0" w:space="0" w:color="auto"/>
                <w:left w:val="none" w:sz="0" w:space="0" w:color="auto"/>
                <w:bottom w:val="none" w:sz="0" w:space="0" w:color="auto"/>
                <w:right w:val="none" w:sz="0" w:space="0" w:color="auto"/>
              </w:divBdr>
            </w:div>
            <w:div w:id="875894330">
              <w:marLeft w:val="0"/>
              <w:marRight w:val="0"/>
              <w:marTop w:val="0"/>
              <w:marBottom w:val="0"/>
              <w:divBdr>
                <w:top w:val="none" w:sz="0" w:space="0" w:color="auto"/>
                <w:left w:val="none" w:sz="0" w:space="0" w:color="auto"/>
                <w:bottom w:val="none" w:sz="0" w:space="0" w:color="auto"/>
                <w:right w:val="none" w:sz="0" w:space="0" w:color="auto"/>
              </w:divBdr>
            </w:div>
            <w:div w:id="1567036405">
              <w:marLeft w:val="0"/>
              <w:marRight w:val="0"/>
              <w:marTop w:val="0"/>
              <w:marBottom w:val="0"/>
              <w:divBdr>
                <w:top w:val="none" w:sz="0" w:space="0" w:color="auto"/>
                <w:left w:val="none" w:sz="0" w:space="0" w:color="auto"/>
                <w:bottom w:val="none" w:sz="0" w:space="0" w:color="auto"/>
                <w:right w:val="none" w:sz="0" w:space="0" w:color="auto"/>
              </w:divBdr>
            </w:div>
          </w:divsChild>
        </w:div>
        <w:div w:id="582378614">
          <w:marLeft w:val="0"/>
          <w:marRight w:val="0"/>
          <w:marTop w:val="0"/>
          <w:marBottom w:val="0"/>
          <w:divBdr>
            <w:top w:val="none" w:sz="0" w:space="0" w:color="auto"/>
            <w:left w:val="none" w:sz="0" w:space="0" w:color="auto"/>
            <w:bottom w:val="none" w:sz="0" w:space="0" w:color="auto"/>
            <w:right w:val="none" w:sz="0" w:space="0" w:color="auto"/>
          </w:divBdr>
        </w:div>
        <w:div w:id="1334449995">
          <w:marLeft w:val="0"/>
          <w:marRight w:val="0"/>
          <w:marTop w:val="0"/>
          <w:marBottom w:val="0"/>
          <w:divBdr>
            <w:top w:val="none" w:sz="0" w:space="0" w:color="auto"/>
            <w:left w:val="none" w:sz="0" w:space="0" w:color="auto"/>
            <w:bottom w:val="none" w:sz="0" w:space="0" w:color="auto"/>
            <w:right w:val="none" w:sz="0" w:space="0" w:color="auto"/>
          </w:divBdr>
        </w:div>
      </w:divsChild>
    </w:div>
    <w:div w:id="142164736">
      <w:bodyDiv w:val="1"/>
      <w:marLeft w:val="0"/>
      <w:marRight w:val="0"/>
      <w:marTop w:val="0"/>
      <w:marBottom w:val="0"/>
      <w:divBdr>
        <w:top w:val="none" w:sz="0" w:space="0" w:color="auto"/>
        <w:left w:val="none" w:sz="0" w:space="0" w:color="auto"/>
        <w:bottom w:val="none" w:sz="0" w:space="0" w:color="auto"/>
        <w:right w:val="none" w:sz="0" w:space="0" w:color="auto"/>
      </w:divBdr>
    </w:div>
    <w:div w:id="299653593">
      <w:bodyDiv w:val="1"/>
      <w:marLeft w:val="0"/>
      <w:marRight w:val="0"/>
      <w:marTop w:val="0"/>
      <w:marBottom w:val="0"/>
      <w:divBdr>
        <w:top w:val="none" w:sz="0" w:space="0" w:color="auto"/>
        <w:left w:val="none" w:sz="0" w:space="0" w:color="auto"/>
        <w:bottom w:val="none" w:sz="0" w:space="0" w:color="auto"/>
        <w:right w:val="none" w:sz="0" w:space="0" w:color="auto"/>
      </w:divBdr>
    </w:div>
    <w:div w:id="333535392">
      <w:bodyDiv w:val="1"/>
      <w:marLeft w:val="0"/>
      <w:marRight w:val="0"/>
      <w:marTop w:val="0"/>
      <w:marBottom w:val="0"/>
      <w:divBdr>
        <w:top w:val="none" w:sz="0" w:space="0" w:color="auto"/>
        <w:left w:val="none" w:sz="0" w:space="0" w:color="auto"/>
        <w:bottom w:val="none" w:sz="0" w:space="0" w:color="auto"/>
        <w:right w:val="none" w:sz="0" w:space="0" w:color="auto"/>
      </w:divBdr>
    </w:div>
    <w:div w:id="436410404">
      <w:bodyDiv w:val="1"/>
      <w:marLeft w:val="0"/>
      <w:marRight w:val="0"/>
      <w:marTop w:val="0"/>
      <w:marBottom w:val="0"/>
      <w:divBdr>
        <w:top w:val="none" w:sz="0" w:space="0" w:color="auto"/>
        <w:left w:val="none" w:sz="0" w:space="0" w:color="auto"/>
        <w:bottom w:val="none" w:sz="0" w:space="0" w:color="auto"/>
        <w:right w:val="none" w:sz="0" w:space="0" w:color="auto"/>
      </w:divBdr>
    </w:div>
    <w:div w:id="547454806">
      <w:bodyDiv w:val="1"/>
      <w:marLeft w:val="0"/>
      <w:marRight w:val="0"/>
      <w:marTop w:val="0"/>
      <w:marBottom w:val="0"/>
      <w:divBdr>
        <w:top w:val="none" w:sz="0" w:space="0" w:color="auto"/>
        <w:left w:val="none" w:sz="0" w:space="0" w:color="auto"/>
        <w:bottom w:val="none" w:sz="0" w:space="0" w:color="auto"/>
        <w:right w:val="none" w:sz="0" w:space="0" w:color="auto"/>
      </w:divBdr>
    </w:div>
    <w:div w:id="841162905">
      <w:bodyDiv w:val="1"/>
      <w:marLeft w:val="0"/>
      <w:marRight w:val="0"/>
      <w:marTop w:val="0"/>
      <w:marBottom w:val="0"/>
      <w:divBdr>
        <w:top w:val="none" w:sz="0" w:space="0" w:color="auto"/>
        <w:left w:val="none" w:sz="0" w:space="0" w:color="auto"/>
        <w:bottom w:val="none" w:sz="0" w:space="0" w:color="auto"/>
        <w:right w:val="none" w:sz="0" w:space="0" w:color="auto"/>
      </w:divBdr>
      <w:divsChild>
        <w:div w:id="649138195">
          <w:marLeft w:val="0"/>
          <w:marRight w:val="0"/>
          <w:marTop w:val="0"/>
          <w:marBottom w:val="0"/>
          <w:divBdr>
            <w:top w:val="none" w:sz="0" w:space="0" w:color="auto"/>
            <w:left w:val="none" w:sz="0" w:space="0" w:color="auto"/>
            <w:bottom w:val="none" w:sz="0" w:space="0" w:color="auto"/>
            <w:right w:val="none" w:sz="0" w:space="0" w:color="auto"/>
          </w:divBdr>
          <w:divsChild>
            <w:div w:id="33964099">
              <w:marLeft w:val="0"/>
              <w:marRight w:val="0"/>
              <w:marTop w:val="0"/>
              <w:marBottom w:val="0"/>
              <w:divBdr>
                <w:top w:val="none" w:sz="0" w:space="0" w:color="auto"/>
                <w:left w:val="none" w:sz="0" w:space="0" w:color="auto"/>
                <w:bottom w:val="none" w:sz="0" w:space="0" w:color="auto"/>
                <w:right w:val="none" w:sz="0" w:space="0" w:color="auto"/>
              </w:divBdr>
              <w:divsChild>
                <w:div w:id="1642031512">
                  <w:marLeft w:val="0"/>
                  <w:marRight w:val="0"/>
                  <w:marTop w:val="0"/>
                  <w:marBottom w:val="0"/>
                  <w:divBdr>
                    <w:top w:val="none" w:sz="0" w:space="0" w:color="auto"/>
                    <w:left w:val="none" w:sz="0" w:space="0" w:color="auto"/>
                    <w:bottom w:val="none" w:sz="0" w:space="0" w:color="auto"/>
                    <w:right w:val="none" w:sz="0" w:space="0" w:color="auto"/>
                  </w:divBdr>
                </w:div>
              </w:divsChild>
            </w:div>
            <w:div w:id="736172668">
              <w:marLeft w:val="0"/>
              <w:marRight w:val="0"/>
              <w:marTop w:val="0"/>
              <w:marBottom w:val="0"/>
              <w:divBdr>
                <w:top w:val="none" w:sz="0" w:space="0" w:color="auto"/>
                <w:left w:val="none" w:sz="0" w:space="0" w:color="auto"/>
                <w:bottom w:val="none" w:sz="0" w:space="0" w:color="auto"/>
                <w:right w:val="none" w:sz="0" w:space="0" w:color="auto"/>
              </w:divBdr>
              <w:divsChild>
                <w:div w:id="490680464">
                  <w:marLeft w:val="0"/>
                  <w:marRight w:val="0"/>
                  <w:marTop w:val="0"/>
                  <w:marBottom w:val="0"/>
                  <w:divBdr>
                    <w:top w:val="none" w:sz="0" w:space="0" w:color="auto"/>
                    <w:left w:val="none" w:sz="0" w:space="0" w:color="auto"/>
                    <w:bottom w:val="none" w:sz="0" w:space="0" w:color="auto"/>
                    <w:right w:val="none" w:sz="0" w:space="0" w:color="auto"/>
                  </w:divBdr>
                </w:div>
              </w:divsChild>
            </w:div>
            <w:div w:id="998536666">
              <w:marLeft w:val="0"/>
              <w:marRight w:val="0"/>
              <w:marTop w:val="0"/>
              <w:marBottom w:val="0"/>
              <w:divBdr>
                <w:top w:val="none" w:sz="0" w:space="0" w:color="auto"/>
                <w:left w:val="none" w:sz="0" w:space="0" w:color="auto"/>
                <w:bottom w:val="none" w:sz="0" w:space="0" w:color="auto"/>
                <w:right w:val="none" w:sz="0" w:space="0" w:color="auto"/>
              </w:divBdr>
              <w:divsChild>
                <w:div w:id="277953161">
                  <w:marLeft w:val="0"/>
                  <w:marRight w:val="0"/>
                  <w:marTop w:val="0"/>
                  <w:marBottom w:val="0"/>
                  <w:divBdr>
                    <w:top w:val="none" w:sz="0" w:space="0" w:color="auto"/>
                    <w:left w:val="none" w:sz="0" w:space="0" w:color="auto"/>
                    <w:bottom w:val="none" w:sz="0" w:space="0" w:color="auto"/>
                    <w:right w:val="none" w:sz="0" w:space="0" w:color="auto"/>
                  </w:divBdr>
                </w:div>
              </w:divsChild>
            </w:div>
            <w:div w:id="1082028904">
              <w:marLeft w:val="0"/>
              <w:marRight w:val="0"/>
              <w:marTop w:val="0"/>
              <w:marBottom w:val="0"/>
              <w:divBdr>
                <w:top w:val="none" w:sz="0" w:space="0" w:color="auto"/>
                <w:left w:val="none" w:sz="0" w:space="0" w:color="auto"/>
                <w:bottom w:val="none" w:sz="0" w:space="0" w:color="auto"/>
                <w:right w:val="none" w:sz="0" w:space="0" w:color="auto"/>
              </w:divBdr>
              <w:divsChild>
                <w:div w:id="1394163368">
                  <w:marLeft w:val="0"/>
                  <w:marRight w:val="0"/>
                  <w:marTop w:val="0"/>
                  <w:marBottom w:val="0"/>
                  <w:divBdr>
                    <w:top w:val="none" w:sz="0" w:space="0" w:color="auto"/>
                    <w:left w:val="none" w:sz="0" w:space="0" w:color="auto"/>
                    <w:bottom w:val="none" w:sz="0" w:space="0" w:color="auto"/>
                    <w:right w:val="none" w:sz="0" w:space="0" w:color="auto"/>
                  </w:divBdr>
                </w:div>
              </w:divsChild>
            </w:div>
            <w:div w:id="1112020779">
              <w:marLeft w:val="0"/>
              <w:marRight w:val="0"/>
              <w:marTop w:val="0"/>
              <w:marBottom w:val="0"/>
              <w:divBdr>
                <w:top w:val="none" w:sz="0" w:space="0" w:color="auto"/>
                <w:left w:val="none" w:sz="0" w:space="0" w:color="auto"/>
                <w:bottom w:val="none" w:sz="0" w:space="0" w:color="auto"/>
                <w:right w:val="none" w:sz="0" w:space="0" w:color="auto"/>
              </w:divBdr>
              <w:divsChild>
                <w:div w:id="1368413078">
                  <w:marLeft w:val="0"/>
                  <w:marRight w:val="0"/>
                  <w:marTop w:val="0"/>
                  <w:marBottom w:val="0"/>
                  <w:divBdr>
                    <w:top w:val="none" w:sz="0" w:space="0" w:color="auto"/>
                    <w:left w:val="none" w:sz="0" w:space="0" w:color="auto"/>
                    <w:bottom w:val="none" w:sz="0" w:space="0" w:color="auto"/>
                    <w:right w:val="none" w:sz="0" w:space="0" w:color="auto"/>
                  </w:divBdr>
                </w:div>
              </w:divsChild>
            </w:div>
            <w:div w:id="1417046766">
              <w:marLeft w:val="0"/>
              <w:marRight w:val="0"/>
              <w:marTop w:val="0"/>
              <w:marBottom w:val="0"/>
              <w:divBdr>
                <w:top w:val="none" w:sz="0" w:space="0" w:color="auto"/>
                <w:left w:val="none" w:sz="0" w:space="0" w:color="auto"/>
                <w:bottom w:val="none" w:sz="0" w:space="0" w:color="auto"/>
                <w:right w:val="none" w:sz="0" w:space="0" w:color="auto"/>
              </w:divBdr>
              <w:divsChild>
                <w:div w:id="29399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578412">
      <w:bodyDiv w:val="1"/>
      <w:marLeft w:val="0"/>
      <w:marRight w:val="0"/>
      <w:marTop w:val="0"/>
      <w:marBottom w:val="0"/>
      <w:divBdr>
        <w:top w:val="none" w:sz="0" w:space="0" w:color="auto"/>
        <w:left w:val="none" w:sz="0" w:space="0" w:color="auto"/>
        <w:bottom w:val="none" w:sz="0" w:space="0" w:color="auto"/>
        <w:right w:val="none" w:sz="0" w:space="0" w:color="auto"/>
      </w:divBdr>
    </w:div>
    <w:div w:id="1505389661">
      <w:bodyDiv w:val="1"/>
      <w:marLeft w:val="0"/>
      <w:marRight w:val="0"/>
      <w:marTop w:val="0"/>
      <w:marBottom w:val="0"/>
      <w:divBdr>
        <w:top w:val="none" w:sz="0" w:space="0" w:color="auto"/>
        <w:left w:val="none" w:sz="0" w:space="0" w:color="auto"/>
        <w:bottom w:val="none" w:sz="0" w:space="0" w:color="auto"/>
        <w:right w:val="none" w:sz="0" w:space="0" w:color="auto"/>
      </w:divBdr>
    </w:div>
    <w:div w:id="1803422515">
      <w:bodyDiv w:val="1"/>
      <w:marLeft w:val="0"/>
      <w:marRight w:val="0"/>
      <w:marTop w:val="0"/>
      <w:marBottom w:val="0"/>
      <w:divBdr>
        <w:top w:val="none" w:sz="0" w:space="0" w:color="auto"/>
        <w:left w:val="none" w:sz="0" w:space="0" w:color="auto"/>
        <w:bottom w:val="none" w:sz="0" w:space="0" w:color="auto"/>
        <w:right w:val="none" w:sz="0" w:space="0" w:color="auto"/>
      </w:divBdr>
    </w:div>
    <w:div w:id="1961297699">
      <w:bodyDiv w:val="1"/>
      <w:marLeft w:val="0"/>
      <w:marRight w:val="0"/>
      <w:marTop w:val="0"/>
      <w:marBottom w:val="0"/>
      <w:divBdr>
        <w:top w:val="none" w:sz="0" w:space="0" w:color="auto"/>
        <w:left w:val="none" w:sz="0" w:space="0" w:color="auto"/>
        <w:bottom w:val="none" w:sz="0" w:space="0" w:color="auto"/>
        <w:right w:val="none" w:sz="0" w:space="0" w:color="auto"/>
      </w:divBdr>
      <w:divsChild>
        <w:div w:id="287783790">
          <w:marLeft w:val="0"/>
          <w:marRight w:val="0"/>
          <w:marTop w:val="0"/>
          <w:marBottom w:val="0"/>
          <w:divBdr>
            <w:top w:val="none" w:sz="0" w:space="0" w:color="auto"/>
            <w:left w:val="none" w:sz="0" w:space="0" w:color="auto"/>
            <w:bottom w:val="none" w:sz="0" w:space="0" w:color="auto"/>
            <w:right w:val="none" w:sz="0" w:space="0" w:color="auto"/>
          </w:divBdr>
          <w:divsChild>
            <w:div w:id="164245910">
              <w:marLeft w:val="0"/>
              <w:marRight w:val="0"/>
              <w:marTop w:val="0"/>
              <w:marBottom w:val="0"/>
              <w:divBdr>
                <w:top w:val="none" w:sz="0" w:space="0" w:color="auto"/>
                <w:left w:val="none" w:sz="0" w:space="0" w:color="auto"/>
                <w:bottom w:val="none" w:sz="0" w:space="0" w:color="auto"/>
                <w:right w:val="none" w:sz="0" w:space="0" w:color="auto"/>
              </w:divBdr>
              <w:divsChild>
                <w:div w:id="730923802">
                  <w:marLeft w:val="0"/>
                  <w:marRight w:val="0"/>
                  <w:marTop w:val="0"/>
                  <w:marBottom w:val="0"/>
                  <w:divBdr>
                    <w:top w:val="none" w:sz="0" w:space="0" w:color="auto"/>
                    <w:left w:val="none" w:sz="0" w:space="0" w:color="auto"/>
                    <w:bottom w:val="none" w:sz="0" w:space="0" w:color="auto"/>
                    <w:right w:val="none" w:sz="0" w:space="0" w:color="auto"/>
                  </w:divBdr>
                </w:div>
              </w:divsChild>
            </w:div>
            <w:div w:id="277370103">
              <w:marLeft w:val="0"/>
              <w:marRight w:val="0"/>
              <w:marTop w:val="0"/>
              <w:marBottom w:val="0"/>
              <w:divBdr>
                <w:top w:val="none" w:sz="0" w:space="0" w:color="auto"/>
                <w:left w:val="none" w:sz="0" w:space="0" w:color="auto"/>
                <w:bottom w:val="none" w:sz="0" w:space="0" w:color="auto"/>
                <w:right w:val="none" w:sz="0" w:space="0" w:color="auto"/>
              </w:divBdr>
              <w:divsChild>
                <w:div w:id="812332923">
                  <w:marLeft w:val="0"/>
                  <w:marRight w:val="0"/>
                  <w:marTop w:val="0"/>
                  <w:marBottom w:val="0"/>
                  <w:divBdr>
                    <w:top w:val="none" w:sz="0" w:space="0" w:color="auto"/>
                    <w:left w:val="none" w:sz="0" w:space="0" w:color="auto"/>
                    <w:bottom w:val="none" w:sz="0" w:space="0" w:color="auto"/>
                    <w:right w:val="none" w:sz="0" w:space="0" w:color="auto"/>
                  </w:divBdr>
                </w:div>
              </w:divsChild>
            </w:div>
            <w:div w:id="502822074">
              <w:marLeft w:val="0"/>
              <w:marRight w:val="0"/>
              <w:marTop w:val="0"/>
              <w:marBottom w:val="0"/>
              <w:divBdr>
                <w:top w:val="none" w:sz="0" w:space="0" w:color="auto"/>
                <w:left w:val="none" w:sz="0" w:space="0" w:color="auto"/>
                <w:bottom w:val="none" w:sz="0" w:space="0" w:color="auto"/>
                <w:right w:val="none" w:sz="0" w:space="0" w:color="auto"/>
              </w:divBdr>
              <w:divsChild>
                <w:div w:id="857086265">
                  <w:marLeft w:val="0"/>
                  <w:marRight w:val="0"/>
                  <w:marTop w:val="0"/>
                  <w:marBottom w:val="0"/>
                  <w:divBdr>
                    <w:top w:val="none" w:sz="0" w:space="0" w:color="auto"/>
                    <w:left w:val="none" w:sz="0" w:space="0" w:color="auto"/>
                    <w:bottom w:val="none" w:sz="0" w:space="0" w:color="auto"/>
                    <w:right w:val="none" w:sz="0" w:space="0" w:color="auto"/>
                  </w:divBdr>
                </w:div>
              </w:divsChild>
            </w:div>
            <w:div w:id="1204976957">
              <w:marLeft w:val="0"/>
              <w:marRight w:val="0"/>
              <w:marTop w:val="0"/>
              <w:marBottom w:val="0"/>
              <w:divBdr>
                <w:top w:val="none" w:sz="0" w:space="0" w:color="auto"/>
                <w:left w:val="none" w:sz="0" w:space="0" w:color="auto"/>
                <w:bottom w:val="none" w:sz="0" w:space="0" w:color="auto"/>
                <w:right w:val="none" w:sz="0" w:space="0" w:color="auto"/>
              </w:divBdr>
              <w:divsChild>
                <w:div w:id="1007369829">
                  <w:marLeft w:val="0"/>
                  <w:marRight w:val="0"/>
                  <w:marTop w:val="0"/>
                  <w:marBottom w:val="0"/>
                  <w:divBdr>
                    <w:top w:val="none" w:sz="0" w:space="0" w:color="auto"/>
                    <w:left w:val="none" w:sz="0" w:space="0" w:color="auto"/>
                    <w:bottom w:val="none" w:sz="0" w:space="0" w:color="auto"/>
                    <w:right w:val="none" w:sz="0" w:space="0" w:color="auto"/>
                  </w:divBdr>
                </w:div>
              </w:divsChild>
            </w:div>
            <w:div w:id="1330793309">
              <w:marLeft w:val="0"/>
              <w:marRight w:val="0"/>
              <w:marTop w:val="0"/>
              <w:marBottom w:val="0"/>
              <w:divBdr>
                <w:top w:val="none" w:sz="0" w:space="0" w:color="auto"/>
                <w:left w:val="none" w:sz="0" w:space="0" w:color="auto"/>
                <w:bottom w:val="none" w:sz="0" w:space="0" w:color="auto"/>
                <w:right w:val="none" w:sz="0" w:space="0" w:color="auto"/>
              </w:divBdr>
              <w:divsChild>
                <w:div w:id="1626623233">
                  <w:marLeft w:val="0"/>
                  <w:marRight w:val="0"/>
                  <w:marTop w:val="0"/>
                  <w:marBottom w:val="0"/>
                  <w:divBdr>
                    <w:top w:val="none" w:sz="0" w:space="0" w:color="auto"/>
                    <w:left w:val="none" w:sz="0" w:space="0" w:color="auto"/>
                    <w:bottom w:val="none" w:sz="0" w:space="0" w:color="auto"/>
                    <w:right w:val="none" w:sz="0" w:space="0" w:color="auto"/>
                  </w:divBdr>
                </w:div>
              </w:divsChild>
            </w:div>
            <w:div w:id="1853252506">
              <w:marLeft w:val="0"/>
              <w:marRight w:val="0"/>
              <w:marTop w:val="0"/>
              <w:marBottom w:val="0"/>
              <w:divBdr>
                <w:top w:val="none" w:sz="0" w:space="0" w:color="auto"/>
                <w:left w:val="none" w:sz="0" w:space="0" w:color="auto"/>
                <w:bottom w:val="none" w:sz="0" w:space="0" w:color="auto"/>
                <w:right w:val="none" w:sz="0" w:space="0" w:color="auto"/>
              </w:divBdr>
              <w:divsChild>
                <w:div w:id="116975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274780">
      <w:bodyDiv w:val="1"/>
      <w:marLeft w:val="0"/>
      <w:marRight w:val="0"/>
      <w:marTop w:val="0"/>
      <w:marBottom w:val="0"/>
      <w:divBdr>
        <w:top w:val="none" w:sz="0" w:space="0" w:color="auto"/>
        <w:left w:val="none" w:sz="0" w:space="0" w:color="auto"/>
        <w:bottom w:val="none" w:sz="0" w:space="0" w:color="auto"/>
        <w:right w:val="none" w:sz="0" w:space="0" w:color="auto"/>
      </w:divBdr>
    </w:div>
    <w:div w:id="2043238342">
      <w:bodyDiv w:val="1"/>
      <w:marLeft w:val="0"/>
      <w:marRight w:val="0"/>
      <w:marTop w:val="0"/>
      <w:marBottom w:val="0"/>
      <w:divBdr>
        <w:top w:val="none" w:sz="0" w:space="0" w:color="auto"/>
        <w:left w:val="none" w:sz="0" w:space="0" w:color="auto"/>
        <w:bottom w:val="none" w:sz="0" w:space="0" w:color="auto"/>
        <w:right w:val="none" w:sz="0" w:space="0" w:color="auto"/>
      </w:divBdr>
    </w:div>
    <w:div w:id="2114591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qr.vipps.no/donations/4446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onn@bonnforfinnmark.n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ntakt@bonnforfinnmark.n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teams.live.com/meet/9374325988531?p=D4RumDsilYggmZTErb" TargetMode="External"/><Relationship Id="rId4" Type="http://schemas.openxmlformats.org/officeDocument/2006/relationships/settings" Target="settings.xml"/><Relationship Id="rId9" Type="http://schemas.openxmlformats.org/officeDocument/2006/relationships/hyperlink" Target="https://qr.vipps.no/donations/44465"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05.24%20B&#248;nn%20for%20Finnmark.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29BC4B-1330-7645-BE91-0FB08446B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05.24%20Bønn%20for%20Finnmark.dotx</Template>
  <TotalTime>2</TotalTime>
  <Pages>5</Pages>
  <Words>2400</Words>
  <Characters>11186</Characters>
  <Application>Microsoft Office Word</Application>
  <DocSecurity>0</DocSecurity>
  <Lines>349</Lines>
  <Paragraphs>222</Paragraphs>
  <ScaleCrop>false</ScaleCrop>
  <Company/>
  <LinksUpToDate>false</LinksUpToDate>
  <CharactersWithSpaces>13364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Jørn-Ivar Holmgren</dc:creator>
  <cp:keywords/>
  <dc:description/>
  <cp:lastModifiedBy>Jørn-Ivar Holmgren</cp:lastModifiedBy>
  <cp:revision>2</cp:revision>
  <cp:lastPrinted>2026-05-01T11:51:00Z</cp:lastPrinted>
  <dcterms:created xsi:type="dcterms:W3CDTF">2026-05-02T00:31:00Z</dcterms:created>
  <dcterms:modified xsi:type="dcterms:W3CDTF">2026-05-02T00:31:00Z</dcterms:modified>
</cp:coreProperties>
</file>