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859B5" w14:textId="77777777" w:rsidR="00C64041" w:rsidRDefault="00A82EF6" w:rsidP="00494EEA">
      <w:pPr>
        <w:rPr>
          <w:rFonts w:ascii="Helvetica" w:eastAsia="Times New Roman" w:hAnsi="Helvetica" w:cs="Times New Roman"/>
          <w:b/>
          <w:bCs/>
          <w:color w:val="000000"/>
          <w:sz w:val="22"/>
          <w:szCs w:val="22"/>
          <w:lang w:eastAsia="nb-NO"/>
        </w:rPr>
      </w:pPr>
      <w:r>
        <w:rPr>
          <w:rFonts w:ascii="Helvetica" w:eastAsia="Times New Roman" w:hAnsi="Helvetica" w:cs="Times New Roman"/>
          <w:b/>
          <w:bCs/>
          <w:noProof/>
          <w:color w:val="000000"/>
          <w:sz w:val="22"/>
          <w:szCs w:val="22"/>
          <w:lang w:eastAsia="nb-NO"/>
        </w:rPr>
        <w:drawing>
          <wp:inline distT="0" distB="0" distL="0" distR="0" wp14:anchorId="58C9971C" wp14:editId="48B6E297">
            <wp:extent cx="6094937" cy="1910715"/>
            <wp:effectExtent l="0" t="0" r="1270" b="0"/>
            <wp:docPr id="1133482922" name="Picture 1133482922" descr="Et bilde som inneholder tekst, symbol, Font, silhuet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482922" name="Bilde 1" descr="Et bilde som inneholder tekst, symbol, Font, silhuett&#10;&#10;Automatisk generert beskrivelse"/>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20765" cy="2012860"/>
                    </a:xfrm>
                    <a:prstGeom prst="rect">
                      <a:avLst/>
                    </a:prstGeom>
                  </pic:spPr>
                </pic:pic>
              </a:graphicData>
            </a:graphic>
          </wp:inline>
        </w:drawing>
      </w:r>
    </w:p>
    <w:p w14:paraId="75563291" w14:textId="77777777" w:rsidR="00C64041" w:rsidRDefault="00AF7A6A" w:rsidP="00AF7A6A">
      <w:pPr>
        <w:pStyle w:val="Listeavsnitt"/>
        <w:jc w:val="right"/>
        <w:rPr>
          <w:rFonts w:ascii="Helvetica" w:eastAsia="Times New Roman" w:hAnsi="Helvetica" w:cs="Times New Roman"/>
          <w:b/>
          <w:bCs/>
          <w:color w:val="000000"/>
          <w:sz w:val="22"/>
          <w:szCs w:val="22"/>
          <w:lang w:eastAsia="nb-NO"/>
        </w:rPr>
      </w:pPr>
      <w:r>
        <w:rPr>
          <w:rFonts w:ascii="Helvetica" w:eastAsia="Times New Roman" w:hAnsi="Helvetica" w:cs="Times New Roman"/>
          <w:b/>
          <w:bCs/>
          <w:color w:val="000000"/>
          <w:sz w:val="22"/>
          <w:szCs w:val="22"/>
          <w:lang w:eastAsia="nb-NO"/>
        </w:rPr>
        <w:t>1.Krøn 28:20</w:t>
      </w:r>
    </w:p>
    <w:p w14:paraId="06DEDF44" w14:textId="2597E533" w:rsidR="001B4B53" w:rsidRPr="00414659" w:rsidRDefault="004C0727" w:rsidP="00216534">
      <w:pPr>
        <w:jc w:val="center"/>
        <w:rPr>
          <w:rFonts w:ascii="Helvetica" w:eastAsia="Times New Roman" w:hAnsi="Helvetica" w:cs="Times New Roman"/>
          <w:b/>
          <w:bCs/>
          <w:color w:val="000000"/>
          <w:sz w:val="40"/>
          <w:szCs w:val="40"/>
          <w:lang w:eastAsia="nb-NO"/>
        </w:rPr>
      </w:pPr>
      <w:r>
        <w:rPr>
          <w:rFonts w:ascii="Helvetica" w:eastAsia="Times New Roman" w:hAnsi="Helvetica" w:cs="Times New Roman"/>
          <w:b/>
          <w:bCs/>
          <w:color w:val="000000"/>
          <w:sz w:val="40"/>
          <w:szCs w:val="40"/>
          <w:lang w:eastAsia="nb-NO"/>
        </w:rPr>
        <w:t>April</w:t>
      </w:r>
      <w:r w:rsidR="00E64534">
        <w:rPr>
          <w:rFonts w:ascii="Helvetica" w:eastAsia="Times New Roman" w:hAnsi="Helvetica" w:cs="Times New Roman"/>
          <w:b/>
          <w:bCs/>
          <w:color w:val="000000"/>
          <w:sz w:val="40"/>
          <w:szCs w:val="40"/>
          <w:lang w:eastAsia="nb-NO"/>
        </w:rPr>
        <w:t xml:space="preserve"> </w:t>
      </w:r>
      <w:r w:rsidR="001B4B53" w:rsidRPr="00414659">
        <w:rPr>
          <w:rFonts w:ascii="Helvetica" w:eastAsia="Times New Roman" w:hAnsi="Helvetica" w:cs="Times New Roman"/>
          <w:b/>
          <w:bCs/>
          <w:color w:val="000000"/>
          <w:sz w:val="40"/>
          <w:szCs w:val="40"/>
          <w:lang w:eastAsia="nb-NO"/>
        </w:rPr>
        <w:t>202</w:t>
      </w:r>
      <w:r w:rsidR="00EB7C91">
        <w:rPr>
          <w:rFonts w:ascii="Helvetica" w:eastAsia="Times New Roman" w:hAnsi="Helvetica" w:cs="Times New Roman"/>
          <w:b/>
          <w:bCs/>
          <w:color w:val="000000"/>
          <w:sz w:val="40"/>
          <w:szCs w:val="40"/>
          <w:lang w:eastAsia="nb-NO"/>
        </w:rPr>
        <w:t>6</w:t>
      </w:r>
    </w:p>
    <w:p w14:paraId="2F27DE0A" w14:textId="77777777" w:rsidR="001B4B53" w:rsidRPr="00414659" w:rsidRDefault="001B4B53" w:rsidP="00494EEA">
      <w:pPr>
        <w:rPr>
          <w:rFonts w:ascii="Helvetica" w:eastAsia="Times New Roman" w:hAnsi="Helvetica" w:cs="Times New Roman"/>
          <w:b/>
          <w:bCs/>
          <w:color w:val="000000"/>
          <w:sz w:val="22"/>
          <w:szCs w:val="22"/>
          <w:lang w:eastAsia="nb-NO"/>
        </w:rPr>
      </w:pPr>
    </w:p>
    <w:p w14:paraId="4B425C10" w14:textId="2FED5891" w:rsidR="00396AC3" w:rsidRDefault="00FA7AA4" w:rsidP="007A7439">
      <w:pPr>
        <w:jc w:val="center"/>
        <w:rPr>
          <w:rFonts w:ascii="Helvetica" w:eastAsia="Times New Roman" w:hAnsi="Helvetica" w:cs="Times New Roman"/>
          <w:b/>
          <w:color w:val="000000"/>
          <w:lang w:eastAsia="nb-NO"/>
        </w:rPr>
      </w:pPr>
      <w:r w:rsidRPr="00414659">
        <w:rPr>
          <w:rFonts w:ascii="Helvetica" w:eastAsia="Times New Roman" w:hAnsi="Helvetica" w:cs="Times New Roman"/>
          <w:b/>
          <w:color w:val="000000"/>
          <w:lang w:eastAsia="nb-NO"/>
        </w:rPr>
        <w:t>Kjære bønnevenner!</w:t>
      </w:r>
      <w:r w:rsidR="00004FD2">
        <w:rPr>
          <w:rFonts w:ascii="Helvetica" w:eastAsia="Times New Roman" w:hAnsi="Helvetica" w:cs="Times New Roman"/>
          <w:b/>
          <w:color w:val="000000"/>
          <w:lang w:eastAsia="nb-NO"/>
        </w:rPr>
        <w:t xml:space="preserve"> God Påske!</w:t>
      </w:r>
    </w:p>
    <w:p w14:paraId="260F4AE6" w14:textId="77777777" w:rsidR="003B42DA" w:rsidRDefault="003B42DA" w:rsidP="007A7439">
      <w:pPr>
        <w:jc w:val="center"/>
        <w:rPr>
          <w:rFonts w:ascii="Helvetica" w:eastAsia="Times New Roman" w:hAnsi="Helvetica" w:cs="Times New Roman"/>
          <w:b/>
          <w:color w:val="000000"/>
          <w:lang w:eastAsia="nb-NO"/>
        </w:rPr>
      </w:pPr>
    </w:p>
    <w:p w14:paraId="53354B65" w14:textId="77777777" w:rsidR="00D43F23" w:rsidRDefault="00746831" w:rsidP="00B853E8">
      <w:pPr>
        <w:jc w:val="center"/>
        <w:rPr>
          <w:rFonts w:ascii="Helvetica" w:eastAsia="Times New Roman" w:hAnsi="Helvetica" w:cs="Times New Roman"/>
          <w:b/>
          <w:color w:val="000000"/>
          <w:sz w:val="20"/>
          <w:szCs w:val="20"/>
          <w:lang w:eastAsia="nb-NO"/>
        </w:rPr>
      </w:pPr>
      <w:r w:rsidRPr="00B853E8">
        <w:rPr>
          <w:rFonts w:ascii="Helvetica" w:eastAsia="Times New Roman" w:hAnsi="Helvetica" w:cs="Times New Roman"/>
          <w:b/>
          <w:color w:val="000000"/>
          <w:sz w:val="20"/>
          <w:szCs w:val="20"/>
          <w:lang w:eastAsia="nb-NO"/>
        </w:rPr>
        <w:t>Hvis ikke Herren bygger huset, arbeider bygningsmennene forgjeves. Hvis ikke Herren vokter byen, våker vaktmannen forgjeves. Da er det forgjeves at dere står tidlig opp og sitter oppe til det er sent og sliter hardt for å få brød å spise. Det samme gir Han sin elskede mens han sover.»</w:t>
      </w:r>
      <w:r w:rsidR="00B853E8">
        <w:rPr>
          <w:rFonts w:ascii="Helvetica" w:eastAsia="Times New Roman" w:hAnsi="Helvetica" w:cs="Times New Roman"/>
          <w:b/>
          <w:color w:val="000000"/>
          <w:sz w:val="20"/>
          <w:szCs w:val="20"/>
          <w:lang w:eastAsia="nb-NO"/>
        </w:rPr>
        <w:t xml:space="preserve"> </w:t>
      </w:r>
    </w:p>
    <w:p w14:paraId="65A08FFC" w14:textId="6C60A8B6" w:rsidR="00ED5662" w:rsidRDefault="00746831" w:rsidP="00B853E8">
      <w:pPr>
        <w:jc w:val="center"/>
        <w:rPr>
          <w:rFonts w:ascii="Helvetica" w:eastAsia="Times New Roman" w:hAnsi="Helvetica" w:cs="Times New Roman"/>
          <w:b/>
          <w:color w:val="000000"/>
          <w:sz w:val="20"/>
          <w:szCs w:val="20"/>
          <w:lang w:eastAsia="nb-NO"/>
        </w:rPr>
      </w:pPr>
      <w:r w:rsidRPr="00B853E8">
        <w:rPr>
          <w:rFonts w:ascii="Helvetica" w:eastAsia="Times New Roman" w:hAnsi="Helvetica" w:cs="Times New Roman"/>
          <w:b/>
          <w:color w:val="000000"/>
          <w:sz w:val="20"/>
          <w:szCs w:val="20"/>
          <w:lang w:eastAsia="nb-NO"/>
        </w:rPr>
        <w:t>Salmenes bok</w:t>
      </w:r>
      <w:r w:rsidRPr="00B853E8">
        <w:rPr>
          <w:rFonts w:ascii="Helvetica" w:eastAsia="Times New Roman" w:hAnsi="Helvetica" w:cs="Times New Roman"/>
          <w:b/>
          <w:color w:val="000000"/>
          <w:sz w:val="20"/>
          <w:szCs w:val="20"/>
          <w:lang w:eastAsia="nb-NO"/>
        </w:rPr>
        <w:t xml:space="preserve">‬ </w:t>
      </w:r>
      <w:bdo w:val="ltr">
        <w:r w:rsidRPr="00B853E8">
          <w:rPr>
            <w:rFonts w:ascii="Helvetica" w:eastAsia="Times New Roman" w:hAnsi="Helvetica" w:cs="Times New Roman"/>
            <w:b/>
            <w:color w:val="000000"/>
            <w:sz w:val="20"/>
            <w:szCs w:val="20"/>
            <w:lang w:eastAsia="nb-NO"/>
          </w:rPr>
          <w:t>127:1-2</w:t>
        </w:r>
        <w:r w:rsidRPr="00B853E8">
          <w:rPr>
            <w:rFonts w:ascii="Helvetica" w:eastAsia="Times New Roman" w:hAnsi="Helvetica" w:cs="Times New Roman"/>
            <w:b/>
            <w:color w:val="000000"/>
            <w:sz w:val="20"/>
            <w:szCs w:val="20"/>
            <w:lang w:eastAsia="nb-NO"/>
          </w:rPr>
          <w:t xml:space="preserve">‬ </w:t>
        </w:r>
        <w:bdo w:val="ltr">
          <w:proofErr w:type="spellStart"/>
          <w:r w:rsidRPr="00B853E8">
            <w:rPr>
              <w:rFonts w:ascii="Helvetica" w:eastAsia="Times New Roman" w:hAnsi="Helvetica" w:cs="Times New Roman"/>
              <w:b/>
              <w:color w:val="000000"/>
              <w:sz w:val="20"/>
              <w:szCs w:val="20"/>
              <w:lang w:eastAsia="nb-NO"/>
            </w:rPr>
            <w:t>BGO</w:t>
          </w:r>
          <w:proofErr w:type="spellEnd"/>
          <w:r w:rsidRPr="00B853E8">
            <w:rPr>
              <w:rFonts w:ascii="Helvetica" w:eastAsia="Times New Roman" w:hAnsi="Helvetica" w:cs="Times New Roman"/>
              <w:b/>
              <w:color w:val="000000"/>
              <w:sz w:val="20"/>
              <w:szCs w:val="20"/>
              <w:lang w:eastAsia="nb-NO"/>
            </w:rPr>
            <w:t>‬</w:t>
          </w:r>
          <w:r w:rsidRPr="00B853E8">
            <w:rPr>
              <w:rFonts w:ascii="Helvetica" w:eastAsia="Times New Roman" w:hAnsi="Helvetica" w:cs="Times New Roman"/>
              <w:b/>
              <w:color w:val="000000"/>
              <w:sz w:val="20"/>
              <w:szCs w:val="20"/>
              <w:lang w:eastAsia="nb-NO"/>
            </w:rPr>
            <w:t>‬</w:t>
          </w:r>
          <w:r>
            <w:t>‬</w:t>
          </w:r>
          <w:r>
            <w:t>‬</w:t>
          </w:r>
          <w:r w:rsidR="00C2615A">
            <w:t>‬</w:t>
          </w:r>
          <w:r w:rsidR="00C2615A">
            <w:t>‬</w:t>
          </w:r>
        </w:bdo>
      </w:bdo>
    </w:p>
    <w:p w14:paraId="3147AA88" w14:textId="77777777" w:rsidR="000E027B" w:rsidRDefault="000E027B" w:rsidP="00B853E8">
      <w:pPr>
        <w:jc w:val="center"/>
        <w:rPr>
          <w:rFonts w:ascii="Helvetica" w:eastAsia="Times New Roman" w:hAnsi="Helvetica" w:cs="Times New Roman"/>
          <w:b/>
          <w:color w:val="000000"/>
          <w:sz w:val="20"/>
          <w:szCs w:val="20"/>
          <w:lang w:eastAsia="nb-NO"/>
        </w:rPr>
      </w:pPr>
    </w:p>
    <w:p w14:paraId="6850FBA7" w14:textId="3126BADC" w:rsidR="00600317" w:rsidRDefault="00D55B63" w:rsidP="008C40C0">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Vi har den siste tiden blitt gjort spesielt oppmerksom på denne teksten</w:t>
      </w:r>
      <w:r w:rsidR="006867B5">
        <w:rPr>
          <w:rFonts w:ascii="Helvetica" w:eastAsia="Times New Roman" w:hAnsi="Helvetica" w:cs="Times New Roman"/>
          <w:bCs/>
          <w:color w:val="000000"/>
          <w:sz w:val="20"/>
          <w:szCs w:val="20"/>
          <w:lang w:eastAsia="nb-NO"/>
        </w:rPr>
        <w:t>, da vi står foran</w:t>
      </w:r>
      <w:r w:rsidR="00600317">
        <w:rPr>
          <w:rFonts w:ascii="Helvetica" w:eastAsia="Times New Roman" w:hAnsi="Helvetica" w:cs="Times New Roman"/>
          <w:bCs/>
          <w:color w:val="000000"/>
          <w:sz w:val="20"/>
          <w:szCs w:val="20"/>
          <w:lang w:eastAsia="nb-NO"/>
        </w:rPr>
        <w:t xml:space="preserve"> noen</w:t>
      </w:r>
      <w:r w:rsidR="006867B5">
        <w:rPr>
          <w:rFonts w:ascii="Helvetica" w:eastAsia="Times New Roman" w:hAnsi="Helvetica" w:cs="Times New Roman"/>
          <w:bCs/>
          <w:color w:val="000000"/>
          <w:sz w:val="20"/>
          <w:szCs w:val="20"/>
          <w:lang w:eastAsia="nb-NO"/>
        </w:rPr>
        <w:t xml:space="preserve"> viktige avgjørelser i forhold til vårt arbeid med Bønn for Finnmark. </w:t>
      </w:r>
      <w:r w:rsidR="008C40C0">
        <w:rPr>
          <w:rFonts w:ascii="Helvetica" w:eastAsia="Times New Roman" w:hAnsi="Helvetica" w:cs="Times New Roman"/>
          <w:bCs/>
          <w:color w:val="000000"/>
          <w:sz w:val="20"/>
          <w:szCs w:val="20"/>
          <w:lang w:eastAsia="nb-NO"/>
        </w:rPr>
        <w:t xml:space="preserve">Vi har </w:t>
      </w:r>
      <w:r w:rsidR="00FE310E">
        <w:rPr>
          <w:rFonts w:ascii="Helvetica" w:eastAsia="Times New Roman" w:hAnsi="Helvetica" w:cs="Times New Roman"/>
          <w:bCs/>
          <w:color w:val="000000"/>
          <w:sz w:val="20"/>
          <w:szCs w:val="20"/>
          <w:lang w:eastAsia="nb-NO"/>
        </w:rPr>
        <w:t xml:space="preserve">de siste månedene stått uten et fast møtelokale i Vardø, men nå ser det ut </w:t>
      </w:r>
      <w:r w:rsidR="004E5661">
        <w:rPr>
          <w:rFonts w:ascii="Helvetica" w:eastAsia="Times New Roman" w:hAnsi="Helvetica" w:cs="Times New Roman"/>
          <w:bCs/>
          <w:color w:val="000000"/>
          <w:sz w:val="20"/>
          <w:szCs w:val="20"/>
          <w:lang w:eastAsia="nb-NO"/>
        </w:rPr>
        <w:t>til at vi kan få tak i nytt lokale</w:t>
      </w:r>
      <w:r w:rsidR="00491B87">
        <w:rPr>
          <w:rFonts w:ascii="Helvetica" w:eastAsia="Times New Roman" w:hAnsi="Helvetica" w:cs="Times New Roman"/>
          <w:bCs/>
          <w:color w:val="000000"/>
          <w:sz w:val="20"/>
          <w:szCs w:val="20"/>
          <w:lang w:eastAsia="nb-NO"/>
        </w:rPr>
        <w:t xml:space="preserve"> til vårt arbeid</w:t>
      </w:r>
      <w:r w:rsidR="00571E32">
        <w:rPr>
          <w:rFonts w:ascii="Helvetica" w:eastAsia="Times New Roman" w:hAnsi="Helvetica" w:cs="Times New Roman"/>
          <w:bCs/>
          <w:color w:val="000000"/>
          <w:sz w:val="20"/>
          <w:szCs w:val="20"/>
          <w:lang w:eastAsia="nb-NO"/>
        </w:rPr>
        <w:t xml:space="preserve"> her</w:t>
      </w:r>
      <w:r w:rsidR="004E5661">
        <w:rPr>
          <w:rFonts w:ascii="Helvetica" w:eastAsia="Times New Roman" w:hAnsi="Helvetica" w:cs="Times New Roman"/>
          <w:bCs/>
          <w:color w:val="000000"/>
          <w:sz w:val="20"/>
          <w:szCs w:val="20"/>
          <w:lang w:eastAsia="nb-NO"/>
        </w:rPr>
        <w:t>.</w:t>
      </w:r>
    </w:p>
    <w:p w14:paraId="3B7E2168" w14:textId="77777777" w:rsidR="004E5661" w:rsidRDefault="004E5661" w:rsidP="008C40C0">
      <w:pPr>
        <w:rPr>
          <w:rFonts w:ascii="Helvetica" w:eastAsia="Times New Roman" w:hAnsi="Helvetica" w:cs="Times New Roman"/>
          <w:bCs/>
          <w:color w:val="000000"/>
          <w:sz w:val="20"/>
          <w:szCs w:val="20"/>
          <w:lang w:eastAsia="nb-NO"/>
        </w:rPr>
      </w:pPr>
    </w:p>
    <w:p w14:paraId="1EBCD3EE" w14:textId="7FCBE860" w:rsidR="004E5661" w:rsidRDefault="00F909E7" w:rsidP="008C40C0">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Når vi leser </w:t>
      </w:r>
      <w:r w:rsidR="002C0282">
        <w:rPr>
          <w:rFonts w:ascii="Helvetica" w:eastAsia="Times New Roman" w:hAnsi="Helvetica" w:cs="Times New Roman"/>
          <w:bCs/>
          <w:color w:val="000000"/>
          <w:sz w:val="20"/>
          <w:szCs w:val="20"/>
          <w:lang w:eastAsia="nb-NO"/>
        </w:rPr>
        <w:t>teksten</w:t>
      </w:r>
      <w:r>
        <w:rPr>
          <w:rFonts w:ascii="Helvetica" w:eastAsia="Times New Roman" w:hAnsi="Helvetica" w:cs="Times New Roman"/>
          <w:bCs/>
          <w:color w:val="000000"/>
          <w:sz w:val="20"/>
          <w:szCs w:val="20"/>
          <w:lang w:eastAsia="nb-NO"/>
        </w:rPr>
        <w:t>, så</w:t>
      </w:r>
      <w:r w:rsidR="004A5C53">
        <w:rPr>
          <w:rFonts w:ascii="Helvetica" w:eastAsia="Times New Roman" w:hAnsi="Helvetica" w:cs="Times New Roman"/>
          <w:bCs/>
          <w:color w:val="000000"/>
          <w:sz w:val="20"/>
          <w:szCs w:val="20"/>
          <w:lang w:eastAsia="nb-NO"/>
        </w:rPr>
        <w:t xml:space="preserve"> har </w:t>
      </w:r>
      <w:r>
        <w:rPr>
          <w:rFonts w:ascii="Helvetica" w:eastAsia="Times New Roman" w:hAnsi="Helvetica" w:cs="Times New Roman"/>
          <w:bCs/>
          <w:color w:val="000000"/>
          <w:sz w:val="20"/>
          <w:szCs w:val="20"/>
          <w:lang w:eastAsia="nb-NO"/>
        </w:rPr>
        <w:t>vi så</w:t>
      </w:r>
      <w:r w:rsidR="004A5C53">
        <w:rPr>
          <w:rFonts w:ascii="Helvetica" w:eastAsia="Times New Roman" w:hAnsi="Helvetica" w:cs="Times New Roman"/>
          <w:bCs/>
          <w:color w:val="000000"/>
          <w:sz w:val="20"/>
          <w:szCs w:val="20"/>
          <w:lang w:eastAsia="nb-NO"/>
        </w:rPr>
        <w:t xml:space="preserve"> lett til å tenke </w:t>
      </w:r>
      <w:r w:rsidR="006502FF">
        <w:rPr>
          <w:rFonts w:ascii="Helvetica" w:eastAsia="Times New Roman" w:hAnsi="Helvetica" w:cs="Times New Roman"/>
          <w:bCs/>
          <w:color w:val="000000"/>
          <w:sz w:val="20"/>
          <w:szCs w:val="20"/>
          <w:lang w:eastAsia="nb-NO"/>
        </w:rPr>
        <w:t xml:space="preserve">at </w:t>
      </w:r>
      <w:r w:rsidR="00AF073A">
        <w:rPr>
          <w:rFonts w:ascii="Helvetica" w:eastAsia="Times New Roman" w:hAnsi="Helvetica" w:cs="Times New Roman"/>
          <w:bCs/>
          <w:color w:val="000000"/>
          <w:sz w:val="20"/>
          <w:szCs w:val="20"/>
          <w:lang w:eastAsia="nb-NO"/>
        </w:rPr>
        <w:t>det er vi som bygger</w:t>
      </w:r>
      <w:r w:rsidR="00BC1D86">
        <w:rPr>
          <w:rFonts w:ascii="Helvetica" w:eastAsia="Times New Roman" w:hAnsi="Helvetica" w:cs="Times New Roman"/>
          <w:bCs/>
          <w:color w:val="000000"/>
          <w:sz w:val="20"/>
          <w:szCs w:val="20"/>
          <w:lang w:eastAsia="nb-NO"/>
        </w:rPr>
        <w:t xml:space="preserve"> arbeidet, som Gud må velsigne. Vi fokuserer </w:t>
      </w:r>
      <w:r w:rsidR="0036581C">
        <w:rPr>
          <w:rFonts w:ascii="Helvetica" w:eastAsia="Times New Roman" w:hAnsi="Helvetica" w:cs="Times New Roman"/>
          <w:bCs/>
          <w:color w:val="000000"/>
          <w:sz w:val="20"/>
          <w:szCs w:val="20"/>
          <w:lang w:eastAsia="nb-NO"/>
        </w:rPr>
        <w:t xml:space="preserve">så fort </w:t>
      </w:r>
      <w:r w:rsidR="00BC1D86">
        <w:rPr>
          <w:rFonts w:ascii="Helvetica" w:eastAsia="Times New Roman" w:hAnsi="Helvetica" w:cs="Times New Roman"/>
          <w:bCs/>
          <w:color w:val="000000"/>
          <w:sz w:val="20"/>
          <w:szCs w:val="20"/>
          <w:lang w:eastAsia="nb-NO"/>
        </w:rPr>
        <w:t>på</w:t>
      </w:r>
      <w:r w:rsidR="0036581C">
        <w:rPr>
          <w:rFonts w:ascii="Helvetica" w:eastAsia="Times New Roman" w:hAnsi="Helvetica" w:cs="Times New Roman"/>
          <w:bCs/>
          <w:color w:val="000000"/>
          <w:sz w:val="20"/>
          <w:szCs w:val="20"/>
          <w:lang w:eastAsia="nb-NO"/>
        </w:rPr>
        <w:t xml:space="preserve"> oss selv og den jobben vi gjør. Men l</w:t>
      </w:r>
      <w:r w:rsidR="00037F1E">
        <w:rPr>
          <w:rFonts w:ascii="Helvetica" w:eastAsia="Times New Roman" w:hAnsi="Helvetica" w:cs="Times New Roman"/>
          <w:bCs/>
          <w:color w:val="000000"/>
          <w:sz w:val="20"/>
          <w:szCs w:val="20"/>
          <w:lang w:eastAsia="nb-NO"/>
        </w:rPr>
        <w:t>eser man nø</w:t>
      </w:r>
      <w:r w:rsidR="00AD543F">
        <w:rPr>
          <w:rFonts w:ascii="Helvetica" w:eastAsia="Times New Roman" w:hAnsi="Helvetica" w:cs="Times New Roman"/>
          <w:bCs/>
          <w:color w:val="000000"/>
          <w:sz w:val="20"/>
          <w:szCs w:val="20"/>
          <w:lang w:eastAsia="nb-NO"/>
        </w:rPr>
        <w:t>yere det som står skrevet, så ser man at fokuse</w:t>
      </w:r>
      <w:r w:rsidR="009B3742">
        <w:rPr>
          <w:rFonts w:ascii="Helvetica" w:eastAsia="Times New Roman" w:hAnsi="Helvetica" w:cs="Times New Roman"/>
          <w:bCs/>
          <w:color w:val="000000"/>
          <w:sz w:val="20"/>
          <w:szCs w:val="20"/>
          <w:lang w:eastAsia="nb-NO"/>
        </w:rPr>
        <w:t>t</w:t>
      </w:r>
      <w:r w:rsidR="00AD543F">
        <w:rPr>
          <w:rFonts w:ascii="Helvetica" w:eastAsia="Times New Roman" w:hAnsi="Helvetica" w:cs="Times New Roman"/>
          <w:bCs/>
          <w:color w:val="000000"/>
          <w:sz w:val="20"/>
          <w:szCs w:val="20"/>
          <w:lang w:eastAsia="nb-NO"/>
        </w:rPr>
        <w:t xml:space="preserve"> bør flyttes </w:t>
      </w:r>
      <w:r w:rsidR="006E23B5">
        <w:rPr>
          <w:rFonts w:ascii="Helvetica" w:eastAsia="Times New Roman" w:hAnsi="Helvetica" w:cs="Times New Roman"/>
          <w:bCs/>
          <w:color w:val="000000"/>
          <w:sz w:val="20"/>
          <w:szCs w:val="20"/>
          <w:lang w:eastAsia="nb-NO"/>
        </w:rPr>
        <w:t xml:space="preserve">fra oss og over på Gud. </w:t>
      </w:r>
      <w:r w:rsidR="005A3E62">
        <w:rPr>
          <w:rFonts w:ascii="Helvetica" w:eastAsia="Times New Roman" w:hAnsi="Helvetica" w:cs="Times New Roman"/>
          <w:bCs/>
          <w:color w:val="000000"/>
          <w:sz w:val="20"/>
          <w:szCs w:val="20"/>
          <w:lang w:eastAsia="nb-NO"/>
        </w:rPr>
        <w:t xml:space="preserve">Da blir fokuset ikke lengre på det arbeidet som vi skal bygge, men på at det er Gud som </w:t>
      </w:r>
      <w:r w:rsidR="009B3742">
        <w:rPr>
          <w:rFonts w:ascii="Helvetica" w:eastAsia="Times New Roman" w:hAnsi="Helvetica" w:cs="Times New Roman"/>
          <w:bCs/>
          <w:color w:val="000000"/>
          <w:sz w:val="20"/>
          <w:szCs w:val="20"/>
          <w:lang w:eastAsia="nb-NO"/>
        </w:rPr>
        <w:t>skal bygge arbeidet. Det er Gud som skal bygge det</w:t>
      </w:r>
      <w:r w:rsidR="00E1277B">
        <w:rPr>
          <w:rFonts w:ascii="Helvetica" w:eastAsia="Times New Roman" w:hAnsi="Helvetica" w:cs="Times New Roman"/>
          <w:bCs/>
          <w:color w:val="000000"/>
          <w:sz w:val="20"/>
          <w:szCs w:val="20"/>
          <w:lang w:eastAsia="nb-NO"/>
        </w:rPr>
        <w:t xml:space="preserve"> og uten at Han gjør det</w:t>
      </w:r>
      <w:r w:rsidR="003E1D3D">
        <w:rPr>
          <w:rFonts w:ascii="Helvetica" w:eastAsia="Times New Roman" w:hAnsi="Helvetica" w:cs="Times New Roman"/>
          <w:bCs/>
          <w:color w:val="000000"/>
          <w:sz w:val="20"/>
          <w:szCs w:val="20"/>
          <w:lang w:eastAsia="nb-NO"/>
        </w:rPr>
        <w:t>,</w:t>
      </w:r>
      <w:r w:rsidR="00E1277B">
        <w:rPr>
          <w:rFonts w:ascii="Helvetica" w:eastAsia="Times New Roman" w:hAnsi="Helvetica" w:cs="Times New Roman"/>
          <w:bCs/>
          <w:color w:val="000000"/>
          <w:sz w:val="20"/>
          <w:szCs w:val="20"/>
          <w:lang w:eastAsia="nb-NO"/>
        </w:rPr>
        <w:t xml:space="preserve"> så arbeider vi som er Hans medarbeidere</w:t>
      </w:r>
      <w:r w:rsidR="003E1D3D">
        <w:rPr>
          <w:rFonts w:ascii="Helvetica" w:eastAsia="Times New Roman" w:hAnsi="Helvetica" w:cs="Times New Roman"/>
          <w:bCs/>
          <w:color w:val="000000"/>
          <w:sz w:val="20"/>
          <w:szCs w:val="20"/>
          <w:lang w:eastAsia="nb-NO"/>
        </w:rPr>
        <w:t>,</w:t>
      </w:r>
      <w:r w:rsidR="00E1277B">
        <w:rPr>
          <w:rFonts w:ascii="Helvetica" w:eastAsia="Times New Roman" w:hAnsi="Helvetica" w:cs="Times New Roman"/>
          <w:bCs/>
          <w:color w:val="000000"/>
          <w:sz w:val="20"/>
          <w:szCs w:val="20"/>
          <w:lang w:eastAsia="nb-NO"/>
        </w:rPr>
        <w:t xml:space="preserve"> forgjeves</w:t>
      </w:r>
      <w:r w:rsidR="007304B5">
        <w:rPr>
          <w:rFonts w:ascii="Helvetica" w:eastAsia="Times New Roman" w:hAnsi="Helvetica" w:cs="Times New Roman"/>
          <w:bCs/>
          <w:color w:val="000000"/>
          <w:sz w:val="20"/>
          <w:szCs w:val="20"/>
          <w:lang w:eastAsia="nb-NO"/>
        </w:rPr>
        <w:t>. Vi kan ikke gjøre noe i egen kraft, men Gud kan gjøre alt. Det er ikke noe som er umulig for Ham</w:t>
      </w:r>
      <w:r w:rsidR="00EB39FA">
        <w:rPr>
          <w:rFonts w:ascii="Helvetica" w:eastAsia="Times New Roman" w:hAnsi="Helvetica" w:cs="Times New Roman"/>
          <w:bCs/>
          <w:color w:val="000000"/>
          <w:sz w:val="20"/>
          <w:szCs w:val="20"/>
          <w:lang w:eastAsia="nb-NO"/>
        </w:rPr>
        <w:t xml:space="preserve">. </w:t>
      </w:r>
    </w:p>
    <w:p w14:paraId="104C6C81" w14:textId="77777777" w:rsidR="00530D9D" w:rsidRDefault="00530D9D" w:rsidP="008C40C0">
      <w:pPr>
        <w:rPr>
          <w:rFonts w:ascii="Helvetica" w:eastAsia="Times New Roman" w:hAnsi="Helvetica" w:cs="Times New Roman"/>
          <w:bCs/>
          <w:color w:val="000000"/>
          <w:sz w:val="20"/>
          <w:szCs w:val="20"/>
          <w:lang w:eastAsia="nb-NO"/>
        </w:rPr>
      </w:pPr>
    </w:p>
    <w:p w14:paraId="5E9734A7" w14:textId="77777777" w:rsidR="00004FD2" w:rsidRDefault="00530D9D" w:rsidP="008C40C0">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Dette viser oss noe nytt</w:t>
      </w:r>
      <w:r w:rsidR="00F32A7F">
        <w:rPr>
          <w:rFonts w:ascii="Helvetica" w:eastAsia="Times New Roman" w:hAnsi="Helvetica" w:cs="Times New Roman"/>
          <w:bCs/>
          <w:color w:val="000000"/>
          <w:sz w:val="20"/>
          <w:szCs w:val="20"/>
          <w:lang w:eastAsia="nb-NO"/>
        </w:rPr>
        <w:t>,</w:t>
      </w:r>
      <w:r>
        <w:rPr>
          <w:rFonts w:ascii="Helvetica" w:eastAsia="Times New Roman" w:hAnsi="Helvetica" w:cs="Times New Roman"/>
          <w:bCs/>
          <w:color w:val="000000"/>
          <w:sz w:val="20"/>
          <w:szCs w:val="20"/>
          <w:lang w:eastAsia="nb-NO"/>
        </w:rPr>
        <w:t xml:space="preserve"> og minner oss på at </w:t>
      </w:r>
      <w:r w:rsidR="00D67221">
        <w:rPr>
          <w:rFonts w:ascii="Helvetica" w:eastAsia="Times New Roman" w:hAnsi="Helvetica" w:cs="Times New Roman"/>
          <w:bCs/>
          <w:color w:val="000000"/>
          <w:sz w:val="20"/>
          <w:szCs w:val="20"/>
          <w:lang w:eastAsia="nb-NO"/>
        </w:rPr>
        <w:t xml:space="preserve">Gud ikke er avhengige av oss for noe som helst, men at vi er avhengige av Gud i alt vi skal gjøre. </w:t>
      </w:r>
      <w:r w:rsidR="00B055CE">
        <w:rPr>
          <w:rFonts w:ascii="Helvetica" w:eastAsia="Times New Roman" w:hAnsi="Helvetica" w:cs="Times New Roman"/>
          <w:bCs/>
          <w:color w:val="000000"/>
          <w:sz w:val="20"/>
          <w:szCs w:val="20"/>
          <w:lang w:eastAsia="nb-NO"/>
        </w:rPr>
        <w:t xml:space="preserve">Husk derfor at du kan ikke gjøre noe som helst uten at Gud ønsker det og bygger det for oss. </w:t>
      </w:r>
      <w:r w:rsidR="00A44D14">
        <w:rPr>
          <w:rFonts w:ascii="Helvetica" w:eastAsia="Times New Roman" w:hAnsi="Helvetica" w:cs="Times New Roman"/>
          <w:bCs/>
          <w:color w:val="000000"/>
          <w:sz w:val="20"/>
          <w:szCs w:val="20"/>
          <w:lang w:eastAsia="nb-NO"/>
        </w:rPr>
        <w:t xml:space="preserve">Skal vi bygge en menighet så er det Guds menighet vi bygger på. Det er i bunn og grunn Gud som bygger menigheten, men vi hjelper til </w:t>
      </w:r>
      <w:r w:rsidR="009322A0">
        <w:rPr>
          <w:rFonts w:ascii="Helvetica" w:eastAsia="Times New Roman" w:hAnsi="Helvetica" w:cs="Times New Roman"/>
          <w:bCs/>
          <w:color w:val="000000"/>
          <w:sz w:val="20"/>
          <w:szCs w:val="20"/>
          <w:lang w:eastAsia="nb-NO"/>
        </w:rPr>
        <w:t xml:space="preserve">der Gud har bruk for oss og </w:t>
      </w:r>
      <w:r w:rsidR="003B0895">
        <w:rPr>
          <w:rFonts w:ascii="Helvetica" w:eastAsia="Times New Roman" w:hAnsi="Helvetica" w:cs="Times New Roman"/>
          <w:bCs/>
          <w:color w:val="000000"/>
          <w:sz w:val="20"/>
          <w:szCs w:val="20"/>
          <w:lang w:eastAsia="nb-NO"/>
        </w:rPr>
        <w:t>Han</w:t>
      </w:r>
      <w:r w:rsidR="009322A0">
        <w:rPr>
          <w:rFonts w:ascii="Helvetica" w:eastAsia="Times New Roman" w:hAnsi="Helvetica" w:cs="Times New Roman"/>
          <w:bCs/>
          <w:color w:val="000000"/>
          <w:sz w:val="20"/>
          <w:szCs w:val="20"/>
          <w:lang w:eastAsia="nb-NO"/>
        </w:rPr>
        <w:t xml:space="preserve"> slipper</w:t>
      </w:r>
      <w:r w:rsidR="0058111C">
        <w:rPr>
          <w:rFonts w:ascii="Helvetica" w:eastAsia="Times New Roman" w:hAnsi="Helvetica" w:cs="Times New Roman"/>
          <w:bCs/>
          <w:color w:val="000000"/>
          <w:sz w:val="20"/>
          <w:szCs w:val="20"/>
          <w:lang w:eastAsia="nb-NO"/>
        </w:rPr>
        <w:t xml:space="preserve"> oss</w:t>
      </w:r>
      <w:r w:rsidR="009322A0">
        <w:rPr>
          <w:rFonts w:ascii="Helvetica" w:eastAsia="Times New Roman" w:hAnsi="Helvetica" w:cs="Times New Roman"/>
          <w:bCs/>
          <w:color w:val="000000"/>
          <w:sz w:val="20"/>
          <w:szCs w:val="20"/>
          <w:lang w:eastAsia="nb-NO"/>
        </w:rPr>
        <w:t xml:space="preserve"> til. </w:t>
      </w:r>
    </w:p>
    <w:p w14:paraId="4D38131E" w14:textId="77777777" w:rsidR="00004FD2" w:rsidRDefault="00004FD2" w:rsidP="008C40C0">
      <w:pPr>
        <w:rPr>
          <w:rFonts w:ascii="Helvetica" w:eastAsia="Times New Roman" w:hAnsi="Helvetica" w:cs="Times New Roman"/>
          <w:bCs/>
          <w:color w:val="000000"/>
          <w:sz w:val="20"/>
          <w:szCs w:val="20"/>
          <w:lang w:eastAsia="nb-NO"/>
        </w:rPr>
      </w:pPr>
    </w:p>
    <w:p w14:paraId="059D8D45" w14:textId="3B8E5089" w:rsidR="00530D9D" w:rsidRDefault="009322A0" w:rsidP="008C40C0">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Slik er det også i det arbeidet som vi skal bygge her i Vardø. </w:t>
      </w:r>
      <w:r w:rsidR="0056707B">
        <w:rPr>
          <w:rFonts w:ascii="Helvetica" w:eastAsia="Times New Roman" w:hAnsi="Helvetica" w:cs="Times New Roman"/>
          <w:bCs/>
          <w:color w:val="000000"/>
          <w:sz w:val="20"/>
          <w:szCs w:val="20"/>
          <w:lang w:eastAsia="nb-NO"/>
        </w:rPr>
        <w:t xml:space="preserve">Hvis ikke Gud bygger det arbeidet for oss, så vil det ikke </w:t>
      </w:r>
      <w:r w:rsidR="00E13C2D">
        <w:rPr>
          <w:rFonts w:ascii="Helvetica" w:eastAsia="Times New Roman" w:hAnsi="Helvetica" w:cs="Times New Roman"/>
          <w:bCs/>
          <w:color w:val="000000"/>
          <w:sz w:val="20"/>
          <w:szCs w:val="20"/>
          <w:lang w:eastAsia="nb-NO"/>
        </w:rPr>
        <w:t>bli noe av det arbeidet vi legger ned i det</w:t>
      </w:r>
      <w:r w:rsidR="003419A2">
        <w:rPr>
          <w:rFonts w:ascii="Helvetica" w:eastAsia="Times New Roman" w:hAnsi="Helvetica" w:cs="Times New Roman"/>
          <w:bCs/>
          <w:color w:val="000000"/>
          <w:sz w:val="20"/>
          <w:szCs w:val="20"/>
          <w:lang w:eastAsia="nb-NO"/>
        </w:rPr>
        <w:t>. Vi er helt avhengige av</w:t>
      </w:r>
      <w:r w:rsidR="007E160A">
        <w:rPr>
          <w:rFonts w:ascii="Helvetica" w:eastAsia="Times New Roman" w:hAnsi="Helvetica" w:cs="Times New Roman"/>
          <w:bCs/>
          <w:color w:val="000000"/>
          <w:sz w:val="20"/>
          <w:szCs w:val="20"/>
          <w:lang w:eastAsia="nb-NO"/>
        </w:rPr>
        <w:t xml:space="preserve"> å tre til side, slik at Gud kan bygge arbeidet for oss</w:t>
      </w:r>
      <w:r w:rsidR="00004FD2">
        <w:rPr>
          <w:rFonts w:ascii="Helvetica" w:eastAsia="Times New Roman" w:hAnsi="Helvetica" w:cs="Times New Roman"/>
          <w:bCs/>
          <w:color w:val="000000"/>
          <w:sz w:val="20"/>
          <w:szCs w:val="20"/>
          <w:lang w:eastAsia="nb-NO"/>
        </w:rPr>
        <w:t>. Ute</w:t>
      </w:r>
      <w:r w:rsidR="00051C9F">
        <w:rPr>
          <w:rFonts w:ascii="Helvetica" w:eastAsia="Times New Roman" w:hAnsi="Helvetica" w:cs="Times New Roman"/>
          <w:bCs/>
          <w:color w:val="000000"/>
          <w:sz w:val="20"/>
          <w:szCs w:val="20"/>
          <w:lang w:eastAsia="nb-NO"/>
        </w:rPr>
        <w:t>n</w:t>
      </w:r>
      <w:r w:rsidR="00004FD2">
        <w:rPr>
          <w:rFonts w:ascii="Helvetica" w:eastAsia="Times New Roman" w:hAnsi="Helvetica" w:cs="Times New Roman"/>
          <w:bCs/>
          <w:color w:val="000000"/>
          <w:sz w:val="20"/>
          <w:szCs w:val="20"/>
          <w:lang w:eastAsia="nb-NO"/>
        </w:rPr>
        <w:t xml:space="preserve"> Ham vil ingenting bli til. </w:t>
      </w:r>
      <w:r w:rsidR="0070188A">
        <w:rPr>
          <w:rFonts w:ascii="Helvetica" w:eastAsia="Times New Roman" w:hAnsi="Helvetica" w:cs="Times New Roman"/>
          <w:bCs/>
          <w:color w:val="000000"/>
          <w:sz w:val="20"/>
          <w:szCs w:val="20"/>
          <w:lang w:eastAsia="nb-NO"/>
        </w:rPr>
        <w:t>Derfor er det så viktig at vi spør</w:t>
      </w:r>
      <w:r w:rsidR="00051C9F">
        <w:rPr>
          <w:rFonts w:ascii="Helvetica" w:eastAsia="Times New Roman" w:hAnsi="Helvetica" w:cs="Times New Roman"/>
          <w:bCs/>
          <w:color w:val="000000"/>
          <w:sz w:val="20"/>
          <w:szCs w:val="20"/>
          <w:lang w:eastAsia="nb-NO"/>
        </w:rPr>
        <w:t xml:space="preserve"> Gud</w:t>
      </w:r>
      <w:r w:rsidR="00925DD1">
        <w:rPr>
          <w:rFonts w:ascii="Helvetica" w:eastAsia="Times New Roman" w:hAnsi="Helvetica" w:cs="Times New Roman"/>
          <w:bCs/>
          <w:color w:val="000000"/>
          <w:sz w:val="20"/>
          <w:szCs w:val="20"/>
          <w:lang w:eastAsia="nb-NO"/>
        </w:rPr>
        <w:t xml:space="preserve"> om hva Han ønsker, slik at Han får lede oss på veien</w:t>
      </w:r>
      <w:r w:rsidR="00A70B83">
        <w:rPr>
          <w:rFonts w:ascii="Helvetica" w:eastAsia="Times New Roman" w:hAnsi="Helvetica" w:cs="Times New Roman"/>
          <w:bCs/>
          <w:color w:val="000000"/>
          <w:sz w:val="20"/>
          <w:szCs w:val="20"/>
          <w:lang w:eastAsia="nb-NO"/>
        </w:rPr>
        <w:t xml:space="preserve">. </w:t>
      </w:r>
    </w:p>
    <w:p w14:paraId="0F65449D" w14:textId="77777777" w:rsidR="00600317" w:rsidRDefault="00600317" w:rsidP="008C40C0">
      <w:pPr>
        <w:rPr>
          <w:rFonts w:ascii="Helvetica" w:eastAsia="Times New Roman" w:hAnsi="Helvetica" w:cs="Times New Roman"/>
          <w:bCs/>
          <w:color w:val="000000"/>
          <w:sz w:val="20"/>
          <w:szCs w:val="20"/>
          <w:lang w:eastAsia="nb-NO"/>
        </w:rPr>
      </w:pPr>
    </w:p>
    <w:p w14:paraId="3EB5609E" w14:textId="1C03027D" w:rsidR="00F4107E" w:rsidRPr="00A70B83" w:rsidRDefault="000F153E" w:rsidP="001118A4">
      <w:pPr>
        <w:rPr>
          <w:rFonts w:ascii="Helvetica" w:eastAsia="Times New Roman" w:hAnsi="Helvetica" w:cs="Times New Roman"/>
          <w:bCs/>
          <w:color w:val="000000"/>
          <w:sz w:val="20"/>
          <w:szCs w:val="20"/>
          <w:lang w:eastAsia="nb-NO"/>
        </w:rPr>
      </w:pPr>
      <w:r w:rsidRPr="00BC7EB2">
        <w:rPr>
          <w:rFonts w:ascii="Helvetica" w:hAnsi="Helvetica"/>
          <w:b/>
          <w:bCs/>
          <w:sz w:val="20"/>
          <w:szCs w:val="20"/>
        </w:rPr>
        <w:t>Kjøp av Vardø Menighetshus</w:t>
      </w:r>
    </w:p>
    <w:p w14:paraId="3DD4C546" w14:textId="72568C87" w:rsidR="00906AB0" w:rsidRDefault="005C37CC" w:rsidP="001118A4">
      <w:pPr>
        <w:rPr>
          <w:rFonts w:ascii="Helvetica" w:hAnsi="Helvetica"/>
          <w:sz w:val="20"/>
          <w:szCs w:val="20"/>
        </w:rPr>
      </w:pPr>
      <w:r w:rsidRPr="008E3829">
        <w:rPr>
          <w:rFonts w:ascii="Helvetica" w:hAnsi="Helvetica"/>
          <w:sz w:val="20"/>
          <w:szCs w:val="20"/>
        </w:rPr>
        <w:t xml:space="preserve">Vi har de siste månedene stått uten </w:t>
      </w:r>
      <w:r w:rsidR="008E3829">
        <w:rPr>
          <w:rFonts w:ascii="Helvetica" w:hAnsi="Helvetica"/>
          <w:sz w:val="20"/>
          <w:szCs w:val="20"/>
        </w:rPr>
        <w:t xml:space="preserve">fast møtelokale i Vardø, men hatt våre møter </w:t>
      </w:r>
      <w:r w:rsidR="0030235B">
        <w:rPr>
          <w:rFonts w:ascii="Helvetica" w:hAnsi="Helvetica"/>
          <w:sz w:val="20"/>
          <w:szCs w:val="20"/>
        </w:rPr>
        <w:t>i all hovedsak hjemme hos oss. Dette har ført til at vi har</w:t>
      </w:r>
      <w:r w:rsidR="00CD1C09">
        <w:rPr>
          <w:rFonts w:ascii="Helvetica" w:hAnsi="Helvetica"/>
          <w:sz w:val="20"/>
          <w:szCs w:val="20"/>
        </w:rPr>
        <w:t xml:space="preserve"> redusert </w:t>
      </w:r>
      <w:r w:rsidR="0030235B">
        <w:rPr>
          <w:rFonts w:ascii="Helvetica" w:hAnsi="Helvetica"/>
          <w:sz w:val="20"/>
          <w:szCs w:val="20"/>
        </w:rPr>
        <w:t>vår møtevirksomhet</w:t>
      </w:r>
      <w:r w:rsidR="00CD1C09">
        <w:rPr>
          <w:rFonts w:ascii="Helvetica" w:hAnsi="Helvetica"/>
          <w:sz w:val="20"/>
          <w:szCs w:val="20"/>
        </w:rPr>
        <w:t xml:space="preserve"> i Vardø til et minimum. </w:t>
      </w:r>
      <w:r w:rsidR="00EC054F">
        <w:rPr>
          <w:rFonts w:ascii="Helvetica" w:hAnsi="Helvetica"/>
          <w:sz w:val="20"/>
          <w:szCs w:val="20"/>
        </w:rPr>
        <w:t xml:space="preserve">Vi har i samme periode </w:t>
      </w:r>
      <w:r w:rsidR="004C1BE1">
        <w:rPr>
          <w:rFonts w:ascii="Helvetica" w:hAnsi="Helvetica"/>
          <w:sz w:val="20"/>
          <w:szCs w:val="20"/>
        </w:rPr>
        <w:t xml:space="preserve">begynt jobben med å finne alternativt lokale for våre møter i Vardø. </w:t>
      </w:r>
    </w:p>
    <w:p w14:paraId="30B4A8DB" w14:textId="77777777" w:rsidR="003908C9" w:rsidRDefault="003908C9" w:rsidP="001118A4">
      <w:pPr>
        <w:rPr>
          <w:rFonts w:ascii="Helvetica" w:hAnsi="Helvetica"/>
          <w:sz w:val="20"/>
          <w:szCs w:val="20"/>
        </w:rPr>
      </w:pPr>
    </w:p>
    <w:p w14:paraId="585BF1A2" w14:textId="576AA02D" w:rsidR="00906AB0" w:rsidRDefault="00D676B2" w:rsidP="001118A4">
      <w:pPr>
        <w:rPr>
          <w:rFonts w:ascii="Helvetica" w:hAnsi="Helvetica"/>
          <w:sz w:val="20"/>
          <w:szCs w:val="20"/>
        </w:rPr>
      </w:pPr>
      <w:r>
        <w:rPr>
          <w:rFonts w:ascii="Helvetica" w:hAnsi="Helvetica"/>
          <w:sz w:val="20"/>
          <w:szCs w:val="20"/>
        </w:rPr>
        <w:t xml:space="preserve">Nå har det blitt slik at vi er blitt tilbudt å kjøpe </w:t>
      </w:r>
      <w:r w:rsidR="0035274D">
        <w:rPr>
          <w:rFonts w:ascii="Helvetica" w:hAnsi="Helvetica"/>
          <w:sz w:val="20"/>
          <w:szCs w:val="20"/>
        </w:rPr>
        <w:t>Vardø Menighetshus</w:t>
      </w:r>
      <w:r w:rsidR="00CD210B">
        <w:rPr>
          <w:rFonts w:ascii="Helvetica" w:hAnsi="Helvetica"/>
          <w:sz w:val="20"/>
          <w:szCs w:val="20"/>
        </w:rPr>
        <w:t xml:space="preserve"> av Vardø Menighetsråd</w:t>
      </w:r>
      <w:r w:rsidR="00725D13">
        <w:rPr>
          <w:rFonts w:ascii="Helvetica" w:hAnsi="Helvetica"/>
          <w:sz w:val="20"/>
          <w:szCs w:val="20"/>
        </w:rPr>
        <w:t xml:space="preserve">. Skal vi kunne </w:t>
      </w:r>
      <w:r w:rsidR="000A5075">
        <w:rPr>
          <w:rFonts w:ascii="Helvetica" w:hAnsi="Helvetica"/>
          <w:sz w:val="20"/>
          <w:szCs w:val="20"/>
        </w:rPr>
        <w:t>kjøpe</w:t>
      </w:r>
      <w:r w:rsidR="00725D13">
        <w:rPr>
          <w:rFonts w:ascii="Helvetica" w:hAnsi="Helvetica"/>
          <w:sz w:val="20"/>
          <w:szCs w:val="20"/>
        </w:rPr>
        <w:t xml:space="preserve"> lokalet er vi avhengige av å </w:t>
      </w:r>
      <w:r w:rsidR="00460F61">
        <w:rPr>
          <w:rFonts w:ascii="Helvetica" w:hAnsi="Helvetica"/>
          <w:sz w:val="20"/>
          <w:szCs w:val="20"/>
        </w:rPr>
        <w:t>sam</w:t>
      </w:r>
      <w:r w:rsidR="00B11BC5">
        <w:rPr>
          <w:rFonts w:ascii="Helvetica" w:hAnsi="Helvetica"/>
          <w:sz w:val="20"/>
          <w:szCs w:val="20"/>
        </w:rPr>
        <w:t>le</w:t>
      </w:r>
      <w:r w:rsidR="00460F61">
        <w:rPr>
          <w:rFonts w:ascii="Helvetica" w:hAnsi="Helvetica"/>
          <w:sz w:val="20"/>
          <w:szCs w:val="20"/>
        </w:rPr>
        <w:t xml:space="preserve"> inn kr </w:t>
      </w:r>
      <w:proofErr w:type="gramStart"/>
      <w:r w:rsidR="00460F61">
        <w:rPr>
          <w:rFonts w:ascii="Helvetica" w:hAnsi="Helvetica"/>
          <w:sz w:val="20"/>
          <w:szCs w:val="20"/>
        </w:rPr>
        <w:t>500.000,-</w:t>
      </w:r>
      <w:proofErr w:type="gramEnd"/>
      <w:r w:rsidR="00460F61">
        <w:rPr>
          <w:rFonts w:ascii="Helvetica" w:hAnsi="Helvetica"/>
          <w:sz w:val="20"/>
          <w:szCs w:val="20"/>
        </w:rPr>
        <w:t xml:space="preserve">. </w:t>
      </w:r>
      <w:r w:rsidR="00677D04">
        <w:rPr>
          <w:rFonts w:ascii="Helvetica" w:hAnsi="Helvetica"/>
          <w:sz w:val="20"/>
          <w:szCs w:val="20"/>
        </w:rPr>
        <w:t xml:space="preserve">Dette er penger vi </w:t>
      </w:r>
      <w:r w:rsidR="006B76A8">
        <w:rPr>
          <w:rFonts w:ascii="Helvetica" w:hAnsi="Helvetica"/>
          <w:sz w:val="20"/>
          <w:szCs w:val="20"/>
        </w:rPr>
        <w:t xml:space="preserve">ikke </w:t>
      </w:r>
      <w:r w:rsidR="00677D04">
        <w:rPr>
          <w:rFonts w:ascii="Helvetica" w:hAnsi="Helvetica"/>
          <w:sz w:val="20"/>
          <w:szCs w:val="20"/>
        </w:rPr>
        <w:t>har</w:t>
      </w:r>
      <w:r w:rsidR="00943554">
        <w:rPr>
          <w:rFonts w:ascii="Helvetica" w:hAnsi="Helvetica"/>
          <w:sz w:val="20"/>
          <w:szCs w:val="20"/>
        </w:rPr>
        <w:t>,</w:t>
      </w:r>
      <w:r w:rsidR="00677D04">
        <w:rPr>
          <w:rFonts w:ascii="Helvetica" w:hAnsi="Helvetica"/>
          <w:sz w:val="20"/>
          <w:szCs w:val="20"/>
        </w:rPr>
        <w:t xml:space="preserve"> men </w:t>
      </w:r>
      <w:r w:rsidR="00943554">
        <w:rPr>
          <w:rFonts w:ascii="Helvetica" w:hAnsi="Helvetica"/>
          <w:sz w:val="20"/>
          <w:szCs w:val="20"/>
        </w:rPr>
        <w:t xml:space="preserve">vi </w:t>
      </w:r>
      <w:r w:rsidR="00677D04">
        <w:rPr>
          <w:rFonts w:ascii="Helvetica" w:hAnsi="Helvetica"/>
          <w:sz w:val="20"/>
          <w:szCs w:val="20"/>
        </w:rPr>
        <w:t xml:space="preserve">trenger deres hjelp for å få </w:t>
      </w:r>
      <w:r w:rsidR="004869FC">
        <w:rPr>
          <w:rFonts w:ascii="Helvetica" w:hAnsi="Helvetica"/>
          <w:sz w:val="20"/>
          <w:szCs w:val="20"/>
        </w:rPr>
        <w:t>dette til.</w:t>
      </w:r>
      <w:r w:rsidR="006B76A8">
        <w:rPr>
          <w:rFonts w:ascii="Helvetica" w:hAnsi="Helvetica"/>
          <w:sz w:val="20"/>
          <w:szCs w:val="20"/>
        </w:rPr>
        <w:t xml:space="preserve"> Håper du som leser dette vil være med å hjelpe </w:t>
      </w:r>
      <w:r w:rsidR="00246527">
        <w:rPr>
          <w:rFonts w:ascii="Helvetica" w:hAnsi="Helvetica"/>
          <w:sz w:val="20"/>
          <w:szCs w:val="20"/>
        </w:rPr>
        <w:t>oss med det</w:t>
      </w:r>
      <w:r w:rsidR="00B148C7">
        <w:rPr>
          <w:rFonts w:ascii="Helvetica" w:hAnsi="Helvetica"/>
          <w:sz w:val="20"/>
          <w:szCs w:val="20"/>
        </w:rPr>
        <w:t>.</w:t>
      </w:r>
    </w:p>
    <w:p w14:paraId="27F35A1F" w14:textId="7E90B67D" w:rsidR="00906AB0" w:rsidRDefault="00906AB0" w:rsidP="001118A4">
      <w:pPr>
        <w:rPr>
          <w:rFonts w:ascii="Helvetica" w:hAnsi="Helvetica"/>
          <w:sz w:val="20"/>
          <w:szCs w:val="20"/>
        </w:rPr>
      </w:pPr>
    </w:p>
    <w:p w14:paraId="1573F181" w14:textId="788CB62E" w:rsidR="00246527" w:rsidRPr="008308D6" w:rsidRDefault="00246527" w:rsidP="00246527">
      <w:pPr>
        <w:pStyle w:val="Overskrift3"/>
        <w:spacing w:before="0" w:beforeAutospacing="0" w:after="0" w:afterAutospacing="0" w:line="264" w:lineRule="atLeast"/>
        <w:rPr>
          <w:rFonts w:ascii="Helvetica" w:hAnsi="Helvetica"/>
          <w:b w:val="0"/>
          <w:bCs w:val="0"/>
          <w:color w:val="626262"/>
          <w:sz w:val="20"/>
          <w:szCs w:val="20"/>
        </w:rPr>
      </w:pPr>
      <w:r w:rsidRPr="008308D6">
        <w:rPr>
          <w:rFonts w:ascii="Helvetica" w:hAnsi="Helvetica"/>
          <w:b w:val="0"/>
          <w:bCs w:val="0"/>
          <w:color w:val="000000"/>
          <w:sz w:val="20"/>
          <w:szCs w:val="20"/>
        </w:rPr>
        <w:t xml:space="preserve">Dette er et hus som har vært brukt til menighetshus, bedehus og </w:t>
      </w:r>
      <w:proofErr w:type="spellStart"/>
      <w:r w:rsidRPr="008308D6">
        <w:rPr>
          <w:rFonts w:ascii="Helvetica" w:hAnsi="Helvetica"/>
          <w:b w:val="0"/>
          <w:bCs w:val="0"/>
          <w:color w:val="000000"/>
          <w:sz w:val="20"/>
          <w:szCs w:val="20"/>
        </w:rPr>
        <w:t>nødkirke</w:t>
      </w:r>
      <w:proofErr w:type="spellEnd"/>
      <w:r w:rsidRPr="008308D6">
        <w:rPr>
          <w:rFonts w:ascii="Helvetica" w:hAnsi="Helvetica"/>
          <w:b w:val="0"/>
          <w:bCs w:val="0"/>
          <w:color w:val="000000"/>
          <w:sz w:val="20"/>
          <w:szCs w:val="20"/>
        </w:rPr>
        <w:t>. Menighetshuset har et nytt stort kjøkken (fra 2018) og en praktisk møtesal. I tillegg til dette består 1. etasje av yttergang, gang/garderobe, toalett, bod og dusj/vaskerom. I 2. etasje finner man et tidligere galleri som man kan bruke som soverom eller til annet man skulle ha behov for. Menighetshuset trenger også noe oppussing, spesielt utvendig (tak/yttervegger/panel). Dette er ting som ikke må tas med en gang, men som vi må gjøre noe med etter hvert.</w:t>
      </w:r>
    </w:p>
    <w:p w14:paraId="0D023423" w14:textId="77777777" w:rsidR="00906AB0" w:rsidRDefault="00906AB0" w:rsidP="001118A4">
      <w:pPr>
        <w:rPr>
          <w:rFonts w:ascii="Helvetica" w:hAnsi="Helvetica"/>
          <w:sz w:val="20"/>
          <w:szCs w:val="20"/>
        </w:rPr>
      </w:pPr>
    </w:p>
    <w:p w14:paraId="33E17DE1" w14:textId="0A778F82" w:rsidR="00841EA9" w:rsidRDefault="00841EA9" w:rsidP="00841EA9">
      <w:pPr>
        <w:pStyle w:val="Overskrift3"/>
        <w:spacing w:before="0" w:beforeAutospacing="0" w:after="0" w:afterAutospacing="0" w:line="264" w:lineRule="atLeast"/>
        <w:rPr>
          <w:rFonts w:ascii="Helvetica" w:hAnsi="Helvetica"/>
          <w:b w:val="0"/>
          <w:bCs w:val="0"/>
          <w:color w:val="000000"/>
          <w:sz w:val="20"/>
          <w:szCs w:val="20"/>
        </w:rPr>
      </w:pPr>
      <w:r w:rsidRPr="008308D6">
        <w:rPr>
          <w:rFonts w:ascii="Helvetica" w:hAnsi="Helvetica"/>
          <w:b w:val="0"/>
          <w:bCs w:val="0"/>
          <w:color w:val="000000"/>
          <w:sz w:val="20"/>
          <w:szCs w:val="20"/>
        </w:rPr>
        <w:t xml:space="preserve">Dette er et </w:t>
      </w:r>
      <w:proofErr w:type="spellStart"/>
      <w:r w:rsidRPr="008308D6">
        <w:rPr>
          <w:rFonts w:ascii="Helvetica" w:hAnsi="Helvetica"/>
          <w:b w:val="0"/>
          <w:bCs w:val="0"/>
          <w:color w:val="000000"/>
          <w:sz w:val="20"/>
          <w:szCs w:val="20"/>
        </w:rPr>
        <w:t>prasktisk</w:t>
      </w:r>
      <w:proofErr w:type="spellEnd"/>
      <w:r w:rsidRPr="008308D6">
        <w:rPr>
          <w:rFonts w:ascii="Helvetica" w:hAnsi="Helvetica"/>
          <w:b w:val="0"/>
          <w:bCs w:val="0"/>
          <w:color w:val="000000"/>
          <w:sz w:val="20"/>
          <w:szCs w:val="20"/>
        </w:rPr>
        <w:t xml:space="preserve"> hus, som vi ønsker å bruke aktivt i vårt arbeid i Vardø</w:t>
      </w:r>
      <w:r w:rsidR="003707FE">
        <w:rPr>
          <w:rFonts w:ascii="Helvetica" w:hAnsi="Helvetica"/>
          <w:b w:val="0"/>
          <w:bCs w:val="0"/>
          <w:color w:val="000000"/>
          <w:sz w:val="20"/>
          <w:szCs w:val="20"/>
        </w:rPr>
        <w:t xml:space="preserve">. </w:t>
      </w:r>
      <w:r w:rsidR="00E16DDB">
        <w:rPr>
          <w:rFonts w:ascii="Helvetica" w:hAnsi="Helvetica"/>
          <w:b w:val="0"/>
          <w:bCs w:val="0"/>
          <w:color w:val="000000"/>
          <w:sz w:val="20"/>
          <w:szCs w:val="20"/>
        </w:rPr>
        <w:t>Her ønsker vi å sta</w:t>
      </w:r>
      <w:r w:rsidR="004A27F3">
        <w:rPr>
          <w:rFonts w:ascii="Helvetica" w:hAnsi="Helvetica"/>
          <w:b w:val="0"/>
          <w:bCs w:val="0"/>
          <w:color w:val="000000"/>
          <w:sz w:val="20"/>
          <w:szCs w:val="20"/>
        </w:rPr>
        <w:t xml:space="preserve">rte et </w:t>
      </w:r>
      <w:proofErr w:type="spellStart"/>
      <w:r w:rsidR="004A27F3">
        <w:rPr>
          <w:rFonts w:ascii="Helvetica" w:hAnsi="Helvetica"/>
          <w:b w:val="0"/>
          <w:bCs w:val="0"/>
          <w:color w:val="000000"/>
          <w:sz w:val="20"/>
          <w:szCs w:val="20"/>
        </w:rPr>
        <w:t>bønnehus</w:t>
      </w:r>
      <w:proofErr w:type="spellEnd"/>
      <w:r w:rsidR="004A27F3">
        <w:rPr>
          <w:rFonts w:ascii="Helvetica" w:hAnsi="Helvetica"/>
          <w:b w:val="0"/>
          <w:bCs w:val="0"/>
          <w:color w:val="000000"/>
          <w:sz w:val="20"/>
          <w:szCs w:val="20"/>
        </w:rPr>
        <w:t xml:space="preserve"> hvor vi ønsker å be for folket i Finnmark, Vardø, nordområdene m.m. </w:t>
      </w:r>
      <w:r w:rsidR="006B2367">
        <w:rPr>
          <w:rFonts w:ascii="Helvetica" w:hAnsi="Helvetica"/>
          <w:b w:val="0"/>
          <w:bCs w:val="0"/>
          <w:color w:val="000000"/>
          <w:sz w:val="20"/>
          <w:szCs w:val="20"/>
        </w:rPr>
        <w:t>Vi ønsker å legge til rette for bøn</w:t>
      </w:r>
      <w:r w:rsidR="006B2367">
        <w:rPr>
          <w:rFonts w:ascii="Helvetica" w:hAnsi="Helvetica"/>
          <w:b w:val="0"/>
          <w:bCs w:val="0"/>
          <w:color w:val="000000"/>
          <w:sz w:val="20"/>
          <w:szCs w:val="20"/>
        </w:rPr>
        <w:lastRenderedPageBreak/>
        <w:t>nemøter, bønnehelger/-konferanser</w:t>
      </w:r>
      <w:r w:rsidR="00013830">
        <w:rPr>
          <w:rFonts w:ascii="Helvetica" w:hAnsi="Helvetica"/>
          <w:b w:val="0"/>
          <w:bCs w:val="0"/>
          <w:color w:val="000000"/>
          <w:sz w:val="20"/>
          <w:szCs w:val="20"/>
        </w:rPr>
        <w:t xml:space="preserve">, bønneuker </w:t>
      </w:r>
      <w:proofErr w:type="spellStart"/>
      <w:r w:rsidR="00013830">
        <w:rPr>
          <w:rFonts w:ascii="Helvetica" w:hAnsi="Helvetica"/>
          <w:b w:val="0"/>
          <w:bCs w:val="0"/>
          <w:color w:val="000000"/>
          <w:sz w:val="20"/>
          <w:szCs w:val="20"/>
        </w:rPr>
        <w:t>m.m</w:t>
      </w:r>
      <w:proofErr w:type="spellEnd"/>
      <w:r w:rsidR="00013830">
        <w:rPr>
          <w:rFonts w:ascii="Helvetica" w:hAnsi="Helvetica"/>
          <w:b w:val="0"/>
          <w:bCs w:val="0"/>
          <w:color w:val="000000"/>
          <w:sz w:val="20"/>
          <w:szCs w:val="20"/>
        </w:rPr>
        <w:t xml:space="preserve"> hvor </w:t>
      </w:r>
      <w:r w:rsidR="00731AC1">
        <w:rPr>
          <w:rFonts w:ascii="Helvetica" w:hAnsi="Helvetica"/>
          <w:b w:val="0"/>
          <w:bCs w:val="0"/>
          <w:color w:val="000000"/>
          <w:sz w:val="20"/>
          <w:szCs w:val="20"/>
        </w:rPr>
        <w:t xml:space="preserve">vi inviterer mennesker fra </w:t>
      </w:r>
      <w:r w:rsidR="00A47FCA">
        <w:rPr>
          <w:rFonts w:ascii="Helvetica" w:hAnsi="Helvetica"/>
          <w:b w:val="0"/>
          <w:bCs w:val="0"/>
          <w:color w:val="000000"/>
          <w:sz w:val="20"/>
          <w:szCs w:val="20"/>
        </w:rPr>
        <w:t>Finnmark og resten av</w:t>
      </w:r>
      <w:r w:rsidR="00731AC1">
        <w:rPr>
          <w:rFonts w:ascii="Helvetica" w:hAnsi="Helvetica"/>
          <w:b w:val="0"/>
          <w:bCs w:val="0"/>
          <w:color w:val="000000"/>
          <w:sz w:val="20"/>
          <w:szCs w:val="20"/>
        </w:rPr>
        <w:t xml:space="preserve"> landet til å komme hit for å be sammen med oss. </w:t>
      </w:r>
    </w:p>
    <w:p w14:paraId="0622598D" w14:textId="77777777" w:rsidR="003416F9" w:rsidRDefault="003416F9" w:rsidP="00841EA9">
      <w:pPr>
        <w:pStyle w:val="Overskrift3"/>
        <w:spacing w:before="0" w:beforeAutospacing="0" w:after="0" w:afterAutospacing="0" w:line="264" w:lineRule="atLeast"/>
        <w:rPr>
          <w:rFonts w:ascii="Helvetica" w:hAnsi="Helvetica"/>
          <w:b w:val="0"/>
          <w:bCs w:val="0"/>
          <w:color w:val="000000"/>
          <w:sz w:val="20"/>
          <w:szCs w:val="20"/>
        </w:rPr>
      </w:pPr>
    </w:p>
    <w:p w14:paraId="0E06FBAE" w14:textId="35CE9F81" w:rsidR="003416F9" w:rsidRPr="008E14A0" w:rsidRDefault="003416F9" w:rsidP="00841EA9">
      <w:pPr>
        <w:pStyle w:val="Overskrift3"/>
        <w:spacing w:before="0" w:beforeAutospacing="0" w:after="0" w:afterAutospacing="0" w:line="264" w:lineRule="atLeast"/>
        <w:rPr>
          <w:rStyle w:val="Sterk"/>
          <w:rFonts w:ascii="Helvetica" w:hAnsi="Helvetica"/>
          <w:color w:val="626262"/>
          <w:sz w:val="20"/>
          <w:szCs w:val="20"/>
        </w:rPr>
      </w:pPr>
      <w:r>
        <w:rPr>
          <w:rFonts w:ascii="Helvetica" w:hAnsi="Helvetica"/>
          <w:b w:val="0"/>
          <w:bCs w:val="0"/>
          <w:color w:val="000000"/>
          <w:sz w:val="20"/>
          <w:szCs w:val="20"/>
        </w:rPr>
        <w:t xml:space="preserve">Vi ønsker </w:t>
      </w:r>
      <w:r w:rsidR="0017090B">
        <w:rPr>
          <w:rFonts w:ascii="Helvetica" w:hAnsi="Helvetica"/>
          <w:b w:val="0"/>
          <w:bCs w:val="0"/>
          <w:color w:val="000000"/>
          <w:sz w:val="20"/>
          <w:szCs w:val="20"/>
        </w:rPr>
        <w:t xml:space="preserve">også </w:t>
      </w:r>
      <w:r>
        <w:rPr>
          <w:rFonts w:ascii="Helvetica" w:hAnsi="Helvetica"/>
          <w:b w:val="0"/>
          <w:bCs w:val="0"/>
          <w:color w:val="000000"/>
          <w:sz w:val="20"/>
          <w:szCs w:val="20"/>
        </w:rPr>
        <w:t>å bygge en menighet på</w:t>
      </w:r>
      <w:r w:rsidR="0017090B">
        <w:rPr>
          <w:rFonts w:ascii="Helvetica" w:hAnsi="Helvetica"/>
          <w:b w:val="0"/>
          <w:bCs w:val="0"/>
          <w:color w:val="000000"/>
          <w:sz w:val="20"/>
          <w:szCs w:val="20"/>
        </w:rPr>
        <w:t xml:space="preserve"> menighetshuse</w:t>
      </w:r>
      <w:r w:rsidR="00A53892">
        <w:rPr>
          <w:rFonts w:ascii="Helvetica" w:hAnsi="Helvetica"/>
          <w:b w:val="0"/>
          <w:bCs w:val="0"/>
          <w:color w:val="000000"/>
          <w:sz w:val="20"/>
          <w:szCs w:val="20"/>
        </w:rPr>
        <w:t>t for folket i Vardø</w:t>
      </w:r>
      <w:r w:rsidR="00E04142">
        <w:rPr>
          <w:rFonts w:ascii="Helvetica" w:hAnsi="Helvetica"/>
          <w:b w:val="0"/>
          <w:bCs w:val="0"/>
          <w:color w:val="000000"/>
          <w:sz w:val="20"/>
          <w:szCs w:val="20"/>
        </w:rPr>
        <w:t xml:space="preserve"> på sikt</w:t>
      </w:r>
      <w:r w:rsidR="00A53892">
        <w:rPr>
          <w:rFonts w:ascii="Helvetica" w:hAnsi="Helvetica"/>
          <w:b w:val="0"/>
          <w:bCs w:val="0"/>
          <w:color w:val="000000"/>
          <w:sz w:val="20"/>
          <w:szCs w:val="20"/>
        </w:rPr>
        <w:t xml:space="preserve">. Det gir oss også mange muligheter for forskjellige typer arbeid. </w:t>
      </w:r>
      <w:r w:rsidR="00BB7A87">
        <w:rPr>
          <w:rFonts w:ascii="Helvetica" w:hAnsi="Helvetica"/>
          <w:b w:val="0"/>
          <w:bCs w:val="0"/>
          <w:color w:val="000000"/>
          <w:sz w:val="20"/>
          <w:szCs w:val="20"/>
        </w:rPr>
        <w:t xml:space="preserve">Vi vil arrangere søndagsmøter, møtehelger, kafé, sangmøter, </w:t>
      </w:r>
      <w:proofErr w:type="spellStart"/>
      <w:r w:rsidR="00506B60">
        <w:rPr>
          <w:rFonts w:ascii="Helvetica" w:hAnsi="Helvetica"/>
          <w:b w:val="0"/>
          <w:bCs w:val="0"/>
          <w:color w:val="000000"/>
          <w:sz w:val="20"/>
          <w:szCs w:val="20"/>
        </w:rPr>
        <w:t>bassar</w:t>
      </w:r>
      <w:proofErr w:type="spellEnd"/>
      <w:r w:rsidR="00506B60">
        <w:rPr>
          <w:rFonts w:ascii="Helvetica" w:hAnsi="Helvetica"/>
          <w:b w:val="0"/>
          <w:bCs w:val="0"/>
          <w:color w:val="000000"/>
          <w:sz w:val="20"/>
          <w:szCs w:val="20"/>
        </w:rPr>
        <w:t xml:space="preserve"> </w:t>
      </w:r>
      <w:proofErr w:type="spellStart"/>
      <w:r w:rsidR="003131AD">
        <w:rPr>
          <w:rFonts w:ascii="Helvetica" w:hAnsi="Helvetica"/>
          <w:b w:val="0"/>
          <w:bCs w:val="0"/>
          <w:color w:val="000000"/>
          <w:sz w:val="20"/>
          <w:szCs w:val="20"/>
        </w:rPr>
        <w:t>m.m</w:t>
      </w:r>
      <w:proofErr w:type="spellEnd"/>
      <w:r w:rsidR="003131AD">
        <w:rPr>
          <w:rFonts w:ascii="Helvetica" w:hAnsi="Helvetica"/>
          <w:b w:val="0"/>
          <w:bCs w:val="0"/>
          <w:color w:val="000000"/>
          <w:sz w:val="20"/>
          <w:szCs w:val="20"/>
        </w:rPr>
        <w:t xml:space="preserve"> </w:t>
      </w:r>
      <w:r w:rsidR="00506B60">
        <w:rPr>
          <w:rFonts w:ascii="Helvetica" w:hAnsi="Helvetica"/>
          <w:b w:val="0"/>
          <w:bCs w:val="0"/>
          <w:color w:val="000000"/>
          <w:sz w:val="20"/>
          <w:szCs w:val="20"/>
        </w:rPr>
        <w:t xml:space="preserve">på menighetshuset. I tillegg ønsker vi på sikt å få til både barne- og ungdomsarbeid </w:t>
      </w:r>
      <w:r w:rsidR="00095EF5">
        <w:rPr>
          <w:rFonts w:ascii="Helvetica" w:hAnsi="Helvetica"/>
          <w:b w:val="0"/>
          <w:bCs w:val="0"/>
          <w:color w:val="000000"/>
          <w:sz w:val="20"/>
          <w:szCs w:val="20"/>
        </w:rPr>
        <w:t xml:space="preserve">og et sosialt arbeid ut fra lokalet. </w:t>
      </w:r>
    </w:p>
    <w:p w14:paraId="48C3087D" w14:textId="77777777" w:rsidR="00E717D6" w:rsidRDefault="00E717D6" w:rsidP="00841EA9">
      <w:pPr>
        <w:pStyle w:val="Overskrift3"/>
        <w:spacing w:before="0" w:beforeAutospacing="0" w:after="0" w:afterAutospacing="0" w:line="264" w:lineRule="atLeast"/>
        <w:rPr>
          <w:rStyle w:val="Sterk"/>
          <w:rFonts w:ascii="Helvetica" w:hAnsi="Helvetica"/>
          <w:color w:val="000000"/>
          <w:sz w:val="20"/>
          <w:szCs w:val="20"/>
        </w:rPr>
      </w:pPr>
    </w:p>
    <w:p w14:paraId="429FA69A" w14:textId="17A40A93" w:rsidR="00CA1730" w:rsidRPr="0092493C" w:rsidRDefault="00E3303D" w:rsidP="008308D6">
      <w:pPr>
        <w:pStyle w:val="Overskrift3"/>
        <w:spacing w:before="0" w:beforeAutospacing="0" w:after="0" w:afterAutospacing="0" w:line="264" w:lineRule="atLeast"/>
        <w:rPr>
          <w:rFonts w:ascii="Helvetica" w:hAnsi="Helvetica"/>
          <w:color w:val="000000"/>
          <w:sz w:val="20"/>
          <w:szCs w:val="20"/>
        </w:rPr>
      </w:pPr>
      <w:r w:rsidRPr="0092493C">
        <w:rPr>
          <w:rFonts w:ascii="Helvetica" w:hAnsi="Helvetica"/>
          <w:color w:val="000000"/>
          <w:sz w:val="20"/>
          <w:szCs w:val="20"/>
        </w:rPr>
        <w:t xml:space="preserve">Skal vi klare </w:t>
      </w:r>
      <w:r w:rsidR="00AF4F2F" w:rsidRPr="0092493C">
        <w:rPr>
          <w:rFonts w:ascii="Helvetica" w:hAnsi="Helvetica"/>
          <w:color w:val="000000"/>
          <w:sz w:val="20"/>
          <w:szCs w:val="20"/>
        </w:rPr>
        <w:t>å få dette til så trenger vi din støtte</w:t>
      </w:r>
      <w:r w:rsidR="000E3B5B" w:rsidRPr="0092493C">
        <w:rPr>
          <w:rFonts w:ascii="Helvetica" w:hAnsi="Helvetica"/>
          <w:color w:val="000000"/>
          <w:sz w:val="20"/>
          <w:szCs w:val="20"/>
        </w:rPr>
        <w:t xml:space="preserve"> og hjelp til følgende:</w:t>
      </w:r>
    </w:p>
    <w:p w14:paraId="0827774C" w14:textId="77777777" w:rsidR="000E3B5B" w:rsidRPr="0092493C" w:rsidRDefault="000E3B5B" w:rsidP="008308D6">
      <w:pPr>
        <w:pStyle w:val="Overskrift3"/>
        <w:spacing w:before="0" w:beforeAutospacing="0" w:after="0" w:afterAutospacing="0" w:line="264" w:lineRule="atLeast"/>
        <w:rPr>
          <w:rFonts w:ascii="Helvetica" w:hAnsi="Helvetica"/>
          <w:color w:val="000000"/>
          <w:sz w:val="20"/>
          <w:szCs w:val="20"/>
        </w:rPr>
      </w:pPr>
    </w:p>
    <w:p w14:paraId="332B05E2" w14:textId="52C9EC15" w:rsidR="000739E4" w:rsidRDefault="00306EEE" w:rsidP="000739E4">
      <w:pPr>
        <w:pStyle w:val="Overskrift3"/>
        <w:numPr>
          <w:ilvl w:val="0"/>
          <w:numId w:val="22"/>
        </w:numPr>
        <w:spacing w:before="0" w:beforeAutospacing="0" w:after="0" w:afterAutospacing="0" w:line="264" w:lineRule="atLeast"/>
        <w:rPr>
          <w:rFonts w:ascii="Helvetica" w:hAnsi="Helvetica"/>
          <w:b w:val="0"/>
          <w:bCs w:val="0"/>
          <w:color w:val="000000" w:themeColor="text1"/>
          <w:sz w:val="20"/>
          <w:szCs w:val="20"/>
        </w:rPr>
      </w:pPr>
      <w:r w:rsidRPr="00306EEE">
        <w:rPr>
          <w:rFonts w:ascii="Helvetica" w:hAnsi="Helvetica"/>
          <w:b w:val="0"/>
          <w:bCs w:val="0"/>
          <w:color w:val="000000" w:themeColor="text1"/>
          <w:sz w:val="20"/>
          <w:szCs w:val="20"/>
        </w:rPr>
        <w:t xml:space="preserve">Vi trenger å </w:t>
      </w:r>
      <w:r>
        <w:rPr>
          <w:rFonts w:ascii="Helvetica" w:hAnsi="Helvetica"/>
          <w:b w:val="0"/>
          <w:bCs w:val="0"/>
          <w:color w:val="000000" w:themeColor="text1"/>
          <w:sz w:val="20"/>
          <w:szCs w:val="20"/>
        </w:rPr>
        <w:t>samle inn kr 5</w:t>
      </w:r>
      <w:r w:rsidR="00CF08B1">
        <w:rPr>
          <w:rFonts w:ascii="Helvetica" w:hAnsi="Helvetica"/>
          <w:b w:val="0"/>
          <w:bCs w:val="0"/>
          <w:color w:val="000000" w:themeColor="text1"/>
          <w:sz w:val="20"/>
          <w:szCs w:val="20"/>
        </w:rPr>
        <w:t>00.000 for å kjøpe Vardø Menighetshus</w:t>
      </w:r>
      <w:r w:rsidR="000739E4">
        <w:rPr>
          <w:rFonts w:ascii="Helvetica" w:hAnsi="Helvetica"/>
          <w:b w:val="0"/>
          <w:bCs w:val="0"/>
          <w:color w:val="000000" w:themeColor="text1"/>
          <w:sz w:val="20"/>
          <w:szCs w:val="20"/>
        </w:rPr>
        <w:t>.</w:t>
      </w:r>
      <w:r w:rsidR="003176E6">
        <w:rPr>
          <w:rFonts w:ascii="Helvetica" w:hAnsi="Helvetica"/>
          <w:b w:val="0"/>
          <w:bCs w:val="0"/>
          <w:color w:val="000000" w:themeColor="text1"/>
          <w:sz w:val="20"/>
          <w:szCs w:val="20"/>
        </w:rPr>
        <w:t xml:space="preserve"> (Dette er vår hovedpriori</w:t>
      </w:r>
      <w:r w:rsidR="009B5BA5">
        <w:rPr>
          <w:rFonts w:ascii="Helvetica" w:hAnsi="Helvetica"/>
          <w:b w:val="0"/>
          <w:bCs w:val="0"/>
          <w:color w:val="000000" w:themeColor="text1"/>
          <w:sz w:val="20"/>
          <w:szCs w:val="20"/>
        </w:rPr>
        <w:t>tet for øyeblikket.</w:t>
      </w:r>
      <w:r w:rsidR="00A47FCA">
        <w:rPr>
          <w:rFonts w:ascii="Helvetica" w:hAnsi="Helvetica"/>
          <w:b w:val="0"/>
          <w:bCs w:val="0"/>
          <w:color w:val="000000" w:themeColor="text1"/>
          <w:sz w:val="20"/>
          <w:szCs w:val="20"/>
        </w:rPr>
        <w:t>)</w:t>
      </w:r>
      <w:r w:rsidR="003176E6">
        <w:rPr>
          <w:rFonts w:ascii="Helvetica" w:hAnsi="Helvetica"/>
          <w:b w:val="0"/>
          <w:bCs w:val="0"/>
          <w:color w:val="000000" w:themeColor="text1"/>
          <w:sz w:val="20"/>
          <w:szCs w:val="20"/>
        </w:rPr>
        <w:t xml:space="preserve"> </w:t>
      </w:r>
    </w:p>
    <w:p w14:paraId="5FC364F8" w14:textId="77777777" w:rsidR="00CB7FB3" w:rsidRDefault="00CB7FB3" w:rsidP="00CB7FB3">
      <w:pPr>
        <w:pStyle w:val="Overskrift3"/>
        <w:spacing w:before="0" w:beforeAutospacing="0" w:after="0" w:afterAutospacing="0" w:line="264" w:lineRule="atLeast"/>
        <w:ind w:left="360"/>
        <w:rPr>
          <w:rFonts w:ascii="Helvetica" w:hAnsi="Helvetica"/>
          <w:b w:val="0"/>
          <w:bCs w:val="0"/>
          <w:color w:val="000000" w:themeColor="text1"/>
          <w:sz w:val="20"/>
          <w:szCs w:val="20"/>
        </w:rPr>
      </w:pPr>
    </w:p>
    <w:p w14:paraId="1337D8F0" w14:textId="0FE677B4" w:rsidR="000739E4" w:rsidRDefault="009C6809" w:rsidP="000739E4">
      <w:pPr>
        <w:pStyle w:val="Overskrift3"/>
        <w:numPr>
          <w:ilvl w:val="0"/>
          <w:numId w:val="22"/>
        </w:numPr>
        <w:spacing w:before="0" w:beforeAutospacing="0" w:after="0" w:afterAutospacing="0" w:line="264" w:lineRule="atLeast"/>
        <w:rPr>
          <w:rFonts w:ascii="Helvetica" w:hAnsi="Helvetica"/>
          <w:b w:val="0"/>
          <w:bCs w:val="0"/>
          <w:color w:val="000000" w:themeColor="text1"/>
          <w:sz w:val="20"/>
          <w:szCs w:val="20"/>
        </w:rPr>
      </w:pPr>
      <w:r>
        <w:rPr>
          <w:rFonts w:ascii="Helvetica" w:hAnsi="Helvetica"/>
          <w:b w:val="0"/>
          <w:bCs w:val="0"/>
          <w:color w:val="000000" w:themeColor="text1"/>
          <w:sz w:val="20"/>
          <w:szCs w:val="20"/>
        </w:rPr>
        <w:t xml:space="preserve">Vi har </w:t>
      </w:r>
      <w:r w:rsidR="001F5DD2">
        <w:rPr>
          <w:rFonts w:ascii="Helvetica" w:hAnsi="Helvetica"/>
          <w:b w:val="0"/>
          <w:bCs w:val="0"/>
          <w:color w:val="000000" w:themeColor="text1"/>
          <w:sz w:val="20"/>
          <w:szCs w:val="20"/>
        </w:rPr>
        <w:t xml:space="preserve">nå </w:t>
      </w:r>
      <w:r>
        <w:rPr>
          <w:rFonts w:ascii="Helvetica" w:hAnsi="Helvetica"/>
          <w:b w:val="0"/>
          <w:bCs w:val="0"/>
          <w:color w:val="000000" w:themeColor="text1"/>
          <w:sz w:val="20"/>
          <w:szCs w:val="20"/>
        </w:rPr>
        <w:t>fått tilbud om å leie lokalet midlertidig</w:t>
      </w:r>
      <w:r w:rsidR="00AD140F">
        <w:rPr>
          <w:rFonts w:ascii="Helvetica" w:hAnsi="Helvetica"/>
          <w:b w:val="0"/>
          <w:bCs w:val="0"/>
          <w:color w:val="000000" w:themeColor="text1"/>
          <w:sz w:val="20"/>
          <w:szCs w:val="20"/>
        </w:rPr>
        <w:t>,</w:t>
      </w:r>
      <w:r>
        <w:rPr>
          <w:rFonts w:ascii="Helvetica" w:hAnsi="Helvetica"/>
          <w:b w:val="0"/>
          <w:bCs w:val="0"/>
          <w:color w:val="000000" w:themeColor="text1"/>
          <w:sz w:val="20"/>
          <w:szCs w:val="20"/>
        </w:rPr>
        <w:t xml:space="preserve"> mens vi samler inn pengene til kjøp av Vardø Menighetshus</w:t>
      </w:r>
      <w:r w:rsidR="00454498">
        <w:rPr>
          <w:rFonts w:ascii="Helvetica" w:hAnsi="Helvetica"/>
          <w:b w:val="0"/>
          <w:bCs w:val="0"/>
          <w:color w:val="000000" w:themeColor="text1"/>
          <w:sz w:val="20"/>
          <w:szCs w:val="20"/>
        </w:rPr>
        <w:t xml:space="preserve">. </w:t>
      </w:r>
      <w:r w:rsidR="00EF2411">
        <w:rPr>
          <w:rFonts w:ascii="Helvetica" w:hAnsi="Helvetica"/>
          <w:b w:val="0"/>
          <w:bCs w:val="0"/>
          <w:color w:val="000000" w:themeColor="text1"/>
          <w:sz w:val="20"/>
          <w:szCs w:val="20"/>
        </w:rPr>
        <w:t xml:space="preserve">Dette </w:t>
      </w:r>
      <w:r w:rsidR="00A24993">
        <w:rPr>
          <w:rFonts w:ascii="Helvetica" w:hAnsi="Helvetica"/>
          <w:b w:val="0"/>
          <w:bCs w:val="0"/>
          <w:color w:val="000000" w:themeColor="text1"/>
          <w:sz w:val="20"/>
          <w:szCs w:val="20"/>
        </w:rPr>
        <w:t>vil koste oss</w:t>
      </w:r>
      <w:r w:rsidR="00EF2411">
        <w:rPr>
          <w:rFonts w:ascii="Helvetica" w:hAnsi="Helvetica"/>
          <w:b w:val="0"/>
          <w:bCs w:val="0"/>
          <w:color w:val="000000" w:themeColor="text1"/>
          <w:sz w:val="20"/>
          <w:szCs w:val="20"/>
        </w:rPr>
        <w:t xml:space="preserve"> kr </w:t>
      </w:r>
      <w:proofErr w:type="gramStart"/>
      <w:r w:rsidR="00EF2411">
        <w:rPr>
          <w:rFonts w:ascii="Helvetica" w:hAnsi="Helvetica"/>
          <w:b w:val="0"/>
          <w:bCs w:val="0"/>
          <w:color w:val="000000" w:themeColor="text1"/>
          <w:sz w:val="20"/>
          <w:szCs w:val="20"/>
        </w:rPr>
        <w:t>5</w:t>
      </w:r>
      <w:r w:rsidR="00A24993">
        <w:rPr>
          <w:rFonts w:ascii="Helvetica" w:hAnsi="Helvetica"/>
          <w:b w:val="0"/>
          <w:bCs w:val="0"/>
          <w:color w:val="000000" w:themeColor="text1"/>
          <w:sz w:val="20"/>
          <w:szCs w:val="20"/>
        </w:rPr>
        <w:t>.</w:t>
      </w:r>
      <w:r w:rsidR="00EF2411">
        <w:rPr>
          <w:rFonts w:ascii="Helvetica" w:hAnsi="Helvetica"/>
          <w:b w:val="0"/>
          <w:bCs w:val="0"/>
          <w:color w:val="000000" w:themeColor="text1"/>
          <w:sz w:val="20"/>
          <w:szCs w:val="20"/>
        </w:rPr>
        <w:t>000,-</w:t>
      </w:r>
      <w:proofErr w:type="gramEnd"/>
      <w:r w:rsidR="00EF2411">
        <w:rPr>
          <w:rFonts w:ascii="Helvetica" w:hAnsi="Helvetica"/>
          <w:b w:val="0"/>
          <w:bCs w:val="0"/>
          <w:color w:val="000000" w:themeColor="text1"/>
          <w:sz w:val="20"/>
          <w:szCs w:val="20"/>
        </w:rPr>
        <w:t xml:space="preserve"> pr måned. </w:t>
      </w:r>
      <w:r w:rsidR="00454498">
        <w:rPr>
          <w:rFonts w:ascii="Helvetica" w:hAnsi="Helvetica"/>
          <w:b w:val="0"/>
          <w:bCs w:val="0"/>
          <w:color w:val="000000" w:themeColor="text1"/>
          <w:sz w:val="20"/>
          <w:szCs w:val="20"/>
        </w:rPr>
        <w:t>Kunne du tenke deg å være med å sponse hele eller deler av beløpe</w:t>
      </w:r>
      <w:r w:rsidR="002D3DED">
        <w:rPr>
          <w:rFonts w:ascii="Helvetica" w:hAnsi="Helvetica"/>
          <w:b w:val="0"/>
          <w:bCs w:val="0"/>
          <w:color w:val="000000" w:themeColor="text1"/>
          <w:sz w:val="20"/>
          <w:szCs w:val="20"/>
        </w:rPr>
        <w:t>t</w:t>
      </w:r>
      <w:r w:rsidR="00F4538E">
        <w:rPr>
          <w:rFonts w:ascii="Helvetica" w:hAnsi="Helvetica"/>
          <w:b w:val="0"/>
          <w:bCs w:val="0"/>
          <w:color w:val="000000" w:themeColor="text1"/>
          <w:sz w:val="20"/>
          <w:szCs w:val="20"/>
        </w:rPr>
        <w:t xml:space="preserve">? </w:t>
      </w:r>
      <w:r w:rsidR="007A26DB">
        <w:rPr>
          <w:rFonts w:ascii="Helvetica" w:hAnsi="Helvetica"/>
          <w:b w:val="0"/>
          <w:bCs w:val="0"/>
          <w:color w:val="000000" w:themeColor="text1"/>
          <w:sz w:val="20"/>
          <w:szCs w:val="20"/>
        </w:rPr>
        <w:t>Ta gjerne kontakt eller g</w:t>
      </w:r>
      <w:r w:rsidR="00AD53E8">
        <w:rPr>
          <w:rFonts w:ascii="Helvetica" w:hAnsi="Helvetica"/>
          <w:b w:val="0"/>
          <w:bCs w:val="0"/>
          <w:color w:val="000000" w:themeColor="text1"/>
          <w:sz w:val="20"/>
          <w:szCs w:val="20"/>
        </w:rPr>
        <w:t xml:space="preserve">i oss en gave </w:t>
      </w:r>
      <w:r w:rsidR="009E6F8D">
        <w:rPr>
          <w:rFonts w:ascii="Helvetica" w:hAnsi="Helvetica"/>
          <w:b w:val="0"/>
          <w:bCs w:val="0"/>
          <w:color w:val="000000" w:themeColor="text1"/>
          <w:sz w:val="20"/>
          <w:szCs w:val="20"/>
        </w:rPr>
        <w:t xml:space="preserve">til det </w:t>
      </w:r>
      <w:r w:rsidR="00AD53E8">
        <w:rPr>
          <w:rFonts w:ascii="Helvetica" w:hAnsi="Helvetica"/>
          <w:b w:val="0"/>
          <w:bCs w:val="0"/>
          <w:color w:val="000000" w:themeColor="text1"/>
          <w:sz w:val="20"/>
          <w:szCs w:val="20"/>
        </w:rPr>
        <w:t>idag</w:t>
      </w:r>
      <w:r w:rsidR="009E6F8D">
        <w:rPr>
          <w:rFonts w:ascii="Helvetica" w:hAnsi="Helvetica"/>
          <w:b w:val="0"/>
          <w:bCs w:val="0"/>
          <w:color w:val="000000" w:themeColor="text1"/>
          <w:sz w:val="20"/>
          <w:szCs w:val="20"/>
        </w:rPr>
        <w:t>.</w:t>
      </w:r>
    </w:p>
    <w:p w14:paraId="66B346F6" w14:textId="77777777" w:rsidR="00CB7FB3" w:rsidRDefault="00CB7FB3" w:rsidP="00574D3B">
      <w:pPr>
        <w:pStyle w:val="Overskrift3"/>
        <w:spacing w:before="0" w:beforeAutospacing="0" w:after="0" w:afterAutospacing="0" w:line="264" w:lineRule="atLeast"/>
        <w:rPr>
          <w:rFonts w:ascii="Helvetica" w:hAnsi="Helvetica"/>
          <w:b w:val="0"/>
          <w:bCs w:val="0"/>
          <w:color w:val="000000" w:themeColor="text1"/>
          <w:sz w:val="20"/>
          <w:szCs w:val="20"/>
        </w:rPr>
      </w:pPr>
    </w:p>
    <w:p w14:paraId="301E3163" w14:textId="30191B8D" w:rsidR="000739E4" w:rsidRDefault="009C2D00" w:rsidP="000739E4">
      <w:pPr>
        <w:pStyle w:val="Overskrift3"/>
        <w:numPr>
          <w:ilvl w:val="0"/>
          <w:numId w:val="22"/>
        </w:numPr>
        <w:spacing w:before="0" w:beforeAutospacing="0" w:after="0" w:afterAutospacing="0" w:line="264" w:lineRule="atLeast"/>
        <w:rPr>
          <w:rFonts w:ascii="Helvetica" w:hAnsi="Helvetica"/>
          <w:b w:val="0"/>
          <w:bCs w:val="0"/>
          <w:color w:val="000000" w:themeColor="text1"/>
          <w:sz w:val="20"/>
          <w:szCs w:val="20"/>
        </w:rPr>
      </w:pPr>
      <w:r>
        <w:rPr>
          <w:rFonts w:ascii="Helvetica" w:hAnsi="Helvetica"/>
          <w:b w:val="0"/>
          <w:bCs w:val="0"/>
          <w:color w:val="000000" w:themeColor="text1"/>
          <w:sz w:val="20"/>
          <w:szCs w:val="20"/>
        </w:rPr>
        <w:t>Vi trenge</w:t>
      </w:r>
      <w:r w:rsidR="000A6A33">
        <w:rPr>
          <w:rFonts w:ascii="Helvetica" w:hAnsi="Helvetica"/>
          <w:b w:val="0"/>
          <w:bCs w:val="0"/>
          <w:color w:val="000000" w:themeColor="text1"/>
          <w:sz w:val="20"/>
          <w:szCs w:val="20"/>
        </w:rPr>
        <w:t xml:space="preserve">r </w:t>
      </w:r>
      <w:r>
        <w:rPr>
          <w:rFonts w:ascii="Helvetica" w:hAnsi="Helvetica"/>
          <w:b w:val="0"/>
          <w:bCs w:val="0"/>
          <w:color w:val="000000" w:themeColor="text1"/>
          <w:sz w:val="20"/>
          <w:szCs w:val="20"/>
        </w:rPr>
        <w:t xml:space="preserve">flere givere til Bønn for Finnmark </w:t>
      </w:r>
      <w:r w:rsidR="00342231">
        <w:rPr>
          <w:rFonts w:ascii="Helvetica" w:hAnsi="Helvetica"/>
          <w:b w:val="0"/>
          <w:bCs w:val="0"/>
          <w:color w:val="000000" w:themeColor="text1"/>
          <w:sz w:val="20"/>
          <w:szCs w:val="20"/>
        </w:rPr>
        <w:t>for å dekke våre månedlige utgifter</w:t>
      </w:r>
      <w:r w:rsidR="00991B6F">
        <w:rPr>
          <w:rFonts w:ascii="Helvetica" w:hAnsi="Helvetica"/>
          <w:b w:val="0"/>
          <w:bCs w:val="0"/>
          <w:color w:val="000000" w:themeColor="text1"/>
          <w:sz w:val="20"/>
          <w:szCs w:val="20"/>
        </w:rPr>
        <w:t>, slik</w:t>
      </w:r>
      <w:r w:rsidR="00342231">
        <w:rPr>
          <w:rFonts w:ascii="Helvetica" w:hAnsi="Helvetica"/>
          <w:b w:val="0"/>
          <w:bCs w:val="0"/>
          <w:color w:val="000000" w:themeColor="text1"/>
          <w:sz w:val="20"/>
          <w:szCs w:val="20"/>
        </w:rPr>
        <w:t xml:space="preserve"> </w:t>
      </w:r>
      <w:r w:rsidR="00991B6F">
        <w:rPr>
          <w:rFonts w:ascii="Helvetica" w:hAnsi="Helvetica"/>
          <w:b w:val="0"/>
          <w:bCs w:val="0"/>
          <w:color w:val="000000" w:themeColor="text1"/>
          <w:sz w:val="20"/>
          <w:szCs w:val="20"/>
        </w:rPr>
        <w:t>at vi</w:t>
      </w:r>
      <w:r w:rsidR="00342231">
        <w:rPr>
          <w:rFonts w:ascii="Helvetica" w:hAnsi="Helvetica"/>
          <w:b w:val="0"/>
          <w:bCs w:val="0"/>
          <w:color w:val="000000" w:themeColor="text1"/>
          <w:sz w:val="20"/>
          <w:szCs w:val="20"/>
        </w:rPr>
        <w:t xml:space="preserve"> kan </w:t>
      </w:r>
      <w:r w:rsidR="00BE416F">
        <w:rPr>
          <w:rFonts w:ascii="Helvetica" w:hAnsi="Helvetica"/>
          <w:b w:val="0"/>
          <w:bCs w:val="0"/>
          <w:color w:val="000000" w:themeColor="text1"/>
          <w:sz w:val="20"/>
          <w:szCs w:val="20"/>
        </w:rPr>
        <w:t>bygge dette arbeidet slik vi ønsker i Vardø og Finnmark</w:t>
      </w:r>
      <w:r w:rsidR="008E5673">
        <w:rPr>
          <w:rFonts w:ascii="Helvetica" w:hAnsi="Helvetica"/>
          <w:b w:val="0"/>
          <w:bCs w:val="0"/>
          <w:color w:val="000000" w:themeColor="text1"/>
          <w:sz w:val="20"/>
          <w:szCs w:val="20"/>
        </w:rPr>
        <w:t>.</w:t>
      </w:r>
    </w:p>
    <w:p w14:paraId="2195BF45" w14:textId="77777777" w:rsidR="00CB7FB3" w:rsidRDefault="00CB7FB3" w:rsidP="00CB7FB3">
      <w:pPr>
        <w:pStyle w:val="Overskrift3"/>
        <w:spacing w:before="0" w:beforeAutospacing="0" w:after="0" w:afterAutospacing="0" w:line="264" w:lineRule="atLeast"/>
        <w:rPr>
          <w:rFonts w:ascii="Helvetica" w:hAnsi="Helvetica"/>
          <w:b w:val="0"/>
          <w:bCs w:val="0"/>
          <w:color w:val="000000" w:themeColor="text1"/>
          <w:sz w:val="20"/>
          <w:szCs w:val="20"/>
        </w:rPr>
      </w:pPr>
    </w:p>
    <w:p w14:paraId="4210474A" w14:textId="3607A51F" w:rsidR="00077DFC" w:rsidRPr="000A6963" w:rsidRDefault="009B5EDF" w:rsidP="005F611A">
      <w:pPr>
        <w:pStyle w:val="Overskrift3"/>
        <w:spacing w:before="0" w:beforeAutospacing="0" w:after="0" w:afterAutospacing="0" w:line="264" w:lineRule="atLeast"/>
        <w:rPr>
          <w:rStyle w:val="Sterk"/>
          <w:rFonts w:ascii="Helvetica" w:hAnsi="Helvetica"/>
          <w:b/>
          <w:bCs/>
          <w:color w:val="000000" w:themeColor="text1"/>
          <w:sz w:val="20"/>
          <w:szCs w:val="20"/>
        </w:rPr>
      </w:pPr>
      <w:r w:rsidRPr="000A6963">
        <w:rPr>
          <w:rStyle w:val="Sterk"/>
          <w:rFonts w:ascii="Helvetica" w:hAnsi="Helvetica"/>
          <w:b/>
          <w:bCs/>
          <w:color w:val="000000" w:themeColor="text1"/>
          <w:sz w:val="20"/>
          <w:szCs w:val="20"/>
        </w:rPr>
        <w:t>Du kan hjelpe oss med å få dette til ved å gi din gave til Bønn for Finnmark:</w:t>
      </w:r>
    </w:p>
    <w:p w14:paraId="7985D25A" w14:textId="4C8894DA" w:rsidR="00CA1730" w:rsidRPr="00BB6BA3" w:rsidRDefault="00CA1730" w:rsidP="00B06521">
      <w:pPr>
        <w:pStyle w:val="Overskrift3"/>
        <w:numPr>
          <w:ilvl w:val="0"/>
          <w:numId w:val="28"/>
        </w:numPr>
        <w:spacing w:before="0" w:beforeAutospacing="0" w:after="0" w:afterAutospacing="0" w:line="264" w:lineRule="atLeast"/>
        <w:rPr>
          <w:rStyle w:val="Sterk"/>
          <w:rFonts w:ascii="Helvetica" w:hAnsi="Helvetica"/>
          <w:b/>
          <w:bCs/>
          <w:color w:val="000000" w:themeColor="text1"/>
          <w:sz w:val="20"/>
          <w:szCs w:val="20"/>
        </w:rPr>
      </w:pPr>
      <w:r w:rsidRPr="00BB6BA3">
        <w:rPr>
          <w:rStyle w:val="Sterk"/>
          <w:rFonts w:ascii="Helvetica" w:hAnsi="Helvetica"/>
          <w:b/>
          <w:bCs/>
          <w:color w:val="000000" w:themeColor="text1"/>
          <w:sz w:val="20"/>
          <w:szCs w:val="20"/>
        </w:rPr>
        <w:t>Vipps 44465</w:t>
      </w:r>
    </w:p>
    <w:p w14:paraId="1AA1A9D8" w14:textId="123BCEA9" w:rsidR="00D21ECF" w:rsidRPr="000A6963" w:rsidRDefault="00CA1730" w:rsidP="000A6963">
      <w:pPr>
        <w:pStyle w:val="Overskrift3"/>
        <w:numPr>
          <w:ilvl w:val="0"/>
          <w:numId w:val="28"/>
        </w:numPr>
        <w:spacing w:before="0" w:beforeAutospacing="0" w:after="0" w:afterAutospacing="0" w:line="264" w:lineRule="atLeast"/>
        <w:rPr>
          <w:rStyle w:val="apple-converted-space"/>
          <w:rFonts w:ascii="Helvetica" w:hAnsi="Helvetica"/>
          <w:color w:val="000000" w:themeColor="text1"/>
          <w:sz w:val="20"/>
          <w:szCs w:val="20"/>
        </w:rPr>
      </w:pPr>
      <w:r w:rsidRPr="00BB6BA3">
        <w:rPr>
          <w:rStyle w:val="Sterk"/>
          <w:rFonts w:ascii="Helvetica" w:hAnsi="Helvetica"/>
          <w:b/>
          <w:bCs/>
          <w:color w:val="000000" w:themeColor="text1"/>
          <w:sz w:val="20"/>
          <w:szCs w:val="20"/>
        </w:rPr>
        <w:t xml:space="preserve">Vipps </w:t>
      </w:r>
      <w:proofErr w:type="gramStart"/>
      <w:r w:rsidRPr="00BB6BA3">
        <w:rPr>
          <w:rStyle w:val="Sterk"/>
          <w:rFonts w:ascii="Helvetica" w:hAnsi="Helvetica"/>
          <w:b/>
          <w:bCs/>
          <w:color w:val="000000" w:themeColor="text1"/>
          <w:sz w:val="20"/>
          <w:szCs w:val="20"/>
        </w:rPr>
        <w:t>link</w:t>
      </w:r>
      <w:proofErr w:type="gramEnd"/>
      <w:r w:rsidRPr="00BB6BA3">
        <w:rPr>
          <w:rStyle w:val="Sterk"/>
          <w:rFonts w:ascii="Helvetica" w:hAnsi="Helvetica"/>
          <w:b/>
          <w:bCs/>
          <w:color w:val="000000" w:themeColor="text1"/>
          <w:sz w:val="20"/>
          <w:szCs w:val="20"/>
        </w:rPr>
        <w:t>:</w:t>
      </w:r>
      <w:r w:rsidRPr="000A6963">
        <w:rPr>
          <w:rStyle w:val="apple-converted-space"/>
          <w:rFonts w:ascii="Helvetica" w:hAnsi="Helvetica"/>
          <w:color w:val="C00000"/>
          <w:sz w:val="20"/>
          <w:szCs w:val="20"/>
        </w:rPr>
        <w:t> </w:t>
      </w:r>
      <w:hyperlink r:id="rId9" w:history="1">
        <w:r w:rsidR="00D21ECF" w:rsidRPr="000A6963">
          <w:rPr>
            <w:rFonts w:ascii="Helvetica" w:hAnsi="Helvetica" w:cs="AppleSystemUIFont"/>
            <w:color w:val="4472C4" w:themeColor="accent1"/>
            <w:sz w:val="20"/>
            <w:szCs w:val="20"/>
          </w:rPr>
          <w:t>https://qr.vipps.no/donations/44465</w:t>
        </w:r>
      </w:hyperlink>
    </w:p>
    <w:p w14:paraId="46F8EFCD" w14:textId="506444DE" w:rsidR="00CA1730" w:rsidRPr="000A6963" w:rsidRDefault="00CA1730" w:rsidP="00B06521">
      <w:pPr>
        <w:pStyle w:val="Overskrift3"/>
        <w:numPr>
          <w:ilvl w:val="0"/>
          <w:numId w:val="28"/>
        </w:numPr>
        <w:spacing w:before="0" w:beforeAutospacing="0" w:after="0" w:afterAutospacing="0" w:line="264" w:lineRule="atLeast"/>
        <w:rPr>
          <w:rStyle w:val="Sterk"/>
          <w:rFonts w:ascii="Helvetica" w:hAnsi="Helvetica"/>
          <w:b/>
          <w:bCs/>
          <w:color w:val="000000" w:themeColor="text1"/>
          <w:sz w:val="20"/>
          <w:szCs w:val="20"/>
        </w:rPr>
      </w:pPr>
      <w:r w:rsidRPr="000A6963">
        <w:rPr>
          <w:rStyle w:val="Sterk"/>
          <w:rFonts w:ascii="Helvetica" w:hAnsi="Helvetica"/>
          <w:b/>
          <w:bCs/>
          <w:color w:val="000000" w:themeColor="text1"/>
          <w:sz w:val="20"/>
          <w:szCs w:val="20"/>
        </w:rPr>
        <w:t>Bankkonto: 4612.68.06329</w:t>
      </w:r>
    </w:p>
    <w:p w14:paraId="34467621" w14:textId="373911CF" w:rsidR="005F611A" w:rsidRPr="00BB6BA3" w:rsidRDefault="00DE5476" w:rsidP="005F611A">
      <w:pPr>
        <w:pStyle w:val="Overskrift3"/>
        <w:spacing w:before="0" w:beforeAutospacing="0" w:after="0" w:afterAutospacing="0" w:line="264" w:lineRule="atLeast"/>
        <w:rPr>
          <w:rStyle w:val="Sterk"/>
          <w:rFonts w:ascii="Helvetica" w:hAnsi="Helvetica"/>
          <w:b/>
          <w:bCs/>
          <w:color w:val="000000" w:themeColor="text1"/>
          <w:sz w:val="20"/>
          <w:szCs w:val="20"/>
        </w:rPr>
      </w:pPr>
      <w:r w:rsidRPr="000A6963">
        <w:rPr>
          <w:rStyle w:val="Sterk"/>
          <w:rFonts w:ascii="Helvetica" w:hAnsi="Helvetica"/>
          <w:b/>
          <w:bCs/>
          <w:color w:val="000000" w:themeColor="text1"/>
          <w:sz w:val="20"/>
          <w:szCs w:val="20"/>
        </w:rPr>
        <w:t>Du kan b</w:t>
      </w:r>
      <w:r w:rsidR="009B5EDF" w:rsidRPr="000A6963">
        <w:rPr>
          <w:rStyle w:val="Sterk"/>
          <w:rFonts w:ascii="Helvetica" w:hAnsi="Helvetica"/>
          <w:b/>
          <w:bCs/>
          <w:color w:val="000000" w:themeColor="text1"/>
          <w:sz w:val="20"/>
          <w:szCs w:val="20"/>
        </w:rPr>
        <w:t>li fast giver</w:t>
      </w:r>
      <w:r w:rsidR="007610A2">
        <w:rPr>
          <w:rStyle w:val="Sterk"/>
          <w:rFonts w:ascii="Helvetica" w:hAnsi="Helvetica"/>
          <w:b/>
          <w:bCs/>
          <w:color w:val="000000" w:themeColor="text1"/>
          <w:sz w:val="20"/>
          <w:szCs w:val="20"/>
        </w:rPr>
        <w:t xml:space="preserve"> ved å benytte deg av</w:t>
      </w:r>
      <w:r w:rsidRPr="000A6963">
        <w:rPr>
          <w:rStyle w:val="Sterk"/>
          <w:rFonts w:ascii="Helvetica" w:hAnsi="Helvetica"/>
          <w:b/>
          <w:bCs/>
          <w:color w:val="000000" w:themeColor="text1"/>
          <w:sz w:val="20"/>
          <w:szCs w:val="20"/>
        </w:rPr>
        <w:t xml:space="preserve"> </w:t>
      </w:r>
      <w:r w:rsidRPr="00BB6BA3">
        <w:rPr>
          <w:rStyle w:val="Sterk"/>
          <w:rFonts w:ascii="Helvetica" w:hAnsi="Helvetica"/>
          <w:b/>
          <w:bCs/>
          <w:color w:val="000000" w:themeColor="text1"/>
          <w:sz w:val="20"/>
          <w:szCs w:val="20"/>
        </w:rPr>
        <w:t>Vipps.</w:t>
      </w:r>
    </w:p>
    <w:p w14:paraId="13D8B704" w14:textId="77777777" w:rsidR="00886749" w:rsidRPr="008E3829" w:rsidRDefault="00886749" w:rsidP="001118A4">
      <w:pPr>
        <w:rPr>
          <w:b/>
          <w:bCs/>
          <w:sz w:val="20"/>
          <w:szCs w:val="20"/>
        </w:rPr>
      </w:pPr>
    </w:p>
    <w:p w14:paraId="07309462" w14:textId="78253F30" w:rsidR="00886749" w:rsidRPr="00BC7EB2" w:rsidRDefault="000F153E" w:rsidP="001118A4">
      <w:pPr>
        <w:rPr>
          <w:rFonts w:ascii="Helvetica" w:hAnsi="Helvetica"/>
          <w:b/>
          <w:bCs/>
          <w:sz w:val="20"/>
          <w:szCs w:val="20"/>
        </w:rPr>
      </w:pPr>
      <w:r w:rsidRPr="00BC7EB2">
        <w:rPr>
          <w:rFonts w:ascii="Helvetica" w:hAnsi="Helvetica"/>
          <w:b/>
          <w:bCs/>
          <w:sz w:val="20"/>
          <w:szCs w:val="20"/>
        </w:rPr>
        <w:t xml:space="preserve">Møtevirksomheten vår i </w:t>
      </w:r>
      <w:r w:rsidR="002C7090" w:rsidRPr="00BC7EB2">
        <w:rPr>
          <w:rFonts w:ascii="Helvetica" w:hAnsi="Helvetica"/>
          <w:b/>
          <w:bCs/>
          <w:sz w:val="20"/>
          <w:szCs w:val="20"/>
        </w:rPr>
        <w:t>mars i Vardø</w:t>
      </w:r>
    </w:p>
    <w:p w14:paraId="7C29F573" w14:textId="4ED0A8FC" w:rsidR="00BB4C2F" w:rsidRDefault="007C70DA" w:rsidP="001118A4">
      <w:pPr>
        <w:rPr>
          <w:rFonts w:ascii="Helvetica" w:eastAsia="Times New Roman" w:hAnsi="Helvetica" w:cs="Times New Roman"/>
          <w:bCs/>
          <w:color w:val="000000"/>
          <w:sz w:val="20"/>
          <w:szCs w:val="20"/>
          <w:lang w:eastAsia="nb-NO"/>
        </w:rPr>
      </w:pPr>
      <w:r>
        <w:rPr>
          <w:rFonts w:ascii="Helvetica" w:eastAsia="Times New Roman" w:hAnsi="Helvetica" w:cs="Times New Roman"/>
          <w:color w:val="000000"/>
          <w:sz w:val="20"/>
          <w:szCs w:val="20"/>
          <w:lang w:eastAsia="nb-NO"/>
        </w:rPr>
        <w:t xml:space="preserve">Måneden startet med at vi </w:t>
      </w:r>
      <w:r w:rsidR="00826D3B">
        <w:rPr>
          <w:rFonts w:ascii="Helvetica" w:eastAsia="Times New Roman" w:hAnsi="Helvetica" w:cs="Times New Roman"/>
          <w:color w:val="000000"/>
          <w:sz w:val="20"/>
          <w:szCs w:val="20"/>
          <w:lang w:eastAsia="nb-NO"/>
        </w:rPr>
        <w:t xml:space="preserve">hadde bønnehelg hjemme hos oss </w:t>
      </w:r>
      <w:r w:rsidR="00BB4C2F">
        <w:rPr>
          <w:rFonts w:ascii="Helvetica" w:eastAsia="Times New Roman" w:hAnsi="Helvetica" w:cs="Times New Roman"/>
          <w:color w:val="000000"/>
          <w:sz w:val="20"/>
          <w:szCs w:val="20"/>
          <w:lang w:eastAsia="nb-NO"/>
        </w:rPr>
        <w:t>27.02-01.0</w:t>
      </w:r>
      <w:r w:rsidR="009C7BD2">
        <w:rPr>
          <w:rFonts w:ascii="Helvetica" w:eastAsia="Times New Roman" w:hAnsi="Helvetica" w:cs="Times New Roman"/>
          <w:color w:val="000000"/>
          <w:sz w:val="20"/>
          <w:szCs w:val="20"/>
          <w:lang w:eastAsia="nb-NO"/>
        </w:rPr>
        <w:t>3</w:t>
      </w:r>
      <w:r w:rsidR="00BB4C2F">
        <w:rPr>
          <w:rFonts w:ascii="Helvetica" w:eastAsia="Times New Roman" w:hAnsi="Helvetica" w:cs="Times New Roman"/>
          <w:color w:val="000000"/>
          <w:sz w:val="20"/>
          <w:szCs w:val="20"/>
          <w:lang w:eastAsia="nb-NO"/>
        </w:rPr>
        <w:t xml:space="preserve">. </w:t>
      </w:r>
      <w:r w:rsidR="00FE4BC1">
        <w:rPr>
          <w:rFonts w:ascii="Helvetica" w:eastAsia="Times New Roman" w:hAnsi="Helvetica" w:cs="Times New Roman"/>
          <w:color w:val="000000"/>
          <w:sz w:val="20"/>
          <w:szCs w:val="20"/>
          <w:lang w:eastAsia="nb-NO"/>
        </w:rPr>
        <w:t xml:space="preserve">Her fikk vi besøk av et team fra Borgen </w:t>
      </w:r>
      <w:r w:rsidR="00AD7763">
        <w:rPr>
          <w:rFonts w:ascii="Helvetica" w:eastAsia="Times New Roman" w:hAnsi="Helvetica" w:cs="Times New Roman"/>
          <w:color w:val="000000"/>
          <w:sz w:val="20"/>
          <w:szCs w:val="20"/>
          <w:lang w:eastAsia="nb-NO"/>
        </w:rPr>
        <w:t xml:space="preserve">i Nord-Troms (Ungdom i </w:t>
      </w:r>
      <w:r w:rsidR="00607FC6">
        <w:rPr>
          <w:rFonts w:ascii="Helvetica" w:eastAsia="Times New Roman" w:hAnsi="Helvetica" w:cs="Times New Roman"/>
          <w:color w:val="000000"/>
          <w:sz w:val="20"/>
          <w:szCs w:val="20"/>
          <w:lang w:eastAsia="nb-NO"/>
        </w:rPr>
        <w:t>O</w:t>
      </w:r>
      <w:r w:rsidR="00AD7763">
        <w:rPr>
          <w:rFonts w:ascii="Helvetica" w:eastAsia="Times New Roman" w:hAnsi="Helvetica" w:cs="Times New Roman"/>
          <w:color w:val="000000"/>
          <w:sz w:val="20"/>
          <w:szCs w:val="20"/>
          <w:lang w:eastAsia="nb-NO"/>
        </w:rPr>
        <w:t>ppdrag)</w:t>
      </w:r>
      <w:r w:rsidR="009E6F72">
        <w:rPr>
          <w:rFonts w:ascii="Helvetica" w:eastAsia="Times New Roman" w:hAnsi="Helvetica" w:cs="Times New Roman"/>
          <w:color w:val="000000"/>
          <w:sz w:val="20"/>
          <w:szCs w:val="20"/>
          <w:lang w:eastAsia="nb-NO"/>
        </w:rPr>
        <w:t xml:space="preserve">. </w:t>
      </w:r>
      <w:r w:rsidR="00BC1B14">
        <w:rPr>
          <w:rFonts w:ascii="Helvetica" w:eastAsia="Times New Roman" w:hAnsi="Helvetica" w:cs="Times New Roman"/>
          <w:bCs/>
          <w:color w:val="000000"/>
          <w:sz w:val="20"/>
          <w:szCs w:val="20"/>
          <w:lang w:eastAsia="nb-NO"/>
        </w:rPr>
        <w:t>Vi bruk</w:t>
      </w:r>
      <w:r w:rsidR="00BA69EE">
        <w:rPr>
          <w:rFonts w:ascii="Helvetica" w:eastAsia="Times New Roman" w:hAnsi="Helvetica" w:cs="Times New Roman"/>
          <w:bCs/>
          <w:color w:val="000000"/>
          <w:sz w:val="20"/>
          <w:szCs w:val="20"/>
          <w:lang w:eastAsia="nb-NO"/>
        </w:rPr>
        <w:t>t</w:t>
      </w:r>
      <w:r w:rsidR="00BC1B14">
        <w:rPr>
          <w:rFonts w:ascii="Helvetica" w:eastAsia="Times New Roman" w:hAnsi="Helvetica" w:cs="Times New Roman"/>
          <w:bCs/>
          <w:color w:val="000000"/>
          <w:sz w:val="20"/>
          <w:szCs w:val="20"/>
          <w:lang w:eastAsia="nb-NO"/>
        </w:rPr>
        <w:t xml:space="preserve">e denne helga til å be spesielt for Vardø, men også for vårt arbeid </w:t>
      </w:r>
      <w:r w:rsidR="00DA568C">
        <w:rPr>
          <w:rFonts w:ascii="Helvetica" w:eastAsia="Times New Roman" w:hAnsi="Helvetica" w:cs="Times New Roman"/>
          <w:bCs/>
          <w:color w:val="000000"/>
          <w:sz w:val="20"/>
          <w:szCs w:val="20"/>
          <w:lang w:eastAsia="nb-NO"/>
        </w:rPr>
        <w:t>ellers i Finnmark</w:t>
      </w:r>
      <w:r w:rsidR="00BC1B14">
        <w:rPr>
          <w:rFonts w:ascii="Helvetica" w:eastAsia="Times New Roman" w:hAnsi="Helvetica" w:cs="Times New Roman"/>
          <w:bCs/>
          <w:color w:val="000000"/>
          <w:sz w:val="20"/>
          <w:szCs w:val="20"/>
          <w:lang w:eastAsia="nb-NO"/>
        </w:rPr>
        <w:t>.</w:t>
      </w:r>
      <w:r w:rsidR="00DA568C">
        <w:rPr>
          <w:rFonts w:ascii="Helvetica" w:eastAsia="Times New Roman" w:hAnsi="Helvetica" w:cs="Times New Roman"/>
          <w:bCs/>
          <w:color w:val="000000"/>
          <w:sz w:val="20"/>
          <w:szCs w:val="20"/>
          <w:lang w:eastAsia="nb-NO"/>
        </w:rPr>
        <w:t xml:space="preserve"> </w:t>
      </w:r>
      <w:r w:rsidR="004C0727">
        <w:rPr>
          <w:rFonts w:ascii="Helvetica" w:eastAsia="Times New Roman" w:hAnsi="Helvetica" w:cs="Times New Roman"/>
          <w:bCs/>
          <w:color w:val="000000"/>
          <w:sz w:val="20"/>
          <w:szCs w:val="20"/>
          <w:lang w:eastAsia="nb-NO"/>
        </w:rPr>
        <w:t>Viser ellers til det som ble skrevet i vårt bønnebrev for mars.</w:t>
      </w:r>
      <w:r w:rsidR="004D7B23">
        <w:rPr>
          <w:rFonts w:ascii="Helvetica" w:eastAsia="Times New Roman" w:hAnsi="Helvetica" w:cs="Times New Roman"/>
          <w:bCs/>
          <w:color w:val="000000"/>
          <w:sz w:val="20"/>
          <w:szCs w:val="20"/>
          <w:lang w:eastAsia="nb-NO"/>
        </w:rPr>
        <w:t xml:space="preserve"> </w:t>
      </w:r>
    </w:p>
    <w:p w14:paraId="0C3E77CA" w14:textId="77777777" w:rsidR="006F211D" w:rsidRDefault="006F211D" w:rsidP="001118A4">
      <w:pPr>
        <w:rPr>
          <w:rFonts w:ascii="Helvetica" w:eastAsia="Times New Roman" w:hAnsi="Helvetica" w:cs="Times New Roman"/>
          <w:bCs/>
          <w:color w:val="000000"/>
          <w:sz w:val="20"/>
          <w:szCs w:val="20"/>
          <w:lang w:eastAsia="nb-NO"/>
        </w:rPr>
      </w:pPr>
    </w:p>
    <w:p w14:paraId="5DBCD963" w14:textId="0D05E9F1" w:rsidR="006F211D" w:rsidRDefault="006F211D" w:rsidP="001118A4">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Tirsdag 03.0</w:t>
      </w:r>
      <w:r w:rsidR="009379F1">
        <w:rPr>
          <w:rFonts w:ascii="Helvetica" w:eastAsia="Times New Roman" w:hAnsi="Helvetica" w:cs="Times New Roman"/>
          <w:bCs/>
          <w:color w:val="000000"/>
          <w:sz w:val="20"/>
          <w:szCs w:val="20"/>
          <w:lang w:eastAsia="nb-NO"/>
        </w:rPr>
        <w:t>3</w:t>
      </w:r>
      <w:r>
        <w:rPr>
          <w:rFonts w:ascii="Helvetica" w:eastAsia="Times New Roman" w:hAnsi="Helvetica" w:cs="Times New Roman"/>
          <w:bCs/>
          <w:color w:val="000000"/>
          <w:sz w:val="20"/>
          <w:szCs w:val="20"/>
          <w:lang w:eastAsia="nb-NO"/>
        </w:rPr>
        <w:t xml:space="preserve"> hadde vi</w:t>
      </w:r>
      <w:r w:rsidR="009379F1">
        <w:rPr>
          <w:rFonts w:ascii="Helvetica" w:eastAsia="Times New Roman" w:hAnsi="Helvetica" w:cs="Times New Roman"/>
          <w:bCs/>
          <w:color w:val="000000"/>
          <w:sz w:val="20"/>
          <w:szCs w:val="20"/>
          <w:lang w:eastAsia="nb-NO"/>
        </w:rPr>
        <w:t xml:space="preserve"> så Bønnemøte</w:t>
      </w:r>
      <w:r w:rsidR="00AB27B5">
        <w:rPr>
          <w:rFonts w:ascii="Helvetica" w:eastAsia="Times New Roman" w:hAnsi="Helvetica" w:cs="Times New Roman"/>
          <w:bCs/>
          <w:color w:val="000000"/>
          <w:sz w:val="20"/>
          <w:szCs w:val="20"/>
          <w:lang w:eastAsia="nb-NO"/>
        </w:rPr>
        <w:t xml:space="preserve"> i Vardø</w:t>
      </w:r>
      <w:r w:rsidR="009379F1">
        <w:rPr>
          <w:rFonts w:ascii="Helvetica" w:eastAsia="Times New Roman" w:hAnsi="Helvetica" w:cs="Times New Roman"/>
          <w:bCs/>
          <w:color w:val="000000"/>
          <w:sz w:val="20"/>
          <w:szCs w:val="20"/>
          <w:lang w:eastAsia="nb-NO"/>
        </w:rPr>
        <w:t xml:space="preserve"> hjemme hos oss og </w:t>
      </w:r>
      <w:r w:rsidR="00886749">
        <w:rPr>
          <w:rFonts w:ascii="Helvetica" w:eastAsia="Times New Roman" w:hAnsi="Helvetica" w:cs="Times New Roman"/>
          <w:bCs/>
          <w:color w:val="000000"/>
          <w:sz w:val="20"/>
          <w:szCs w:val="20"/>
          <w:lang w:eastAsia="nb-NO"/>
        </w:rPr>
        <w:t>torsdag</w:t>
      </w:r>
      <w:r w:rsidR="009379F1">
        <w:rPr>
          <w:rFonts w:ascii="Helvetica" w:eastAsia="Times New Roman" w:hAnsi="Helvetica" w:cs="Times New Roman"/>
          <w:bCs/>
          <w:color w:val="000000"/>
          <w:sz w:val="20"/>
          <w:szCs w:val="20"/>
          <w:lang w:eastAsia="nb-NO"/>
        </w:rPr>
        <w:t xml:space="preserve"> </w:t>
      </w:r>
      <w:r w:rsidR="00AB27B5">
        <w:rPr>
          <w:rFonts w:ascii="Helvetica" w:eastAsia="Times New Roman" w:hAnsi="Helvetica" w:cs="Times New Roman"/>
          <w:bCs/>
          <w:color w:val="000000"/>
          <w:sz w:val="20"/>
          <w:szCs w:val="20"/>
          <w:lang w:eastAsia="nb-NO"/>
        </w:rPr>
        <w:t>12.04 arrangerte vi Felles Bønnemøte for V</w:t>
      </w:r>
      <w:r w:rsidR="007633D4">
        <w:rPr>
          <w:rFonts w:ascii="Helvetica" w:eastAsia="Times New Roman" w:hAnsi="Helvetica" w:cs="Times New Roman"/>
          <w:bCs/>
          <w:color w:val="000000"/>
          <w:sz w:val="20"/>
          <w:szCs w:val="20"/>
          <w:lang w:eastAsia="nb-NO"/>
        </w:rPr>
        <w:t xml:space="preserve">adsø/Vardø også hjemme hos oss. </w:t>
      </w:r>
      <w:r w:rsidR="00F80615">
        <w:rPr>
          <w:rFonts w:ascii="Helvetica" w:eastAsia="Times New Roman" w:hAnsi="Helvetica" w:cs="Times New Roman"/>
          <w:bCs/>
          <w:color w:val="000000"/>
          <w:sz w:val="20"/>
          <w:szCs w:val="20"/>
          <w:lang w:eastAsia="nb-NO"/>
        </w:rPr>
        <w:t xml:space="preserve">Foruten dette har det vært svært stille når det </w:t>
      </w:r>
      <w:r w:rsidR="00E2163B">
        <w:rPr>
          <w:rFonts w:ascii="Helvetica" w:eastAsia="Times New Roman" w:hAnsi="Helvetica" w:cs="Times New Roman"/>
          <w:bCs/>
          <w:color w:val="000000"/>
          <w:sz w:val="20"/>
          <w:szCs w:val="20"/>
          <w:lang w:eastAsia="nb-NO"/>
        </w:rPr>
        <w:t>g</w:t>
      </w:r>
      <w:r w:rsidR="00F80615">
        <w:rPr>
          <w:rFonts w:ascii="Helvetica" w:eastAsia="Times New Roman" w:hAnsi="Helvetica" w:cs="Times New Roman"/>
          <w:bCs/>
          <w:color w:val="000000"/>
          <w:sz w:val="20"/>
          <w:szCs w:val="20"/>
          <w:lang w:eastAsia="nb-NO"/>
        </w:rPr>
        <w:t>jelder møter i Vardø</w:t>
      </w:r>
      <w:r w:rsidR="000E0B44">
        <w:rPr>
          <w:rFonts w:ascii="Helvetica" w:eastAsia="Times New Roman" w:hAnsi="Helvetica" w:cs="Times New Roman"/>
          <w:bCs/>
          <w:color w:val="000000"/>
          <w:sz w:val="20"/>
          <w:szCs w:val="20"/>
          <w:lang w:eastAsia="nb-NO"/>
        </w:rPr>
        <w:t xml:space="preserve"> denne måneden</w:t>
      </w:r>
      <w:r w:rsidR="00F80615">
        <w:rPr>
          <w:rFonts w:ascii="Helvetica" w:eastAsia="Times New Roman" w:hAnsi="Helvetica" w:cs="Times New Roman"/>
          <w:bCs/>
          <w:color w:val="000000"/>
          <w:sz w:val="20"/>
          <w:szCs w:val="20"/>
          <w:lang w:eastAsia="nb-NO"/>
        </w:rPr>
        <w:t xml:space="preserve">. </w:t>
      </w:r>
    </w:p>
    <w:p w14:paraId="46CDCB72" w14:textId="77777777" w:rsidR="004D7B23" w:rsidRDefault="004D7B23" w:rsidP="001118A4">
      <w:pPr>
        <w:rPr>
          <w:rFonts w:ascii="Helvetica" w:eastAsia="Times New Roman" w:hAnsi="Helvetica" w:cs="Times New Roman"/>
          <w:bCs/>
          <w:color w:val="000000"/>
          <w:sz w:val="20"/>
          <w:szCs w:val="20"/>
          <w:lang w:eastAsia="nb-NO"/>
        </w:rPr>
      </w:pPr>
    </w:p>
    <w:p w14:paraId="4BFA8BDB" w14:textId="5D7A03EF" w:rsidR="008C497E" w:rsidRDefault="00A333BB" w:rsidP="00512207">
      <w:pPr>
        <w:rPr>
          <w:rFonts w:ascii="Helvetica" w:hAnsi="Helvetica"/>
          <w:sz w:val="20"/>
          <w:szCs w:val="20"/>
        </w:rPr>
      </w:pPr>
      <w:r w:rsidRPr="00414659">
        <w:rPr>
          <w:rFonts w:ascii="Helvetica" w:hAnsi="Helvetica"/>
          <w:b/>
          <w:bCs/>
          <w:sz w:val="20"/>
          <w:szCs w:val="20"/>
        </w:rPr>
        <w:t xml:space="preserve">Møtevirksomheten </w:t>
      </w:r>
      <w:r>
        <w:rPr>
          <w:rFonts w:ascii="Helvetica" w:hAnsi="Helvetica"/>
          <w:b/>
          <w:bCs/>
          <w:sz w:val="20"/>
          <w:szCs w:val="20"/>
        </w:rPr>
        <w:t xml:space="preserve">vår </w:t>
      </w:r>
      <w:r w:rsidRPr="00414659">
        <w:rPr>
          <w:rFonts w:ascii="Helvetica" w:hAnsi="Helvetica"/>
          <w:b/>
          <w:bCs/>
          <w:sz w:val="20"/>
          <w:szCs w:val="20"/>
        </w:rPr>
        <w:t>i</w:t>
      </w:r>
      <w:r>
        <w:rPr>
          <w:rFonts w:ascii="Helvetica" w:hAnsi="Helvetica"/>
          <w:b/>
          <w:bCs/>
          <w:sz w:val="20"/>
          <w:szCs w:val="20"/>
        </w:rPr>
        <w:t xml:space="preserve"> </w:t>
      </w:r>
      <w:r w:rsidR="002C7090">
        <w:rPr>
          <w:rFonts w:ascii="Helvetica" w:hAnsi="Helvetica"/>
          <w:b/>
          <w:bCs/>
          <w:sz w:val="20"/>
          <w:szCs w:val="20"/>
        </w:rPr>
        <w:t>mars</w:t>
      </w:r>
      <w:r w:rsidR="00FF7884">
        <w:rPr>
          <w:rFonts w:ascii="Helvetica" w:hAnsi="Helvetica"/>
          <w:b/>
          <w:bCs/>
          <w:sz w:val="20"/>
          <w:szCs w:val="20"/>
        </w:rPr>
        <w:t xml:space="preserve"> i Finnmark</w:t>
      </w:r>
    </w:p>
    <w:p w14:paraId="4AEDA0D6" w14:textId="4C01007F" w:rsidR="00512207" w:rsidRDefault="00C53AB8" w:rsidP="00512207">
      <w:pPr>
        <w:rPr>
          <w:rFonts w:ascii="Helvetica" w:hAnsi="Helvetica"/>
          <w:sz w:val="20"/>
          <w:szCs w:val="20"/>
        </w:rPr>
      </w:pPr>
      <w:r>
        <w:rPr>
          <w:rFonts w:ascii="Helvetica" w:hAnsi="Helvetica"/>
          <w:sz w:val="20"/>
          <w:szCs w:val="20"/>
        </w:rPr>
        <w:t>M</w:t>
      </w:r>
      <w:r w:rsidR="00512207">
        <w:rPr>
          <w:rFonts w:ascii="Helvetica" w:hAnsi="Helvetica"/>
          <w:sz w:val="20"/>
          <w:szCs w:val="20"/>
        </w:rPr>
        <w:t xml:space="preserve">ars </w:t>
      </w:r>
      <w:r>
        <w:rPr>
          <w:rFonts w:ascii="Helvetica" w:hAnsi="Helvetica"/>
          <w:sz w:val="20"/>
          <w:szCs w:val="20"/>
        </w:rPr>
        <w:t>startet med</w:t>
      </w:r>
      <w:r w:rsidR="00512207">
        <w:rPr>
          <w:rFonts w:ascii="Helvetica" w:hAnsi="Helvetica"/>
          <w:sz w:val="20"/>
          <w:szCs w:val="20"/>
        </w:rPr>
        <w:t xml:space="preserve"> møte </w:t>
      </w:r>
      <w:r w:rsidR="00880094">
        <w:rPr>
          <w:rFonts w:ascii="Helvetica" w:hAnsi="Helvetica"/>
          <w:sz w:val="20"/>
          <w:szCs w:val="20"/>
        </w:rPr>
        <w:t xml:space="preserve">søndag </w:t>
      </w:r>
      <w:r w:rsidR="00512207">
        <w:rPr>
          <w:rFonts w:ascii="Helvetica" w:hAnsi="Helvetica"/>
          <w:sz w:val="20"/>
          <w:szCs w:val="20"/>
        </w:rPr>
        <w:t xml:space="preserve">08.03 </w:t>
      </w:r>
      <w:r>
        <w:rPr>
          <w:rFonts w:ascii="Helvetica" w:hAnsi="Helvetica"/>
          <w:sz w:val="20"/>
          <w:szCs w:val="20"/>
        </w:rPr>
        <w:t>i Filadelfia Vadsø</w:t>
      </w:r>
      <w:r w:rsidR="00583E8A">
        <w:rPr>
          <w:rFonts w:ascii="Helvetica" w:hAnsi="Helvetica"/>
          <w:sz w:val="20"/>
          <w:szCs w:val="20"/>
        </w:rPr>
        <w:t>. Helga derette</w:t>
      </w:r>
      <w:r w:rsidR="0014048D">
        <w:rPr>
          <w:rFonts w:ascii="Helvetica" w:hAnsi="Helvetica"/>
          <w:sz w:val="20"/>
          <w:szCs w:val="20"/>
        </w:rPr>
        <w:t>r</w:t>
      </w:r>
      <w:r w:rsidR="00583E8A">
        <w:rPr>
          <w:rFonts w:ascii="Helvetica" w:hAnsi="Helvetica"/>
          <w:sz w:val="20"/>
          <w:szCs w:val="20"/>
        </w:rPr>
        <w:t xml:space="preserve"> ble det så tur til Kautokeino</w:t>
      </w:r>
      <w:r w:rsidR="00146AAD">
        <w:rPr>
          <w:rFonts w:ascii="Helvetica" w:hAnsi="Helvetica"/>
          <w:sz w:val="20"/>
          <w:szCs w:val="20"/>
        </w:rPr>
        <w:t xml:space="preserve"> (fredag-søndag)</w:t>
      </w:r>
      <w:r w:rsidR="00583E8A">
        <w:rPr>
          <w:rFonts w:ascii="Helvetica" w:hAnsi="Helvetica"/>
          <w:sz w:val="20"/>
          <w:szCs w:val="20"/>
        </w:rPr>
        <w:t xml:space="preserve"> og møte </w:t>
      </w:r>
      <w:r w:rsidR="0014048D">
        <w:rPr>
          <w:rFonts w:ascii="Helvetica" w:hAnsi="Helvetica"/>
          <w:sz w:val="20"/>
          <w:szCs w:val="20"/>
        </w:rPr>
        <w:t>på Eben Eser Kautokeino</w:t>
      </w:r>
      <w:r w:rsidR="00880094">
        <w:rPr>
          <w:rFonts w:ascii="Helvetica" w:hAnsi="Helvetica"/>
          <w:sz w:val="20"/>
          <w:szCs w:val="20"/>
        </w:rPr>
        <w:t xml:space="preserve"> søndag 15.03. </w:t>
      </w:r>
      <w:r w:rsidR="008E75C1">
        <w:rPr>
          <w:rFonts w:ascii="Helvetica" w:hAnsi="Helvetica"/>
          <w:sz w:val="20"/>
          <w:szCs w:val="20"/>
        </w:rPr>
        <w:t>Søn</w:t>
      </w:r>
      <w:r w:rsidR="009C2926">
        <w:rPr>
          <w:rFonts w:ascii="Helvetica" w:hAnsi="Helvetica"/>
          <w:sz w:val="20"/>
          <w:szCs w:val="20"/>
        </w:rPr>
        <w:t>dag 22.03 var vi på Betesda Vadsø</w:t>
      </w:r>
      <w:r w:rsidR="00925D95">
        <w:rPr>
          <w:rFonts w:ascii="Helvetica" w:hAnsi="Helvetica"/>
          <w:sz w:val="20"/>
          <w:szCs w:val="20"/>
        </w:rPr>
        <w:t xml:space="preserve"> og talte. Foruten dette så har vi denne måneden jobbet med å finne nytt </w:t>
      </w:r>
      <w:r w:rsidR="00D32426">
        <w:rPr>
          <w:rFonts w:ascii="Helvetica" w:hAnsi="Helvetica"/>
          <w:sz w:val="20"/>
          <w:szCs w:val="20"/>
        </w:rPr>
        <w:t xml:space="preserve">lokale for våre møter i Vardø. Dette er noe vi ser fram til </w:t>
      </w:r>
      <w:r w:rsidR="00946D1D">
        <w:rPr>
          <w:rFonts w:ascii="Helvetica" w:hAnsi="Helvetica"/>
          <w:sz w:val="20"/>
          <w:szCs w:val="20"/>
        </w:rPr>
        <w:t>og</w:t>
      </w:r>
      <w:r w:rsidR="00D32426">
        <w:rPr>
          <w:rFonts w:ascii="Helvetica" w:hAnsi="Helvetica"/>
          <w:sz w:val="20"/>
          <w:szCs w:val="20"/>
        </w:rPr>
        <w:t xml:space="preserve"> tror blir </w:t>
      </w:r>
      <w:r w:rsidR="00946D1D">
        <w:rPr>
          <w:rFonts w:ascii="Helvetica" w:hAnsi="Helvetica"/>
          <w:sz w:val="20"/>
          <w:szCs w:val="20"/>
        </w:rPr>
        <w:t xml:space="preserve">til </w:t>
      </w:r>
      <w:r w:rsidR="00D32426">
        <w:rPr>
          <w:rFonts w:ascii="Helvetica" w:hAnsi="Helvetica"/>
          <w:sz w:val="20"/>
          <w:szCs w:val="20"/>
        </w:rPr>
        <w:t>en velsignelse for vårt arbeid framover.</w:t>
      </w:r>
    </w:p>
    <w:p w14:paraId="5690D6A7" w14:textId="34F31F8E" w:rsidR="00D7690B" w:rsidRDefault="00D7690B" w:rsidP="00A333BB">
      <w:pPr>
        <w:rPr>
          <w:rFonts w:ascii="Helvetica" w:hAnsi="Helvetica"/>
          <w:sz w:val="20"/>
          <w:szCs w:val="20"/>
        </w:rPr>
      </w:pPr>
    </w:p>
    <w:p w14:paraId="3FB6F224" w14:textId="7424C8CA" w:rsidR="003F0CCB" w:rsidRDefault="003F0CCB" w:rsidP="00A333BB">
      <w:pPr>
        <w:rPr>
          <w:rFonts w:ascii="Helvetica" w:hAnsi="Helvetica"/>
          <w:b/>
          <w:bCs/>
          <w:sz w:val="20"/>
          <w:szCs w:val="20"/>
        </w:rPr>
      </w:pPr>
      <w:r w:rsidRPr="00D75A80">
        <w:rPr>
          <w:rFonts w:ascii="Helvetica" w:hAnsi="Helvetica"/>
          <w:b/>
          <w:bCs/>
          <w:sz w:val="20"/>
          <w:szCs w:val="20"/>
        </w:rPr>
        <w:t>Våre møte</w:t>
      </w:r>
      <w:r w:rsidR="00AF3DDB" w:rsidRPr="00D75A80">
        <w:rPr>
          <w:rFonts w:ascii="Helvetica" w:hAnsi="Helvetica"/>
          <w:b/>
          <w:bCs/>
          <w:sz w:val="20"/>
          <w:szCs w:val="20"/>
        </w:rPr>
        <w:t>r i</w:t>
      </w:r>
      <w:r w:rsidR="00156894">
        <w:rPr>
          <w:rFonts w:ascii="Helvetica" w:hAnsi="Helvetica"/>
          <w:b/>
          <w:bCs/>
          <w:sz w:val="20"/>
          <w:szCs w:val="20"/>
        </w:rPr>
        <w:t xml:space="preserve"> mars</w:t>
      </w:r>
      <w:r w:rsidR="00AF3DDB" w:rsidRPr="00D75A80">
        <w:rPr>
          <w:rFonts w:ascii="Helvetica" w:hAnsi="Helvetica"/>
          <w:b/>
          <w:bCs/>
          <w:sz w:val="20"/>
          <w:szCs w:val="20"/>
        </w:rPr>
        <w:t>:</w:t>
      </w:r>
    </w:p>
    <w:p w14:paraId="765A8865" w14:textId="479665D2" w:rsidR="00156894" w:rsidRDefault="00156894" w:rsidP="00A333BB">
      <w:pPr>
        <w:rPr>
          <w:rFonts w:ascii="Helvetica" w:hAnsi="Helvetica"/>
          <w:sz w:val="20"/>
          <w:szCs w:val="20"/>
        </w:rPr>
      </w:pPr>
      <w:r>
        <w:rPr>
          <w:rFonts w:ascii="Helvetica" w:hAnsi="Helvetica"/>
          <w:sz w:val="20"/>
          <w:szCs w:val="20"/>
        </w:rPr>
        <w:t>Søndag 01.</w:t>
      </w:r>
      <w:r w:rsidR="00E331D4">
        <w:rPr>
          <w:rFonts w:ascii="Helvetica" w:hAnsi="Helvetica"/>
          <w:sz w:val="20"/>
          <w:szCs w:val="20"/>
        </w:rPr>
        <w:t xml:space="preserve"> mars</w:t>
      </w:r>
      <w:r>
        <w:rPr>
          <w:rFonts w:ascii="Helvetica" w:hAnsi="Helvetica"/>
          <w:sz w:val="20"/>
          <w:szCs w:val="20"/>
        </w:rPr>
        <w:t xml:space="preserve"> </w:t>
      </w:r>
      <w:r w:rsidR="00CF621E">
        <w:rPr>
          <w:rFonts w:ascii="Helvetica" w:hAnsi="Helvetica"/>
          <w:sz w:val="20"/>
          <w:szCs w:val="20"/>
        </w:rPr>
        <w:t xml:space="preserve">kl. 18.00 </w:t>
      </w:r>
      <w:r>
        <w:rPr>
          <w:rFonts w:ascii="Helvetica" w:hAnsi="Helvetica"/>
          <w:sz w:val="20"/>
          <w:szCs w:val="20"/>
        </w:rPr>
        <w:t>Finnmarksveien 10, Vardø</w:t>
      </w:r>
    </w:p>
    <w:p w14:paraId="17C8D26C" w14:textId="67FFD882" w:rsidR="00156894" w:rsidRDefault="00E331D4" w:rsidP="00A333BB">
      <w:pPr>
        <w:rPr>
          <w:rFonts w:ascii="Helvetica" w:hAnsi="Helvetica"/>
          <w:sz w:val="20"/>
          <w:szCs w:val="20"/>
        </w:rPr>
      </w:pPr>
      <w:r>
        <w:rPr>
          <w:rFonts w:ascii="Helvetica" w:hAnsi="Helvetica"/>
          <w:sz w:val="20"/>
          <w:szCs w:val="20"/>
        </w:rPr>
        <w:t>Søndag 08. mars kl. 11.00 Filadelfia Vadsø</w:t>
      </w:r>
    </w:p>
    <w:p w14:paraId="758B2DEC" w14:textId="573A264F" w:rsidR="00E331D4" w:rsidRDefault="00E331D4" w:rsidP="00A333BB">
      <w:pPr>
        <w:rPr>
          <w:rFonts w:ascii="Helvetica" w:hAnsi="Helvetica"/>
          <w:sz w:val="20"/>
          <w:szCs w:val="20"/>
        </w:rPr>
      </w:pPr>
      <w:r>
        <w:rPr>
          <w:rFonts w:ascii="Helvetica" w:hAnsi="Helvetica"/>
          <w:sz w:val="20"/>
          <w:szCs w:val="20"/>
        </w:rPr>
        <w:t>Søndag 15. mars kl. 17.00 Eben Eser Kautokeino</w:t>
      </w:r>
    </w:p>
    <w:p w14:paraId="307B3CF3" w14:textId="4A0C9293" w:rsidR="0054474F" w:rsidRPr="00156894" w:rsidRDefault="00FF773E" w:rsidP="00A333BB">
      <w:pPr>
        <w:rPr>
          <w:rFonts w:ascii="Helvetica" w:hAnsi="Helvetica"/>
          <w:sz w:val="20"/>
          <w:szCs w:val="20"/>
        </w:rPr>
      </w:pPr>
      <w:r>
        <w:rPr>
          <w:rFonts w:ascii="Helvetica" w:hAnsi="Helvetica"/>
          <w:sz w:val="20"/>
          <w:szCs w:val="20"/>
        </w:rPr>
        <w:t xml:space="preserve">Søndag 22. mars kl. 11.00 Betesda </w:t>
      </w:r>
      <w:r w:rsidR="00572629">
        <w:rPr>
          <w:rFonts w:ascii="Helvetica" w:hAnsi="Helvetica"/>
          <w:sz w:val="20"/>
          <w:szCs w:val="20"/>
        </w:rPr>
        <w:t>Vadsø</w:t>
      </w:r>
    </w:p>
    <w:p w14:paraId="0724FC75" w14:textId="77777777" w:rsidR="00E67EDB" w:rsidRDefault="00E67EDB" w:rsidP="00E67EDB">
      <w:pPr>
        <w:rPr>
          <w:rFonts w:ascii="Helvetica" w:eastAsia="Times New Roman" w:hAnsi="Helvetica" w:cs="Times New Roman"/>
          <w:bCs/>
          <w:color w:val="000000"/>
          <w:sz w:val="20"/>
          <w:szCs w:val="20"/>
          <w:lang w:eastAsia="nb-NO"/>
        </w:rPr>
      </w:pPr>
    </w:p>
    <w:p w14:paraId="30F5C356" w14:textId="77777777" w:rsidR="00E67EDB" w:rsidRPr="008D509C" w:rsidRDefault="00E67EDB" w:rsidP="00E67EDB">
      <w:pPr>
        <w:rPr>
          <w:rFonts w:ascii="Helvetica" w:eastAsia="Times New Roman" w:hAnsi="Helvetica" w:cs="Times New Roman"/>
          <w:bCs/>
          <w:color w:val="000000"/>
          <w:sz w:val="20"/>
          <w:szCs w:val="20"/>
          <w:u w:val="single"/>
          <w:lang w:eastAsia="nb-NO"/>
        </w:rPr>
      </w:pPr>
      <w:r w:rsidRPr="008D509C">
        <w:rPr>
          <w:rFonts w:ascii="Helvetica" w:eastAsia="Times New Roman" w:hAnsi="Helvetica" w:cs="Times New Roman"/>
          <w:bCs/>
          <w:color w:val="000000"/>
          <w:sz w:val="20"/>
          <w:szCs w:val="20"/>
          <w:u w:val="single"/>
          <w:lang w:eastAsia="nb-NO"/>
        </w:rPr>
        <w:t>Bønnemøter:</w:t>
      </w:r>
    </w:p>
    <w:p w14:paraId="5F5381DF" w14:textId="6C3FDA7C" w:rsidR="00E67EDB" w:rsidRDefault="00E67EDB" w:rsidP="00E67EDB">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Mandager kl. 10.30 Bønnemøte på Teams </w:t>
      </w:r>
      <w:r w:rsidR="006C197B">
        <w:rPr>
          <w:rFonts w:ascii="Helvetica" w:eastAsia="Times New Roman" w:hAnsi="Helvetica" w:cs="Times New Roman"/>
          <w:bCs/>
          <w:color w:val="000000"/>
          <w:sz w:val="20"/>
          <w:szCs w:val="20"/>
          <w:lang w:eastAsia="nb-NO"/>
        </w:rPr>
        <w:t xml:space="preserve">(pause i påsken fra mandag </w:t>
      </w:r>
      <w:r w:rsidR="0014787B">
        <w:rPr>
          <w:rFonts w:ascii="Helvetica" w:eastAsia="Times New Roman" w:hAnsi="Helvetica" w:cs="Times New Roman"/>
          <w:bCs/>
          <w:color w:val="000000"/>
          <w:sz w:val="20"/>
          <w:szCs w:val="20"/>
          <w:lang w:eastAsia="nb-NO"/>
        </w:rPr>
        <w:t>30</w:t>
      </w:r>
      <w:r w:rsidR="006C197B">
        <w:rPr>
          <w:rFonts w:ascii="Helvetica" w:eastAsia="Times New Roman" w:hAnsi="Helvetica" w:cs="Times New Roman"/>
          <w:bCs/>
          <w:color w:val="000000"/>
          <w:sz w:val="20"/>
          <w:szCs w:val="20"/>
          <w:lang w:eastAsia="nb-NO"/>
        </w:rPr>
        <w:t>.0</w:t>
      </w:r>
      <w:r w:rsidR="0014787B">
        <w:rPr>
          <w:rFonts w:ascii="Helvetica" w:eastAsia="Times New Roman" w:hAnsi="Helvetica" w:cs="Times New Roman"/>
          <w:bCs/>
          <w:color w:val="000000"/>
          <w:sz w:val="20"/>
          <w:szCs w:val="20"/>
          <w:lang w:eastAsia="nb-NO"/>
        </w:rPr>
        <w:t>3</w:t>
      </w:r>
      <w:r>
        <w:rPr>
          <w:rFonts w:ascii="Helvetica" w:eastAsia="Times New Roman" w:hAnsi="Helvetica" w:cs="Times New Roman"/>
          <w:bCs/>
          <w:color w:val="000000"/>
          <w:sz w:val="20"/>
          <w:szCs w:val="20"/>
          <w:lang w:eastAsia="nb-NO"/>
        </w:rPr>
        <w:t>)</w:t>
      </w:r>
    </w:p>
    <w:p w14:paraId="6249D652" w14:textId="01773B71" w:rsidR="00B64325" w:rsidRDefault="00B64325" w:rsidP="00B64325">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Fredag 27.</w:t>
      </w:r>
      <w:r w:rsidR="00E331D4">
        <w:rPr>
          <w:rFonts w:ascii="Helvetica" w:eastAsia="Times New Roman" w:hAnsi="Helvetica" w:cs="Times New Roman"/>
          <w:bCs/>
          <w:color w:val="000000"/>
          <w:sz w:val="20"/>
          <w:szCs w:val="20"/>
          <w:lang w:eastAsia="nb-NO"/>
        </w:rPr>
        <w:t xml:space="preserve"> februar</w:t>
      </w:r>
      <w:r>
        <w:rPr>
          <w:rFonts w:ascii="Helvetica" w:eastAsia="Times New Roman" w:hAnsi="Helvetica" w:cs="Times New Roman"/>
          <w:bCs/>
          <w:color w:val="000000"/>
          <w:sz w:val="20"/>
          <w:szCs w:val="20"/>
          <w:lang w:eastAsia="nb-NO"/>
        </w:rPr>
        <w:t>-søndag 01.</w:t>
      </w:r>
      <w:r w:rsidR="00E331D4">
        <w:rPr>
          <w:rFonts w:ascii="Helvetica" w:eastAsia="Times New Roman" w:hAnsi="Helvetica" w:cs="Times New Roman"/>
          <w:bCs/>
          <w:color w:val="000000"/>
          <w:sz w:val="20"/>
          <w:szCs w:val="20"/>
          <w:lang w:eastAsia="nb-NO"/>
        </w:rPr>
        <w:t xml:space="preserve"> mars </w:t>
      </w:r>
      <w:r>
        <w:rPr>
          <w:rFonts w:ascii="Helvetica" w:eastAsia="Times New Roman" w:hAnsi="Helvetica" w:cs="Times New Roman"/>
          <w:bCs/>
          <w:color w:val="000000"/>
          <w:sz w:val="20"/>
          <w:szCs w:val="20"/>
          <w:lang w:eastAsia="nb-NO"/>
        </w:rPr>
        <w:t>Bønnehelg i Vardø, Finnmarksveien 10, Vardø</w:t>
      </w:r>
    </w:p>
    <w:p w14:paraId="21AA3ABB" w14:textId="63E1F80B" w:rsidR="00E67EDB" w:rsidRDefault="00E67EDB" w:rsidP="00E67EDB">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Tirsdag 03. </w:t>
      </w:r>
      <w:r w:rsidR="0014787B">
        <w:rPr>
          <w:rFonts w:ascii="Helvetica" w:eastAsia="Times New Roman" w:hAnsi="Helvetica" w:cs="Times New Roman"/>
          <w:bCs/>
          <w:color w:val="000000"/>
          <w:sz w:val="20"/>
          <w:szCs w:val="20"/>
          <w:lang w:eastAsia="nb-NO"/>
        </w:rPr>
        <w:t>mars</w:t>
      </w:r>
      <w:r>
        <w:rPr>
          <w:rFonts w:ascii="Helvetica" w:eastAsia="Times New Roman" w:hAnsi="Helvetica" w:cs="Times New Roman"/>
          <w:bCs/>
          <w:color w:val="000000"/>
          <w:sz w:val="20"/>
          <w:szCs w:val="20"/>
          <w:lang w:eastAsia="nb-NO"/>
        </w:rPr>
        <w:t xml:space="preserve"> kl.</w:t>
      </w:r>
      <w:r w:rsidR="008977FD">
        <w:rPr>
          <w:rFonts w:ascii="Helvetica" w:eastAsia="Times New Roman" w:hAnsi="Helvetica" w:cs="Times New Roman"/>
          <w:bCs/>
          <w:color w:val="000000"/>
          <w:sz w:val="20"/>
          <w:szCs w:val="20"/>
          <w:lang w:eastAsia="nb-NO"/>
        </w:rPr>
        <w:t xml:space="preserve"> </w:t>
      </w:r>
      <w:r>
        <w:rPr>
          <w:rFonts w:ascii="Helvetica" w:eastAsia="Times New Roman" w:hAnsi="Helvetica" w:cs="Times New Roman"/>
          <w:bCs/>
          <w:color w:val="000000"/>
          <w:sz w:val="20"/>
          <w:szCs w:val="20"/>
          <w:lang w:eastAsia="nb-NO"/>
        </w:rPr>
        <w:t xml:space="preserve">18.00 Bønnemøte i Vardø (I hjemmene) </w:t>
      </w:r>
    </w:p>
    <w:p w14:paraId="24F8E66E" w14:textId="7BACDDE1" w:rsidR="00C17337" w:rsidRDefault="00E67EDB" w:rsidP="00E67EDB">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Torsdag </w:t>
      </w:r>
      <w:r w:rsidR="008977FD">
        <w:rPr>
          <w:rFonts w:ascii="Helvetica" w:eastAsia="Times New Roman" w:hAnsi="Helvetica" w:cs="Times New Roman"/>
          <w:bCs/>
          <w:color w:val="000000"/>
          <w:sz w:val="20"/>
          <w:szCs w:val="20"/>
          <w:lang w:eastAsia="nb-NO"/>
        </w:rPr>
        <w:t>12</w:t>
      </w:r>
      <w:r>
        <w:rPr>
          <w:rFonts w:ascii="Helvetica" w:eastAsia="Times New Roman" w:hAnsi="Helvetica" w:cs="Times New Roman"/>
          <w:bCs/>
          <w:color w:val="000000"/>
          <w:sz w:val="20"/>
          <w:szCs w:val="20"/>
          <w:lang w:eastAsia="nb-NO"/>
        </w:rPr>
        <w:t xml:space="preserve">. </w:t>
      </w:r>
      <w:r w:rsidR="008977FD">
        <w:rPr>
          <w:rFonts w:ascii="Helvetica" w:eastAsia="Times New Roman" w:hAnsi="Helvetica" w:cs="Times New Roman"/>
          <w:bCs/>
          <w:color w:val="000000"/>
          <w:sz w:val="20"/>
          <w:szCs w:val="20"/>
          <w:lang w:eastAsia="nb-NO"/>
        </w:rPr>
        <w:t>mars</w:t>
      </w:r>
      <w:r>
        <w:rPr>
          <w:rFonts w:ascii="Helvetica" w:eastAsia="Times New Roman" w:hAnsi="Helvetica" w:cs="Times New Roman"/>
          <w:bCs/>
          <w:color w:val="000000"/>
          <w:sz w:val="20"/>
          <w:szCs w:val="20"/>
          <w:lang w:eastAsia="nb-NO"/>
        </w:rPr>
        <w:t xml:space="preserve"> kl. 18.00 </w:t>
      </w:r>
      <w:r w:rsidR="008977FD">
        <w:rPr>
          <w:rFonts w:ascii="Helvetica" w:eastAsia="Times New Roman" w:hAnsi="Helvetica" w:cs="Times New Roman"/>
          <w:bCs/>
          <w:color w:val="000000"/>
          <w:sz w:val="20"/>
          <w:szCs w:val="20"/>
          <w:lang w:eastAsia="nb-NO"/>
        </w:rPr>
        <w:t>Finnmarksveien 10 i Vardø</w:t>
      </w:r>
      <w:r>
        <w:rPr>
          <w:rFonts w:ascii="Helvetica" w:eastAsia="Times New Roman" w:hAnsi="Helvetica" w:cs="Times New Roman"/>
          <w:bCs/>
          <w:color w:val="000000"/>
          <w:sz w:val="20"/>
          <w:szCs w:val="20"/>
          <w:lang w:eastAsia="nb-NO"/>
        </w:rPr>
        <w:t>, Felles Bønnemøte for Vadsø/Vard</w:t>
      </w:r>
      <w:r w:rsidR="00C17337">
        <w:rPr>
          <w:rFonts w:ascii="Helvetica" w:eastAsia="Times New Roman" w:hAnsi="Helvetica" w:cs="Times New Roman"/>
          <w:bCs/>
          <w:color w:val="000000"/>
          <w:sz w:val="20"/>
          <w:szCs w:val="20"/>
          <w:lang w:eastAsia="nb-NO"/>
        </w:rPr>
        <w:t>ø</w:t>
      </w:r>
    </w:p>
    <w:p w14:paraId="40AFF62E" w14:textId="6A67A384" w:rsidR="00E67EDB" w:rsidRPr="00785E57" w:rsidRDefault="00E67EDB" w:rsidP="00E67EDB">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Tirsdag </w:t>
      </w:r>
      <w:r w:rsidR="008143C5">
        <w:rPr>
          <w:rFonts w:ascii="Helvetica" w:eastAsia="Times New Roman" w:hAnsi="Helvetica" w:cs="Times New Roman"/>
          <w:bCs/>
          <w:color w:val="000000"/>
          <w:sz w:val="20"/>
          <w:szCs w:val="20"/>
          <w:lang w:eastAsia="nb-NO"/>
        </w:rPr>
        <w:t>14</w:t>
      </w:r>
      <w:r>
        <w:rPr>
          <w:rFonts w:ascii="Helvetica" w:eastAsia="Times New Roman" w:hAnsi="Helvetica" w:cs="Times New Roman"/>
          <w:bCs/>
          <w:color w:val="000000"/>
          <w:sz w:val="20"/>
          <w:szCs w:val="20"/>
          <w:lang w:eastAsia="nb-NO"/>
        </w:rPr>
        <w:t xml:space="preserve">. </w:t>
      </w:r>
      <w:r w:rsidR="008143C5">
        <w:rPr>
          <w:rFonts w:ascii="Helvetica" w:eastAsia="Times New Roman" w:hAnsi="Helvetica" w:cs="Times New Roman"/>
          <w:bCs/>
          <w:color w:val="000000"/>
          <w:sz w:val="20"/>
          <w:szCs w:val="20"/>
          <w:lang w:eastAsia="nb-NO"/>
        </w:rPr>
        <w:t>april</w:t>
      </w:r>
      <w:r>
        <w:rPr>
          <w:rFonts w:ascii="Helvetica" w:eastAsia="Times New Roman" w:hAnsi="Helvetica" w:cs="Times New Roman"/>
          <w:bCs/>
          <w:color w:val="000000"/>
          <w:sz w:val="20"/>
          <w:szCs w:val="20"/>
          <w:lang w:eastAsia="nb-NO"/>
        </w:rPr>
        <w:t xml:space="preserve"> kl.18.00 Bønnemøte i Vardø (I hjemmene)</w:t>
      </w:r>
    </w:p>
    <w:p w14:paraId="154CDB77" w14:textId="77777777" w:rsidR="00400AC8" w:rsidRPr="00400AC8" w:rsidRDefault="00400AC8" w:rsidP="00ED54E2">
      <w:pPr>
        <w:rPr>
          <w:rFonts w:ascii="Helvetica" w:eastAsia="Times New Roman" w:hAnsi="Helvetica" w:cs="Times New Roman"/>
          <w:b/>
          <w:color w:val="000000"/>
          <w:sz w:val="20"/>
          <w:szCs w:val="20"/>
          <w:lang w:eastAsia="nb-NO"/>
        </w:rPr>
      </w:pPr>
    </w:p>
    <w:p w14:paraId="6BA13FA5" w14:textId="1393634F" w:rsidR="009B2610" w:rsidRDefault="00F30127" w:rsidP="00ED54E2">
      <w:pPr>
        <w:rPr>
          <w:rFonts w:ascii="Helvetica" w:eastAsia="Times New Roman" w:hAnsi="Helvetica" w:cs="Times New Roman"/>
          <w:b/>
          <w:color w:val="000000"/>
          <w:sz w:val="20"/>
          <w:szCs w:val="20"/>
          <w:lang w:eastAsia="nb-NO"/>
        </w:rPr>
      </w:pPr>
      <w:r>
        <w:rPr>
          <w:rFonts w:ascii="Helvetica" w:eastAsia="Times New Roman" w:hAnsi="Helvetica" w:cs="Times New Roman"/>
          <w:b/>
          <w:color w:val="000000"/>
          <w:sz w:val="20"/>
          <w:szCs w:val="20"/>
          <w:lang w:eastAsia="nb-NO"/>
        </w:rPr>
        <w:t>Videre planer for vårt arbeid</w:t>
      </w:r>
      <w:r w:rsidR="00946F45">
        <w:rPr>
          <w:rFonts w:ascii="Helvetica" w:eastAsia="Times New Roman" w:hAnsi="Helvetica" w:cs="Times New Roman"/>
          <w:b/>
          <w:color w:val="000000"/>
          <w:sz w:val="20"/>
          <w:szCs w:val="20"/>
          <w:lang w:eastAsia="nb-NO"/>
        </w:rPr>
        <w:t xml:space="preserve"> </w:t>
      </w:r>
      <w:r w:rsidR="00842128">
        <w:rPr>
          <w:rFonts w:ascii="Helvetica" w:eastAsia="Times New Roman" w:hAnsi="Helvetica" w:cs="Times New Roman"/>
          <w:b/>
          <w:color w:val="000000"/>
          <w:sz w:val="20"/>
          <w:szCs w:val="20"/>
          <w:lang w:eastAsia="nb-NO"/>
        </w:rPr>
        <w:t>i</w:t>
      </w:r>
      <w:r w:rsidR="00946F45">
        <w:rPr>
          <w:rFonts w:ascii="Helvetica" w:eastAsia="Times New Roman" w:hAnsi="Helvetica" w:cs="Times New Roman"/>
          <w:b/>
          <w:color w:val="000000"/>
          <w:sz w:val="20"/>
          <w:szCs w:val="20"/>
          <w:lang w:eastAsia="nb-NO"/>
        </w:rPr>
        <w:t xml:space="preserve"> Vardø og Finnmar</w:t>
      </w:r>
      <w:r w:rsidR="009B2610">
        <w:rPr>
          <w:rFonts w:ascii="Helvetica" w:eastAsia="Times New Roman" w:hAnsi="Helvetica" w:cs="Times New Roman"/>
          <w:b/>
          <w:color w:val="000000"/>
          <w:sz w:val="20"/>
          <w:szCs w:val="20"/>
          <w:lang w:eastAsia="nb-NO"/>
        </w:rPr>
        <w:t>k</w:t>
      </w:r>
    </w:p>
    <w:p w14:paraId="6F4A720C" w14:textId="73D1F55D" w:rsidR="00CD20D0" w:rsidRDefault="00746FD4"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Vi vil </w:t>
      </w:r>
      <w:r w:rsidR="00667590">
        <w:rPr>
          <w:rFonts w:ascii="Helvetica" w:eastAsia="Times New Roman" w:hAnsi="Helvetica" w:cs="Times New Roman"/>
          <w:bCs/>
          <w:color w:val="000000"/>
          <w:sz w:val="20"/>
          <w:szCs w:val="20"/>
          <w:lang w:eastAsia="nb-NO"/>
        </w:rPr>
        <w:t xml:space="preserve">framover jobbe videre med planene om å </w:t>
      </w:r>
      <w:r w:rsidR="00571A5A">
        <w:rPr>
          <w:rFonts w:ascii="Helvetica" w:eastAsia="Times New Roman" w:hAnsi="Helvetica" w:cs="Times New Roman"/>
          <w:bCs/>
          <w:color w:val="000000"/>
          <w:sz w:val="20"/>
          <w:szCs w:val="20"/>
          <w:lang w:eastAsia="nb-NO"/>
        </w:rPr>
        <w:t>skaffe midlene vi trenger for å kjøpe os</w:t>
      </w:r>
      <w:r w:rsidR="00E05391">
        <w:rPr>
          <w:rFonts w:ascii="Helvetica" w:eastAsia="Times New Roman" w:hAnsi="Helvetica" w:cs="Times New Roman"/>
          <w:bCs/>
          <w:color w:val="000000"/>
          <w:sz w:val="20"/>
          <w:szCs w:val="20"/>
          <w:lang w:eastAsia="nb-NO"/>
        </w:rPr>
        <w:t>s</w:t>
      </w:r>
      <w:r w:rsidR="00667590">
        <w:rPr>
          <w:rFonts w:ascii="Helvetica" w:eastAsia="Times New Roman" w:hAnsi="Helvetica" w:cs="Times New Roman"/>
          <w:bCs/>
          <w:color w:val="000000"/>
          <w:sz w:val="20"/>
          <w:szCs w:val="20"/>
          <w:lang w:eastAsia="nb-NO"/>
        </w:rPr>
        <w:t xml:space="preserve"> Vardø Menighetshus</w:t>
      </w:r>
      <w:r w:rsidR="00E05391">
        <w:rPr>
          <w:rFonts w:ascii="Helvetica" w:eastAsia="Times New Roman" w:hAnsi="Helvetica" w:cs="Times New Roman"/>
          <w:bCs/>
          <w:color w:val="000000"/>
          <w:sz w:val="20"/>
          <w:szCs w:val="20"/>
          <w:lang w:eastAsia="nb-NO"/>
        </w:rPr>
        <w:t xml:space="preserve">. Dette blir vårt </w:t>
      </w:r>
      <w:r w:rsidR="003B1134">
        <w:rPr>
          <w:rFonts w:ascii="Helvetica" w:eastAsia="Times New Roman" w:hAnsi="Helvetica" w:cs="Times New Roman"/>
          <w:bCs/>
          <w:color w:val="000000"/>
          <w:sz w:val="20"/>
          <w:szCs w:val="20"/>
          <w:lang w:eastAsia="nb-NO"/>
        </w:rPr>
        <w:t>hoved</w:t>
      </w:r>
      <w:r w:rsidR="00E17A97">
        <w:rPr>
          <w:rFonts w:ascii="Helvetica" w:eastAsia="Times New Roman" w:hAnsi="Helvetica" w:cs="Times New Roman"/>
          <w:bCs/>
          <w:color w:val="000000"/>
          <w:sz w:val="20"/>
          <w:szCs w:val="20"/>
          <w:lang w:eastAsia="nb-NO"/>
        </w:rPr>
        <w:t>prosjekt framover.</w:t>
      </w:r>
      <w:r w:rsidR="005B1EB3">
        <w:rPr>
          <w:rFonts w:ascii="Helvetica" w:eastAsia="Times New Roman" w:hAnsi="Helvetica" w:cs="Times New Roman"/>
          <w:bCs/>
          <w:color w:val="000000"/>
          <w:sz w:val="20"/>
          <w:szCs w:val="20"/>
          <w:lang w:eastAsia="nb-NO"/>
        </w:rPr>
        <w:t xml:space="preserve"> </w:t>
      </w:r>
      <w:r w:rsidR="006409F4">
        <w:rPr>
          <w:rFonts w:ascii="Helvetica" w:eastAsia="Times New Roman" w:hAnsi="Helvetica" w:cs="Times New Roman"/>
          <w:bCs/>
          <w:color w:val="000000"/>
          <w:sz w:val="20"/>
          <w:szCs w:val="20"/>
          <w:lang w:eastAsia="nb-NO"/>
        </w:rPr>
        <w:t>Håper du vil hjelpe oss med det!</w:t>
      </w:r>
    </w:p>
    <w:p w14:paraId="0A95D914" w14:textId="77777777" w:rsidR="005A63C0" w:rsidRDefault="005A63C0" w:rsidP="00ED54E2">
      <w:pPr>
        <w:rPr>
          <w:rFonts w:ascii="Helvetica" w:eastAsia="Times New Roman" w:hAnsi="Helvetica" w:cs="Times New Roman"/>
          <w:bCs/>
          <w:color w:val="000000"/>
          <w:sz w:val="20"/>
          <w:szCs w:val="20"/>
          <w:lang w:eastAsia="nb-NO"/>
        </w:rPr>
      </w:pPr>
    </w:p>
    <w:p w14:paraId="24A305D5" w14:textId="699DE205" w:rsidR="00B059D4" w:rsidRDefault="002C4E12"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lastRenderedPageBreak/>
        <w:t>Vi har</w:t>
      </w:r>
      <w:r w:rsidR="00954A42">
        <w:rPr>
          <w:rFonts w:ascii="Helvetica" w:eastAsia="Times New Roman" w:hAnsi="Helvetica" w:cs="Times New Roman"/>
          <w:bCs/>
          <w:color w:val="000000"/>
          <w:sz w:val="20"/>
          <w:szCs w:val="20"/>
          <w:lang w:eastAsia="nb-NO"/>
        </w:rPr>
        <w:t xml:space="preserve"> enda</w:t>
      </w:r>
      <w:r w:rsidR="000A1991">
        <w:rPr>
          <w:rFonts w:ascii="Helvetica" w:eastAsia="Times New Roman" w:hAnsi="Helvetica" w:cs="Times New Roman"/>
          <w:bCs/>
          <w:color w:val="000000"/>
          <w:sz w:val="20"/>
          <w:szCs w:val="20"/>
          <w:lang w:eastAsia="nb-NO"/>
        </w:rPr>
        <w:t xml:space="preserve"> litt arbeid igjen </w:t>
      </w:r>
      <w:r w:rsidR="00954A42">
        <w:rPr>
          <w:rFonts w:ascii="Helvetica" w:eastAsia="Times New Roman" w:hAnsi="Helvetica" w:cs="Times New Roman"/>
          <w:bCs/>
          <w:color w:val="000000"/>
          <w:sz w:val="20"/>
          <w:szCs w:val="20"/>
          <w:lang w:eastAsia="nb-NO"/>
        </w:rPr>
        <w:t xml:space="preserve">før </w:t>
      </w:r>
      <w:r w:rsidR="000A1991">
        <w:rPr>
          <w:rFonts w:ascii="Helvetica" w:eastAsia="Times New Roman" w:hAnsi="Helvetica" w:cs="Times New Roman"/>
          <w:bCs/>
          <w:color w:val="000000"/>
          <w:sz w:val="20"/>
          <w:szCs w:val="20"/>
          <w:lang w:eastAsia="nb-NO"/>
        </w:rPr>
        <w:t xml:space="preserve">alle </w:t>
      </w:r>
      <w:r w:rsidR="00954A42">
        <w:rPr>
          <w:rFonts w:ascii="Helvetica" w:eastAsia="Times New Roman" w:hAnsi="Helvetica" w:cs="Times New Roman"/>
          <w:bCs/>
          <w:color w:val="000000"/>
          <w:sz w:val="20"/>
          <w:szCs w:val="20"/>
          <w:lang w:eastAsia="nb-NO"/>
        </w:rPr>
        <w:t xml:space="preserve">våre </w:t>
      </w:r>
      <w:r w:rsidR="000A1991">
        <w:rPr>
          <w:rFonts w:ascii="Helvetica" w:eastAsia="Times New Roman" w:hAnsi="Helvetica" w:cs="Times New Roman"/>
          <w:bCs/>
          <w:color w:val="000000"/>
          <w:sz w:val="20"/>
          <w:szCs w:val="20"/>
          <w:lang w:eastAsia="nb-NO"/>
        </w:rPr>
        <w:t xml:space="preserve">møter </w:t>
      </w:r>
      <w:r w:rsidR="00954A42">
        <w:rPr>
          <w:rFonts w:ascii="Helvetica" w:eastAsia="Times New Roman" w:hAnsi="Helvetica" w:cs="Times New Roman"/>
          <w:bCs/>
          <w:color w:val="000000"/>
          <w:sz w:val="20"/>
          <w:szCs w:val="20"/>
          <w:lang w:eastAsia="nb-NO"/>
        </w:rPr>
        <w:t xml:space="preserve">er </w:t>
      </w:r>
      <w:r w:rsidR="000A1991">
        <w:rPr>
          <w:rFonts w:ascii="Helvetica" w:eastAsia="Times New Roman" w:hAnsi="Helvetica" w:cs="Times New Roman"/>
          <w:bCs/>
          <w:color w:val="000000"/>
          <w:sz w:val="20"/>
          <w:szCs w:val="20"/>
          <w:lang w:eastAsia="nb-NO"/>
        </w:rPr>
        <w:t>på plass</w:t>
      </w:r>
      <w:r w:rsidR="00A0554B">
        <w:rPr>
          <w:rFonts w:ascii="Helvetica" w:eastAsia="Times New Roman" w:hAnsi="Helvetica" w:cs="Times New Roman"/>
          <w:bCs/>
          <w:color w:val="000000"/>
          <w:sz w:val="20"/>
          <w:szCs w:val="20"/>
          <w:lang w:eastAsia="nb-NO"/>
        </w:rPr>
        <w:t xml:space="preserve"> for april</w:t>
      </w:r>
      <w:r w:rsidR="000B1FAE">
        <w:rPr>
          <w:rFonts w:ascii="Helvetica" w:eastAsia="Times New Roman" w:hAnsi="Helvetica" w:cs="Times New Roman"/>
          <w:bCs/>
          <w:color w:val="000000"/>
          <w:sz w:val="20"/>
          <w:szCs w:val="20"/>
          <w:lang w:eastAsia="nb-NO"/>
        </w:rPr>
        <w:t>, da d</w:t>
      </w:r>
      <w:r w:rsidR="00A365F0">
        <w:rPr>
          <w:rFonts w:ascii="Helvetica" w:eastAsia="Times New Roman" w:hAnsi="Helvetica" w:cs="Times New Roman"/>
          <w:bCs/>
          <w:color w:val="000000"/>
          <w:sz w:val="20"/>
          <w:szCs w:val="20"/>
          <w:lang w:eastAsia="nb-NO"/>
        </w:rPr>
        <w:t>et ble litt endringer av våre planer i siste liten</w:t>
      </w:r>
      <w:r w:rsidR="00EF0E65">
        <w:rPr>
          <w:rFonts w:ascii="Helvetica" w:eastAsia="Times New Roman" w:hAnsi="Helvetica" w:cs="Times New Roman"/>
          <w:bCs/>
          <w:color w:val="000000"/>
          <w:sz w:val="20"/>
          <w:szCs w:val="20"/>
          <w:lang w:eastAsia="nb-NO"/>
        </w:rPr>
        <w:t xml:space="preserve">. </w:t>
      </w:r>
      <w:r w:rsidR="007F30D7">
        <w:rPr>
          <w:rFonts w:ascii="Helvetica" w:eastAsia="Times New Roman" w:hAnsi="Helvetica" w:cs="Times New Roman"/>
          <w:bCs/>
          <w:color w:val="000000"/>
          <w:sz w:val="20"/>
          <w:szCs w:val="20"/>
          <w:lang w:eastAsia="nb-NO"/>
        </w:rPr>
        <w:t xml:space="preserve">I tillegg venter vi på noen avklaringer før </w:t>
      </w:r>
      <w:r w:rsidR="001F57F2">
        <w:rPr>
          <w:rFonts w:ascii="Helvetica" w:eastAsia="Times New Roman" w:hAnsi="Helvetica" w:cs="Times New Roman"/>
          <w:bCs/>
          <w:color w:val="000000"/>
          <w:sz w:val="20"/>
          <w:szCs w:val="20"/>
          <w:lang w:eastAsia="nb-NO"/>
        </w:rPr>
        <w:t xml:space="preserve">vi vet om vi kan leie Vardø Menighetshus, mens vi venter på </w:t>
      </w:r>
      <w:r w:rsidR="00E83FC5">
        <w:rPr>
          <w:rFonts w:ascii="Helvetica" w:eastAsia="Times New Roman" w:hAnsi="Helvetica" w:cs="Times New Roman"/>
          <w:bCs/>
          <w:color w:val="000000"/>
          <w:sz w:val="20"/>
          <w:szCs w:val="20"/>
          <w:lang w:eastAsia="nb-NO"/>
        </w:rPr>
        <w:t xml:space="preserve">å skaffe </w:t>
      </w:r>
      <w:r w:rsidR="00E25A9D">
        <w:rPr>
          <w:rFonts w:ascii="Helvetica" w:eastAsia="Times New Roman" w:hAnsi="Helvetica" w:cs="Times New Roman"/>
          <w:bCs/>
          <w:color w:val="000000"/>
          <w:sz w:val="20"/>
          <w:szCs w:val="20"/>
          <w:lang w:eastAsia="nb-NO"/>
        </w:rPr>
        <w:t>midlene for å kjøpe bygget</w:t>
      </w:r>
      <w:r w:rsidR="00C354F4">
        <w:rPr>
          <w:rFonts w:ascii="Helvetica" w:eastAsia="Times New Roman" w:hAnsi="Helvetica" w:cs="Times New Roman"/>
          <w:bCs/>
          <w:color w:val="000000"/>
          <w:sz w:val="20"/>
          <w:szCs w:val="20"/>
          <w:lang w:eastAsia="nb-NO"/>
        </w:rPr>
        <w:t xml:space="preserve">. Dette kan også påvirke </w:t>
      </w:r>
      <w:r w:rsidR="00B059D4">
        <w:rPr>
          <w:rFonts w:ascii="Helvetica" w:eastAsia="Times New Roman" w:hAnsi="Helvetica" w:cs="Times New Roman"/>
          <w:bCs/>
          <w:color w:val="000000"/>
          <w:sz w:val="20"/>
          <w:szCs w:val="20"/>
          <w:lang w:eastAsia="nb-NO"/>
        </w:rPr>
        <w:t>om det blir møter i Vardø eller ikke.</w:t>
      </w:r>
    </w:p>
    <w:p w14:paraId="77FF02C1" w14:textId="77777777" w:rsidR="00B059D4" w:rsidRDefault="00B059D4" w:rsidP="00ED54E2">
      <w:pPr>
        <w:rPr>
          <w:rFonts w:ascii="Helvetica" w:eastAsia="Times New Roman" w:hAnsi="Helvetica" w:cs="Times New Roman"/>
          <w:bCs/>
          <w:color w:val="000000"/>
          <w:sz w:val="20"/>
          <w:szCs w:val="20"/>
          <w:lang w:eastAsia="nb-NO"/>
        </w:rPr>
      </w:pPr>
    </w:p>
    <w:p w14:paraId="2006F61A" w14:textId="08A30B2A" w:rsidR="00A616BC" w:rsidRDefault="00FA0317"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Vi vil i </w:t>
      </w:r>
      <w:r w:rsidR="00E351E6">
        <w:rPr>
          <w:rFonts w:ascii="Helvetica" w:eastAsia="Times New Roman" w:hAnsi="Helvetica" w:cs="Times New Roman"/>
          <w:bCs/>
          <w:color w:val="000000"/>
          <w:sz w:val="20"/>
          <w:szCs w:val="20"/>
          <w:lang w:eastAsia="nb-NO"/>
        </w:rPr>
        <w:t>april</w:t>
      </w:r>
      <w:r>
        <w:rPr>
          <w:rFonts w:ascii="Helvetica" w:eastAsia="Times New Roman" w:hAnsi="Helvetica" w:cs="Times New Roman"/>
          <w:bCs/>
          <w:color w:val="000000"/>
          <w:sz w:val="20"/>
          <w:szCs w:val="20"/>
          <w:lang w:eastAsia="nb-NO"/>
        </w:rPr>
        <w:t xml:space="preserve"> fortsette med våre ukentlige bønnemøter på Teams</w:t>
      </w:r>
      <w:r w:rsidR="00A41A17">
        <w:rPr>
          <w:rFonts w:ascii="Helvetica" w:eastAsia="Times New Roman" w:hAnsi="Helvetica" w:cs="Times New Roman"/>
          <w:bCs/>
          <w:color w:val="000000"/>
          <w:sz w:val="20"/>
          <w:szCs w:val="20"/>
          <w:lang w:eastAsia="nb-NO"/>
        </w:rPr>
        <w:t xml:space="preserve">, så blir det bønnemøter i Vardø </w:t>
      </w:r>
      <w:r w:rsidR="00617D8B">
        <w:rPr>
          <w:rFonts w:ascii="Helvetica" w:eastAsia="Times New Roman" w:hAnsi="Helvetica" w:cs="Times New Roman"/>
          <w:bCs/>
          <w:color w:val="000000"/>
          <w:sz w:val="20"/>
          <w:szCs w:val="20"/>
          <w:lang w:eastAsia="nb-NO"/>
        </w:rPr>
        <w:t xml:space="preserve">tirsdagene </w:t>
      </w:r>
      <w:r w:rsidR="00F10727">
        <w:rPr>
          <w:rFonts w:ascii="Helvetica" w:eastAsia="Times New Roman" w:hAnsi="Helvetica" w:cs="Times New Roman"/>
          <w:bCs/>
          <w:color w:val="000000"/>
          <w:sz w:val="20"/>
          <w:szCs w:val="20"/>
          <w:lang w:eastAsia="nb-NO"/>
        </w:rPr>
        <w:t>07. og 21. april.</w:t>
      </w:r>
      <w:r w:rsidR="003267DD">
        <w:rPr>
          <w:rFonts w:ascii="Helvetica" w:eastAsia="Times New Roman" w:hAnsi="Helvetica" w:cs="Times New Roman"/>
          <w:bCs/>
          <w:color w:val="000000"/>
          <w:sz w:val="20"/>
          <w:szCs w:val="20"/>
          <w:lang w:eastAsia="nb-NO"/>
        </w:rPr>
        <w:t xml:space="preserve"> </w:t>
      </w:r>
      <w:r w:rsidR="00617D8B">
        <w:rPr>
          <w:rFonts w:ascii="Helvetica" w:eastAsia="Times New Roman" w:hAnsi="Helvetica" w:cs="Times New Roman"/>
          <w:bCs/>
          <w:color w:val="000000"/>
          <w:sz w:val="20"/>
          <w:szCs w:val="20"/>
          <w:lang w:eastAsia="nb-NO"/>
        </w:rPr>
        <w:t>Det blir</w:t>
      </w:r>
      <w:r w:rsidR="003267DD">
        <w:rPr>
          <w:rFonts w:ascii="Helvetica" w:eastAsia="Times New Roman" w:hAnsi="Helvetica" w:cs="Times New Roman"/>
          <w:bCs/>
          <w:color w:val="000000"/>
          <w:sz w:val="20"/>
          <w:szCs w:val="20"/>
          <w:lang w:eastAsia="nb-NO"/>
        </w:rPr>
        <w:t xml:space="preserve"> </w:t>
      </w:r>
      <w:r w:rsidR="006857E4">
        <w:rPr>
          <w:rFonts w:ascii="Helvetica" w:eastAsia="Times New Roman" w:hAnsi="Helvetica" w:cs="Times New Roman"/>
          <w:bCs/>
          <w:color w:val="000000"/>
          <w:sz w:val="20"/>
          <w:szCs w:val="20"/>
          <w:lang w:eastAsia="nb-NO"/>
        </w:rPr>
        <w:t xml:space="preserve">også </w:t>
      </w:r>
      <w:r w:rsidR="003267DD">
        <w:rPr>
          <w:rFonts w:ascii="Helvetica" w:eastAsia="Times New Roman" w:hAnsi="Helvetica" w:cs="Times New Roman"/>
          <w:bCs/>
          <w:color w:val="000000"/>
          <w:sz w:val="20"/>
          <w:szCs w:val="20"/>
          <w:lang w:eastAsia="nb-NO"/>
        </w:rPr>
        <w:t>Felles Bønnemøte for Vadsø</w:t>
      </w:r>
      <w:r w:rsidR="00617D8B">
        <w:rPr>
          <w:rFonts w:ascii="Helvetica" w:eastAsia="Times New Roman" w:hAnsi="Helvetica" w:cs="Times New Roman"/>
          <w:bCs/>
          <w:color w:val="000000"/>
          <w:sz w:val="20"/>
          <w:szCs w:val="20"/>
          <w:lang w:eastAsia="nb-NO"/>
        </w:rPr>
        <w:t>/Vardø torsdag</w:t>
      </w:r>
      <w:r w:rsidR="00C354F4">
        <w:rPr>
          <w:rFonts w:ascii="Helvetica" w:eastAsia="Times New Roman" w:hAnsi="Helvetica" w:cs="Times New Roman"/>
          <w:bCs/>
          <w:color w:val="000000"/>
          <w:sz w:val="20"/>
          <w:szCs w:val="20"/>
          <w:lang w:eastAsia="nb-NO"/>
        </w:rPr>
        <w:t xml:space="preserve"> </w:t>
      </w:r>
      <w:r w:rsidR="00617D8B">
        <w:rPr>
          <w:rFonts w:ascii="Helvetica" w:eastAsia="Times New Roman" w:hAnsi="Helvetica" w:cs="Times New Roman"/>
          <w:bCs/>
          <w:color w:val="000000"/>
          <w:sz w:val="20"/>
          <w:szCs w:val="20"/>
          <w:lang w:eastAsia="nb-NO"/>
        </w:rPr>
        <w:t xml:space="preserve">09. april </w:t>
      </w:r>
      <w:r w:rsidR="00D55E23">
        <w:rPr>
          <w:rFonts w:ascii="Helvetica" w:eastAsia="Times New Roman" w:hAnsi="Helvetica" w:cs="Times New Roman"/>
          <w:bCs/>
          <w:color w:val="000000"/>
          <w:sz w:val="20"/>
          <w:szCs w:val="20"/>
          <w:lang w:eastAsia="nb-NO"/>
        </w:rPr>
        <w:t>på Filadelfia Vadsø</w:t>
      </w:r>
      <w:r w:rsidR="005435F2">
        <w:rPr>
          <w:rFonts w:ascii="Helvetica" w:eastAsia="Times New Roman" w:hAnsi="Helvetica" w:cs="Times New Roman"/>
          <w:bCs/>
          <w:color w:val="000000"/>
          <w:sz w:val="20"/>
          <w:szCs w:val="20"/>
          <w:lang w:eastAsia="nb-NO"/>
        </w:rPr>
        <w:t>.</w:t>
      </w:r>
    </w:p>
    <w:p w14:paraId="11203139" w14:textId="77777777" w:rsidR="005435F2" w:rsidRDefault="005435F2" w:rsidP="00ED54E2">
      <w:pPr>
        <w:rPr>
          <w:rFonts w:ascii="Helvetica" w:eastAsia="Times New Roman" w:hAnsi="Helvetica" w:cs="Times New Roman"/>
          <w:bCs/>
          <w:color w:val="000000"/>
          <w:sz w:val="20"/>
          <w:szCs w:val="20"/>
          <w:lang w:eastAsia="nb-NO"/>
        </w:rPr>
      </w:pPr>
    </w:p>
    <w:p w14:paraId="5D64B367" w14:textId="08476EA5" w:rsidR="005435F2" w:rsidRDefault="005435F2"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Foruten dette så </w:t>
      </w:r>
      <w:r w:rsidR="00880B11">
        <w:rPr>
          <w:rFonts w:ascii="Helvetica" w:eastAsia="Times New Roman" w:hAnsi="Helvetica" w:cs="Times New Roman"/>
          <w:bCs/>
          <w:color w:val="000000"/>
          <w:sz w:val="20"/>
          <w:szCs w:val="20"/>
          <w:lang w:eastAsia="nb-NO"/>
        </w:rPr>
        <w:t xml:space="preserve">vet vi at det blir møte i Tana Pinsemenighet </w:t>
      </w:r>
      <w:r w:rsidR="007B44A2">
        <w:rPr>
          <w:rFonts w:ascii="Helvetica" w:eastAsia="Times New Roman" w:hAnsi="Helvetica" w:cs="Times New Roman"/>
          <w:bCs/>
          <w:color w:val="000000"/>
          <w:sz w:val="20"/>
          <w:szCs w:val="20"/>
          <w:lang w:eastAsia="nb-NO"/>
        </w:rPr>
        <w:t>søndag 12. april og i Filadelfia Vadsø søndag 19.</w:t>
      </w:r>
      <w:r w:rsidR="00CB06F4">
        <w:rPr>
          <w:rFonts w:ascii="Helvetica" w:eastAsia="Times New Roman" w:hAnsi="Helvetica" w:cs="Times New Roman"/>
          <w:bCs/>
          <w:color w:val="000000"/>
          <w:sz w:val="20"/>
          <w:szCs w:val="20"/>
          <w:lang w:eastAsia="nb-NO"/>
        </w:rPr>
        <w:t xml:space="preserve"> april. </w:t>
      </w:r>
      <w:r w:rsidR="0067543E">
        <w:rPr>
          <w:rFonts w:ascii="Helvetica" w:eastAsia="Times New Roman" w:hAnsi="Helvetica" w:cs="Times New Roman"/>
          <w:bCs/>
          <w:color w:val="000000"/>
          <w:sz w:val="20"/>
          <w:szCs w:val="20"/>
          <w:lang w:eastAsia="nb-NO"/>
        </w:rPr>
        <w:t>Resten er foreløpig uklart</w:t>
      </w:r>
      <w:r w:rsidR="00CF6C6F">
        <w:rPr>
          <w:rFonts w:ascii="Helvetica" w:eastAsia="Times New Roman" w:hAnsi="Helvetica" w:cs="Times New Roman"/>
          <w:bCs/>
          <w:color w:val="000000"/>
          <w:sz w:val="20"/>
          <w:szCs w:val="20"/>
          <w:lang w:eastAsia="nb-NO"/>
        </w:rPr>
        <w:t xml:space="preserve">. I mai holder vi også på å avklare </w:t>
      </w:r>
      <w:r w:rsidR="00E823C7">
        <w:rPr>
          <w:rFonts w:ascii="Helvetica" w:eastAsia="Times New Roman" w:hAnsi="Helvetica" w:cs="Times New Roman"/>
          <w:bCs/>
          <w:color w:val="000000"/>
          <w:sz w:val="20"/>
          <w:szCs w:val="20"/>
          <w:lang w:eastAsia="nb-NO"/>
        </w:rPr>
        <w:t>ting nærmere før vi kan legge opp endelige planer framover</w:t>
      </w:r>
      <w:r w:rsidR="00DD6D9F">
        <w:rPr>
          <w:rFonts w:ascii="Helvetica" w:eastAsia="Times New Roman" w:hAnsi="Helvetica" w:cs="Times New Roman"/>
          <w:bCs/>
          <w:color w:val="000000"/>
          <w:sz w:val="20"/>
          <w:szCs w:val="20"/>
          <w:lang w:eastAsia="nb-NO"/>
        </w:rPr>
        <w:t xml:space="preserve">. Følg med på vår nettside og FB-side for mer oppdatert </w:t>
      </w:r>
      <w:r w:rsidR="00275CE7">
        <w:rPr>
          <w:rFonts w:ascii="Helvetica" w:eastAsia="Times New Roman" w:hAnsi="Helvetica" w:cs="Times New Roman"/>
          <w:bCs/>
          <w:color w:val="000000"/>
          <w:sz w:val="20"/>
          <w:szCs w:val="20"/>
          <w:lang w:eastAsia="nb-NO"/>
        </w:rPr>
        <w:t xml:space="preserve">møtevirksomhet. </w:t>
      </w:r>
    </w:p>
    <w:p w14:paraId="532829C0" w14:textId="77777777" w:rsidR="00386E2A" w:rsidRDefault="00386E2A" w:rsidP="00ED54E2">
      <w:pPr>
        <w:rPr>
          <w:rFonts w:ascii="Helvetica" w:eastAsia="Times New Roman" w:hAnsi="Helvetica" w:cs="Times New Roman"/>
          <w:bCs/>
          <w:color w:val="000000"/>
          <w:sz w:val="20"/>
          <w:szCs w:val="20"/>
          <w:lang w:eastAsia="nb-NO"/>
        </w:rPr>
      </w:pPr>
    </w:p>
    <w:p w14:paraId="2DE30F74" w14:textId="7A43E996" w:rsidR="00386E2A" w:rsidRDefault="00386E2A"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Får vi mulighetene til å leie Vardø Menighetshus, så vil vi også starte </w:t>
      </w:r>
      <w:r w:rsidR="00006C3B">
        <w:rPr>
          <w:rFonts w:ascii="Helvetica" w:eastAsia="Times New Roman" w:hAnsi="Helvetica" w:cs="Times New Roman"/>
          <w:bCs/>
          <w:color w:val="000000"/>
          <w:sz w:val="20"/>
          <w:szCs w:val="20"/>
          <w:lang w:eastAsia="nb-NO"/>
        </w:rPr>
        <w:t xml:space="preserve">arbeidet med å bygge et </w:t>
      </w:r>
      <w:proofErr w:type="spellStart"/>
      <w:r w:rsidR="00C64484">
        <w:rPr>
          <w:rFonts w:ascii="Helvetica" w:eastAsia="Times New Roman" w:hAnsi="Helvetica" w:cs="Times New Roman"/>
          <w:bCs/>
          <w:color w:val="000000"/>
          <w:sz w:val="20"/>
          <w:szCs w:val="20"/>
          <w:lang w:eastAsia="nb-NO"/>
        </w:rPr>
        <w:t>b</w:t>
      </w:r>
      <w:r w:rsidR="00006C3B">
        <w:rPr>
          <w:rFonts w:ascii="Helvetica" w:eastAsia="Times New Roman" w:hAnsi="Helvetica" w:cs="Times New Roman"/>
          <w:bCs/>
          <w:color w:val="000000"/>
          <w:sz w:val="20"/>
          <w:szCs w:val="20"/>
          <w:lang w:eastAsia="nb-NO"/>
        </w:rPr>
        <w:t>ønnehus</w:t>
      </w:r>
      <w:proofErr w:type="spellEnd"/>
      <w:r w:rsidR="00006C3B">
        <w:rPr>
          <w:rFonts w:ascii="Helvetica" w:eastAsia="Times New Roman" w:hAnsi="Helvetica" w:cs="Times New Roman"/>
          <w:bCs/>
          <w:color w:val="000000"/>
          <w:sz w:val="20"/>
          <w:szCs w:val="20"/>
          <w:lang w:eastAsia="nb-NO"/>
        </w:rPr>
        <w:t xml:space="preserve"> der</w:t>
      </w:r>
      <w:r w:rsidR="00995292">
        <w:rPr>
          <w:rFonts w:ascii="Helvetica" w:eastAsia="Times New Roman" w:hAnsi="Helvetica" w:cs="Times New Roman"/>
          <w:bCs/>
          <w:color w:val="000000"/>
          <w:sz w:val="20"/>
          <w:szCs w:val="20"/>
          <w:lang w:eastAsia="nb-NO"/>
        </w:rPr>
        <w:t xml:space="preserve"> </w:t>
      </w:r>
      <w:r w:rsidR="00B15E3B">
        <w:rPr>
          <w:rFonts w:ascii="Helvetica" w:eastAsia="Times New Roman" w:hAnsi="Helvetica" w:cs="Times New Roman"/>
          <w:bCs/>
          <w:color w:val="000000"/>
          <w:sz w:val="20"/>
          <w:szCs w:val="20"/>
          <w:lang w:eastAsia="nb-NO"/>
        </w:rPr>
        <w:t xml:space="preserve">så fort </w:t>
      </w:r>
      <w:r w:rsidR="00995292">
        <w:rPr>
          <w:rFonts w:ascii="Helvetica" w:eastAsia="Times New Roman" w:hAnsi="Helvetica" w:cs="Times New Roman"/>
          <w:bCs/>
          <w:color w:val="000000"/>
          <w:sz w:val="20"/>
          <w:szCs w:val="20"/>
          <w:lang w:eastAsia="nb-NO"/>
        </w:rPr>
        <w:t>dette er klart</w:t>
      </w:r>
      <w:r w:rsidR="00270268">
        <w:rPr>
          <w:rFonts w:ascii="Helvetica" w:eastAsia="Times New Roman" w:hAnsi="Helvetica" w:cs="Times New Roman"/>
          <w:bCs/>
          <w:color w:val="000000"/>
          <w:sz w:val="20"/>
          <w:szCs w:val="20"/>
          <w:lang w:eastAsia="nb-NO"/>
        </w:rPr>
        <w:t>.</w:t>
      </w:r>
      <w:r w:rsidR="00995292">
        <w:rPr>
          <w:rFonts w:ascii="Helvetica" w:eastAsia="Times New Roman" w:hAnsi="Helvetica" w:cs="Times New Roman"/>
          <w:bCs/>
          <w:color w:val="000000"/>
          <w:sz w:val="20"/>
          <w:szCs w:val="20"/>
          <w:lang w:eastAsia="nb-NO"/>
        </w:rPr>
        <w:t xml:space="preserve"> </w:t>
      </w:r>
      <w:r w:rsidR="00C64484">
        <w:rPr>
          <w:rFonts w:ascii="Helvetica" w:eastAsia="Times New Roman" w:hAnsi="Helvetica" w:cs="Times New Roman"/>
          <w:bCs/>
          <w:color w:val="000000"/>
          <w:sz w:val="20"/>
          <w:szCs w:val="20"/>
          <w:lang w:eastAsia="nb-NO"/>
        </w:rPr>
        <w:t>Mer informasjon om dette kommer etter hvert.</w:t>
      </w:r>
    </w:p>
    <w:p w14:paraId="1B694760" w14:textId="77777777" w:rsidR="007F30D7" w:rsidRPr="00AF3A5E" w:rsidRDefault="007F30D7" w:rsidP="00ED54E2">
      <w:pPr>
        <w:rPr>
          <w:rFonts w:ascii="Helvetica" w:eastAsia="Times New Roman" w:hAnsi="Helvetica" w:cs="Times New Roman"/>
          <w:bCs/>
          <w:color w:val="000000"/>
          <w:sz w:val="20"/>
          <w:szCs w:val="20"/>
          <w:lang w:eastAsia="nb-NO"/>
        </w:rPr>
      </w:pPr>
    </w:p>
    <w:p w14:paraId="370E6148" w14:textId="5F0750DC" w:rsidR="004861D1" w:rsidRDefault="008D0A39" w:rsidP="00ED54E2">
      <w:pPr>
        <w:rPr>
          <w:rFonts w:ascii="Helvetica" w:eastAsia="Times New Roman" w:hAnsi="Helvetica" w:cs="Times New Roman"/>
          <w:b/>
          <w:color w:val="000000"/>
          <w:sz w:val="20"/>
          <w:szCs w:val="20"/>
          <w:lang w:eastAsia="nb-NO"/>
        </w:rPr>
      </w:pPr>
      <w:r w:rsidRPr="00A64F76">
        <w:rPr>
          <w:rFonts w:ascii="Helvetica" w:eastAsia="Times New Roman" w:hAnsi="Helvetica" w:cs="Times New Roman"/>
          <w:b/>
          <w:color w:val="000000"/>
          <w:sz w:val="20"/>
          <w:szCs w:val="20"/>
          <w:lang w:eastAsia="nb-NO"/>
        </w:rPr>
        <w:t>Foreløpi</w:t>
      </w:r>
      <w:r w:rsidR="007E4514">
        <w:rPr>
          <w:rFonts w:ascii="Helvetica" w:eastAsia="Times New Roman" w:hAnsi="Helvetica" w:cs="Times New Roman"/>
          <w:b/>
          <w:color w:val="000000"/>
          <w:sz w:val="20"/>
          <w:szCs w:val="20"/>
          <w:lang w:eastAsia="nb-NO"/>
        </w:rPr>
        <w:t>g</w:t>
      </w:r>
      <w:r w:rsidR="000469C2">
        <w:rPr>
          <w:rFonts w:ascii="Helvetica" w:eastAsia="Times New Roman" w:hAnsi="Helvetica" w:cs="Times New Roman"/>
          <w:b/>
          <w:color w:val="000000"/>
          <w:sz w:val="20"/>
          <w:szCs w:val="20"/>
          <w:lang w:eastAsia="nb-NO"/>
        </w:rPr>
        <w:t>e møter</w:t>
      </w:r>
      <w:r w:rsidR="00C402BC" w:rsidRPr="00A64F76">
        <w:rPr>
          <w:rFonts w:ascii="Helvetica" w:eastAsia="Times New Roman" w:hAnsi="Helvetica" w:cs="Times New Roman"/>
          <w:b/>
          <w:color w:val="000000"/>
          <w:sz w:val="20"/>
          <w:szCs w:val="20"/>
          <w:lang w:eastAsia="nb-NO"/>
        </w:rPr>
        <w:t xml:space="preserve"> </w:t>
      </w:r>
      <w:r w:rsidR="000469C2">
        <w:rPr>
          <w:rFonts w:ascii="Helvetica" w:eastAsia="Times New Roman" w:hAnsi="Helvetica" w:cs="Times New Roman"/>
          <w:b/>
          <w:color w:val="000000"/>
          <w:sz w:val="20"/>
          <w:szCs w:val="20"/>
          <w:lang w:eastAsia="nb-NO"/>
        </w:rPr>
        <w:t>i</w:t>
      </w:r>
      <w:r w:rsidRPr="00A64F76">
        <w:rPr>
          <w:rFonts w:ascii="Helvetica" w:eastAsia="Times New Roman" w:hAnsi="Helvetica" w:cs="Times New Roman"/>
          <w:b/>
          <w:color w:val="000000"/>
          <w:sz w:val="20"/>
          <w:szCs w:val="20"/>
          <w:lang w:eastAsia="nb-NO"/>
        </w:rPr>
        <w:t xml:space="preserve"> </w:t>
      </w:r>
      <w:r w:rsidR="00062392">
        <w:rPr>
          <w:rFonts w:ascii="Helvetica" w:eastAsia="Times New Roman" w:hAnsi="Helvetica" w:cs="Times New Roman"/>
          <w:b/>
          <w:color w:val="000000"/>
          <w:sz w:val="20"/>
          <w:szCs w:val="20"/>
          <w:lang w:eastAsia="nb-NO"/>
        </w:rPr>
        <w:t>april</w:t>
      </w:r>
      <w:r w:rsidR="00B266FA">
        <w:rPr>
          <w:rFonts w:ascii="Helvetica" w:eastAsia="Times New Roman" w:hAnsi="Helvetica" w:cs="Times New Roman"/>
          <w:b/>
          <w:color w:val="000000"/>
          <w:sz w:val="20"/>
          <w:szCs w:val="20"/>
          <w:lang w:eastAsia="nb-NO"/>
        </w:rPr>
        <w:t xml:space="preserve"> </w:t>
      </w:r>
      <w:proofErr w:type="spellStart"/>
      <w:r w:rsidR="00B266FA">
        <w:rPr>
          <w:rFonts w:ascii="Helvetica" w:eastAsia="Times New Roman" w:hAnsi="Helvetica" w:cs="Times New Roman"/>
          <w:b/>
          <w:color w:val="000000"/>
          <w:sz w:val="20"/>
          <w:szCs w:val="20"/>
          <w:lang w:eastAsia="nb-NO"/>
        </w:rPr>
        <w:t>m.m</w:t>
      </w:r>
      <w:proofErr w:type="spellEnd"/>
      <w:r w:rsidR="00C402BC" w:rsidRPr="00A64F76">
        <w:rPr>
          <w:rFonts w:ascii="Helvetica" w:eastAsia="Times New Roman" w:hAnsi="Helvetica" w:cs="Times New Roman"/>
          <w:b/>
          <w:color w:val="000000"/>
          <w:sz w:val="20"/>
          <w:szCs w:val="20"/>
          <w:lang w:eastAsia="nb-NO"/>
        </w:rPr>
        <w:t>:</w:t>
      </w:r>
    </w:p>
    <w:p w14:paraId="4194F49E" w14:textId="47B190EF" w:rsidR="0093106D" w:rsidRDefault="0093106D" w:rsidP="0093106D">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Søndag </w:t>
      </w:r>
      <w:r w:rsidR="00AF4331">
        <w:rPr>
          <w:rFonts w:ascii="Helvetica" w:eastAsia="Times New Roman" w:hAnsi="Helvetica" w:cs="Times New Roman"/>
          <w:bCs/>
          <w:color w:val="000000"/>
          <w:sz w:val="20"/>
          <w:szCs w:val="20"/>
          <w:lang w:eastAsia="nb-NO"/>
        </w:rPr>
        <w:t>12</w:t>
      </w:r>
      <w:r>
        <w:rPr>
          <w:rFonts w:ascii="Helvetica" w:eastAsia="Times New Roman" w:hAnsi="Helvetica" w:cs="Times New Roman"/>
          <w:bCs/>
          <w:color w:val="000000"/>
          <w:sz w:val="20"/>
          <w:szCs w:val="20"/>
          <w:lang w:eastAsia="nb-NO"/>
        </w:rPr>
        <w:t xml:space="preserve">. </w:t>
      </w:r>
      <w:r w:rsidR="00AF4331">
        <w:rPr>
          <w:rFonts w:ascii="Helvetica" w:eastAsia="Times New Roman" w:hAnsi="Helvetica" w:cs="Times New Roman"/>
          <w:bCs/>
          <w:color w:val="000000"/>
          <w:sz w:val="20"/>
          <w:szCs w:val="20"/>
          <w:lang w:eastAsia="nb-NO"/>
        </w:rPr>
        <w:t>april</w:t>
      </w:r>
      <w:r>
        <w:rPr>
          <w:rFonts w:ascii="Helvetica" w:eastAsia="Times New Roman" w:hAnsi="Helvetica" w:cs="Times New Roman"/>
          <w:bCs/>
          <w:color w:val="000000"/>
          <w:sz w:val="20"/>
          <w:szCs w:val="20"/>
          <w:lang w:eastAsia="nb-NO"/>
        </w:rPr>
        <w:t xml:space="preserve"> kl. 1</w:t>
      </w:r>
      <w:r w:rsidR="00AF4331">
        <w:rPr>
          <w:rFonts w:ascii="Helvetica" w:eastAsia="Times New Roman" w:hAnsi="Helvetica" w:cs="Times New Roman"/>
          <w:bCs/>
          <w:color w:val="000000"/>
          <w:sz w:val="20"/>
          <w:szCs w:val="20"/>
          <w:lang w:eastAsia="nb-NO"/>
        </w:rPr>
        <w:t>1</w:t>
      </w:r>
      <w:r>
        <w:rPr>
          <w:rFonts w:ascii="Helvetica" w:eastAsia="Times New Roman" w:hAnsi="Helvetica" w:cs="Times New Roman"/>
          <w:bCs/>
          <w:color w:val="000000"/>
          <w:sz w:val="20"/>
          <w:szCs w:val="20"/>
          <w:lang w:eastAsia="nb-NO"/>
        </w:rPr>
        <w:t xml:space="preserve">.00 </w:t>
      </w:r>
      <w:r w:rsidR="00AF4331">
        <w:rPr>
          <w:rFonts w:ascii="Helvetica" w:eastAsia="Times New Roman" w:hAnsi="Helvetica" w:cs="Times New Roman"/>
          <w:bCs/>
          <w:color w:val="000000"/>
          <w:sz w:val="20"/>
          <w:szCs w:val="20"/>
          <w:lang w:eastAsia="nb-NO"/>
        </w:rPr>
        <w:t>Tana Pinsemenighet</w:t>
      </w:r>
    </w:p>
    <w:p w14:paraId="6357F09E" w14:textId="4F5E68C6" w:rsidR="006B2478" w:rsidRDefault="00165A82"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Søndag </w:t>
      </w:r>
      <w:r w:rsidR="00AF4331">
        <w:rPr>
          <w:rFonts w:ascii="Helvetica" w:eastAsia="Times New Roman" w:hAnsi="Helvetica" w:cs="Times New Roman"/>
          <w:bCs/>
          <w:color w:val="000000"/>
          <w:sz w:val="20"/>
          <w:szCs w:val="20"/>
          <w:lang w:eastAsia="nb-NO"/>
        </w:rPr>
        <w:t>19</w:t>
      </w:r>
      <w:r>
        <w:rPr>
          <w:rFonts w:ascii="Helvetica" w:eastAsia="Times New Roman" w:hAnsi="Helvetica" w:cs="Times New Roman"/>
          <w:bCs/>
          <w:color w:val="000000"/>
          <w:sz w:val="20"/>
          <w:szCs w:val="20"/>
          <w:lang w:eastAsia="nb-NO"/>
        </w:rPr>
        <w:t xml:space="preserve">. </w:t>
      </w:r>
      <w:r w:rsidR="00AF4331">
        <w:rPr>
          <w:rFonts w:ascii="Helvetica" w:eastAsia="Times New Roman" w:hAnsi="Helvetica" w:cs="Times New Roman"/>
          <w:bCs/>
          <w:color w:val="000000"/>
          <w:sz w:val="20"/>
          <w:szCs w:val="20"/>
          <w:lang w:eastAsia="nb-NO"/>
        </w:rPr>
        <w:t>april</w:t>
      </w:r>
      <w:r>
        <w:rPr>
          <w:rFonts w:ascii="Helvetica" w:eastAsia="Times New Roman" w:hAnsi="Helvetica" w:cs="Times New Roman"/>
          <w:bCs/>
          <w:color w:val="000000"/>
          <w:sz w:val="20"/>
          <w:szCs w:val="20"/>
          <w:lang w:eastAsia="nb-NO"/>
        </w:rPr>
        <w:t xml:space="preserve"> kl. 11.00 Filadelfia Vadsø</w:t>
      </w:r>
    </w:p>
    <w:p w14:paraId="69181F6A" w14:textId="07610D15" w:rsidR="00FD19FE" w:rsidRDefault="00C5430D"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Onsdag 22.april kl. 18.00 Varangerbonden i Varangerbotn</w:t>
      </w:r>
    </w:p>
    <w:p w14:paraId="442B54D6" w14:textId="23226622" w:rsidR="00CA4C8D" w:rsidRDefault="00CA4C8D"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Lørdag 25. april kl. 1</w:t>
      </w:r>
      <w:r w:rsidR="00D45768">
        <w:rPr>
          <w:rFonts w:ascii="Helvetica" w:eastAsia="Times New Roman" w:hAnsi="Helvetica" w:cs="Times New Roman"/>
          <w:bCs/>
          <w:color w:val="000000"/>
          <w:sz w:val="20"/>
          <w:szCs w:val="20"/>
          <w:lang w:eastAsia="nb-NO"/>
        </w:rPr>
        <w:t>8</w:t>
      </w:r>
      <w:r>
        <w:rPr>
          <w:rFonts w:ascii="Helvetica" w:eastAsia="Times New Roman" w:hAnsi="Helvetica" w:cs="Times New Roman"/>
          <w:bCs/>
          <w:color w:val="000000"/>
          <w:sz w:val="20"/>
          <w:szCs w:val="20"/>
          <w:lang w:eastAsia="nb-NO"/>
        </w:rPr>
        <w:t xml:space="preserve">.00 </w:t>
      </w:r>
      <w:r w:rsidR="00D45768">
        <w:rPr>
          <w:rFonts w:ascii="Helvetica" w:eastAsia="Times New Roman" w:hAnsi="Helvetica" w:cs="Times New Roman"/>
          <w:bCs/>
          <w:color w:val="000000"/>
          <w:sz w:val="20"/>
          <w:szCs w:val="20"/>
          <w:lang w:eastAsia="nb-NO"/>
        </w:rPr>
        <w:t>Betania Kirkenes</w:t>
      </w:r>
    </w:p>
    <w:p w14:paraId="40774D07" w14:textId="6895C6CB" w:rsidR="00CA4C8D" w:rsidRDefault="00CA4C8D"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Søndag 26. april kl. </w:t>
      </w:r>
      <w:r w:rsidR="00D45768">
        <w:rPr>
          <w:rFonts w:ascii="Helvetica" w:eastAsia="Times New Roman" w:hAnsi="Helvetica" w:cs="Times New Roman"/>
          <w:bCs/>
          <w:color w:val="000000"/>
          <w:sz w:val="20"/>
          <w:szCs w:val="20"/>
          <w:lang w:eastAsia="nb-NO"/>
        </w:rPr>
        <w:t>12.00 Betania Kirkenes</w:t>
      </w:r>
    </w:p>
    <w:p w14:paraId="6235A0F1" w14:textId="622276C4" w:rsidR="00BD641C" w:rsidRDefault="00BD641C" w:rsidP="00ED54E2">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Søndag 26. april kl. 1</w:t>
      </w:r>
      <w:r w:rsidR="009D1157">
        <w:rPr>
          <w:rFonts w:ascii="Helvetica" w:eastAsia="Times New Roman" w:hAnsi="Helvetica" w:cs="Times New Roman"/>
          <w:bCs/>
          <w:color w:val="000000"/>
          <w:sz w:val="20"/>
          <w:szCs w:val="20"/>
          <w:lang w:eastAsia="nb-NO"/>
        </w:rPr>
        <w:t>7</w:t>
      </w:r>
      <w:r>
        <w:rPr>
          <w:rFonts w:ascii="Helvetica" w:eastAsia="Times New Roman" w:hAnsi="Helvetica" w:cs="Times New Roman"/>
          <w:bCs/>
          <w:color w:val="000000"/>
          <w:sz w:val="20"/>
          <w:szCs w:val="20"/>
          <w:lang w:eastAsia="nb-NO"/>
        </w:rPr>
        <w:t>.00</w:t>
      </w:r>
      <w:r w:rsidR="009D1157">
        <w:rPr>
          <w:rFonts w:ascii="Helvetica" w:eastAsia="Times New Roman" w:hAnsi="Helvetica" w:cs="Times New Roman"/>
          <w:bCs/>
          <w:color w:val="000000"/>
          <w:sz w:val="20"/>
          <w:szCs w:val="20"/>
          <w:lang w:eastAsia="nb-NO"/>
        </w:rPr>
        <w:t xml:space="preserve"> Misjonssenteret Vestre Jakobselv</w:t>
      </w:r>
    </w:p>
    <w:p w14:paraId="21FD9E03" w14:textId="77777777" w:rsidR="00EB102D" w:rsidRDefault="00EB102D" w:rsidP="00ED54E2">
      <w:pPr>
        <w:rPr>
          <w:rFonts w:ascii="Helvetica" w:eastAsia="Times New Roman" w:hAnsi="Helvetica" w:cs="Times New Roman"/>
          <w:bCs/>
          <w:color w:val="000000"/>
          <w:sz w:val="20"/>
          <w:szCs w:val="20"/>
          <w:lang w:eastAsia="nb-NO"/>
        </w:rPr>
      </w:pPr>
    </w:p>
    <w:p w14:paraId="77AF4A65" w14:textId="2926D46E" w:rsidR="00067AFA" w:rsidRPr="003825C2" w:rsidRDefault="00EB102D" w:rsidP="00EB102D">
      <w:pPr>
        <w:rPr>
          <w:rFonts w:ascii="Helvetica" w:eastAsia="Times New Roman" w:hAnsi="Helvetica" w:cs="Times New Roman"/>
          <w:bCs/>
          <w:color w:val="000000"/>
          <w:sz w:val="20"/>
          <w:szCs w:val="20"/>
          <w:u w:val="single"/>
          <w:lang w:eastAsia="nb-NO"/>
        </w:rPr>
      </w:pPr>
      <w:r w:rsidRPr="008D509C">
        <w:rPr>
          <w:rFonts w:ascii="Helvetica" w:eastAsia="Times New Roman" w:hAnsi="Helvetica" w:cs="Times New Roman"/>
          <w:bCs/>
          <w:color w:val="000000"/>
          <w:sz w:val="20"/>
          <w:szCs w:val="20"/>
          <w:u w:val="single"/>
          <w:lang w:eastAsia="nb-NO"/>
        </w:rPr>
        <w:t>Bønnemøter:</w:t>
      </w:r>
    </w:p>
    <w:p w14:paraId="36F700DE" w14:textId="130531DD" w:rsidR="00EB102D" w:rsidRDefault="00EB102D" w:rsidP="00EB102D">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Mandager kl. 10.30 Bønnemøte på Teams (hver uke)</w:t>
      </w:r>
      <w:r w:rsidR="00781860">
        <w:rPr>
          <w:rFonts w:ascii="Helvetica" w:eastAsia="Times New Roman" w:hAnsi="Helvetica" w:cs="Times New Roman"/>
          <w:bCs/>
          <w:color w:val="000000"/>
          <w:sz w:val="20"/>
          <w:szCs w:val="20"/>
          <w:lang w:eastAsia="nb-NO"/>
        </w:rPr>
        <w:t xml:space="preserve"> (</w:t>
      </w:r>
      <w:r w:rsidR="0018718E">
        <w:rPr>
          <w:rFonts w:ascii="Helvetica" w:eastAsia="Times New Roman" w:hAnsi="Helvetica" w:cs="Times New Roman"/>
          <w:bCs/>
          <w:color w:val="000000"/>
          <w:sz w:val="20"/>
          <w:szCs w:val="20"/>
          <w:lang w:eastAsia="nb-NO"/>
        </w:rPr>
        <w:t xml:space="preserve">Vi starter opp etter </w:t>
      </w:r>
      <w:r w:rsidR="00781860">
        <w:rPr>
          <w:rFonts w:ascii="Helvetica" w:eastAsia="Times New Roman" w:hAnsi="Helvetica" w:cs="Times New Roman"/>
          <w:bCs/>
          <w:color w:val="000000"/>
          <w:sz w:val="20"/>
          <w:szCs w:val="20"/>
          <w:lang w:eastAsia="nb-NO"/>
        </w:rPr>
        <w:t>påske</w:t>
      </w:r>
      <w:r w:rsidR="00664065">
        <w:rPr>
          <w:rFonts w:ascii="Helvetica" w:eastAsia="Times New Roman" w:hAnsi="Helvetica" w:cs="Times New Roman"/>
          <w:bCs/>
          <w:color w:val="000000"/>
          <w:sz w:val="20"/>
          <w:szCs w:val="20"/>
          <w:lang w:eastAsia="nb-NO"/>
        </w:rPr>
        <w:t xml:space="preserve"> manda</w:t>
      </w:r>
      <w:r w:rsidR="00D909D9">
        <w:rPr>
          <w:rFonts w:ascii="Helvetica" w:eastAsia="Times New Roman" w:hAnsi="Helvetica" w:cs="Times New Roman"/>
          <w:bCs/>
          <w:color w:val="000000"/>
          <w:sz w:val="20"/>
          <w:szCs w:val="20"/>
          <w:lang w:eastAsia="nb-NO"/>
        </w:rPr>
        <w:t>g</w:t>
      </w:r>
      <w:r w:rsidR="00664065">
        <w:rPr>
          <w:rFonts w:ascii="Helvetica" w:eastAsia="Times New Roman" w:hAnsi="Helvetica" w:cs="Times New Roman"/>
          <w:bCs/>
          <w:color w:val="000000"/>
          <w:sz w:val="20"/>
          <w:szCs w:val="20"/>
          <w:lang w:eastAsia="nb-NO"/>
        </w:rPr>
        <w:t xml:space="preserve"> 1</w:t>
      </w:r>
      <w:r w:rsidR="00D909D9">
        <w:rPr>
          <w:rFonts w:ascii="Helvetica" w:eastAsia="Times New Roman" w:hAnsi="Helvetica" w:cs="Times New Roman"/>
          <w:bCs/>
          <w:color w:val="000000"/>
          <w:sz w:val="20"/>
          <w:szCs w:val="20"/>
          <w:lang w:eastAsia="nb-NO"/>
        </w:rPr>
        <w:t>3</w:t>
      </w:r>
      <w:r w:rsidR="00664065">
        <w:rPr>
          <w:rFonts w:ascii="Helvetica" w:eastAsia="Times New Roman" w:hAnsi="Helvetica" w:cs="Times New Roman"/>
          <w:bCs/>
          <w:color w:val="000000"/>
          <w:sz w:val="20"/>
          <w:szCs w:val="20"/>
          <w:lang w:eastAsia="nb-NO"/>
        </w:rPr>
        <w:t>.</w:t>
      </w:r>
      <w:r w:rsidR="001F5D97">
        <w:rPr>
          <w:rFonts w:ascii="Helvetica" w:eastAsia="Times New Roman" w:hAnsi="Helvetica" w:cs="Times New Roman"/>
          <w:bCs/>
          <w:color w:val="000000"/>
          <w:sz w:val="20"/>
          <w:szCs w:val="20"/>
          <w:lang w:eastAsia="nb-NO"/>
        </w:rPr>
        <w:t xml:space="preserve"> april)</w:t>
      </w:r>
      <w:r w:rsidR="00781860">
        <w:rPr>
          <w:rFonts w:ascii="Helvetica" w:eastAsia="Times New Roman" w:hAnsi="Helvetica" w:cs="Times New Roman"/>
          <w:bCs/>
          <w:color w:val="000000"/>
          <w:sz w:val="20"/>
          <w:szCs w:val="20"/>
          <w:lang w:eastAsia="nb-NO"/>
        </w:rPr>
        <w:t xml:space="preserve"> </w:t>
      </w:r>
    </w:p>
    <w:p w14:paraId="3CE90F94" w14:textId="4F7476A5" w:rsidR="00EB102D" w:rsidRDefault="00EB102D" w:rsidP="00EB102D">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Tirsdag </w:t>
      </w:r>
      <w:r w:rsidR="001F5D97">
        <w:rPr>
          <w:rFonts w:ascii="Helvetica" w:eastAsia="Times New Roman" w:hAnsi="Helvetica" w:cs="Times New Roman"/>
          <w:bCs/>
          <w:color w:val="000000"/>
          <w:sz w:val="20"/>
          <w:szCs w:val="20"/>
          <w:lang w:eastAsia="nb-NO"/>
        </w:rPr>
        <w:t>07</w:t>
      </w:r>
      <w:r>
        <w:rPr>
          <w:rFonts w:ascii="Helvetica" w:eastAsia="Times New Roman" w:hAnsi="Helvetica" w:cs="Times New Roman"/>
          <w:bCs/>
          <w:color w:val="000000"/>
          <w:sz w:val="20"/>
          <w:szCs w:val="20"/>
          <w:lang w:eastAsia="nb-NO"/>
        </w:rPr>
        <w:t xml:space="preserve">. </w:t>
      </w:r>
      <w:r w:rsidR="001F5D97">
        <w:rPr>
          <w:rFonts w:ascii="Helvetica" w:eastAsia="Times New Roman" w:hAnsi="Helvetica" w:cs="Times New Roman"/>
          <w:bCs/>
          <w:color w:val="000000"/>
          <w:sz w:val="20"/>
          <w:szCs w:val="20"/>
          <w:lang w:eastAsia="nb-NO"/>
        </w:rPr>
        <w:t>april</w:t>
      </w:r>
      <w:r>
        <w:rPr>
          <w:rFonts w:ascii="Helvetica" w:eastAsia="Times New Roman" w:hAnsi="Helvetica" w:cs="Times New Roman"/>
          <w:bCs/>
          <w:color w:val="000000"/>
          <w:sz w:val="20"/>
          <w:szCs w:val="20"/>
          <w:lang w:eastAsia="nb-NO"/>
        </w:rPr>
        <w:t xml:space="preserve"> kl. 18.00 Bønnemøte i Vardø (I hjemmene) </w:t>
      </w:r>
    </w:p>
    <w:p w14:paraId="3BE675C7" w14:textId="58051780" w:rsidR="00EB102D" w:rsidRDefault="00EB102D" w:rsidP="00EB102D">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Torsdag </w:t>
      </w:r>
      <w:r w:rsidR="001F5D97">
        <w:rPr>
          <w:rFonts w:ascii="Helvetica" w:eastAsia="Times New Roman" w:hAnsi="Helvetica" w:cs="Times New Roman"/>
          <w:bCs/>
          <w:color w:val="000000"/>
          <w:sz w:val="20"/>
          <w:szCs w:val="20"/>
          <w:lang w:eastAsia="nb-NO"/>
        </w:rPr>
        <w:t>09</w:t>
      </w:r>
      <w:r>
        <w:rPr>
          <w:rFonts w:ascii="Helvetica" w:eastAsia="Times New Roman" w:hAnsi="Helvetica" w:cs="Times New Roman"/>
          <w:bCs/>
          <w:color w:val="000000"/>
          <w:sz w:val="20"/>
          <w:szCs w:val="20"/>
          <w:lang w:eastAsia="nb-NO"/>
        </w:rPr>
        <w:t xml:space="preserve">. </w:t>
      </w:r>
      <w:r w:rsidR="001F5D97">
        <w:rPr>
          <w:rFonts w:ascii="Helvetica" w:eastAsia="Times New Roman" w:hAnsi="Helvetica" w:cs="Times New Roman"/>
          <w:bCs/>
          <w:color w:val="000000"/>
          <w:sz w:val="20"/>
          <w:szCs w:val="20"/>
          <w:lang w:eastAsia="nb-NO"/>
        </w:rPr>
        <w:t>april</w:t>
      </w:r>
      <w:r>
        <w:rPr>
          <w:rFonts w:ascii="Helvetica" w:eastAsia="Times New Roman" w:hAnsi="Helvetica" w:cs="Times New Roman"/>
          <w:bCs/>
          <w:color w:val="000000"/>
          <w:sz w:val="20"/>
          <w:szCs w:val="20"/>
          <w:lang w:eastAsia="nb-NO"/>
        </w:rPr>
        <w:t xml:space="preserve"> kl. 18.00 </w:t>
      </w:r>
      <w:r w:rsidR="00A30061">
        <w:rPr>
          <w:rFonts w:ascii="Helvetica" w:eastAsia="Times New Roman" w:hAnsi="Helvetica" w:cs="Times New Roman"/>
          <w:bCs/>
          <w:color w:val="000000"/>
          <w:sz w:val="20"/>
          <w:szCs w:val="20"/>
          <w:lang w:eastAsia="nb-NO"/>
        </w:rPr>
        <w:t>Filadelfia Vadsø</w:t>
      </w:r>
      <w:r>
        <w:rPr>
          <w:rFonts w:ascii="Helvetica" w:eastAsia="Times New Roman" w:hAnsi="Helvetica" w:cs="Times New Roman"/>
          <w:bCs/>
          <w:color w:val="000000"/>
          <w:sz w:val="20"/>
          <w:szCs w:val="20"/>
          <w:lang w:eastAsia="nb-NO"/>
        </w:rPr>
        <w:t>, Felles Bønnemøte for Vadsø/Vardø</w:t>
      </w:r>
    </w:p>
    <w:p w14:paraId="723123E6" w14:textId="5488B426" w:rsidR="00712508" w:rsidRDefault="00712508" w:rsidP="00712508">
      <w:pPr>
        <w:rPr>
          <w:rFonts w:ascii="Helvetica" w:eastAsia="Times New Roman" w:hAnsi="Helvetica" w:cs="Times New Roman"/>
          <w:bCs/>
          <w:color w:val="000000"/>
          <w:sz w:val="20"/>
          <w:szCs w:val="20"/>
          <w:lang w:eastAsia="nb-NO"/>
        </w:rPr>
      </w:pPr>
      <w:r>
        <w:rPr>
          <w:rFonts w:ascii="Helvetica" w:eastAsia="Times New Roman" w:hAnsi="Helvetica" w:cs="Times New Roman"/>
          <w:bCs/>
          <w:color w:val="000000"/>
          <w:sz w:val="20"/>
          <w:szCs w:val="20"/>
          <w:lang w:eastAsia="nb-NO"/>
        </w:rPr>
        <w:t xml:space="preserve">Tirsdag 21. april kl. 18.00 Bønnemøte i Vardø (I hjemmene) </w:t>
      </w:r>
    </w:p>
    <w:p w14:paraId="30FF3CD8" w14:textId="77777777" w:rsidR="00BF4679" w:rsidRDefault="00BF4679" w:rsidP="00B647C9">
      <w:pPr>
        <w:rPr>
          <w:rFonts w:ascii="Helvetica" w:eastAsia="Times New Roman" w:hAnsi="Helvetica" w:cs="Times New Roman"/>
          <w:bCs/>
          <w:color w:val="000000"/>
          <w:sz w:val="20"/>
          <w:szCs w:val="20"/>
          <w:lang w:eastAsia="nb-NO"/>
        </w:rPr>
      </w:pPr>
    </w:p>
    <w:p w14:paraId="73825B10" w14:textId="4CC0789D" w:rsidR="00791D10" w:rsidRPr="00BF4679" w:rsidRDefault="001E245A" w:rsidP="00B647C9">
      <w:pPr>
        <w:rPr>
          <w:b/>
          <w:bCs/>
          <w:i/>
          <w:iCs/>
        </w:rPr>
      </w:pPr>
      <w:r>
        <w:rPr>
          <w:rFonts w:ascii="Helvetica" w:hAnsi="Helvetica"/>
          <w:b/>
          <w:bCs/>
          <w:sz w:val="20"/>
          <w:szCs w:val="20"/>
        </w:rPr>
        <w:t>Be</w:t>
      </w:r>
      <w:r w:rsidR="00791D10" w:rsidRPr="00BF4679">
        <w:rPr>
          <w:rFonts w:ascii="Helvetica" w:hAnsi="Helvetica"/>
          <w:b/>
          <w:bCs/>
          <w:sz w:val="20"/>
          <w:szCs w:val="20"/>
        </w:rPr>
        <w:t xml:space="preserve"> for</w:t>
      </w:r>
      <w:r w:rsidR="0083154C">
        <w:rPr>
          <w:rFonts w:ascii="Helvetica" w:hAnsi="Helvetica"/>
          <w:b/>
          <w:bCs/>
          <w:sz w:val="20"/>
          <w:szCs w:val="20"/>
        </w:rPr>
        <w:t xml:space="preserve"> våre planer med </w:t>
      </w:r>
      <w:r w:rsidR="000C5BB4">
        <w:rPr>
          <w:rFonts w:ascii="Helvetica" w:hAnsi="Helvetica"/>
          <w:b/>
          <w:bCs/>
          <w:sz w:val="20"/>
          <w:szCs w:val="20"/>
        </w:rPr>
        <w:t xml:space="preserve">et </w:t>
      </w:r>
      <w:proofErr w:type="spellStart"/>
      <w:r w:rsidR="0083154C">
        <w:rPr>
          <w:rFonts w:ascii="Helvetica" w:hAnsi="Helvetica"/>
          <w:b/>
          <w:bCs/>
          <w:sz w:val="20"/>
          <w:szCs w:val="20"/>
        </w:rPr>
        <w:t>bønnehus</w:t>
      </w:r>
      <w:proofErr w:type="spellEnd"/>
      <w:r w:rsidR="0083154C">
        <w:rPr>
          <w:rFonts w:ascii="Helvetica" w:hAnsi="Helvetica"/>
          <w:b/>
          <w:bCs/>
          <w:sz w:val="20"/>
          <w:szCs w:val="20"/>
        </w:rPr>
        <w:t xml:space="preserve"> i Vardø, kjøp</w:t>
      </w:r>
      <w:r w:rsidR="00F718C3">
        <w:rPr>
          <w:rFonts w:ascii="Helvetica" w:hAnsi="Helvetica"/>
          <w:b/>
          <w:bCs/>
          <w:sz w:val="20"/>
          <w:szCs w:val="20"/>
        </w:rPr>
        <w:t xml:space="preserve"> av</w:t>
      </w:r>
      <w:r w:rsidR="0083154C">
        <w:rPr>
          <w:rFonts w:ascii="Helvetica" w:hAnsi="Helvetica"/>
          <w:b/>
          <w:bCs/>
          <w:sz w:val="20"/>
          <w:szCs w:val="20"/>
        </w:rPr>
        <w:t xml:space="preserve"> Vardø Menighetshus</w:t>
      </w:r>
      <w:r w:rsidR="0079478A" w:rsidRPr="00BF4679">
        <w:rPr>
          <w:rFonts w:ascii="Helvetica" w:hAnsi="Helvetica"/>
          <w:b/>
          <w:bCs/>
          <w:sz w:val="20"/>
          <w:szCs w:val="20"/>
        </w:rPr>
        <w:t xml:space="preserve"> og</w:t>
      </w:r>
      <w:r w:rsidR="00FA3852" w:rsidRPr="00BF4679">
        <w:rPr>
          <w:rFonts w:ascii="Helvetica" w:hAnsi="Helvetica"/>
          <w:b/>
          <w:bCs/>
          <w:sz w:val="20"/>
          <w:szCs w:val="20"/>
        </w:rPr>
        <w:t xml:space="preserve"> Bønn for Finnmark</w:t>
      </w:r>
      <w:r w:rsidR="0079478A" w:rsidRPr="00BF4679">
        <w:rPr>
          <w:rFonts w:ascii="Helvetica" w:hAnsi="Helvetica"/>
          <w:b/>
          <w:bCs/>
          <w:sz w:val="20"/>
          <w:szCs w:val="20"/>
        </w:rPr>
        <w:t xml:space="preserve"> sitt arbeid i Vardø og Finnmark</w:t>
      </w:r>
      <w:r w:rsidR="00D31BE9" w:rsidRPr="00BF4679">
        <w:rPr>
          <w:rFonts w:ascii="Helvetica" w:hAnsi="Helvetica"/>
          <w:b/>
          <w:bCs/>
          <w:sz w:val="20"/>
          <w:szCs w:val="20"/>
        </w:rPr>
        <w:t>. Vi er svært ta</w:t>
      </w:r>
      <w:r w:rsidR="00B06CFE" w:rsidRPr="00BF4679">
        <w:rPr>
          <w:rFonts w:ascii="Helvetica" w:hAnsi="Helvetica"/>
          <w:b/>
          <w:bCs/>
          <w:sz w:val="20"/>
          <w:szCs w:val="20"/>
        </w:rPr>
        <w:t xml:space="preserve">kknemlige for </w:t>
      </w:r>
      <w:r w:rsidR="00C97F6F">
        <w:rPr>
          <w:rFonts w:ascii="Helvetica" w:hAnsi="Helvetica"/>
          <w:b/>
          <w:bCs/>
          <w:sz w:val="20"/>
          <w:szCs w:val="20"/>
        </w:rPr>
        <w:t>all støtte og forbønn</w:t>
      </w:r>
      <w:r w:rsidR="00D56C15">
        <w:rPr>
          <w:rFonts w:ascii="Helvetica" w:hAnsi="Helvetica"/>
          <w:b/>
          <w:bCs/>
          <w:sz w:val="20"/>
          <w:szCs w:val="20"/>
        </w:rPr>
        <w:t>!</w:t>
      </w:r>
    </w:p>
    <w:p w14:paraId="13D26843" w14:textId="6003D8D7" w:rsidR="003355B5" w:rsidRPr="00BF4679" w:rsidRDefault="003355B5" w:rsidP="00494EEA">
      <w:pPr>
        <w:rPr>
          <w:rFonts w:ascii="Helvetica" w:eastAsia="Times New Roman" w:hAnsi="Helvetica" w:cs="Times New Roman"/>
          <w:b/>
          <w:bCs/>
          <w:color w:val="000000"/>
          <w:sz w:val="20"/>
          <w:szCs w:val="20"/>
          <w:lang w:eastAsia="nb-NO"/>
        </w:rPr>
      </w:pPr>
    </w:p>
    <w:p w14:paraId="0E11E7F6" w14:textId="77777777" w:rsidR="00306DB4" w:rsidRDefault="00801EE6" w:rsidP="00393428">
      <w:pPr>
        <w:rPr>
          <w:rFonts w:ascii="Helvetica" w:eastAsia="Times New Roman" w:hAnsi="Helvetica" w:cs="Times New Roman"/>
          <w:b/>
          <w:bCs/>
          <w:color w:val="000000"/>
          <w:sz w:val="20"/>
          <w:szCs w:val="20"/>
          <w:lang w:eastAsia="nb-NO"/>
        </w:rPr>
      </w:pPr>
      <w:r w:rsidRPr="00414659">
        <w:rPr>
          <w:rFonts w:ascii="Helvetica" w:eastAsia="Times New Roman" w:hAnsi="Helvetica" w:cs="Times New Roman"/>
          <w:b/>
          <w:bCs/>
          <w:color w:val="000000"/>
          <w:sz w:val="20"/>
          <w:szCs w:val="20"/>
          <w:lang w:eastAsia="nb-NO"/>
        </w:rPr>
        <w:t xml:space="preserve">Guds Fred! </w:t>
      </w:r>
    </w:p>
    <w:p w14:paraId="73F5411F" w14:textId="5EF592E9" w:rsidR="004E3226" w:rsidRDefault="00801EE6" w:rsidP="00393428">
      <w:pPr>
        <w:rPr>
          <w:rFonts w:ascii="Helvetica" w:eastAsia="Times New Roman" w:hAnsi="Helvetica" w:cs="Times New Roman"/>
          <w:b/>
          <w:bCs/>
          <w:color w:val="000000"/>
          <w:sz w:val="20"/>
          <w:szCs w:val="20"/>
          <w:lang w:eastAsia="nb-NO"/>
        </w:rPr>
      </w:pPr>
      <w:r w:rsidRPr="00414659">
        <w:rPr>
          <w:rFonts w:ascii="Helvetica" w:eastAsia="Times New Roman" w:hAnsi="Helvetica" w:cs="Times New Roman"/>
          <w:b/>
          <w:bCs/>
          <w:color w:val="000000"/>
          <w:sz w:val="20"/>
          <w:szCs w:val="20"/>
          <w:lang w:eastAsia="nb-NO"/>
        </w:rPr>
        <w:t>Beate og Jørn-Ivar Hol</w:t>
      </w:r>
      <w:r w:rsidR="00AE3A83">
        <w:rPr>
          <w:rFonts w:ascii="Helvetica" w:eastAsia="Times New Roman" w:hAnsi="Helvetica" w:cs="Times New Roman"/>
          <w:b/>
          <w:bCs/>
          <w:color w:val="000000"/>
          <w:sz w:val="20"/>
          <w:szCs w:val="20"/>
          <w:lang w:eastAsia="nb-NO"/>
        </w:rPr>
        <w:t>mg</w:t>
      </w:r>
      <w:r w:rsidR="00E12A54">
        <w:rPr>
          <w:rFonts w:ascii="Helvetica" w:eastAsia="Times New Roman" w:hAnsi="Helvetica" w:cs="Times New Roman"/>
          <w:b/>
          <w:bCs/>
          <w:color w:val="000000"/>
          <w:sz w:val="20"/>
          <w:szCs w:val="20"/>
          <w:lang w:eastAsia="nb-NO"/>
        </w:rPr>
        <w:t>re</w:t>
      </w:r>
      <w:r w:rsidR="001D0252">
        <w:rPr>
          <w:rFonts w:ascii="Helvetica" w:eastAsia="Times New Roman" w:hAnsi="Helvetica" w:cs="Times New Roman"/>
          <w:b/>
          <w:bCs/>
          <w:color w:val="000000"/>
          <w:sz w:val="20"/>
          <w:szCs w:val="20"/>
          <w:lang w:eastAsia="nb-NO"/>
        </w:rPr>
        <w:t>n</w:t>
      </w:r>
    </w:p>
    <w:p w14:paraId="6B274D01" w14:textId="77777777" w:rsidR="00081497" w:rsidRDefault="00081497" w:rsidP="00393428">
      <w:pPr>
        <w:rPr>
          <w:rFonts w:ascii="Helvetica" w:eastAsia="Times New Roman" w:hAnsi="Helvetica" w:cs="Times New Roman"/>
          <w:b/>
          <w:bCs/>
          <w:color w:val="000000"/>
          <w:sz w:val="20"/>
          <w:szCs w:val="20"/>
          <w:lang w:eastAsia="nb-NO"/>
        </w:rPr>
      </w:pPr>
    </w:p>
    <w:p w14:paraId="3CD27621" w14:textId="77777777" w:rsidR="00A666F9" w:rsidRDefault="00A666F9" w:rsidP="00393428">
      <w:pPr>
        <w:rPr>
          <w:rFonts w:ascii="Helvetica" w:eastAsia="Times New Roman" w:hAnsi="Helvetica" w:cs="Times New Roman"/>
          <w:b/>
          <w:bCs/>
          <w:color w:val="000000"/>
          <w:sz w:val="20"/>
          <w:szCs w:val="20"/>
          <w:lang w:eastAsia="nb-NO"/>
        </w:rPr>
      </w:pPr>
    </w:p>
    <w:p w14:paraId="4044A5A5" w14:textId="77777777" w:rsidR="00A666F9" w:rsidRDefault="00A666F9" w:rsidP="00393428">
      <w:pPr>
        <w:rPr>
          <w:rFonts w:ascii="Helvetica" w:eastAsia="Times New Roman" w:hAnsi="Helvetica" w:cs="Times New Roman"/>
          <w:b/>
          <w:bCs/>
          <w:color w:val="000000"/>
          <w:sz w:val="20"/>
          <w:szCs w:val="20"/>
          <w:lang w:eastAsia="nb-NO"/>
        </w:rPr>
      </w:pPr>
    </w:p>
    <w:p w14:paraId="4BDAECFF" w14:textId="77777777" w:rsidR="00A666F9" w:rsidRDefault="00A666F9" w:rsidP="00393428">
      <w:pPr>
        <w:rPr>
          <w:rFonts w:ascii="Helvetica" w:eastAsia="Times New Roman" w:hAnsi="Helvetica" w:cs="Times New Roman"/>
          <w:b/>
          <w:bCs/>
          <w:color w:val="000000"/>
          <w:sz w:val="20"/>
          <w:szCs w:val="20"/>
          <w:lang w:eastAsia="nb-NO"/>
        </w:rPr>
      </w:pPr>
    </w:p>
    <w:p w14:paraId="57950EAD" w14:textId="77777777" w:rsidR="00A666F9" w:rsidRDefault="00A666F9" w:rsidP="00393428">
      <w:pPr>
        <w:rPr>
          <w:rFonts w:ascii="Helvetica" w:eastAsia="Times New Roman" w:hAnsi="Helvetica" w:cs="Times New Roman"/>
          <w:b/>
          <w:bCs/>
          <w:color w:val="000000"/>
          <w:sz w:val="20"/>
          <w:szCs w:val="20"/>
          <w:lang w:eastAsia="nb-NO"/>
        </w:rPr>
      </w:pPr>
    </w:p>
    <w:p w14:paraId="7CE7C79F" w14:textId="77777777" w:rsidR="00A666F9" w:rsidRDefault="00A666F9" w:rsidP="00393428">
      <w:pPr>
        <w:rPr>
          <w:rFonts w:ascii="Helvetica" w:eastAsia="Times New Roman" w:hAnsi="Helvetica" w:cs="Times New Roman"/>
          <w:b/>
          <w:bCs/>
          <w:color w:val="000000"/>
          <w:sz w:val="20"/>
          <w:szCs w:val="20"/>
          <w:lang w:eastAsia="nb-NO"/>
        </w:rPr>
      </w:pPr>
    </w:p>
    <w:p w14:paraId="16384D96" w14:textId="77777777" w:rsidR="00A666F9" w:rsidRDefault="00A666F9" w:rsidP="00393428">
      <w:pPr>
        <w:rPr>
          <w:rFonts w:ascii="Helvetica" w:eastAsia="Times New Roman" w:hAnsi="Helvetica" w:cs="Times New Roman"/>
          <w:b/>
          <w:bCs/>
          <w:color w:val="000000"/>
          <w:sz w:val="20"/>
          <w:szCs w:val="20"/>
          <w:lang w:eastAsia="nb-NO"/>
        </w:rPr>
      </w:pPr>
    </w:p>
    <w:p w14:paraId="60EBD3DD" w14:textId="77777777" w:rsidR="003B42DA" w:rsidRDefault="003B42DA" w:rsidP="00393428">
      <w:pPr>
        <w:rPr>
          <w:rFonts w:ascii="Helvetica" w:eastAsia="Times New Roman" w:hAnsi="Helvetica" w:cs="Times New Roman"/>
          <w:b/>
          <w:bCs/>
          <w:color w:val="000000"/>
          <w:sz w:val="20"/>
          <w:szCs w:val="20"/>
          <w:lang w:eastAsia="nb-NO"/>
        </w:rPr>
      </w:pPr>
    </w:p>
    <w:p w14:paraId="7283B241" w14:textId="77777777" w:rsidR="003B42DA" w:rsidRDefault="003B42DA" w:rsidP="00393428">
      <w:pPr>
        <w:rPr>
          <w:rFonts w:ascii="Helvetica" w:eastAsia="Times New Roman" w:hAnsi="Helvetica" w:cs="Times New Roman"/>
          <w:b/>
          <w:bCs/>
          <w:color w:val="000000"/>
          <w:sz w:val="20"/>
          <w:szCs w:val="20"/>
          <w:lang w:eastAsia="nb-NO"/>
        </w:rPr>
      </w:pPr>
    </w:p>
    <w:p w14:paraId="003BFC50" w14:textId="77777777" w:rsidR="00BE010E" w:rsidRDefault="00BE010E" w:rsidP="00393428">
      <w:pPr>
        <w:rPr>
          <w:rFonts w:ascii="Helvetica" w:eastAsia="Times New Roman" w:hAnsi="Helvetica" w:cs="Times New Roman"/>
          <w:b/>
          <w:bCs/>
          <w:color w:val="000000"/>
          <w:sz w:val="20"/>
          <w:szCs w:val="20"/>
          <w:lang w:eastAsia="nb-NO"/>
        </w:rPr>
      </w:pPr>
    </w:p>
    <w:p w14:paraId="1B0088FE" w14:textId="77777777" w:rsidR="00BE010E" w:rsidRDefault="00BE010E" w:rsidP="00393428">
      <w:pPr>
        <w:rPr>
          <w:rFonts w:ascii="Helvetica" w:eastAsia="Times New Roman" w:hAnsi="Helvetica" w:cs="Times New Roman"/>
          <w:b/>
          <w:bCs/>
          <w:color w:val="000000"/>
          <w:sz w:val="20"/>
          <w:szCs w:val="20"/>
          <w:lang w:eastAsia="nb-NO"/>
        </w:rPr>
      </w:pPr>
    </w:p>
    <w:p w14:paraId="16B5FF05" w14:textId="77777777" w:rsidR="00BE010E" w:rsidRDefault="00BE010E" w:rsidP="00393428">
      <w:pPr>
        <w:rPr>
          <w:rFonts w:ascii="Helvetica" w:eastAsia="Times New Roman" w:hAnsi="Helvetica" w:cs="Times New Roman"/>
          <w:b/>
          <w:bCs/>
          <w:color w:val="000000"/>
          <w:sz w:val="20"/>
          <w:szCs w:val="20"/>
          <w:lang w:eastAsia="nb-NO"/>
        </w:rPr>
      </w:pPr>
    </w:p>
    <w:p w14:paraId="655C9D11" w14:textId="77777777" w:rsidR="00BE010E" w:rsidRDefault="00BE010E" w:rsidP="00393428">
      <w:pPr>
        <w:rPr>
          <w:rFonts w:ascii="Helvetica" w:eastAsia="Times New Roman" w:hAnsi="Helvetica" w:cs="Times New Roman"/>
          <w:b/>
          <w:bCs/>
          <w:color w:val="000000"/>
          <w:sz w:val="20"/>
          <w:szCs w:val="20"/>
          <w:lang w:eastAsia="nb-NO"/>
        </w:rPr>
      </w:pPr>
    </w:p>
    <w:p w14:paraId="3BF69DF1" w14:textId="77777777" w:rsidR="00DE6167" w:rsidRDefault="00DE6167" w:rsidP="00393428">
      <w:pPr>
        <w:rPr>
          <w:rFonts w:ascii="Helvetica" w:eastAsia="Times New Roman" w:hAnsi="Helvetica" w:cs="Times New Roman"/>
          <w:b/>
          <w:bCs/>
          <w:color w:val="000000"/>
          <w:sz w:val="20"/>
          <w:szCs w:val="20"/>
          <w:lang w:eastAsia="nb-NO"/>
        </w:rPr>
      </w:pPr>
    </w:p>
    <w:p w14:paraId="1085F4E0" w14:textId="77777777" w:rsidR="00E666CF" w:rsidRDefault="00E666CF" w:rsidP="00393428">
      <w:pPr>
        <w:rPr>
          <w:rFonts w:ascii="Helvetica" w:eastAsia="Times New Roman" w:hAnsi="Helvetica" w:cs="Times New Roman"/>
          <w:b/>
          <w:bCs/>
          <w:color w:val="000000"/>
          <w:sz w:val="20"/>
          <w:szCs w:val="20"/>
          <w:lang w:eastAsia="nb-NO"/>
        </w:rPr>
      </w:pPr>
    </w:p>
    <w:p w14:paraId="0A112E64" w14:textId="77777777" w:rsidR="00DE6167" w:rsidRDefault="00DE6167" w:rsidP="00393428">
      <w:pPr>
        <w:rPr>
          <w:rFonts w:ascii="Helvetica" w:eastAsia="Times New Roman" w:hAnsi="Helvetica" w:cs="Times New Roman"/>
          <w:b/>
          <w:bCs/>
          <w:color w:val="000000"/>
          <w:sz w:val="20"/>
          <w:szCs w:val="20"/>
          <w:lang w:eastAsia="nb-NO"/>
        </w:rPr>
      </w:pPr>
    </w:p>
    <w:p w14:paraId="7A734CD0" w14:textId="77777777" w:rsidR="00DE6167" w:rsidRDefault="00DE6167" w:rsidP="00393428">
      <w:pPr>
        <w:rPr>
          <w:rFonts w:ascii="Helvetica" w:eastAsia="Times New Roman" w:hAnsi="Helvetica" w:cs="Times New Roman"/>
          <w:b/>
          <w:bCs/>
          <w:color w:val="000000"/>
          <w:sz w:val="20"/>
          <w:szCs w:val="20"/>
          <w:lang w:eastAsia="nb-NO"/>
        </w:rPr>
      </w:pPr>
    </w:p>
    <w:p w14:paraId="42B8261E" w14:textId="77777777" w:rsidR="00BE010E" w:rsidRDefault="00BE010E" w:rsidP="00393428">
      <w:pPr>
        <w:rPr>
          <w:rFonts w:ascii="Helvetica" w:eastAsia="Times New Roman" w:hAnsi="Helvetica" w:cs="Times New Roman"/>
          <w:b/>
          <w:bCs/>
          <w:color w:val="000000"/>
          <w:sz w:val="20"/>
          <w:szCs w:val="20"/>
          <w:lang w:eastAsia="nb-NO"/>
        </w:rPr>
      </w:pPr>
    </w:p>
    <w:p w14:paraId="0B58AC25" w14:textId="77777777" w:rsidR="006F5AAB" w:rsidRDefault="006F5AAB" w:rsidP="00393428">
      <w:pPr>
        <w:rPr>
          <w:rFonts w:ascii="Helvetica" w:eastAsia="Times New Roman" w:hAnsi="Helvetica" w:cs="Times New Roman"/>
          <w:b/>
          <w:bCs/>
          <w:color w:val="000000"/>
          <w:sz w:val="20"/>
          <w:szCs w:val="20"/>
          <w:lang w:eastAsia="nb-NO"/>
        </w:rPr>
      </w:pPr>
    </w:p>
    <w:p w14:paraId="5B9F4406" w14:textId="77777777" w:rsidR="006F5AAB" w:rsidRDefault="006F5AAB" w:rsidP="00393428">
      <w:pPr>
        <w:rPr>
          <w:rFonts w:ascii="Helvetica" w:eastAsia="Times New Roman" w:hAnsi="Helvetica" w:cs="Times New Roman"/>
          <w:b/>
          <w:bCs/>
          <w:color w:val="000000"/>
          <w:sz w:val="20"/>
          <w:szCs w:val="20"/>
          <w:lang w:eastAsia="nb-NO"/>
        </w:rPr>
      </w:pPr>
    </w:p>
    <w:p w14:paraId="3A093E48" w14:textId="77777777" w:rsidR="006F5AAB" w:rsidRDefault="006F5AAB" w:rsidP="00393428">
      <w:pPr>
        <w:rPr>
          <w:rFonts w:ascii="Helvetica" w:eastAsia="Times New Roman" w:hAnsi="Helvetica" w:cs="Times New Roman"/>
          <w:b/>
          <w:bCs/>
          <w:color w:val="000000"/>
          <w:sz w:val="20"/>
          <w:szCs w:val="20"/>
          <w:lang w:eastAsia="nb-NO"/>
        </w:rPr>
      </w:pPr>
    </w:p>
    <w:p w14:paraId="1CB219EA" w14:textId="77777777" w:rsidR="006F5AAB" w:rsidRDefault="006F5AAB" w:rsidP="00393428">
      <w:pPr>
        <w:rPr>
          <w:rFonts w:ascii="Helvetica" w:eastAsia="Times New Roman" w:hAnsi="Helvetica" w:cs="Times New Roman"/>
          <w:b/>
          <w:bCs/>
          <w:color w:val="000000"/>
          <w:sz w:val="20"/>
          <w:szCs w:val="20"/>
          <w:lang w:eastAsia="nb-NO"/>
        </w:rPr>
      </w:pPr>
    </w:p>
    <w:p w14:paraId="40E1770A" w14:textId="77777777" w:rsidR="00CD20D0" w:rsidRDefault="00CD20D0" w:rsidP="00393428">
      <w:pPr>
        <w:rPr>
          <w:rFonts w:ascii="Helvetica" w:eastAsia="Times New Roman" w:hAnsi="Helvetica" w:cs="Times New Roman"/>
          <w:b/>
          <w:bCs/>
          <w:color w:val="000000"/>
          <w:sz w:val="20"/>
          <w:szCs w:val="20"/>
          <w:lang w:eastAsia="nb-NO"/>
        </w:rPr>
      </w:pPr>
    </w:p>
    <w:p w14:paraId="02A22E6F" w14:textId="77777777" w:rsidR="00CA6038" w:rsidRDefault="00CA6038" w:rsidP="00275CE7">
      <w:pPr>
        <w:rPr>
          <w:rFonts w:ascii="Helvetica" w:eastAsia="Times New Roman" w:hAnsi="Helvetica" w:cs="Times New Roman"/>
          <w:b/>
          <w:bCs/>
          <w:color w:val="000000" w:themeColor="text1"/>
          <w:sz w:val="48"/>
          <w:szCs w:val="48"/>
          <w:lang w:eastAsia="nb-NO"/>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7749DB0E" w14:textId="77777777" w:rsidR="00306DB4" w:rsidRDefault="00306DB4" w:rsidP="00275CE7">
      <w:pPr>
        <w:rPr>
          <w:rFonts w:ascii="Helvetica" w:eastAsia="Times New Roman" w:hAnsi="Helvetica" w:cs="Times New Roman"/>
          <w:b/>
          <w:bCs/>
          <w:color w:val="000000" w:themeColor="text1"/>
          <w:sz w:val="48"/>
          <w:szCs w:val="48"/>
          <w:lang w:eastAsia="nb-NO"/>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796E63E7" w14:textId="3D8A6DC7" w:rsidR="00813493" w:rsidRDefault="00522409" w:rsidP="00966D8E">
      <w:pPr>
        <w:jc w:val="center"/>
        <w:rPr>
          <w:rFonts w:ascii="Helvetica" w:eastAsia="Times New Roman" w:hAnsi="Helvetica" w:cs="Times New Roman"/>
          <w:b/>
          <w:bCs/>
          <w:color w:val="000000"/>
          <w:sz w:val="20"/>
          <w:szCs w:val="20"/>
          <w:lang w:eastAsia="nb-NO"/>
        </w:rPr>
      </w:pPr>
      <w:r w:rsidRPr="00414659">
        <w:rPr>
          <w:rFonts w:ascii="Helvetica" w:eastAsia="Times New Roman" w:hAnsi="Helvetica" w:cs="Times New Roman"/>
          <w:b/>
          <w:bCs/>
          <w:color w:val="000000" w:themeColor="text1"/>
          <w:sz w:val="48"/>
          <w:szCs w:val="48"/>
          <w:lang w:eastAsia="nb-NO"/>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lastRenderedPageBreak/>
        <w:t>Bønne</w:t>
      </w:r>
      <w:r w:rsidR="00D43594" w:rsidRPr="00414659">
        <w:rPr>
          <w:rFonts w:ascii="Helvetica" w:eastAsia="Times New Roman" w:hAnsi="Helvetica" w:cs="Times New Roman"/>
          <w:b/>
          <w:bCs/>
          <w:color w:val="000000" w:themeColor="text1"/>
          <w:sz w:val="48"/>
          <w:szCs w:val="48"/>
          <w:lang w:eastAsia="nb-NO"/>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emner </w:t>
      </w:r>
      <w:proofErr w:type="spellStart"/>
      <w:r w:rsidR="00D43594" w:rsidRPr="00414659">
        <w:rPr>
          <w:rFonts w:ascii="Helvetica" w:eastAsia="Times New Roman" w:hAnsi="Helvetica" w:cs="Times New Roman"/>
          <w:b/>
          <w:bCs/>
          <w:color w:val="000000" w:themeColor="text1"/>
          <w:sz w:val="48"/>
          <w:szCs w:val="48"/>
          <w:lang w:eastAsia="nb-NO"/>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m.m</w:t>
      </w:r>
      <w:proofErr w:type="spellEnd"/>
    </w:p>
    <w:tbl>
      <w:tblPr>
        <w:tblStyle w:val="Tabellrutenett"/>
        <w:tblpPr w:leftFromText="141" w:rightFromText="141" w:vertAnchor="text" w:horzAnchor="margin" w:tblpY="13"/>
        <w:tblW w:w="9682" w:type="dxa"/>
        <w:tblLook w:val="04A0" w:firstRow="1" w:lastRow="0" w:firstColumn="1" w:lastColumn="0" w:noHBand="0" w:noVBand="1"/>
      </w:tblPr>
      <w:tblGrid>
        <w:gridCol w:w="4815"/>
        <w:gridCol w:w="4867"/>
      </w:tblGrid>
      <w:tr w:rsidR="00966D8E" w:rsidRPr="00414659" w14:paraId="24127D31" w14:textId="77777777" w:rsidTr="003A0F1A">
        <w:trPr>
          <w:trHeight w:val="306"/>
        </w:trPr>
        <w:tc>
          <w:tcPr>
            <w:tcW w:w="9682" w:type="dxa"/>
            <w:gridSpan w:val="2"/>
            <w:shd w:val="clear" w:color="auto" w:fill="385623" w:themeFill="accent6" w:themeFillShade="80"/>
          </w:tcPr>
          <w:p w14:paraId="5A199FC0" w14:textId="1572BF9E" w:rsidR="00966D8E" w:rsidRPr="00414659" w:rsidRDefault="00966D8E" w:rsidP="00966D8E">
            <w:pPr>
              <w:jc w:val="center"/>
              <w:rPr>
                <w:rFonts w:ascii="Helvetica" w:eastAsia="Times New Roman" w:hAnsi="Helvetica" w:cs="Times New Roman"/>
                <w:b/>
                <w:color w:val="FFFFFF" w:themeColor="background1"/>
                <w:lang w:eastAsia="nb-NO"/>
              </w:rPr>
            </w:pPr>
            <w:r>
              <w:rPr>
                <w:rFonts w:ascii="Helvetica" w:eastAsia="Times New Roman" w:hAnsi="Helvetica" w:cs="Times New Roman"/>
                <w:b/>
                <w:color w:val="FFFFFF" w:themeColor="background1"/>
                <w:lang w:eastAsia="nb-NO"/>
              </w:rPr>
              <w:t>Bønneemner</w:t>
            </w:r>
            <w:r w:rsidR="005967EE">
              <w:rPr>
                <w:rFonts w:ascii="Helvetica" w:eastAsia="Times New Roman" w:hAnsi="Helvetica" w:cs="Times New Roman"/>
                <w:b/>
                <w:color w:val="FFFFFF" w:themeColor="background1"/>
                <w:lang w:eastAsia="nb-NO"/>
              </w:rPr>
              <w:t xml:space="preserve"> for april</w:t>
            </w:r>
            <w:r>
              <w:rPr>
                <w:rFonts w:ascii="Helvetica" w:eastAsia="Times New Roman" w:hAnsi="Helvetica" w:cs="Times New Roman"/>
                <w:b/>
                <w:color w:val="FFFFFF" w:themeColor="background1"/>
                <w:lang w:eastAsia="nb-NO"/>
              </w:rPr>
              <w:t>:</w:t>
            </w:r>
          </w:p>
        </w:tc>
      </w:tr>
      <w:tr w:rsidR="009319C7" w:rsidRPr="00153C9A" w14:paraId="0238E697" w14:textId="77777777" w:rsidTr="00DB7C3E">
        <w:trPr>
          <w:trHeight w:val="377"/>
        </w:trPr>
        <w:tc>
          <w:tcPr>
            <w:tcW w:w="4815" w:type="dxa"/>
            <w:shd w:val="clear" w:color="auto" w:fill="A8D08D" w:themeFill="accent6" w:themeFillTint="99"/>
          </w:tcPr>
          <w:p w14:paraId="604B704B" w14:textId="47076043" w:rsidR="00FB5671" w:rsidRDefault="00A7547C" w:rsidP="009319C7">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Vi ber for Vardø kommune:</w:t>
            </w:r>
          </w:p>
          <w:p w14:paraId="74597E9D" w14:textId="23326B4F" w:rsidR="009319C7" w:rsidRDefault="009319C7" w:rsidP="009319C7">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Ordfører: Tor-Erik </w:t>
            </w:r>
            <w:proofErr w:type="spellStart"/>
            <w:r>
              <w:rPr>
                <w:rFonts w:ascii="Helvetica" w:eastAsia="Times New Roman" w:hAnsi="Helvetica" w:cs="Times New Roman"/>
                <w:b/>
                <w:bCs/>
                <w:color w:val="000000"/>
                <w:sz w:val="20"/>
                <w:szCs w:val="20"/>
                <w:lang w:eastAsia="nb-NO"/>
              </w:rPr>
              <w:t>Labahå</w:t>
            </w:r>
            <w:proofErr w:type="spellEnd"/>
          </w:p>
          <w:p w14:paraId="285B479F" w14:textId="77777777" w:rsidR="009319C7" w:rsidRDefault="009319C7" w:rsidP="009319C7">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Kommunedirektør: Hallgeir Sørnes</w:t>
            </w:r>
          </w:p>
          <w:p w14:paraId="50D75888" w14:textId="025CADDF" w:rsidR="009319C7" w:rsidRPr="00414659" w:rsidRDefault="009319C7" w:rsidP="009319C7">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Innbyggere: 1.969</w:t>
            </w:r>
          </w:p>
        </w:tc>
        <w:tc>
          <w:tcPr>
            <w:tcW w:w="4867" w:type="dxa"/>
            <w:shd w:val="clear" w:color="auto" w:fill="A8D08D" w:themeFill="accent6" w:themeFillTint="99"/>
          </w:tcPr>
          <w:p w14:paraId="706C34F7" w14:textId="0D851BE4" w:rsidR="009319C7" w:rsidRPr="00A6308D" w:rsidRDefault="009319C7" w:rsidP="009319C7">
            <w:pPr>
              <w:rPr>
                <w:rFonts w:ascii="Helvetica" w:eastAsia="Times New Roman" w:hAnsi="Helvetica" w:cs="Times New Roman"/>
                <w:b/>
                <w:color w:val="000000"/>
                <w:sz w:val="20"/>
                <w:szCs w:val="20"/>
                <w:lang w:eastAsia="nb-NO"/>
              </w:rPr>
            </w:pPr>
            <w:r>
              <w:rPr>
                <w:rFonts w:ascii="Helvetica" w:eastAsia="Times New Roman" w:hAnsi="Helvetica" w:cs="Times New Roman"/>
                <w:b/>
                <w:bCs/>
                <w:color w:val="000000"/>
                <w:sz w:val="20"/>
                <w:szCs w:val="20"/>
                <w:lang w:eastAsia="nb-NO"/>
              </w:rPr>
              <w:t xml:space="preserve">- </w:t>
            </w:r>
            <w:r w:rsidRPr="006751F3">
              <w:rPr>
                <w:rFonts w:ascii="Helvetica" w:eastAsia="Times New Roman" w:hAnsi="Helvetica" w:cs="Times New Roman"/>
                <w:b/>
                <w:bCs/>
                <w:color w:val="000000"/>
                <w:sz w:val="20"/>
                <w:szCs w:val="20"/>
                <w:lang w:eastAsia="nb-NO"/>
              </w:rPr>
              <w:t>Be</w:t>
            </w:r>
            <w:r>
              <w:rPr>
                <w:rFonts w:ascii="Helvetica" w:eastAsia="Times New Roman" w:hAnsi="Helvetica" w:cs="Times New Roman"/>
                <w:b/>
                <w:bCs/>
                <w:color w:val="000000"/>
                <w:sz w:val="20"/>
                <w:szCs w:val="20"/>
                <w:lang w:eastAsia="nb-NO"/>
              </w:rPr>
              <w:t xml:space="preserve"> om at Bønn for Finnmark skal lykkes med å samle inn pengene som trengs for å kjøpe Vardø Menighetshus.</w:t>
            </w:r>
          </w:p>
        </w:tc>
      </w:tr>
      <w:tr w:rsidR="003A6545" w:rsidRPr="00414659" w14:paraId="67625883" w14:textId="77777777" w:rsidTr="00DB7C3E">
        <w:trPr>
          <w:trHeight w:val="463"/>
        </w:trPr>
        <w:tc>
          <w:tcPr>
            <w:tcW w:w="4815" w:type="dxa"/>
            <w:shd w:val="clear" w:color="auto" w:fill="A8D08D" w:themeFill="accent6" w:themeFillTint="99"/>
          </w:tcPr>
          <w:p w14:paraId="5BF2CFE6" w14:textId="01D6DC40" w:rsidR="003A6545" w:rsidRPr="00414659" w:rsidRDefault="003A6545" w:rsidP="003A654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Be om at Bønn for Finnmark skal lykkes i å bygge et </w:t>
            </w:r>
            <w:proofErr w:type="spellStart"/>
            <w:r>
              <w:rPr>
                <w:rFonts w:ascii="Helvetica" w:eastAsia="Times New Roman" w:hAnsi="Helvetica" w:cs="Times New Roman"/>
                <w:b/>
                <w:bCs/>
                <w:color w:val="000000"/>
                <w:sz w:val="20"/>
                <w:szCs w:val="20"/>
                <w:lang w:eastAsia="nb-NO"/>
              </w:rPr>
              <w:t>bønnehus</w:t>
            </w:r>
            <w:proofErr w:type="spellEnd"/>
            <w:r>
              <w:rPr>
                <w:rFonts w:ascii="Helvetica" w:eastAsia="Times New Roman" w:hAnsi="Helvetica" w:cs="Times New Roman"/>
                <w:b/>
                <w:bCs/>
                <w:color w:val="000000"/>
                <w:sz w:val="20"/>
                <w:szCs w:val="20"/>
                <w:lang w:eastAsia="nb-NO"/>
              </w:rPr>
              <w:t xml:space="preserve"> i Vardø.</w:t>
            </w:r>
          </w:p>
        </w:tc>
        <w:tc>
          <w:tcPr>
            <w:tcW w:w="4867" w:type="dxa"/>
            <w:shd w:val="clear" w:color="auto" w:fill="A8D08D" w:themeFill="accent6" w:themeFillTint="99"/>
          </w:tcPr>
          <w:p w14:paraId="0D1E885F" w14:textId="005B7BD8" w:rsidR="003A6545" w:rsidRPr="00414659" w:rsidRDefault="003A6545" w:rsidP="003A654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for krigen mellom Israel, USA og Iran, og for krigen mellom Russland og Ukraina</w:t>
            </w:r>
          </w:p>
        </w:tc>
      </w:tr>
      <w:tr w:rsidR="003A6545" w:rsidRPr="00AE5895" w14:paraId="2873CCF6" w14:textId="77777777" w:rsidTr="00DE6167">
        <w:trPr>
          <w:trHeight w:val="447"/>
        </w:trPr>
        <w:tc>
          <w:tcPr>
            <w:tcW w:w="4815" w:type="dxa"/>
            <w:shd w:val="clear" w:color="auto" w:fill="A8D08D" w:themeFill="accent6" w:themeFillTint="99"/>
          </w:tcPr>
          <w:p w14:paraId="42EA75AD" w14:textId="77777777" w:rsidR="003A6545" w:rsidRPr="00CB713A" w:rsidRDefault="003A6545" w:rsidP="003A654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w:t>
            </w:r>
            <w:r w:rsidRPr="00AE5895">
              <w:rPr>
                <w:rFonts w:ascii="Helvetica" w:eastAsia="Times New Roman" w:hAnsi="Helvetica" w:cs="Times New Roman"/>
                <w:b/>
                <w:bCs/>
                <w:color w:val="000000"/>
                <w:sz w:val="20"/>
                <w:szCs w:val="20"/>
                <w:lang w:eastAsia="nb-NO"/>
              </w:rPr>
              <w:t>Be for Finnmark Indremisjons barnemøter på frelsesarmeen</w:t>
            </w:r>
            <w:r>
              <w:rPr>
                <w:rFonts w:ascii="Helvetica" w:eastAsia="Times New Roman" w:hAnsi="Helvetica" w:cs="Times New Roman"/>
                <w:b/>
                <w:bCs/>
                <w:color w:val="000000"/>
                <w:sz w:val="20"/>
                <w:szCs w:val="20"/>
                <w:lang w:eastAsia="nb-NO"/>
              </w:rPr>
              <w:t xml:space="preserve"> i Vardø hver onsdag</w:t>
            </w:r>
            <w:r w:rsidRPr="00AE5895">
              <w:rPr>
                <w:rFonts w:ascii="Helvetica" w:eastAsia="Times New Roman" w:hAnsi="Helvetica" w:cs="Times New Roman"/>
                <w:b/>
                <w:bCs/>
                <w:color w:val="000000"/>
                <w:sz w:val="20"/>
                <w:szCs w:val="20"/>
                <w:lang w:eastAsia="nb-NO"/>
              </w:rPr>
              <w:t>.</w:t>
            </w:r>
          </w:p>
        </w:tc>
        <w:tc>
          <w:tcPr>
            <w:tcW w:w="4867" w:type="dxa"/>
            <w:shd w:val="clear" w:color="auto" w:fill="A8D08D" w:themeFill="accent6" w:themeFillTint="99"/>
          </w:tcPr>
          <w:p w14:paraId="37B150C1" w14:textId="273ADB75" w:rsidR="003A6545" w:rsidRPr="00AE5895" w:rsidRDefault="003A6545" w:rsidP="003A654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om vekkelse over Vardø og at folket skal søke Jesus og bli frelst.</w:t>
            </w:r>
          </w:p>
        </w:tc>
      </w:tr>
      <w:tr w:rsidR="003A6545" w:rsidRPr="00414659" w14:paraId="0310D2A4" w14:textId="77777777" w:rsidTr="00DB7C3E">
        <w:trPr>
          <w:trHeight w:val="474"/>
        </w:trPr>
        <w:tc>
          <w:tcPr>
            <w:tcW w:w="4815" w:type="dxa"/>
            <w:shd w:val="clear" w:color="auto" w:fill="A8D08D" w:themeFill="accent6" w:themeFillTint="99"/>
          </w:tcPr>
          <w:p w14:paraId="41EFC982" w14:textId="18CE7C42" w:rsidR="003A6545" w:rsidRPr="006751F3" w:rsidRDefault="003A6545" w:rsidP="003A654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Be om flere finnmarkinger som vil være med å bygge Guds rike i Finnmark. Høsten er stor, men arbeiderne få. </w:t>
            </w:r>
          </w:p>
        </w:tc>
        <w:tc>
          <w:tcPr>
            <w:tcW w:w="4867" w:type="dxa"/>
            <w:shd w:val="clear" w:color="auto" w:fill="A8D08D" w:themeFill="accent6" w:themeFillTint="99"/>
          </w:tcPr>
          <w:p w14:paraId="271245E9" w14:textId="55C563CF" w:rsidR="003A6545" w:rsidRDefault="003A6545" w:rsidP="003A654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om at Gud skal utruste de kristne i Finnmark til å ta imot vekkelse. Be om vekkelse over Finnmark.</w:t>
            </w:r>
          </w:p>
        </w:tc>
      </w:tr>
      <w:tr w:rsidR="003A6545" w:rsidRPr="00414659" w14:paraId="299F016A" w14:textId="77777777" w:rsidTr="00DB7C3E">
        <w:trPr>
          <w:trHeight w:val="474"/>
        </w:trPr>
        <w:tc>
          <w:tcPr>
            <w:tcW w:w="4815" w:type="dxa"/>
            <w:shd w:val="clear" w:color="auto" w:fill="A8D08D" w:themeFill="accent6" w:themeFillTint="99"/>
          </w:tcPr>
          <w:p w14:paraId="6ACF9301" w14:textId="729947F8" w:rsidR="003A6545" w:rsidRPr="00896E7E" w:rsidRDefault="003A6545" w:rsidP="003A6545">
            <w:pPr>
              <w:rPr>
                <w:rFonts w:ascii="Helvetica" w:eastAsia="Times New Roman" w:hAnsi="Helvetica" w:cs="Times New Roman"/>
                <w:b/>
                <w:bCs/>
                <w:color w:val="70AD47" w:themeColor="accent6"/>
                <w:sz w:val="20"/>
                <w:szCs w:val="20"/>
                <w:lang w:eastAsia="nb-NO"/>
              </w:rPr>
            </w:pPr>
            <w:r>
              <w:rPr>
                <w:rFonts w:ascii="Helvetica" w:eastAsia="Times New Roman" w:hAnsi="Helvetica" w:cs="Times New Roman"/>
                <w:b/>
                <w:bCs/>
                <w:color w:val="000000"/>
                <w:sz w:val="20"/>
                <w:szCs w:val="20"/>
                <w:lang w:eastAsia="nb-NO"/>
              </w:rPr>
              <w:t>- Be for den urolige verdenssituasjonen vi opplever rundt oss i dag. Be om at Gud skal skape fred i verden.</w:t>
            </w:r>
          </w:p>
        </w:tc>
        <w:tc>
          <w:tcPr>
            <w:tcW w:w="4867" w:type="dxa"/>
            <w:shd w:val="clear" w:color="auto" w:fill="A8D08D" w:themeFill="accent6" w:themeFillTint="99"/>
          </w:tcPr>
          <w:p w14:paraId="38477D4F" w14:textId="609D861C" w:rsidR="003A6545" w:rsidRDefault="003A6545" w:rsidP="003A654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for Kong Harald, Dronning Sonja, Kronprins Håkon, Kronprinsesse Mette-Marit og Prinsesse Ingrid Alexandra.</w:t>
            </w:r>
          </w:p>
        </w:tc>
      </w:tr>
      <w:tr w:rsidR="003A6545" w:rsidRPr="00414659" w14:paraId="1193C9E4" w14:textId="77777777" w:rsidTr="00DB7C3E">
        <w:trPr>
          <w:trHeight w:val="474"/>
        </w:trPr>
        <w:tc>
          <w:tcPr>
            <w:tcW w:w="4815" w:type="dxa"/>
            <w:shd w:val="clear" w:color="auto" w:fill="A8D08D" w:themeFill="accent6" w:themeFillTint="99"/>
          </w:tcPr>
          <w:p w14:paraId="50FDAA01" w14:textId="66EBD809" w:rsidR="003A6545" w:rsidRPr="005E1892" w:rsidRDefault="003A6545" w:rsidP="003A654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om at barn, ungdommer og familier i Vardø skal få høre om Jesus og komme til tro på Ham.</w:t>
            </w:r>
          </w:p>
        </w:tc>
        <w:tc>
          <w:tcPr>
            <w:tcW w:w="4867" w:type="dxa"/>
            <w:shd w:val="clear" w:color="auto" w:fill="A8D08D" w:themeFill="accent6" w:themeFillTint="99"/>
          </w:tcPr>
          <w:p w14:paraId="2E6FC98C" w14:textId="1037256D" w:rsidR="003A6545" w:rsidRDefault="003A6545" w:rsidP="003A654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om flere givere, og at Bønn for Finnmark ha en god økonomi i sitt arbeid.</w:t>
            </w:r>
          </w:p>
        </w:tc>
      </w:tr>
      <w:tr w:rsidR="003A6545" w:rsidRPr="00414659" w14:paraId="757CCE75" w14:textId="77777777" w:rsidTr="00DB7C3E">
        <w:trPr>
          <w:trHeight w:val="474"/>
        </w:trPr>
        <w:tc>
          <w:tcPr>
            <w:tcW w:w="4815" w:type="dxa"/>
            <w:shd w:val="clear" w:color="auto" w:fill="A8D08D" w:themeFill="accent6" w:themeFillTint="99"/>
          </w:tcPr>
          <w:p w14:paraId="4AC73950" w14:textId="2D89104D" w:rsidR="003A6545" w:rsidRDefault="003A6545" w:rsidP="003A654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for arbeidet med å bygge ytre molo i Vardø. Be også for Molo til Molo prosjektet og arbeidet med å utvikle Vardø havn for framtida.</w:t>
            </w:r>
          </w:p>
        </w:tc>
        <w:tc>
          <w:tcPr>
            <w:tcW w:w="4867" w:type="dxa"/>
            <w:shd w:val="clear" w:color="auto" w:fill="A8D08D" w:themeFill="accent6" w:themeFillTint="99"/>
          </w:tcPr>
          <w:p w14:paraId="57EE8BFA" w14:textId="7CA3B600" w:rsidR="003A6545" w:rsidRDefault="003A6545" w:rsidP="003A654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w:t>
            </w:r>
            <w:r w:rsidRPr="005A6BF9">
              <w:rPr>
                <w:rFonts w:ascii="Helvetica" w:eastAsia="Times New Roman" w:hAnsi="Helvetica" w:cs="Times New Roman"/>
                <w:b/>
                <w:bCs/>
                <w:color w:val="000000"/>
                <w:sz w:val="20"/>
                <w:szCs w:val="20"/>
                <w:lang w:eastAsia="nb-NO"/>
              </w:rPr>
              <w:t>Be</w:t>
            </w:r>
            <w:r>
              <w:rPr>
                <w:rFonts w:ascii="Helvetica" w:eastAsia="Times New Roman" w:hAnsi="Helvetica" w:cs="Times New Roman"/>
                <w:b/>
                <w:bCs/>
                <w:color w:val="000000"/>
                <w:sz w:val="20"/>
                <w:szCs w:val="20"/>
                <w:lang w:eastAsia="nb-NO"/>
              </w:rPr>
              <w:t xml:space="preserve"> om at det igjen skal syde med fisk i havet utenfor Vardø, og at fiskerne, fiskemottakene og fiskeindustrien i Vardø skal ha nok å gjøre.  </w:t>
            </w:r>
          </w:p>
        </w:tc>
      </w:tr>
      <w:tr w:rsidR="003A6545" w:rsidRPr="00414659" w14:paraId="51E221F5" w14:textId="77777777" w:rsidTr="00DB7C3E">
        <w:trPr>
          <w:trHeight w:val="474"/>
        </w:trPr>
        <w:tc>
          <w:tcPr>
            <w:tcW w:w="4815" w:type="dxa"/>
            <w:shd w:val="clear" w:color="auto" w:fill="A8D08D" w:themeFill="accent6" w:themeFillTint="99"/>
          </w:tcPr>
          <w:p w14:paraId="035F4EA9" w14:textId="422B6E68" w:rsidR="003A6545" w:rsidRDefault="003A6545" w:rsidP="003A654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Be for menighetene i Båtsfjord, Tana, Vestre Jakobselv, Vadsø, Varangerbotn, Kirkenes, Kjøllefjord. Be om vekst og fornyelse i menighetene.</w:t>
            </w:r>
          </w:p>
        </w:tc>
        <w:tc>
          <w:tcPr>
            <w:tcW w:w="4867" w:type="dxa"/>
            <w:shd w:val="clear" w:color="auto" w:fill="A8D08D" w:themeFill="accent6" w:themeFillTint="99"/>
          </w:tcPr>
          <w:p w14:paraId="7A5960C3" w14:textId="68D68376" w:rsidR="003A6545" w:rsidRDefault="003A6545" w:rsidP="003A654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Be for Norges statsminister, regjering og storting. Be om politikere i Norge som støtter Israel og vil gå motstrøms i forhold til abort, kjønn og ekteskap. </w:t>
            </w:r>
          </w:p>
        </w:tc>
      </w:tr>
      <w:tr w:rsidR="003A6545" w:rsidRPr="00414659" w14:paraId="2E14520E" w14:textId="77777777" w:rsidTr="00DB7C3E">
        <w:trPr>
          <w:trHeight w:val="474"/>
        </w:trPr>
        <w:tc>
          <w:tcPr>
            <w:tcW w:w="4815" w:type="dxa"/>
            <w:shd w:val="clear" w:color="auto" w:fill="A8D08D" w:themeFill="accent6" w:themeFillTint="99"/>
          </w:tcPr>
          <w:p w14:paraId="7B2482D3" w14:textId="77777777" w:rsidR="003A6545" w:rsidRDefault="003A6545" w:rsidP="003A654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Be om arbeid for å forebygge aborter på </w:t>
            </w:r>
          </w:p>
          <w:p w14:paraId="42BBD88E" w14:textId="77777777" w:rsidR="003A6545" w:rsidRDefault="003A6545" w:rsidP="003A654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Sykehusene i Kirkenes, Hammerfest og Tromsø.</w:t>
            </w:r>
          </w:p>
          <w:p w14:paraId="43B298F2" w14:textId="3B6F9BD3" w:rsidR="003A6545" w:rsidRDefault="003A6545" w:rsidP="003A6545">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Be om at stadig flere menigheter i Finnmark og Troms ønsker å bli medlemmer i «Velg Livet». </w:t>
            </w:r>
          </w:p>
        </w:tc>
        <w:tc>
          <w:tcPr>
            <w:tcW w:w="4867" w:type="dxa"/>
            <w:shd w:val="clear" w:color="auto" w:fill="A8D08D" w:themeFill="accent6" w:themeFillTint="99"/>
          </w:tcPr>
          <w:p w14:paraId="35A24A97" w14:textId="7BD9EAE8" w:rsidR="00D12141" w:rsidRPr="00465ECF" w:rsidRDefault="00465ECF" w:rsidP="00465ECF">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 Be om at </w:t>
            </w:r>
            <w:r w:rsidR="0030149E">
              <w:rPr>
                <w:rFonts w:ascii="Helvetica" w:eastAsia="Times New Roman" w:hAnsi="Helvetica" w:cs="Times New Roman"/>
                <w:b/>
                <w:bCs/>
                <w:color w:val="000000"/>
                <w:sz w:val="20"/>
                <w:szCs w:val="20"/>
                <w:lang w:eastAsia="nb-NO"/>
              </w:rPr>
              <w:t xml:space="preserve">mange vil </w:t>
            </w:r>
            <w:r w:rsidR="006658DE">
              <w:rPr>
                <w:rFonts w:ascii="Helvetica" w:eastAsia="Times New Roman" w:hAnsi="Helvetica" w:cs="Times New Roman"/>
                <w:b/>
                <w:bCs/>
                <w:color w:val="000000"/>
                <w:sz w:val="20"/>
                <w:szCs w:val="20"/>
                <w:lang w:eastAsia="nb-NO"/>
              </w:rPr>
              <w:t>komme til Vardø for å be eller delta på de møtene</w:t>
            </w:r>
            <w:r w:rsidR="00BA5DD6">
              <w:rPr>
                <w:rFonts w:ascii="Helvetica" w:eastAsia="Times New Roman" w:hAnsi="Helvetica" w:cs="Times New Roman"/>
                <w:b/>
                <w:bCs/>
                <w:color w:val="000000"/>
                <w:sz w:val="20"/>
                <w:szCs w:val="20"/>
                <w:lang w:eastAsia="nb-NO"/>
              </w:rPr>
              <w:t>/konferansene som Bønn for Finnmark arrangerer i Vardø.</w:t>
            </w:r>
          </w:p>
        </w:tc>
      </w:tr>
    </w:tbl>
    <w:p w14:paraId="608B42B0" w14:textId="77777777" w:rsidR="0088255C" w:rsidRDefault="0088255C" w:rsidP="00B43554">
      <w:pPr>
        <w:rPr>
          <w:rFonts w:ascii="Helvetica" w:eastAsia="Times New Roman" w:hAnsi="Helvetica" w:cs="Times New Roman"/>
          <w:bCs/>
          <w:iCs/>
          <w:color w:val="000000"/>
          <w:lang w:eastAsia="nb-NO"/>
        </w:rPr>
      </w:pPr>
    </w:p>
    <w:tbl>
      <w:tblPr>
        <w:tblStyle w:val="Tabellrutenett"/>
        <w:tblpPr w:leftFromText="141" w:rightFromText="141" w:vertAnchor="text" w:horzAnchor="margin" w:tblpY="107"/>
        <w:tblW w:w="9776" w:type="dxa"/>
        <w:tblLook w:val="04A0" w:firstRow="1" w:lastRow="0" w:firstColumn="1" w:lastColumn="0" w:noHBand="0" w:noVBand="1"/>
      </w:tblPr>
      <w:tblGrid>
        <w:gridCol w:w="4815"/>
        <w:gridCol w:w="4961"/>
      </w:tblGrid>
      <w:tr w:rsidR="004A7EF9" w:rsidRPr="00414659" w14:paraId="2A79E41D" w14:textId="77777777" w:rsidTr="004A7EF9">
        <w:trPr>
          <w:trHeight w:val="312"/>
        </w:trPr>
        <w:tc>
          <w:tcPr>
            <w:tcW w:w="9776" w:type="dxa"/>
            <w:gridSpan w:val="2"/>
            <w:shd w:val="clear" w:color="auto" w:fill="385623" w:themeFill="accent6" w:themeFillShade="80"/>
          </w:tcPr>
          <w:p w14:paraId="56F90677" w14:textId="77777777" w:rsidR="004A7EF9" w:rsidRPr="00414659" w:rsidRDefault="004A7EF9" w:rsidP="004A7EF9">
            <w:pPr>
              <w:jc w:val="center"/>
              <w:rPr>
                <w:rFonts w:ascii="Helvetica" w:eastAsia="Times New Roman" w:hAnsi="Helvetica" w:cs="Times New Roman"/>
                <w:b/>
                <w:color w:val="FFFFFF" w:themeColor="background1"/>
                <w:lang w:eastAsia="nb-NO"/>
              </w:rPr>
            </w:pPr>
            <w:r w:rsidRPr="00EF0488">
              <w:rPr>
                <w:rFonts w:ascii="Helvetica" w:eastAsia="Times New Roman" w:hAnsi="Helvetica" w:cs="Times New Roman"/>
                <w:b/>
                <w:bCs/>
                <w:color w:val="FFFFFF" w:themeColor="background1"/>
                <w:lang w:eastAsia="nb-NO"/>
              </w:rPr>
              <w:t xml:space="preserve">Bønnemøter for Bønn for Finnmark på </w:t>
            </w:r>
            <w:r>
              <w:rPr>
                <w:rFonts w:ascii="Helvetica" w:eastAsia="Times New Roman" w:hAnsi="Helvetica" w:cs="Times New Roman"/>
                <w:b/>
                <w:bCs/>
                <w:color w:val="FFFFFF" w:themeColor="background1"/>
                <w:lang w:eastAsia="nb-NO"/>
              </w:rPr>
              <w:t>Teams</w:t>
            </w:r>
          </w:p>
        </w:tc>
      </w:tr>
      <w:tr w:rsidR="004A7EF9" w:rsidRPr="00414659" w14:paraId="23201004" w14:textId="77777777" w:rsidTr="004A7EF9">
        <w:trPr>
          <w:trHeight w:val="259"/>
        </w:trPr>
        <w:tc>
          <w:tcPr>
            <w:tcW w:w="4815" w:type="dxa"/>
            <w:shd w:val="clear" w:color="auto" w:fill="A8D08D" w:themeFill="accent6" w:themeFillTint="99"/>
          </w:tcPr>
          <w:p w14:paraId="2131010E" w14:textId="3A200285" w:rsidR="004A7EF9" w:rsidRPr="00B44550" w:rsidRDefault="004A7EF9" w:rsidP="004A7EF9">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Mandag </w:t>
            </w:r>
            <w:r w:rsidR="002E186F">
              <w:rPr>
                <w:rFonts w:ascii="Helvetica" w:eastAsia="Times New Roman" w:hAnsi="Helvetica" w:cs="Times New Roman"/>
                <w:b/>
                <w:bCs/>
                <w:color w:val="000000"/>
                <w:sz w:val="20"/>
                <w:szCs w:val="20"/>
                <w:lang w:eastAsia="nb-NO"/>
              </w:rPr>
              <w:t>13</w:t>
            </w:r>
            <w:r>
              <w:rPr>
                <w:rFonts w:ascii="Helvetica" w:eastAsia="Times New Roman" w:hAnsi="Helvetica" w:cs="Times New Roman"/>
                <w:b/>
                <w:bCs/>
                <w:color w:val="000000"/>
                <w:sz w:val="20"/>
                <w:szCs w:val="20"/>
                <w:lang w:eastAsia="nb-NO"/>
              </w:rPr>
              <w:t xml:space="preserve">. </w:t>
            </w:r>
            <w:r w:rsidR="002E186F">
              <w:rPr>
                <w:rFonts w:ascii="Helvetica" w:eastAsia="Times New Roman" w:hAnsi="Helvetica" w:cs="Times New Roman"/>
                <w:b/>
                <w:bCs/>
                <w:color w:val="000000"/>
                <w:sz w:val="20"/>
                <w:szCs w:val="20"/>
                <w:lang w:eastAsia="nb-NO"/>
              </w:rPr>
              <w:t>april</w:t>
            </w:r>
            <w:r>
              <w:rPr>
                <w:rFonts w:ascii="Helvetica" w:eastAsia="Times New Roman" w:hAnsi="Helvetica" w:cs="Times New Roman"/>
                <w:b/>
                <w:bCs/>
                <w:color w:val="000000"/>
                <w:sz w:val="20"/>
                <w:szCs w:val="20"/>
                <w:lang w:eastAsia="nb-NO"/>
              </w:rPr>
              <w:t xml:space="preserve"> kl. 10.30</w:t>
            </w:r>
          </w:p>
        </w:tc>
        <w:tc>
          <w:tcPr>
            <w:tcW w:w="4961" w:type="dxa"/>
            <w:shd w:val="clear" w:color="auto" w:fill="A8D08D" w:themeFill="accent6" w:themeFillTint="99"/>
          </w:tcPr>
          <w:p w14:paraId="70024BBA" w14:textId="3608FCD0" w:rsidR="004A7EF9" w:rsidRPr="00414659" w:rsidRDefault="004A7EF9" w:rsidP="004A7EF9">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Mandag </w:t>
            </w:r>
            <w:r w:rsidR="008B1675">
              <w:rPr>
                <w:rFonts w:ascii="Helvetica" w:eastAsia="Times New Roman" w:hAnsi="Helvetica" w:cs="Times New Roman"/>
                <w:b/>
                <w:bCs/>
                <w:color w:val="000000"/>
                <w:sz w:val="20"/>
                <w:szCs w:val="20"/>
                <w:lang w:eastAsia="nb-NO"/>
              </w:rPr>
              <w:t>27</w:t>
            </w:r>
            <w:r>
              <w:rPr>
                <w:rFonts w:ascii="Helvetica" w:eastAsia="Times New Roman" w:hAnsi="Helvetica" w:cs="Times New Roman"/>
                <w:b/>
                <w:bCs/>
                <w:color w:val="000000"/>
                <w:sz w:val="20"/>
                <w:szCs w:val="20"/>
                <w:lang w:eastAsia="nb-NO"/>
              </w:rPr>
              <w:t xml:space="preserve">. </w:t>
            </w:r>
            <w:r w:rsidR="008B1675">
              <w:rPr>
                <w:rFonts w:ascii="Helvetica" w:eastAsia="Times New Roman" w:hAnsi="Helvetica" w:cs="Times New Roman"/>
                <w:b/>
                <w:bCs/>
                <w:color w:val="000000"/>
                <w:sz w:val="20"/>
                <w:szCs w:val="20"/>
                <w:lang w:eastAsia="nb-NO"/>
              </w:rPr>
              <w:t xml:space="preserve">april </w:t>
            </w:r>
            <w:r>
              <w:rPr>
                <w:rFonts w:ascii="Helvetica" w:eastAsia="Times New Roman" w:hAnsi="Helvetica" w:cs="Times New Roman"/>
                <w:b/>
                <w:bCs/>
                <w:color w:val="000000"/>
                <w:sz w:val="20"/>
                <w:szCs w:val="20"/>
                <w:lang w:eastAsia="nb-NO"/>
              </w:rPr>
              <w:t>kl. 10.30</w:t>
            </w:r>
          </w:p>
        </w:tc>
      </w:tr>
      <w:tr w:rsidR="004A7EF9" w:rsidRPr="00414659" w14:paraId="3950CD86" w14:textId="77777777" w:rsidTr="004A7EF9">
        <w:trPr>
          <w:trHeight w:val="259"/>
        </w:trPr>
        <w:tc>
          <w:tcPr>
            <w:tcW w:w="4815" w:type="dxa"/>
            <w:shd w:val="clear" w:color="auto" w:fill="A8D08D" w:themeFill="accent6" w:themeFillTint="99"/>
          </w:tcPr>
          <w:p w14:paraId="20131D15" w14:textId="1F9D553B" w:rsidR="004A7EF9" w:rsidRDefault="004A7EF9" w:rsidP="004A7EF9">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Mandag </w:t>
            </w:r>
            <w:r w:rsidR="008B1675">
              <w:rPr>
                <w:rFonts w:ascii="Helvetica" w:eastAsia="Times New Roman" w:hAnsi="Helvetica" w:cs="Times New Roman"/>
                <w:b/>
                <w:bCs/>
                <w:color w:val="000000"/>
                <w:sz w:val="20"/>
                <w:szCs w:val="20"/>
                <w:lang w:eastAsia="nb-NO"/>
              </w:rPr>
              <w:t>20</w:t>
            </w:r>
            <w:r>
              <w:rPr>
                <w:rFonts w:ascii="Helvetica" w:eastAsia="Times New Roman" w:hAnsi="Helvetica" w:cs="Times New Roman"/>
                <w:b/>
                <w:bCs/>
                <w:color w:val="000000"/>
                <w:sz w:val="20"/>
                <w:szCs w:val="20"/>
                <w:lang w:eastAsia="nb-NO"/>
              </w:rPr>
              <w:t xml:space="preserve">. </w:t>
            </w:r>
            <w:r w:rsidR="008B1675">
              <w:rPr>
                <w:rFonts w:ascii="Helvetica" w:eastAsia="Times New Roman" w:hAnsi="Helvetica" w:cs="Times New Roman"/>
                <w:b/>
                <w:bCs/>
                <w:color w:val="000000"/>
                <w:sz w:val="20"/>
                <w:szCs w:val="20"/>
                <w:lang w:eastAsia="nb-NO"/>
              </w:rPr>
              <w:t>april</w:t>
            </w:r>
            <w:r>
              <w:rPr>
                <w:rFonts w:ascii="Helvetica" w:eastAsia="Times New Roman" w:hAnsi="Helvetica" w:cs="Times New Roman"/>
                <w:b/>
                <w:bCs/>
                <w:color w:val="000000"/>
                <w:sz w:val="20"/>
                <w:szCs w:val="20"/>
                <w:lang w:eastAsia="nb-NO"/>
              </w:rPr>
              <w:t xml:space="preserve"> kl. 10.30</w:t>
            </w:r>
          </w:p>
        </w:tc>
        <w:tc>
          <w:tcPr>
            <w:tcW w:w="4961" w:type="dxa"/>
            <w:shd w:val="clear" w:color="auto" w:fill="A8D08D" w:themeFill="accent6" w:themeFillTint="99"/>
          </w:tcPr>
          <w:p w14:paraId="184F67E0" w14:textId="786B6058" w:rsidR="004A7EF9" w:rsidRPr="00414659" w:rsidRDefault="004A7EF9" w:rsidP="004A7EF9">
            <w:pPr>
              <w:rPr>
                <w:rFonts w:ascii="Helvetica" w:eastAsia="Times New Roman" w:hAnsi="Helvetica" w:cs="Times New Roman"/>
                <w:b/>
                <w:bCs/>
                <w:color w:val="000000"/>
                <w:sz w:val="20"/>
                <w:szCs w:val="20"/>
                <w:lang w:eastAsia="nb-NO"/>
              </w:rPr>
            </w:pPr>
            <w:r>
              <w:rPr>
                <w:rFonts w:ascii="Helvetica" w:eastAsia="Times New Roman" w:hAnsi="Helvetica" w:cs="Times New Roman"/>
                <w:b/>
                <w:bCs/>
                <w:color w:val="000000"/>
                <w:sz w:val="20"/>
                <w:szCs w:val="20"/>
                <w:lang w:eastAsia="nb-NO"/>
              </w:rPr>
              <w:t xml:space="preserve">Mandag </w:t>
            </w:r>
            <w:r w:rsidR="00C74917">
              <w:rPr>
                <w:rFonts w:ascii="Helvetica" w:eastAsia="Times New Roman" w:hAnsi="Helvetica" w:cs="Times New Roman"/>
                <w:b/>
                <w:bCs/>
                <w:color w:val="000000"/>
                <w:sz w:val="20"/>
                <w:szCs w:val="20"/>
                <w:lang w:eastAsia="nb-NO"/>
              </w:rPr>
              <w:t>04. mai</w:t>
            </w:r>
            <w:r>
              <w:rPr>
                <w:rFonts w:ascii="Helvetica" w:eastAsia="Times New Roman" w:hAnsi="Helvetica" w:cs="Times New Roman"/>
                <w:b/>
                <w:bCs/>
                <w:color w:val="000000"/>
                <w:sz w:val="20"/>
                <w:szCs w:val="20"/>
                <w:lang w:eastAsia="nb-NO"/>
              </w:rPr>
              <w:t xml:space="preserve"> kl. 10.30</w:t>
            </w:r>
          </w:p>
        </w:tc>
      </w:tr>
    </w:tbl>
    <w:p w14:paraId="0216D924" w14:textId="77777777" w:rsidR="00CB074C" w:rsidRDefault="00CB074C" w:rsidP="00B43554">
      <w:pPr>
        <w:rPr>
          <w:rFonts w:ascii="Helvetica" w:eastAsia="Times New Roman" w:hAnsi="Helvetica" w:cs="Times New Roman"/>
          <w:bCs/>
          <w:iCs/>
          <w:color w:val="000000"/>
          <w:lang w:eastAsia="nb-NO"/>
        </w:rPr>
      </w:pPr>
    </w:p>
    <w:p w14:paraId="3568F7DC" w14:textId="49A5D92B" w:rsidR="009B5433" w:rsidRPr="009B5433" w:rsidRDefault="00E27251" w:rsidP="00C71FFA">
      <w:pPr>
        <w:rPr>
          <w:rFonts w:ascii="Helvetica" w:eastAsia="Times New Roman" w:hAnsi="Helvetica" w:cs="Times New Roman"/>
          <w:color w:val="000000"/>
          <w:sz w:val="21"/>
          <w:szCs w:val="21"/>
          <w:lang w:eastAsia="nb-NO"/>
        </w:rPr>
      </w:pPr>
      <w:r>
        <w:rPr>
          <w:rFonts w:ascii="Helvetica Neue" w:eastAsia="Times New Roman" w:hAnsi="Helvetica Neue" w:cs="Times New Roman"/>
          <w:b/>
          <w:bCs/>
          <w:sz w:val="21"/>
          <w:szCs w:val="21"/>
          <w:lang w:eastAsia="nb-NO"/>
        </w:rPr>
        <w:t>Vi har nå</w:t>
      </w:r>
      <w:r w:rsidR="00C71FFA" w:rsidRPr="00B9101B">
        <w:rPr>
          <w:rFonts w:ascii="Helvetica Neue" w:eastAsia="Times New Roman" w:hAnsi="Helvetica Neue" w:cs="Times New Roman"/>
          <w:b/>
          <w:bCs/>
          <w:sz w:val="21"/>
          <w:szCs w:val="21"/>
          <w:lang w:eastAsia="nb-NO"/>
        </w:rPr>
        <w:t xml:space="preserve"> flyttet </w:t>
      </w:r>
      <w:r>
        <w:rPr>
          <w:rFonts w:ascii="Helvetica Neue" w:eastAsia="Times New Roman" w:hAnsi="Helvetica Neue" w:cs="Times New Roman"/>
          <w:b/>
          <w:bCs/>
          <w:sz w:val="21"/>
          <w:szCs w:val="21"/>
          <w:lang w:eastAsia="nb-NO"/>
        </w:rPr>
        <w:t>bønnemøtene</w:t>
      </w:r>
      <w:r w:rsidR="00E6643F">
        <w:rPr>
          <w:rFonts w:ascii="Helvetica Neue" w:eastAsia="Times New Roman" w:hAnsi="Helvetica Neue" w:cs="Times New Roman"/>
          <w:b/>
          <w:bCs/>
          <w:sz w:val="21"/>
          <w:szCs w:val="21"/>
          <w:lang w:eastAsia="nb-NO"/>
        </w:rPr>
        <w:t xml:space="preserve"> til </w:t>
      </w:r>
      <w:r w:rsidR="00C71FFA" w:rsidRPr="00B9101B">
        <w:rPr>
          <w:rFonts w:ascii="Helvetica Neue" w:eastAsia="Times New Roman" w:hAnsi="Helvetica Neue" w:cs="Times New Roman"/>
          <w:b/>
          <w:bCs/>
          <w:sz w:val="21"/>
          <w:szCs w:val="21"/>
          <w:lang w:eastAsia="nb-NO"/>
        </w:rPr>
        <w:t>Teams. Vi vil oppfordre flere til å bli med på Bønnemøtene. Tenger du hjelp for å komme i gang? Ta</w:t>
      </w:r>
      <w:r w:rsidR="00F223A3">
        <w:rPr>
          <w:rFonts w:ascii="Helvetica Neue" w:eastAsia="Times New Roman" w:hAnsi="Helvetica Neue" w:cs="Times New Roman"/>
          <w:b/>
          <w:bCs/>
          <w:sz w:val="21"/>
          <w:szCs w:val="21"/>
          <w:lang w:eastAsia="nb-NO"/>
        </w:rPr>
        <w:t xml:space="preserve"> </w:t>
      </w:r>
      <w:r w:rsidR="00C71FFA" w:rsidRPr="00B9101B">
        <w:rPr>
          <w:rFonts w:ascii="Helvetica Neue" w:eastAsia="Times New Roman" w:hAnsi="Helvetica Neue" w:cs="Times New Roman"/>
          <w:b/>
          <w:bCs/>
          <w:sz w:val="21"/>
          <w:szCs w:val="21"/>
          <w:lang w:eastAsia="nb-NO"/>
        </w:rPr>
        <w:t>gjerne kontakt med oss, så skal vi prøve å hjelpe deg i gang. Bruk mobilnummer 917 73</w:t>
      </w:r>
      <w:r w:rsidR="00287A55">
        <w:rPr>
          <w:rFonts w:ascii="Helvetica Neue" w:eastAsia="Times New Roman" w:hAnsi="Helvetica Neue" w:cs="Times New Roman"/>
          <w:b/>
          <w:bCs/>
          <w:sz w:val="21"/>
          <w:szCs w:val="21"/>
          <w:lang w:eastAsia="nb-NO"/>
        </w:rPr>
        <w:t> </w:t>
      </w:r>
      <w:r w:rsidR="00C71FFA" w:rsidRPr="00B9101B">
        <w:rPr>
          <w:rFonts w:ascii="Helvetica Neue" w:eastAsia="Times New Roman" w:hAnsi="Helvetica Neue" w:cs="Times New Roman"/>
          <w:b/>
          <w:bCs/>
          <w:sz w:val="21"/>
          <w:szCs w:val="21"/>
          <w:lang w:eastAsia="nb-NO"/>
        </w:rPr>
        <w:t>038</w:t>
      </w:r>
      <w:r w:rsidR="00287A55">
        <w:rPr>
          <w:rFonts w:ascii="Helvetica Neue" w:eastAsia="Times New Roman" w:hAnsi="Helvetica Neue" w:cs="Times New Roman"/>
          <w:b/>
          <w:bCs/>
          <w:sz w:val="21"/>
          <w:szCs w:val="21"/>
          <w:lang w:eastAsia="nb-NO"/>
        </w:rPr>
        <w:t>, dersom du trenger hjelp</w:t>
      </w:r>
      <w:r w:rsidR="00C71FFA" w:rsidRPr="00B9101B">
        <w:rPr>
          <w:rFonts w:ascii="Helvetica Neue" w:eastAsia="Times New Roman" w:hAnsi="Helvetica Neue" w:cs="Times New Roman"/>
          <w:b/>
          <w:bCs/>
          <w:sz w:val="21"/>
          <w:szCs w:val="21"/>
          <w:lang w:eastAsia="nb-NO"/>
        </w:rPr>
        <w:t>. </w:t>
      </w:r>
      <w:r w:rsidR="00C71FFA" w:rsidRPr="00B9101B">
        <w:rPr>
          <w:rFonts w:ascii="Helvetica" w:eastAsia="Times New Roman" w:hAnsi="Helvetica" w:cs="Times New Roman"/>
          <w:b/>
          <w:bCs/>
          <w:color w:val="000000"/>
          <w:sz w:val="21"/>
          <w:szCs w:val="21"/>
          <w:lang w:eastAsia="nb-NO"/>
        </w:rPr>
        <w:t xml:space="preserve">For å logge deg på fra PC, MAC eller mobil så er det bare å trykke på </w:t>
      </w:r>
      <w:proofErr w:type="gramStart"/>
      <w:r w:rsidR="00C71FFA" w:rsidRPr="00B9101B">
        <w:rPr>
          <w:rFonts w:ascii="Helvetica" w:eastAsia="Times New Roman" w:hAnsi="Helvetica" w:cs="Times New Roman"/>
          <w:b/>
          <w:bCs/>
          <w:color w:val="000000"/>
          <w:sz w:val="21"/>
          <w:szCs w:val="21"/>
          <w:lang w:eastAsia="nb-NO"/>
        </w:rPr>
        <w:t>link</w:t>
      </w:r>
      <w:proofErr w:type="gramEnd"/>
      <w:r w:rsidR="00C71FFA" w:rsidRPr="00B9101B">
        <w:rPr>
          <w:rFonts w:ascii="Helvetica" w:eastAsia="Times New Roman" w:hAnsi="Helvetica" w:cs="Times New Roman"/>
          <w:b/>
          <w:bCs/>
          <w:color w:val="000000"/>
          <w:sz w:val="21"/>
          <w:szCs w:val="21"/>
          <w:lang w:eastAsia="nb-NO"/>
        </w:rPr>
        <w:t xml:space="preserve"> for å delta. Håper vi sees</w:t>
      </w:r>
      <w:r w:rsidR="00C71FFA" w:rsidRPr="00C21F52">
        <w:rPr>
          <w:rFonts w:ascii="Helvetica" w:eastAsia="Times New Roman" w:hAnsi="Helvetica" w:cs="Times New Roman"/>
          <w:color w:val="000000"/>
          <w:sz w:val="21"/>
          <w:szCs w:val="21"/>
          <w:lang w:eastAsia="nb-NO"/>
        </w:rPr>
        <w:t>!</w:t>
      </w:r>
    </w:p>
    <w:tbl>
      <w:tblPr>
        <w:tblStyle w:val="Listetabell3uthevingsfarge5"/>
        <w:tblpPr w:leftFromText="141" w:rightFromText="141" w:vertAnchor="text" w:horzAnchor="margin" w:tblpY="142"/>
        <w:tblW w:w="9776" w:type="dxa"/>
        <w:tblLook w:val="04A0" w:firstRow="1" w:lastRow="0" w:firstColumn="1" w:lastColumn="0" w:noHBand="0" w:noVBand="1"/>
      </w:tblPr>
      <w:tblGrid>
        <w:gridCol w:w="8469"/>
        <w:gridCol w:w="582"/>
        <w:gridCol w:w="725"/>
      </w:tblGrid>
      <w:tr w:rsidR="00A414D6" w:rsidRPr="00B9101B" w14:paraId="44BFFC36" w14:textId="77777777" w:rsidTr="00CA05E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776" w:type="dxa"/>
            <w:gridSpan w:val="3"/>
            <w:shd w:val="clear" w:color="auto" w:fill="385623" w:themeFill="accent6" w:themeFillShade="80"/>
          </w:tcPr>
          <w:p w14:paraId="55D76EBC" w14:textId="77777777" w:rsidR="00A414D6" w:rsidRPr="0061668A" w:rsidRDefault="00A414D6" w:rsidP="00A414D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eastAsia="Times New Roman" w:hAnsi="Helvetica" w:cs="Times New Roman"/>
                <w:lang w:eastAsia="nb-NO"/>
              </w:rPr>
            </w:pPr>
            <w:r w:rsidRPr="0061668A">
              <w:rPr>
                <w:rFonts w:ascii="Helvetica" w:eastAsia="Times New Roman" w:hAnsi="Helvetica" w:cs="Times New Roman"/>
                <w:lang w:eastAsia="nb-NO"/>
              </w:rPr>
              <w:t>Påloggingsinformasjon for bønnemøtene på Teams</w:t>
            </w:r>
          </w:p>
        </w:tc>
      </w:tr>
      <w:tr w:rsidR="00A414D6" w:rsidRPr="00B9101B" w14:paraId="0B725851" w14:textId="77777777" w:rsidTr="00DB7C3E">
        <w:trPr>
          <w:cnfStyle w:val="000000100000" w:firstRow="0" w:lastRow="0" w:firstColumn="0" w:lastColumn="0" w:oddVBand="0" w:evenVBand="0" w:oddHBand="1" w:evenHBand="0" w:firstRowFirstColumn="0" w:firstRowLastColumn="0" w:lastRowFirstColumn="0" w:lastRowLastColumn="0"/>
          <w:trHeight w:val="542"/>
        </w:trPr>
        <w:tc>
          <w:tcPr>
            <w:cnfStyle w:val="001000000000" w:firstRow="0" w:lastRow="0" w:firstColumn="1" w:lastColumn="0" w:oddVBand="0" w:evenVBand="0" w:oddHBand="0" w:evenHBand="0" w:firstRowFirstColumn="0" w:firstRowLastColumn="0" w:lastRowFirstColumn="0" w:lastRowLastColumn="0"/>
            <w:tcW w:w="8469" w:type="dxa"/>
            <w:shd w:val="clear" w:color="auto" w:fill="A8D08D" w:themeFill="accent6" w:themeFillTint="99"/>
          </w:tcPr>
          <w:p w14:paraId="143B7C43" w14:textId="77777777" w:rsidR="00A414D6" w:rsidRPr="0061668A" w:rsidRDefault="00A414D6" w:rsidP="00A414D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imes New Roman" w:hAnsi="Helvetica" w:cs="Times New Roman"/>
                <w:color w:val="000000"/>
                <w:sz w:val="20"/>
                <w:szCs w:val="20"/>
                <w:lang w:eastAsia="nb-NO"/>
              </w:rPr>
            </w:pPr>
            <w:r w:rsidRPr="0061668A">
              <w:rPr>
                <w:rFonts w:ascii="Helvetica" w:eastAsia="Times New Roman" w:hAnsi="Helvetica" w:cs="Times New Roman"/>
                <w:color w:val="000000"/>
                <w:sz w:val="20"/>
                <w:szCs w:val="20"/>
                <w:lang w:eastAsia="nb-NO"/>
              </w:rPr>
              <w:t>Delta på Teams-møtet:</w:t>
            </w:r>
          </w:p>
          <w:p w14:paraId="491AC53F" w14:textId="7D4512A4" w:rsidR="00A414D6" w:rsidRPr="00B9101B" w:rsidRDefault="00A414D6" w:rsidP="00A414D6">
            <w:pPr>
              <w:rPr>
                <w:b w:val="0"/>
                <w:bCs w:val="0"/>
              </w:rPr>
            </w:pPr>
            <w:hyperlink r:id="rId10" w:history="1">
              <w:r w:rsidRPr="0061668A">
                <w:rPr>
                  <w:rStyle w:val="Hyperkobling"/>
                </w:rPr>
                <w:t>https://teams.live.com/meet/9374325988531?p=D4RumDsilYggmZTErb</w:t>
              </w:r>
            </w:hyperlink>
          </w:p>
        </w:tc>
        <w:tc>
          <w:tcPr>
            <w:tcW w:w="582" w:type="dxa"/>
            <w:shd w:val="clear" w:color="auto" w:fill="A8D08D" w:themeFill="accent6" w:themeFillTint="99"/>
          </w:tcPr>
          <w:p w14:paraId="230DD07D" w14:textId="77777777" w:rsidR="00A414D6" w:rsidRPr="00B9101B" w:rsidRDefault="00A414D6" w:rsidP="00A414D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Helvetica" w:eastAsia="Times New Roman" w:hAnsi="Helvetica" w:cs="Times New Roman"/>
                <w:color w:val="000000"/>
                <w:sz w:val="20"/>
                <w:szCs w:val="20"/>
                <w:lang w:eastAsia="nb-NO"/>
              </w:rPr>
            </w:pPr>
          </w:p>
        </w:tc>
        <w:tc>
          <w:tcPr>
            <w:tcW w:w="725" w:type="dxa"/>
            <w:shd w:val="clear" w:color="auto" w:fill="A8D08D" w:themeFill="accent6" w:themeFillTint="99"/>
          </w:tcPr>
          <w:p w14:paraId="640413A4" w14:textId="77777777" w:rsidR="00A414D6" w:rsidRPr="00B9101B" w:rsidRDefault="00A414D6" w:rsidP="00A414D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Helvetica" w:eastAsia="Times New Roman" w:hAnsi="Helvetica" w:cs="Times New Roman"/>
                <w:color w:val="000000"/>
                <w:sz w:val="20"/>
                <w:szCs w:val="20"/>
                <w:lang w:eastAsia="nb-NO"/>
              </w:rPr>
            </w:pPr>
          </w:p>
        </w:tc>
      </w:tr>
    </w:tbl>
    <w:p w14:paraId="4690F2F4" w14:textId="77777777" w:rsidR="00B54820" w:rsidRDefault="00B54820" w:rsidP="00C71FFA">
      <w:pPr>
        <w:rPr>
          <w:rFonts w:ascii="Helvetica" w:eastAsia="Times New Roman" w:hAnsi="Helvetica" w:cs="Times New Roman"/>
          <w:color w:val="000000" w:themeColor="text1"/>
          <w:sz w:val="20"/>
          <w:szCs w:val="20"/>
          <w:lang w:eastAsia="nb-NO"/>
        </w:rPr>
      </w:pPr>
    </w:p>
    <w:p w14:paraId="2BB44301" w14:textId="2A20C777" w:rsidR="00C71FFA" w:rsidRPr="00B9101B" w:rsidRDefault="00C71FFA" w:rsidP="00C71FFA">
      <w:pPr>
        <w:rPr>
          <w:rFonts w:ascii="Helvetica" w:eastAsia="Times New Roman" w:hAnsi="Helvetica" w:cs="Times New Roman"/>
          <w:color w:val="000000" w:themeColor="text1"/>
          <w:sz w:val="20"/>
          <w:szCs w:val="20"/>
          <w:lang w:eastAsia="nb-NO"/>
        </w:rPr>
      </w:pPr>
      <w:r w:rsidRPr="00B9101B">
        <w:rPr>
          <w:rFonts w:ascii="Helvetica" w:eastAsia="Times New Roman" w:hAnsi="Helvetica" w:cs="Times New Roman"/>
          <w:color w:val="000000" w:themeColor="text1"/>
          <w:sz w:val="20"/>
          <w:szCs w:val="20"/>
          <w:lang w:eastAsia="nb-NO"/>
        </w:rPr>
        <w:t xml:space="preserve">Er det noen av dere som vet om andre som kunne tenke seg å delta på bønnemøtene på Teams eller bare motta disse e-postene? Da kan dere gjerne sende oss deres navn og e-post, så legger vi dem til listen. </w:t>
      </w:r>
    </w:p>
    <w:p w14:paraId="3D7B3DE1" w14:textId="77777777" w:rsidR="00C71FFA" w:rsidRPr="0071156B" w:rsidRDefault="00C71FFA" w:rsidP="00C71FFA">
      <w:pPr>
        <w:rPr>
          <w:rFonts w:ascii="Helvetica" w:eastAsia="Times New Roman" w:hAnsi="Helvetica" w:cs="Times New Roman"/>
          <w:b/>
          <w:bCs/>
          <w:color w:val="000000" w:themeColor="text1"/>
          <w:sz w:val="20"/>
          <w:szCs w:val="20"/>
          <w:lang w:eastAsia="nb-NO"/>
        </w:rPr>
      </w:pPr>
    </w:p>
    <w:p w14:paraId="3C01A346" w14:textId="414C70A0" w:rsidR="00C71FFA" w:rsidRPr="00B9101B" w:rsidRDefault="00766FB3" w:rsidP="00C71FFA">
      <w:pPr>
        <w:rPr>
          <w:rFonts w:ascii="Helvetica" w:eastAsia="Times New Roman" w:hAnsi="Helvetica" w:cs="Times New Roman"/>
          <w:color w:val="000000" w:themeColor="text1"/>
          <w:sz w:val="20"/>
          <w:szCs w:val="20"/>
          <w:lang w:eastAsia="nb-NO"/>
        </w:rPr>
      </w:pPr>
      <w:r>
        <w:rPr>
          <w:rFonts w:ascii="Helvetica" w:eastAsia="Times New Roman" w:hAnsi="Helvetica" w:cs="Times New Roman"/>
          <w:color w:val="000000" w:themeColor="text1"/>
          <w:sz w:val="20"/>
          <w:szCs w:val="20"/>
          <w:lang w:eastAsia="nb-NO"/>
        </w:rPr>
        <w:t>O</w:t>
      </w:r>
      <w:r w:rsidR="00C71FFA" w:rsidRPr="00B9101B">
        <w:rPr>
          <w:rFonts w:ascii="Helvetica" w:eastAsia="Times New Roman" w:hAnsi="Helvetica" w:cs="Times New Roman"/>
          <w:color w:val="000000" w:themeColor="text1"/>
          <w:sz w:val="20"/>
          <w:szCs w:val="20"/>
          <w:lang w:eastAsia="nb-NO"/>
        </w:rPr>
        <w:t xml:space="preserve">pplysningene kan dere sende oss i egen melding pr: </w:t>
      </w:r>
    </w:p>
    <w:p w14:paraId="25E199A9" w14:textId="458C401C" w:rsidR="00C71FFA" w:rsidRPr="00766FB3" w:rsidRDefault="00C71FFA" w:rsidP="00766FB3">
      <w:pPr>
        <w:pStyle w:val="Listeavsnitt"/>
        <w:numPr>
          <w:ilvl w:val="0"/>
          <w:numId w:val="28"/>
        </w:numPr>
        <w:rPr>
          <w:rFonts w:ascii="Helvetica" w:eastAsia="Times New Roman" w:hAnsi="Helvetica" w:cs="Times New Roman"/>
          <w:color w:val="000000" w:themeColor="text1"/>
          <w:sz w:val="20"/>
          <w:szCs w:val="20"/>
          <w:lang w:eastAsia="nb-NO"/>
        </w:rPr>
      </w:pPr>
      <w:r w:rsidRPr="00766FB3">
        <w:rPr>
          <w:rFonts w:ascii="Helvetica" w:eastAsia="Times New Roman" w:hAnsi="Helvetica" w:cs="Times New Roman"/>
          <w:color w:val="000000" w:themeColor="text1"/>
          <w:sz w:val="20"/>
          <w:szCs w:val="20"/>
          <w:lang w:eastAsia="nb-NO"/>
        </w:rPr>
        <w:t xml:space="preserve">E-post: </w:t>
      </w:r>
      <w:hyperlink r:id="rId11" w:history="1">
        <w:r w:rsidRPr="00766FB3">
          <w:rPr>
            <w:rStyle w:val="Hyperkobling"/>
            <w:rFonts w:ascii="Helvetica" w:eastAsia="Times New Roman" w:hAnsi="Helvetica" w:cs="Times New Roman"/>
            <w:sz w:val="20"/>
            <w:szCs w:val="20"/>
            <w:lang w:eastAsia="nb-NO"/>
          </w:rPr>
          <w:t>kontakt@bonnforfinnmark.no</w:t>
        </w:r>
      </w:hyperlink>
      <w:r w:rsidRPr="00766FB3">
        <w:rPr>
          <w:rFonts w:ascii="Helvetica" w:eastAsia="Times New Roman" w:hAnsi="Helvetica" w:cs="Times New Roman"/>
          <w:color w:val="000000" w:themeColor="text1"/>
          <w:sz w:val="20"/>
          <w:szCs w:val="20"/>
          <w:lang w:eastAsia="nb-NO"/>
        </w:rPr>
        <w:t xml:space="preserve"> </w:t>
      </w:r>
    </w:p>
    <w:p w14:paraId="5AD0AB14" w14:textId="4860C9C6" w:rsidR="00C71FFA" w:rsidRPr="00766FB3" w:rsidRDefault="00C71FFA" w:rsidP="00766FB3">
      <w:pPr>
        <w:pStyle w:val="Listeavsnitt"/>
        <w:numPr>
          <w:ilvl w:val="0"/>
          <w:numId w:val="28"/>
        </w:numPr>
        <w:rPr>
          <w:rFonts w:ascii="Helvetica" w:eastAsia="Times New Roman" w:hAnsi="Helvetica" w:cs="Times New Roman"/>
          <w:color w:val="000000" w:themeColor="text1"/>
          <w:sz w:val="20"/>
          <w:szCs w:val="20"/>
          <w:lang w:eastAsia="nb-NO"/>
        </w:rPr>
      </w:pPr>
      <w:r w:rsidRPr="00766FB3">
        <w:rPr>
          <w:rFonts w:ascii="Helvetica" w:eastAsia="Times New Roman" w:hAnsi="Helvetica" w:cs="Times New Roman"/>
          <w:iCs/>
          <w:color w:val="000000"/>
          <w:sz w:val="20"/>
          <w:szCs w:val="20"/>
          <w:lang w:eastAsia="nb-NO"/>
        </w:rPr>
        <w:t>Mobil: 917 73 038</w:t>
      </w:r>
    </w:p>
    <w:p w14:paraId="1240116F" w14:textId="77777777" w:rsidR="00C71FFA" w:rsidRPr="00B9101B" w:rsidRDefault="00C71FFA" w:rsidP="00C71FFA">
      <w:pPr>
        <w:rPr>
          <w:rFonts w:ascii="Helvetica" w:eastAsia="Times New Roman" w:hAnsi="Helvetica" w:cs="Times New Roman"/>
          <w:color w:val="000000" w:themeColor="text1"/>
          <w:sz w:val="20"/>
          <w:szCs w:val="20"/>
          <w:lang w:eastAsia="nb-NO"/>
        </w:rPr>
      </w:pPr>
      <w:r w:rsidRPr="00B9101B">
        <w:rPr>
          <w:rFonts w:ascii="Helvetica" w:eastAsia="Times New Roman" w:hAnsi="Helvetica" w:cs="Times New Roman"/>
          <w:iCs/>
          <w:color w:val="000000"/>
          <w:lang w:eastAsia="nb-NO"/>
        </w:rPr>
        <w:t xml:space="preserve">                                                                                                                                                                                                                                                                                                                                                                                                                                                                                                                                                                                                                                                                                                                                         </w:t>
      </w:r>
    </w:p>
    <w:p w14:paraId="3EE989C5" w14:textId="0E9B8D9C" w:rsidR="00C71FFA" w:rsidRPr="008522CF" w:rsidRDefault="00C71FFA" w:rsidP="00C71FFA">
      <w:pPr>
        <w:rPr>
          <w:rFonts w:ascii="Helvetica" w:eastAsia="Times New Roman" w:hAnsi="Helvetica" w:cs="Times New Roman"/>
          <w:b/>
          <w:bCs/>
          <w:color w:val="0070C0"/>
          <w:sz w:val="20"/>
          <w:szCs w:val="20"/>
          <w:lang w:eastAsia="nb-NO"/>
        </w:rPr>
      </w:pPr>
      <w:r w:rsidRPr="00B9101B">
        <w:rPr>
          <w:rFonts w:ascii="Helvetica" w:eastAsia="Times New Roman" w:hAnsi="Helvetica" w:cs="Times New Roman"/>
          <w:color w:val="000000" w:themeColor="text1"/>
          <w:sz w:val="20"/>
          <w:szCs w:val="20"/>
          <w:lang w:eastAsia="nb-NO"/>
        </w:rPr>
        <w:t xml:space="preserve">Har dere forslag til bønneemner eller bare </w:t>
      </w:r>
      <w:r w:rsidRPr="00C2450F">
        <w:rPr>
          <w:rFonts w:ascii="Helvetica" w:eastAsia="Times New Roman" w:hAnsi="Helvetica" w:cs="Times New Roman"/>
          <w:color w:val="000000" w:themeColor="text1"/>
          <w:sz w:val="20"/>
          <w:szCs w:val="20"/>
          <w:lang w:eastAsia="nb-NO"/>
        </w:rPr>
        <w:t>ønsker</w:t>
      </w:r>
      <w:r w:rsidRPr="00B9101B">
        <w:rPr>
          <w:rFonts w:ascii="Helvetica" w:eastAsia="Times New Roman" w:hAnsi="Helvetica" w:cs="Times New Roman"/>
          <w:color w:val="000000" w:themeColor="text1"/>
          <w:sz w:val="20"/>
          <w:szCs w:val="20"/>
          <w:lang w:eastAsia="nb-NO"/>
        </w:rPr>
        <w:t xml:space="preserve"> personlig forbønn så kan dere sende oss en e-post </w:t>
      </w:r>
      <w:r w:rsidR="00766FB3">
        <w:rPr>
          <w:rFonts w:ascii="Helvetica" w:eastAsia="Times New Roman" w:hAnsi="Helvetica" w:cs="Times New Roman"/>
          <w:color w:val="000000" w:themeColor="text1"/>
          <w:sz w:val="20"/>
          <w:szCs w:val="20"/>
          <w:lang w:eastAsia="nb-NO"/>
        </w:rPr>
        <w:t>til</w:t>
      </w:r>
      <w:r w:rsidRPr="00B9101B">
        <w:rPr>
          <w:rFonts w:ascii="Helvetica" w:eastAsia="Times New Roman" w:hAnsi="Helvetica" w:cs="Times New Roman"/>
          <w:color w:val="000000" w:themeColor="text1"/>
          <w:sz w:val="20"/>
          <w:szCs w:val="20"/>
          <w:lang w:eastAsia="nb-NO"/>
        </w:rPr>
        <w:t xml:space="preserve"> </w:t>
      </w:r>
      <w:r w:rsidRPr="008522CF">
        <w:rPr>
          <w:rFonts w:ascii="Helvetica" w:eastAsia="Times New Roman" w:hAnsi="Helvetica" w:cs="Times New Roman"/>
          <w:b/>
          <w:bCs/>
          <w:color w:val="0070C0"/>
          <w:sz w:val="20"/>
          <w:szCs w:val="20"/>
          <w:lang w:eastAsia="nb-NO"/>
        </w:rPr>
        <w:t>bonn@bonnforfinnmark.no</w:t>
      </w:r>
    </w:p>
    <w:p w14:paraId="12A2D054" w14:textId="710D782C" w:rsidR="004E6D29" w:rsidRDefault="00C71FFA" w:rsidP="00AD4083">
      <w:pPr>
        <w:rPr>
          <w:rFonts w:ascii="Helvetica" w:eastAsia="Times New Roman" w:hAnsi="Helvetica" w:cs="Times New Roman"/>
          <w:b/>
          <w:bCs/>
          <w:color w:val="000000"/>
          <w:sz w:val="20"/>
          <w:szCs w:val="20"/>
          <w:lang w:eastAsia="nb-NO"/>
        </w:rPr>
      </w:pPr>
      <w:r w:rsidRPr="00B9101B">
        <w:rPr>
          <w:rFonts w:ascii="Helvetica" w:eastAsia="Times New Roman" w:hAnsi="Helvetica" w:cs="Times New Roman"/>
          <w:color w:val="000000" w:themeColor="text1"/>
          <w:sz w:val="20"/>
          <w:szCs w:val="20"/>
          <w:lang w:eastAsia="nb-NO"/>
        </w:rPr>
        <w:t>Se også vår FB-side: Bønn for Finnmark</w:t>
      </w:r>
    </w:p>
    <w:p w14:paraId="6803DB3E" w14:textId="77777777" w:rsidR="00993C44" w:rsidRDefault="00993C44" w:rsidP="00AD4083">
      <w:pPr>
        <w:rPr>
          <w:rFonts w:ascii="Helvetica" w:eastAsia="Times New Roman" w:hAnsi="Helvetica" w:cs="Times New Roman"/>
          <w:b/>
          <w:bCs/>
          <w:color w:val="000000"/>
          <w:sz w:val="20"/>
          <w:szCs w:val="20"/>
          <w:lang w:eastAsia="nb-NO"/>
        </w:rPr>
      </w:pPr>
    </w:p>
    <w:tbl>
      <w:tblPr>
        <w:tblStyle w:val="Tabellrutenett"/>
        <w:tblpPr w:leftFromText="141" w:rightFromText="141" w:vertAnchor="page" w:horzAnchor="margin" w:tblpY="895"/>
        <w:tblOverlap w:val="never"/>
        <w:tblW w:w="9918" w:type="dxa"/>
        <w:shd w:val="clear" w:color="auto" w:fill="9CC2E5" w:themeFill="accent5" w:themeFillTint="99"/>
        <w:tblLook w:val="04A0" w:firstRow="1" w:lastRow="0" w:firstColumn="1" w:lastColumn="0" w:noHBand="0" w:noVBand="1"/>
      </w:tblPr>
      <w:tblGrid>
        <w:gridCol w:w="9918"/>
      </w:tblGrid>
      <w:tr w:rsidR="00CC1CC4" w:rsidRPr="00414659" w14:paraId="0CF687FF" w14:textId="77777777" w:rsidTr="00C01F6E">
        <w:tc>
          <w:tcPr>
            <w:tcW w:w="9918" w:type="dxa"/>
            <w:shd w:val="clear" w:color="auto" w:fill="385623" w:themeFill="accent6" w:themeFillShade="80"/>
          </w:tcPr>
          <w:p w14:paraId="70BC903E" w14:textId="77777777" w:rsidR="00CC1CC4" w:rsidRPr="00414659" w:rsidRDefault="00CC1CC4" w:rsidP="00C01F6E">
            <w:pPr>
              <w:jc w:val="center"/>
              <w:rPr>
                <w:rFonts w:ascii="Helvetica" w:eastAsia="Times New Roman" w:hAnsi="Helvetica" w:cs="Times New Roman"/>
                <w:b/>
                <w:color w:val="FFFFFF" w:themeColor="background1"/>
                <w:lang w:eastAsia="nb-NO"/>
              </w:rPr>
            </w:pPr>
            <w:r w:rsidRPr="00414659">
              <w:rPr>
                <w:rFonts w:ascii="Helvetica" w:eastAsia="Times New Roman" w:hAnsi="Helvetica" w:cs="Times New Roman"/>
                <w:b/>
                <w:color w:val="FFFFFF" w:themeColor="background1"/>
                <w:lang w:eastAsia="nb-NO"/>
              </w:rPr>
              <w:lastRenderedPageBreak/>
              <w:t>Gave til Bønn for Finnmark</w:t>
            </w:r>
          </w:p>
        </w:tc>
      </w:tr>
      <w:tr w:rsidR="00CC1CC4" w:rsidRPr="00414659" w14:paraId="1C637495" w14:textId="77777777" w:rsidTr="00C01F6E">
        <w:tc>
          <w:tcPr>
            <w:tcW w:w="9918" w:type="dxa"/>
            <w:shd w:val="clear" w:color="auto" w:fill="A8D08D" w:themeFill="accent6" w:themeFillTint="99"/>
          </w:tcPr>
          <w:p w14:paraId="13E1E93B" w14:textId="0A7BA0FF" w:rsidR="00BE661E" w:rsidRDefault="00CC1CC4" w:rsidP="00AC6691">
            <w:pPr>
              <w:rPr>
                <w:rFonts w:ascii="Helvetica" w:hAnsi="Helvetica"/>
                <w:b/>
                <w:bCs/>
                <w:sz w:val="27"/>
                <w:szCs w:val="27"/>
              </w:rPr>
            </w:pPr>
            <w:r w:rsidRPr="00414659">
              <w:rPr>
                <w:rFonts w:ascii="Helvetica" w:eastAsia="Times New Roman" w:hAnsi="Helvetica" w:cs="Times New Roman"/>
                <w:color w:val="000000"/>
                <w:sz w:val="20"/>
                <w:szCs w:val="20"/>
                <w:lang w:eastAsia="nb-NO"/>
              </w:rPr>
              <w:t xml:space="preserve">Du kan gjerne være med å støtte oss med en gave til arbeidet med </w:t>
            </w:r>
            <w:r w:rsidRPr="00915776">
              <w:rPr>
                <w:rFonts w:ascii="Helvetica" w:eastAsia="Times New Roman" w:hAnsi="Helvetica" w:cs="Times New Roman"/>
                <w:b/>
                <w:bCs/>
                <w:color w:val="000000"/>
                <w:lang w:eastAsia="nb-NO"/>
              </w:rPr>
              <w:t>«Bønn for Finnmark»</w:t>
            </w:r>
            <w:r w:rsidRPr="00414659">
              <w:rPr>
                <w:rFonts w:ascii="Helvetica" w:eastAsia="Times New Roman" w:hAnsi="Helvetica" w:cs="Times New Roman"/>
                <w:color w:val="000000"/>
                <w:sz w:val="20"/>
                <w:szCs w:val="20"/>
                <w:lang w:eastAsia="nb-NO"/>
              </w:rPr>
              <w:t>. Dette kan dere gjøre med å bruke</w:t>
            </w:r>
            <w:r>
              <w:rPr>
                <w:rFonts w:ascii="Helvetica" w:eastAsia="Times New Roman" w:hAnsi="Helvetica" w:cs="Times New Roman"/>
                <w:color w:val="000000"/>
                <w:sz w:val="20"/>
                <w:szCs w:val="20"/>
                <w:lang w:eastAsia="nb-NO"/>
              </w:rPr>
              <w:t xml:space="preserve"> </w:t>
            </w:r>
            <w:r w:rsidRPr="00AC6691">
              <w:rPr>
                <w:rFonts w:ascii="Helvetica" w:eastAsia="Times New Roman" w:hAnsi="Helvetica" w:cs="Times New Roman"/>
                <w:b/>
                <w:color w:val="000000"/>
                <w:sz w:val="27"/>
                <w:szCs w:val="27"/>
                <w:lang w:eastAsia="nb-NO"/>
              </w:rPr>
              <w:t>Bankkonto 4612.68.06329</w:t>
            </w:r>
            <w:r w:rsidR="00AC6691" w:rsidRPr="00AC6691">
              <w:rPr>
                <w:rFonts w:ascii="Helvetica" w:eastAsia="Times New Roman" w:hAnsi="Helvetica" w:cs="Times New Roman"/>
                <w:b/>
                <w:color w:val="000000"/>
                <w:sz w:val="27"/>
                <w:szCs w:val="27"/>
                <w:lang w:eastAsia="nb-NO"/>
              </w:rPr>
              <w:t>,</w:t>
            </w:r>
            <w:r w:rsidRPr="00AC6691">
              <w:rPr>
                <w:rFonts w:ascii="Helvetica" w:eastAsia="Times New Roman" w:hAnsi="Helvetica" w:cs="Times New Roman"/>
                <w:b/>
                <w:color w:val="000000"/>
                <w:sz w:val="27"/>
                <w:szCs w:val="27"/>
                <w:lang w:eastAsia="nb-NO"/>
              </w:rPr>
              <w:t xml:space="preserve"> Vipps </w:t>
            </w:r>
            <w:r w:rsidR="00CA6038" w:rsidRPr="00AC6691">
              <w:rPr>
                <w:rFonts w:ascii="Helvetica" w:eastAsia="Times New Roman" w:hAnsi="Helvetica" w:cs="Times New Roman"/>
                <w:b/>
                <w:color w:val="000000"/>
                <w:sz w:val="27"/>
                <w:szCs w:val="27"/>
                <w:lang w:eastAsia="nb-NO"/>
              </w:rPr>
              <w:t>44465</w:t>
            </w:r>
            <w:r w:rsidR="00AC6691" w:rsidRPr="00AC6691">
              <w:rPr>
                <w:rFonts w:ascii="Helvetica" w:eastAsia="Times New Roman" w:hAnsi="Helvetica" w:cs="Times New Roman"/>
                <w:bCs/>
                <w:color w:val="000000"/>
                <w:sz w:val="27"/>
                <w:szCs w:val="27"/>
                <w:lang w:eastAsia="nb-NO"/>
              </w:rPr>
              <w:t xml:space="preserve"> </w:t>
            </w:r>
            <w:r w:rsidR="00AC6691" w:rsidRPr="00AC6691">
              <w:rPr>
                <w:rStyle w:val="Sterk"/>
                <w:rFonts w:ascii="Helvetica" w:hAnsi="Helvetica"/>
                <w:bCs w:val="0"/>
                <w:color w:val="000000" w:themeColor="text1"/>
                <w:sz w:val="27"/>
                <w:szCs w:val="27"/>
              </w:rPr>
              <w:t xml:space="preserve">eller </w:t>
            </w:r>
            <w:r w:rsidR="00BE661E" w:rsidRPr="00AC6691">
              <w:rPr>
                <w:rStyle w:val="Sterk"/>
                <w:rFonts w:ascii="Helvetica" w:hAnsi="Helvetica"/>
                <w:bCs w:val="0"/>
                <w:color w:val="000000" w:themeColor="text1"/>
                <w:sz w:val="27"/>
                <w:szCs w:val="27"/>
              </w:rPr>
              <w:t>Vipps</w:t>
            </w:r>
            <w:r w:rsidR="00BE661E" w:rsidRPr="00AC6691">
              <w:rPr>
                <w:rStyle w:val="Sterk"/>
                <w:rFonts w:ascii="Helvetica" w:hAnsi="Helvetica"/>
                <w:color w:val="000000" w:themeColor="text1"/>
                <w:sz w:val="27"/>
                <w:szCs w:val="27"/>
              </w:rPr>
              <w:t xml:space="preserve"> </w:t>
            </w:r>
            <w:proofErr w:type="gramStart"/>
            <w:r w:rsidR="00BE661E" w:rsidRPr="00AC6691">
              <w:rPr>
                <w:rStyle w:val="Sterk"/>
                <w:rFonts w:ascii="Helvetica" w:hAnsi="Helvetica"/>
                <w:color w:val="000000" w:themeColor="text1"/>
                <w:sz w:val="27"/>
                <w:szCs w:val="27"/>
              </w:rPr>
              <w:t>link</w:t>
            </w:r>
            <w:proofErr w:type="gramEnd"/>
            <w:r w:rsidR="00BE661E" w:rsidRPr="00AC6691">
              <w:rPr>
                <w:rStyle w:val="Sterk"/>
                <w:rFonts w:ascii="Helvetica" w:hAnsi="Helvetica"/>
                <w:color w:val="000000" w:themeColor="text1"/>
                <w:sz w:val="27"/>
                <w:szCs w:val="27"/>
              </w:rPr>
              <w:t>:</w:t>
            </w:r>
            <w:r w:rsidR="00BE661E" w:rsidRPr="00AC6691">
              <w:rPr>
                <w:rStyle w:val="apple-converted-space"/>
                <w:rFonts w:ascii="Helvetica" w:hAnsi="Helvetica"/>
                <w:color w:val="C00000"/>
                <w:sz w:val="27"/>
                <w:szCs w:val="27"/>
              </w:rPr>
              <w:t> </w:t>
            </w:r>
            <w:hyperlink r:id="rId12" w:history="1">
              <w:r w:rsidR="00BE661E" w:rsidRPr="00846DC1">
                <w:rPr>
                  <w:rFonts w:ascii="Helvetica" w:hAnsi="Helvetica" w:cs="AppleSystemUIFont"/>
                  <w:b/>
                  <w:bCs/>
                  <w:color w:val="4472C4" w:themeColor="accent1"/>
                  <w:sz w:val="27"/>
                  <w:szCs w:val="27"/>
                </w:rPr>
                <w:t>https://qr.vipps.no/donations/44465</w:t>
              </w:r>
            </w:hyperlink>
          </w:p>
          <w:p w14:paraId="34EDA86F" w14:textId="00A366B8" w:rsidR="00CC1CC4" w:rsidRPr="0023275A" w:rsidRDefault="0023275A" w:rsidP="00C01F6E">
            <w:pPr>
              <w:rPr>
                <w:rFonts w:ascii="Helvetica" w:eastAsia="Times New Roman" w:hAnsi="Helvetica" w:cs="Times New Roman"/>
                <w:b/>
                <w:color w:val="000000"/>
                <w:sz w:val="27"/>
                <w:szCs w:val="27"/>
                <w:lang w:eastAsia="nb-NO"/>
              </w:rPr>
            </w:pPr>
            <w:r w:rsidRPr="0023275A">
              <w:rPr>
                <w:rFonts w:ascii="Helvetica" w:eastAsia="Times New Roman" w:hAnsi="Helvetica" w:cs="Times New Roman"/>
                <w:b/>
                <w:color w:val="000000"/>
                <w:sz w:val="27"/>
                <w:szCs w:val="27"/>
                <w:lang w:eastAsia="nb-NO"/>
              </w:rPr>
              <w:t>Du kan bli fast giver ved å bruke Vipps</w:t>
            </w:r>
            <w:r w:rsidR="00080290">
              <w:rPr>
                <w:rFonts w:ascii="Helvetica" w:eastAsia="Times New Roman" w:hAnsi="Helvetica" w:cs="Times New Roman"/>
                <w:b/>
                <w:color w:val="000000"/>
                <w:sz w:val="27"/>
                <w:szCs w:val="27"/>
                <w:lang w:eastAsia="nb-NO"/>
              </w:rPr>
              <w:t>.</w:t>
            </w:r>
          </w:p>
        </w:tc>
      </w:tr>
      <w:tr w:rsidR="00CC1CC4" w:rsidRPr="00080290" w14:paraId="6CAA4A97" w14:textId="77777777" w:rsidTr="00C01F6E">
        <w:tc>
          <w:tcPr>
            <w:tcW w:w="9918" w:type="dxa"/>
            <w:shd w:val="clear" w:color="auto" w:fill="A8D08D" w:themeFill="accent6" w:themeFillTint="99"/>
          </w:tcPr>
          <w:p w14:paraId="2E7C2BD5" w14:textId="4DA55569" w:rsidR="00CC1CC4" w:rsidRPr="00080290" w:rsidRDefault="00CC1CC4" w:rsidP="00C01F6E">
            <w:pPr>
              <w:rPr>
                <w:rFonts w:ascii="Helvetica" w:eastAsia="Times New Roman" w:hAnsi="Helvetica" w:cs="Times New Roman"/>
                <w:b/>
                <w:color w:val="000000"/>
                <w:sz w:val="27"/>
                <w:szCs w:val="27"/>
                <w:lang w:eastAsia="nb-NO"/>
              </w:rPr>
            </w:pPr>
            <w:r w:rsidRPr="00080290">
              <w:rPr>
                <w:rFonts w:ascii="Helvetica" w:eastAsia="Times New Roman" w:hAnsi="Helvetica" w:cs="Times New Roman"/>
                <w:b/>
                <w:color w:val="000000"/>
                <w:sz w:val="27"/>
                <w:szCs w:val="27"/>
                <w:lang w:eastAsia="nb-NO"/>
              </w:rPr>
              <w:t>Takker for alle gaver til dette viktige arbeidet! De kommer godt med!</w:t>
            </w:r>
          </w:p>
        </w:tc>
      </w:tr>
    </w:tbl>
    <w:p w14:paraId="158F1DD2" w14:textId="77777777" w:rsidR="00A95B33" w:rsidRPr="00080290" w:rsidRDefault="00A95B33" w:rsidP="00AD4083">
      <w:pPr>
        <w:rPr>
          <w:rFonts w:ascii="Helvetica" w:eastAsia="Times New Roman" w:hAnsi="Helvetica" w:cs="Times New Roman"/>
          <w:b/>
          <w:bCs/>
          <w:color w:val="000000"/>
          <w:sz w:val="27"/>
          <w:szCs w:val="27"/>
          <w:lang w:eastAsia="nb-NO"/>
        </w:rPr>
      </w:pPr>
    </w:p>
    <w:tbl>
      <w:tblPr>
        <w:tblStyle w:val="Tabellrutenett"/>
        <w:tblpPr w:leftFromText="141" w:rightFromText="141" w:vertAnchor="text" w:horzAnchor="margin" w:tblpY="177"/>
        <w:tblW w:w="9776" w:type="dxa"/>
        <w:tblLook w:val="04A0" w:firstRow="1" w:lastRow="0" w:firstColumn="1" w:lastColumn="0" w:noHBand="0" w:noVBand="1"/>
      </w:tblPr>
      <w:tblGrid>
        <w:gridCol w:w="4659"/>
        <w:gridCol w:w="5117"/>
      </w:tblGrid>
      <w:tr w:rsidR="00C01F6E" w:rsidRPr="00414659" w14:paraId="79AED805" w14:textId="77777777" w:rsidTr="00C01F6E">
        <w:trPr>
          <w:trHeight w:val="243"/>
        </w:trPr>
        <w:tc>
          <w:tcPr>
            <w:tcW w:w="9776" w:type="dxa"/>
            <w:gridSpan w:val="2"/>
            <w:shd w:val="clear" w:color="auto" w:fill="385623" w:themeFill="accent6" w:themeFillShade="80"/>
          </w:tcPr>
          <w:p w14:paraId="4645AA9B" w14:textId="77777777" w:rsidR="00C01F6E" w:rsidRPr="00414659" w:rsidRDefault="00C01F6E" w:rsidP="00C01F6E">
            <w:pPr>
              <w:jc w:val="center"/>
              <w:rPr>
                <w:rFonts w:ascii="Helvetica" w:eastAsia="Times New Roman" w:hAnsi="Helvetica" w:cs="Times New Roman"/>
                <w:b/>
                <w:bCs/>
                <w:color w:val="FFFFFF" w:themeColor="background1"/>
                <w:sz w:val="22"/>
                <w:szCs w:val="22"/>
                <w:lang w:eastAsia="nb-NO"/>
              </w:rPr>
            </w:pPr>
            <w:r w:rsidRPr="00414659">
              <w:rPr>
                <w:rFonts w:ascii="Helvetica" w:eastAsia="Times New Roman" w:hAnsi="Helvetica" w:cs="Times New Roman"/>
                <w:b/>
                <w:bCs/>
                <w:color w:val="FFFFFF" w:themeColor="background1"/>
                <w:sz w:val="22"/>
                <w:szCs w:val="22"/>
                <w:lang w:eastAsia="nb-NO"/>
              </w:rPr>
              <w:t>Steder i Finnmark som du kan be for:</w:t>
            </w:r>
          </w:p>
        </w:tc>
      </w:tr>
      <w:tr w:rsidR="00C01F6E" w:rsidRPr="00414659" w14:paraId="26E60171" w14:textId="77777777" w:rsidTr="00C01F6E">
        <w:trPr>
          <w:trHeight w:val="6896"/>
        </w:trPr>
        <w:tc>
          <w:tcPr>
            <w:tcW w:w="4659" w:type="dxa"/>
            <w:shd w:val="clear" w:color="auto" w:fill="A8D08D" w:themeFill="accent6" w:themeFillTint="99"/>
          </w:tcPr>
          <w:p w14:paraId="43A21E3E"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Kirkenes</w:t>
            </w:r>
          </w:p>
          <w:p w14:paraId="3D6F160D"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Hesseng</w:t>
            </w:r>
          </w:p>
          <w:p w14:paraId="69ADCF48"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Bugøynes</w:t>
            </w:r>
          </w:p>
          <w:p w14:paraId="4BF5DFD6"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Bjørnevatn</w:t>
            </w:r>
          </w:p>
          <w:p w14:paraId="3298F70D"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Neiden</w:t>
            </w:r>
          </w:p>
          <w:p w14:paraId="314A6D30"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Vadsø</w:t>
            </w:r>
          </w:p>
          <w:p w14:paraId="0F4B9E83"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Vestre Jakobselv</w:t>
            </w:r>
          </w:p>
          <w:p w14:paraId="630CB36C"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Vardø</w:t>
            </w:r>
          </w:p>
          <w:p w14:paraId="794C1A09"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Kiberg</w:t>
            </w:r>
          </w:p>
          <w:p w14:paraId="778FC95F"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Berlevåg</w:t>
            </w:r>
          </w:p>
          <w:p w14:paraId="622D3653"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Båtsfjord</w:t>
            </w:r>
          </w:p>
          <w:p w14:paraId="7B89EEE2"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Mehamn</w:t>
            </w:r>
          </w:p>
          <w:p w14:paraId="759E410B"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Gamvik</w:t>
            </w:r>
          </w:p>
          <w:p w14:paraId="5332473E"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Kjøllefjord</w:t>
            </w:r>
          </w:p>
          <w:p w14:paraId="4AE4064A"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Lebesby</w:t>
            </w:r>
          </w:p>
          <w:p w14:paraId="28D22CE3"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Varangerbotn</w:t>
            </w:r>
          </w:p>
          <w:p w14:paraId="2210B870"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Nesseby</w:t>
            </w:r>
          </w:p>
          <w:p w14:paraId="76806E76"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Ifjord</w:t>
            </w:r>
          </w:p>
          <w:p w14:paraId="381A9389"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Tana bru</w:t>
            </w:r>
          </w:p>
          <w:p w14:paraId="6E9AD38C"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Austertana</w:t>
            </w:r>
          </w:p>
          <w:p w14:paraId="44B28776"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Olderfjord</w:t>
            </w:r>
          </w:p>
          <w:p w14:paraId="10039F66"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Kistrand</w:t>
            </w:r>
          </w:p>
          <w:p w14:paraId="7606C43F"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Indre og Ytre Billefjord</w:t>
            </w:r>
          </w:p>
          <w:p w14:paraId="7CA3ADED"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Smørfjord</w:t>
            </w:r>
          </w:p>
          <w:p w14:paraId="2E5465D8"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Lakselv</w:t>
            </w:r>
          </w:p>
          <w:p w14:paraId="76D3D5F9"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Børselv</w:t>
            </w:r>
          </w:p>
          <w:p w14:paraId="37C4AEBD"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Skoganvarre</w:t>
            </w:r>
          </w:p>
          <w:p w14:paraId="0F70571D"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Honningsvåg</w:t>
            </w:r>
          </w:p>
          <w:p w14:paraId="63CAADD4"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Nordvågen</w:t>
            </w:r>
          </w:p>
          <w:p w14:paraId="717B83FE"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Havøysund</w:t>
            </w:r>
          </w:p>
          <w:p w14:paraId="2A838948"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Hasvik</w:t>
            </w:r>
          </w:p>
          <w:p w14:paraId="1336591D"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Sørvær</w:t>
            </w:r>
          </w:p>
          <w:p w14:paraId="27056BBA"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Breivikbotn</w:t>
            </w:r>
          </w:p>
        </w:tc>
        <w:tc>
          <w:tcPr>
            <w:tcW w:w="5117" w:type="dxa"/>
            <w:shd w:val="clear" w:color="auto" w:fill="A8D08D" w:themeFill="accent6" w:themeFillTint="99"/>
          </w:tcPr>
          <w:p w14:paraId="16028F45"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Karasjok</w:t>
            </w:r>
          </w:p>
          <w:p w14:paraId="7B3F1597"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Maze (Masi)</w:t>
            </w:r>
          </w:p>
          <w:p w14:paraId="3E2C45A8"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Kautokeino</w:t>
            </w:r>
          </w:p>
          <w:p w14:paraId="437904FD"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Láhpoluoppal</w:t>
            </w:r>
          </w:p>
          <w:p w14:paraId="14C13847"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Alta</w:t>
            </w:r>
          </w:p>
          <w:p w14:paraId="5398B184"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Talvik</w:t>
            </w:r>
          </w:p>
          <w:p w14:paraId="23DEF7DC"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Kåfjord</w:t>
            </w:r>
          </w:p>
          <w:p w14:paraId="3BD783C5"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Kviby</w:t>
            </w:r>
          </w:p>
          <w:p w14:paraId="55E6F608"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Storekorsnes</w:t>
            </w:r>
          </w:p>
          <w:p w14:paraId="1879661A"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Nyvoll</w:t>
            </w:r>
          </w:p>
          <w:p w14:paraId="044EBB15"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Korsfjord</w:t>
            </w:r>
          </w:p>
          <w:p w14:paraId="5B6BBA9E"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Rafsbotn</w:t>
            </w:r>
          </w:p>
          <w:p w14:paraId="4EE31CC2"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Tverrelvdalen</w:t>
            </w:r>
          </w:p>
          <w:p w14:paraId="79D324C0"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Øvre Alta/Eiby</w:t>
            </w:r>
          </w:p>
          <w:p w14:paraId="3435D7A1"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Loppa øy</w:t>
            </w:r>
          </w:p>
          <w:p w14:paraId="109E1B53"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Øksfjord</w:t>
            </w:r>
          </w:p>
          <w:p w14:paraId="1C8AFED8"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Øksfjordbotn</w:t>
            </w:r>
          </w:p>
          <w:p w14:paraId="1B5F6715"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Nuvsvåg</w:t>
            </w:r>
          </w:p>
          <w:p w14:paraId="36025677"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Bergsfjord</w:t>
            </w:r>
          </w:p>
          <w:p w14:paraId="12BBD1CC"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Sandland</w:t>
            </w:r>
          </w:p>
          <w:p w14:paraId="4A6C4C49"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Tverrfjord</w:t>
            </w:r>
          </w:p>
          <w:p w14:paraId="37B769CE"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Sør-Tverrfjord</w:t>
            </w:r>
          </w:p>
          <w:p w14:paraId="1262E326"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Kvalsund</w:t>
            </w:r>
          </w:p>
          <w:p w14:paraId="76B0DE13"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Skaidi/Repparfjord</w:t>
            </w:r>
          </w:p>
          <w:p w14:paraId="7A4484B9"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Kokelv</w:t>
            </w:r>
          </w:p>
          <w:p w14:paraId="31A496C8"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Neverfjord</w:t>
            </w:r>
          </w:p>
          <w:p w14:paraId="12394DF3"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Stallogargo</w:t>
            </w:r>
          </w:p>
          <w:p w14:paraId="3B702E35"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Hammerfest</w:t>
            </w:r>
          </w:p>
          <w:p w14:paraId="59A9734E"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Rypefjord</w:t>
            </w:r>
          </w:p>
          <w:p w14:paraId="54B95F30"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Forsøl</w:t>
            </w:r>
          </w:p>
          <w:p w14:paraId="668584D5"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Hønseby</w:t>
            </w:r>
          </w:p>
          <w:p w14:paraId="2B45DBC3"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Akkarfjord</w:t>
            </w:r>
          </w:p>
          <w:p w14:paraId="320C8F66" w14:textId="77777777" w:rsidR="00C01F6E" w:rsidRPr="00414659" w:rsidRDefault="00C01F6E" w:rsidP="00C01F6E">
            <w:pPr>
              <w:rPr>
                <w:rFonts w:ascii="Helvetica" w:eastAsia="Times New Roman" w:hAnsi="Helvetica" w:cs="Times New Roman"/>
                <w:b/>
                <w:bCs/>
                <w:i/>
                <w:iCs/>
                <w:color w:val="000000"/>
                <w:sz w:val="20"/>
                <w:szCs w:val="20"/>
                <w:lang w:eastAsia="nb-NO"/>
              </w:rPr>
            </w:pPr>
            <w:r w:rsidRPr="00414659">
              <w:rPr>
                <w:rFonts w:ascii="Helvetica" w:eastAsia="Times New Roman" w:hAnsi="Helvetica" w:cs="Times New Roman"/>
                <w:b/>
                <w:bCs/>
                <w:i/>
                <w:iCs/>
                <w:color w:val="000000"/>
                <w:sz w:val="20"/>
                <w:szCs w:val="20"/>
                <w:lang w:eastAsia="nb-NO"/>
              </w:rPr>
              <w:t>Klubbukt</w:t>
            </w:r>
          </w:p>
        </w:tc>
      </w:tr>
    </w:tbl>
    <w:p w14:paraId="1BDBC2B7" w14:textId="77777777" w:rsidR="00895474" w:rsidRPr="00414659" w:rsidRDefault="00895474" w:rsidP="00341285">
      <w:pPr>
        <w:rPr>
          <w:rFonts w:ascii="Helvetica" w:eastAsia="Times New Roman" w:hAnsi="Helvetica" w:cs="Times New Roman"/>
          <w:b/>
          <w:bCs/>
          <w:color w:val="000000"/>
          <w:sz w:val="20"/>
          <w:szCs w:val="20"/>
          <w:lang w:eastAsia="nb-NO"/>
        </w:rPr>
      </w:pPr>
    </w:p>
    <w:sectPr w:rsidR="00895474" w:rsidRPr="00414659" w:rsidSect="00CD1B5F">
      <w:pgSz w:w="11906" w:h="16838"/>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2E1D1E" w14:textId="77777777" w:rsidR="00C2615A" w:rsidRDefault="00C2615A" w:rsidP="002F45D4">
      <w:r>
        <w:separator/>
      </w:r>
    </w:p>
  </w:endnote>
  <w:endnote w:type="continuationSeparator" w:id="0">
    <w:p w14:paraId="704996AB" w14:textId="77777777" w:rsidR="00C2615A" w:rsidRDefault="00C2615A" w:rsidP="002F45D4">
      <w:r>
        <w:continuationSeparator/>
      </w:r>
    </w:p>
  </w:endnote>
  <w:endnote w:type="continuationNotice" w:id="1">
    <w:p w14:paraId="19BF9AD6" w14:textId="77777777" w:rsidR="00C2615A" w:rsidRDefault="00C261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libri"/>
    <w:panose1 w:val="020B0604020202020204"/>
    <w:charset w:val="00"/>
    <w:family w:val="auto"/>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C8104F" w14:textId="77777777" w:rsidR="00C2615A" w:rsidRDefault="00C2615A" w:rsidP="002F45D4">
      <w:r>
        <w:separator/>
      </w:r>
    </w:p>
  </w:footnote>
  <w:footnote w:type="continuationSeparator" w:id="0">
    <w:p w14:paraId="6C218DB7" w14:textId="77777777" w:rsidR="00C2615A" w:rsidRDefault="00C2615A" w:rsidP="002F45D4">
      <w:r>
        <w:continuationSeparator/>
      </w:r>
    </w:p>
  </w:footnote>
  <w:footnote w:type="continuationNotice" w:id="1">
    <w:p w14:paraId="55B6CEAF" w14:textId="77777777" w:rsidR="00C2615A" w:rsidRDefault="00C2615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C5EEA"/>
    <w:multiLevelType w:val="hybridMultilevel"/>
    <w:tmpl w:val="AF526CA2"/>
    <w:lvl w:ilvl="0" w:tplc="6412694A">
      <w:start w:val="1"/>
      <w:numFmt w:val="bullet"/>
      <w:lvlText w:val="-"/>
      <w:lvlJc w:val="left"/>
      <w:pPr>
        <w:ind w:left="720" w:hanging="360"/>
      </w:pPr>
      <w:rPr>
        <w:rFonts w:ascii="Helvetica" w:eastAsia="Times New Roman" w:hAnsi="Helvetica" w:cs="Times New Roman" w:hint="default"/>
        <w:color w:val="000000"/>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16A735A"/>
    <w:multiLevelType w:val="hybridMultilevel"/>
    <w:tmpl w:val="232EDE7A"/>
    <w:lvl w:ilvl="0" w:tplc="8DD801B0">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24372BE"/>
    <w:multiLevelType w:val="hybridMultilevel"/>
    <w:tmpl w:val="45A0901A"/>
    <w:lvl w:ilvl="0" w:tplc="2612CB3C">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4567F37"/>
    <w:multiLevelType w:val="hybridMultilevel"/>
    <w:tmpl w:val="067635EA"/>
    <w:lvl w:ilvl="0" w:tplc="74520174">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050A1071"/>
    <w:multiLevelType w:val="hybridMultilevel"/>
    <w:tmpl w:val="D542F658"/>
    <w:lvl w:ilvl="0" w:tplc="280C9EC0">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06312CAB"/>
    <w:multiLevelType w:val="hybridMultilevel"/>
    <w:tmpl w:val="266E8FE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085603B7"/>
    <w:multiLevelType w:val="hybridMultilevel"/>
    <w:tmpl w:val="1324CC76"/>
    <w:lvl w:ilvl="0" w:tplc="4DB0D1E0">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08974514"/>
    <w:multiLevelType w:val="hybridMultilevel"/>
    <w:tmpl w:val="7C7CFD9A"/>
    <w:lvl w:ilvl="0" w:tplc="39364ABC">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0F0B582B"/>
    <w:multiLevelType w:val="hybridMultilevel"/>
    <w:tmpl w:val="6BFE89C0"/>
    <w:lvl w:ilvl="0" w:tplc="284A0184">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11C329A6"/>
    <w:multiLevelType w:val="hybridMultilevel"/>
    <w:tmpl w:val="4EFC7F46"/>
    <w:lvl w:ilvl="0" w:tplc="8BDE6ABC">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19A74E36"/>
    <w:multiLevelType w:val="hybridMultilevel"/>
    <w:tmpl w:val="2F984E8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201B6D8B"/>
    <w:multiLevelType w:val="hybridMultilevel"/>
    <w:tmpl w:val="27123B08"/>
    <w:lvl w:ilvl="0" w:tplc="AF2EE490">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208A76D0"/>
    <w:multiLevelType w:val="hybridMultilevel"/>
    <w:tmpl w:val="29E6E7FA"/>
    <w:lvl w:ilvl="0" w:tplc="E93AD5CA">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2B4530B5"/>
    <w:multiLevelType w:val="hybridMultilevel"/>
    <w:tmpl w:val="52867744"/>
    <w:lvl w:ilvl="0" w:tplc="CE308B24">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2F340F7B"/>
    <w:multiLevelType w:val="hybridMultilevel"/>
    <w:tmpl w:val="6FC0A300"/>
    <w:lvl w:ilvl="0" w:tplc="63EA9F28">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2FC30E4C"/>
    <w:multiLevelType w:val="hybridMultilevel"/>
    <w:tmpl w:val="63A64246"/>
    <w:lvl w:ilvl="0" w:tplc="4D66A4EC">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37C06CF5"/>
    <w:multiLevelType w:val="hybridMultilevel"/>
    <w:tmpl w:val="74B6F99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7" w15:restartNumberingAfterBreak="0">
    <w:nsid w:val="386374C4"/>
    <w:multiLevelType w:val="hybridMultilevel"/>
    <w:tmpl w:val="A7281F98"/>
    <w:lvl w:ilvl="0" w:tplc="7B3E8C66">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4C406E96"/>
    <w:multiLevelType w:val="hybridMultilevel"/>
    <w:tmpl w:val="CAC47112"/>
    <w:lvl w:ilvl="0" w:tplc="CD105B58">
      <w:start w:val="1"/>
      <w:numFmt w:val="bullet"/>
      <w:lvlText w:val="-"/>
      <w:lvlJc w:val="left"/>
      <w:pPr>
        <w:ind w:left="720" w:hanging="360"/>
      </w:pPr>
      <w:rPr>
        <w:rFonts w:ascii="Helvetica" w:eastAsiaTheme="minorHAnsi" w:hAnsi="Helvetica"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585C177B"/>
    <w:multiLevelType w:val="hybridMultilevel"/>
    <w:tmpl w:val="97BEC208"/>
    <w:lvl w:ilvl="0" w:tplc="0BC61C56">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5C7E080B"/>
    <w:multiLevelType w:val="hybridMultilevel"/>
    <w:tmpl w:val="B5006FD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1" w15:restartNumberingAfterBreak="0">
    <w:nsid w:val="63D416AF"/>
    <w:multiLevelType w:val="hybridMultilevel"/>
    <w:tmpl w:val="B1E07C88"/>
    <w:lvl w:ilvl="0" w:tplc="AFA83258">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65412949"/>
    <w:multiLevelType w:val="hybridMultilevel"/>
    <w:tmpl w:val="FDCABD6E"/>
    <w:lvl w:ilvl="0" w:tplc="80F4B94A">
      <w:start w:val="2025"/>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3" w15:restartNumberingAfterBreak="0">
    <w:nsid w:val="6672727F"/>
    <w:multiLevelType w:val="hybridMultilevel"/>
    <w:tmpl w:val="0A58475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4" w15:restartNumberingAfterBreak="0">
    <w:nsid w:val="692502F9"/>
    <w:multiLevelType w:val="hybridMultilevel"/>
    <w:tmpl w:val="83FCCCA2"/>
    <w:lvl w:ilvl="0" w:tplc="52C22DC6">
      <w:start w:val="1"/>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5" w15:restartNumberingAfterBreak="0">
    <w:nsid w:val="6C4E458B"/>
    <w:multiLevelType w:val="hybridMultilevel"/>
    <w:tmpl w:val="0B82CBF4"/>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26" w15:restartNumberingAfterBreak="0">
    <w:nsid w:val="7A5B42EC"/>
    <w:multiLevelType w:val="hybridMultilevel"/>
    <w:tmpl w:val="558E9D02"/>
    <w:lvl w:ilvl="0" w:tplc="3C1C4AE2">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7" w15:restartNumberingAfterBreak="0">
    <w:nsid w:val="7FED69F5"/>
    <w:multiLevelType w:val="hybridMultilevel"/>
    <w:tmpl w:val="7DC8F910"/>
    <w:lvl w:ilvl="0" w:tplc="7758F214">
      <w:numFmt w:val="bullet"/>
      <w:lvlText w:val="-"/>
      <w:lvlJc w:val="left"/>
      <w:pPr>
        <w:ind w:left="720" w:hanging="360"/>
      </w:pPr>
      <w:rPr>
        <w:rFonts w:ascii="Helvetica" w:eastAsia="Times New Roman" w:hAnsi="Helvetic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928001047">
    <w:abstractNumId w:val="26"/>
  </w:num>
  <w:num w:numId="2" w16cid:durableId="1617369576">
    <w:abstractNumId w:val="7"/>
  </w:num>
  <w:num w:numId="3" w16cid:durableId="627201550">
    <w:abstractNumId w:val="8"/>
  </w:num>
  <w:num w:numId="4" w16cid:durableId="228196687">
    <w:abstractNumId w:val="12"/>
  </w:num>
  <w:num w:numId="5" w16cid:durableId="415706930">
    <w:abstractNumId w:val="17"/>
  </w:num>
  <w:num w:numId="6" w16cid:durableId="884751472">
    <w:abstractNumId w:val="18"/>
  </w:num>
  <w:num w:numId="7" w16cid:durableId="113138637">
    <w:abstractNumId w:val="10"/>
  </w:num>
  <w:num w:numId="8" w16cid:durableId="1953315661">
    <w:abstractNumId w:val="16"/>
  </w:num>
  <w:num w:numId="9" w16cid:durableId="2138720222">
    <w:abstractNumId w:val="20"/>
  </w:num>
  <w:num w:numId="10" w16cid:durableId="404646312">
    <w:abstractNumId w:val="5"/>
  </w:num>
  <w:num w:numId="11" w16cid:durableId="1241794741">
    <w:abstractNumId w:val="23"/>
  </w:num>
  <w:num w:numId="12" w16cid:durableId="204679656">
    <w:abstractNumId w:val="21"/>
  </w:num>
  <w:num w:numId="13" w16cid:durableId="702096360">
    <w:abstractNumId w:val="14"/>
  </w:num>
  <w:num w:numId="14" w16cid:durableId="1962884647">
    <w:abstractNumId w:val="6"/>
  </w:num>
  <w:num w:numId="15" w16cid:durableId="399719479">
    <w:abstractNumId w:val="3"/>
  </w:num>
  <w:num w:numId="16" w16cid:durableId="1884099913">
    <w:abstractNumId w:val="22"/>
  </w:num>
  <w:num w:numId="17" w16cid:durableId="1320041619">
    <w:abstractNumId w:val="2"/>
  </w:num>
  <w:num w:numId="18" w16cid:durableId="8609832">
    <w:abstractNumId w:val="15"/>
  </w:num>
  <w:num w:numId="19" w16cid:durableId="2031449986">
    <w:abstractNumId w:val="19"/>
  </w:num>
  <w:num w:numId="20" w16cid:durableId="1616325805">
    <w:abstractNumId w:val="24"/>
  </w:num>
  <w:num w:numId="21" w16cid:durableId="438450995">
    <w:abstractNumId w:val="11"/>
  </w:num>
  <w:num w:numId="22" w16cid:durableId="1984656101">
    <w:abstractNumId w:val="25"/>
  </w:num>
  <w:num w:numId="23" w16cid:durableId="1014453097">
    <w:abstractNumId w:val="0"/>
  </w:num>
  <w:num w:numId="24" w16cid:durableId="1331253216">
    <w:abstractNumId w:val="4"/>
  </w:num>
  <w:num w:numId="25" w16cid:durableId="246840960">
    <w:abstractNumId w:val="9"/>
  </w:num>
  <w:num w:numId="26" w16cid:durableId="1181503255">
    <w:abstractNumId w:val="13"/>
  </w:num>
  <w:num w:numId="27" w16cid:durableId="300424371">
    <w:abstractNumId w:val="27"/>
  </w:num>
  <w:num w:numId="28" w16cid:durableId="13653234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attachedTemplate r:id="rId1"/>
  <w:defaultTabStop w:val="708"/>
  <w:autoHyphenation/>
  <w:hyphenationZone w:val="425"/>
  <w:doNotHyphenateCaps/>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4C7"/>
    <w:rsid w:val="000000AE"/>
    <w:rsid w:val="0000029E"/>
    <w:rsid w:val="00000547"/>
    <w:rsid w:val="000006EF"/>
    <w:rsid w:val="00000886"/>
    <w:rsid w:val="0000101A"/>
    <w:rsid w:val="000010BB"/>
    <w:rsid w:val="000010EE"/>
    <w:rsid w:val="0000111C"/>
    <w:rsid w:val="000011FA"/>
    <w:rsid w:val="0000122F"/>
    <w:rsid w:val="000012FE"/>
    <w:rsid w:val="00001845"/>
    <w:rsid w:val="000018F1"/>
    <w:rsid w:val="00001AFD"/>
    <w:rsid w:val="00001C03"/>
    <w:rsid w:val="00001CD6"/>
    <w:rsid w:val="00001E18"/>
    <w:rsid w:val="0000218D"/>
    <w:rsid w:val="000022CB"/>
    <w:rsid w:val="0000243C"/>
    <w:rsid w:val="0000256D"/>
    <w:rsid w:val="000029E4"/>
    <w:rsid w:val="00002BF9"/>
    <w:rsid w:val="00002C16"/>
    <w:rsid w:val="00002D70"/>
    <w:rsid w:val="00002DE5"/>
    <w:rsid w:val="00002E18"/>
    <w:rsid w:val="00002FD9"/>
    <w:rsid w:val="0000306F"/>
    <w:rsid w:val="0000316F"/>
    <w:rsid w:val="00003319"/>
    <w:rsid w:val="000033E7"/>
    <w:rsid w:val="000034ED"/>
    <w:rsid w:val="000034FE"/>
    <w:rsid w:val="000035AC"/>
    <w:rsid w:val="0000363B"/>
    <w:rsid w:val="000036D7"/>
    <w:rsid w:val="00003782"/>
    <w:rsid w:val="00003DBC"/>
    <w:rsid w:val="00003E56"/>
    <w:rsid w:val="000041F5"/>
    <w:rsid w:val="0000440C"/>
    <w:rsid w:val="000047C3"/>
    <w:rsid w:val="00004852"/>
    <w:rsid w:val="00004B9B"/>
    <w:rsid w:val="00004F1C"/>
    <w:rsid w:val="00004FD2"/>
    <w:rsid w:val="0000509B"/>
    <w:rsid w:val="00005669"/>
    <w:rsid w:val="0000592A"/>
    <w:rsid w:val="00005FE4"/>
    <w:rsid w:val="0000626B"/>
    <w:rsid w:val="00006292"/>
    <w:rsid w:val="000063F4"/>
    <w:rsid w:val="0000650F"/>
    <w:rsid w:val="0000651B"/>
    <w:rsid w:val="000066D1"/>
    <w:rsid w:val="000068A9"/>
    <w:rsid w:val="000069A7"/>
    <w:rsid w:val="000069B0"/>
    <w:rsid w:val="00006B87"/>
    <w:rsid w:val="00006C3B"/>
    <w:rsid w:val="00006E4B"/>
    <w:rsid w:val="00007058"/>
    <w:rsid w:val="0000745A"/>
    <w:rsid w:val="0000745B"/>
    <w:rsid w:val="00007974"/>
    <w:rsid w:val="00007BC3"/>
    <w:rsid w:val="00007C21"/>
    <w:rsid w:val="00007ED9"/>
    <w:rsid w:val="000102E7"/>
    <w:rsid w:val="000104CF"/>
    <w:rsid w:val="00010614"/>
    <w:rsid w:val="0001071B"/>
    <w:rsid w:val="000107DA"/>
    <w:rsid w:val="000109A9"/>
    <w:rsid w:val="00010C06"/>
    <w:rsid w:val="00010C39"/>
    <w:rsid w:val="00010E87"/>
    <w:rsid w:val="00010FC7"/>
    <w:rsid w:val="00011406"/>
    <w:rsid w:val="00011493"/>
    <w:rsid w:val="0001197F"/>
    <w:rsid w:val="00011B35"/>
    <w:rsid w:val="00011C92"/>
    <w:rsid w:val="00011D85"/>
    <w:rsid w:val="00011DC8"/>
    <w:rsid w:val="00011ECD"/>
    <w:rsid w:val="00011F76"/>
    <w:rsid w:val="0001208A"/>
    <w:rsid w:val="00012395"/>
    <w:rsid w:val="00012397"/>
    <w:rsid w:val="0001256E"/>
    <w:rsid w:val="00012638"/>
    <w:rsid w:val="0001288C"/>
    <w:rsid w:val="00012BC5"/>
    <w:rsid w:val="00012F67"/>
    <w:rsid w:val="00013124"/>
    <w:rsid w:val="00013272"/>
    <w:rsid w:val="0001331C"/>
    <w:rsid w:val="0001335D"/>
    <w:rsid w:val="0001350D"/>
    <w:rsid w:val="0001362D"/>
    <w:rsid w:val="0001376B"/>
    <w:rsid w:val="000137B1"/>
    <w:rsid w:val="000137F9"/>
    <w:rsid w:val="00013830"/>
    <w:rsid w:val="00013AF9"/>
    <w:rsid w:val="00013D81"/>
    <w:rsid w:val="00013E6A"/>
    <w:rsid w:val="00013FF4"/>
    <w:rsid w:val="00014076"/>
    <w:rsid w:val="00014531"/>
    <w:rsid w:val="0001469A"/>
    <w:rsid w:val="00014826"/>
    <w:rsid w:val="00014A57"/>
    <w:rsid w:val="00014A92"/>
    <w:rsid w:val="00014B4F"/>
    <w:rsid w:val="00014D61"/>
    <w:rsid w:val="0001511B"/>
    <w:rsid w:val="000154EE"/>
    <w:rsid w:val="000155EC"/>
    <w:rsid w:val="00015645"/>
    <w:rsid w:val="000158C9"/>
    <w:rsid w:val="00015BFC"/>
    <w:rsid w:val="00015D1E"/>
    <w:rsid w:val="00015DAD"/>
    <w:rsid w:val="00015F03"/>
    <w:rsid w:val="00016014"/>
    <w:rsid w:val="0001628C"/>
    <w:rsid w:val="0001674D"/>
    <w:rsid w:val="000167E1"/>
    <w:rsid w:val="00016826"/>
    <w:rsid w:val="000169DB"/>
    <w:rsid w:val="00016A00"/>
    <w:rsid w:val="00016B44"/>
    <w:rsid w:val="00016D37"/>
    <w:rsid w:val="00016E05"/>
    <w:rsid w:val="0001701A"/>
    <w:rsid w:val="0001706C"/>
    <w:rsid w:val="0001732F"/>
    <w:rsid w:val="000174F4"/>
    <w:rsid w:val="00017564"/>
    <w:rsid w:val="00017A65"/>
    <w:rsid w:val="00017ACD"/>
    <w:rsid w:val="00017F04"/>
    <w:rsid w:val="0002011F"/>
    <w:rsid w:val="00020361"/>
    <w:rsid w:val="00020699"/>
    <w:rsid w:val="00020895"/>
    <w:rsid w:val="00020C08"/>
    <w:rsid w:val="00021101"/>
    <w:rsid w:val="000211CB"/>
    <w:rsid w:val="000213B4"/>
    <w:rsid w:val="000213FA"/>
    <w:rsid w:val="000215BD"/>
    <w:rsid w:val="000216FE"/>
    <w:rsid w:val="0002190D"/>
    <w:rsid w:val="00021C87"/>
    <w:rsid w:val="0002215E"/>
    <w:rsid w:val="000221BE"/>
    <w:rsid w:val="000222BD"/>
    <w:rsid w:val="000224A0"/>
    <w:rsid w:val="000224B7"/>
    <w:rsid w:val="0002272C"/>
    <w:rsid w:val="000230B8"/>
    <w:rsid w:val="00023479"/>
    <w:rsid w:val="00023688"/>
    <w:rsid w:val="0002386C"/>
    <w:rsid w:val="00023942"/>
    <w:rsid w:val="00023E47"/>
    <w:rsid w:val="0002418B"/>
    <w:rsid w:val="00024267"/>
    <w:rsid w:val="0002443D"/>
    <w:rsid w:val="000246A2"/>
    <w:rsid w:val="00024753"/>
    <w:rsid w:val="000248A7"/>
    <w:rsid w:val="000249F7"/>
    <w:rsid w:val="00024B31"/>
    <w:rsid w:val="000250E8"/>
    <w:rsid w:val="000253B5"/>
    <w:rsid w:val="000255B3"/>
    <w:rsid w:val="0002561E"/>
    <w:rsid w:val="00025824"/>
    <w:rsid w:val="000258ED"/>
    <w:rsid w:val="00025968"/>
    <w:rsid w:val="000259A8"/>
    <w:rsid w:val="00025A65"/>
    <w:rsid w:val="00026338"/>
    <w:rsid w:val="00026662"/>
    <w:rsid w:val="00026738"/>
    <w:rsid w:val="000269A4"/>
    <w:rsid w:val="00026D16"/>
    <w:rsid w:val="00027111"/>
    <w:rsid w:val="0002761A"/>
    <w:rsid w:val="000276C1"/>
    <w:rsid w:val="000277C6"/>
    <w:rsid w:val="00027C89"/>
    <w:rsid w:val="00027E6C"/>
    <w:rsid w:val="00027F5D"/>
    <w:rsid w:val="000301B9"/>
    <w:rsid w:val="00030373"/>
    <w:rsid w:val="00030458"/>
    <w:rsid w:val="0003050E"/>
    <w:rsid w:val="00030527"/>
    <w:rsid w:val="00030561"/>
    <w:rsid w:val="000305F7"/>
    <w:rsid w:val="0003068A"/>
    <w:rsid w:val="00030937"/>
    <w:rsid w:val="00030970"/>
    <w:rsid w:val="000309B5"/>
    <w:rsid w:val="00030CFC"/>
    <w:rsid w:val="00030DFE"/>
    <w:rsid w:val="00030FA7"/>
    <w:rsid w:val="00031067"/>
    <w:rsid w:val="00031251"/>
    <w:rsid w:val="00031667"/>
    <w:rsid w:val="000317A5"/>
    <w:rsid w:val="00031926"/>
    <w:rsid w:val="00031A8C"/>
    <w:rsid w:val="00031B47"/>
    <w:rsid w:val="00031C2E"/>
    <w:rsid w:val="00032259"/>
    <w:rsid w:val="00032431"/>
    <w:rsid w:val="00032643"/>
    <w:rsid w:val="00032736"/>
    <w:rsid w:val="00032812"/>
    <w:rsid w:val="00032B50"/>
    <w:rsid w:val="00032C38"/>
    <w:rsid w:val="00032D4E"/>
    <w:rsid w:val="00032E28"/>
    <w:rsid w:val="00032F0D"/>
    <w:rsid w:val="00032FC2"/>
    <w:rsid w:val="00033004"/>
    <w:rsid w:val="0003314E"/>
    <w:rsid w:val="0003318C"/>
    <w:rsid w:val="00033960"/>
    <w:rsid w:val="00033A49"/>
    <w:rsid w:val="00033C8C"/>
    <w:rsid w:val="00033E24"/>
    <w:rsid w:val="00033FC6"/>
    <w:rsid w:val="0003406D"/>
    <w:rsid w:val="000346B2"/>
    <w:rsid w:val="00034951"/>
    <w:rsid w:val="00034A7F"/>
    <w:rsid w:val="00034B08"/>
    <w:rsid w:val="00034C21"/>
    <w:rsid w:val="000350A4"/>
    <w:rsid w:val="0003518E"/>
    <w:rsid w:val="000351E4"/>
    <w:rsid w:val="0003532C"/>
    <w:rsid w:val="000355CE"/>
    <w:rsid w:val="00035F54"/>
    <w:rsid w:val="00035FAA"/>
    <w:rsid w:val="000364A0"/>
    <w:rsid w:val="000365E7"/>
    <w:rsid w:val="00036677"/>
    <w:rsid w:val="00036C77"/>
    <w:rsid w:val="00037033"/>
    <w:rsid w:val="000370BA"/>
    <w:rsid w:val="0003715B"/>
    <w:rsid w:val="00037247"/>
    <w:rsid w:val="00037270"/>
    <w:rsid w:val="00037464"/>
    <w:rsid w:val="0003766A"/>
    <w:rsid w:val="000376C4"/>
    <w:rsid w:val="0003788E"/>
    <w:rsid w:val="0003796E"/>
    <w:rsid w:val="000379F5"/>
    <w:rsid w:val="00037B4D"/>
    <w:rsid w:val="00037C7E"/>
    <w:rsid w:val="00037C85"/>
    <w:rsid w:val="00037D8B"/>
    <w:rsid w:val="00037DC8"/>
    <w:rsid w:val="00037F1E"/>
    <w:rsid w:val="00037F6B"/>
    <w:rsid w:val="00037F83"/>
    <w:rsid w:val="00037FA3"/>
    <w:rsid w:val="00040149"/>
    <w:rsid w:val="000401C4"/>
    <w:rsid w:val="0004034B"/>
    <w:rsid w:val="0004063E"/>
    <w:rsid w:val="00040692"/>
    <w:rsid w:val="0004075E"/>
    <w:rsid w:val="00040847"/>
    <w:rsid w:val="00040C75"/>
    <w:rsid w:val="00040D77"/>
    <w:rsid w:val="0004143C"/>
    <w:rsid w:val="000417AB"/>
    <w:rsid w:val="000417E8"/>
    <w:rsid w:val="00041B0A"/>
    <w:rsid w:val="00041EA3"/>
    <w:rsid w:val="000421D6"/>
    <w:rsid w:val="0004227D"/>
    <w:rsid w:val="000425F9"/>
    <w:rsid w:val="000426EA"/>
    <w:rsid w:val="00042761"/>
    <w:rsid w:val="00042878"/>
    <w:rsid w:val="00042C95"/>
    <w:rsid w:val="0004306F"/>
    <w:rsid w:val="00043385"/>
    <w:rsid w:val="00043618"/>
    <w:rsid w:val="000436C7"/>
    <w:rsid w:val="00043CF6"/>
    <w:rsid w:val="00043ECA"/>
    <w:rsid w:val="0004409E"/>
    <w:rsid w:val="00044273"/>
    <w:rsid w:val="00044648"/>
    <w:rsid w:val="00044783"/>
    <w:rsid w:val="0004478E"/>
    <w:rsid w:val="00044999"/>
    <w:rsid w:val="00044AE8"/>
    <w:rsid w:val="00044DA2"/>
    <w:rsid w:val="00044DD4"/>
    <w:rsid w:val="00044FAA"/>
    <w:rsid w:val="00045010"/>
    <w:rsid w:val="00045131"/>
    <w:rsid w:val="0004544E"/>
    <w:rsid w:val="000454F2"/>
    <w:rsid w:val="00045585"/>
    <w:rsid w:val="0004561B"/>
    <w:rsid w:val="00045A6C"/>
    <w:rsid w:val="00046376"/>
    <w:rsid w:val="000469C2"/>
    <w:rsid w:val="000469D6"/>
    <w:rsid w:val="00046A01"/>
    <w:rsid w:val="00046ABA"/>
    <w:rsid w:val="00046B67"/>
    <w:rsid w:val="00046C80"/>
    <w:rsid w:val="00046DC3"/>
    <w:rsid w:val="0004708B"/>
    <w:rsid w:val="00047140"/>
    <w:rsid w:val="000472E2"/>
    <w:rsid w:val="00047376"/>
    <w:rsid w:val="0004754F"/>
    <w:rsid w:val="00047653"/>
    <w:rsid w:val="000476B1"/>
    <w:rsid w:val="00047700"/>
    <w:rsid w:val="0004775F"/>
    <w:rsid w:val="00047938"/>
    <w:rsid w:val="00047AC5"/>
    <w:rsid w:val="00047CD0"/>
    <w:rsid w:val="00047D67"/>
    <w:rsid w:val="00047D88"/>
    <w:rsid w:val="00050076"/>
    <w:rsid w:val="00050279"/>
    <w:rsid w:val="000502EE"/>
    <w:rsid w:val="00050754"/>
    <w:rsid w:val="00050785"/>
    <w:rsid w:val="000507C8"/>
    <w:rsid w:val="000509F1"/>
    <w:rsid w:val="00050AE5"/>
    <w:rsid w:val="00050B01"/>
    <w:rsid w:val="00050DC0"/>
    <w:rsid w:val="000511C9"/>
    <w:rsid w:val="00051760"/>
    <w:rsid w:val="000518AF"/>
    <w:rsid w:val="0005197E"/>
    <w:rsid w:val="00051A9C"/>
    <w:rsid w:val="00051BDB"/>
    <w:rsid w:val="00051C9F"/>
    <w:rsid w:val="00052102"/>
    <w:rsid w:val="000522D3"/>
    <w:rsid w:val="00052355"/>
    <w:rsid w:val="0005241F"/>
    <w:rsid w:val="000526C9"/>
    <w:rsid w:val="00052708"/>
    <w:rsid w:val="00052812"/>
    <w:rsid w:val="000528E0"/>
    <w:rsid w:val="000529CF"/>
    <w:rsid w:val="00052BAA"/>
    <w:rsid w:val="00052C76"/>
    <w:rsid w:val="00052CA9"/>
    <w:rsid w:val="00053131"/>
    <w:rsid w:val="00053149"/>
    <w:rsid w:val="0005325D"/>
    <w:rsid w:val="00053295"/>
    <w:rsid w:val="0005365F"/>
    <w:rsid w:val="000536C6"/>
    <w:rsid w:val="00053994"/>
    <w:rsid w:val="000539CF"/>
    <w:rsid w:val="00053BEC"/>
    <w:rsid w:val="00053C25"/>
    <w:rsid w:val="00053D0B"/>
    <w:rsid w:val="00053D41"/>
    <w:rsid w:val="00053DAC"/>
    <w:rsid w:val="00053EBE"/>
    <w:rsid w:val="00053F53"/>
    <w:rsid w:val="00053F8A"/>
    <w:rsid w:val="00054025"/>
    <w:rsid w:val="00054645"/>
    <w:rsid w:val="000549F7"/>
    <w:rsid w:val="00054AAE"/>
    <w:rsid w:val="00054CBE"/>
    <w:rsid w:val="00054E1C"/>
    <w:rsid w:val="00054FD2"/>
    <w:rsid w:val="000550B1"/>
    <w:rsid w:val="0005526B"/>
    <w:rsid w:val="00055566"/>
    <w:rsid w:val="0005556B"/>
    <w:rsid w:val="0005572C"/>
    <w:rsid w:val="000558F2"/>
    <w:rsid w:val="000558F4"/>
    <w:rsid w:val="00055B8E"/>
    <w:rsid w:val="00056177"/>
    <w:rsid w:val="000561AD"/>
    <w:rsid w:val="000561D5"/>
    <w:rsid w:val="000561F5"/>
    <w:rsid w:val="00056455"/>
    <w:rsid w:val="0005666E"/>
    <w:rsid w:val="00056B08"/>
    <w:rsid w:val="00056BCE"/>
    <w:rsid w:val="00056EC8"/>
    <w:rsid w:val="00056EF4"/>
    <w:rsid w:val="0005736E"/>
    <w:rsid w:val="0005742C"/>
    <w:rsid w:val="00057437"/>
    <w:rsid w:val="00057613"/>
    <w:rsid w:val="00057787"/>
    <w:rsid w:val="00057B59"/>
    <w:rsid w:val="00057D5E"/>
    <w:rsid w:val="00057D84"/>
    <w:rsid w:val="00057E1D"/>
    <w:rsid w:val="00057F92"/>
    <w:rsid w:val="0006015F"/>
    <w:rsid w:val="0006056B"/>
    <w:rsid w:val="00060682"/>
    <w:rsid w:val="00060865"/>
    <w:rsid w:val="00060BDB"/>
    <w:rsid w:val="00060BF2"/>
    <w:rsid w:val="00061289"/>
    <w:rsid w:val="0006154D"/>
    <w:rsid w:val="000615B1"/>
    <w:rsid w:val="000616F8"/>
    <w:rsid w:val="000618B4"/>
    <w:rsid w:val="000618BD"/>
    <w:rsid w:val="000619DC"/>
    <w:rsid w:val="000619EC"/>
    <w:rsid w:val="00061AB2"/>
    <w:rsid w:val="00061D64"/>
    <w:rsid w:val="00061DFD"/>
    <w:rsid w:val="00061F59"/>
    <w:rsid w:val="00062384"/>
    <w:rsid w:val="00062392"/>
    <w:rsid w:val="00062454"/>
    <w:rsid w:val="00062838"/>
    <w:rsid w:val="00062B66"/>
    <w:rsid w:val="00062D91"/>
    <w:rsid w:val="00062F51"/>
    <w:rsid w:val="0006306B"/>
    <w:rsid w:val="0006333D"/>
    <w:rsid w:val="0006356C"/>
    <w:rsid w:val="0006359D"/>
    <w:rsid w:val="00063792"/>
    <w:rsid w:val="0006391F"/>
    <w:rsid w:val="00063AD0"/>
    <w:rsid w:val="00063C16"/>
    <w:rsid w:val="00063D32"/>
    <w:rsid w:val="00063F2A"/>
    <w:rsid w:val="000641D6"/>
    <w:rsid w:val="00064303"/>
    <w:rsid w:val="00064393"/>
    <w:rsid w:val="000645BF"/>
    <w:rsid w:val="000645EE"/>
    <w:rsid w:val="00064683"/>
    <w:rsid w:val="000648A8"/>
    <w:rsid w:val="000649AC"/>
    <w:rsid w:val="00064D03"/>
    <w:rsid w:val="00064D33"/>
    <w:rsid w:val="00064FC7"/>
    <w:rsid w:val="000651C1"/>
    <w:rsid w:val="0006586D"/>
    <w:rsid w:val="0006598B"/>
    <w:rsid w:val="00065DC0"/>
    <w:rsid w:val="00066191"/>
    <w:rsid w:val="00066222"/>
    <w:rsid w:val="000665DC"/>
    <w:rsid w:val="00066887"/>
    <w:rsid w:val="00066ADF"/>
    <w:rsid w:val="00066D80"/>
    <w:rsid w:val="00066FBE"/>
    <w:rsid w:val="0006718E"/>
    <w:rsid w:val="00067391"/>
    <w:rsid w:val="000677D5"/>
    <w:rsid w:val="00067824"/>
    <w:rsid w:val="00067833"/>
    <w:rsid w:val="00067899"/>
    <w:rsid w:val="00067901"/>
    <w:rsid w:val="00067AB3"/>
    <w:rsid w:val="00067AFA"/>
    <w:rsid w:val="00067C10"/>
    <w:rsid w:val="00067F0D"/>
    <w:rsid w:val="00067FA9"/>
    <w:rsid w:val="00070024"/>
    <w:rsid w:val="000701CC"/>
    <w:rsid w:val="000707C3"/>
    <w:rsid w:val="00070D2F"/>
    <w:rsid w:val="00070E2A"/>
    <w:rsid w:val="00070E54"/>
    <w:rsid w:val="00070F87"/>
    <w:rsid w:val="00070FCF"/>
    <w:rsid w:val="00071080"/>
    <w:rsid w:val="00071114"/>
    <w:rsid w:val="0007149E"/>
    <w:rsid w:val="00071648"/>
    <w:rsid w:val="0007193B"/>
    <w:rsid w:val="000719EA"/>
    <w:rsid w:val="00071B70"/>
    <w:rsid w:val="00071BA7"/>
    <w:rsid w:val="00071CD2"/>
    <w:rsid w:val="00071E31"/>
    <w:rsid w:val="00071FB6"/>
    <w:rsid w:val="0007211B"/>
    <w:rsid w:val="00072150"/>
    <w:rsid w:val="00072334"/>
    <w:rsid w:val="000723B5"/>
    <w:rsid w:val="000723D7"/>
    <w:rsid w:val="0007262E"/>
    <w:rsid w:val="00072716"/>
    <w:rsid w:val="0007275D"/>
    <w:rsid w:val="00072940"/>
    <w:rsid w:val="00072B8D"/>
    <w:rsid w:val="00072BCC"/>
    <w:rsid w:val="00073149"/>
    <w:rsid w:val="000731A1"/>
    <w:rsid w:val="00073542"/>
    <w:rsid w:val="0007369D"/>
    <w:rsid w:val="00073741"/>
    <w:rsid w:val="00073773"/>
    <w:rsid w:val="000739E4"/>
    <w:rsid w:val="00073A64"/>
    <w:rsid w:val="00073A7D"/>
    <w:rsid w:val="00073B39"/>
    <w:rsid w:val="00074051"/>
    <w:rsid w:val="00074083"/>
    <w:rsid w:val="00074499"/>
    <w:rsid w:val="000744F0"/>
    <w:rsid w:val="000745A8"/>
    <w:rsid w:val="000748AC"/>
    <w:rsid w:val="00074C89"/>
    <w:rsid w:val="00074FFB"/>
    <w:rsid w:val="000753BB"/>
    <w:rsid w:val="000753D1"/>
    <w:rsid w:val="000754E4"/>
    <w:rsid w:val="00075910"/>
    <w:rsid w:val="00075A29"/>
    <w:rsid w:val="00075ADF"/>
    <w:rsid w:val="00076106"/>
    <w:rsid w:val="00076113"/>
    <w:rsid w:val="000762C9"/>
    <w:rsid w:val="000763E9"/>
    <w:rsid w:val="00076491"/>
    <w:rsid w:val="000764E5"/>
    <w:rsid w:val="00076586"/>
    <w:rsid w:val="000765C4"/>
    <w:rsid w:val="000767F0"/>
    <w:rsid w:val="0007691E"/>
    <w:rsid w:val="0007699E"/>
    <w:rsid w:val="00076AD7"/>
    <w:rsid w:val="00076BDA"/>
    <w:rsid w:val="00076F1A"/>
    <w:rsid w:val="00076F5A"/>
    <w:rsid w:val="00076F7A"/>
    <w:rsid w:val="000774B7"/>
    <w:rsid w:val="000775A0"/>
    <w:rsid w:val="0007794F"/>
    <w:rsid w:val="000779A5"/>
    <w:rsid w:val="00077AB0"/>
    <w:rsid w:val="00077BB1"/>
    <w:rsid w:val="00077DFC"/>
    <w:rsid w:val="00077E1B"/>
    <w:rsid w:val="0008023B"/>
    <w:rsid w:val="00080290"/>
    <w:rsid w:val="000802C0"/>
    <w:rsid w:val="00080451"/>
    <w:rsid w:val="00080467"/>
    <w:rsid w:val="000804DE"/>
    <w:rsid w:val="0008075E"/>
    <w:rsid w:val="0008096A"/>
    <w:rsid w:val="00080AFF"/>
    <w:rsid w:val="00080B19"/>
    <w:rsid w:val="00080C93"/>
    <w:rsid w:val="00080CD2"/>
    <w:rsid w:val="00080CDF"/>
    <w:rsid w:val="00080E06"/>
    <w:rsid w:val="000813D5"/>
    <w:rsid w:val="00081497"/>
    <w:rsid w:val="00081522"/>
    <w:rsid w:val="0008180D"/>
    <w:rsid w:val="00081849"/>
    <w:rsid w:val="00081C1E"/>
    <w:rsid w:val="00081F4D"/>
    <w:rsid w:val="000821F2"/>
    <w:rsid w:val="00082298"/>
    <w:rsid w:val="00082714"/>
    <w:rsid w:val="00082762"/>
    <w:rsid w:val="000829E1"/>
    <w:rsid w:val="00082DF0"/>
    <w:rsid w:val="00083167"/>
    <w:rsid w:val="000831E3"/>
    <w:rsid w:val="0008341C"/>
    <w:rsid w:val="00083524"/>
    <w:rsid w:val="000837F2"/>
    <w:rsid w:val="000837FE"/>
    <w:rsid w:val="000838D4"/>
    <w:rsid w:val="00083B13"/>
    <w:rsid w:val="00083D32"/>
    <w:rsid w:val="00083D96"/>
    <w:rsid w:val="00083FF9"/>
    <w:rsid w:val="00084040"/>
    <w:rsid w:val="00084C89"/>
    <w:rsid w:val="00084EC9"/>
    <w:rsid w:val="00084EEA"/>
    <w:rsid w:val="00084FAC"/>
    <w:rsid w:val="00085160"/>
    <w:rsid w:val="000852B1"/>
    <w:rsid w:val="00085322"/>
    <w:rsid w:val="00085472"/>
    <w:rsid w:val="000855AB"/>
    <w:rsid w:val="00085743"/>
    <w:rsid w:val="00085869"/>
    <w:rsid w:val="000858A0"/>
    <w:rsid w:val="00085927"/>
    <w:rsid w:val="00085CBD"/>
    <w:rsid w:val="00085E4D"/>
    <w:rsid w:val="00085F4D"/>
    <w:rsid w:val="00085FF3"/>
    <w:rsid w:val="00086044"/>
    <w:rsid w:val="00086094"/>
    <w:rsid w:val="0008642F"/>
    <w:rsid w:val="000864BC"/>
    <w:rsid w:val="0008668F"/>
    <w:rsid w:val="00086958"/>
    <w:rsid w:val="0008698B"/>
    <w:rsid w:val="00086A1D"/>
    <w:rsid w:val="00086B81"/>
    <w:rsid w:val="00086D63"/>
    <w:rsid w:val="00086F0B"/>
    <w:rsid w:val="00086F58"/>
    <w:rsid w:val="00087084"/>
    <w:rsid w:val="000871C9"/>
    <w:rsid w:val="00087470"/>
    <w:rsid w:val="00087533"/>
    <w:rsid w:val="00087871"/>
    <w:rsid w:val="00087894"/>
    <w:rsid w:val="000878CD"/>
    <w:rsid w:val="00087AB3"/>
    <w:rsid w:val="00087B7D"/>
    <w:rsid w:val="00087C7F"/>
    <w:rsid w:val="00087EC7"/>
    <w:rsid w:val="00087FB9"/>
    <w:rsid w:val="00087FEA"/>
    <w:rsid w:val="00090129"/>
    <w:rsid w:val="00090201"/>
    <w:rsid w:val="00090A2D"/>
    <w:rsid w:val="00090AD5"/>
    <w:rsid w:val="00090DA4"/>
    <w:rsid w:val="000910B8"/>
    <w:rsid w:val="00091320"/>
    <w:rsid w:val="000916E4"/>
    <w:rsid w:val="00091733"/>
    <w:rsid w:val="00091B01"/>
    <w:rsid w:val="00091CAD"/>
    <w:rsid w:val="00092277"/>
    <w:rsid w:val="00092F1E"/>
    <w:rsid w:val="0009320B"/>
    <w:rsid w:val="00093273"/>
    <w:rsid w:val="000934F3"/>
    <w:rsid w:val="00093696"/>
    <w:rsid w:val="00093853"/>
    <w:rsid w:val="0009395F"/>
    <w:rsid w:val="00093B6F"/>
    <w:rsid w:val="00093BB1"/>
    <w:rsid w:val="00093C19"/>
    <w:rsid w:val="00093D08"/>
    <w:rsid w:val="00093DAE"/>
    <w:rsid w:val="00093E91"/>
    <w:rsid w:val="0009415F"/>
    <w:rsid w:val="0009432A"/>
    <w:rsid w:val="000944AF"/>
    <w:rsid w:val="000948D7"/>
    <w:rsid w:val="0009498F"/>
    <w:rsid w:val="00094D13"/>
    <w:rsid w:val="000951AE"/>
    <w:rsid w:val="00095319"/>
    <w:rsid w:val="00095688"/>
    <w:rsid w:val="0009585E"/>
    <w:rsid w:val="00095A20"/>
    <w:rsid w:val="00095D7F"/>
    <w:rsid w:val="00095EF5"/>
    <w:rsid w:val="00096210"/>
    <w:rsid w:val="0009625C"/>
    <w:rsid w:val="00096534"/>
    <w:rsid w:val="0009661C"/>
    <w:rsid w:val="000966E2"/>
    <w:rsid w:val="000967C5"/>
    <w:rsid w:val="00096850"/>
    <w:rsid w:val="000969EA"/>
    <w:rsid w:val="00096A1A"/>
    <w:rsid w:val="00096D96"/>
    <w:rsid w:val="00097124"/>
    <w:rsid w:val="000977E5"/>
    <w:rsid w:val="00097B44"/>
    <w:rsid w:val="00097B9C"/>
    <w:rsid w:val="00097F25"/>
    <w:rsid w:val="00097F9C"/>
    <w:rsid w:val="000A0012"/>
    <w:rsid w:val="000A059A"/>
    <w:rsid w:val="000A05F4"/>
    <w:rsid w:val="000A06DB"/>
    <w:rsid w:val="000A07AF"/>
    <w:rsid w:val="000A09F9"/>
    <w:rsid w:val="000A0AA9"/>
    <w:rsid w:val="000A0D36"/>
    <w:rsid w:val="000A0EE3"/>
    <w:rsid w:val="000A1090"/>
    <w:rsid w:val="000A10F3"/>
    <w:rsid w:val="000A11C5"/>
    <w:rsid w:val="000A1692"/>
    <w:rsid w:val="000A1781"/>
    <w:rsid w:val="000A1991"/>
    <w:rsid w:val="000A1B5C"/>
    <w:rsid w:val="000A1B5F"/>
    <w:rsid w:val="000A1B82"/>
    <w:rsid w:val="000A1CBB"/>
    <w:rsid w:val="000A1D7F"/>
    <w:rsid w:val="000A1ECD"/>
    <w:rsid w:val="000A2125"/>
    <w:rsid w:val="000A2345"/>
    <w:rsid w:val="000A291E"/>
    <w:rsid w:val="000A2ADD"/>
    <w:rsid w:val="000A2BC1"/>
    <w:rsid w:val="000A2C7F"/>
    <w:rsid w:val="000A2F49"/>
    <w:rsid w:val="000A2FF4"/>
    <w:rsid w:val="000A32B9"/>
    <w:rsid w:val="000A342E"/>
    <w:rsid w:val="000A34DD"/>
    <w:rsid w:val="000A360D"/>
    <w:rsid w:val="000A3962"/>
    <w:rsid w:val="000A3D02"/>
    <w:rsid w:val="000A3E99"/>
    <w:rsid w:val="000A3F9C"/>
    <w:rsid w:val="000A4326"/>
    <w:rsid w:val="000A444F"/>
    <w:rsid w:val="000A4535"/>
    <w:rsid w:val="000A472B"/>
    <w:rsid w:val="000A4A7B"/>
    <w:rsid w:val="000A4B22"/>
    <w:rsid w:val="000A4B90"/>
    <w:rsid w:val="000A4C3D"/>
    <w:rsid w:val="000A4C75"/>
    <w:rsid w:val="000A4E0E"/>
    <w:rsid w:val="000A4F8A"/>
    <w:rsid w:val="000A5032"/>
    <w:rsid w:val="000A5075"/>
    <w:rsid w:val="000A57CE"/>
    <w:rsid w:val="000A595F"/>
    <w:rsid w:val="000A5BDC"/>
    <w:rsid w:val="000A5C34"/>
    <w:rsid w:val="000A5CD2"/>
    <w:rsid w:val="000A5CEE"/>
    <w:rsid w:val="000A5F44"/>
    <w:rsid w:val="000A6019"/>
    <w:rsid w:val="000A6029"/>
    <w:rsid w:val="000A6125"/>
    <w:rsid w:val="000A61A9"/>
    <w:rsid w:val="000A6320"/>
    <w:rsid w:val="000A6512"/>
    <w:rsid w:val="000A66F8"/>
    <w:rsid w:val="000A676E"/>
    <w:rsid w:val="000A680B"/>
    <w:rsid w:val="000A6876"/>
    <w:rsid w:val="000A6963"/>
    <w:rsid w:val="000A6A33"/>
    <w:rsid w:val="000A6DD6"/>
    <w:rsid w:val="000A70A2"/>
    <w:rsid w:val="000A712D"/>
    <w:rsid w:val="000A7366"/>
    <w:rsid w:val="000A751E"/>
    <w:rsid w:val="000A789A"/>
    <w:rsid w:val="000B017A"/>
    <w:rsid w:val="000B0247"/>
    <w:rsid w:val="000B03B3"/>
    <w:rsid w:val="000B0451"/>
    <w:rsid w:val="000B09C4"/>
    <w:rsid w:val="000B0A86"/>
    <w:rsid w:val="000B0F22"/>
    <w:rsid w:val="000B0FDB"/>
    <w:rsid w:val="000B1439"/>
    <w:rsid w:val="000B1517"/>
    <w:rsid w:val="000B15A4"/>
    <w:rsid w:val="000B1BDB"/>
    <w:rsid w:val="000B1D09"/>
    <w:rsid w:val="000B1E75"/>
    <w:rsid w:val="000B1FAE"/>
    <w:rsid w:val="000B218B"/>
    <w:rsid w:val="000B2664"/>
    <w:rsid w:val="000B270B"/>
    <w:rsid w:val="000B2DDD"/>
    <w:rsid w:val="000B2E91"/>
    <w:rsid w:val="000B2F19"/>
    <w:rsid w:val="000B3513"/>
    <w:rsid w:val="000B37C9"/>
    <w:rsid w:val="000B3873"/>
    <w:rsid w:val="000B38D7"/>
    <w:rsid w:val="000B3A0D"/>
    <w:rsid w:val="000B3A74"/>
    <w:rsid w:val="000B3C34"/>
    <w:rsid w:val="000B3CED"/>
    <w:rsid w:val="000B3CFA"/>
    <w:rsid w:val="000B405F"/>
    <w:rsid w:val="000B424D"/>
    <w:rsid w:val="000B425A"/>
    <w:rsid w:val="000B43B8"/>
    <w:rsid w:val="000B4433"/>
    <w:rsid w:val="000B44B4"/>
    <w:rsid w:val="000B4565"/>
    <w:rsid w:val="000B4857"/>
    <w:rsid w:val="000B4AE1"/>
    <w:rsid w:val="000B4DB7"/>
    <w:rsid w:val="000B51EF"/>
    <w:rsid w:val="000B557D"/>
    <w:rsid w:val="000B55B1"/>
    <w:rsid w:val="000B5627"/>
    <w:rsid w:val="000B56C8"/>
    <w:rsid w:val="000B580B"/>
    <w:rsid w:val="000B58A2"/>
    <w:rsid w:val="000B58BF"/>
    <w:rsid w:val="000B5A7F"/>
    <w:rsid w:val="000B5F04"/>
    <w:rsid w:val="000B5FFA"/>
    <w:rsid w:val="000B61E1"/>
    <w:rsid w:val="000B6227"/>
    <w:rsid w:val="000B6967"/>
    <w:rsid w:val="000B6B18"/>
    <w:rsid w:val="000B6C79"/>
    <w:rsid w:val="000B6F84"/>
    <w:rsid w:val="000B7119"/>
    <w:rsid w:val="000B7259"/>
    <w:rsid w:val="000B7753"/>
    <w:rsid w:val="000B7AE6"/>
    <w:rsid w:val="000B7B6A"/>
    <w:rsid w:val="000B7FA2"/>
    <w:rsid w:val="000C01CA"/>
    <w:rsid w:val="000C03E2"/>
    <w:rsid w:val="000C0520"/>
    <w:rsid w:val="000C055B"/>
    <w:rsid w:val="000C0668"/>
    <w:rsid w:val="000C0699"/>
    <w:rsid w:val="000C074A"/>
    <w:rsid w:val="000C07EE"/>
    <w:rsid w:val="000C099E"/>
    <w:rsid w:val="000C0A5B"/>
    <w:rsid w:val="000C0D53"/>
    <w:rsid w:val="000C0ECB"/>
    <w:rsid w:val="000C0F9E"/>
    <w:rsid w:val="000C14A5"/>
    <w:rsid w:val="000C183C"/>
    <w:rsid w:val="000C1ACD"/>
    <w:rsid w:val="000C1CFA"/>
    <w:rsid w:val="000C1D90"/>
    <w:rsid w:val="000C21A6"/>
    <w:rsid w:val="000C22B4"/>
    <w:rsid w:val="000C230E"/>
    <w:rsid w:val="000C25EC"/>
    <w:rsid w:val="000C25EF"/>
    <w:rsid w:val="000C261D"/>
    <w:rsid w:val="000C267B"/>
    <w:rsid w:val="000C26A7"/>
    <w:rsid w:val="000C2748"/>
    <w:rsid w:val="000C2781"/>
    <w:rsid w:val="000C2829"/>
    <w:rsid w:val="000C2868"/>
    <w:rsid w:val="000C28C0"/>
    <w:rsid w:val="000C28E0"/>
    <w:rsid w:val="000C29F1"/>
    <w:rsid w:val="000C2D6E"/>
    <w:rsid w:val="000C2EB4"/>
    <w:rsid w:val="000C3052"/>
    <w:rsid w:val="000C30C3"/>
    <w:rsid w:val="000C3105"/>
    <w:rsid w:val="000C31ED"/>
    <w:rsid w:val="000C3206"/>
    <w:rsid w:val="000C3210"/>
    <w:rsid w:val="000C32AD"/>
    <w:rsid w:val="000C342D"/>
    <w:rsid w:val="000C34F3"/>
    <w:rsid w:val="000C35D7"/>
    <w:rsid w:val="000C37DD"/>
    <w:rsid w:val="000C38BF"/>
    <w:rsid w:val="000C3A51"/>
    <w:rsid w:val="000C3B96"/>
    <w:rsid w:val="000C3C18"/>
    <w:rsid w:val="000C3C67"/>
    <w:rsid w:val="000C3E9A"/>
    <w:rsid w:val="000C4096"/>
    <w:rsid w:val="000C45FC"/>
    <w:rsid w:val="000C4AE5"/>
    <w:rsid w:val="000C4AF3"/>
    <w:rsid w:val="000C4CD7"/>
    <w:rsid w:val="000C4D73"/>
    <w:rsid w:val="000C4E0B"/>
    <w:rsid w:val="000C5016"/>
    <w:rsid w:val="000C59C1"/>
    <w:rsid w:val="000C5A03"/>
    <w:rsid w:val="000C5A86"/>
    <w:rsid w:val="000C5BB4"/>
    <w:rsid w:val="000C5DC2"/>
    <w:rsid w:val="000C61B9"/>
    <w:rsid w:val="000C679A"/>
    <w:rsid w:val="000C6856"/>
    <w:rsid w:val="000C68D7"/>
    <w:rsid w:val="000C6926"/>
    <w:rsid w:val="000C6A98"/>
    <w:rsid w:val="000C6B0D"/>
    <w:rsid w:val="000C6BE2"/>
    <w:rsid w:val="000C6FE2"/>
    <w:rsid w:val="000C702D"/>
    <w:rsid w:val="000C7163"/>
    <w:rsid w:val="000C73C4"/>
    <w:rsid w:val="000C7459"/>
    <w:rsid w:val="000C77ED"/>
    <w:rsid w:val="000C78D0"/>
    <w:rsid w:val="000C7A6E"/>
    <w:rsid w:val="000C7A93"/>
    <w:rsid w:val="000C7B90"/>
    <w:rsid w:val="000C7E67"/>
    <w:rsid w:val="000D003A"/>
    <w:rsid w:val="000D0294"/>
    <w:rsid w:val="000D05B9"/>
    <w:rsid w:val="000D0692"/>
    <w:rsid w:val="000D0953"/>
    <w:rsid w:val="000D09A7"/>
    <w:rsid w:val="000D10DA"/>
    <w:rsid w:val="000D165E"/>
    <w:rsid w:val="000D19D1"/>
    <w:rsid w:val="000D1A16"/>
    <w:rsid w:val="000D219A"/>
    <w:rsid w:val="000D259D"/>
    <w:rsid w:val="000D26D4"/>
    <w:rsid w:val="000D2ED6"/>
    <w:rsid w:val="000D2F7D"/>
    <w:rsid w:val="000D33FF"/>
    <w:rsid w:val="000D34BC"/>
    <w:rsid w:val="000D35EA"/>
    <w:rsid w:val="000D37C3"/>
    <w:rsid w:val="000D383F"/>
    <w:rsid w:val="000D3907"/>
    <w:rsid w:val="000D3A43"/>
    <w:rsid w:val="000D3B98"/>
    <w:rsid w:val="000D3C97"/>
    <w:rsid w:val="000D3D5E"/>
    <w:rsid w:val="000D3E33"/>
    <w:rsid w:val="000D3E80"/>
    <w:rsid w:val="000D3EDC"/>
    <w:rsid w:val="000D43D5"/>
    <w:rsid w:val="000D44CD"/>
    <w:rsid w:val="000D4543"/>
    <w:rsid w:val="000D466A"/>
    <w:rsid w:val="000D4713"/>
    <w:rsid w:val="000D4736"/>
    <w:rsid w:val="000D4A5A"/>
    <w:rsid w:val="000D4B19"/>
    <w:rsid w:val="000D541D"/>
    <w:rsid w:val="000D54AA"/>
    <w:rsid w:val="000D553A"/>
    <w:rsid w:val="000D55DD"/>
    <w:rsid w:val="000D57A6"/>
    <w:rsid w:val="000D5B59"/>
    <w:rsid w:val="000D5D58"/>
    <w:rsid w:val="000D5E3E"/>
    <w:rsid w:val="000D5ECE"/>
    <w:rsid w:val="000D5FBE"/>
    <w:rsid w:val="000D605A"/>
    <w:rsid w:val="000D634F"/>
    <w:rsid w:val="000D65A0"/>
    <w:rsid w:val="000D65D7"/>
    <w:rsid w:val="000D6730"/>
    <w:rsid w:val="000D67D7"/>
    <w:rsid w:val="000D6833"/>
    <w:rsid w:val="000D6850"/>
    <w:rsid w:val="000D68D7"/>
    <w:rsid w:val="000D697D"/>
    <w:rsid w:val="000D6EBE"/>
    <w:rsid w:val="000D723B"/>
    <w:rsid w:val="000D7A6C"/>
    <w:rsid w:val="000D7A93"/>
    <w:rsid w:val="000D7BF0"/>
    <w:rsid w:val="000D7D56"/>
    <w:rsid w:val="000E01CA"/>
    <w:rsid w:val="000E027B"/>
    <w:rsid w:val="000E04F5"/>
    <w:rsid w:val="000E056E"/>
    <w:rsid w:val="000E05D6"/>
    <w:rsid w:val="000E0747"/>
    <w:rsid w:val="000E09DA"/>
    <w:rsid w:val="000E0A3F"/>
    <w:rsid w:val="000E0A62"/>
    <w:rsid w:val="000E0B44"/>
    <w:rsid w:val="000E0CEE"/>
    <w:rsid w:val="000E0FA1"/>
    <w:rsid w:val="000E110E"/>
    <w:rsid w:val="000E1137"/>
    <w:rsid w:val="000E12E9"/>
    <w:rsid w:val="000E139D"/>
    <w:rsid w:val="000E1681"/>
    <w:rsid w:val="000E16F4"/>
    <w:rsid w:val="000E1946"/>
    <w:rsid w:val="000E1D8D"/>
    <w:rsid w:val="000E1E21"/>
    <w:rsid w:val="000E1E3F"/>
    <w:rsid w:val="000E2183"/>
    <w:rsid w:val="000E275D"/>
    <w:rsid w:val="000E2C87"/>
    <w:rsid w:val="000E2CC8"/>
    <w:rsid w:val="000E2DC2"/>
    <w:rsid w:val="000E2EB0"/>
    <w:rsid w:val="000E309C"/>
    <w:rsid w:val="000E347F"/>
    <w:rsid w:val="000E34FA"/>
    <w:rsid w:val="000E35FF"/>
    <w:rsid w:val="000E39FD"/>
    <w:rsid w:val="000E3B5B"/>
    <w:rsid w:val="000E3B9F"/>
    <w:rsid w:val="000E3D69"/>
    <w:rsid w:val="000E3ED5"/>
    <w:rsid w:val="000E40FB"/>
    <w:rsid w:val="000E471D"/>
    <w:rsid w:val="000E4BA0"/>
    <w:rsid w:val="000E51B1"/>
    <w:rsid w:val="000E5322"/>
    <w:rsid w:val="000E5629"/>
    <w:rsid w:val="000E57B0"/>
    <w:rsid w:val="000E584B"/>
    <w:rsid w:val="000E5863"/>
    <w:rsid w:val="000E5877"/>
    <w:rsid w:val="000E58D2"/>
    <w:rsid w:val="000E595E"/>
    <w:rsid w:val="000E5A05"/>
    <w:rsid w:val="000E5A34"/>
    <w:rsid w:val="000E5B9F"/>
    <w:rsid w:val="000E5BE2"/>
    <w:rsid w:val="000E5EF8"/>
    <w:rsid w:val="000E6060"/>
    <w:rsid w:val="000E64A3"/>
    <w:rsid w:val="000E6508"/>
    <w:rsid w:val="000E673F"/>
    <w:rsid w:val="000E6761"/>
    <w:rsid w:val="000E678D"/>
    <w:rsid w:val="000E6814"/>
    <w:rsid w:val="000E690B"/>
    <w:rsid w:val="000E6FAC"/>
    <w:rsid w:val="000E712A"/>
    <w:rsid w:val="000E730B"/>
    <w:rsid w:val="000E748E"/>
    <w:rsid w:val="000E78D6"/>
    <w:rsid w:val="000E790E"/>
    <w:rsid w:val="000E7CF6"/>
    <w:rsid w:val="000E7F76"/>
    <w:rsid w:val="000F0053"/>
    <w:rsid w:val="000F0077"/>
    <w:rsid w:val="000F0103"/>
    <w:rsid w:val="000F0819"/>
    <w:rsid w:val="000F08DB"/>
    <w:rsid w:val="000F0958"/>
    <w:rsid w:val="000F09F0"/>
    <w:rsid w:val="000F0AA6"/>
    <w:rsid w:val="000F0B56"/>
    <w:rsid w:val="000F0BFB"/>
    <w:rsid w:val="000F0CB4"/>
    <w:rsid w:val="000F10B5"/>
    <w:rsid w:val="000F117C"/>
    <w:rsid w:val="000F11C2"/>
    <w:rsid w:val="000F12B7"/>
    <w:rsid w:val="000F149D"/>
    <w:rsid w:val="000F14D3"/>
    <w:rsid w:val="000F153E"/>
    <w:rsid w:val="000F1642"/>
    <w:rsid w:val="000F1770"/>
    <w:rsid w:val="000F17A9"/>
    <w:rsid w:val="000F185F"/>
    <w:rsid w:val="000F1B5D"/>
    <w:rsid w:val="000F1D86"/>
    <w:rsid w:val="000F1F4A"/>
    <w:rsid w:val="000F1FCA"/>
    <w:rsid w:val="000F203A"/>
    <w:rsid w:val="000F218B"/>
    <w:rsid w:val="000F21D6"/>
    <w:rsid w:val="000F21DB"/>
    <w:rsid w:val="000F225C"/>
    <w:rsid w:val="000F23B8"/>
    <w:rsid w:val="000F2499"/>
    <w:rsid w:val="000F2865"/>
    <w:rsid w:val="000F2A62"/>
    <w:rsid w:val="000F2F80"/>
    <w:rsid w:val="000F3073"/>
    <w:rsid w:val="000F31DE"/>
    <w:rsid w:val="000F3B47"/>
    <w:rsid w:val="000F3CAC"/>
    <w:rsid w:val="000F3D8C"/>
    <w:rsid w:val="000F4361"/>
    <w:rsid w:val="000F469F"/>
    <w:rsid w:val="000F4747"/>
    <w:rsid w:val="000F4B91"/>
    <w:rsid w:val="000F4BF2"/>
    <w:rsid w:val="000F4D44"/>
    <w:rsid w:val="000F5097"/>
    <w:rsid w:val="000F539A"/>
    <w:rsid w:val="000F55D6"/>
    <w:rsid w:val="000F59CE"/>
    <w:rsid w:val="000F5A4B"/>
    <w:rsid w:val="000F5D80"/>
    <w:rsid w:val="000F60DA"/>
    <w:rsid w:val="000F67CF"/>
    <w:rsid w:val="000F67E7"/>
    <w:rsid w:val="000F6812"/>
    <w:rsid w:val="000F693C"/>
    <w:rsid w:val="000F6B8A"/>
    <w:rsid w:val="000F6DDD"/>
    <w:rsid w:val="000F6F3F"/>
    <w:rsid w:val="000F714F"/>
    <w:rsid w:val="000F7159"/>
    <w:rsid w:val="000F74AF"/>
    <w:rsid w:val="000F758E"/>
    <w:rsid w:val="000F77BF"/>
    <w:rsid w:val="000F79C0"/>
    <w:rsid w:val="000F7CA4"/>
    <w:rsid w:val="000F7CD3"/>
    <w:rsid w:val="00100249"/>
    <w:rsid w:val="001003E8"/>
    <w:rsid w:val="0010041A"/>
    <w:rsid w:val="001004BC"/>
    <w:rsid w:val="001007AF"/>
    <w:rsid w:val="0010096D"/>
    <w:rsid w:val="00100A5D"/>
    <w:rsid w:val="001011E3"/>
    <w:rsid w:val="0010126D"/>
    <w:rsid w:val="001012BD"/>
    <w:rsid w:val="0010139F"/>
    <w:rsid w:val="001014F5"/>
    <w:rsid w:val="0010162D"/>
    <w:rsid w:val="0010182C"/>
    <w:rsid w:val="00101AB0"/>
    <w:rsid w:val="00101B5C"/>
    <w:rsid w:val="00101C4C"/>
    <w:rsid w:val="00101FD0"/>
    <w:rsid w:val="0010206B"/>
    <w:rsid w:val="00102119"/>
    <w:rsid w:val="00102144"/>
    <w:rsid w:val="00102175"/>
    <w:rsid w:val="001021B5"/>
    <w:rsid w:val="00102388"/>
    <w:rsid w:val="0010280F"/>
    <w:rsid w:val="00102848"/>
    <w:rsid w:val="001028DF"/>
    <w:rsid w:val="001029B6"/>
    <w:rsid w:val="00102EC2"/>
    <w:rsid w:val="00102FED"/>
    <w:rsid w:val="001030E6"/>
    <w:rsid w:val="00103114"/>
    <w:rsid w:val="00103257"/>
    <w:rsid w:val="0010326C"/>
    <w:rsid w:val="00103455"/>
    <w:rsid w:val="001034BF"/>
    <w:rsid w:val="001035B1"/>
    <w:rsid w:val="001038AB"/>
    <w:rsid w:val="00103D21"/>
    <w:rsid w:val="00103E9B"/>
    <w:rsid w:val="00103ECE"/>
    <w:rsid w:val="001045E5"/>
    <w:rsid w:val="001047A5"/>
    <w:rsid w:val="001048E7"/>
    <w:rsid w:val="0010496F"/>
    <w:rsid w:val="00104BD3"/>
    <w:rsid w:val="00104CE5"/>
    <w:rsid w:val="00104F2B"/>
    <w:rsid w:val="00104FB5"/>
    <w:rsid w:val="00105199"/>
    <w:rsid w:val="00105206"/>
    <w:rsid w:val="00105385"/>
    <w:rsid w:val="001053AC"/>
    <w:rsid w:val="001054D3"/>
    <w:rsid w:val="00105746"/>
    <w:rsid w:val="0010576F"/>
    <w:rsid w:val="001058F5"/>
    <w:rsid w:val="00105A0F"/>
    <w:rsid w:val="00105A92"/>
    <w:rsid w:val="00105B30"/>
    <w:rsid w:val="00105D4C"/>
    <w:rsid w:val="00105DB6"/>
    <w:rsid w:val="00106150"/>
    <w:rsid w:val="00106326"/>
    <w:rsid w:val="0010635A"/>
    <w:rsid w:val="001063BE"/>
    <w:rsid w:val="0010654B"/>
    <w:rsid w:val="00106641"/>
    <w:rsid w:val="001069F1"/>
    <w:rsid w:val="00106A52"/>
    <w:rsid w:val="00106AE3"/>
    <w:rsid w:val="00106B3D"/>
    <w:rsid w:val="00106C4C"/>
    <w:rsid w:val="00107028"/>
    <w:rsid w:val="00107172"/>
    <w:rsid w:val="001074BD"/>
    <w:rsid w:val="0010758C"/>
    <w:rsid w:val="001077BA"/>
    <w:rsid w:val="0010791E"/>
    <w:rsid w:val="001079C2"/>
    <w:rsid w:val="00107DE6"/>
    <w:rsid w:val="00107E4C"/>
    <w:rsid w:val="00107E53"/>
    <w:rsid w:val="00107E82"/>
    <w:rsid w:val="001100DE"/>
    <w:rsid w:val="00110210"/>
    <w:rsid w:val="001103E4"/>
    <w:rsid w:val="00110615"/>
    <w:rsid w:val="0011089F"/>
    <w:rsid w:val="001108BF"/>
    <w:rsid w:val="00110AA0"/>
    <w:rsid w:val="00110BC3"/>
    <w:rsid w:val="00110CB3"/>
    <w:rsid w:val="00110D60"/>
    <w:rsid w:val="00110DDF"/>
    <w:rsid w:val="00111016"/>
    <w:rsid w:val="0011148A"/>
    <w:rsid w:val="001117A4"/>
    <w:rsid w:val="001118A4"/>
    <w:rsid w:val="00111987"/>
    <w:rsid w:val="00111CCC"/>
    <w:rsid w:val="00111E59"/>
    <w:rsid w:val="00111EC7"/>
    <w:rsid w:val="001121B7"/>
    <w:rsid w:val="00112319"/>
    <w:rsid w:val="0011235C"/>
    <w:rsid w:val="00112377"/>
    <w:rsid w:val="001123F7"/>
    <w:rsid w:val="00112450"/>
    <w:rsid w:val="0011278C"/>
    <w:rsid w:val="00112B53"/>
    <w:rsid w:val="00112DE3"/>
    <w:rsid w:val="00112FF4"/>
    <w:rsid w:val="0011312F"/>
    <w:rsid w:val="001132CA"/>
    <w:rsid w:val="00113543"/>
    <w:rsid w:val="00113552"/>
    <w:rsid w:val="00113EEE"/>
    <w:rsid w:val="00113FAF"/>
    <w:rsid w:val="00113FD8"/>
    <w:rsid w:val="00114291"/>
    <w:rsid w:val="00114900"/>
    <w:rsid w:val="001149B8"/>
    <w:rsid w:val="00114B02"/>
    <w:rsid w:val="00114B71"/>
    <w:rsid w:val="00115046"/>
    <w:rsid w:val="00115474"/>
    <w:rsid w:val="00115534"/>
    <w:rsid w:val="001157C6"/>
    <w:rsid w:val="00115827"/>
    <w:rsid w:val="00115833"/>
    <w:rsid w:val="00115AC6"/>
    <w:rsid w:val="00115ACC"/>
    <w:rsid w:val="001161BD"/>
    <w:rsid w:val="001163A2"/>
    <w:rsid w:val="001163C0"/>
    <w:rsid w:val="00116648"/>
    <w:rsid w:val="00116770"/>
    <w:rsid w:val="00116799"/>
    <w:rsid w:val="001168E7"/>
    <w:rsid w:val="0011699D"/>
    <w:rsid w:val="00116F40"/>
    <w:rsid w:val="00116FD2"/>
    <w:rsid w:val="00117119"/>
    <w:rsid w:val="001174C6"/>
    <w:rsid w:val="001174E7"/>
    <w:rsid w:val="00117610"/>
    <w:rsid w:val="00117A53"/>
    <w:rsid w:val="00117A73"/>
    <w:rsid w:val="00117AC1"/>
    <w:rsid w:val="00117C70"/>
    <w:rsid w:val="00117E09"/>
    <w:rsid w:val="00117ED3"/>
    <w:rsid w:val="0012008A"/>
    <w:rsid w:val="00120297"/>
    <w:rsid w:val="0012029C"/>
    <w:rsid w:val="00120719"/>
    <w:rsid w:val="00120A7E"/>
    <w:rsid w:val="00120BB0"/>
    <w:rsid w:val="00120E29"/>
    <w:rsid w:val="00120FB3"/>
    <w:rsid w:val="00120FC5"/>
    <w:rsid w:val="00121149"/>
    <w:rsid w:val="001211FD"/>
    <w:rsid w:val="0012125A"/>
    <w:rsid w:val="001212B4"/>
    <w:rsid w:val="001213F1"/>
    <w:rsid w:val="0012176B"/>
    <w:rsid w:val="00121889"/>
    <w:rsid w:val="0012188C"/>
    <w:rsid w:val="001219AF"/>
    <w:rsid w:val="00121A13"/>
    <w:rsid w:val="00121C80"/>
    <w:rsid w:val="00121E05"/>
    <w:rsid w:val="00121E2F"/>
    <w:rsid w:val="00121F12"/>
    <w:rsid w:val="001220FB"/>
    <w:rsid w:val="0012216A"/>
    <w:rsid w:val="0012223D"/>
    <w:rsid w:val="0012226B"/>
    <w:rsid w:val="00122833"/>
    <w:rsid w:val="001228A4"/>
    <w:rsid w:val="00122932"/>
    <w:rsid w:val="00122D65"/>
    <w:rsid w:val="00122D89"/>
    <w:rsid w:val="00122DE8"/>
    <w:rsid w:val="001230A4"/>
    <w:rsid w:val="00123316"/>
    <w:rsid w:val="001233BA"/>
    <w:rsid w:val="001236E1"/>
    <w:rsid w:val="00123709"/>
    <w:rsid w:val="0012376C"/>
    <w:rsid w:val="0012389D"/>
    <w:rsid w:val="001238FD"/>
    <w:rsid w:val="00123D34"/>
    <w:rsid w:val="00123D66"/>
    <w:rsid w:val="00123EFD"/>
    <w:rsid w:val="00124107"/>
    <w:rsid w:val="0012426B"/>
    <w:rsid w:val="00124326"/>
    <w:rsid w:val="001244FB"/>
    <w:rsid w:val="0012461D"/>
    <w:rsid w:val="0012483B"/>
    <w:rsid w:val="00124B84"/>
    <w:rsid w:val="00124F03"/>
    <w:rsid w:val="00124F2C"/>
    <w:rsid w:val="0012530C"/>
    <w:rsid w:val="00125544"/>
    <w:rsid w:val="001256CE"/>
    <w:rsid w:val="00125882"/>
    <w:rsid w:val="0012595D"/>
    <w:rsid w:val="001259EB"/>
    <w:rsid w:val="00125A3A"/>
    <w:rsid w:val="00125CD0"/>
    <w:rsid w:val="00125F5C"/>
    <w:rsid w:val="00126412"/>
    <w:rsid w:val="00126483"/>
    <w:rsid w:val="001264C6"/>
    <w:rsid w:val="00126569"/>
    <w:rsid w:val="00126602"/>
    <w:rsid w:val="0012666A"/>
    <w:rsid w:val="001266FD"/>
    <w:rsid w:val="00126733"/>
    <w:rsid w:val="0012688E"/>
    <w:rsid w:val="00126D47"/>
    <w:rsid w:val="00126EE8"/>
    <w:rsid w:val="00126F40"/>
    <w:rsid w:val="00127024"/>
    <w:rsid w:val="0012730F"/>
    <w:rsid w:val="001274E1"/>
    <w:rsid w:val="00127531"/>
    <w:rsid w:val="001275F0"/>
    <w:rsid w:val="00127817"/>
    <w:rsid w:val="00127D69"/>
    <w:rsid w:val="00127F49"/>
    <w:rsid w:val="00130207"/>
    <w:rsid w:val="001303D4"/>
    <w:rsid w:val="00130627"/>
    <w:rsid w:val="001306D6"/>
    <w:rsid w:val="00130AA8"/>
    <w:rsid w:val="00130AED"/>
    <w:rsid w:val="00130EA7"/>
    <w:rsid w:val="00130EE5"/>
    <w:rsid w:val="0013147A"/>
    <w:rsid w:val="001315D6"/>
    <w:rsid w:val="00131838"/>
    <w:rsid w:val="00131DFA"/>
    <w:rsid w:val="00131E94"/>
    <w:rsid w:val="0013204F"/>
    <w:rsid w:val="00132074"/>
    <w:rsid w:val="001320A9"/>
    <w:rsid w:val="001321BD"/>
    <w:rsid w:val="00132243"/>
    <w:rsid w:val="0013287A"/>
    <w:rsid w:val="00132B69"/>
    <w:rsid w:val="00132EA5"/>
    <w:rsid w:val="0013379F"/>
    <w:rsid w:val="001337D9"/>
    <w:rsid w:val="001338EC"/>
    <w:rsid w:val="00133D47"/>
    <w:rsid w:val="00133DDC"/>
    <w:rsid w:val="00133E87"/>
    <w:rsid w:val="00133F48"/>
    <w:rsid w:val="00133FBF"/>
    <w:rsid w:val="001340A4"/>
    <w:rsid w:val="001345AF"/>
    <w:rsid w:val="00134856"/>
    <w:rsid w:val="001349EF"/>
    <w:rsid w:val="00134E53"/>
    <w:rsid w:val="00134EDD"/>
    <w:rsid w:val="00134EE7"/>
    <w:rsid w:val="00135043"/>
    <w:rsid w:val="001352AC"/>
    <w:rsid w:val="001354C6"/>
    <w:rsid w:val="00135935"/>
    <w:rsid w:val="001359DE"/>
    <w:rsid w:val="00135A36"/>
    <w:rsid w:val="00135B3F"/>
    <w:rsid w:val="00135CB3"/>
    <w:rsid w:val="00135D1C"/>
    <w:rsid w:val="00135FC7"/>
    <w:rsid w:val="0013650D"/>
    <w:rsid w:val="001365E1"/>
    <w:rsid w:val="00136605"/>
    <w:rsid w:val="00136713"/>
    <w:rsid w:val="00136D5A"/>
    <w:rsid w:val="00136E3D"/>
    <w:rsid w:val="00136E7B"/>
    <w:rsid w:val="00136FDF"/>
    <w:rsid w:val="00137308"/>
    <w:rsid w:val="001373DA"/>
    <w:rsid w:val="0013750F"/>
    <w:rsid w:val="0013752F"/>
    <w:rsid w:val="001376AA"/>
    <w:rsid w:val="00137701"/>
    <w:rsid w:val="00137B14"/>
    <w:rsid w:val="00137B8C"/>
    <w:rsid w:val="00137DF2"/>
    <w:rsid w:val="0014016F"/>
    <w:rsid w:val="00140301"/>
    <w:rsid w:val="00140472"/>
    <w:rsid w:val="0014048D"/>
    <w:rsid w:val="00140613"/>
    <w:rsid w:val="001406D5"/>
    <w:rsid w:val="001407B4"/>
    <w:rsid w:val="00140A64"/>
    <w:rsid w:val="00140CAA"/>
    <w:rsid w:val="001411F4"/>
    <w:rsid w:val="001412BA"/>
    <w:rsid w:val="001413CE"/>
    <w:rsid w:val="001417C7"/>
    <w:rsid w:val="001417CB"/>
    <w:rsid w:val="001419EA"/>
    <w:rsid w:val="00142079"/>
    <w:rsid w:val="0014220C"/>
    <w:rsid w:val="00142221"/>
    <w:rsid w:val="001424D5"/>
    <w:rsid w:val="001427D3"/>
    <w:rsid w:val="00142990"/>
    <w:rsid w:val="001429B2"/>
    <w:rsid w:val="00142DE3"/>
    <w:rsid w:val="00142E65"/>
    <w:rsid w:val="00142ED6"/>
    <w:rsid w:val="0014301B"/>
    <w:rsid w:val="00143215"/>
    <w:rsid w:val="00143664"/>
    <w:rsid w:val="001437A9"/>
    <w:rsid w:val="00143870"/>
    <w:rsid w:val="00143D8F"/>
    <w:rsid w:val="001441E1"/>
    <w:rsid w:val="00144239"/>
    <w:rsid w:val="00144289"/>
    <w:rsid w:val="001443C0"/>
    <w:rsid w:val="001443E0"/>
    <w:rsid w:val="0014440E"/>
    <w:rsid w:val="00144485"/>
    <w:rsid w:val="00144524"/>
    <w:rsid w:val="0014471C"/>
    <w:rsid w:val="00144E2D"/>
    <w:rsid w:val="00144E60"/>
    <w:rsid w:val="00144F51"/>
    <w:rsid w:val="00145137"/>
    <w:rsid w:val="0014524B"/>
    <w:rsid w:val="001455B9"/>
    <w:rsid w:val="001457C5"/>
    <w:rsid w:val="0014580B"/>
    <w:rsid w:val="001458E3"/>
    <w:rsid w:val="00145EEE"/>
    <w:rsid w:val="00145F5B"/>
    <w:rsid w:val="00145F5F"/>
    <w:rsid w:val="00146012"/>
    <w:rsid w:val="0014608B"/>
    <w:rsid w:val="001463DC"/>
    <w:rsid w:val="0014669C"/>
    <w:rsid w:val="00146A35"/>
    <w:rsid w:val="00146AAD"/>
    <w:rsid w:val="0014719D"/>
    <w:rsid w:val="00147311"/>
    <w:rsid w:val="001474E8"/>
    <w:rsid w:val="001475A5"/>
    <w:rsid w:val="001475B8"/>
    <w:rsid w:val="0014765C"/>
    <w:rsid w:val="00147788"/>
    <w:rsid w:val="001477CC"/>
    <w:rsid w:val="0014782D"/>
    <w:rsid w:val="0014785B"/>
    <w:rsid w:val="0014787B"/>
    <w:rsid w:val="00147A2E"/>
    <w:rsid w:val="00147A4C"/>
    <w:rsid w:val="00147B37"/>
    <w:rsid w:val="001500A8"/>
    <w:rsid w:val="001501A6"/>
    <w:rsid w:val="00150344"/>
    <w:rsid w:val="00150955"/>
    <w:rsid w:val="00150CE5"/>
    <w:rsid w:val="00150EED"/>
    <w:rsid w:val="00151096"/>
    <w:rsid w:val="0015146F"/>
    <w:rsid w:val="001517A6"/>
    <w:rsid w:val="001517DC"/>
    <w:rsid w:val="001518CB"/>
    <w:rsid w:val="00151937"/>
    <w:rsid w:val="00151B24"/>
    <w:rsid w:val="00151C17"/>
    <w:rsid w:val="00151F15"/>
    <w:rsid w:val="00152006"/>
    <w:rsid w:val="00152253"/>
    <w:rsid w:val="001525E4"/>
    <w:rsid w:val="00152798"/>
    <w:rsid w:val="001527AF"/>
    <w:rsid w:val="00152811"/>
    <w:rsid w:val="00152819"/>
    <w:rsid w:val="00152881"/>
    <w:rsid w:val="00152934"/>
    <w:rsid w:val="00152C21"/>
    <w:rsid w:val="00153023"/>
    <w:rsid w:val="0015322E"/>
    <w:rsid w:val="001534DE"/>
    <w:rsid w:val="001537DB"/>
    <w:rsid w:val="00153973"/>
    <w:rsid w:val="0015398C"/>
    <w:rsid w:val="00153B10"/>
    <w:rsid w:val="00153B9E"/>
    <w:rsid w:val="00153C9A"/>
    <w:rsid w:val="00153D3B"/>
    <w:rsid w:val="00153E1B"/>
    <w:rsid w:val="00153FE0"/>
    <w:rsid w:val="001540D1"/>
    <w:rsid w:val="001540E9"/>
    <w:rsid w:val="001541AA"/>
    <w:rsid w:val="001541B6"/>
    <w:rsid w:val="00154315"/>
    <w:rsid w:val="00154573"/>
    <w:rsid w:val="001545AF"/>
    <w:rsid w:val="00154686"/>
    <w:rsid w:val="001548E9"/>
    <w:rsid w:val="001549C6"/>
    <w:rsid w:val="00154A1F"/>
    <w:rsid w:val="00154A5C"/>
    <w:rsid w:val="00154ADE"/>
    <w:rsid w:val="001559F0"/>
    <w:rsid w:val="00155C05"/>
    <w:rsid w:val="00155C4F"/>
    <w:rsid w:val="00155D3D"/>
    <w:rsid w:val="00155FE2"/>
    <w:rsid w:val="00156041"/>
    <w:rsid w:val="00156081"/>
    <w:rsid w:val="00156101"/>
    <w:rsid w:val="00156155"/>
    <w:rsid w:val="0015638B"/>
    <w:rsid w:val="001565E2"/>
    <w:rsid w:val="00156894"/>
    <w:rsid w:val="00156AA9"/>
    <w:rsid w:val="00156C4F"/>
    <w:rsid w:val="00156F82"/>
    <w:rsid w:val="001570D5"/>
    <w:rsid w:val="00157385"/>
    <w:rsid w:val="00157769"/>
    <w:rsid w:val="001578D7"/>
    <w:rsid w:val="00157A8D"/>
    <w:rsid w:val="00157DFB"/>
    <w:rsid w:val="00157FC5"/>
    <w:rsid w:val="00160042"/>
    <w:rsid w:val="00160088"/>
    <w:rsid w:val="0016022C"/>
    <w:rsid w:val="00160324"/>
    <w:rsid w:val="0016047A"/>
    <w:rsid w:val="0016057A"/>
    <w:rsid w:val="001607C8"/>
    <w:rsid w:val="0016081A"/>
    <w:rsid w:val="001608DC"/>
    <w:rsid w:val="001609A7"/>
    <w:rsid w:val="00160A59"/>
    <w:rsid w:val="00160B89"/>
    <w:rsid w:val="00160C4D"/>
    <w:rsid w:val="00160DA2"/>
    <w:rsid w:val="00160DDF"/>
    <w:rsid w:val="00160E76"/>
    <w:rsid w:val="00160FBA"/>
    <w:rsid w:val="00161358"/>
    <w:rsid w:val="00161429"/>
    <w:rsid w:val="0016171C"/>
    <w:rsid w:val="00161767"/>
    <w:rsid w:val="00161919"/>
    <w:rsid w:val="00161B1A"/>
    <w:rsid w:val="001620EA"/>
    <w:rsid w:val="00162120"/>
    <w:rsid w:val="00162193"/>
    <w:rsid w:val="001621CF"/>
    <w:rsid w:val="0016226E"/>
    <w:rsid w:val="0016228A"/>
    <w:rsid w:val="00162514"/>
    <w:rsid w:val="001628F9"/>
    <w:rsid w:val="00162C0B"/>
    <w:rsid w:val="00162D78"/>
    <w:rsid w:val="0016303A"/>
    <w:rsid w:val="001630DD"/>
    <w:rsid w:val="0016324A"/>
    <w:rsid w:val="001632FF"/>
    <w:rsid w:val="001635FD"/>
    <w:rsid w:val="00163A04"/>
    <w:rsid w:val="00163A65"/>
    <w:rsid w:val="00163C03"/>
    <w:rsid w:val="00163C3A"/>
    <w:rsid w:val="00163CA8"/>
    <w:rsid w:val="00163DD8"/>
    <w:rsid w:val="00164109"/>
    <w:rsid w:val="001646AF"/>
    <w:rsid w:val="0016484B"/>
    <w:rsid w:val="0016493B"/>
    <w:rsid w:val="00164994"/>
    <w:rsid w:val="00165035"/>
    <w:rsid w:val="00165337"/>
    <w:rsid w:val="001654A4"/>
    <w:rsid w:val="00165507"/>
    <w:rsid w:val="001656B7"/>
    <w:rsid w:val="00165701"/>
    <w:rsid w:val="0016571C"/>
    <w:rsid w:val="00165A82"/>
    <w:rsid w:val="0016611C"/>
    <w:rsid w:val="001661E9"/>
    <w:rsid w:val="001666A3"/>
    <w:rsid w:val="0016688E"/>
    <w:rsid w:val="00166960"/>
    <w:rsid w:val="00166C5E"/>
    <w:rsid w:val="00166D61"/>
    <w:rsid w:val="00166E19"/>
    <w:rsid w:val="00166F33"/>
    <w:rsid w:val="00166F3A"/>
    <w:rsid w:val="0016718A"/>
    <w:rsid w:val="00167513"/>
    <w:rsid w:val="001675BD"/>
    <w:rsid w:val="001675D1"/>
    <w:rsid w:val="001676ED"/>
    <w:rsid w:val="001676F8"/>
    <w:rsid w:val="00167746"/>
    <w:rsid w:val="001677B0"/>
    <w:rsid w:val="00167840"/>
    <w:rsid w:val="001679FB"/>
    <w:rsid w:val="00167A84"/>
    <w:rsid w:val="00167AA0"/>
    <w:rsid w:val="00167AD5"/>
    <w:rsid w:val="00167BA0"/>
    <w:rsid w:val="00167C92"/>
    <w:rsid w:val="00167CDA"/>
    <w:rsid w:val="00167CE9"/>
    <w:rsid w:val="00167EDD"/>
    <w:rsid w:val="0017010E"/>
    <w:rsid w:val="00170363"/>
    <w:rsid w:val="001703A6"/>
    <w:rsid w:val="001703D0"/>
    <w:rsid w:val="00170415"/>
    <w:rsid w:val="00170508"/>
    <w:rsid w:val="0017063D"/>
    <w:rsid w:val="00170733"/>
    <w:rsid w:val="00170818"/>
    <w:rsid w:val="0017086C"/>
    <w:rsid w:val="0017090B"/>
    <w:rsid w:val="00170976"/>
    <w:rsid w:val="00170980"/>
    <w:rsid w:val="00171036"/>
    <w:rsid w:val="00171037"/>
    <w:rsid w:val="00171937"/>
    <w:rsid w:val="00171CC2"/>
    <w:rsid w:val="00171D42"/>
    <w:rsid w:val="00171D58"/>
    <w:rsid w:val="00171F5A"/>
    <w:rsid w:val="00172507"/>
    <w:rsid w:val="00172520"/>
    <w:rsid w:val="0017263B"/>
    <w:rsid w:val="001727F0"/>
    <w:rsid w:val="00172884"/>
    <w:rsid w:val="00172C19"/>
    <w:rsid w:val="00172E76"/>
    <w:rsid w:val="00172FD8"/>
    <w:rsid w:val="00173156"/>
    <w:rsid w:val="0017319A"/>
    <w:rsid w:val="001731C6"/>
    <w:rsid w:val="001731CA"/>
    <w:rsid w:val="00173254"/>
    <w:rsid w:val="00173302"/>
    <w:rsid w:val="001735AD"/>
    <w:rsid w:val="00173660"/>
    <w:rsid w:val="00173992"/>
    <w:rsid w:val="00173AB6"/>
    <w:rsid w:val="00173B6F"/>
    <w:rsid w:val="00173CEF"/>
    <w:rsid w:val="00173E8A"/>
    <w:rsid w:val="001740E8"/>
    <w:rsid w:val="00174173"/>
    <w:rsid w:val="00174406"/>
    <w:rsid w:val="0017480C"/>
    <w:rsid w:val="001748C4"/>
    <w:rsid w:val="00174F8D"/>
    <w:rsid w:val="001750EA"/>
    <w:rsid w:val="00175134"/>
    <w:rsid w:val="0017523D"/>
    <w:rsid w:val="001754AF"/>
    <w:rsid w:val="00175535"/>
    <w:rsid w:val="0017578C"/>
    <w:rsid w:val="00175C01"/>
    <w:rsid w:val="00175D2B"/>
    <w:rsid w:val="001761D3"/>
    <w:rsid w:val="00176285"/>
    <w:rsid w:val="00176337"/>
    <w:rsid w:val="001766B3"/>
    <w:rsid w:val="00176781"/>
    <w:rsid w:val="001767C8"/>
    <w:rsid w:val="00176909"/>
    <w:rsid w:val="001769F8"/>
    <w:rsid w:val="00176CFC"/>
    <w:rsid w:val="00176EA5"/>
    <w:rsid w:val="00176F1D"/>
    <w:rsid w:val="001774CA"/>
    <w:rsid w:val="00177539"/>
    <w:rsid w:val="00177595"/>
    <w:rsid w:val="00177868"/>
    <w:rsid w:val="00177A5D"/>
    <w:rsid w:val="00177B44"/>
    <w:rsid w:val="00177CB6"/>
    <w:rsid w:val="00177E56"/>
    <w:rsid w:val="00180606"/>
    <w:rsid w:val="00180658"/>
    <w:rsid w:val="001806FF"/>
    <w:rsid w:val="001807B2"/>
    <w:rsid w:val="001808C6"/>
    <w:rsid w:val="001809D8"/>
    <w:rsid w:val="00180CA2"/>
    <w:rsid w:val="001817EA"/>
    <w:rsid w:val="00181C7A"/>
    <w:rsid w:val="00181DE0"/>
    <w:rsid w:val="00181DFC"/>
    <w:rsid w:val="00181F4D"/>
    <w:rsid w:val="00182184"/>
    <w:rsid w:val="0018255C"/>
    <w:rsid w:val="0018257B"/>
    <w:rsid w:val="0018277E"/>
    <w:rsid w:val="0018294A"/>
    <w:rsid w:val="00182E8C"/>
    <w:rsid w:val="00182F50"/>
    <w:rsid w:val="00182F68"/>
    <w:rsid w:val="001833FF"/>
    <w:rsid w:val="00183738"/>
    <w:rsid w:val="00183AA9"/>
    <w:rsid w:val="00183C78"/>
    <w:rsid w:val="0018441C"/>
    <w:rsid w:val="0018464B"/>
    <w:rsid w:val="001846B4"/>
    <w:rsid w:val="001846B6"/>
    <w:rsid w:val="0018487A"/>
    <w:rsid w:val="00184B9F"/>
    <w:rsid w:val="00184BDF"/>
    <w:rsid w:val="00184D4B"/>
    <w:rsid w:val="00184D84"/>
    <w:rsid w:val="00184DD9"/>
    <w:rsid w:val="00184F87"/>
    <w:rsid w:val="00184FD0"/>
    <w:rsid w:val="0018501E"/>
    <w:rsid w:val="00185122"/>
    <w:rsid w:val="00185318"/>
    <w:rsid w:val="0018532F"/>
    <w:rsid w:val="001859C6"/>
    <w:rsid w:val="00185AB0"/>
    <w:rsid w:val="00185B74"/>
    <w:rsid w:val="00185D7D"/>
    <w:rsid w:val="00185DA5"/>
    <w:rsid w:val="00185E33"/>
    <w:rsid w:val="00186279"/>
    <w:rsid w:val="0018679C"/>
    <w:rsid w:val="001869CA"/>
    <w:rsid w:val="001869E2"/>
    <w:rsid w:val="00186F1A"/>
    <w:rsid w:val="0018718E"/>
    <w:rsid w:val="00187350"/>
    <w:rsid w:val="001876EF"/>
    <w:rsid w:val="001878C8"/>
    <w:rsid w:val="00187A3F"/>
    <w:rsid w:val="00187B0B"/>
    <w:rsid w:val="00187D39"/>
    <w:rsid w:val="00187E49"/>
    <w:rsid w:val="001901D5"/>
    <w:rsid w:val="001901FC"/>
    <w:rsid w:val="0019040E"/>
    <w:rsid w:val="001905EF"/>
    <w:rsid w:val="0019061E"/>
    <w:rsid w:val="00190790"/>
    <w:rsid w:val="00190B94"/>
    <w:rsid w:val="00190DF6"/>
    <w:rsid w:val="00190F95"/>
    <w:rsid w:val="00191291"/>
    <w:rsid w:val="0019138F"/>
    <w:rsid w:val="00191608"/>
    <w:rsid w:val="001922F7"/>
    <w:rsid w:val="00192335"/>
    <w:rsid w:val="001923AA"/>
    <w:rsid w:val="001923D5"/>
    <w:rsid w:val="001924E2"/>
    <w:rsid w:val="001925DA"/>
    <w:rsid w:val="0019265D"/>
    <w:rsid w:val="001926B1"/>
    <w:rsid w:val="001927A0"/>
    <w:rsid w:val="001929E3"/>
    <w:rsid w:val="00192B39"/>
    <w:rsid w:val="00192D1C"/>
    <w:rsid w:val="00192E3B"/>
    <w:rsid w:val="0019339A"/>
    <w:rsid w:val="001935A2"/>
    <w:rsid w:val="001937F2"/>
    <w:rsid w:val="00193A09"/>
    <w:rsid w:val="00193C80"/>
    <w:rsid w:val="00193E1E"/>
    <w:rsid w:val="0019412F"/>
    <w:rsid w:val="0019415B"/>
    <w:rsid w:val="001942AD"/>
    <w:rsid w:val="00194314"/>
    <w:rsid w:val="00194486"/>
    <w:rsid w:val="001946EC"/>
    <w:rsid w:val="00194858"/>
    <w:rsid w:val="00194D6F"/>
    <w:rsid w:val="00195108"/>
    <w:rsid w:val="0019526A"/>
    <w:rsid w:val="001952EA"/>
    <w:rsid w:val="00195478"/>
    <w:rsid w:val="001955C1"/>
    <w:rsid w:val="001958F4"/>
    <w:rsid w:val="00195A3E"/>
    <w:rsid w:val="00195B6E"/>
    <w:rsid w:val="00195BEA"/>
    <w:rsid w:val="00195D03"/>
    <w:rsid w:val="00195D1A"/>
    <w:rsid w:val="00195E68"/>
    <w:rsid w:val="00195EE1"/>
    <w:rsid w:val="00196115"/>
    <w:rsid w:val="001964DC"/>
    <w:rsid w:val="001964E6"/>
    <w:rsid w:val="001967A2"/>
    <w:rsid w:val="001967AB"/>
    <w:rsid w:val="001968FD"/>
    <w:rsid w:val="00196A23"/>
    <w:rsid w:val="00196AEB"/>
    <w:rsid w:val="00196B67"/>
    <w:rsid w:val="00196C83"/>
    <w:rsid w:val="00196D94"/>
    <w:rsid w:val="00197020"/>
    <w:rsid w:val="00197084"/>
    <w:rsid w:val="00197150"/>
    <w:rsid w:val="001971EB"/>
    <w:rsid w:val="0019721C"/>
    <w:rsid w:val="001973C0"/>
    <w:rsid w:val="001974D4"/>
    <w:rsid w:val="001978F2"/>
    <w:rsid w:val="001979EA"/>
    <w:rsid w:val="00197DD8"/>
    <w:rsid w:val="00197F15"/>
    <w:rsid w:val="001A0469"/>
    <w:rsid w:val="001A05C1"/>
    <w:rsid w:val="001A061D"/>
    <w:rsid w:val="001A06E1"/>
    <w:rsid w:val="001A07BE"/>
    <w:rsid w:val="001A07C3"/>
    <w:rsid w:val="001A07FF"/>
    <w:rsid w:val="001A0818"/>
    <w:rsid w:val="001A08F8"/>
    <w:rsid w:val="001A0D50"/>
    <w:rsid w:val="001A0D86"/>
    <w:rsid w:val="001A0EDB"/>
    <w:rsid w:val="001A0F7C"/>
    <w:rsid w:val="001A108B"/>
    <w:rsid w:val="001A12CC"/>
    <w:rsid w:val="001A15F5"/>
    <w:rsid w:val="001A178A"/>
    <w:rsid w:val="001A1BB3"/>
    <w:rsid w:val="001A1BDF"/>
    <w:rsid w:val="001A1E36"/>
    <w:rsid w:val="001A1EB9"/>
    <w:rsid w:val="001A2183"/>
    <w:rsid w:val="001A21AE"/>
    <w:rsid w:val="001A228B"/>
    <w:rsid w:val="001A2480"/>
    <w:rsid w:val="001A24FD"/>
    <w:rsid w:val="001A26CD"/>
    <w:rsid w:val="001A2973"/>
    <w:rsid w:val="001A29EA"/>
    <w:rsid w:val="001A2A2C"/>
    <w:rsid w:val="001A2A83"/>
    <w:rsid w:val="001A2CF5"/>
    <w:rsid w:val="001A2DC0"/>
    <w:rsid w:val="001A2DD9"/>
    <w:rsid w:val="001A2DF6"/>
    <w:rsid w:val="001A2E3E"/>
    <w:rsid w:val="001A2F7A"/>
    <w:rsid w:val="001A3266"/>
    <w:rsid w:val="001A349D"/>
    <w:rsid w:val="001A3834"/>
    <w:rsid w:val="001A398C"/>
    <w:rsid w:val="001A3A2C"/>
    <w:rsid w:val="001A3A2E"/>
    <w:rsid w:val="001A3AF5"/>
    <w:rsid w:val="001A3E81"/>
    <w:rsid w:val="001A3FBF"/>
    <w:rsid w:val="001A40A3"/>
    <w:rsid w:val="001A4194"/>
    <w:rsid w:val="001A428D"/>
    <w:rsid w:val="001A44EF"/>
    <w:rsid w:val="001A495F"/>
    <w:rsid w:val="001A499F"/>
    <w:rsid w:val="001A4D25"/>
    <w:rsid w:val="001A4F53"/>
    <w:rsid w:val="001A4FE1"/>
    <w:rsid w:val="001A5017"/>
    <w:rsid w:val="001A527A"/>
    <w:rsid w:val="001A52BD"/>
    <w:rsid w:val="001A5438"/>
    <w:rsid w:val="001A5589"/>
    <w:rsid w:val="001A55BE"/>
    <w:rsid w:val="001A5732"/>
    <w:rsid w:val="001A58ED"/>
    <w:rsid w:val="001A5BE6"/>
    <w:rsid w:val="001A5E68"/>
    <w:rsid w:val="001A600D"/>
    <w:rsid w:val="001A6366"/>
    <w:rsid w:val="001A658B"/>
    <w:rsid w:val="001A681C"/>
    <w:rsid w:val="001A69B9"/>
    <w:rsid w:val="001A6BC4"/>
    <w:rsid w:val="001A6C6E"/>
    <w:rsid w:val="001A6DCE"/>
    <w:rsid w:val="001A6E6E"/>
    <w:rsid w:val="001A6E8E"/>
    <w:rsid w:val="001A6EAC"/>
    <w:rsid w:val="001A6F7F"/>
    <w:rsid w:val="001A7020"/>
    <w:rsid w:val="001A70B1"/>
    <w:rsid w:val="001A74FD"/>
    <w:rsid w:val="001A7590"/>
    <w:rsid w:val="001A79F9"/>
    <w:rsid w:val="001A7FEB"/>
    <w:rsid w:val="001B02C6"/>
    <w:rsid w:val="001B0361"/>
    <w:rsid w:val="001B0549"/>
    <w:rsid w:val="001B06F4"/>
    <w:rsid w:val="001B073D"/>
    <w:rsid w:val="001B0850"/>
    <w:rsid w:val="001B08C0"/>
    <w:rsid w:val="001B09B9"/>
    <w:rsid w:val="001B0D8D"/>
    <w:rsid w:val="001B0E31"/>
    <w:rsid w:val="001B1100"/>
    <w:rsid w:val="001B1116"/>
    <w:rsid w:val="001B115E"/>
    <w:rsid w:val="001B1190"/>
    <w:rsid w:val="001B119A"/>
    <w:rsid w:val="001B11AE"/>
    <w:rsid w:val="001B11E6"/>
    <w:rsid w:val="001B1756"/>
    <w:rsid w:val="001B1855"/>
    <w:rsid w:val="001B1C5F"/>
    <w:rsid w:val="001B1D4B"/>
    <w:rsid w:val="001B2024"/>
    <w:rsid w:val="001B24A0"/>
    <w:rsid w:val="001B2515"/>
    <w:rsid w:val="001B2638"/>
    <w:rsid w:val="001B2AD0"/>
    <w:rsid w:val="001B2C17"/>
    <w:rsid w:val="001B2D4B"/>
    <w:rsid w:val="001B335D"/>
    <w:rsid w:val="001B3512"/>
    <w:rsid w:val="001B3515"/>
    <w:rsid w:val="001B36D9"/>
    <w:rsid w:val="001B36E2"/>
    <w:rsid w:val="001B3700"/>
    <w:rsid w:val="001B378A"/>
    <w:rsid w:val="001B3933"/>
    <w:rsid w:val="001B3997"/>
    <w:rsid w:val="001B399C"/>
    <w:rsid w:val="001B3B3F"/>
    <w:rsid w:val="001B3D45"/>
    <w:rsid w:val="001B3DF4"/>
    <w:rsid w:val="001B3E1D"/>
    <w:rsid w:val="001B4081"/>
    <w:rsid w:val="001B4B53"/>
    <w:rsid w:val="001B5095"/>
    <w:rsid w:val="001B5410"/>
    <w:rsid w:val="001B548F"/>
    <w:rsid w:val="001B54C6"/>
    <w:rsid w:val="001B56DD"/>
    <w:rsid w:val="001B58DE"/>
    <w:rsid w:val="001B5981"/>
    <w:rsid w:val="001B59A0"/>
    <w:rsid w:val="001B5A59"/>
    <w:rsid w:val="001B5D75"/>
    <w:rsid w:val="001B5F60"/>
    <w:rsid w:val="001B6496"/>
    <w:rsid w:val="001B64BC"/>
    <w:rsid w:val="001B6730"/>
    <w:rsid w:val="001B67E7"/>
    <w:rsid w:val="001B680E"/>
    <w:rsid w:val="001B6877"/>
    <w:rsid w:val="001B6B63"/>
    <w:rsid w:val="001B6D0F"/>
    <w:rsid w:val="001B6E00"/>
    <w:rsid w:val="001B765B"/>
    <w:rsid w:val="001B785C"/>
    <w:rsid w:val="001B79C9"/>
    <w:rsid w:val="001B7A04"/>
    <w:rsid w:val="001B7FEE"/>
    <w:rsid w:val="001C0150"/>
    <w:rsid w:val="001C016E"/>
    <w:rsid w:val="001C0259"/>
    <w:rsid w:val="001C033E"/>
    <w:rsid w:val="001C0460"/>
    <w:rsid w:val="001C0923"/>
    <w:rsid w:val="001C0F04"/>
    <w:rsid w:val="001C0F81"/>
    <w:rsid w:val="001C113F"/>
    <w:rsid w:val="001C1196"/>
    <w:rsid w:val="001C135F"/>
    <w:rsid w:val="001C14EE"/>
    <w:rsid w:val="001C18EC"/>
    <w:rsid w:val="001C1A2B"/>
    <w:rsid w:val="001C1F5D"/>
    <w:rsid w:val="001C1F7F"/>
    <w:rsid w:val="001C1F80"/>
    <w:rsid w:val="001C227D"/>
    <w:rsid w:val="001C22C4"/>
    <w:rsid w:val="001C2346"/>
    <w:rsid w:val="001C23CF"/>
    <w:rsid w:val="001C2682"/>
    <w:rsid w:val="001C2915"/>
    <w:rsid w:val="001C2CE5"/>
    <w:rsid w:val="001C303C"/>
    <w:rsid w:val="001C310B"/>
    <w:rsid w:val="001C3232"/>
    <w:rsid w:val="001C33D4"/>
    <w:rsid w:val="001C37DC"/>
    <w:rsid w:val="001C3CDC"/>
    <w:rsid w:val="001C3E57"/>
    <w:rsid w:val="001C4238"/>
    <w:rsid w:val="001C4241"/>
    <w:rsid w:val="001C432C"/>
    <w:rsid w:val="001C4606"/>
    <w:rsid w:val="001C472A"/>
    <w:rsid w:val="001C499C"/>
    <w:rsid w:val="001C49B7"/>
    <w:rsid w:val="001C4D08"/>
    <w:rsid w:val="001C4ED0"/>
    <w:rsid w:val="001C5170"/>
    <w:rsid w:val="001C52CA"/>
    <w:rsid w:val="001C533F"/>
    <w:rsid w:val="001C54EB"/>
    <w:rsid w:val="001C5547"/>
    <w:rsid w:val="001C5BE6"/>
    <w:rsid w:val="001C5C4F"/>
    <w:rsid w:val="001C5CCF"/>
    <w:rsid w:val="001C5DB4"/>
    <w:rsid w:val="001C5F21"/>
    <w:rsid w:val="001C5FF4"/>
    <w:rsid w:val="001C614A"/>
    <w:rsid w:val="001C66C2"/>
    <w:rsid w:val="001C6A1B"/>
    <w:rsid w:val="001C6CDD"/>
    <w:rsid w:val="001C6DD6"/>
    <w:rsid w:val="001C7021"/>
    <w:rsid w:val="001C71C6"/>
    <w:rsid w:val="001C757F"/>
    <w:rsid w:val="001C7647"/>
    <w:rsid w:val="001C7A24"/>
    <w:rsid w:val="001C7BAC"/>
    <w:rsid w:val="001C7C16"/>
    <w:rsid w:val="001C7C59"/>
    <w:rsid w:val="001C7CF1"/>
    <w:rsid w:val="001C7D40"/>
    <w:rsid w:val="001C7DC8"/>
    <w:rsid w:val="001D0078"/>
    <w:rsid w:val="001D0252"/>
    <w:rsid w:val="001D071D"/>
    <w:rsid w:val="001D0A27"/>
    <w:rsid w:val="001D0B70"/>
    <w:rsid w:val="001D0C1B"/>
    <w:rsid w:val="001D0C6C"/>
    <w:rsid w:val="001D0DE2"/>
    <w:rsid w:val="001D0E0E"/>
    <w:rsid w:val="001D10D8"/>
    <w:rsid w:val="001D137A"/>
    <w:rsid w:val="001D1420"/>
    <w:rsid w:val="001D1426"/>
    <w:rsid w:val="001D1624"/>
    <w:rsid w:val="001D1783"/>
    <w:rsid w:val="001D1836"/>
    <w:rsid w:val="001D1905"/>
    <w:rsid w:val="001D1996"/>
    <w:rsid w:val="001D1B5D"/>
    <w:rsid w:val="001D1B6A"/>
    <w:rsid w:val="001D2A46"/>
    <w:rsid w:val="001D2AF2"/>
    <w:rsid w:val="001D2AF6"/>
    <w:rsid w:val="001D2F5E"/>
    <w:rsid w:val="001D304C"/>
    <w:rsid w:val="001D3342"/>
    <w:rsid w:val="001D3380"/>
    <w:rsid w:val="001D35E3"/>
    <w:rsid w:val="001D36E8"/>
    <w:rsid w:val="001D3766"/>
    <w:rsid w:val="001D37C4"/>
    <w:rsid w:val="001D37D2"/>
    <w:rsid w:val="001D39C6"/>
    <w:rsid w:val="001D3A77"/>
    <w:rsid w:val="001D3BD9"/>
    <w:rsid w:val="001D408C"/>
    <w:rsid w:val="001D4409"/>
    <w:rsid w:val="001D448C"/>
    <w:rsid w:val="001D47D9"/>
    <w:rsid w:val="001D48DC"/>
    <w:rsid w:val="001D49EE"/>
    <w:rsid w:val="001D4BCA"/>
    <w:rsid w:val="001D4C3C"/>
    <w:rsid w:val="001D4D5B"/>
    <w:rsid w:val="001D50D9"/>
    <w:rsid w:val="001D543F"/>
    <w:rsid w:val="001D5448"/>
    <w:rsid w:val="001D553D"/>
    <w:rsid w:val="001D57DA"/>
    <w:rsid w:val="001D5888"/>
    <w:rsid w:val="001D58BD"/>
    <w:rsid w:val="001D5A52"/>
    <w:rsid w:val="001D5B89"/>
    <w:rsid w:val="001D5EA1"/>
    <w:rsid w:val="001D5F20"/>
    <w:rsid w:val="001D6089"/>
    <w:rsid w:val="001D6129"/>
    <w:rsid w:val="001D61E8"/>
    <w:rsid w:val="001D62AF"/>
    <w:rsid w:val="001D64FA"/>
    <w:rsid w:val="001D6512"/>
    <w:rsid w:val="001D6669"/>
    <w:rsid w:val="001D673B"/>
    <w:rsid w:val="001D690A"/>
    <w:rsid w:val="001D6B07"/>
    <w:rsid w:val="001D6C2A"/>
    <w:rsid w:val="001D6CC3"/>
    <w:rsid w:val="001D6E39"/>
    <w:rsid w:val="001D6E7C"/>
    <w:rsid w:val="001D70EF"/>
    <w:rsid w:val="001D7175"/>
    <w:rsid w:val="001D7325"/>
    <w:rsid w:val="001D736A"/>
    <w:rsid w:val="001D7723"/>
    <w:rsid w:val="001D7734"/>
    <w:rsid w:val="001D77B8"/>
    <w:rsid w:val="001D789F"/>
    <w:rsid w:val="001D78B5"/>
    <w:rsid w:val="001D78D3"/>
    <w:rsid w:val="001D7958"/>
    <w:rsid w:val="001D7AFA"/>
    <w:rsid w:val="001D7B49"/>
    <w:rsid w:val="001D7E23"/>
    <w:rsid w:val="001E0189"/>
    <w:rsid w:val="001E0BE0"/>
    <w:rsid w:val="001E0CA1"/>
    <w:rsid w:val="001E0D26"/>
    <w:rsid w:val="001E0D94"/>
    <w:rsid w:val="001E0DD2"/>
    <w:rsid w:val="001E0E71"/>
    <w:rsid w:val="001E0E74"/>
    <w:rsid w:val="001E0F55"/>
    <w:rsid w:val="001E1035"/>
    <w:rsid w:val="001E111F"/>
    <w:rsid w:val="001E1232"/>
    <w:rsid w:val="001E1352"/>
    <w:rsid w:val="001E13A1"/>
    <w:rsid w:val="001E16B7"/>
    <w:rsid w:val="001E17AC"/>
    <w:rsid w:val="001E17FC"/>
    <w:rsid w:val="001E1C5F"/>
    <w:rsid w:val="001E1D23"/>
    <w:rsid w:val="001E1FC3"/>
    <w:rsid w:val="001E229F"/>
    <w:rsid w:val="001E236B"/>
    <w:rsid w:val="001E245A"/>
    <w:rsid w:val="001E28B8"/>
    <w:rsid w:val="001E293C"/>
    <w:rsid w:val="001E2A6A"/>
    <w:rsid w:val="001E2A75"/>
    <w:rsid w:val="001E2B0C"/>
    <w:rsid w:val="001E2C42"/>
    <w:rsid w:val="001E2C4C"/>
    <w:rsid w:val="001E2CAD"/>
    <w:rsid w:val="001E2D00"/>
    <w:rsid w:val="001E2E0E"/>
    <w:rsid w:val="001E311C"/>
    <w:rsid w:val="001E34F8"/>
    <w:rsid w:val="001E383F"/>
    <w:rsid w:val="001E3857"/>
    <w:rsid w:val="001E38D4"/>
    <w:rsid w:val="001E3A84"/>
    <w:rsid w:val="001E3B27"/>
    <w:rsid w:val="001E3B37"/>
    <w:rsid w:val="001E3C32"/>
    <w:rsid w:val="001E3D27"/>
    <w:rsid w:val="001E3D4F"/>
    <w:rsid w:val="001E4440"/>
    <w:rsid w:val="001E4668"/>
    <w:rsid w:val="001E482E"/>
    <w:rsid w:val="001E48D8"/>
    <w:rsid w:val="001E4927"/>
    <w:rsid w:val="001E4A13"/>
    <w:rsid w:val="001E4B77"/>
    <w:rsid w:val="001E4BD8"/>
    <w:rsid w:val="001E4C99"/>
    <w:rsid w:val="001E4EA0"/>
    <w:rsid w:val="001E4FCD"/>
    <w:rsid w:val="001E5178"/>
    <w:rsid w:val="001E51F1"/>
    <w:rsid w:val="001E5455"/>
    <w:rsid w:val="001E585D"/>
    <w:rsid w:val="001E6087"/>
    <w:rsid w:val="001E60A6"/>
    <w:rsid w:val="001E61EE"/>
    <w:rsid w:val="001E6299"/>
    <w:rsid w:val="001E630A"/>
    <w:rsid w:val="001E63F1"/>
    <w:rsid w:val="001E6585"/>
    <w:rsid w:val="001E67A8"/>
    <w:rsid w:val="001E6A5D"/>
    <w:rsid w:val="001E6A98"/>
    <w:rsid w:val="001E6D58"/>
    <w:rsid w:val="001E6D6C"/>
    <w:rsid w:val="001E6EB9"/>
    <w:rsid w:val="001E7253"/>
    <w:rsid w:val="001E7C71"/>
    <w:rsid w:val="001E7DD3"/>
    <w:rsid w:val="001E7E75"/>
    <w:rsid w:val="001F008E"/>
    <w:rsid w:val="001F04F7"/>
    <w:rsid w:val="001F0564"/>
    <w:rsid w:val="001F0570"/>
    <w:rsid w:val="001F070E"/>
    <w:rsid w:val="001F0B02"/>
    <w:rsid w:val="001F0B1E"/>
    <w:rsid w:val="001F0CF7"/>
    <w:rsid w:val="001F0F75"/>
    <w:rsid w:val="001F1156"/>
    <w:rsid w:val="001F15AD"/>
    <w:rsid w:val="001F15B0"/>
    <w:rsid w:val="001F1852"/>
    <w:rsid w:val="001F1BA1"/>
    <w:rsid w:val="001F1BC2"/>
    <w:rsid w:val="001F1F2E"/>
    <w:rsid w:val="001F20B5"/>
    <w:rsid w:val="001F215D"/>
    <w:rsid w:val="001F2810"/>
    <w:rsid w:val="001F28B6"/>
    <w:rsid w:val="001F28E5"/>
    <w:rsid w:val="001F2BAC"/>
    <w:rsid w:val="001F2F23"/>
    <w:rsid w:val="001F3030"/>
    <w:rsid w:val="001F335C"/>
    <w:rsid w:val="001F336D"/>
    <w:rsid w:val="001F35BE"/>
    <w:rsid w:val="001F3707"/>
    <w:rsid w:val="001F37C5"/>
    <w:rsid w:val="001F3881"/>
    <w:rsid w:val="001F3E3F"/>
    <w:rsid w:val="001F3FF1"/>
    <w:rsid w:val="001F4340"/>
    <w:rsid w:val="001F4361"/>
    <w:rsid w:val="001F4726"/>
    <w:rsid w:val="001F488C"/>
    <w:rsid w:val="001F49E7"/>
    <w:rsid w:val="001F4A32"/>
    <w:rsid w:val="001F4DE3"/>
    <w:rsid w:val="001F51B9"/>
    <w:rsid w:val="001F5573"/>
    <w:rsid w:val="001F566B"/>
    <w:rsid w:val="001F5799"/>
    <w:rsid w:val="001F57F2"/>
    <w:rsid w:val="001F58DA"/>
    <w:rsid w:val="001F593B"/>
    <w:rsid w:val="001F59BC"/>
    <w:rsid w:val="001F5AA7"/>
    <w:rsid w:val="001F5AF2"/>
    <w:rsid w:val="001F5B04"/>
    <w:rsid w:val="001F5B90"/>
    <w:rsid w:val="001F5D97"/>
    <w:rsid w:val="001F5DD2"/>
    <w:rsid w:val="001F5E47"/>
    <w:rsid w:val="001F5E59"/>
    <w:rsid w:val="001F5EE5"/>
    <w:rsid w:val="001F5EF3"/>
    <w:rsid w:val="001F61AE"/>
    <w:rsid w:val="001F6225"/>
    <w:rsid w:val="001F638A"/>
    <w:rsid w:val="001F645E"/>
    <w:rsid w:val="001F6496"/>
    <w:rsid w:val="001F67FE"/>
    <w:rsid w:val="001F6A25"/>
    <w:rsid w:val="001F6DDF"/>
    <w:rsid w:val="001F6F6C"/>
    <w:rsid w:val="001F7521"/>
    <w:rsid w:val="001F783E"/>
    <w:rsid w:val="001F7B7D"/>
    <w:rsid w:val="001F7CE1"/>
    <w:rsid w:val="001F7E32"/>
    <w:rsid w:val="001F7F87"/>
    <w:rsid w:val="001F7FCC"/>
    <w:rsid w:val="001F7FF4"/>
    <w:rsid w:val="0020011F"/>
    <w:rsid w:val="00200186"/>
    <w:rsid w:val="002004C5"/>
    <w:rsid w:val="00200786"/>
    <w:rsid w:val="00200D79"/>
    <w:rsid w:val="00200F2C"/>
    <w:rsid w:val="00201366"/>
    <w:rsid w:val="002013BF"/>
    <w:rsid w:val="002013D2"/>
    <w:rsid w:val="0020151E"/>
    <w:rsid w:val="0020189D"/>
    <w:rsid w:val="00201A20"/>
    <w:rsid w:val="00201C02"/>
    <w:rsid w:val="00201C13"/>
    <w:rsid w:val="00201D9F"/>
    <w:rsid w:val="00201DA9"/>
    <w:rsid w:val="00201F70"/>
    <w:rsid w:val="00202225"/>
    <w:rsid w:val="00202356"/>
    <w:rsid w:val="00202623"/>
    <w:rsid w:val="0020297E"/>
    <w:rsid w:val="00202B7F"/>
    <w:rsid w:val="00202CF8"/>
    <w:rsid w:val="00202DA7"/>
    <w:rsid w:val="002035B5"/>
    <w:rsid w:val="00203FA8"/>
    <w:rsid w:val="002040E0"/>
    <w:rsid w:val="002041E4"/>
    <w:rsid w:val="002042F5"/>
    <w:rsid w:val="002043D9"/>
    <w:rsid w:val="0020445A"/>
    <w:rsid w:val="0020479E"/>
    <w:rsid w:val="0020493F"/>
    <w:rsid w:val="002049BA"/>
    <w:rsid w:val="00204AEF"/>
    <w:rsid w:val="00204B60"/>
    <w:rsid w:val="00204BEE"/>
    <w:rsid w:val="00204FFD"/>
    <w:rsid w:val="00205088"/>
    <w:rsid w:val="002050AF"/>
    <w:rsid w:val="002052F2"/>
    <w:rsid w:val="00205530"/>
    <w:rsid w:val="002055DE"/>
    <w:rsid w:val="00205618"/>
    <w:rsid w:val="00205817"/>
    <w:rsid w:val="0020599A"/>
    <w:rsid w:val="00205B7B"/>
    <w:rsid w:val="00205D00"/>
    <w:rsid w:val="00206672"/>
    <w:rsid w:val="00206907"/>
    <w:rsid w:val="0020698F"/>
    <w:rsid w:val="002069CB"/>
    <w:rsid w:val="00206B0A"/>
    <w:rsid w:val="00206D99"/>
    <w:rsid w:val="002070DA"/>
    <w:rsid w:val="00207132"/>
    <w:rsid w:val="0020728D"/>
    <w:rsid w:val="002072C2"/>
    <w:rsid w:val="00207322"/>
    <w:rsid w:val="00207331"/>
    <w:rsid w:val="00207435"/>
    <w:rsid w:val="0020746B"/>
    <w:rsid w:val="00207760"/>
    <w:rsid w:val="00207B1B"/>
    <w:rsid w:val="00207D0B"/>
    <w:rsid w:val="00207E42"/>
    <w:rsid w:val="00207E6C"/>
    <w:rsid w:val="00210181"/>
    <w:rsid w:val="002102DA"/>
    <w:rsid w:val="00210562"/>
    <w:rsid w:val="0021070B"/>
    <w:rsid w:val="0021070E"/>
    <w:rsid w:val="00210B55"/>
    <w:rsid w:val="00210C09"/>
    <w:rsid w:val="002112F2"/>
    <w:rsid w:val="00211532"/>
    <w:rsid w:val="0021161A"/>
    <w:rsid w:val="002117B3"/>
    <w:rsid w:val="0021184E"/>
    <w:rsid w:val="002118B9"/>
    <w:rsid w:val="00211945"/>
    <w:rsid w:val="00211E00"/>
    <w:rsid w:val="00211F66"/>
    <w:rsid w:val="00212027"/>
    <w:rsid w:val="0021208D"/>
    <w:rsid w:val="00212098"/>
    <w:rsid w:val="002120CF"/>
    <w:rsid w:val="002120EC"/>
    <w:rsid w:val="002120FA"/>
    <w:rsid w:val="00212303"/>
    <w:rsid w:val="002125F1"/>
    <w:rsid w:val="00212710"/>
    <w:rsid w:val="00212FA9"/>
    <w:rsid w:val="00213323"/>
    <w:rsid w:val="002135BC"/>
    <w:rsid w:val="002137EF"/>
    <w:rsid w:val="00213964"/>
    <w:rsid w:val="00213981"/>
    <w:rsid w:val="00213A5F"/>
    <w:rsid w:val="00214255"/>
    <w:rsid w:val="0021451D"/>
    <w:rsid w:val="002145C8"/>
    <w:rsid w:val="0021480C"/>
    <w:rsid w:val="002149B9"/>
    <w:rsid w:val="00214F45"/>
    <w:rsid w:val="00215189"/>
    <w:rsid w:val="00215297"/>
    <w:rsid w:val="00215595"/>
    <w:rsid w:val="002155BD"/>
    <w:rsid w:val="0021563C"/>
    <w:rsid w:val="00215760"/>
    <w:rsid w:val="002157D2"/>
    <w:rsid w:val="00215923"/>
    <w:rsid w:val="00215BB4"/>
    <w:rsid w:val="00215CDA"/>
    <w:rsid w:val="00215E47"/>
    <w:rsid w:val="00215F6B"/>
    <w:rsid w:val="00215F86"/>
    <w:rsid w:val="0021638E"/>
    <w:rsid w:val="00216464"/>
    <w:rsid w:val="00216534"/>
    <w:rsid w:val="00216758"/>
    <w:rsid w:val="0021691D"/>
    <w:rsid w:val="0021694E"/>
    <w:rsid w:val="00216AC2"/>
    <w:rsid w:val="00216B30"/>
    <w:rsid w:val="0021737D"/>
    <w:rsid w:val="002177C2"/>
    <w:rsid w:val="002179B7"/>
    <w:rsid w:val="00217BF1"/>
    <w:rsid w:val="00217C3E"/>
    <w:rsid w:val="00217D35"/>
    <w:rsid w:val="00220130"/>
    <w:rsid w:val="002201B4"/>
    <w:rsid w:val="00220378"/>
    <w:rsid w:val="002203EE"/>
    <w:rsid w:val="0022090F"/>
    <w:rsid w:val="002209DA"/>
    <w:rsid w:val="00220E36"/>
    <w:rsid w:val="00220F32"/>
    <w:rsid w:val="00220F3F"/>
    <w:rsid w:val="00220F99"/>
    <w:rsid w:val="00221124"/>
    <w:rsid w:val="0022112F"/>
    <w:rsid w:val="002214A8"/>
    <w:rsid w:val="00221658"/>
    <w:rsid w:val="00221C36"/>
    <w:rsid w:val="00221CE0"/>
    <w:rsid w:val="00221CEA"/>
    <w:rsid w:val="00221DCF"/>
    <w:rsid w:val="00221F11"/>
    <w:rsid w:val="00221F39"/>
    <w:rsid w:val="00221F50"/>
    <w:rsid w:val="0022218E"/>
    <w:rsid w:val="00222234"/>
    <w:rsid w:val="002222B6"/>
    <w:rsid w:val="0022231C"/>
    <w:rsid w:val="00222342"/>
    <w:rsid w:val="002225C0"/>
    <w:rsid w:val="002229D4"/>
    <w:rsid w:val="00222A4E"/>
    <w:rsid w:val="00222C8B"/>
    <w:rsid w:val="00222CE7"/>
    <w:rsid w:val="00222EE7"/>
    <w:rsid w:val="00222F76"/>
    <w:rsid w:val="00222FDF"/>
    <w:rsid w:val="0022301F"/>
    <w:rsid w:val="002230CB"/>
    <w:rsid w:val="00223189"/>
    <w:rsid w:val="00223501"/>
    <w:rsid w:val="00223601"/>
    <w:rsid w:val="002236FF"/>
    <w:rsid w:val="002238AA"/>
    <w:rsid w:val="0022390C"/>
    <w:rsid w:val="00223F2A"/>
    <w:rsid w:val="00224252"/>
    <w:rsid w:val="00224372"/>
    <w:rsid w:val="00224AB7"/>
    <w:rsid w:val="00224FDD"/>
    <w:rsid w:val="002251FB"/>
    <w:rsid w:val="002254A5"/>
    <w:rsid w:val="00225645"/>
    <w:rsid w:val="002256A1"/>
    <w:rsid w:val="00225820"/>
    <w:rsid w:val="00225883"/>
    <w:rsid w:val="00225950"/>
    <w:rsid w:val="00225DBC"/>
    <w:rsid w:val="00225DDD"/>
    <w:rsid w:val="00226235"/>
    <w:rsid w:val="0022696A"/>
    <w:rsid w:val="00226DF5"/>
    <w:rsid w:val="0022707C"/>
    <w:rsid w:val="00227101"/>
    <w:rsid w:val="0022736B"/>
    <w:rsid w:val="0022739F"/>
    <w:rsid w:val="0022754F"/>
    <w:rsid w:val="002276A8"/>
    <w:rsid w:val="002278F5"/>
    <w:rsid w:val="00227A61"/>
    <w:rsid w:val="00227AAF"/>
    <w:rsid w:val="00227AFD"/>
    <w:rsid w:val="00227D48"/>
    <w:rsid w:val="00230437"/>
    <w:rsid w:val="00230643"/>
    <w:rsid w:val="00230731"/>
    <w:rsid w:val="00230754"/>
    <w:rsid w:val="002307B2"/>
    <w:rsid w:val="002309CA"/>
    <w:rsid w:val="00230AFC"/>
    <w:rsid w:val="00230AFD"/>
    <w:rsid w:val="00230D2A"/>
    <w:rsid w:val="00230EE3"/>
    <w:rsid w:val="00230FEC"/>
    <w:rsid w:val="00231083"/>
    <w:rsid w:val="002313A9"/>
    <w:rsid w:val="00231439"/>
    <w:rsid w:val="00231440"/>
    <w:rsid w:val="002319DA"/>
    <w:rsid w:val="00231BED"/>
    <w:rsid w:val="00231C12"/>
    <w:rsid w:val="00231FD1"/>
    <w:rsid w:val="002321CA"/>
    <w:rsid w:val="0023240A"/>
    <w:rsid w:val="00232566"/>
    <w:rsid w:val="0023275A"/>
    <w:rsid w:val="002328BA"/>
    <w:rsid w:val="00232BAC"/>
    <w:rsid w:val="00232C85"/>
    <w:rsid w:val="0023304E"/>
    <w:rsid w:val="002331D5"/>
    <w:rsid w:val="00233528"/>
    <w:rsid w:val="00233644"/>
    <w:rsid w:val="002337B5"/>
    <w:rsid w:val="00233B53"/>
    <w:rsid w:val="00233DF0"/>
    <w:rsid w:val="00233F50"/>
    <w:rsid w:val="00233FE0"/>
    <w:rsid w:val="0023414B"/>
    <w:rsid w:val="0023417A"/>
    <w:rsid w:val="0023452F"/>
    <w:rsid w:val="00234552"/>
    <w:rsid w:val="00234818"/>
    <w:rsid w:val="00234BA8"/>
    <w:rsid w:val="002352E5"/>
    <w:rsid w:val="00235346"/>
    <w:rsid w:val="002355C9"/>
    <w:rsid w:val="00235606"/>
    <w:rsid w:val="00235926"/>
    <w:rsid w:val="00235A83"/>
    <w:rsid w:val="00235C61"/>
    <w:rsid w:val="00235C6C"/>
    <w:rsid w:val="00235D38"/>
    <w:rsid w:val="00235E2B"/>
    <w:rsid w:val="00235F69"/>
    <w:rsid w:val="00236144"/>
    <w:rsid w:val="002362E0"/>
    <w:rsid w:val="00236494"/>
    <w:rsid w:val="00236542"/>
    <w:rsid w:val="00236844"/>
    <w:rsid w:val="00236866"/>
    <w:rsid w:val="002369E2"/>
    <w:rsid w:val="00236CC0"/>
    <w:rsid w:val="00236E97"/>
    <w:rsid w:val="0023713B"/>
    <w:rsid w:val="00237231"/>
    <w:rsid w:val="00237352"/>
    <w:rsid w:val="00237810"/>
    <w:rsid w:val="0023782A"/>
    <w:rsid w:val="00237952"/>
    <w:rsid w:val="00237B2F"/>
    <w:rsid w:val="00237E67"/>
    <w:rsid w:val="002402F4"/>
    <w:rsid w:val="00240434"/>
    <w:rsid w:val="00240939"/>
    <w:rsid w:val="00240A38"/>
    <w:rsid w:val="00240E15"/>
    <w:rsid w:val="00240ED8"/>
    <w:rsid w:val="0024114D"/>
    <w:rsid w:val="0024136D"/>
    <w:rsid w:val="00241548"/>
    <w:rsid w:val="0024177C"/>
    <w:rsid w:val="0024191C"/>
    <w:rsid w:val="00242221"/>
    <w:rsid w:val="002422DE"/>
    <w:rsid w:val="002424F2"/>
    <w:rsid w:val="0024263C"/>
    <w:rsid w:val="002426EE"/>
    <w:rsid w:val="002427C5"/>
    <w:rsid w:val="002428FD"/>
    <w:rsid w:val="00242DCF"/>
    <w:rsid w:val="00242F67"/>
    <w:rsid w:val="00243115"/>
    <w:rsid w:val="00243229"/>
    <w:rsid w:val="00243481"/>
    <w:rsid w:val="00243573"/>
    <w:rsid w:val="0024373B"/>
    <w:rsid w:val="00243751"/>
    <w:rsid w:val="00243BEF"/>
    <w:rsid w:val="00243CD6"/>
    <w:rsid w:val="00243D43"/>
    <w:rsid w:val="00243F11"/>
    <w:rsid w:val="00243F24"/>
    <w:rsid w:val="00243FC8"/>
    <w:rsid w:val="00244075"/>
    <w:rsid w:val="00244295"/>
    <w:rsid w:val="00244E16"/>
    <w:rsid w:val="0024501C"/>
    <w:rsid w:val="00245044"/>
    <w:rsid w:val="002451E2"/>
    <w:rsid w:val="00245556"/>
    <w:rsid w:val="002456A5"/>
    <w:rsid w:val="00245877"/>
    <w:rsid w:val="00245889"/>
    <w:rsid w:val="0024595C"/>
    <w:rsid w:val="00245AE5"/>
    <w:rsid w:val="00245CC6"/>
    <w:rsid w:val="00245EC5"/>
    <w:rsid w:val="00245F4A"/>
    <w:rsid w:val="0024601B"/>
    <w:rsid w:val="002462AB"/>
    <w:rsid w:val="002463DE"/>
    <w:rsid w:val="002464DB"/>
    <w:rsid w:val="00246527"/>
    <w:rsid w:val="0024668D"/>
    <w:rsid w:val="00246704"/>
    <w:rsid w:val="00246723"/>
    <w:rsid w:val="0024677A"/>
    <w:rsid w:val="00246789"/>
    <w:rsid w:val="002467C3"/>
    <w:rsid w:val="00246970"/>
    <w:rsid w:val="00246AAC"/>
    <w:rsid w:val="00246FC2"/>
    <w:rsid w:val="00246FCF"/>
    <w:rsid w:val="00247175"/>
    <w:rsid w:val="0024722B"/>
    <w:rsid w:val="0024731B"/>
    <w:rsid w:val="00247418"/>
    <w:rsid w:val="002475BE"/>
    <w:rsid w:val="002476CE"/>
    <w:rsid w:val="00247730"/>
    <w:rsid w:val="00247820"/>
    <w:rsid w:val="00247950"/>
    <w:rsid w:val="00247BF3"/>
    <w:rsid w:val="00247C2C"/>
    <w:rsid w:val="00247E93"/>
    <w:rsid w:val="00247F8B"/>
    <w:rsid w:val="0025030A"/>
    <w:rsid w:val="002504E4"/>
    <w:rsid w:val="0025064D"/>
    <w:rsid w:val="00250675"/>
    <w:rsid w:val="002506A1"/>
    <w:rsid w:val="00250899"/>
    <w:rsid w:val="0025092E"/>
    <w:rsid w:val="00250A0F"/>
    <w:rsid w:val="00250BBB"/>
    <w:rsid w:val="00251213"/>
    <w:rsid w:val="00251315"/>
    <w:rsid w:val="00251321"/>
    <w:rsid w:val="0025155D"/>
    <w:rsid w:val="002517BD"/>
    <w:rsid w:val="00251BA7"/>
    <w:rsid w:val="00251EEC"/>
    <w:rsid w:val="00251FFC"/>
    <w:rsid w:val="00252154"/>
    <w:rsid w:val="00252238"/>
    <w:rsid w:val="00252379"/>
    <w:rsid w:val="00252448"/>
    <w:rsid w:val="0025263D"/>
    <w:rsid w:val="0025298D"/>
    <w:rsid w:val="00252A92"/>
    <w:rsid w:val="00252C24"/>
    <w:rsid w:val="00252E0B"/>
    <w:rsid w:val="00252FCD"/>
    <w:rsid w:val="00252FE9"/>
    <w:rsid w:val="0025305A"/>
    <w:rsid w:val="002530B1"/>
    <w:rsid w:val="002533D7"/>
    <w:rsid w:val="00253566"/>
    <w:rsid w:val="002536E9"/>
    <w:rsid w:val="0025372F"/>
    <w:rsid w:val="00253D20"/>
    <w:rsid w:val="00253EBC"/>
    <w:rsid w:val="002543F1"/>
    <w:rsid w:val="002545EA"/>
    <w:rsid w:val="00254706"/>
    <w:rsid w:val="00254BBA"/>
    <w:rsid w:val="00254CF9"/>
    <w:rsid w:val="00255023"/>
    <w:rsid w:val="0025509B"/>
    <w:rsid w:val="00255271"/>
    <w:rsid w:val="00255438"/>
    <w:rsid w:val="00255519"/>
    <w:rsid w:val="002555B1"/>
    <w:rsid w:val="002555D5"/>
    <w:rsid w:val="00255618"/>
    <w:rsid w:val="002557FB"/>
    <w:rsid w:val="00255970"/>
    <w:rsid w:val="00255997"/>
    <w:rsid w:val="00255D3C"/>
    <w:rsid w:val="00255D64"/>
    <w:rsid w:val="00255DE7"/>
    <w:rsid w:val="00256215"/>
    <w:rsid w:val="0025622C"/>
    <w:rsid w:val="002563CF"/>
    <w:rsid w:val="00256B73"/>
    <w:rsid w:val="00256E25"/>
    <w:rsid w:val="00256E3D"/>
    <w:rsid w:val="00256E5D"/>
    <w:rsid w:val="00257018"/>
    <w:rsid w:val="0025729D"/>
    <w:rsid w:val="00257966"/>
    <w:rsid w:val="00257A15"/>
    <w:rsid w:val="00257B4F"/>
    <w:rsid w:val="00257C9C"/>
    <w:rsid w:val="00257E3F"/>
    <w:rsid w:val="00260362"/>
    <w:rsid w:val="00260509"/>
    <w:rsid w:val="00260582"/>
    <w:rsid w:val="002609C1"/>
    <w:rsid w:val="002609DD"/>
    <w:rsid w:val="00260A03"/>
    <w:rsid w:val="00260CCC"/>
    <w:rsid w:val="00260E06"/>
    <w:rsid w:val="00260F1E"/>
    <w:rsid w:val="00260F67"/>
    <w:rsid w:val="002610B3"/>
    <w:rsid w:val="00261172"/>
    <w:rsid w:val="002611C8"/>
    <w:rsid w:val="002612BA"/>
    <w:rsid w:val="00261347"/>
    <w:rsid w:val="00261477"/>
    <w:rsid w:val="0026162B"/>
    <w:rsid w:val="00261734"/>
    <w:rsid w:val="002617DB"/>
    <w:rsid w:val="00261823"/>
    <w:rsid w:val="0026187C"/>
    <w:rsid w:val="002619CE"/>
    <w:rsid w:val="00261A04"/>
    <w:rsid w:val="00261A83"/>
    <w:rsid w:val="00261BDB"/>
    <w:rsid w:val="00261D4A"/>
    <w:rsid w:val="00261E4F"/>
    <w:rsid w:val="00262312"/>
    <w:rsid w:val="00262342"/>
    <w:rsid w:val="0026273C"/>
    <w:rsid w:val="00262909"/>
    <w:rsid w:val="00262A54"/>
    <w:rsid w:val="00262F40"/>
    <w:rsid w:val="00262F55"/>
    <w:rsid w:val="002633B3"/>
    <w:rsid w:val="002636A7"/>
    <w:rsid w:val="002636DA"/>
    <w:rsid w:val="002636ED"/>
    <w:rsid w:val="00263777"/>
    <w:rsid w:val="00263834"/>
    <w:rsid w:val="0026385D"/>
    <w:rsid w:val="0026394B"/>
    <w:rsid w:val="002639AB"/>
    <w:rsid w:val="00263A13"/>
    <w:rsid w:val="00263A6D"/>
    <w:rsid w:val="00263C0F"/>
    <w:rsid w:val="00263C53"/>
    <w:rsid w:val="00263DFC"/>
    <w:rsid w:val="002644B9"/>
    <w:rsid w:val="002648FC"/>
    <w:rsid w:val="00264A6F"/>
    <w:rsid w:val="00264C54"/>
    <w:rsid w:val="00264F7D"/>
    <w:rsid w:val="00265116"/>
    <w:rsid w:val="0026530F"/>
    <w:rsid w:val="00265625"/>
    <w:rsid w:val="002658EB"/>
    <w:rsid w:val="00265A64"/>
    <w:rsid w:val="00265A74"/>
    <w:rsid w:val="00265B72"/>
    <w:rsid w:val="00265BE4"/>
    <w:rsid w:val="00265C18"/>
    <w:rsid w:val="00265CC3"/>
    <w:rsid w:val="00265D36"/>
    <w:rsid w:val="00266034"/>
    <w:rsid w:val="0026619E"/>
    <w:rsid w:val="00266683"/>
    <w:rsid w:val="002666A8"/>
    <w:rsid w:val="00266881"/>
    <w:rsid w:val="0026696D"/>
    <w:rsid w:val="002669FE"/>
    <w:rsid w:val="00266A53"/>
    <w:rsid w:val="00266AAE"/>
    <w:rsid w:val="00266B3D"/>
    <w:rsid w:val="00266D0C"/>
    <w:rsid w:val="00266DBC"/>
    <w:rsid w:val="00266E38"/>
    <w:rsid w:val="00266F0A"/>
    <w:rsid w:val="0026706A"/>
    <w:rsid w:val="00267122"/>
    <w:rsid w:val="00267211"/>
    <w:rsid w:val="002673F0"/>
    <w:rsid w:val="0026746A"/>
    <w:rsid w:val="0026788A"/>
    <w:rsid w:val="00267B87"/>
    <w:rsid w:val="00267FB5"/>
    <w:rsid w:val="00270268"/>
    <w:rsid w:val="00270348"/>
    <w:rsid w:val="0027034F"/>
    <w:rsid w:val="0027069B"/>
    <w:rsid w:val="002707C6"/>
    <w:rsid w:val="002708E7"/>
    <w:rsid w:val="00270A99"/>
    <w:rsid w:val="00270FF8"/>
    <w:rsid w:val="002710FB"/>
    <w:rsid w:val="00271227"/>
    <w:rsid w:val="002712BB"/>
    <w:rsid w:val="00271459"/>
    <w:rsid w:val="002716C6"/>
    <w:rsid w:val="0027189E"/>
    <w:rsid w:val="00271DEE"/>
    <w:rsid w:val="00271F28"/>
    <w:rsid w:val="002724A8"/>
    <w:rsid w:val="00272714"/>
    <w:rsid w:val="002729F2"/>
    <w:rsid w:val="00272ACC"/>
    <w:rsid w:val="00272B3C"/>
    <w:rsid w:val="00272BD8"/>
    <w:rsid w:val="00272F24"/>
    <w:rsid w:val="00273071"/>
    <w:rsid w:val="002734C1"/>
    <w:rsid w:val="00273640"/>
    <w:rsid w:val="0027388C"/>
    <w:rsid w:val="00273A67"/>
    <w:rsid w:val="00273ADC"/>
    <w:rsid w:val="00273B90"/>
    <w:rsid w:val="00273C0A"/>
    <w:rsid w:val="00273D37"/>
    <w:rsid w:val="0027406B"/>
    <w:rsid w:val="002740CE"/>
    <w:rsid w:val="002742ED"/>
    <w:rsid w:val="0027443A"/>
    <w:rsid w:val="0027451E"/>
    <w:rsid w:val="002747CF"/>
    <w:rsid w:val="00274A21"/>
    <w:rsid w:val="00274B11"/>
    <w:rsid w:val="00274B35"/>
    <w:rsid w:val="00274CE7"/>
    <w:rsid w:val="0027519B"/>
    <w:rsid w:val="002751A3"/>
    <w:rsid w:val="0027527F"/>
    <w:rsid w:val="00275353"/>
    <w:rsid w:val="002753E1"/>
    <w:rsid w:val="0027543E"/>
    <w:rsid w:val="00275495"/>
    <w:rsid w:val="00275662"/>
    <w:rsid w:val="00275870"/>
    <w:rsid w:val="00275AF9"/>
    <w:rsid w:val="00275CE7"/>
    <w:rsid w:val="00275D36"/>
    <w:rsid w:val="00275FA5"/>
    <w:rsid w:val="0027601C"/>
    <w:rsid w:val="00276321"/>
    <w:rsid w:val="002763D1"/>
    <w:rsid w:val="002766A5"/>
    <w:rsid w:val="0027689B"/>
    <w:rsid w:val="00276EBB"/>
    <w:rsid w:val="00277051"/>
    <w:rsid w:val="00277143"/>
    <w:rsid w:val="0027746F"/>
    <w:rsid w:val="0027751D"/>
    <w:rsid w:val="00277C92"/>
    <w:rsid w:val="0028018E"/>
    <w:rsid w:val="00280364"/>
    <w:rsid w:val="00280520"/>
    <w:rsid w:val="002807A3"/>
    <w:rsid w:val="002807A5"/>
    <w:rsid w:val="002807E9"/>
    <w:rsid w:val="00280A7F"/>
    <w:rsid w:val="00280C85"/>
    <w:rsid w:val="00280D87"/>
    <w:rsid w:val="00280FAF"/>
    <w:rsid w:val="00281365"/>
    <w:rsid w:val="0028142A"/>
    <w:rsid w:val="002816EE"/>
    <w:rsid w:val="002818B8"/>
    <w:rsid w:val="002819C0"/>
    <w:rsid w:val="00281BEA"/>
    <w:rsid w:val="00281E48"/>
    <w:rsid w:val="00282114"/>
    <w:rsid w:val="00282144"/>
    <w:rsid w:val="002825EA"/>
    <w:rsid w:val="00282607"/>
    <w:rsid w:val="00282674"/>
    <w:rsid w:val="00282B94"/>
    <w:rsid w:val="00282C52"/>
    <w:rsid w:val="00282CDD"/>
    <w:rsid w:val="00283394"/>
    <w:rsid w:val="002833A0"/>
    <w:rsid w:val="00283555"/>
    <w:rsid w:val="00283649"/>
    <w:rsid w:val="0028375B"/>
    <w:rsid w:val="00283840"/>
    <w:rsid w:val="0028388B"/>
    <w:rsid w:val="00283E29"/>
    <w:rsid w:val="00283E61"/>
    <w:rsid w:val="00283FE1"/>
    <w:rsid w:val="002840B3"/>
    <w:rsid w:val="00284468"/>
    <w:rsid w:val="0028467F"/>
    <w:rsid w:val="00284717"/>
    <w:rsid w:val="00284731"/>
    <w:rsid w:val="0028483B"/>
    <w:rsid w:val="002848CB"/>
    <w:rsid w:val="00284CF3"/>
    <w:rsid w:val="00284EFF"/>
    <w:rsid w:val="00284F2B"/>
    <w:rsid w:val="002850F5"/>
    <w:rsid w:val="0028512D"/>
    <w:rsid w:val="002851D1"/>
    <w:rsid w:val="00285253"/>
    <w:rsid w:val="002853D6"/>
    <w:rsid w:val="0028546A"/>
    <w:rsid w:val="00285600"/>
    <w:rsid w:val="0028585B"/>
    <w:rsid w:val="002859E2"/>
    <w:rsid w:val="00285A0A"/>
    <w:rsid w:val="00285A60"/>
    <w:rsid w:val="00285F9F"/>
    <w:rsid w:val="00286013"/>
    <w:rsid w:val="00286397"/>
    <w:rsid w:val="00286F56"/>
    <w:rsid w:val="00286F74"/>
    <w:rsid w:val="002870A8"/>
    <w:rsid w:val="002872A9"/>
    <w:rsid w:val="002872DE"/>
    <w:rsid w:val="002873B4"/>
    <w:rsid w:val="002875C9"/>
    <w:rsid w:val="00287876"/>
    <w:rsid w:val="0028787C"/>
    <w:rsid w:val="00287A55"/>
    <w:rsid w:val="00287B6A"/>
    <w:rsid w:val="00287BE0"/>
    <w:rsid w:val="00287F86"/>
    <w:rsid w:val="002901E6"/>
    <w:rsid w:val="00290250"/>
    <w:rsid w:val="00290265"/>
    <w:rsid w:val="002903BB"/>
    <w:rsid w:val="0029111F"/>
    <w:rsid w:val="00291240"/>
    <w:rsid w:val="002912E9"/>
    <w:rsid w:val="002913E3"/>
    <w:rsid w:val="002914C6"/>
    <w:rsid w:val="002915D4"/>
    <w:rsid w:val="002917C5"/>
    <w:rsid w:val="00291A33"/>
    <w:rsid w:val="00291EAC"/>
    <w:rsid w:val="00292041"/>
    <w:rsid w:val="002920A5"/>
    <w:rsid w:val="002920A7"/>
    <w:rsid w:val="002921FE"/>
    <w:rsid w:val="00292215"/>
    <w:rsid w:val="00292296"/>
    <w:rsid w:val="002923BC"/>
    <w:rsid w:val="002925B3"/>
    <w:rsid w:val="002927D8"/>
    <w:rsid w:val="00292935"/>
    <w:rsid w:val="00292C36"/>
    <w:rsid w:val="00292FCC"/>
    <w:rsid w:val="0029345E"/>
    <w:rsid w:val="0029361F"/>
    <w:rsid w:val="00293734"/>
    <w:rsid w:val="002938BF"/>
    <w:rsid w:val="00293945"/>
    <w:rsid w:val="00293947"/>
    <w:rsid w:val="00293B91"/>
    <w:rsid w:val="00293FC9"/>
    <w:rsid w:val="0029407B"/>
    <w:rsid w:val="002940AC"/>
    <w:rsid w:val="002941F1"/>
    <w:rsid w:val="002942E7"/>
    <w:rsid w:val="00294359"/>
    <w:rsid w:val="002943DC"/>
    <w:rsid w:val="00294586"/>
    <w:rsid w:val="002946AB"/>
    <w:rsid w:val="00294774"/>
    <w:rsid w:val="00294815"/>
    <w:rsid w:val="00294A76"/>
    <w:rsid w:val="00294AB8"/>
    <w:rsid w:val="00294B44"/>
    <w:rsid w:val="00294B6A"/>
    <w:rsid w:val="00294CAC"/>
    <w:rsid w:val="00294CB4"/>
    <w:rsid w:val="00294D04"/>
    <w:rsid w:val="002950A3"/>
    <w:rsid w:val="00295510"/>
    <w:rsid w:val="00295632"/>
    <w:rsid w:val="0029574B"/>
    <w:rsid w:val="0029575D"/>
    <w:rsid w:val="00295931"/>
    <w:rsid w:val="002959FD"/>
    <w:rsid w:val="00295A49"/>
    <w:rsid w:val="00295ADB"/>
    <w:rsid w:val="00295DC0"/>
    <w:rsid w:val="00295E2B"/>
    <w:rsid w:val="00295EC1"/>
    <w:rsid w:val="0029607D"/>
    <w:rsid w:val="00296157"/>
    <w:rsid w:val="0029622A"/>
    <w:rsid w:val="002964D4"/>
    <w:rsid w:val="0029669E"/>
    <w:rsid w:val="0029675F"/>
    <w:rsid w:val="00296AD9"/>
    <w:rsid w:val="0029714A"/>
    <w:rsid w:val="00297280"/>
    <w:rsid w:val="0029732A"/>
    <w:rsid w:val="002973C4"/>
    <w:rsid w:val="00297641"/>
    <w:rsid w:val="00297665"/>
    <w:rsid w:val="0029789F"/>
    <w:rsid w:val="00297930"/>
    <w:rsid w:val="00297BAD"/>
    <w:rsid w:val="00297C1D"/>
    <w:rsid w:val="00297F9D"/>
    <w:rsid w:val="002A00B3"/>
    <w:rsid w:val="002A0232"/>
    <w:rsid w:val="002A02D9"/>
    <w:rsid w:val="002A0315"/>
    <w:rsid w:val="002A042B"/>
    <w:rsid w:val="002A04CF"/>
    <w:rsid w:val="002A05CB"/>
    <w:rsid w:val="002A07E0"/>
    <w:rsid w:val="002A09B4"/>
    <w:rsid w:val="002A0CD3"/>
    <w:rsid w:val="002A0D2D"/>
    <w:rsid w:val="002A0DA0"/>
    <w:rsid w:val="002A0DF9"/>
    <w:rsid w:val="002A0E86"/>
    <w:rsid w:val="002A1389"/>
    <w:rsid w:val="002A13E2"/>
    <w:rsid w:val="002A1497"/>
    <w:rsid w:val="002A1791"/>
    <w:rsid w:val="002A1C76"/>
    <w:rsid w:val="002A1D8B"/>
    <w:rsid w:val="002A1DE9"/>
    <w:rsid w:val="002A1EBB"/>
    <w:rsid w:val="002A1EE3"/>
    <w:rsid w:val="002A202D"/>
    <w:rsid w:val="002A2260"/>
    <w:rsid w:val="002A28FC"/>
    <w:rsid w:val="002A2A0E"/>
    <w:rsid w:val="002A2A60"/>
    <w:rsid w:val="002A2AA3"/>
    <w:rsid w:val="002A2D8C"/>
    <w:rsid w:val="002A2F1E"/>
    <w:rsid w:val="002A2F4F"/>
    <w:rsid w:val="002A2F86"/>
    <w:rsid w:val="002A2FA4"/>
    <w:rsid w:val="002A2FBB"/>
    <w:rsid w:val="002A30E1"/>
    <w:rsid w:val="002A3156"/>
    <w:rsid w:val="002A39B9"/>
    <w:rsid w:val="002A3A9D"/>
    <w:rsid w:val="002A3B0D"/>
    <w:rsid w:val="002A3C7B"/>
    <w:rsid w:val="002A3CC9"/>
    <w:rsid w:val="002A3DD1"/>
    <w:rsid w:val="002A3FAC"/>
    <w:rsid w:val="002A3FB2"/>
    <w:rsid w:val="002A4028"/>
    <w:rsid w:val="002A4477"/>
    <w:rsid w:val="002A4C05"/>
    <w:rsid w:val="002A4C74"/>
    <w:rsid w:val="002A4F14"/>
    <w:rsid w:val="002A4F17"/>
    <w:rsid w:val="002A50EF"/>
    <w:rsid w:val="002A53B4"/>
    <w:rsid w:val="002A56DC"/>
    <w:rsid w:val="002A5A45"/>
    <w:rsid w:val="002A5B61"/>
    <w:rsid w:val="002A5C69"/>
    <w:rsid w:val="002A5C97"/>
    <w:rsid w:val="002A61E8"/>
    <w:rsid w:val="002A6219"/>
    <w:rsid w:val="002A6382"/>
    <w:rsid w:val="002A66F2"/>
    <w:rsid w:val="002A67E3"/>
    <w:rsid w:val="002A6958"/>
    <w:rsid w:val="002A6A37"/>
    <w:rsid w:val="002A6AE1"/>
    <w:rsid w:val="002A6B39"/>
    <w:rsid w:val="002A6D53"/>
    <w:rsid w:val="002A6DFC"/>
    <w:rsid w:val="002A6E87"/>
    <w:rsid w:val="002A6F18"/>
    <w:rsid w:val="002A7052"/>
    <w:rsid w:val="002A70B3"/>
    <w:rsid w:val="002A73FC"/>
    <w:rsid w:val="002A7510"/>
    <w:rsid w:val="002A75D1"/>
    <w:rsid w:val="002A76A5"/>
    <w:rsid w:val="002A795C"/>
    <w:rsid w:val="002A7A4B"/>
    <w:rsid w:val="002A7A90"/>
    <w:rsid w:val="002B0150"/>
    <w:rsid w:val="002B0452"/>
    <w:rsid w:val="002B06BB"/>
    <w:rsid w:val="002B06DC"/>
    <w:rsid w:val="002B086F"/>
    <w:rsid w:val="002B0A68"/>
    <w:rsid w:val="002B0B9D"/>
    <w:rsid w:val="002B0D3E"/>
    <w:rsid w:val="002B0F10"/>
    <w:rsid w:val="002B1151"/>
    <w:rsid w:val="002B1320"/>
    <w:rsid w:val="002B1391"/>
    <w:rsid w:val="002B1508"/>
    <w:rsid w:val="002B1572"/>
    <w:rsid w:val="002B1673"/>
    <w:rsid w:val="002B16EB"/>
    <w:rsid w:val="002B1921"/>
    <w:rsid w:val="002B1A8A"/>
    <w:rsid w:val="002B1B40"/>
    <w:rsid w:val="002B1DD7"/>
    <w:rsid w:val="002B2094"/>
    <w:rsid w:val="002B21F1"/>
    <w:rsid w:val="002B221A"/>
    <w:rsid w:val="002B223E"/>
    <w:rsid w:val="002B237C"/>
    <w:rsid w:val="002B2565"/>
    <w:rsid w:val="002B2767"/>
    <w:rsid w:val="002B28C6"/>
    <w:rsid w:val="002B2943"/>
    <w:rsid w:val="002B2A58"/>
    <w:rsid w:val="002B2B12"/>
    <w:rsid w:val="002B2CA5"/>
    <w:rsid w:val="002B2CB8"/>
    <w:rsid w:val="002B2CF0"/>
    <w:rsid w:val="002B2F8C"/>
    <w:rsid w:val="002B30DB"/>
    <w:rsid w:val="002B31A7"/>
    <w:rsid w:val="002B3341"/>
    <w:rsid w:val="002B34D8"/>
    <w:rsid w:val="002B35C9"/>
    <w:rsid w:val="002B3C1E"/>
    <w:rsid w:val="002B3DD6"/>
    <w:rsid w:val="002B41F6"/>
    <w:rsid w:val="002B4224"/>
    <w:rsid w:val="002B4307"/>
    <w:rsid w:val="002B44E2"/>
    <w:rsid w:val="002B45DF"/>
    <w:rsid w:val="002B48BD"/>
    <w:rsid w:val="002B49DE"/>
    <w:rsid w:val="002B4A42"/>
    <w:rsid w:val="002B4B23"/>
    <w:rsid w:val="002B510F"/>
    <w:rsid w:val="002B511C"/>
    <w:rsid w:val="002B51FF"/>
    <w:rsid w:val="002B53C1"/>
    <w:rsid w:val="002B53EF"/>
    <w:rsid w:val="002B54E7"/>
    <w:rsid w:val="002B56C6"/>
    <w:rsid w:val="002B5984"/>
    <w:rsid w:val="002B5AB7"/>
    <w:rsid w:val="002B5D87"/>
    <w:rsid w:val="002B6032"/>
    <w:rsid w:val="002B639F"/>
    <w:rsid w:val="002B63B0"/>
    <w:rsid w:val="002B63B5"/>
    <w:rsid w:val="002B63FE"/>
    <w:rsid w:val="002B66B6"/>
    <w:rsid w:val="002B67D2"/>
    <w:rsid w:val="002B688E"/>
    <w:rsid w:val="002B68B5"/>
    <w:rsid w:val="002B6F41"/>
    <w:rsid w:val="002B741F"/>
    <w:rsid w:val="002B7435"/>
    <w:rsid w:val="002B7710"/>
    <w:rsid w:val="002B77C5"/>
    <w:rsid w:val="002B7827"/>
    <w:rsid w:val="002B7ADF"/>
    <w:rsid w:val="002B7C02"/>
    <w:rsid w:val="002B7E84"/>
    <w:rsid w:val="002C0164"/>
    <w:rsid w:val="002C01A6"/>
    <w:rsid w:val="002C0282"/>
    <w:rsid w:val="002C034C"/>
    <w:rsid w:val="002C04D7"/>
    <w:rsid w:val="002C056D"/>
    <w:rsid w:val="002C0745"/>
    <w:rsid w:val="002C076D"/>
    <w:rsid w:val="002C0910"/>
    <w:rsid w:val="002C0993"/>
    <w:rsid w:val="002C09C8"/>
    <w:rsid w:val="002C0C2B"/>
    <w:rsid w:val="002C0D93"/>
    <w:rsid w:val="002C0E7B"/>
    <w:rsid w:val="002C0F19"/>
    <w:rsid w:val="002C1030"/>
    <w:rsid w:val="002C1360"/>
    <w:rsid w:val="002C17E9"/>
    <w:rsid w:val="002C1951"/>
    <w:rsid w:val="002C196B"/>
    <w:rsid w:val="002C1B63"/>
    <w:rsid w:val="002C1C9E"/>
    <w:rsid w:val="002C2110"/>
    <w:rsid w:val="002C2123"/>
    <w:rsid w:val="002C21D9"/>
    <w:rsid w:val="002C22A5"/>
    <w:rsid w:val="002C243F"/>
    <w:rsid w:val="002C2825"/>
    <w:rsid w:val="002C28AF"/>
    <w:rsid w:val="002C2BE3"/>
    <w:rsid w:val="002C2C55"/>
    <w:rsid w:val="002C2E6F"/>
    <w:rsid w:val="002C3071"/>
    <w:rsid w:val="002C30D3"/>
    <w:rsid w:val="002C3201"/>
    <w:rsid w:val="002C325F"/>
    <w:rsid w:val="002C373B"/>
    <w:rsid w:val="002C38A6"/>
    <w:rsid w:val="002C3B1C"/>
    <w:rsid w:val="002C3F0C"/>
    <w:rsid w:val="002C4051"/>
    <w:rsid w:val="002C42EE"/>
    <w:rsid w:val="002C43A5"/>
    <w:rsid w:val="002C43BC"/>
    <w:rsid w:val="002C4571"/>
    <w:rsid w:val="002C4D4B"/>
    <w:rsid w:val="002C4E12"/>
    <w:rsid w:val="002C4E17"/>
    <w:rsid w:val="002C4E3C"/>
    <w:rsid w:val="002C4EBA"/>
    <w:rsid w:val="002C4ED5"/>
    <w:rsid w:val="002C519E"/>
    <w:rsid w:val="002C5386"/>
    <w:rsid w:val="002C5959"/>
    <w:rsid w:val="002C5BCE"/>
    <w:rsid w:val="002C5C65"/>
    <w:rsid w:val="002C5DE5"/>
    <w:rsid w:val="002C5F6C"/>
    <w:rsid w:val="002C6100"/>
    <w:rsid w:val="002C638B"/>
    <w:rsid w:val="002C6520"/>
    <w:rsid w:val="002C65B4"/>
    <w:rsid w:val="002C6A3E"/>
    <w:rsid w:val="002C6A86"/>
    <w:rsid w:val="002C6BA1"/>
    <w:rsid w:val="002C6E03"/>
    <w:rsid w:val="002C6FB1"/>
    <w:rsid w:val="002C7090"/>
    <w:rsid w:val="002C718D"/>
    <w:rsid w:val="002C7221"/>
    <w:rsid w:val="002C778D"/>
    <w:rsid w:val="002C78D6"/>
    <w:rsid w:val="002C7FB5"/>
    <w:rsid w:val="002D0292"/>
    <w:rsid w:val="002D0739"/>
    <w:rsid w:val="002D0860"/>
    <w:rsid w:val="002D0A3D"/>
    <w:rsid w:val="002D0A99"/>
    <w:rsid w:val="002D0B1A"/>
    <w:rsid w:val="002D1402"/>
    <w:rsid w:val="002D1691"/>
    <w:rsid w:val="002D16A4"/>
    <w:rsid w:val="002D180A"/>
    <w:rsid w:val="002D1A8D"/>
    <w:rsid w:val="002D1A9D"/>
    <w:rsid w:val="002D1DDB"/>
    <w:rsid w:val="002D1EBA"/>
    <w:rsid w:val="002D22C8"/>
    <w:rsid w:val="002D24CE"/>
    <w:rsid w:val="002D2510"/>
    <w:rsid w:val="002D25E0"/>
    <w:rsid w:val="002D25EE"/>
    <w:rsid w:val="002D28B4"/>
    <w:rsid w:val="002D2EBD"/>
    <w:rsid w:val="002D3259"/>
    <w:rsid w:val="002D3579"/>
    <w:rsid w:val="002D35D6"/>
    <w:rsid w:val="002D36CD"/>
    <w:rsid w:val="002D3827"/>
    <w:rsid w:val="002D3B1E"/>
    <w:rsid w:val="002D3C83"/>
    <w:rsid w:val="002D3DED"/>
    <w:rsid w:val="002D3EA5"/>
    <w:rsid w:val="002D41E8"/>
    <w:rsid w:val="002D4385"/>
    <w:rsid w:val="002D4618"/>
    <w:rsid w:val="002D46F4"/>
    <w:rsid w:val="002D4AAA"/>
    <w:rsid w:val="002D4D42"/>
    <w:rsid w:val="002D501E"/>
    <w:rsid w:val="002D5093"/>
    <w:rsid w:val="002D513C"/>
    <w:rsid w:val="002D52DD"/>
    <w:rsid w:val="002D5330"/>
    <w:rsid w:val="002D538D"/>
    <w:rsid w:val="002D5855"/>
    <w:rsid w:val="002D58FA"/>
    <w:rsid w:val="002D5B9A"/>
    <w:rsid w:val="002D5E46"/>
    <w:rsid w:val="002D5E6E"/>
    <w:rsid w:val="002D5F6B"/>
    <w:rsid w:val="002D60B0"/>
    <w:rsid w:val="002D62DA"/>
    <w:rsid w:val="002D6356"/>
    <w:rsid w:val="002D675A"/>
    <w:rsid w:val="002D699F"/>
    <w:rsid w:val="002D6CEA"/>
    <w:rsid w:val="002D6D02"/>
    <w:rsid w:val="002D6D81"/>
    <w:rsid w:val="002D6DA6"/>
    <w:rsid w:val="002D6DD5"/>
    <w:rsid w:val="002D6E11"/>
    <w:rsid w:val="002D6E31"/>
    <w:rsid w:val="002D6F13"/>
    <w:rsid w:val="002D702F"/>
    <w:rsid w:val="002D70D1"/>
    <w:rsid w:val="002D7491"/>
    <w:rsid w:val="002D7645"/>
    <w:rsid w:val="002D764D"/>
    <w:rsid w:val="002D7714"/>
    <w:rsid w:val="002D7964"/>
    <w:rsid w:val="002D7A32"/>
    <w:rsid w:val="002D7A41"/>
    <w:rsid w:val="002D7B77"/>
    <w:rsid w:val="002D7E08"/>
    <w:rsid w:val="002D7E3D"/>
    <w:rsid w:val="002D7E62"/>
    <w:rsid w:val="002E0003"/>
    <w:rsid w:val="002E0148"/>
    <w:rsid w:val="002E0215"/>
    <w:rsid w:val="002E02DF"/>
    <w:rsid w:val="002E055E"/>
    <w:rsid w:val="002E0564"/>
    <w:rsid w:val="002E06EE"/>
    <w:rsid w:val="002E06FB"/>
    <w:rsid w:val="002E0CC9"/>
    <w:rsid w:val="002E1004"/>
    <w:rsid w:val="002E10BF"/>
    <w:rsid w:val="002E10C3"/>
    <w:rsid w:val="002E1122"/>
    <w:rsid w:val="002E12B6"/>
    <w:rsid w:val="002E146E"/>
    <w:rsid w:val="002E17EC"/>
    <w:rsid w:val="002E186F"/>
    <w:rsid w:val="002E18C6"/>
    <w:rsid w:val="002E1A01"/>
    <w:rsid w:val="002E1A9E"/>
    <w:rsid w:val="002E1C93"/>
    <w:rsid w:val="002E1F06"/>
    <w:rsid w:val="002E207F"/>
    <w:rsid w:val="002E2270"/>
    <w:rsid w:val="002E28D0"/>
    <w:rsid w:val="002E29CA"/>
    <w:rsid w:val="002E2B8A"/>
    <w:rsid w:val="002E2CC1"/>
    <w:rsid w:val="002E2EE1"/>
    <w:rsid w:val="002E2F4F"/>
    <w:rsid w:val="002E2FBD"/>
    <w:rsid w:val="002E3006"/>
    <w:rsid w:val="002E30AA"/>
    <w:rsid w:val="002E3223"/>
    <w:rsid w:val="002E33C6"/>
    <w:rsid w:val="002E39C3"/>
    <w:rsid w:val="002E3D1E"/>
    <w:rsid w:val="002E3E3A"/>
    <w:rsid w:val="002E3F0B"/>
    <w:rsid w:val="002E3F9F"/>
    <w:rsid w:val="002E4241"/>
    <w:rsid w:val="002E42FE"/>
    <w:rsid w:val="002E4840"/>
    <w:rsid w:val="002E486D"/>
    <w:rsid w:val="002E49FE"/>
    <w:rsid w:val="002E4A16"/>
    <w:rsid w:val="002E4A41"/>
    <w:rsid w:val="002E4B8F"/>
    <w:rsid w:val="002E4DD3"/>
    <w:rsid w:val="002E4E0C"/>
    <w:rsid w:val="002E501E"/>
    <w:rsid w:val="002E50E8"/>
    <w:rsid w:val="002E5130"/>
    <w:rsid w:val="002E524B"/>
    <w:rsid w:val="002E52D5"/>
    <w:rsid w:val="002E5699"/>
    <w:rsid w:val="002E5897"/>
    <w:rsid w:val="002E59F8"/>
    <w:rsid w:val="002E5C5D"/>
    <w:rsid w:val="002E604A"/>
    <w:rsid w:val="002E6535"/>
    <w:rsid w:val="002E657F"/>
    <w:rsid w:val="002E65BD"/>
    <w:rsid w:val="002E677A"/>
    <w:rsid w:val="002E6989"/>
    <w:rsid w:val="002E6A48"/>
    <w:rsid w:val="002E6A57"/>
    <w:rsid w:val="002E6B71"/>
    <w:rsid w:val="002E6C38"/>
    <w:rsid w:val="002E6CD2"/>
    <w:rsid w:val="002E6D0C"/>
    <w:rsid w:val="002E6E6F"/>
    <w:rsid w:val="002E6EE9"/>
    <w:rsid w:val="002E7038"/>
    <w:rsid w:val="002E7060"/>
    <w:rsid w:val="002E7204"/>
    <w:rsid w:val="002E7237"/>
    <w:rsid w:val="002E729D"/>
    <w:rsid w:val="002E736F"/>
    <w:rsid w:val="002E7687"/>
    <w:rsid w:val="002E7964"/>
    <w:rsid w:val="002E7C1C"/>
    <w:rsid w:val="002E7E0E"/>
    <w:rsid w:val="002F0044"/>
    <w:rsid w:val="002F006F"/>
    <w:rsid w:val="002F050F"/>
    <w:rsid w:val="002F0AD1"/>
    <w:rsid w:val="002F0B19"/>
    <w:rsid w:val="002F0BFE"/>
    <w:rsid w:val="002F0C7A"/>
    <w:rsid w:val="002F0CA0"/>
    <w:rsid w:val="002F0D9E"/>
    <w:rsid w:val="002F0E1F"/>
    <w:rsid w:val="002F0E42"/>
    <w:rsid w:val="002F0F3A"/>
    <w:rsid w:val="002F107B"/>
    <w:rsid w:val="002F12F6"/>
    <w:rsid w:val="002F144D"/>
    <w:rsid w:val="002F1538"/>
    <w:rsid w:val="002F1D9B"/>
    <w:rsid w:val="002F1E62"/>
    <w:rsid w:val="002F20CA"/>
    <w:rsid w:val="002F22E5"/>
    <w:rsid w:val="002F2442"/>
    <w:rsid w:val="002F24D8"/>
    <w:rsid w:val="002F25FD"/>
    <w:rsid w:val="002F282E"/>
    <w:rsid w:val="002F28B4"/>
    <w:rsid w:val="002F2F08"/>
    <w:rsid w:val="002F2F52"/>
    <w:rsid w:val="002F3029"/>
    <w:rsid w:val="002F3074"/>
    <w:rsid w:val="002F34C8"/>
    <w:rsid w:val="002F38F1"/>
    <w:rsid w:val="002F3922"/>
    <w:rsid w:val="002F3A27"/>
    <w:rsid w:val="002F3C70"/>
    <w:rsid w:val="002F3C7E"/>
    <w:rsid w:val="002F4191"/>
    <w:rsid w:val="002F4411"/>
    <w:rsid w:val="002F4427"/>
    <w:rsid w:val="002F45D4"/>
    <w:rsid w:val="002F466A"/>
    <w:rsid w:val="002F4902"/>
    <w:rsid w:val="002F49BC"/>
    <w:rsid w:val="002F4B2E"/>
    <w:rsid w:val="002F5065"/>
    <w:rsid w:val="002F509D"/>
    <w:rsid w:val="002F529E"/>
    <w:rsid w:val="002F52D4"/>
    <w:rsid w:val="002F57BC"/>
    <w:rsid w:val="002F59B5"/>
    <w:rsid w:val="002F5A03"/>
    <w:rsid w:val="002F5EA2"/>
    <w:rsid w:val="002F6410"/>
    <w:rsid w:val="002F6566"/>
    <w:rsid w:val="002F663B"/>
    <w:rsid w:val="002F6952"/>
    <w:rsid w:val="002F6CC1"/>
    <w:rsid w:val="002F6FAA"/>
    <w:rsid w:val="002F704E"/>
    <w:rsid w:val="002F709D"/>
    <w:rsid w:val="002F70A9"/>
    <w:rsid w:val="002F70E9"/>
    <w:rsid w:val="002F71A4"/>
    <w:rsid w:val="002F7350"/>
    <w:rsid w:val="002F7546"/>
    <w:rsid w:val="002F7559"/>
    <w:rsid w:val="002F7585"/>
    <w:rsid w:val="002F7842"/>
    <w:rsid w:val="002F78C4"/>
    <w:rsid w:val="002F7A29"/>
    <w:rsid w:val="002F7B81"/>
    <w:rsid w:val="002F7C92"/>
    <w:rsid w:val="002F7CFB"/>
    <w:rsid w:val="002F7F4E"/>
    <w:rsid w:val="0030012E"/>
    <w:rsid w:val="00300199"/>
    <w:rsid w:val="003001DF"/>
    <w:rsid w:val="003005EA"/>
    <w:rsid w:val="0030080A"/>
    <w:rsid w:val="003008D1"/>
    <w:rsid w:val="00300CFE"/>
    <w:rsid w:val="00300E7F"/>
    <w:rsid w:val="0030149E"/>
    <w:rsid w:val="00301558"/>
    <w:rsid w:val="0030163A"/>
    <w:rsid w:val="0030165C"/>
    <w:rsid w:val="0030199C"/>
    <w:rsid w:val="00301A42"/>
    <w:rsid w:val="00301E26"/>
    <w:rsid w:val="00301E76"/>
    <w:rsid w:val="00301F61"/>
    <w:rsid w:val="00301F78"/>
    <w:rsid w:val="0030216C"/>
    <w:rsid w:val="003021CA"/>
    <w:rsid w:val="0030235B"/>
    <w:rsid w:val="00302518"/>
    <w:rsid w:val="00302627"/>
    <w:rsid w:val="003028B8"/>
    <w:rsid w:val="0030299D"/>
    <w:rsid w:val="00302A71"/>
    <w:rsid w:val="00302B78"/>
    <w:rsid w:val="00302C0C"/>
    <w:rsid w:val="00302ECD"/>
    <w:rsid w:val="003032B2"/>
    <w:rsid w:val="003034E2"/>
    <w:rsid w:val="00303564"/>
    <w:rsid w:val="0030376D"/>
    <w:rsid w:val="003038A3"/>
    <w:rsid w:val="0030398A"/>
    <w:rsid w:val="00303A84"/>
    <w:rsid w:val="00303D03"/>
    <w:rsid w:val="00304447"/>
    <w:rsid w:val="00304536"/>
    <w:rsid w:val="00304954"/>
    <w:rsid w:val="00304CDA"/>
    <w:rsid w:val="00304EFD"/>
    <w:rsid w:val="00304FF5"/>
    <w:rsid w:val="00305113"/>
    <w:rsid w:val="0030532C"/>
    <w:rsid w:val="0030544C"/>
    <w:rsid w:val="00305661"/>
    <w:rsid w:val="003056FF"/>
    <w:rsid w:val="00305B86"/>
    <w:rsid w:val="00305D01"/>
    <w:rsid w:val="00305D5B"/>
    <w:rsid w:val="00305DD7"/>
    <w:rsid w:val="003061F1"/>
    <w:rsid w:val="00306541"/>
    <w:rsid w:val="00306579"/>
    <w:rsid w:val="00306620"/>
    <w:rsid w:val="003068A7"/>
    <w:rsid w:val="00306987"/>
    <w:rsid w:val="00306A0E"/>
    <w:rsid w:val="00306AE9"/>
    <w:rsid w:val="00306BED"/>
    <w:rsid w:val="00306DB4"/>
    <w:rsid w:val="00306DCD"/>
    <w:rsid w:val="00306DE6"/>
    <w:rsid w:val="00306EEE"/>
    <w:rsid w:val="00306F2F"/>
    <w:rsid w:val="00306FF8"/>
    <w:rsid w:val="003077D0"/>
    <w:rsid w:val="0030787A"/>
    <w:rsid w:val="00307AD8"/>
    <w:rsid w:val="00307BF0"/>
    <w:rsid w:val="00307D6E"/>
    <w:rsid w:val="00307EBA"/>
    <w:rsid w:val="00307F04"/>
    <w:rsid w:val="00307F56"/>
    <w:rsid w:val="00307F68"/>
    <w:rsid w:val="003100DE"/>
    <w:rsid w:val="003100F8"/>
    <w:rsid w:val="00310129"/>
    <w:rsid w:val="00310226"/>
    <w:rsid w:val="003104C6"/>
    <w:rsid w:val="0031074F"/>
    <w:rsid w:val="0031084A"/>
    <w:rsid w:val="00310923"/>
    <w:rsid w:val="00310A9E"/>
    <w:rsid w:val="00310AAA"/>
    <w:rsid w:val="00310B03"/>
    <w:rsid w:val="00310BFE"/>
    <w:rsid w:val="00310CB5"/>
    <w:rsid w:val="00310CD4"/>
    <w:rsid w:val="00310CFE"/>
    <w:rsid w:val="00310DF3"/>
    <w:rsid w:val="003110D6"/>
    <w:rsid w:val="0031132A"/>
    <w:rsid w:val="0031149A"/>
    <w:rsid w:val="003119BF"/>
    <w:rsid w:val="00311BFF"/>
    <w:rsid w:val="00312144"/>
    <w:rsid w:val="003121C6"/>
    <w:rsid w:val="00312350"/>
    <w:rsid w:val="00312632"/>
    <w:rsid w:val="003127A5"/>
    <w:rsid w:val="00312841"/>
    <w:rsid w:val="003128FF"/>
    <w:rsid w:val="00312911"/>
    <w:rsid w:val="00312D86"/>
    <w:rsid w:val="00312DC2"/>
    <w:rsid w:val="00312E64"/>
    <w:rsid w:val="003130A7"/>
    <w:rsid w:val="003131AD"/>
    <w:rsid w:val="0031321D"/>
    <w:rsid w:val="00313316"/>
    <w:rsid w:val="0031340A"/>
    <w:rsid w:val="00313634"/>
    <w:rsid w:val="00313687"/>
    <w:rsid w:val="003138C0"/>
    <w:rsid w:val="00313A4B"/>
    <w:rsid w:val="00313A9C"/>
    <w:rsid w:val="00313E26"/>
    <w:rsid w:val="00313FDC"/>
    <w:rsid w:val="003140FD"/>
    <w:rsid w:val="0031428E"/>
    <w:rsid w:val="003143D1"/>
    <w:rsid w:val="003143E2"/>
    <w:rsid w:val="00314BA7"/>
    <w:rsid w:val="00314BEA"/>
    <w:rsid w:val="00314E26"/>
    <w:rsid w:val="00314EA9"/>
    <w:rsid w:val="00314FB7"/>
    <w:rsid w:val="00315138"/>
    <w:rsid w:val="003151B2"/>
    <w:rsid w:val="003152C4"/>
    <w:rsid w:val="00315311"/>
    <w:rsid w:val="003156A1"/>
    <w:rsid w:val="00315B73"/>
    <w:rsid w:val="00315C7E"/>
    <w:rsid w:val="00315FF8"/>
    <w:rsid w:val="00316169"/>
    <w:rsid w:val="003161A4"/>
    <w:rsid w:val="003165A2"/>
    <w:rsid w:val="00316718"/>
    <w:rsid w:val="00316838"/>
    <w:rsid w:val="0031699F"/>
    <w:rsid w:val="00316CD8"/>
    <w:rsid w:val="00316F64"/>
    <w:rsid w:val="003171AD"/>
    <w:rsid w:val="00317275"/>
    <w:rsid w:val="00317294"/>
    <w:rsid w:val="00317481"/>
    <w:rsid w:val="003176E6"/>
    <w:rsid w:val="00317721"/>
    <w:rsid w:val="00317787"/>
    <w:rsid w:val="00317914"/>
    <w:rsid w:val="00317AC6"/>
    <w:rsid w:val="00317AE3"/>
    <w:rsid w:val="00317AEF"/>
    <w:rsid w:val="00317C7D"/>
    <w:rsid w:val="00317CC8"/>
    <w:rsid w:val="00317D13"/>
    <w:rsid w:val="00317D9E"/>
    <w:rsid w:val="00317DA7"/>
    <w:rsid w:val="00317E6C"/>
    <w:rsid w:val="00317F4B"/>
    <w:rsid w:val="003201C2"/>
    <w:rsid w:val="0032023E"/>
    <w:rsid w:val="00320603"/>
    <w:rsid w:val="003206D0"/>
    <w:rsid w:val="003206D2"/>
    <w:rsid w:val="00320974"/>
    <w:rsid w:val="00320AF1"/>
    <w:rsid w:val="00320BC4"/>
    <w:rsid w:val="00320DEA"/>
    <w:rsid w:val="00320ED5"/>
    <w:rsid w:val="003210AA"/>
    <w:rsid w:val="00321305"/>
    <w:rsid w:val="0032140F"/>
    <w:rsid w:val="003215AE"/>
    <w:rsid w:val="00321EB8"/>
    <w:rsid w:val="00322026"/>
    <w:rsid w:val="0032256B"/>
    <w:rsid w:val="00322604"/>
    <w:rsid w:val="003227FE"/>
    <w:rsid w:val="003229B9"/>
    <w:rsid w:val="003229E7"/>
    <w:rsid w:val="00322ABB"/>
    <w:rsid w:val="003233E1"/>
    <w:rsid w:val="003234CC"/>
    <w:rsid w:val="00323885"/>
    <w:rsid w:val="00324043"/>
    <w:rsid w:val="003241BC"/>
    <w:rsid w:val="00324276"/>
    <w:rsid w:val="0032436F"/>
    <w:rsid w:val="0032446D"/>
    <w:rsid w:val="00324755"/>
    <w:rsid w:val="003249FE"/>
    <w:rsid w:val="00324A72"/>
    <w:rsid w:val="00324AA9"/>
    <w:rsid w:val="00324BDD"/>
    <w:rsid w:val="00325214"/>
    <w:rsid w:val="00325893"/>
    <w:rsid w:val="00325A55"/>
    <w:rsid w:val="00325BB6"/>
    <w:rsid w:val="00325C38"/>
    <w:rsid w:val="00325EFD"/>
    <w:rsid w:val="00325FCA"/>
    <w:rsid w:val="00326153"/>
    <w:rsid w:val="0032636A"/>
    <w:rsid w:val="0032661C"/>
    <w:rsid w:val="003267DD"/>
    <w:rsid w:val="00326EDA"/>
    <w:rsid w:val="003270BB"/>
    <w:rsid w:val="00327122"/>
    <w:rsid w:val="003271BE"/>
    <w:rsid w:val="00327209"/>
    <w:rsid w:val="003276FF"/>
    <w:rsid w:val="00327B6E"/>
    <w:rsid w:val="00327DCF"/>
    <w:rsid w:val="00327DF3"/>
    <w:rsid w:val="00327E40"/>
    <w:rsid w:val="0033002D"/>
    <w:rsid w:val="0033021F"/>
    <w:rsid w:val="0033023F"/>
    <w:rsid w:val="0033050F"/>
    <w:rsid w:val="003306A1"/>
    <w:rsid w:val="00330914"/>
    <w:rsid w:val="003309EA"/>
    <w:rsid w:val="00330AFD"/>
    <w:rsid w:val="00330D15"/>
    <w:rsid w:val="00330EA2"/>
    <w:rsid w:val="00330EA7"/>
    <w:rsid w:val="00331397"/>
    <w:rsid w:val="003313C4"/>
    <w:rsid w:val="00331458"/>
    <w:rsid w:val="003314B5"/>
    <w:rsid w:val="003316EB"/>
    <w:rsid w:val="00331764"/>
    <w:rsid w:val="00331E2D"/>
    <w:rsid w:val="003320F1"/>
    <w:rsid w:val="00332137"/>
    <w:rsid w:val="0033213E"/>
    <w:rsid w:val="003321F3"/>
    <w:rsid w:val="0033240D"/>
    <w:rsid w:val="003327DD"/>
    <w:rsid w:val="00332882"/>
    <w:rsid w:val="00332AE5"/>
    <w:rsid w:val="00332F5D"/>
    <w:rsid w:val="003331A2"/>
    <w:rsid w:val="003333B9"/>
    <w:rsid w:val="003333CF"/>
    <w:rsid w:val="0033345B"/>
    <w:rsid w:val="003334D0"/>
    <w:rsid w:val="003335EF"/>
    <w:rsid w:val="00333A61"/>
    <w:rsid w:val="00333A70"/>
    <w:rsid w:val="00333ECE"/>
    <w:rsid w:val="00333FB2"/>
    <w:rsid w:val="00333FCE"/>
    <w:rsid w:val="00334161"/>
    <w:rsid w:val="003341B0"/>
    <w:rsid w:val="003345B0"/>
    <w:rsid w:val="00334C24"/>
    <w:rsid w:val="00334C58"/>
    <w:rsid w:val="00334FB5"/>
    <w:rsid w:val="0033534E"/>
    <w:rsid w:val="003355B5"/>
    <w:rsid w:val="00335664"/>
    <w:rsid w:val="003358EC"/>
    <w:rsid w:val="00335D20"/>
    <w:rsid w:val="00335F8E"/>
    <w:rsid w:val="00336039"/>
    <w:rsid w:val="0033606D"/>
    <w:rsid w:val="0033654D"/>
    <w:rsid w:val="003365C6"/>
    <w:rsid w:val="0033672B"/>
    <w:rsid w:val="00336C27"/>
    <w:rsid w:val="00336C45"/>
    <w:rsid w:val="00336C88"/>
    <w:rsid w:val="00336F02"/>
    <w:rsid w:val="0033729A"/>
    <w:rsid w:val="003372CC"/>
    <w:rsid w:val="003372CE"/>
    <w:rsid w:val="003373D8"/>
    <w:rsid w:val="00337643"/>
    <w:rsid w:val="0033772A"/>
    <w:rsid w:val="003378E2"/>
    <w:rsid w:val="00337C31"/>
    <w:rsid w:val="00337D29"/>
    <w:rsid w:val="0034009D"/>
    <w:rsid w:val="0034010E"/>
    <w:rsid w:val="003401ED"/>
    <w:rsid w:val="003402FC"/>
    <w:rsid w:val="003403C1"/>
    <w:rsid w:val="0034057E"/>
    <w:rsid w:val="003406A6"/>
    <w:rsid w:val="00340722"/>
    <w:rsid w:val="00340785"/>
    <w:rsid w:val="0034098F"/>
    <w:rsid w:val="00340AC2"/>
    <w:rsid w:val="00340B21"/>
    <w:rsid w:val="00340C71"/>
    <w:rsid w:val="00340DC6"/>
    <w:rsid w:val="00340E3E"/>
    <w:rsid w:val="00341285"/>
    <w:rsid w:val="00341459"/>
    <w:rsid w:val="00341559"/>
    <w:rsid w:val="003416EB"/>
    <w:rsid w:val="003416F9"/>
    <w:rsid w:val="003419A2"/>
    <w:rsid w:val="00341CBE"/>
    <w:rsid w:val="00342231"/>
    <w:rsid w:val="003422A7"/>
    <w:rsid w:val="00342475"/>
    <w:rsid w:val="003424C4"/>
    <w:rsid w:val="003425C9"/>
    <w:rsid w:val="0034265A"/>
    <w:rsid w:val="00342811"/>
    <w:rsid w:val="00342903"/>
    <w:rsid w:val="00342C8C"/>
    <w:rsid w:val="00342CBA"/>
    <w:rsid w:val="003430CA"/>
    <w:rsid w:val="003431C1"/>
    <w:rsid w:val="003432A8"/>
    <w:rsid w:val="0034339B"/>
    <w:rsid w:val="003435D6"/>
    <w:rsid w:val="003435DF"/>
    <w:rsid w:val="003436A3"/>
    <w:rsid w:val="003437AB"/>
    <w:rsid w:val="00343BBB"/>
    <w:rsid w:val="00343FB9"/>
    <w:rsid w:val="00344367"/>
    <w:rsid w:val="003444B9"/>
    <w:rsid w:val="0034474E"/>
    <w:rsid w:val="00344963"/>
    <w:rsid w:val="00344A06"/>
    <w:rsid w:val="00344C3A"/>
    <w:rsid w:val="00344C69"/>
    <w:rsid w:val="00344E30"/>
    <w:rsid w:val="003452C9"/>
    <w:rsid w:val="003452CC"/>
    <w:rsid w:val="003452E6"/>
    <w:rsid w:val="00345765"/>
    <w:rsid w:val="003459DA"/>
    <w:rsid w:val="00345B5E"/>
    <w:rsid w:val="00346174"/>
    <w:rsid w:val="0034642B"/>
    <w:rsid w:val="0034658F"/>
    <w:rsid w:val="003465DE"/>
    <w:rsid w:val="00346641"/>
    <w:rsid w:val="003466E1"/>
    <w:rsid w:val="003468EA"/>
    <w:rsid w:val="00346907"/>
    <w:rsid w:val="00346A5A"/>
    <w:rsid w:val="00346B85"/>
    <w:rsid w:val="00346FFE"/>
    <w:rsid w:val="0034727B"/>
    <w:rsid w:val="003473B7"/>
    <w:rsid w:val="003474E5"/>
    <w:rsid w:val="003476F0"/>
    <w:rsid w:val="00347720"/>
    <w:rsid w:val="0034782B"/>
    <w:rsid w:val="00347855"/>
    <w:rsid w:val="003479AC"/>
    <w:rsid w:val="00347C1E"/>
    <w:rsid w:val="00347CAC"/>
    <w:rsid w:val="00347CDD"/>
    <w:rsid w:val="00347E48"/>
    <w:rsid w:val="003501FA"/>
    <w:rsid w:val="00350221"/>
    <w:rsid w:val="00350351"/>
    <w:rsid w:val="003503F6"/>
    <w:rsid w:val="00350822"/>
    <w:rsid w:val="00350DE7"/>
    <w:rsid w:val="003510E0"/>
    <w:rsid w:val="0035122B"/>
    <w:rsid w:val="0035127A"/>
    <w:rsid w:val="003513CD"/>
    <w:rsid w:val="003514CC"/>
    <w:rsid w:val="0035156B"/>
    <w:rsid w:val="003516B8"/>
    <w:rsid w:val="00351964"/>
    <w:rsid w:val="00351A58"/>
    <w:rsid w:val="00351C9E"/>
    <w:rsid w:val="003520F4"/>
    <w:rsid w:val="00352195"/>
    <w:rsid w:val="003525DA"/>
    <w:rsid w:val="0035274D"/>
    <w:rsid w:val="003527C6"/>
    <w:rsid w:val="00352802"/>
    <w:rsid w:val="00352BD3"/>
    <w:rsid w:val="00352BED"/>
    <w:rsid w:val="00352FEA"/>
    <w:rsid w:val="00353166"/>
    <w:rsid w:val="00353378"/>
    <w:rsid w:val="0035351A"/>
    <w:rsid w:val="003536CB"/>
    <w:rsid w:val="003538FE"/>
    <w:rsid w:val="00353A3B"/>
    <w:rsid w:val="00353A97"/>
    <w:rsid w:val="00353C77"/>
    <w:rsid w:val="00353E3C"/>
    <w:rsid w:val="00353F16"/>
    <w:rsid w:val="00353F7B"/>
    <w:rsid w:val="003540E1"/>
    <w:rsid w:val="0035410C"/>
    <w:rsid w:val="003541B5"/>
    <w:rsid w:val="0035473C"/>
    <w:rsid w:val="0035474B"/>
    <w:rsid w:val="00354916"/>
    <w:rsid w:val="00354B63"/>
    <w:rsid w:val="00354C9A"/>
    <w:rsid w:val="003550B2"/>
    <w:rsid w:val="003550D5"/>
    <w:rsid w:val="003550FB"/>
    <w:rsid w:val="003553D8"/>
    <w:rsid w:val="003557D5"/>
    <w:rsid w:val="00355986"/>
    <w:rsid w:val="003559F2"/>
    <w:rsid w:val="00355A76"/>
    <w:rsid w:val="00355B49"/>
    <w:rsid w:val="00355BEB"/>
    <w:rsid w:val="00355C7B"/>
    <w:rsid w:val="00355D6C"/>
    <w:rsid w:val="00355DB3"/>
    <w:rsid w:val="00356178"/>
    <w:rsid w:val="00356193"/>
    <w:rsid w:val="003561F6"/>
    <w:rsid w:val="0035631F"/>
    <w:rsid w:val="003564DA"/>
    <w:rsid w:val="00356BD3"/>
    <w:rsid w:val="00356C3B"/>
    <w:rsid w:val="00356FA4"/>
    <w:rsid w:val="0035739A"/>
    <w:rsid w:val="003577CB"/>
    <w:rsid w:val="00357835"/>
    <w:rsid w:val="00357C85"/>
    <w:rsid w:val="00357D32"/>
    <w:rsid w:val="00357E2F"/>
    <w:rsid w:val="00357FFE"/>
    <w:rsid w:val="00360801"/>
    <w:rsid w:val="003609FB"/>
    <w:rsid w:val="00360CA8"/>
    <w:rsid w:val="00360CBE"/>
    <w:rsid w:val="00360D26"/>
    <w:rsid w:val="00360F85"/>
    <w:rsid w:val="0036103D"/>
    <w:rsid w:val="003618ED"/>
    <w:rsid w:val="00361A82"/>
    <w:rsid w:val="00361CFD"/>
    <w:rsid w:val="00361D44"/>
    <w:rsid w:val="00361E8F"/>
    <w:rsid w:val="00362176"/>
    <w:rsid w:val="003623AB"/>
    <w:rsid w:val="003624CA"/>
    <w:rsid w:val="00362529"/>
    <w:rsid w:val="0036266A"/>
    <w:rsid w:val="0036274A"/>
    <w:rsid w:val="003627B0"/>
    <w:rsid w:val="00362B8A"/>
    <w:rsid w:val="00363030"/>
    <w:rsid w:val="00363057"/>
    <w:rsid w:val="00363130"/>
    <w:rsid w:val="0036316F"/>
    <w:rsid w:val="00363378"/>
    <w:rsid w:val="00363410"/>
    <w:rsid w:val="0036381E"/>
    <w:rsid w:val="00363885"/>
    <w:rsid w:val="00363939"/>
    <w:rsid w:val="00364003"/>
    <w:rsid w:val="00364042"/>
    <w:rsid w:val="00364799"/>
    <w:rsid w:val="00364BB1"/>
    <w:rsid w:val="00364CD9"/>
    <w:rsid w:val="00364D6D"/>
    <w:rsid w:val="00364E84"/>
    <w:rsid w:val="003652EC"/>
    <w:rsid w:val="00365472"/>
    <w:rsid w:val="00365525"/>
    <w:rsid w:val="00365566"/>
    <w:rsid w:val="0036581C"/>
    <w:rsid w:val="003658E0"/>
    <w:rsid w:val="00365B40"/>
    <w:rsid w:val="00365B4D"/>
    <w:rsid w:val="00365D90"/>
    <w:rsid w:val="00365DA6"/>
    <w:rsid w:val="00365E0F"/>
    <w:rsid w:val="003660B7"/>
    <w:rsid w:val="003665DC"/>
    <w:rsid w:val="003666B5"/>
    <w:rsid w:val="00366803"/>
    <w:rsid w:val="00366870"/>
    <w:rsid w:val="003669C0"/>
    <w:rsid w:val="00366EF6"/>
    <w:rsid w:val="00366F80"/>
    <w:rsid w:val="00367362"/>
    <w:rsid w:val="00367375"/>
    <w:rsid w:val="00367728"/>
    <w:rsid w:val="00367778"/>
    <w:rsid w:val="0036777F"/>
    <w:rsid w:val="003677D0"/>
    <w:rsid w:val="0036798E"/>
    <w:rsid w:val="00367D3B"/>
    <w:rsid w:val="00367D49"/>
    <w:rsid w:val="00367DA0"/>
    <w:rsid w:val="00367F7D"/>
    <w:rsid w:val="00367FAC"/>
    <w:rsid w:val="003707FE"/>
    <w:rsid w:val="00370B0C"/>
    <w:rsid w:val="00370B28"/>
    <w:rsid w:val="00370D29"/>
    <w:rsid w:val="00370F26"/>
    <w:rsid w:val="0037115E"/>
    <w:rsid w:val="00371214"/>
    <w:rsid w:val="003713D0"/>
    <w:rsid w:val="00371575"/>
    <w:rsid w:val="00371593"/>
    <w:rsid w:val="003719C1"/>
    <w:rsid w:val="00371A00"/>
    <w:rsid w:val="00371B14"/>
    <w:rsid w:val="00371BAC"/>
    <w:rsid w:val="00371BCC"/>
    <w:rsid w:val="00371E23"/>
    <w:rsid w:val="003720DD"/>
    <w:rsid w:val="003720F2"/>
    <w:rsid w:val="00372190"/>
    <w:rsid w:val="00372209"/>
    <w:rsid w:val="003722B8"/>
    <w:rsid w:val="003724D5"/>
    <w:rsid w:val="00372633"/>
    <w:rsid w:val="00372657"/>
    <w:rsid w:val="00372BE9"/>
    <w:rsid w:val="00372C0E"/>
    <w:rsid w:val="00372CCB"/>
    <w:rsid w:val="00372D2B"/>
    <w:rsid w:val="00372FAE"/>
    <w:rsid w:val="00373276"/>
    <w:rsid w:val="0037358D"/>
    <w:rsid w:val="003735E5"/>
    <w:rsid w:val="0037375C"/>
    <w:rsid w:val="003737CD"/>
    <w:rsid w:val="003737FA"/>
    <w:rsid w:val="00373801"/>
    <w:rsid w:val="0037381A"/>
    <w:rsid w:val="00373883"/>
    <w:rsid w:val="00373B8E"/>
    <w:rsid w:val="00373BDB"/>
    <w:rsid w:val="0037405C"/>
    <w:rsid w:val="00374240"/>
    <w:rsid w:val="003742D1"/>
    <w:rsid w:val="003744C9"/>
    <w:rsid w:val="003747CE"/>
    <w:rsid w:val="00374AC5"/>
    <w:rsid w:val="00374AD8"/>
    <w:rsid w:val="00374B3C"/>
    <w:rsid w:val="00374C19"/>
    <w:rsid w:val="00374CA8"/>
    <w:rsid w:val="00374DD0"/>
    <w:rsid w:val="00375113"/>
    <w:rsid w:val="003756A3"/>
    <w:rsid w:val="003756F1"/>
    <w:rsid w:val="003759B9"/>
    <w:rsid w:val="00375AB4"/>
    <w:rsid w:val="00375AC4"/>
    <w:rsid w:val="00375B57"/>
    <w:rsid w:val="00375B94"/>
    <w:rsid w:val="00375E9F"/>
    <w:rsid w:val="00375F47"/>
    <w:rsid w:val="00375F50"/>
    <w:rsid w:val="00375FB2"/>
    <w:rsid w:val="00376024"/>
    <w:rsid w:val="003763D0"/>
    <w:rsid w:val="00376417"/>
    <w:rsid w:val="003765AC"/>
    <w:rsid w:val="00376640"/>
    <w:rsid w:val="003767B0"/>
    <w:rsid w:val="003767E2"/>
    <w:rsid w:val="00376C01"/>
    <w:rsid w:val="00376FAF"/>
    <w:rsid w:val="00376FD0"/>
    <w:rsid w:val="003770A1"/>
    <w:rsid w:val="00377457"/>
    <w:rsid w:val="00377738"/>
    <w:rsid w:val="003777AA"/>
    <w:rsid w:val="003777F9"/>
    <w:rsid w:val="00377B25"/>
    <w:rsid w:val="00377C72"/>
    <w:rsid w:val="00377E0E"/>
    <w:rsid w:val="00377ECD"/>
    <w:rsid w:val="003800DA"/>
    <w:rsid w:val="0038094F"/>
    <w:rsid w:val="003809C7"/>
    <w:rsid w:val="00380B70"/>
    <w:rsid w:val="00380E4A"/>
    <w:rsid w:val="00380EB1"/>
    <w:rsid w:val="00380EEA"/>
    <w:rsid w:val="003810B6"/>
    <w:rsid w:val="00381E31"/>
    <w:rsid w:val="0038214E"/>
    <w:rsid w:val="003824C6"/>
    <w:rsid w:val="003825C2"/>
    <w:rsid w:val="003826A3"/>
    <w:rsid w:val="003826EE"/>
    <w:rsid w:val="0038270E"/>
    <w:rsid w:val="00382798"/>
    <w:rsid w:val="00382927"/>
    <w:rsid w:val="00382A73"/>
    <w:rsid w:val="00382ABC"/>
    <w:rsid w:val="00382B2D"/>
    <w:rsid w:val="00382E0D"/>
    <w:rsid w:val="00383063"/>
    <w:rsid w:val="0038307F"/>
    <w:rsid w:val="00383562"/>
    <w:rsid w:val="003835B1"/>
    <w:rsid w:val="00383602"/>
    <w:rsid w:val="00383995"/>
    <w:rsid w:val="00383A3A"/>
    <w:rsid w:val="00383AD2"/>
    <w:rsid w:val="00383BF3"/>
    <w:rsid w:val="00383ED2"/>
    <w:rsid w:val="003841F3"/>
    <w:rsid w:val="003842F6"/>
    <w:rsid w:val="00384452"/>
    <w:rsid w:val="00384548"/>
    <w:rsid w:val="0038476F"/>
    <w:rsid w:val="00384804"/>
    <w:rsid w:val="003848F9"/>
    <w:rsid w:val="003849ED"/>
    <w:rsid w:val="00384ACE"/>
    <w:rsid w:val="00384C06"/>
    <w:rsid w:val="00384CEB"/>
    <w:rsid w:val="00384D69"/>
    <w:rsid w:val="00384E8E"/>
    <w:rsid w:val="00385034"/>
    <w:rsid w:val="00385188"/>
    <w:rsid w:val="00385477"/>
    <w:rsid w:val="0038564F"/>
    <w:rsid w:val="0038568B"/>
    <w:rsid w:val="003856BD"/>
    <w:rsid w:val="003857B6"/>
    <w:rsid w:val="00385BBE"/>
    <w:rsid w:val="00385C8D"/>
    <w:rsid w:val="00385E37"/>
    <w:rsid w:val="00385FB6"/>
    <w:rsid w:val="003862EE"/>
    <w:rsid w:val="0038631C"/>
    <w:rsid w:val="003864A0"/>
    <w:rsid w:val="00386856"/>
    <w:rsid w:val="00386AF7"/>
    <w:rsid w:val="00386D99"/>
    <w:rsid w:val="00386E2A"/>
    <w:rsid w:val="00387155"/>
    <w:rsid w:val="003871DC"/>
    <w:rsid w:val="003875A4"/>
    <w:rsid w:val="003879E6"/>
    <w:rsid w:val="00387A81"/>
    <w:rsid w:val="00387BC4"/>
    <w:rsid w:val="00387DAC"/>
    <w:rsid w:val="00387F35"/>
    <w:rsid w:val="003902DE"/>
    <w:rsid w:val="003907C6"/>
    <w:rsid w:val="003908C9"/>
    <w:rsid w:val="00390A1A"/>
    <w:rsid w:val="00390AB9"/>
    <w:rsid w:val="00390BAD"/>
    <w:rsid w:val="00390FC2"/>
    <w:rsid w:val="00391388"/>
    <w:rsid w:val="00391397"/>
    <w:rsid w:val="003913F5"/>
    <w:rsid w:val="003916F7"/>
    <w:rsid w:val="0039186A"/>
    <w:rsid w:val="0039198B"/>
    <w:rsid w:val="003919D5"/>
    <w:rsid w:val="00391AB1"/>
    <w:rsid w:val="0039244E"/>
    <w:rsid w:val="00392A9C"/>
    <w:rsid w:val="00392B79"/>
    <w:rsid w:val="00392F79"/>
    <w:rsid w:val="00393104"/>
    <w:rsid w:val="0039328F"/>
    <w:rsid w:val="003933C7"/>
    <w:rsid w:val="00393428"/>
    <w:rsid w:val="003935D7"/>
    <w:rsid w:val="00393722"/>
    <w:rsid w:val="00393788"/>
    <w:rsid w:val="0039379B"/>
    <w:rsid w:val="0039388A"/>
    <w:rsid w:val="00393EA2"/>
    <w:rsid w:val="00393F06"/>
    <w:rsid w:val="003940DC"/>
    <w:rsid w:val="003940F2"/>
    <w:rsid w:val="003942A2"/>
    <w:rsid w:val="00394357"/>
    <w:rsid w:val="00394442"/>
    <w:rsid w:val="003944C1"/>
    <w:rsid w:val="003945B6"/>
    <w:rsid w:val="0039497B"/>
    <w:rsid w:val="003949C4"/>
    <w:rsid w:val="00394C56"/>
    <w:rsid w:val="00394CE1"/>
    <w:rsid w:val="00394FAB"/>
    <w:rsid w:val="00394FDF"/>
    <w:rsid w:val="003950A1"/>
    <w:rsid w:val="00395334"/>
    <w:rsid w:val="003956F2"/>
    <w:rsid w:val="00395865"/>
    <w:rsid w:val="003959BC"/>
    <w:rsid w:val="00395A95"/>
    <w:rsid w:val="00395E11"/>
    <w:rsid w:val="00395F18"/>
    <w:rsid w:val="003961D7"/>
    <w:rsid w:val="00396359"/>
    <w:rsid w:val="00396550"/>
    <w:rsid w:val="00396897"/>
    <w:rsid w:val="00396A66"/>
    <w:rsid w:val="00396AC3"/>
    <w:rsid w:val="00396ADB"/>
    <w:rsid w:val="00396CD6"/>
    <w:rsid w:val="00396D75"/>
    <w:rsid w:val="00396E4E"/>
    <w:rsid w:val="00396E92"/>
    <w:rsid w:val="00396F1E"/>
    <w:rsid w:val="003977A1"/>
    <w:rsid w:val="003977CA"/>
    <w:rsid w:val="00397817"/>
    <w:rsid w:val="00397AE3"/>
    <w:rsid w:val="00397CFC"/>
    <w:rsid w:val="00397E0B"/>
    <w:rsid w:val="003A013A"/>
    <w:rsid w:val="003A0374"/>
    <w:rsid w:val="003A042E"/>
    <w:rsid w:val="003A0598"/>
    <w:rsid w:val="003A06F4"/>
    <w:rsid w:val="003A093C"/>
    <w:rsid w:val="003A09BD"/>
    <w:rsid w:val="003A0CA9"/>
    <w:rsid w:val="003A0EC5"/>
    <w:rsid w:val="003A0F1A"/>
    <w:rsid w:val="003A1085"/>
    <w:rsid w:val="003A121E"/>
    <w:rsid w:val="003A137F"/>
    <w:rsid w:val="003A13E7"/>
    <w:rsid w:val="003A14EB"/>
    <w:rsid w:val="003A1A0C"/>
    <w:rsid w:val="003A1E08"/>
    <w:rsid w:val="003A1E27"/>
    <w:rsid w:val="003A1E31"/>
    <w:rsid w:val="003A218D"/>
    <w:rsid w:val="003A2585"/>
    <w:rsid w:val="003A267B"/>
    <w:rsid w:val="003A288D"/>
    <w:rsid w:val="003A2BF7"/>
    <w:rsid w:val="003A2E7C"/>
    <w:rsid w:val="003A2E85"/>
    <w:rsid w:val="003A2F5D"/>
    <w:rsid w:val="003A3262"/>
    <w:rsid w:val="003A3727"/>
    <w:rsid w:val="003A37E9"/>
    <w:rsid w:val="003A388C"/>
    <w:rsid w:val="003A398B"/>
    <w:rsid w:val="003A3997"/>
    <w:rsid w:val="003A3B6F"/>
    <w:rsid w:val="003A3BC2"/>
    <w:rsid w:val="003A3E6C"/>
    <w:rsid w:val="003A3E6D"/>
    <w:rsid w:val="003A3F08"/>
    <w:rsid w:val="003A42AF"/>
    <w:rsid w:val="003A4421"/>
    <w:rsid w:val="003A447D"/>
    <w:rsid w:val="003A44DB"/>
    <w:rsid w:val="003A46BD"/>
    <w:rsid w:val="003A4AAB"/>
    <w:rsid w:val="003A4B69"/>
    <w:rsid w:val="003A4BFE"/>
    <w:rsid w:val="003A4F3B"/>
    <w:rsid w:val="003A506C"/>
    <w:rsid w:val="003A524B"/>
    <w:rsid w:val="003A5403"/>
    <w:rsid w:val="003A55A4"/>
    <w:rsid w:val="003A57ED"/>
    <w:rsid w:val="003A5A01"/>
    <w:rsid w:val="003A5A79"/>
    <w:rsid w:val="003A5B8F"/>
    <w:rsid w:val="003A5BE8"/>
    <w:rsid w:val="003A5C13"/>
    <w:rsid w:val="003A5EDA"/>
    <w:rsid w:val="003A60A0"/>
    <w:rsid w:val="003A60AA"/>
    <w:rsid w:val="003A637B"/>
    <w:rsid w:val="003A63EF"/>
    <w:rsid w:val="003A6545"/>
    <w:rsid w:val="003A656C"/>
    <w:rsid w:val="003A6B68"/>
    <w:rsid w:val="003A6DE0"/>
    <w:rsid w:val="003A6E8A"/>
    <w:rsid w:val="003A6E9C"/>
    <w:rsid w:val="003A6F11"/>
    <w:rsid w:val="003A7063"/>
    <w:rsid w:val="003A72DB"/>
    <w:rsid w:val="003A77AB"/>
    <w:rsid w:val="003A77F2"/>
    <w:rsid w:val="003A78C4"/>
    <w:rsid w:val="003A79ED"/>
    <w:rsid w:val="003A7B86"/>
    <w:rsid w:val="003A7BF5"/>
    <w:rsid w:val="003A7C68"/>
    <w:rsid w:val="003A7D39"/>
    <w:rsid w:val="003A7EA8"/>
    <w:rsid w:val="003A7ECD"/>
    <w:rsid w:val="003A7F6F"/>
    <w:rsid w:val="003B0126"/>
    <w:rsid w:val="003B0202"/>
    <w:rsid w:val="003B030B"/>
    <w:rsid w:val="003B04A0"/>
    <w:rsid w:val="003B04D6"/>
    <w:rsid w:val="003B060F"/>
    <w:rsid w:val="003B0895"/>
    <w:rsid w:val="003B0FD0"/>
    <w:rsid w:val="003B10F1"/>
    <w:rsid w:val="003B1134"/>
    <w:rsid w:val="003B123B"/>
    <w:rsid w:val="003B15DD"/>
    <w:rsid w:val="003B1A4A"/>
    <w:rsid w:val="003B1DA1"/>
    <w:rsid w:val="003B1F5B"/>
    <w:rsid w:val="003B1F60"/>
    <w:rsid w:val="003B2147"/>
    <w:rsid w:val="003B21C1"/>
    <w:rsid w:val="003B228A"/>
    <w:rsid w:val="003B2339"/>
    <w:rsid w:val="003B23E8"/>
    <w:rsid w:val="003B24D4"/>
    <w:rsid w:val="003B2505"/>
    <w:rsid w:val="003B269F"/>
    <w:rsid w:val="003B2838"/>
    <w:rsid w:val="003B2A69"/>
    <w:rsid w:val="003B2C64"/>
    <w:rsid w:val="003B2C6C"/>
    <w:rsid w:val="003B3157"/>
    <w:rsid w:val="003B32A7"/>
    <w:rsid w:val="003B3511"/>
    <w:rsid w:val="003B3515"/>
    <w:rsid w:val="003B3A5E"/>
    <w:rsid w:val="003B3AFA"/>
    <w:rsid w:val="003B3BAC"/>
    <w:rsid w:val="003B3BAE"/>
    <w:rsid w:val="003B3C25"/>
    <w:rsid w:val="003B3EA4"/>
    <w:rsid w:val="003B3F4F"/>
    <w:rsid w:val="003B4236"/>
    <w:rsid w:val="003B42DA"/>
    <w:rsid w:val="003B42EC"/>
    <w:rsid w:val="003B4B58"/>
    <w:rsid w:val="003B4F4B"/>
    <w:rsid w:val="003B50DC"/>
    <w:rsid w:val="003B52F9"/>
    <w:rsid w:val="003B532C"/>
    <w:rsid w:val="003B562E"/>
    <w:rsid w:val="003B5746"/>
    <w:rsid w:val="003B586D"/>
    <w:rsid w:val="003B5C83"/>
    <w:rsid w:val="003B5F02"/>
    <w:rsid w:val="003B63B1"/>
    <w:rsid w:val="003B6461"/>
    <w:rsid w:val="003B65FC"/>
    <w:rsid w:val="003B688B"/>
    <w:rsid w:val="003B6D0B"/>
    <w:rsid w:val="003B6E39"/>
    <w:rsid w:val="003B6F24"/>
    <w:rsid w:val="003B6FB5"/>
    <w:rsid w:val="003B7114"/>
    <w:rsid w:val="003B7342"/>
    <w:rsid w:val="003B741C"/>
    <w:rsid w:val="003B74F5"/>
    <w:rsid w:val="003B75F0"/>
    <w:rsid w:val="003B78D3"/>
    <w:rsid w:val="003B7A02"/>
    <w:rsid w:val="003B7D7E"/>
    <w:rsid w:val="003B7DE6"/>
    <w:rsid w:val="003B7ECD"/>
    <w:rsid w:val="003B7F09"/>
    <w:rsid w:val="003B7F2F"/>
    <w:rsid w:val="003B7FB3"/>
    <w:rsid w:val="003C00CC"/>
    <w:rsid w:val="003C00F0"/>
    <w:rsid w:val="003C067A"/>
    <w:rsid w:val="003C101D"/>
    <w:rsid w:val="003C114E"/>
    <w:rsid w:val="003C13B2"/>
    <w:rsid w:val="003C150B"/>
    <w:rsid w:val="003C1820"/>
    <w:rsid w:val="003C1AED"/>
    <w:rsid w:val="003C1CD6"/>
    <w:rsid w:val="003C1F6F"/>
    <w:rsid w:val="003C203C"/>
    <w:rsid w:val="003C204F"/>
    <w:rsid w:val="003C2222"/>
    <w:rsid w:val="003C22B6"/>
    <w:rsid w:val="003C23E5"/>
    <w:rsid w:val="003C23F8"/>
    <w:rsid w:val="003C29CA"/>
    <w:rsid w:val="003C2D12"/>
    <w:rsid w:val="003C2E6E"/>
    <w:rsid w:val="003C3131"/>
    <w:rsid w:val="003C328C"/>
    <w:rsid w:val="003C3400"/>
    <w:rsid w:val="003C356C"/>
    <w:rsid w:val="003C381B"/>
    <w:rsid w:val="003C381F"/>
    <w:rsid w:val="003C3841"/>
    <w:rsid w:val="003C388D"/>
    <w:rsid w:val="003C3A2B"/>
    <w:rsid w:val="003C3F3B"/>
    <w:rsid w:val="003C40F0"/>
    <w:rsid w:val="003C4104"/>
    <w:rsid w:val="003C412F"/>
    <w:rsid w:val="003C4218"/>
    <w:rsid w:val="003C4269"/>
    <w:rsid w:val="003C43CD"/>
    <w:rsid w:val="003C4C4A"/>
    <w:rsid w:val="003C5056"/>
    <w:rsid w:val="003C58ED"/>
    <w:rsid w:val="003C59E3"/>
    <w:rsid w:val="003C5B0A"/>
    <w:rsid w:val="003C5CB3"/>
    <w:rsid w:val="003C5D15"/>
    <w:rsid w:val="003C5D57"/>
    <w:rsid w:val="003C5E20"/>
    <w:rsid w:val="003C5FD7"/>
    <w:rsid w:val="003C61C0"/>
    <w:rsid w:val="003C6690"/>
    <w:rsid w:val="003C66BA"/>
    <w:rsid w:val="003C67F9"/>
    <w:rsid w:val="003C6880"/>
    <w:rsid w:val="003C69ED"/>
    <w:rsid w:val="003C6E85"/>
    <w:rsid w:val="003C6FBB"/>
    <w:rsid w:val="003C7551"/>
    <w:rsid w:val="003C7586"/>
    <w:rsid w:val="003C785A"/>
    <w:rsid w:val="003C78D8"/>
    <w:rsid w:val="003C7974"/>
    <w:rsid w:val="003C7DB3"/>
    <w:rsid w:val="003C7FAC"/>
    <w:rsid w:val="003D028B"/>
    <w:rsid w:val="003D0420"/>
    <w:rsid w:val="003D05F0"/>
    <w:rsid w:val="003D08A1"/>
    <w:rsid w:val="003D0D0F"/>
    <w:rsid w:val="003D0E38"/>
    <w:rsid w:val="003D101E"/>
    <w:rsid w:val="003D12A4"/>
    <w:rsid w:val="003D1642"/>
    <w:rsid w:val="003D16A3"/>
    <w:rsid w:val="003D16FD"/>
    <w:rsid w:val="003D1916"/>
    <w:rsid w:val="003D1A33"/>
    <w:rsid w:val="003D1AC1"/>
    <w:rsid w:val="003D1B03"/>
    <w:rsid w:val="003D1B3E"/>
    <w:rsid w:val="003D1D76"/>
    <w:rsid w:val="003D1DE8"/>
    <w:rsid w:val="003D1E27"/>
    <w:rsid w:val="003D1E8F"/>
    <w:rsid w:val="003D23D1"/>
    <w:rsid w:val="003D24B9"/>
    <w:rsid w:val="003D25A2"/>
    <w:rsid w:val="003D2663"/>
    <w:rsid w:val="003D2674"/>
    <w:rsid w:val="003D2A15"/>
    <w:rsid w:val="003D2A22"/>
    <w:rsid w:val="003D2A31"/>
    <w:rsid w:val="003D30D7"/>
    <w:rsid w:val="003D3278"/>
    <w:rsid w:val="003D32C7"/>
    <w:rsid w:val="003D33E1"/>
    <w:rsid w:val="003D3400"/>
    <w:rsid w:val="003D3746"/>
    <w:rsid w:val="003D3A94"/>
    <w:rsid w:val="003D3C99"/>
    <w:rsid w:val="003D3CCF"/>
    <w:rsid w:val="003D421B"/>
    <w:rsid w:val="003D4241"/>
    <w:rsid w:val="003D432B"/>
    <w:rsid w:val="003D4426"/>
    <w:rsid w:val="003D45CF"/>
    <w:rsid w:val="003D4804"/>
    <w:rsid w:val="003D4E15"/>
    <w:rsid w:val="003D4EB0"/>
    <w:rsid w:val="003D4F1C"/>
    <w:rsid w:val="003D5035"/>
    <w:rsid w:val="003D54A2"/>
    <w:rsid w:val="003D56B3"/>
    <w:rsid w:val="003D58DD"/>
    <w:rsid w:val="003D5C15"/>
    <w:rsid w:val="003D5CA0"/>
    <w:rsid w:val="003D5F73"/>
    <w:rsid w:val="003D6286"/>
    <w:rsid w:val="003D68D3"/>
    <w:rsid w:val="003D69CE"/>
    <w:rsid w:val="003D6A92"/>
    <w:rsid w:val="003D6AA3"/>
    <w:rsid w:val="003D6CEF"/>
    <w:rsid w:val="003D6F0D"/>
    <w:rsid w:val="003D72ED"/>
    <w:rsid w:val="003D731A"/>
    <w:rsid w:val="003D7353"/>
    <w:rsid w:val="003D7621"/>
    <w:rsid w:val="003D76CB"/>
    <w:rsid w:val="003D78BA"/>
    <w:rsid w:val="003D7D43"/>
    <w:rsid w:val="003D7F3A"/>
    <w:rsid w:val="003E03F3"/>
    <w:rsid w:val="003E0546"/>
    <w:rsid w:val="003E0595"/>
    <w:rsid w:val="003E06C5"/>
    <w:rsid w:val="003E0962"/>
    <w:rsid w:val="003E0BDC"/>
    <w:rsid w:val="003E0C29"/>
    <w:rsid w:val="003E0C98"/>
    <w:rsid w:val="003E0FD3"/>
    <w:rsid w:val="003E1045"/>
    <w:rsid w:val="003E12DB"/>
    <w:rsid w:val="003E1361"/>
    <w:rsid w:val="003E154D"/>
    <w:rsid w:val="003E1640"/>
    <w:rsid w:val="003E1785"/>
    <w:rsid w:val="003E190D"/>
    <w:rsid w:val="003E198E"/>
    <w:rsid w:val="003E1A18"/>
    <w:rsid w:val="003E1C99"/>
    <w:rsid w:val="003E1CC7"/>
    <w:rsid w:val="003E1D3D"/>
    <w:rsid w:val="003E1DE5"/>
    <w:rsid w:val="003E2009"/>
    <w:rsid w:val="003E2265"/>
    <w:rsid w:val="003E2454"/>
    <w:rsid w:val="003E2485"/>
    <w:rsid w:val="003E2598"/>
    <w:rsid w:val="003E26A5"/>
    <w:rsid w:val="003E2AB6"/>
    <w:rsid w:val="003E2C07"/>
    <w:rsid w:val="003E2EE0"/>
    <w:rsid w:val="003E3384"/>
    <w:rsid w:val="003E349F"/>
    <w:rsid w:val="003E3725"/>
    <w:rsid w:val="003E37BE"/>
    <w:rsid w:val="003E3A84"/>
    <w:rsid w:val="003E3ACB"/>
    <w:rsid w:val="003E3ADA"/>
    <w:rsid w:val="003E3B0D"/>
    <w:rsid w:val="003E3B50"/>
    <w:rsid w:val="003E3B9B"/>
    <w:rsid w:val="003E3BCC"/>
    <w:rsid w:val="003E3D07"/>
    <w:rsid w:val="003E3E20"/>
    <w:rsid w:val="003E3E2D"/>
    <w:rsid w:val="003E40AF"/>
    <w:rsid w:val="003E46DF"/>
    <w:rsid w:val="003E4B23"/>
    <w:rsid w:val="003E4B52"/>
    <w:rsid w:val="003E4C57"/>
    <w:rsid w:val="003E5085"/>
    <w:rsid w:val="003E5116"/>
    <w:rsid w:val="003E54E8"/>
    <w:rsid w:val="003E5523"/>
    <w:rsid w:val="003E5996"/>
    <w:rsid w:val="003E5DCA"/>
    <w:rsid w:val="003E5E40"/>
    <w:rsid w:val="003E5F6F"/>
    <w:rsid w:val="003E5FF8"/>
    <w:rsid w:val="003E60FF"/>
    <w:rsid w:val="003E6244"/>
    <w:rsid w:val="003E640E"/>
    <w:rsid w:val="003E6468"/>
    <w:rsid w:val="003E6524"/>
    <w:rsid w:val="003E6890"/>
    <w:rsid w:val="003E68E1"/>
    <w:rsid w:val="003E6A93"/>
    <w:rsid w:val="003E6B2D"/>
    <w:rsid w:val="003E6D63"/>
    <w:rsid w:val="003E6EE3"/>
    <w:rsid w:val="003E6FF3"/>
    <w:rsid w:val="003E70A8"/>
    <w:rsid w:val="003E73B5"/>
    <w:rsid w:val="003E73BB"/>
    <w:rsid w:val="003E7522"/>
    <w:rsid w:val="003E76D4"/>
    <w:rsid w:val="003E7787"/>
    <w:rsid w:val="003E7B7C"/>
    <w:rsid w:val="003E7CBA"/>
    <w:rsid w:val="003E7FD7"/>
    <w:rsid w:val="003F02D8"/>
    <w:rsid w:val="003F0559"/>
    <w:rsid w:val="003F0708"/>
    <w:rsid w:val="003F0909"/>
    <w:rsid w:val="003F0922"/>
    <w:rsid w:val="003F0C30"/>
    <w:rsid w:val="003F0C3B"/>
    <w:rsid w:val="003F0CCB"/>
    <w:rsid w:val="003F1094"/>
    <w:rsid w:val="003F1596"/>
    <w:rsid w:val="003F18E9"/>
    <w:rsid w:val="003F1B4A"/>
    <w:rsid w:val="003F1B8D"/>
    <w:rsid w:val="003F1BCE"/>
    <w:rsid w:val="003F1C3B"/>
    <w:rsid w:val="003F1C8A"/>
    <w:rsid w:val="003F1E98"/>
    <w:rsid w:val="003F1F06"/>
    <w:rsid w:val="003F2006"/>
    <w:rsid w:val="003F2331"/>
    <w:rsid w:val="003F24F0"/>
    <w:rsid w:val="003F29D1"/>
    <w:rsid w:val="003F30B8"/>
    <w:rsid w:val="003F3107"/>
    <w:rsid w:val="003F3189"/>
    <w:rsid w:val="003F35C5"/>
    <w:rsid w:val="003F35F1"/>
    <w:rsid w:val="003F3B1E"/>
    <w:rsid w:val="003F3C65"/>
    <w:rsid w:val="003F3D9A"/>
    <w:rsid w:val="003F3E87"/>
    <w:rsid w:val="003F40D9"/>
    <w:rsid w:val="003F4150"/>
    <w:rsid w:val="003F43AD"/>
    <w:rsid w:val="003F4404"/>
    <w:rsid w:val="003F444E"/>
    <w:rsid w:val="003F458E"/>
    <w:rsid w:val="003F478C"/>
    <w:rsid w:val="003F4AA2"/>
    <w:rsid w:val="003F4C08"/>
    <w:rsid w:val="003F4D82"/>
    <w:rsid w:val="003F4FAA"/>
    <w:rsid w:val="003F4FE7"/>
    <w:rsid w:val="003F5038"/>
    <w:rsid w:val="003F52E0"/>
    <w:rsid w:val="003F53A0"/>
    <w:rsid w:val="003F5613"/>
    <w:rsid w:val="003F5658"/>
    <w:rsid w:val="003F5861"/>
    <w:rsid w:val="003F59BA"/>
    <w:rsid w:val="003F59F5"/>
    <w:rsid w:val="003F5A89"/>
    <w:rsid w:val="003F5B9A"/>
    <w:rsid w:val="003F5EE6"/>
    <w:rsid w:val="003F6065"/>
    <w:rsid w:val="003F64AD"/>
    <w:rsid w:val="003F6732"/>
    <w:rsid w:val="003F6A86"/>
    <w:rsid w:val="003F6DC9"/>
    <w:rsid w:val="003F6FDB"/>
    <w:rsid w:val="003F70BE"/>
    <w:rsid w:val="003F716D"/>
    <w:rsid w:val="003F71DA"/>
    <w:rsid w:val="003F7449"/>
    <w:rsid w:val="003F7782"/>
    <w:rsid w:val="003F787B"/>
    <w:rsid w:val="003F78CC"/>
    <w:rsid w:val="003F796A"/>
    <w:rsid w:val="003F7994"/>
    <w:rsid w:val="003F7A92"/>
    <w:rsid w:val="003F7AA6"/>
    <w:rsid w:val="003F7B53"/>
    <w:rsid w:val="003F7FA0"/>
    <w:rsid w:val="004004A6"/>
    <w:rsid w:val="00400650"/>
    <w:rsid w:val="0040070B"/>
    <w:rsid w:val="00400AC8"/>
    <w:rsid w:val="00400B44"/>
    <w:rsid w:val="00400E0E"/>
    <w:rsid w:val="00400F53"/>
    <w:rsid w:val="00400F5C"/>
    <w:rsid w:val="00401115"/>
    <w:rsid w:val="0040155A"/>
    <w:rsid w:val="00401617"/>
    <w:rsid w:val="00401771"/>
    <w:rsid w:val="0040177D"/>
    <w:rsid w:val="00401936"/>
    <w:rsid w:val="00401F49"/>
    <w:rsid w:val="004021D7"/>
    <w:rsid w:val="0040225D"/>
    <w:rsid w:val="0040266B"/>
    <w:rsid w:val="00402C91"/>
    <w:rsid w:val="00402CE5"/>
    <w:rsid w:val="00402CF8"/>
    <w:rsid w:val="00402F61"/>
    <w:rsid w:val="00403159"/>
    <w:rsid w:val="00403169"/>
    <w:rsid w:val="00403B9E"/>
    <w:rsid w:val="00403C24"/>
    <w:rsid w:val="00403CF0"/>
    <w:rsid w:val="00403F18"/>
    <w:rsid w:val="00403FB7"/>
    <w:rsid w:val="00404083"/>
    <w:rsid w:val="0040445C"/>
    <w:rsid w:val="004044F7"/>
    <w:rsid w:val="004045EE"/>
    <w:rsid w:val="0040467A"/>
    <w:rsid w:val="0040472F"/>
    <w:rsid w:val="004048B5"/>
    <w:rsid w:val="00404E2A"/>
    <w:rsid w:val="00404E32"/>
    <w:rsid w:val="00405009"/>
    <w:rsid w:val="00405053"/>
    <w:rsid w:val="0040528E"/>
    <w:rsid w:val="004053AB"/>
    <w:rsid w:val="004057FC"/>
    <w:rsid w:val="00405800"/>
    <w:rsid w:val="00405960"/>
    <w:rsid w:val="00405C08"/>
    <w:rsid w:val="00405C9F"/>
    <w:rsid w:val="004060D4"/>
    <w:rsid w:val="00406316"/>
    <w:rsid w:val="00406A1B"/>
    <w:rsid w:val="0040712E"/>
    <w:rsid w:val="0040714C"/>
    <w:rsid w:val="004071FE"/>
    <w:rsid w:val="004072B0"/>
    <w:rsid w:val="0040748A"/>
    <w:rsid w:val="00407589"/>
    <w:rsid w:val="004075B6"/>
    <w:rsid w:val="004075D2"/>
    <w:rsid w:val="00407707"/>
    <w:rsid w:val="004078C5"/>
    <w:rsid w:val="004078E4"/>
    <w:rsid w:val="00407A44"/>
    <w:rsid w:val="00407CB7"/>
    <w:rsid w:val="00407D2D"/>
    <w:rsid w:val="00407DE3"/>
    <w:rsid w:val="00407FA0"/>
    <w:rsid w:val="00410024"/>
    <w:rsid w:val="004102AA"/>
    <w:rsid w:val="004102E7"/>
    <w:rsid w:val="004103FF"/>
    <w:rsid w:val="0041051F"/>
    <w:rsid w:val="0041055B"/>
    <w:rsid w:val="004106A8"/>
    <w:rsid w:val="00410812"/>
    <w:rsid w:val="00410A86"/>
    <w:rsid w:val="00410B9A"/>
    <w:rsid w:val="004110BB"/>
    <w:rsid w:val="0041136A"/>
    <w:rsid w:val="00411508"/>
    <w:rsid w:val="004117AD"/>
    <w:rsid w:val="0041183E"/>
    <w:rsid w:val="00411A0F"/>
    <w:rsid w:val="00411AD4"/>
    <w:rsid w:val="00411F3D"/>
    <w:rsid w:val="00411FDF"/>
    <w:rsid w:val="004120F6"/>
    <w:rsid w:val="004122AF"/>
    <w:rsid w:val="004124FB"/>
    <w:rsid w:val="00412665"/>
    <w:rsid w:val="00412835"/>
    <w:rsid w:val="00412999"/>
    <w:rsid w:val="00412E95"/>
    <w:rsid w:val="00412F04"/>
    <w:rsid w:val="004130D3"/>
    <w:rsid w:val="00413212"/>
    <w:rsid w:val="00413276"/>
    <w:rsid w:val="0041360C"/>
    <w:rsid w:val="004138B1"/>
    <w:rsid w:val="004138CA"/>
    <w:rsid w:val="00413938"/>
    <w:rsid w:val="00413998"/>
    <w:rsid w:val="00413BD3"/>
    <w:rsid w:val="00413CD6"/>
    <w:rsid w:val="00413DC6"/>
    <w:rsid w:val="00413DF9"/>
    <w:rsid w:val="00413DFF"/>
    <w:rsid w:val="00414478"/>
    <w:rsid w:val="0041457F"/>
    <w:rsid w:val="004145B6"/>
    <w:rsid w:val="00414659"/>
    <w:rsid w:val="00414ABA"/>
    <w:rsid w:val="00414B75"/>
    <w:rsid w:val="00414BDE"/>
    <w:rsid w:val="00414BF3"/>
    <w:rsid w:val="00414CA5"/>
    <w:rsid w:val="00415174"/>
    <w:rsid w:val="0041558E"/>
    <w:rsid w:val="004156AC"/>
    <w:rsid w:val="004159C7"/>
    <w:rsid w:val="00415DE6"/>
    <w:rsid w:val="00415E30"/>
    <w:rsid w:val="00415E36"/>
    <w:rsid w:val="0041628D"/>
    <w:rsid w:val="004162D9"/>
    <w:rsid w:val="004163C5"/>
    <w:rsid w:val="0041687C"/>
    <w:rsid w:val="00416B9C"/>
    <w:rsid w:val="00416E37"/>
    <w:rsid w:val="00416E7A"/>
    <w:rsid w:val="00417196"/>
    <w:rsid w:val="004172C7"/>
    <w:rsid w:val="0041768C"/>
    <w:rsid w:val="004177F6"/>
    <w:rsid w:val="00417937"/>
    <w:rsid w:val="00417999"/>
    <w:rsid w:val="004179C1"/>
    <w:rsid w:val="00417A7C"/>
    <w:rsid w:val="00417AD1"/>
    <w:rsid w:val="00417B8D"/>
    <w:rsid w:val="00417C53"/>
    <w:rsid w:val="00417E70"/>
    <w:rsid w:val="00420293"/>
    <w:rsid w:val="00420643"/>
    <w:rsid w:val="00420793"/>
    <w:rsid w:val="00420798"/>
    <w:rsid w:val="004207AF"/>
    <w:rsid w:val="004207CA"/>
    <w:rsid w:val="00420961"/>
    <w:rsid w:val="004209B9"/>
    <w:rsid w:val="00421010"/>
    <w:rsid w:val="004210F8"/>
    <w:rsid w:val="00421184"/>
    <w:rsid w:val="00421299"/>
    <w:rsid w:val="004212F5"/>
    <w:rsid w:val="004212F8"/>
    <w:rsid w:val="004214C5"/>
    <w:rsid w:val="00421507"/>
    <w:rsid w:val="00421A9F"/>
    <w:rsid w:val="00421BDA"/>
    <w:rsid w:val="00421BDB"/>
    <w:rsid w:val="00421C61"/>
    <w:rsid w:val="00421E02"/>
    <w:rsid w:val="00422470"/>
    <w:rsid w:val="004225B6"/>
    <w:rsid w:val="00422AB7"/>
    <w:rsid w:val="00422C6A"/>
    <w:rsid w:val="00422DA5"/>
    <w:rsid w:val="00422EEC"/>
    <w:rsid w:val="00422F0E"/>
    <w:rsid w:val="00422F5A"/>
    <w:rsid w:val="00422FB5"/>
    <w:rsid w:val="00423115"/>
    <w:rsid w:val="004232E4"/>
    <w:rsid w:val="00423342"/>
    <w:rsid w:val="00423861"/>
    <w:rsid w:val="00423976"/>
    <w:rsid w:val="00423CF9"/>
    <w:rsid w:val="00423D27"/>
    <w:rsid w:val="00423D43"/>
    <w:rsid w:val="00424230"/>
    <w:rsid w:val="00424719"/>
    <w:rsid w:val="00424853"/>
    <w:rsid w:val="00424873"/>
    <w:rsid w:val="00424A58"/>
    <w:rsid w:val="00424E00"/>
    <w:rsid w:val="00424E80"/>
    <w:rsid w:val="00425180"/>
    <w:rsid w:val="00425231"/>
    <w:rsid w:val="0042590E"/>
    <w:rsid w:val="00425C56"/>
    <w:rsid w:val="00425C7E"/>
    <w:rsid w:val="0042622E"/>
    <w:rsid w:val="004263A6"/>
    <w:rsid w:val="0042648B"/>
    <w:rsid w:val="0042652D"/>
    <w:rsid w:val="00426570"/>
    <w:rsid w:val="00426876"/>
    <w:rsid w:val="00426AA3"/>
    <w:rsid w:val="00426D7F"/>
    <w:rsid w:val="00426DB4"/>
    <w:rsid w:val="00426EAE"/>
    <w:rsid w:val="00426EBE"/>
    <w:rsid w:val="004273CD"/>
    <w:rsid w:val="00427632"/>
    <w:rsid w:val="004276D0"/>
    <w:rsid w:val="0042788B"/>
    <w:rsid w:val="004278A9"/>
    <w:rsid w:val="00427C34"/>
    <w:rsid w:val="004302C5"/>
    <w:rsid w:val="00430401"/>
    <w:rsid w:val="00430583"/>
    <w:rsid w:val="004305A6"/>
    <w:rsid w:val="004308F7"/>
    <w:rsid w:val="004309F8"/>
    <w:rsid w:val="00430A28"/>
    <w:rsid w:val="00430EE1"/>
    <w:rsid w:val="00430FAA"/>
    <w:rsid w:val="00431018"/>
    <w:rsid w:val="0043104C"/>
    <w:rsid w:val="00431108"/>
    <w:rsid w:val="004311FA"/>
    <w:rsid w:val="004315D6"/>
    <w:rsid w:val="0043180E"/>
    <w:rsid w:val="00431D5D"/>
    <w:rsid w:val="00432001"/>
    <w:rsid w:val="00432021"/>
    <w:rsid w:val="00432028"/>
    <w:rsid w:val="00432129"/>
    <w:rsid w:val="00432543"/>
    <w:rsid w:val="0043254B"/>
    <w:rsid w:val="004325B2"/>
    <w:rsid w:val="004327D5"/>
    <w:rsid w:val="00432B56"/>
    <w:rsid w:val="00432BE9"/>
    <w:rsid w:val="00432FDC"/>
    <w:rsid w:val="004332B9"/>
    <w:rsid w:val="00433716"/>
    <w:rsid w:val="00433800"/>
    <w:rsid w:val="00433B4D"/>
    <w:rsid w:val="00433C3F"/>
    <w:rsid w:val="00433C56"/>
    <w:rsid w:val="00433CC0"/>
    <w:rsid w:val="00433F06"/>
    <w:rsid w:val="0043465B"/>
    <w:rsid w:val="0043498F"/>
    <w:rsid w:val="004349FA"/>
    <w:rsid w:val="00434B29"/>
    <w:rsid w:val="00434C2C"/>
    <w:rsid w:val="00434C30"/>
    <w:rsid w:val="004353A2"/>
    <w:rsid w:val="004355FF"/>
    <w:rsid w:val="00435686"/>
    <w:rsid w:val="004359FE"/>
    <w:rsid w:val="00435C45"/>
    <w:rsid w:val="00435E3A"/>
    <w:rsid w:val="004361A4"/>
    <w:rsid w:val="004362AE"/>
    <w:rsid w:val="004362F7"/>
    <w:rsid w:val="00436493"/>
    <w:rsid w:val="0043666A"/>
    <w:rsid w:val="0043671A"/>
    <w:rsid w:val="00436BE1"/>
    <w:rsid w:val="00436E02"/>
    <w:rsid w:val="00436F68"/>
    <w:rsid w:val="00436FF7"/>
    <w:rsid w:val="00437065"/>
    <w:rsid w:val="0043739F"/>
    <w:rsid w:val="0043791F"/>
    <w:rsid w:val="00437BA0"/>
    <w:rsid w:val="00437C14"/>
    <w:rsid w:val="00437D23"/>
    <w:rsid w:val="00437D81"/>
    <w:rsid w:val="00437D95"/>
    <w:rsid w:val="00437F04"/>
    <w:rsid w:val="004400B2"/>
    <w:rsid w:val="004400C9"/>
    <w:rsid w:val="0044038C"/>
    <w:rsid w:val="004404A8"/>
    <w:rsid w:val="0044093F"/>
    <w:rsid w:val="004409B1"/>
    <w:rsid w:val="00440B24"/>
    <w:rsid w:val="00440F9B"/>
    <w:rsid w:val="00440FB8"/>
    <w:rsid w:val="00441409"/>
    <w:rsid w:val="0044142D"/>
    <w:rsid w:val="004417DA"/>
    <w:rsid w:val="00441C64"/>
    <w:rsid w:val="00441E1B"/>
    <w:rsid w:val="004420DD"/>
    <w:rsid w:val="00442271"/>
    <w:rsid w:val="004422A8"/>
    <w:rsid w:val="00442320"/>
    <w:rsid w:val="004428CD"/>
    <w:rsid w:val="00442BD2"/>
    <w:rsid w:val="00442C22"/>
    <w:rsid w:val="00442D14"/>
    <w:rsid w:val="00442E8E"/>
    <w:rsid w:val="00442EF1"/>
    <w:rsid w:val="0044302B"/>
    <w:rsid w:val="004430AC"/>
    <w:rsid w:val="00443177"/>
    <w:rsid w:val="0044326B"/>
    <w:rsid w:val="00443356"/>
    <w:rsid w:val="004434E1"/>
    <w:rsid w:val="004434F4"/>
    <w:rsid w:val="0044361E"/>
    <w:rsid w:val="00443982"/>
    <w:rsid w:val="00443986"/>
    <w:rsid w:val="004439C7"/>
    <w:rsid w:val="00443C86"/>
    <w:rsid w:val="00443FA2"/>
    <w:rsid w:val="00443FC9"/>
    <w:rsid w:val="00443FFA"/>
    <w:rsid w:val="00444071"/>
    <w:rsid w:val="004442B1"/>
    <w:rsid w:val="0044443F"/>
    <w:rsid w:val="00444C16"/>
    <w:rsid w:val="00444D99"/>
    <w:rsid w:val="004452B2"/>
    <w:rsid w:val="004452B6"/>
    <w:rsid w:val="004452FE"/>
    <w:rsid w:val="0044542A"/>
    <w:rsid w:val="004455DD"/>
    <w:rsid w:val="00445FEF"/>
    <w:rsid w:val="004461B5"/>
    <w:rsid w:val="004464BD"/>
    <w:rsid w:val="004465D1"/>
    <w:rsid w:val="0044672A"/>
    <w:rsid w:val="00446934"/>
    <w:rsid w:val="00446982"/>
    <w:rsid w:val="00446A7A"/>
    <w:rsid w:val="00446BAD"/>
    <w:rsid w:val="00446D40"/>
    <w:rsid w:val="00446D6A"/>
    <w:rsid w:val="00446DAC"/>
    <w:rsid w:val="004470AC"/>
    <w:rsid w:val="00447171"/>
    <w:rsid w:val="0044726A"/>
    <w:rsid w:val="00447461"/>
    <w:rsid w:val="004476A1"/>
    <w:rsid w:val="004476FB"/>
    <w:rsid w:val="004477D4"/>
    <w:rsid w:val="00447811"/>
    <w:rsid w:val="00447B0E"/>
    <w:rsid w:val="00447E87"/>
    <w:rsid w:val="00450285"/>
    <w:rsid w:val="00450618"/>
    <w:rsid w:val="00450689"/>
    <w:rsid w:val="004508E4"/>
    <w:rsid w:val="00450A9C"/>
    <w:rsid w:val="00450C7B"/>
    <w:rsid w:val="00450CA8"/>
    <w:rsid w:val="00450D99"/>
    <w:rsid w:val="00450EDC"/>
    <w:rsid w:val="00450F7C"/>
    <w:rsid w:val="0045131B"/>
    <w:rsid w:val="00451436"/>
    <w:rsid w:val="0045154C"/>
    <w:rsid w:val="0045164C"/>
    <w:rsid w:val="004518C5"/>
    <w:rsid w:val="00451AF6"/>
    <w:rsid w:val="00451C1D"/>
    <w:rsid w:val="00451C6C"/>
    <w:rsid w:val="00451E3F"/>
    <w:rsid w:val="00451F53"/>
    <w:rsid w:val="00452296"/>
    <w:rsid w:val="004524EC"/>
    <w:rsid w:val="0045260E"/>
    <w:rsid w:val="0045267B"/>
    <w:rsid w:val="00452726"/>
    <w:rsid w:val="0045274A"/>
    <w:rsid w:val="00452944"/>
    <w:rsid w:val="00452D8C"/>
    <w:rsid w:val="00452EAD"/>
    <w:rsid w:val="00452F96"/>
    <w:rsid w:val="00453077"/>
    <w:rsid w:val="004531D9"/>
    <w:rsid w:val="004532F5"/>
    <w:rsid w:val="00453486"/>
    <w:rsid w:val="00453686"/>
    <w:rsid w:val="0045369F"/>
    <w:rsid w:val="004536D2"/>
    <w:rsid w:val="00453B8E"/>
    <w:rsid w:val="00453CFB"/>
    <w:rsid w:val="00453DCB"/>
    <w:rsid w:val="00453FAD"/>
    <w:rsid w:val="00453FEE"/>
    <w:rsid w:val="00454051"/>
    <w:rsid w:val="00454305"/>
    <w:rsid w:val="00454498"/>
    <w:rsid w:val="00454561"/>
    <w:rsid w:val="00454590"/>
    <w:rsid w:val="00454812"/>
    <w:rsid w:val="00454903"/>
    <w:rsid w:val="0045495B"/>
    <w:rsid w:val="00454C13"/>
    <w:rsid w:val="00454CE3"/>
    <w:rsid w:val="004553B2"/>
    <w:rsid w:val="00455655"/>
    <w:rsid w:val="004557D0"/>
    <w:rsid w:val="00455B1C"/>
    <w:rsid w:val="00455BA5"/>
    <w:rsid w:val="00455C8C"/>
    <w:rsid w:val="00455CE7"/>
    <w:rsid w:val="00455D06"/>
    <w:rsid w:val="00455E77"/>
    <w:rsid w:val="00456157"/>
    <w:rsid w:val="00456600"/>
    <w:rsid w:val="004567A5"/>
    <w:rsid w:val="004569C5"/>
    <w:rsid w:val="004569FA"/>
    <w:rsid w:val="00456AD7"/>
    <w:rsid w:val="00456BED"/>
    <w:rsid w:val="00456CC8"/>
    <w:rsid w:val="00456CFA"/>
    <w:rsid w:val="00456E36"/>
    <w:rsid w:val="00456F93"/>
    <w:rsid w:val="00456FD3"/>
    <w:rsid w:val="0045709C"/>
    <w:rsid w:val="00457238"/>
    <w:rsid w:val="00457484"/>
    <w:rsid w:val="0045751E"/>
    <w:rsid w:val="0045757F"/>
    <w:rsid w:val="00457589"/>
    <w:rsid w:val="0045768E"/>
    <w:rsid w:val="00457D2E"/>
    <w:rsid w:val="00457DB3"/>
    <w:rsid w:val="00457E23"/>
    <w:rsid w:val="004600CB"/>
    <w:rsid w:val="004600D1"/>
    <w:rsid w:val="00460193"/>
    <w:rsid w:val="004602EC"/>
    <w:rsid w:val="00460349"/>
    <w:rsid w:val="004608EE"/>
    <w:rsid w:val="00460BAD"/>
    <w:rsid w:val="00460E3E"/>
    <w:rsid w:val="00460EA0"/>
    <w:rsid w:val="00460F61"/>
    <w:rsid w:val="0046112F"/>
    <w:rsid w:val="0046121D"/>
    <w:rsid w:val="00461438"/>
    <w:rsid w:val="00461546"/>
    <w:rsid w:val="00461566"/>
    <w:rsid w:val="0046175E"/>
    <w:rsid w:val="0046179C"/>
    <w:rsid w:val="004617BE"/>
    <w:rsid w:val="004617CD"/>
    <w:rsid w:val="00461AF3"/>
    <w:rsid w:val="00461EBF"/>
    <w:rsid w:val="00461F28"/>
    <w:rsid w:val="00462594"/>
    <w:rsid w:val="004626C7"/>
    <w:rsid w:val="00462A60"/>
    <w:rsid w:val="00462C9D"/>
    <w:rsid w:val="00462D7D"/>
    <w:rsid w:val="00462E3D"/>
    <w:rsid w:val="00462E9D"/>
    <w:rsid w:val="00463937"/>
    <w:rsid w:val="00463969"/>
    <w:rsid w:val="00463C56"/>
    <w:rsid w:val="00463DA3"/>
    <w:rsid w:val="00463DAD"/>
    <w:rsid w:val="00463EE9"/>
    <w:rsid w:val="00464042"/>
    <w:rsid w:val="004641AA"/>
    <w:rsid w:val="004641EA"/>
    <w:rsid w:val="004642CE"/>
    <w:rsid w:val="00464501"/>
    <w:rsid w:val="00464720"/>
    <w:rsid w:val="004647D8"/>
    <w:rsid w:val="004647F2"/>
    <w:rsid w:val="0046481D"/>
    <w:rsid w:val="004648A9"/>
    <w:rsid w:val="00464B7D"/>
    <w:rsid w:val="00465075"/>
    <w:rsid w:val="00465097"/>
    <w:rsid w:val="00465121"/>
    <w:rsid w:val="0046549C"/>
    <w:rsid w:val="004658CF"/>
    <w:rsid w:val="004658E2"/>
    <w:rsid w:val="00465C29"/>
    <w:rsid w:val="00465ECF"/>
    <w:rsid w:val="0046604F"/>
    <w:rsid w:val="00466057"/>
    <w:rsid w:val="0046606A"/>
    <w:rsid w:val="004661B2"/>
    <w:rsid w:val="004661B7"/>
    <w:rsid w:val="0046634F"/>
    <w:rsid w:val="00466922"/>
    <w:rsid w:val="00466B91"/>
    <w:rsid w:val="00466C35"/>
    <w:rsid w:val="0046709C"/>
    <w:rsid w:val="00467632"/>
    <w:rsid w:val="00467783"/>
    <w:rsid w:val="004677B5"/>
    <w:rsid w:val="004677F2"/>
    <w:rsid w:val="00467933"/>
    <w:rsid w:val="00467ACB"/>
    <w:rsid w:val="00467E46"/>
    <w:rsid w:val="0047008D"/>
    <w:rsid w:val="0047026F"/>
    <w:rsid w:val="004706C2"/>
    <w:rsid w:val="00470BF2"/>
    <w:rsid w:val="00471342"/>
    <w:rsid w:val="0047159E"/>
    <w:rsid w:val="00471DAA"/>
    <w:rsid w:val="00471DAE"/>
    <w:rsid w:val="00471F3C"/>
    <w:rsid w:val="00472BB8"/>
    <w:rsid w:val="00472D98"/>
    <w:rsid w:val="00472DD6"/>
    <w:rsid w:val="00472FFB"/>
    <w:rsid w:val="004732CF"/>
    <w:rsid w:val="00473367"/>
    <w:rsid w:val="004738EB"/>
    <w:rsid w:val="00473E54"/>
    <w:rsid w:val="00473F13"/>
    <w:rsid w:val="00473F85"/>
    <w:rsid w:val="00474011"/>
    <w:rsid w:val="0047407F"/>
    <w:rsid w:val="0047442F"/>
    <w:rsid w:val="004744A3"/>
    <w:rsid w:val="004746DF"/>
    <w:rsid w:val="004748BC"/>
    <w:rsid w:val="00474B13"/>
    <w:rsid w:val="00474C48"/>
    <w:rsid w:val="00474E82"/>
    <w:rsid w:val="00474EA4"/>
    <w:rsid w:val="004750BC"/>
    <w:rsid w:val="004750EC"/>
    <w:rsid w:val="004751CA"/>
    <w:rsid w:val="00475447"/>
    <w:rsid w:val="00475575"/>
    <w:rsid w:val="0047562D"/>
    <w:rsid w:val="00475668"/>
    <w:rsid w:val="004756B4"/>
    <w:rsid w:val="00475DEF"/>
    <w:rsid w:val="00476324"/>
    <w:rsid w:val="00476444"/>
    <w:rsid w:val="0047664C"/>
    <w:rsid w:val="0047689A"/>
    <w:rsid w:val="00476982"/>
    <w:rsid w:val="004769A3"/>
    <w:rsid w:val="00477039"/>
    <w:rsid w:val="004770D5"/>
    <w:rsid w:val="004771FD"/>
    <w:rsid w:val="00477220"/>
    <w:rsid w:val="00477279"/>
    <w:rsid w:val="004772F4"/>
    <w:rsid w:val="004773C3"/>
    <w:rsid w:val="004775DD"/>
    <w:rsid w:val="0047764C"/>
    <w:rsid w:val="0047767B"/>
    <w:rsid w:val="00477775"/>
    <w:rsid w:val="00477827"/>
    <w:rsid w:val="00477B74"/>
    <w:rsid w:val="00477BDF"/>
    <w:rsid w:val="00477C61"/>
    <w:rsid w:val="00477C88"/>
    <w:rsid w:val="00477CA9"/>
    <w:rsid w:val="00477CE1"/>
    <w:rsid w:val="00477F2C"/>
    <w:rsid w:val="0048014A"/>
    <w:rsid w:val="00480293"/>
    <w:rsid w:val="004802CB"/>
    <w:rsid w:val="00480413"/>
    <w:rsid w:val="00480445"/>
    <w:rsid w:val="0048051D"/>
    <w:rsid w:val="00480B4A"/>
    <w:rsid w:val="00480BCD"/>
    <w:rsid w:val="00480D7C"/>
    <w:rsid w:val="00480DE5"/>
    <w:rsid w:val="00480F03"/>
    <w:rsid w:val="00480F0E"/>
    <w:rsid w:val="00480FF1"/>
    <w:rsid w:val="0048101A"/>
    <w:rsid w:val="004811F6"/>
    <w:rsid w:val="00481547"/>
    <w:rsid w:val="004817D2"/>
    <w:rsid w:val="00481881"/>
    <w:rsid w:val="00481A40"/>
    <w:rsid w:val="00481CFF"/>
    <w:rsid w:val="00481F47"/>
    <w:rsid w:val="0048205D"/>
    <w:rsid w:val="0048220E"/>
    <w:rsid w:val="0048268B"/>
    <w:rsid w:val="0048285F"/>
    <w:rsid w:val="004829A6"/>
    <w:rsid w:val="00482CB1"/>
    <w:rsid w:val="00483243"/>
    <w:rsid w:val="004834DF"/>
    <w:rsid w:val="004837A4"/>
    <w:rsid w:val="00483804"/>
    <w:rsid w:val="00483B5D"/>
    <w:rsid w:val="00483B90"/>
    <w:rsid w:val="00483BB4"/>
    <w:rsid w:val="00483C3C"/>
    <w:rsid w:val="00483E13"/>
    <w:rsid w:val="00483E1C"/>
    <w:rsid w:val="00484394"/>
    <w:rsid w:val="00484818"/>
    <w:rsid w:val="00484F61"/>
    <w:rsid w:val="004850C0"/>
    <w:rsid w:val="004850ED"/>
    <w:rsid w:val="00485353"/>
    <w:rsid w:val="00485413"/>
    <w:rsid w:val="00485850"/>
    <w:rsid w:val="0048591B"/>
    <w:rsid w:val="00485B86"/>
    <w:rsid w:val="00485C01"/>
    <w:rsid w:val="00485CC8"/>
    <w:rsid w:val="00486179"/>
    <w:rsid w:val="004861D1"/>
    <w:rsid w:val="00486211"/>
    <w:rsid w:val="00486338"/>
    <w:rsid w:val="004865A4"/>
    <w:rsid w:val="00486761"/>
    <w:rsid w:val="00486776"/>
    <w:rsid w:val="0048699C"/>
    <w:rsid w:val="004869FC"/>
    <w:rsid w:val="00486A78"/>
    <w:rsid w:val="00486F27"/>
    <w:rsid w:val="0048710C"/>
    <w:rsid w:val="00487289"/>
    <w:rsid w:val="004872E6"/>
    <w:rsid w:val="00487341"/>
    <w:rsid w:val="004877F9"/>
    <w:rsid w:val="00487809"/>
    <w:rsid w:val="00487A39"/>
    <w:rsid w:val="00487B67"/>
    <w:rsid w:val="00487C3C"/>
    <w:rsid w:val="00487F5C"/>
    <w:rsid w:val="004901D2"/>
    <w:rsid w:val="004905B5"/>
    <w:rsid w:val="004906D1"/>
    <w:rsid w:val="0049080D"/>
    <w:rsid w:val="00490824"/>
    <w:rsid w:val="0049083D"/>
    <w:rsid w:val="004908C5"/>
    <w:rsid w:val="0049091D"/>
    <w:rsid w:val="00490991"/>
    <w:rsid w:val="00490AB2"/>
    <w:rsid w:val="00490E1B"/>
    <w:rsid w:val="00491066"/>
    <w:rsid w:val="0049166C"/>
    <w:rsid w:val="00491692"/>
    <w:rsid w:val="004916BF"/>
    <w:rsid w:val="00491ADA"/>
    <w:rsid w:val="00491B28"/>
    <w:rsid w:val="00491B87"/>
    <w:rsid w:val="00491D02"/>
    <w:rsid w:val="00491DD0"/>
    <w:rsid w:val="00491FED"/>
    <w:rsid w:val="0049230B"/>
    <w:rsid w:val="00492479"/>
    <w:rsid w:val="00492C3C"/>
    <w:rsid w:val="00492D40"/>
    <w:rsid w:val="00492D88"/>
    <w:rsid w:val="00492D8D"/>
    <w:rsid w:val="00492E0F"/>
    <w:rsid w:val="004930C3"/>
    <w:rsid w:val="004931CC"/>
    <w:rsid w:val="00493621"/>
    <w:rsid w:val="0049366C"/>
    <w:rsid w:val="00493902"/>
    <w:rsid w:val="00493A38"/>
    <w:rsid w:val="00493C6F"/>
    <w:rsid w:val="00493CD5"/>
    <w:rsid w:val="00493D85"/>
    <w:rsid w:val="004940CB"/>
    <w:rsid w:val="0049420A"/>
    <w:rsid w:val="0049421E"/>
    <w:rsid w:val="0049439A"/>
    <w:rsid w:val="00494992"/>
    <w:rsid w:val="00494A5E"/>
    <w:rsid w:val="00494BC1"/>
    <w:rsid w:val="00494CFC"/>
    <w:rsid w:val="00494E0E"/>
    <w:rsid w:val="00494EEA"/>
    <w:rsid w:val="00494FE5"/>
    <w:rsid w:val="0049501C"/>
    <w:rsid w:val="00495046"/>
    <w:rsid w:val="004951C1"/>
    <w:rsid w:val="0049549D"/>
    <w:rsid w:val="004957C1"/>
    <w:rsid w:val="0049591F"/>
    <w:rsid w:val="004959B6"/>
    <w:rsid w:val="004959D9"/>
    <w:rsid w:val="00495C24"/>
    <w:rsid w:val="00495CE6"/>
    <w:rsid w:val="0049643D"/>
    <w:rsid w:val="00496665"/>
    <w:rsid w:val="0049680D"/>
    <w:rsid w:val="00496A73"/>
    <w:rsid w:val="00496B8D"/>
    <w:rsid w:val="00496CAB"/>
    <w:rsid w:val="00496CAD"/>
    <w:rsid w:val="00497267"/>
    <w:rsid w:val="00497415"/>
    <w:rsid w:val="00497467"/>
    <w:rsid w:val="004976BC"/>
    <w:rsid w:val="0049788D"/>
    <w:rsid w:val="00497890"/>
    <w:rsid w:val="00497C73"/>
    <w:rsid w:val="004A0309"/>
    <w:rsid w:val="004A0369"/>
    <w:rsid w:val="004A05C2"/>
    <w:rsid w:val="004A0711"/>
    <w:rsid w:val="004A0C0F"/>
    <w:rsid w:val="004A0C70"/>
    <w:rsid w:val="004A0D10"/>
    <w:rsid w:val="004A0D71"/>
    <w:rsid w:val="004A0ED9"/>
    <w:rsid w:val="004A12DD"/>
    <w:rsid w:val="004A13BE"/>
    <w:rsid w:val="004A13EA"/>
    <w:rsid w:val="004A14F7"/>
    <w:rsid w:val="004A16DC"/>
    <w:rsid w:val="004A192F"/>
    <w:rsid w:val="004A1B07"/>
    <w:rsid w:val="004A1DB0"/>
    <w:rsid w:val="004A1E0E"/>
    <w:rsid w:val="004A1E63"/>
    <w:rsid w:val="004A1ED3"/>
    <w:rsid w:val="004A1F3B"/>
    <w:rsid w:val="004A1FE5"/>
    <w:rsid w:val="004A22B7"/>
    <w:rsid w:val="004A27F3"/>
    <w:rsid w:val="004A2963"/>
    <w:rsid w:val="004A2E0F"/>
    <w:rsid w:val="004A2E37"/>
    <w:rsid w:val="004A2E42"/>
    <w:rsid w:val="004A2E54"/>
    <w:rsid w:val="004A2FDE"/>
    <w:rsid w:val="004A3123"/>
    <w:rsid w:val="004A3321"/>
    <w:rsid w:val="004A35D6"/>
    <w:rsid w:val="004A3B30"/>
    <w:rsid w:val="004A3F20"/>
    <w:rsid w:val="004A3FB7"/>
    <w:rsid w:val="004A415F"/>
    <w:rsid w:val="004A4579"/>
    <w:rsid w:val="004A4717"/>
    <w:rsid w:val="004A49B0"/>
    <w:rsid w:val="004A4A63"/>
    <w:rsid w:val="004A4ECA"/>
    <w:rsid w:val="004A50B9"/>
    <w:rsid w:val="004A511B"/>
    <w:rsid w:val="004A518D"/>
    <w:rsid w:val="004A51C5"/>
    <w:rsid w:val="004A530C"/>
    <w:rsid w:val="004A56FE"/>
    <w:rsid w:val="004A5827"/>
    <w:rsid w:val="004A593B"/>
    <w:rsid w:val="004A599B"/>
    <w:rsid w:val="004A5A27"/>
    <w:rsid w:val="004A5C53"/>
    <w:rsid w:val="004A5D1D"/>
    <w:rsid w:val="004A5E4E"/>
    <w:rsid w:val="004A5F0D"/>
    <w:rsid w:val="004A607C"/>
    <w:rsid w:val="004A640F"/>
    <w:rsid w:val="004A6680"/>
    <w:rsid w:val="004A6709"/>
    <w:rsid w:val="004A673B"/>
    <w:rsid w:val="004A6AD0"/>
    <w:rsid w:val="004A6AFE"/>
    <w:rsid w:val="004A6B12"/>
    <w:rsid w:val="004A6CF0"/>
    <w:rsid w:val="004A6D41"/>
    <w:rsid w:val="004A6D7B"/>
    <w:rsid w:val="004A6DBB"/>
    <w:rsid w:val="004A6E7E"/>
    <w:rsid w:val="004A6F41"/>
    <w:rsid w:val="004A72DD"/>
    <w:rsid w:val="004A7502"/>
    <w:rsid w:val="004A76FC"/>
    <w:rsid w:val="004A77F7"/>
    <w:rsid w:val="004A7938"/>
    <w:rsid w:val="004A7B63"/>
    <w:rsid w:val="004A7C34"/>
    <w:rsid w:val="004A7DFB"/>
    <w:rsid w:val="004A7EF9"/>
    <w:rsid w:val="004B049E"/>
    <w:rsid w:val="004B04F3"/>
    <w:rsid w:val="004B051D"/>
    <w:rsid w:val="004B0886"/>
    <w:rsid w:val="004B0977"/>
    <w:rsid w:val="004B0A73"/>
    <w:rsid w:val="004B0B22"/>
    <w:rsid w:val="004B0B49"/>
    <w:rsid w:val="004B0BD4"/>
    <w:rsid w:val="004B0C6D"/>
    <w:rsid w:val="004B0F57"/>
    <w:rsid w:val="004B11E9"/>
    <w:rsid w:val="004B153B"/>
    <w:rsid w:val="004B1559"/>
    <w:rsid w:val="004B16A8"/>
    <w:rsid w:val="004B1A1A"/>
    <w:rsid w:val="004B1A63"/>
    <w:rsid w:val="004B1BA7"/>
    <w:rsid w:val="004B1CED"/>
    <w:rsid w:val="004B1CF9"/>
    <w:rsid w:val="004B1DD6"/>
    <w:rsid w:val="004B2170"/>
    <w:rsid w:val="004B237D"/>
    <w:rsid w:val="004B2585"/>
    <w:rsid w:val="004B2756"/>
    <w:rsid w:val="004B2D47"/>
    <w:rsid w:val="004B2D9C"/>
    <w:rsid w:val="004B311E"/>
    <w:rsid w:val="004B3223"/>
    <w:rsid w:val="004B3339"/>
    <w:rsid w:val="004B3380"/>
    <w:rsid w:val="004B3472"/>
    <w:rsid w:val="004B36A5"/>
    <w:rsid w:val="004B3832"/>
    <w:rsid w:val="004B3971"/>
    <w:rsid w:val="004B3AF5"/>
    <w:rsid w:val="004B3D06"/>
    <w:rsid w:val="004B402F"/>
    <w:rsid w:val="004B4216"/>
    <w:rsid w:val="004B450D"/>
    <w:rsid w:val="004B480F"/>
    <w:rsid w:val="004B4890"/>
    <w:rsid w:val="004B4899"/>
    <w:rsid w:val="004B4947"/>
    <w:rsid w:val="004B4D3E"/>
    <w:rsid w:val="004B5522"/>
    <w:rsid w:val="004B5564"/>
    <w:rsid w:val="004B5601"/>
    <w:rsid w:val="004B6127"/>
    <w:rsid w:val="004B64B7"/>
    <w:rsid w:val="004B670B"/>
    <w:rsid w:val="004B68AC"/>
    <w:rsid w:val="004B68D2"/>
    <w:rsid w:val="004B69D8"/>
    <w:rsid w:val="004B6BD8"/>
    <w:rsid w:val="004B6E8F"/>
    <w:rsid w:val="004B6F4E"/>
    <w:rsid w:val="004B7014"/>
    <w:rsid w:val="004B7261"/>
    <w:rsid w:val="004B728A"/>
    <w:rsid w:val="004B73F9"/>
    <w:rsid w:val="004B752C"/>
    <w:rsid w:val="004B769E"/>
    <w:rsid w:val="004B76B1"/>
    <w:rsid w:val="004B7AC4"/>
    <w:rsid w:val="004C00DC"/>
    <w:rsid w:val="004C060B"/>
    <w:rsid w:val="004C0727"/>
    <w:rsid w:val="004C0CAF"/>
    <w:rsid w:val="004C10B0"/>
    <w:rsid w:val="004C1203"/>
    <w:rsid w:val="004C1229"/>
    <w:rsid w:val="004C1262"/>
    <w:rsid w:val="004C131F"/>
    <w:rsid w:val="004C149F"/>
    <w:rsid w:val="004C1708"/>
    <w:rsid w:val="004C1965"/>
    <w:rsid w:val="004C197E"/>
    <w:rsid w:val="004C1BE1"/>
    <w:rsid w:val="004C1C27"/>
    <w:rsid w:val="004C1D58"/>
    <w:rsid w:val="004C2207"/>
    <w:rsid w:val="004C23D2"/>
    <w:rsid w:val="004C2652"/>
    <w:rsid w:val="004C27CA"/>
    <w:rsid w:val="004C2913"/>
    <w:rsid w:val="004C2A84"/>
    <w:rsid w:val="004C30DE"/>
    <w:rsid w:val="004C360A"/>
    <w:rsid w:val="004C37C8"/>
    <w:rsid w:val="004C37D2"/>
    <w:rsid w:val="004C384A"/>
    <w:rsid w:val="004C399E"/>
    <w:rsid w:val="004C3C96"/>
    <w:rsid w:val="004C3CF6"/>
    <w:rsid w:val="004C3FF3"/>
    <w:rsid w:val="004C43AE"/>
    <w:rsid w:val="004C4424"/>
    <w:rsid w:val="004C453B"/>
    <w:rsid w:val="004C47EF"/>
    <w:rsid w:val="004C485C"/>
    <w:rsid w:val="004C48E1"/>
    <w:rsid w:val="004C4A75"/>
    <w:rsid w:val="004C4BE4"/>
    <w:rsid w:val="004C4D0A"/>
    <w:rsid w:val="004C4E7C"/>
    <w:rsid w:val="004C4E85"/>
    <w:rsid w:val="004C54B7"/>
    <w:rsid w:val="004C55F6"/>
    <w:rsid w:val="004C57F9"/>
    <w:rsid w:val="004C5B03"/>
    <w:rsid w:val="004C5D08"/>
    <w:rsid w:val="004C5DEA"/>
    <w:rsid w:val="004C5E92"/>
    <w:rsid w:val="004C5FC4"/>
    <w:rsid w:val="004C678C"/>
    <w:rsid w:val="004C68C9"/>
    <w:rsid w:val="004C6936"/>
    <w:rsid w:val="004C6CD1"/>
    <w:rsid w:val="004C7094"/>
    <w:rsid w:val="004C7119"/>
    <w:rsid w:val="004C717B"/>
    <w:rsid w:val="004C72DC"/>
    <w:rsid w:val="004C7715"/>
    <w:rsid w:val="004C7880"/>
    <w:rsid w:val="004C7891"/>
    <w:rsid w:val="004C78BC"/>
    <w:rsid w:val="004C78C4"/>
    <w:rsid w:val="004C7A7B"/>
    <w:rsid w:val="004C7B72"/>
    <w:rsid w:val="004D03E7"/>
    <w:rsid w:val="004D0422"/>
    <w:rsid w:val="004D07E2"/>
    <w:rsid w:val="004D0878"/>
    <w:rsid w:val="004D0A03"/>
    <w:rsid w:val="004D0AA2"/>
    <w:rsid w:val="004D0D2E"/>
    <w:rsid w:val="004D0DEE"/>
    <w:rsid w:val="004D0EA7"/>
    <w:rsid w:val="004D1131"/>
    <w:rsid w:val="004D15F3"/>
    <w:rsid w:val="004D166A"/>
    <w:rsid w:val="004D16EC"/>
    <w:rsid w:val="004D17BF"/>
    <w:rsid w:val="004D18B0"/>
    <w:rsid w:val="004D19AD"/>
    <w:rsid w:val="004D19F5"/>
    <w:rsid w:val="004D1A22"/>
    <w:rsid w:val="004D1AEE"/>
    <w:rsid w:val="004D1DCB"/>
    <w:rsid w:val="004D1F2A"/>
    <w:rsid w:val="004D1F7D"/>
    <w:rsid w:val="004D2134"/>
    <w:rsid w:val="004D2464"/>
    <w:rsid w:val="004D2506"/>
    <w:rsid w:val="004D254A"/>
    <w:rsid w:val="004D275D"/>
    <w:rsid w:val="004D2883"/>
    <w:rsid w:val="004D2904"/>
    <w:rsid w:val="004D2A12"/>
    <w:rsid w:val="004D2B27"/>
    <w:rsid w:val="004D2BE2"/>
    <w:rsid w:val="004D2CE2"/>
    <w:rsid w:val="004D2F9C"/>
    <w:rsid w:val="004D32D5"/>
    <w:rsid w:val="004D370F"/>
    <w:rsid w:val="004D3C38"/>
    <w:rsid w:val="004D3D37"/>
    <w:rsid w:val="004D3DE2"/>
    <w:rsid w:val="004D3EF5"/>
    <w:rsid w:val="004D40B2"/>
    <w:rsid w:val="004D4258"/>
    <w:rsid w:val="004D4286"/>
    <w:rsid w:val="004D4434"/>
    <w:rsid w:val="004D4657"/>
    <w:rsid w:val="004D467C"/>
    <w:rsid w:val="004D47F8"/>
    <w:rsid w:val="004D4BFF"/>
    <w:rsid w:val="004D4E2C"/>
    <w:rsid w:val="004D5001"/>
    <w:rsid w:val="004D5091"/>
    <w:rsid w:val="004D5835"/>
    <w:rsid w:val="004D5C6A"/>
    <w:rsid w:val="004D5D31"/>
    <w:rsid w:val="004D6166"/>
    <w:rsid w:val="004D650F"/>
    <w:rsid w:val="004D6705"/>
    <w:rsid w:val="004D6782"/>
    <w:rsid w:val="004D68C5"/>
    <w:rsid w:val="004D6A5C"/>
    <w:rsid w:val="004D6B2D"/>
    <w:rsid w:val="004D6E23"/>
    <w:rsid w:val="004D6E61"/>
    <w:rsid w:val="004D6F1D"/>
    <w:rsid w:val="004D730B"/>
    <w:rsid w:val="004D76B0"/>
    <w:rsid w:val="004D78A2"/>
    <w:rsid w:val="004D78D9"/>
    <w:rsid w:val="004D7A75"/>
    <w:rsid w:val="004D7A8F"/>
    <w:rsid w:val="004D7B23"/>
    <w:rsid w:val="004D7C4E"/>
    <w:rsid w:val="004D7ECC"/>
    <w:rsid w:val="004D7F44"/>
    <w:rsid w:val="004E0386"/>
    <w:rsid w:val="004E03BA"/>
    <w:rsid w:val="004E05B3"/>
    <w:rsid w:val="004E0675"/>
    <w:rsid w:val="004E0809"/>
    <w:rsid w:val="004E0A93"/>
    <w:rsid w:val="004E0BB5"/>
    <w:rsid w:val="004E0BE4"/>
    <w:rsid w:val="004E0C12"/>
    <w:rsid w:val="004E0E1C"/>
    <w:rsid w:val="004E0FA2"/>
    <w:rsid w:val="004E1565"/>
    <w:rsid w:val="004E1665"/>
    <w:rsid w:val="004E18A1"/>
    <w:rsid w:val="004E1B1C"/>
    <w:rsid w:val="004E1D44"/>
    <w:rsid w:val="004E1F1A"/>
    <w:rsid w:val="004E1F26"/>
    <w:rsid w:val="004E241F"/>
    <w:rsid w:val="004E254F"/>
    <w:rsid w:val="004E2551"/>
    <w:rsid w:val="004E25EC"/>
    <w:rsid w:val="004E26E9"/>
    <w:rsid w:val="004E27D6"/>
    <w:rsid w:val="004E288E"/>
    <w:rsid w:val="004E2A82"/>
    <w:rsid w:val="004E2D4F"/>
    <w:rsid w:val="004E2FC1"/>
    <w:rsid w:val="004E30F6"/>
    <w:rsid w:val="004E3168"/>
    <w:rsid w:val="004E3226"/>
    <w:rsid w:val="004E33A6"/>
    <w:rsid w:val="004E3470"/>
    <w:rsid w:val="004E37CA"/>
    <w:rsid w:val="004E3874"/>
    <w:rsid w:val="004E38FC"/>
    <w:rsid w:val="004E395F"/>
    <w:rsid w:val="004E39FC"/>
    <w:rsid w:val="004E3B45"/>
    <w:rsid w:val="004E3C73"/>
    <w:rsid w:val="004E3D33"/>
    <w:rsid w:val="004E3FED"/>
    <w:rsid w:val="004E42C3"/>
    <w:rsid w:val="004E42FD"/>
    <w:rsid w:val="004E439B"/>
    <w:rsid w:val="004E43D5"/>
    <w:rsid w:val="004E45D7"/>
    <w:rsid w:val="004E4B39"/>
    <w:rsid w:val="004E4C0B"/>
    <w:rsid w:val="004E4D07"/>
    <w:rsid w:val="004E4F46"/>
    <w:rsid w:val="004E4F4D"/>
    <w:rsid w:val="004E5033"/>
    <w:rsid w:val="004E5064"/>
    <w:rsid w:val="004E52AD"/>
    <w:rsid w:val="004E53C5"/>
    <w:rsid w:val="004E54EA"/>
    <w:rsid w:val="004E5658"/>
    <w:rsid w:val="004E5661"/>
    <w:rsid w:val="004E56CC"/>
    <w:rsid w:val="004E59B1"/>
    <w:rsid w:val="004E5ADF"/>
    <w:rsid w:val="004E5EED"/>
    <w:rsid w:val="004E5EF9"/>
    <w:rsid w:val="004E5F4F"/>
    <w:rsid w:val="004E630E"/>
    <w:rsid w:val="004E647C"/>
    <w:rsid w:val="004E65E3"/>
    <w:rsid w:val="004E6AE5"/>
    <w:rsid w:val="004E6D29"/>
    <w:rsid w:val="004E6E84"/>
    <w:rsid w:val="004E6F7C"/>
    <w:rsid w:val="004E6F9C"/>
    <w:rsid w:val="004E745C"/>
    <w:rsid w:val="004E757F"/>
    <w:rsid w:val="004E7B3E"/>
    <w:rsid w:val="004E7C57"/>
    <w:rsid w:val="004E7D11"/>
    <w:rsid w:val="004E7DD2"/>
    <w:rsid w:val="004E7E59"/>
    <w:rsid w:val="004E7F9A"/>
    <w:rsid w:val="004F0425"/>
    <w:rsid w:val="004F0800"/>
    <w:rsid w:val="004F08A6"/>
    <w:rsid w:val="004F0943"/>
    <w:rsid w:val="004F0B75"/>
    <w:rsid w:val="004F0C07"/>
    <w:rsid w:val="004F0D97"/>
    <w:rsid w:val="004F0FF1"/>
    <w:rsid w:val="004F1175"/>
    <w:rsid w:val="004F135C"/>
    <w:rsid w:val="004F1494"/>
    <w:rsid w:val="004F14C6"/>
    <w:rsid w:val="004F14E0"/>
    <w:rsid w:val="004F159B"/>
    <w:rsid w:val="004F1810"/>
    <w:rsid w:val="004F1913"/>
    <w:rsid w:val="004F1D96"/>
    <w:rsid w:val="004F1DF6"/>
    <w:rsid w:val="004F214A"/>
    <w:rsid w:val="004F230D"/>
    <w:rsid w:val="004F2A39"/>
    <w:rsid w:val="004F2A7E"/>
    <w:rsid w:val="004F2BA1"/>
    <w:rsid w:val="004F2BED"/>
    <w:rsid w:val="004F2C2E"/>
    <w:rsid w:val="004F2EC0"/>
    <w:rsid w:val="004F304F"/>
    <w:rsid w:val="004F30BE"/>
    <w:rsid w:val="004F3122"/>
    <w:rsid w:val="004F375F"/>
    <w:rsid w:val="004F3974"/>
    <w:rsid w:val="004F3DFF"/>
    <w:rsid w:val="004F4124"/>
    <w:rsid w:val="004F4187"/>
    <w:rsid w:val="004F4326"/>
    <w:rsid w:val="004F473C"/>
    <w:rsid w:val="004F491A"/>
    <w:rsid w:val="004F4D2F"/>
    <w:rsid w:val="004F4DC6"/>
    <w:rsid w:val="004F5037"/>
    <w:rsid w:val="004F50B8"/>
    <w:rsid w:val="004F50FD"/>
    <w:rsid w:val="004F52AE"/>
    <w:rsid w:val="004F5577"/>
    <w:rsid w:val="004F559C"/>
    <w:rsid w:val="004F58BA"/>
    <w:rsid w:val="004F5982"/>
    <w:rsid w:val="004F613D"/>
    <w:rsid w:val="004F619F"/>
    <w:rsid w:val="004F62AD"/>
    <w:rsid w:val="004F6626"/>
    <w:rsid w:val="004F6636"/>
    <w:rsid w:val="004F664B"/>
    <w:rsid w:val="004F6673"/>
    <w:rsid w:val="004F66B4"/>
    <w:rsid w:val="004F66F2"/>
    <w:rsid w:val="004F6841"/>
    <w:rsid w:val="004F68A1"/>
    <w:rsid w:val="004F69F0"/>
    <w:rsid w:val="004F6C0D"/>
    <w:rsid w:val="004F6E30"/>
    <w:rsid w:val="004F703B"/>
    <w:rsid w:val="004F70B8"/>
    <w:rsid w:val="004F70CE"/>
    <w:rsid w:val="004F7157"/>
    <w:rsid w:val="004F71D4"/>
    <w:rsid w:val="004F7990"/>
    <w:rsid w:val="004F7B22"/>
    <w:rsid w:val="004F7DCF"/>
    <w:rsid w:val="004F7F30"/>
    <w:rsid w:val="004F7F76"/>
    <w:rsid w:val="005003BA"/>
    <w:rsid w:val="005005F5"/>
    <w:rsid w:val="00500773"/>
    <w:rsid w:val="00500B8F"/>
    <w:rsid w:val="00500BF2"/>
    <w:rsid w:val="00500DB5"/>
    <w:rsid w:val="00500EC5"/>
    <w:rsid w:val="00500F2F"/>
    <w:rsid w:val="00500F9A"/>
    <w:rsid w:val="00500FA0"/>
    <w:rsid w:val="00500FFA"/>
    <w:rsid w:val="005010D4"/>
    <w:rsid w:val="005013EF"/>
    <w:rsid w:val="005014CC"/>
    <w:rsid w:val="00501606"/>
    <w:rsid w:val="005016E0"/>
    <w:rsid w:val="005018C0"/>
    <w:rsid w:val="00501AF1"/>
    <w:rsid w:val="00501B41"/>
    <w:rsid w:val="00501D76"/>
    <w:rsid w:val="00501EB1"/>
    <w:rsid w:val="00502006"/>
    <w:rsid w:val="005021C6"/>
    <w:rsid w:val="00502463"/>
    <w:rsid w:val="005025FC"/>
    <w:rsid w:val="0050271C"/>
    <w:rsid w:val="005027B2"/>
    <w:rsid w:val="0050300E"/>
    <w:rsid w:val="00503216"/>
    <w:rsid w:val="005034F0"/>
    <w:rsid w:val="005035AB"/>
    <w:rsid w:val="00503870"/>
    <w:rsid w:val="0050389A"/>
    <w:rsid w:val="00503AE9"/>
    <w:rsid w:val="00503B88"/>
    <w:rsid w:val="00503BCA"/>
    <w:rsid w:val="00503BF9"/>
    <w:rsid w:val="00503C14"/>
    <w:rsid w:val="005044BE"/>
    <w:rsid w:val="00504543"/>
    <w:rsid w:val="0050466C"/>
    <w:rsid w:val="00504A02"/>
    <w:rsid w:val="00504B65"/>
    <w:rsid w:val="00504C9F"/>
    <w:rsid w:val="00504E9B"/>
    <w:rsid w:val="00504F09"/>
    <w:rsid w:val="005052D5"/>
    <w:rsid w:val="005052FA"/>
    <w:rsid w:val="005053A8"/>
    <w:rsid w:val="005053B6"/>
    <w:rsid w:val="005057FF"/>
    <w:rsid w:val="0050596E"/>
    <w:rsid w:val="00505A1F"/>
    <w:rsid w:val="00505A85"/>
    <w:rsid w:val="00505B16"/>
    <w:rsid w:val="00505BE6"/>
    <w:rsid w:val="00505E88"/>
    <w:rsid w:val="005064BB"/>
    <w:rsid w:val="005065B1"/>
    <w:rsid w:val="005069D8"/>
    <w:rsid w:val="00506A59"/>
    <w:rsid w:val="00506B60"/>
    <w:rsid w:val="00506EC1"/>
    <w:rsid w:val="00506F83"/>
    <w:rsid w:val="005070FD"/>
    <w:rsid w:val="00507441"/>
    <w:rsid w:val="00507A44"/>
    <w:rsid w:val="00510149"/>
    <w:rsid w:val="00510153"/>
    <w:rsid w:val="005103F3"/>
    <w:rsid w:val="005105B8"/>
    <w:rsid w:val="00510788"/>
    <w:rsid w:val="0051082C"/>
    <w:rsid w:val="0051085D"/>
    <w:rsid w:val="005109B9"/>
    <w:rsid w:val="00511503"/>
    <w:rsid w:val="0051162D"/>
    <w:rsid w:val="0051185D"/>
    <w:rsid w:val="00511B43"/>
    <w:rsid w:val="00511E50"/>
    <w:rsid w:val="00511E5F"/>
    <w:rsid w:val="005120B3"/>
    <w:rsid w:val="005120D1"/>
    <w:rsid w:val="00512207"/>
    <w:rsid w:val="00512263"/>
    <w:rsid w:val="00512319"/>
    <w:rsid w:val="00512345"/>
    <w:rsid w:val="0051242A"/>
    <w:rsid w:val="0051248F"/>
    <w:rsid w:val="005126A6"/>
    <w:rsid w:val="0051280C"/>
    <w:rsid w:val="0051294D"/>
    <w:rsid w:val="005129EA"/>
    <w:rsid w:val="00512AF0"/>
    <w:rsid w:val="00512E16"/>
    <w:rsid w:val="00512F7B"/>
    <w:rsid w:val="0051309E"/>
    <w:rsid w:val="005130D8"/>
    <w:rsid w:val="0051340E"/>
    <w:rsid w:val="005134B3"/>
    <w:rsid w:val="005138FA"/>
    <w:rsid w:val="00513BFC"/>
    <w:rsid w:val="00513C3F"/>
    <w:rsid w:val="00513D07"/>
    <w:rsid w:val="00513E1B"/>
    <w:rsid w:val="00513E94"/>
    <w:rsid w:val="005140FC"/>
    <w:rsid w:val="005142A1"/>
    <w:rsid w:val="0051462E"/>
    <w:rsid w:val="005148E3"/>
    <w:rsid w:val="005148F4"/>
    <w:rsid w:val="00514923"/>
    <w:rsid w:val="00514973"/>
    <w:rsid w:val="00514B13"/>
    <w:rsid w:val="00514B6F"/>
    <w:rsid w:val="00514BC6"/>
    <w:rsid w:val="00514F53"/>
    <w:rsid w:val="00514F74"/>
    <w:rsid w:val="0051509B"/>
    <w:rsid w:val="00515199"/>
    <w:rsid w:val="0051558F"/>
    <w:rsid w:val="005155FE"/>
    <w:rsid w:val="005156B0"/>
    <w:rsid w:val="005158BA"/>
    <w:rsid w:val="00515A22"/>
    <w:rsid w:val="00515A2E"/>
    <w:rsid w:val="00515A6B"/>
    <w:rsid w:val="00515AC8"/>
    <w:rsid w:val="00515ADD"/>
    <w:rsid w:val="005161E2"/>
    <w:rsid w:val="005161FC"/>
    <w:rsid w:val="00516281"/>
    <w:rsid w:val="00516290"/>
    <w:rsid w:val="00516452"/>
    <w:rsid w:val="00516467"/>
    <w:rsid w:val="0051657E"/>
    <w:rsid w:val="00516672"/>
    <w:rsid w:val="0051671F"/>
    <w:rsid w:val="0051681F"/>
    <w:rsid w:val="00516AD4"/>
    <w:rsid w:val="00516B64"/>
    <w:rsid w:val="00516B92"/>
    <w:rsid w:val="00516F79"/>
    <w:rsid w:val="00516F82"/>
    <w:rsid w:val="00516FAA"/>
    <w:rsid w:val="00516FBF"/>
    <w:rsid w:val="005170EE"/>
    <w:rsid w:val="00517131"/>
    <w:rsid w:val="005172C5"/>
    <w:rsid w:val="00517795"/>
    <w:rsid w:val="0051781E"/>
    <w:rsid w:val="00517900"/>
    <w:rsid w:val="00517C22"/>
    <w:rsid w:val="0052005F"/>
    <w:rsid w:val="00520076"/>
    <w:rsid w:val="00520327"/>
    <w:rsid w:val="00520395"/>
    <w:rsid w:val="0052046E"/>
    <w:rsid w:val="005208E1"/>
    <w:rsid w:val="00520B1C"/>
    <w:rsid w:val="00520B2C"/>
    <w:rsid w:val="00520DC3"/>
    <w:rsid w:val="00520F8C"/>
    <w:rsid w:val="00521402"/>
    <w:rsid w:val="00521459"/>
    <w:rsid w:val="0052193F"/>
    <w:rsid w:val="00521A84"/>
    <w:rsid w:val="00521D9B"/>
    <w:rsid w:val="005221C8"/>
    <w:rsid w:val="00522409"/>
    <w:rsid w:val="00522617"/>
    <w:rsid w:val="005227E7"/>
    <w:rsid w:val="00522848"/>
    <w:rsid w:val="00522BBB"/>
    <w:rsid w:val="0052326B"/>
    <w:rsid w:val="005232E7"/>
    <w:rsid w:val="00523381"/>
    <w:rsid w:val="00523542"/>
    <w:rsid w:val="005237B5"/>
    <w:rsid w:val="005237BB"/>
    <w:rsid w:val="00523897"/>
    <w:rsid w:val="00523D6E"/>
    <w:rsid w:val="00523FEB"/>
    <w:rsid w:val="0052411D"/>
    <w:rsid w:val="00524234"/>
    <w:rsid w:val="005243CA"/>
    <w:rsid w:val="00524778"/>
    <w:rsid w:val="00524884"/>
    <w:rsid w:val="005248B2"/>
    <w:rsid w:val="00524A97"/>
    <w:rsid w:val="00524BDA"/>
    <w:rsid w:val="00524D81"/>
    <w:rsid w:val="00524DDF"/>
    <w:rsid w:val="00524FAC"/>
    <w:rsid w:val="00525255"/>
    <w:rsid w:val="005254DF"/>
    <w:rsid w:val="005255F6"/>
    <w:rsid w:val="00525642"/>
    <w:rsid w:val="005258A2"/>
    <w:rsid w:val="005259F1"/>
    <w:rsid w:val="00525B37"/>
    <w:rsid w:val="00525CA5"/>
    <w:rsid w:val="00525DF0"/>
    <w:rsid w:val="00526001"/>
    <w:rsid w:val="00526005"/>
    <w:rsid w:val="005261AD"/>
    <w:rsid w:val="005263C3"/>
    <w:rsid w:val="005265A3"/>
    <w:rsid w:val="005265DC"/>
    <w:rsid w:val="00526605"/>
    <w:rsid w:val="00526609"/>
    <w:rsid w:val="0052668F"/>
    <w:rsid w:val="00526AC6"/>
    <w:rsid w:val="00526BA6"/>
    <w:rsid w:val="00526BB9"/>
    <w:rsid w:val="00527015"/>
    <w:rsid w:val="005270BB"/>
    <w:rsid w:val="00527421"/>
    <w:rsid w:val="005276D9"/>
    <w:rsid w:val="005276DD"/>
    <w:rsid w:val="005278E8"/>
    <w:rsid w:val="00527C7C"/>
    <w:rsid w:val="00527CF4"/>
    <w:rsid w:val="00527D69"/>
    <w:rsid w:val="00527D77"/>
    <w:rsid w:val="0053040C"/>
    <w:rsid w:val="005305AA"/>
    <w:rsid w:val="00530692"/>
    <w:rsid w:val="005307F7"/>
    <w:rsid w:val="00530B9D"/>
    <w:rsid w:val="00530D9D"/>
    <w:rsid w:val="00530FAB"/>
    <w:rsid w:val="00531001"/>
    <w:rsid w:val="0053121B"/>
    <w:rsid w:val="00531464"/>
    <w:rsid w:val="005317C8"/>
    <w:rsid w:val="00531828"/>
    <w:rsid w:val="00531A23"/>
    <w:rsid w:val="00531AE3"/>
    <w:rsid w:val="00531C0F"/>
    <w:rsid w:val="00531C16"/>
    <w:rsid w:val="005321E5"/>
    <w:rsid w:val="0053240B"/>
    <w:rsid w:val="005326AD"/>
    <w:rsid w:val="0053295A"/>
    <w:rsid w:val="00532ABE"/>
    <w:rsid w:val="00532B04"/>
    <w:rsid w:val="00532E1C"/>
    <w:rsid w:val="0053364F"/>
    <w:rsid w:val="005336CB"/>
    <w:rsid w:val="0053377E"/>
    <w:rsid w:val="00533EC3"/>
    <w:rsid w:val="00533FBC"/>
    <w:rsid w:val="005340F8"/>
    <w:rsid w:val="00534588"/>
    <w:rsid w:val="0053490D"/>
    <w:rsid w:val="00534C96"/>
    <w:rsid w:val="00534C97"/>
    <w:rsid w:val="00535160"/>
    <w:rsid w:val="005352CB"/>
    <w:rsid w:val="005353DB"/>
    <w:rsid w:val="0053567F"/>
    <w:rsid w:val="00535AC0"/>
    <w:rsid w:val="00535F59"/>
    <w:rsid w:val="00536260"/>
    <w:rsid w:val="00536401"/>
    <w:rsid w:val="005364F8"/>
    <w:rsid w:val="00536990"/>
    <w:rsid w:val="005369EE"/>
    <w:rsid w:val="00536C73"/>
    <w:rsid w:val="00536D6D"/>
    <w:rsid w:val="00536FDB"/>
    <w:rsid w:val="00537289"/>
    <w:rsid w:val="00537824"/>
    <w:rsid w:val="00537872"/>
    <w:rsid w:val="0053791A"/>
    <w:rsid w:val="00537949"/>
    <w:rsid w:val="00537B14"/>
    <w:rsid w:val="00537CC4"/>
    <w:rsid w:val="00537CCB"/>
    <w:rsid w:val="00537EAA"/>
    <w:rsid w:val="00540362"/>
    <w:rsid w:val="0054052D"/>
    <w:rsid w:val="00540621"/>
    <w:rsid w:val="00540A7F"/>
    <w:rsid w:val="00540B89"/>
    <w:rsid w:val="00541086"/>
    <w:rsid w:val="00541888"/>
    <w:rsid w:val="005418FC"/>
    <w:rsid w:val="00541986"/>
    <w:rsid w:val="00541AF2"/>
    <w:rsid w:val="00541B54"/>
    <w:rsid w:val="00541C2D"/>
    <w:rsid w:val="00542126"/>
    <w:rsid w:val="0054220B"/>
    <w:rsid w:val="00542403"/>
    <w:rsid w:val="00542810"/>
    <w:rsid w:val="00542884"/>
    <w:rsid w:val="00542B50"/>
    <w:rsid w:val="00542E36"/>
    <w:rsid w:val="00542EDE"/>
    <w:rsid w:val="00543079"/>
    <w:rsid w:val="005431B5"/>
    <w:rsid w:val="00543207"/>
    <w:rsid w:val="00543398"/>
    <w:rsid w:val="0054343C"/>
    <w:rsid w:val="005435F2"/>
    <w:rsid w:val="00543641"/>
    <w:rsid w:val="00543784"/>
    <w:rsid w:val="005437A1"/>
    <w:rsid w:val="005438FE"/>
    <w:rsid w:val="00543BEE"/>
    <w:rsid w:val="00543CB8"/>
    <w:rsid w:val="00543F4F"/>
    <w:rsid w:val="0054410D"/>
    <w:rsid w:val="0054435B"/>
    <w:rsid w:val="005443AF"/>
    <w:rsid w:val="0054442F"/>
    <w:rsid w:val="0054458E"/>
    <w:rsid w:val="0054474F"/>
    <w:rsid w:val="005447F6"/>
    <w:rsid w:val="0054498A"/>
    <w:rsid w:val="00544AB0"/>
    <w:rsid w:val="00544AFD"/>
    <w:rsid w:val="00544B96"/>
    <w:rsid w:val="00544BCC"/>
    <w:rsid w:val="00544CBC"/>
    <w:rsid w:val="00544E17"/>
    <w:rsid w:val="00545522"/>
    <w:rsid w:val="005455CA"/>
    <w:rsid w:val="00545AA6"/>
    <w:rsid w:val="00545AF4"/>
    <w:rsid w:val="00545FAE"/>
    <w:rsid w:val="00546106"/>
    <w:rsid w:val="005462BB"/>
    <w:rsid w:val="00546480"/>
    <w:rsid w:val="00546550"/>
    <w:rsid w:val="005465B5"/>
    <w:rsid w:val="00546757"/>
    <w:rsid w:val="005468E9"/>
    <w:rsid w:val="00546A1C"/>
    <w:rsid w:val="00546B0D"/>
    <w:rsid w:val="00546D5E"/>
    <w:rsid w:val="00546DEB"/>
    <w:rsid w:val="00546E50"/>
    <w:rsid w:val="00546ECD"/>
    <w:rsid w:val="0054754D"/>
    <w:rsid w:val="005477A4"/>
    <w:rsid w:val="005477C9"/>
    <w:rsid w:val="005479AE"/>
    <w:rsid w:val="00547B66"/>
    <w:rsid w:val="00547F51"/>
    <w:rsid w:val="0055050F"/>
    <w:rsid w:val="0055070F"/>
    <w:rsid w:val="00550757"/>
    <w:rsid w:val="005508CA"/>
    <w:rsid w:val="00550AB7"/>
    <w:rsid w:val="00550BE4"/>
    <w:rsid w:val="00550C30"/>
    <w:rsid w:val="00550E7A"/>
    <w:rsid w:val="00550FCE"/>
    <w:rsid w:val="005510D8"/>
    <w:rsid w:val="00551483"/>
    <w:rsid w:val="00551527"/>
    <w:rsid w:val="0055159B"/>
    <w:rsid w:val="00551920"/>
    <w:rsid w:val="00551F1B"/>
    <w:rsid w:val="00551F61"/>
    <w:rsid w:val="0055201D"/>
    <w:rsid w:val="0055231A"/>
    <w:rsid w:val="00552428"/>
    <w:rsid w:val="00552A04"/>
    <w:rsid w:val="00552B0B"/>
    <w:rsid w:val="00552CC0"/>
    <w:rsid w:val="00552D04"/>
    <w:rsid w:val="005532A7"/>
    <w:rsid w:val="005533C2"/>
    <w:rsid w:val="005533D2"/>
    <w:rsid w:val="0055340D"/>
    <w:rsid w:val="0055358F"/>
    <w:rsid w:val="00553915"/>
    <w:rsid w:val="00553949"/>
    <w:rsid w:val="00553DDE"/>
    <w:rsid w:val="00553FCE"/>
    <w:rsid w:val="0055432A"/>
    <w:rsid w:val="00554343"/>
    <w:rsid w:val="00554387"/>
    <w:rsid w:val="00554584"/>
    <w:rsid w:val="005545B3"/>
    <w:rsid w:val="0055493E"/>
    <w:rsid w:val="00554B09"/>
    <w:rsid w:val="00554BB5"/>
    <w:rsid w:val="005550B0"/>
    <w:rsid w:val="0055533C"/>
    <w:rsid w:val="0055542D"/>
    <w:rsid w:val="0055580D"/>
    <w:rsid w:val="00555995"/>
    <w:rsid w:val="00555BEB"/>
    <w:rsid w:val="00555DF9"/>
    <w:rsid w:val="00555FC1"/>
    <w:rsid w:val="00556397"/>
    <w:rsid w:val="005564B8"/>
    <w:rsid w:val="0055669E"/>
    <w:rsid w:val="00556D74"/>
    <w:rsid w:val="00556DF3"/>
    <w:rsid w:val="00556FB8"/>
    <w:rsid w:val="0055722F"/>
    <w:rsid w:val="005574B0"/>
    <w:rsid w:val="0055757F"/>
    <w:rsid w:val="00557F59"/>
    <w:rsid w:val="00560084"/>
    <w:rsid w:val="005602B5"/>
    <w:rsid w:val="005603F1"/>
    <w:rsid w:val="0056063F"/>
    <w:rsid w:val="00560BD6"/>
    <w:rsid w:val="0056129B"/>
    <w:rsid w:val="00561710"/>
    <w:rsid w:val="005618BC"/>
    <w:rsid w:val="00561969"/>
    <w:rsid w:val="00561F9E"/>
    <w:rsid w:val="00562366"/>
    <w:rsid w:val="00562759"/>
    <w:rsid w:val="00562777"/>
    <w:rsid w:val="00562863"/>
    <w:rsid w:val="00562A6A"/>
    <w:rsid w:val="00562C39"/>
    <w:rsid w:val="00562FBF"/>
    <w:rsid w:val="00563177"/>
    <w:rsid w:val="005631E4"/>
    <w:rsid w:val="005636EB"/>
    <w:rsid w:val="00563987"/>
    <w:rsid w:val="00563C1C"/>
    <w:rsid w:val="00563E75"/>
    <w:rsid w:val="00563FA8"/>
    <w:rsid w:val="00564102"/>
    <w:rsid w:val="00564440"/>
    <w:rsid w:val="00564943"/>
    <w:rsid w:val="00564AAC"/>
    <w:rsid w:val="00564CC2"/>
    <w:rsid w:val="00564DFC"/>
    <w:rsid w:val="00565048"/>
    <w:rsid w:val="0056515E"/>
    <w:rsid w:val="005652D4"/>
    <w:rsid w:val="00565338"/>
    <w:rsid w:val="00565398"/>
    <w:rsid w:val="0056547E"/>
    <w:rsid w:val="00565500"/>
    <w:rsid w:val="00565515"/>
    <w:rsid w:val="0056579F"/>
    <w:rsid w:val="0056580D"/>
    <w:rsid w:val="0056583C"/>
    <w:rsid w:val="00565A44"/>
    <w:rsid w:val="00565E24"/>
    <w:rsid w:val="00565FA2"/>
    <w:rsid w:val="00566101"/>
    <w:rsid w:val="00566137"/>
    <w:rsid w:val="0056659A"/>
    <w:rsid w:val="005665E1"/>
    <w:rsid w:val="005666B6"/>
    <w:rsid w:val="005666E3"/>
    <w:rsid w:val="00566861"/>
    <w:rsid w:val="00566E64"/>
    <w:rsid w:val="00566EE5"/>
    <w:rsid w:val="0056707B"/>
    <w:rsid w:val="005672A3"/>
    <w:rsid w:val="005672B2"/>
    <w:rsid w:val="005672DF"/>
    <w:rsid w:val="005672F7"/>
    <w:rsid w:val="00567325"/>
    <w:rsid w:val="0056753F"/>
    <w:rsid w:val="005676A7"/>
    <w:rsid w:val="005676FA"/>
    <w:rsid w:val="005677C9"/>
    <w:rsid w:val="0056798D"/>
    <w:rsid w:val="00567B25"/>
    <w:rsid w:val="00567E83"/>
    <w:rsid w:val="00567FF1"/>
    <w:rsid w:val="005700BB"/>
    <w:rsid w:val="0057021A"/>
    <w:rsid w:val="0057023C"/>
    <w:rsid w:val="00570291"/>
    <w:rsid w:val="00570312"/>
    <w:rsid w:val="00570393"/>
    <w:rsid w:val="005704A2"/>
    <w:rsid w:val="005706CA"/>
    <w:rsid w:val="005708F3"/>
    <w:rsid w:val="00570B51"/>
    <w:rsid w:val="00570C2F"/>
    <w:rsid w:val="00570EF6"/>
    <w:rsid w:val="00570F26"/>
    <w:rsid w:val="00570F3D"/>
    <w:rsid w:val="005711B2"/>
    <w:rsid w:val="005712A9"/>
    <w:rsid w:val="00571422"/>
    <w:rsid w:val="0057152D"/>
    <w:rsid w:val="005715B7"/>
    <w:rsid w:val="005716F4"/>
    <w:rsid w:val="005716F5"/>
    <w:rsid w:val="005719E8"/>
    <w:rsid w:val="00571A58"/>
    <w:rsid w:val="00571A5A"/>
    <w:rsid w:val="00571C8D"/>
    <w:rsid w:val="00571CA8"/>
    <w:rsid w:val="00571DE9"/>
    <w:rsid w:val="00571E32"/>
    <w:rsid w:val="005720F0"/>
    <w:rsid w:val="00572269"/>
    <w:rsid w:val="00572629"/>
    <w:rsid w:val="00572C90"/>
    <w:rsid w:val="00573138"/>
    <w:rsid w:val="00573144"/>
    <w:rsid w:val="00573263"/>
    <w:rsid w:val="00573336"/>
    <w:rsid w:val="005737B8"/>
    <w:rsid w:val="00573890"/>
    <w:rsid w:val="00573A88"/>
    <w:rsid w:val="00573DEA"/>
    <w:rsid w:val="00573F05"/>
    <w:rsid w:val="00573F27"/>
    <w:rsid w:val="00573F90"/>
    <w:rsid w:val="0057410E"/>
    <w:rsid w:val="00574168"/>
    <w:rsid w:val="005741A1"/>
    <w:rsid w:val="00574339"/>
    <w:rsid w:val="005748A8"/>
    <w:rsid w:val="005748EE"/>
    <w:rsid w:val="005749FA"/>
    <w:rsid w:val="00574B34"/>
    <w:rsid w:val="00574D3B"/>
    <w:rsid w:val="00574DA5"/>
    <w:rsid w:val="00574F6A"/>
    <w:rsid w:val="00575233"/>
    <w:rsid w:val="005752B3"/>
    <w:rsid w:val="005754FA"/>
    <w:rsid w:val="00575562"/>
    <w:rsid w:val="00575773"/>
    <w:rsid w:val="0057578A"/>
    <w:rsid w:val="00575873"/>
    <w:rsid w:val="00575970"/>
    <w:rsid w:val="005759B7"/>
    <w:rsid w:val="00575DB3"/>
    <w:rsid w:val="00575E1A"/>
    <w:rsid w:val="005764C6"/>
    <w:rsid w:val="005764D9"/>
    <w:rsid w:val="00576699"/>
    <w:rsid w:val="00576A36"/>
    <w:rsid w:val="00576DAE"/>
    <w:rsid w:val="00576E96"/>
    <w:rsid w:val="00576F98"/>
    <w:rsid w:val="00576FC5"/>
    <w:rsid w:val="00577004"/>
    <w:rsid w:val="00577427"/>
    <w:rsid w:val="00577590"/>
    <w:rsid w:val="00577951"/>
    <w:rsid w:val="00577D2B"/>
    <w:rsid w:val="00577E2F"/>
    <w:rsid w:val="00577E8E"/>
    <w:rsid w:val="005801AC"/>
    <w:rsid w:val="005801E2"/>
    <w:rsid w:val="00580414"/>
    <w:rsid w:val="005805F0"/>
    <w:rsid w:val="0058061C"/>
    <w:rsid w:val="00580659"/>
    <w:rsid w:val="0058067F"/>
    <w:rsid w:val="005806C5"/>
    <w:rsid w:val="00580A74"/>
    <w:rsid w:val="00580AF1"/>
    <w:rsid w:val="00580B1B"/>
    <w:rsid w:val="00580B4C"/>
    <w:rsid w:val="00580CA3"/>
    <w:rsid w:val="0058111C"/>
    <w:rsid w:val="00581278"/>
    <w:rsid w:val="0058136B"/>
    <w:rsid w:val="00581456"/>
    <w:rsid w:val="005814C3"/>
    <w:rsid w:val="0058150E"/>
    <w:rsid w:val="005818B5"/>
    <w:rsid w:val="005819C3"/>
    <w:rsid w:val="00581AA8"/>
    <w:rsid w:val="00581B5B"/>
    <w:rsid w:val="00581D34"/>
    <w:rsid w:val="00581E44"/>
    <w:rsid w:val="00581E8D"/>
    <w:rsid w:val="00581EF0"/>
    <w:rsid w:val="00581FBD"/>
    <w:rsid w:val="00582296"/>
    <w:rsid w:val="005823B3"/>
    <w:rsid w:val="00582542"/>
    <w:rsid w:val="00582550"/>
    <w:rsid w:val="0058274B"/>
    <w:rsid w:val="005827A8"/>
    <w:rsid w:val="00582A98"/>
    <w:rsid w:val="00582BCF"/>
    <w:rsid w:val="00582C54"/>
    <w:rsid w:val="00582DE3"/>
    <w:rsid w:val="005830D9"/>
    <w:rsid w:val="005830E8"/>
    <w:rsid w:val="005834F8"/>
    <w:rsid w:val="0058351C"/>
    <w:rsid w:val="0058371C"/>
    <w:rsid w:val="005838C0"/>
    <w:rsid w:val="00583992"/>
    <w:rsid w:val="00583B93"/>
    <w:rsid w:val="00583C63"/>
    <w:rsid w:val="00583DB2"/>
    <w:rsid w:val="00583DB9"/>
    <w:rsid w:val="00583E8A"/>
    <w:rsid w:val="00584017"/>
    <w:rsid w:val="005840D3"/>
    <w:rsid w:val="0058431B"/>
    <w:rsid w:val="005844AA"/>
    <w:rsid w:val="00584F73"/>
    <w:rsid w:val="0058516C"/>
    <w:rsid w:val="00585B72"/>
    <w:rsid w:val="00585E3C"/>
    <w:rsid w:val="00585E9E"/>
    <w:rsid w:val="00585EC0"/>
    <w:rsid w:val="00586010"/>
    <w:rsid w:val="0058647E"/>
    <w:rsid w:val="005865DA"/>
    <w:rsid w:val="005866C6"/>
    <w:rsid w:val="00586734"/>
    <w:rsid w:val="00586740"/>
    <w:rsid w:val="005867E2"/>
    <w:rsid w:val="0058699D"/>
    <w:rsid w:val="00586C48"/>
    <w:rsid w:val="00586DB1"/>
    <w:rsid w:val="00586DF8"/>
    <w:rsid w:val="005871A7"/>
    <w:rsid w:val="00587472"/>
    <w:rsid w:val="005874AB"/>
    <w:rsid w:val="005877B9"/>
    <w:rsid w:val="00587C22"/>
    <w:rsid w:val="00587CD3"/>
    <w:rsid w:val="00587D16"/>
    <w:rsid w:val="0059015D"/>
    <w:rsid w:val="005906A5"/>
    <w:rsid w:val="00590858"/>
    <w:rsid w:val="0059093E"/>
    <w:rsid w:val="005909B0"/>
    <w:rsid w:val="00590C2C"/>
    <w:rsid w:val="00590C67"/>
    <w:rsid w:val="00590D3A"/>
    <w:rsid w:val="00590DA6"/>
    <w:rsid w:val="00590FCE"/>
    <w:rsid w:val="005910AC"/>
    <w:rsid w:val="0059148A"/>
    <w:rsid w:val="00591601"/>
    <w:rsid w:val="0059174D"/>
    <w:rsid w:val="00591887"/>
    <w:rsid w:val="00591989"/>
    <w:rsid w:val="00591BD5"/>
    <w:rsid w:val="00591C11"/>
    <w:rsid w:val="00591DFA"/>
    <w:rsid w:val="00591FD8"/>
    <w:rsid w:val="0059218E"/>
    <w:rsid w:val="0059223F"/>
    <w:rsid w:val="00592260"/>
    <w:rsid w:val="00592278"/>
    <w:rsid w:val="005922AF"/>
    <w:rsid w:val="005927E3"/>
    <w:rsid w:val="005929DB"/>
    <w:rsid w:val="00592BF7"/>
    <w:rsid w:val="00592C97"/>
    <w:rsid w:val="00592DDF"/>
    <w:rsid w:val="00592EDA"/>
    <w:rsid w:val="00593264"/>
    <w:rsid w:val="005934A4"/>
    <w:rsid w:val="0059381B"/>
    <w:rsid w:val="0059396B"/>
    <w:rsid w:val="00593BDC"/>
    <w:rsid w:val="00593F50"/>
    <w:rsid w:val="005940CC"/>
    <w:rsid w:val="00594110"/>
    <w:rsid w:val="0059416A"/>
    <w:rsid w:val="0059441E"/>
    <w:rsid w:val="005947D2"/>
    <w:rsid w:val="00594CBF"/>
    <w:rsid w:val="00595355"/>
    <w:rsid w:val="005954AE"/>
    <w:rsid w:val="00595564"/>
    <w:rsid w:val="00595578"/>
    <w:rsid w:val="0059558E"/>
    <w:rsid w:val="00595BA6"/>
    <w:rsid w:val="00595E42"/>
    <w:rsid w:val="00595EB7"/>
    <w:rsid w:val="00595EFF"/>
    <w:rsid w:val="00596002"/>
    <w:rsid w:val="00596080"/>
    <w:rsid w:val="0059609A"/>
    <w:rsid w:val="00596276"/>
    <w:rsid w:val="0059641D"/>
    <w:rsid w:val="00596470"/>
    <w:rsid w:val="0059656B"/>
    <w:rsid w:val="005967EE"/>
    <w:rsid w:val="00596982"/>
    <w:rsid w:val="00596AD1"/>
    <w:rsid w:val="00596CAC"/>
    <w:rsid w:val="00596E7C"/>
    <w:rsid w:val="00596FF5"/>
    <w:rsid w:val="0059726C"/>
    <w:rsid w:val="005972A9"/>
    <w:rsid w:val="00597897"/>
    <w:rsid w:val="00597D56"/>
    <w:rsid w:val="005A00CF"/>
    <w:rsid w:val="005A063E"/>
    <w:rsid w:val="005A0F57"/>
    <w:rsid w:val="005A0F7F"/>
    <w:rsid w:val="005A0FC5"/>
    <w:rsid w:val="005A0FF9"/>
    <w:rsid w:val="005A1160"/>
    <w:rsid w:val="005A1281"/>
    <w:rsid w:val="005A16FC"/>
    <w:rsid w:val="005A197D"/>
    <w:rsid w:val="005A1B5B"/>
    <w:rsid w:val="005A1EB1"/>
    <w:rsid w:val="005A227B"/>
    <w:rsid w:val="005A26BD"/>
    <w:rsid w:val="005A2D89"/>
    <w:rsid w:val="005A2DC0"/>
    <w:rsid w:val="005A2F33"/>
    <w:rsid w:val="005A2F7E"/>
    <w:rsid w:val="005A2FC6"/>
    <w:rsid w:val="005A31D3"/>
    <w:rsid w:val="005A3802"/>
    <w:rsid w:val="005A3A22"/>
    <w:rsid w:val="005A3B20"/>
    <w:rsid w:val="005A3C1A"/>
    <w:rsid w:val="005A3D76"/>
    <w:rsid w:val="005A3E36"/>
    <w:rsid w:val="005A3E62"/>
    <w:rsid w:val="005A3F20"/>
    <w:rsid w:val="005A425F"/>
    <w:rsid w:val="005A427D"/>
    <w:rsid w:val="005A42B3"/>
    <w:rsid w:val="005A433E"/>
    <w:rsid w:val="005A4657"/>
    <w:rsid w:val="005A46C4"/>
    <w:rsid w:val="005A48A8"/>
    <w:rsid w:val="005A4936"/>
    <w:rsid w:val="005A4C7A"/>
    <w:rsid w:val="005A4D93"/>
    <w:rsid w:val="005A4DF1"/>
    <w:rsid w:val="005A4DF2"/>
    <w:rsid w:val="005A500A"/>
    <w:rsid w:val="005A54E9"/>
    <w:rsid w:val="005A59CC"/>
    <w:rsid w:val="005A59D2"/>
    <w:rsid w:val="005A5AB5"/>
    <w:rsid w:val="005A5B7D"/>
    <w:rsid w:val="005A5D00"/>
    <w:rsid w:val="005A5EE1"/>
    <w:rsid w:val="005A5F07"/>
    <w:rsid w:val="005A6266"/>
    <w:rsid w:val="005A63C0"/>
    <w:rsid w:val="005A673A"/>
    <w:rsid w:val="005A683E"/>
    <w:rsid w:val="005A68EB"/>
    <w:rsid w:val="005A6A0C"/>
    <w:rsid w:val="005A6B95"/>
    <w:rsid w:val="005A6BF9"/>
    <w:rsid w:val="005A6C30"/>
    <w:rsid w:val="005A6DB7"/>
    <w:rsid w:val="005A6FBA"/>
    <w:rsid w:val="005A7036"/>
    <w:rsid w:val="005A72A7"/>
    <w:rsid w:val="005A7496"/>
    <w:rsid w:val="005A74B7"/>
    <w:rsid w:val="005A75DC"/>
    <w:rsid w:val="005A7653"/>
    <w:rsid w:val="005A7911"/>
    <w:rsid w:val="005A7B51"/>
    <w:rsid w:val="005A7C64"/>
    <w:rsid w:val="005A7CC4"/>
    <w:rsid w:val="005A7DCC"/>
    <w:rsid w:val="005A7FA5"/>
    <w:rsid w:val="005B010A"/>
    <w:rsid w:val="005B044C"/>
    <w:rsid w:val="005B0491"/>
    <w:rsid w:val="005B0779"/>
    <w:rsid w:val="005B085B"/>
    <w:rsid w:val="005B09C9"/>
    <w:rsid w:val="005B0BEA"/>
    <w:rsid w:val="005B118B"/>
    <w:rsid w:val="005B12BE"/>
    <w:rsid w:val="005B13DB"/>
    <w:rsid w:val="005B13EF"/>
    <w:rsid w:val="005B14B1"/>
    <w:rsid w:val="005B18B1"/>
    <w:rsid w:val="005B1906"/>
    <w:rsid w:val="005B1EB3"/>
    <w:rsid w:val="005B2377"/>
    <w:rsid w:val="005B2841"/>
    <w:rsid w:val="005B285C"/>
    <w:rsid w:val="005B2A6B"/>
    <w:rsid w:val="005B2AA5"/>
    <w:rsid w:val="005B2DF4"/>
    <w:rsid w:val="005B2E70"/>
    <w:rsid w:val="005B2ED0"/>
    <w:rsid w:val="005B2ED9"/>
    <w:rsid w:val="005B2F19"/>
    <w:rsid w:val="005B3187"/>
    <w:rsid w:val="005B334D"/>
    <w:rsid w:val="005B351C"/>
    <w:rsid w:val="005B364E"/>
    <w:rsid w:val="005B3653"/>
    <w:rsid w:val="005B3662"/>
    <w:rsid w:val="005B3692"/>
    <w:rsid w:val="005B38BD"/>
    <w:rsid w:val="005B3EA9"/>
    <w:rsid w:val="005B3EBD"/>
    <w:rsid w:val="005B3F1B"/>
    <w:rsid w:val="005B3F89"/>
    <w:rsid w:val="005B4024"/>
    <w:rsid w:val="005B403A"/>
    <w:rsid w:val="005B40CF"/>
    <w:rsid w:val="005B4126"/>
    <w:rsid w:val="005B42AE"/>
    <w:rsid w:val="005B4335"/>
    <w:rsid w:val="005B4416"/>
    <w:rsid w:val="005B482F"/>
    <w:rsid w:val="005B49CE"/>
    <w:rsid w:val="005B4C39"/>
    <w:rsid w:val="005B4D0C"/>
    <w:rsid w:val="005B4E50"/>
    <w:rsid w:val="005B52A9"/>
    <w:rsid w:val="005B5826"/>
    <w:rsid w:val="005B5CC4"/>
    <w:rsid w:val="005B5F4C"/>
    <w:rsid w:val="005B5F65"/>
    <w:rsid w:val="005B606E"/>
    <w:rsid w:val="005B60B4"/>
    <w:rsid w:val="005B6508"/>
    <w:rsid w:val="005B6624"/>
    <w:rsid w:val="005B6741"/>
    <w:rsid w:val="005B6CAF"/>
    <w:rsid w:val="005B6E1D"/>
    <w:rsid w:val="005B6FF8"/>
    <w:rsid w:val="005B7036"/>
    <w:rsid w:val="005B71F7"/>
    <w:rsid w:val="005B7712"/>
    <w:rsid w:val="005B778D"/>
    <w:rsid w:val="005B7879"/>
    <w:rsid w:val="005B79C6"/>
    <w:rsid w:val="005B7B63"/>
    <w:rsid w:val="005C0085"/>
    <w:rsid w:val="005C00D3"/>
    <w:rsid w:val="005C0338"/>
    <w:rsid w:val="005C079A"/>
    <w:rsid w:val="005C08C6"/>
    <w:rsid w:val="005C09DE"/>
    <w:rsid w:val="005C0A16"/>
    <w:rsid w:val="005C0A35"/>
    <w:rsid w:val="005C0B7F"/>
    <w:rsid w:val="005C0BFE"/>
    <w:rsid w:val="005C0F47"/>
    <w:rsid w:val="005C0F6F"/>
    <w:rsid w:val="005C0F8D"/>
    <w:rsid w:val="005C1076"/>
    <w:rsid w:val="005C108C"/>
    <w:rsid w:val="005C1229"/>
    <w:rsid w:val="005C131D"/>
    <w:rsid w:val="005C15E6"/>
    <w:rsid w:val="005C1664"/>
    <w:rsid w:val="005C16B3"/>
    <w:rsid w:val="005C1ACE"/>
    <w:rsid w:val="005C1BAA"/>
    <w:rsid w:val="005C1BE7"/>
    <w:rsid w:val="005C1C10"/>
    <w:rsid w:val="005C1C74"/>
    <w:rsid w:val="005C1F23"/>
    <w:rsid w:val="005C2024"/>
    <w:rsid w:val="005C21CF"/>
    <w:rsid w:val="005C246C"/>
    <w:rsid w:val="005C25AF"/>
    <w:rsid w:val="005C25DA"/>
    <w:rsid w:val="005C25FC"/>
    <w:rsid w:val="005C29E2"/>
    <w:rsid w:val="005C2B24"/>
    <w:rsid w:val="005C2E8E"/>
    <w:rsid w:val="005C2EE1"/>
    <w:rsid w:val="005C30CE"/>
    <w:rsid w:val="005C313D"/>
    <w:rsid w:val="005C31A7"/>
    <w:rsid w:val="005C37CC"/>
    <w:rsid w:val="005C38E3"/>
    <w:rsid w:val="005C3AAD"/>
    <w:rsid w:val="005C3DC5"/>
    <w:rsid w:val="005C3F15"/>
    <w:rsid w:val="005C40B9"/>
    <w:rsid w:val="005C435A"/>
    <w:rsid w:val="005C438F"/>
    <w:rsid w:val="005C4414"/>
    <w:rsid w:val="005C462D"/>
    <w:rsid w:val="005C464F"/>
    <w:rsid w:val="005C488A"/>
    <w:rsid w:val="005C4955"/>
    <w:rsid w:val="005C4B3A"/>
    <w:rsid w:val="005C4D5D"/>
    <w:rsid w:val="005C4D9E"/>
    <w:rsid w:val="005C4FE8"/>
    <w:rsid w:val="005C506E"/>
    <w:rsid w:val="005C517D"/>
    <w:rsid w:val="005C5A03"/>
    <w:rsid w:val="005C615B"/>
    <w:rsid w:val="005C631B"/>
    <w:rsid w:val="005C64A4"/>
    <w:rsid w:val="005C64F2"/>
    <w:rsid w:val="005C68FB"/>
    <w:rsid w:val="005C6B22"/>
    <w:rsid w:val="005C6B98"/>
    <w:rsid w:val="005C6BC6"/>
    <w:rsid w:val="005C6E96"/>
    <w:rsid w:val="005C757F"/>
    <w:rsid w:val="005C7726"/>
    <w:rsid w:val="005C77BB"/>
    <w:rsid w:val="005C7AA6"/>
    <w:rsid w:val="005C7AC2"/>
    <w:rsid w:val="005C7B4F"/>
    <w:rsid w:val="005C7C34"/>
    <w:rsid w:val="005C7C98"/>
    <w:rsid w:val="005C7E53"/>
    <w:rsid w:val="005C7EB7"/>
    <w:rsid w:val="005C7EC0"/>
    <w:rsid w:val="005D0209"/>
    <w:rsid w:val="005D0386"/>
    <w:rsid w:val="005D04B4"/>
    <w:rsid w:val="005D0604"/>
    <w:rsid w:val="005D065F"/>
    <w:rsid w:val="005D06F9"/>
    <w:rsid w:val="005D08D5"/>
    <w:rsid w:val="005D08D8"/>
    <w:rsid w:val="005D0B0A"/>
    <w:rsid w:val="005D0B72"/>
    <w:rsid w:val="005D0C0B"/>
    <w:rsid w:val="005D0C78"/>
    <w:rsid w:val="005D0E45"/>
    <w:rsid w:val="005D1071"/>
    <w:rsid w:val="005D1269"/>
    <w:rsid w:val="005D139C"/>
    <w:rsid w:val="005D1617"/>
    <w:rsid w:val="005D1679"/>
    <w:rsid w:val="005D1A5D"/>
    <w:rsid w:val="005D1BD7"/>
    <w:rsid w:val="005D1FDB"/>
    <w:rsid w:val="005D203F"/>
    <w:rsid w:val="005D210E"/>
    <w:rsid w:val="005D24B3"/>
    <w:rsid w:val="005D251B"/>
    <w:rsid w:val="005D25EE"/>
    <w:rsid w:val="005D294F"/>
    <w:rsid w:val="005D2975"/>
    <w:rsid w:val="005D2D8C"/>
    <w:rsid w:val="005D3283"/>
    <w:rsid w:val="005D32C5"/>
    <w:rsid w:val="005D3601"/>
    <w:rsid w:val="005D360E"/>
    <w:rsid w:val="005D3A6A"/>
    <w:rsid w:val="005D3B31"/>
    <w:rsid w:val="005D3C93"/>
    <w:rsid w:val="005D3D08"/>
    <w:rsid w:val="005D3DA3"/>
    <w:rsid w:val="005D3E3C"/>
    <w:rsid w:val="005D4024"/>
    <w:rsid w:val="005D427C"/>
    <w:rsid w:val="005D4447"/>
    <w:rsid w:val="005D46ED"/>
    <w:rsid w:val="005D4DB5"/>
    <w:rsid w:val="005D4E92"/>
    <w:rsid w:val="005D4F7E"/>
    <w:rsid w:val="005D502E"/>
    <w:rsid w:val="005D5135"/>
    <w:rsid w:val="005D5175"/>
    <w:rsid w:val="005D5478"/>
    <w:rsid w:val="005D55CC"/>
    <w:rsid w:val="005D5761"/>
    <w:rsid w:val="005D5A59"/>
    <w:rsid w:val="005D5CA1"/>
    <w:rsid w:val="005D5DC2"/>
    <w:rsid w:val="005D6062"/>
    <w:rsid w:val="005D6095"/>
    <w:rsid w:val="005D60F0"/>
    <w:rsid w:val="005D60F4"/>
    <w:rsid w:val="005D60F8"/>
    <w:rsid w:val="005D6444"/>
    <w:rsid w:val="005D6546"/>
    <w:rsid w:val="005D6927"/>
    <w:rsid w:val="005D6A3E"/>
    <w:rsid w:val="005D6BAC"/>
    <w:rsid w:val="005D6C90"/>
    <w:rsid w:val="005D6E47"/>
    <w:rsid w:val="005D6F5B"/>
    <w:rsid w:val="005D71D9"/>
    <w:rsid w:val="005D72F9"/>
    <w:rsid w:val="005D7361"/>
    <w:rsid w:val="005D73B3"/>
    <w:rsid w:val="005D75CE"/>
    <w:rsid w:val="005D78AA"/>
    <w:rsid w:val="005D7956"/>
    <w:rsid w:val="005D7A70"/>
    <w:rsid w:val="005D7C83"/>
    <w:rsid w:val="005E0098"/>
    <w:rsid w:val="005E0108"/>
    <w:rsid w:val="005E0587"/>
    <w:rsid w:val="005E08C0"/>
    <w:rsid w:val="005E0AE3"/>
    <w:rsid w:val="005E0CD1"/>
    <w:rsid w:val="005E0EB8"/>
    <w:rsid w:val="005E0EDD"/>
    <w:rsid w:val="005E1080"/>
    <w:rsid w:val="005E129B"/>
    <w:rsid w:val="005E135F"/>
    <w:rsid w:val="005E160D"/>
    <w:rsid w:val="005E1643"/>
    <w:rsid w:val="005E174C"/>
    <w:rsid w:val="005E1892"/>
    <w:rsid w:val="005E1897"/>
    <w:rsid w:val="005E1929"/>
    <w:rsid w:val="005E1AB2"/>
    <w:rsid w:val="005E1CB8"/>
    <w:rsid w:val="005E1F05"/>
    <w:rsid w:val="005E2335"/>
    <w:rsid w:val="005E23F1"/>
    <w:rsid w:val="005E2667"/>
    <w:rsid w:val="005E26F2"/>
    <w:rsid w:val="005E27B5"/>
    <w:rsid w:val="005E290E"/>
    <w:rsid w:val="005E2CB1"/>
    <w:rsid w:val="005E2E39"/>
    <w:rsid w:val="005E2F23"/>
    <w:rsid w:val="005E2FA0"/>
    <w:rsid w:val="005E3070"/>
    <w:rsid w:val="005E32A4"/>
    <w:rsid w:val="005E330A"/>
    <w:rsid w:val="005E360E"/>
    <w:rsid w:val="005E3625"/>
    <w:rsid w:val="005E37B6"/>
    <w:rsid w:val="005E3926"/>
    <w:rsid w:val="005E3F12"/>
    <w:rsid w:val="005E3F79"/>
    <w:rsid w:val="005E4299"/>
    <w:rsid w:val="005E44AC"/>
    <w:rsid w:val="005E4668"/>
    <w:rsid w:val="005E4BC6"/>
    <w:rsid w:val="005E4C72"/>
    <w:rsid w:val="005E4DE7"/>
    <w:rsid w:val="005E4F3A"/>
    <w:rsid w:val="005E52E2"/>
    <w:rsid w:val="005E533F"/>
    <w:rsid w:val="005E5510"/>
    <w:rsid w:val="005E5836"/>
    <w:rsid w:val="005E58D9"/>
    <w:rsid w:val="005E599B"/>
    <w:rsid w:val="005E62D8"/>
    <w:rsid w:val="005E6352"/>
    <w:rsid w:val="005E6463"/>
    <w:rsid w:val="005E6612"/>
    <w:rsid w:val="005E666E"/>
    <w:rsid w:val="005E6969"/>
    <w:rsid w:val="005E6A46"/>
    <w:rsid w:val="005E6D7A"/>
    <w:rsid w:val="005E7265"/>
    <w:rsid w:val="005E72FD"/>
    <w:rsid w:val="005E73F9"/>
    <w:rsid w:val="005E7406"/>
    <w:rsid w:val="005E771B"/>
    <w:rsid w:val="005E7876"/>
    <w:rsid w:val="005E78B3"/>
    <w:rsid w:val="005E7925"/>
    <w:rsid w:val="005E7ADE"/>
    <w:rsid w:val="005E7D35"/>
    <w:rsid w:val="005E7EB5"/>
    <w:rsid w:val="005F05E1"/>
    <w:rsid w:val="005F0884"/>
    <w:rsid w:val="005F0899"/>
    <w:rsid w:val="005F0919"/>
    <w:rsid w:val="005F0C2F"/>
    <w:rsid w:val="005F0CC6"/>
    <w:rsid w:val="005F0F0F"/>
    <w:rsid w:val="005F117C"/>
    <w:rsid w:val="005F11EF"/>
    <w:rsid w:val="005F12A8"/>
    <w:rsid w:val="005F143A"/>
    <w:rsid w:val="005F154F"/>
    <w:rsid w:val="005F1592"/>
    <w:rsid w:val="005F159C"/>
    <w:rsid w:val="005F1617"/>
    <w:rsid w:val="005F188E"/>
    <w:rsid w:val="005F1E09"/>
    <w:rsid w:val="005F1F0C"/>
    <w:rsid w:val="005F21D1"/>
    <w:rsid w:val="005F22A4"/>
    <w:rsid w:val="005F242A"/>
    <w:rsid w:val="005F24DD"/>
    <w:rsid w:val="005F2695"/>
    <w:rsid w:val="005F279B"/>
    <w:rsid w:val="005F2802"/>
    <w:rsid w:val="005F2A81"/>
    <w:rsid w:val="005F2A87"/>
    <w:rsid w:val="005F2DE9"/>
    <w:rsid w:val="005F3106"/>
    <w:rsid w:val="005F3280"/>
    <w:rsid w:val="005F3285"/>
    <w:rsid w:val="005F32DC"/>
    <w:rsid w:val="005F3616"/>
    <w:rsid w:val="005F3742"/>
    <w:rsid w:val="005F39BD"/>
    <w:rsid w:val="005F3A2B"/>
    <w:rsid w:val="005F3A2D"/>
    <w:rsid w:val="005F3B0A"/>
    <w:rsid w:val="005F3EEE"/>
    <w:rsid w:val="005F4159"/>
    <w:rsid w:val="005F4353"/>
    <w:rsid w:val="005F43B7"/>
    <w:rsid w:val="005F4941"/>
    <w:rsid w:val="005F494E"/>
    <w:rsid w:val="005F4FBD"/>
    <w:rsid w:val="005F505D"/>
    <w:rsid w:val="005F5089"/>
    <w:rsid w:val="005F534D"/>
    <w:rsid w:val="005F56A5"/>
    <w:rsid w:val="005F571D"/>
    <w:rsid w:val="005F57B9"/>
    <w:rsid w:val="005F5AD6"/>
    <w:rsid w:val="005F5AF0"/>
    <w:rsid w:val="005F5C1A"/>
    <w:rsid w:val="005F5E82"/>
    <w:rsid w:val="005F611A"/>
    <w:rsid w:val="005F6229"/>
    <w:rsid w:val="005F6776"/>
    <w:rsid w:val="005F6962"/>
    <w:rsid w:val="005F6A47"/>
    <w:rsid w:val="005F6AC8"/>
    <w:rsid w:val="005F74BC"/>
    <w:rsid w:val="005F7520"/>
    <w:rsid w:val="005F79EA"/>
    <w:rsid w:val="005F7C40"/>
    <w:rsid w:val="005F7CF3"/>
    <w:rsid w:val="005F7D42"/>
    <w:rsid w:val="005F7E7D"/>
    <w:rsid w:val="005F7F43"/>
    <w:rsid w:val="005F7F7F"/>
    <w:rsid w:val="00600054"/>
    <w:rsid w:val="00600121"/>
    <w:rsid w:val="00600317"/>
    <w:rsid w:val="006005BC"/>
    <w:rsid w:val="006005FA"/>
    <w:rsid w:val="00600726"/>
    <w:rsid w:val="0060086F"/>
    <w:rsid w:val="006009CF"/>
    <w:rsid w:val="00600BA5"/>
    <w:rsid w:val="00600CAA"/>
    <w:rsid w:val="00600F0D"/>
    <w:rsid w:val="00601121"/>
    <w:rsid w:val="006011C6"/>
    <w:rsid w:val="00601368"/>
    <w:rsid w:val="00601428"/>
    <w:rsid w:val="00601633"/>
    <w:rsid w:val="0060166F"/>
    <w:rsid w:val="0060199F"/>
    <w:rsid w:val="00601D22"/>
    <w:rsid w:val="00601FD7"/>
    <w:rsid w:val="0060221E"/>
    <w:rsid w:val="0060230E"/>
    <w:rsid w:val="0060241C"/>
    <w:rsid w:val="00602513"/>
    <w:rsid w:val="00602AB5"/>
    <w:rsid w:val="00602B49"/>
    <w:rsid w:val="0060309E"/>
    <w:rsid w:val="0060312D"/>
    <w:rsid w:val="006031CA"/>
    <w:rsid w:val="00603720"/>
    <w:rsid w:val="006037F3"/>
    <w:rsid w:val="00603A64"/>
    <w:rsid w:val="00603AE7"/>
    <w:rsid w:val="006041AD"/>
    <w:rsid w:val="0060471D"/>
    <w:rsid w:val="0060492D"/>
    <w:rsid w:val="00604C04"/>
    <w:rsid w:val="00604E51"/>
    <w:rsid w:val="00604F29"/>
    <w:rsid w:val="006052D5"/>
    <w:rsid w:val="0060555C"/>
    <w:rsid w:val="006057C8"/>
    <w:rsid w:val="00605ED6"/>
    <w:rsid w:val="006060BC"/>
    <w:rsid w:val="0060659E"/>
    <w:rsid w:val="00606DDC"/>
    <w:rsid w:val="00606DEB"/>
    <w:rsid w:val="00606E21"/>
    <w:rsid w:val="00606F2F"/>
    <w:rsid w:val="00607353"/>
    <w:rsid w:val="00607C6F"/>
    <w:rsid w:val="00607D6D"/>
    <w:rsid w:val="00607E70"/>
    <w:rsid w:val="00607ED0"/>
    <w:rsid w:val="00607FC6"/>
    <w:rsid w:val="0061013E"/>
    <w:rsid w:val="0061028C"/>
    <w:rsid w:val="00610A5A"/>
    <w:rsid w:val="00610DA7"/>
    <w:rsid w:val="0061115F"/>
    <w:rsid w:val="0061173D"/>
    <w:rsid w:val="006118D3"/>
    <w:rsid w:val="00611A92"/>
    <w:rsid w:val="00611C67"/>
    <w:rsid w:val="00611CA7"/>
    <w:rsid w:val="0061207F"/>
    <w:rsid w:val="006121C5"/>
    <w:rsid w:val="006125C7"/>
    <w:rsid w:val="0061281C"/>
    <w:rsid w:val="00612DED"/>
    <w:rsid w:val="00612E20"/>
    <w:rsid w:val="0061306E"/>
    <w:rsid w:val="006130BA"/>
    <w:rsid w:val="006132CF"/>
    <w:rsid w:val="006135F7"/>
    <w:rsid w:val="006140B7"/>
    <w:rsid w:val="00614237"/>
    <w:rsid w:val="00614407"/>
    <w:rsid w:val="006144DA"/>
    <w:rsid w:val="006144FB"/>
    <w:rsid w:val="00614561"/>
    <w:rsid w:val="00614649"/>
    <w:rsid w:val="00614834"/>
    <w:rsid w:val="00614BD5"/>
    <w:rsid w:val="00615162"/>
    <w:rsid w:val="006151F7"/>
    <w:rsid w:val="0061555C"/>
    <w:rsid w:val="006156B0"/>
    <w:rsid w:val="00615753"/>
    <w:rsid w:val="00615B12"/>
    <w:rsid w:val="00615BBA"/>
    <w:rsid w:val="00615C0E"/>
    <w:rsid w:val="00615EAC"/>
    <w:rsid w:val="00616025"/>
    <w:rsid w:val="006160E9"/>
    <w:rsid w:val="00616276"/>
    <w:rsid w:val="00616345"/>
    <w:rsid w:val="0061668A"/>
    <w:rsid w:val="00616D12"/>
    <w:rsid w:val="00616D56"/>
    <w:rsid w:val="00616FC3"/>
    <w:rsid w:val="006174A0"/>
    <w:rsid w:val="00617684"/>
    <w:rsid w:val="0061792E"/>
    <w:rsid w:val="00617A90"/>
    <w:rsid w:val="00617A95"/>
    <w:rsid w:val="00617D4F"/>
    <w:rsid w:val="00617D8B"/>
    <w:rsid w:val="0062014C"/>
    <w:rsid w:val="0062017B"/>
    <w:rsid w:val="00620214"/>
    <w:rsid w:val="006203F1"/>
    <w:rsid w:val="0062046B"/>
    <w:rsid w:val="00620475"/>
    <w:rsid w:val="00620642"/>
    <w:rsid w:val="00620776"/>
    <w:rsid w:val="00620790"/>
    <w:rsid w:val="006208C1"/>
    <w:rsid w:val="00620928"/>
    <w:rsid w:val="00620978"/>
    <w:rsid w:val="006209FC"/>
    <w:rsid w:val="00620A7A"/>
    <w:rsid w:val="00620B68"/>
    <w:rsid w:val="00620BBD"/>
    <w:rsid w:val="00620CD6"/>
    <w:rsid w:val="006211B0"/>
    <w:rsid w:val="006216E8"/>
    <w:rsid w:val="00621845"/>
    <w:rsid w:val="006218CB"/>
    <w:rsid w:val="00621C13"/>
    <w:rsid w:val="00621C51"/>
    <w:rsid w:val="00621DB9"/>
    <w:rsid w:val="00621F42"/>
    <w:rsid w:val="00622053"/>
    <w:rsid w:val="006224C1"/>
    <w:rsid w:val="0062256D"/>
    <w:rsid w:val="006227D1"/>
    <w:rsid w:val="006227DA"/>
    <w:rsid w:val="006228EE"/>
    <w:rsid w:val="00622968"/>
    <w:rsid w:val="00622A8D"/>
    <w:rsid w:val="00622E24"/>
    <w:rsid w:val="00622F9A"/>
    <w:rsid w:val="00622FA9"/>
    <w:rsid w:val="00623212"/>
    <w:rsid w:val="006234F4"/>
    <w:rsid w:val="006234FF"/>
    <w:rsid w:val="006236A4"/>
    <w:rsid w:val="00623772"/>
    <w:rsid w:val="0062381A"/>
    <w:rsid w:val="0062399C"/>
    <w:rsid w:val="00623AD6"/>
    <w:rsid w:val="00623CEB"/>
    <w:rsid w:val="00623DDA"/>
    <w:rsid w:val="00623E0C"/>
    <w:rsid w:val="00623EA4"/>
    <w:rsid w:val="00623FD8"/>
    <w:rsid w:val="00624004"/>
    <w:rsid w:val="00624118"/>
    <w:rsid w:val="00624157"/>
    <w:rsid w:val="00624246"/>
    <w:rsid w:val="00624284"/>
    <w:rsid w:val="006246EA"/>
    <w:rsid w:val="006247A9"/>
    <w:rsid w:val="006247B2"/>
    <w:rsid w:val="006248E1"/>
    <w:rsid w:val="00624E80"/>
    <w:rsid w:val="00624F6E"/>
    <w:rsid w:val="0062504C"/>
    <w:rsid w:val="006252EA"/>
    <w:rsid w:val="00625335"/>
    <w:rsid w:val="00625367"/>
    <w:rsid w:val="00625441"/>
    <w:rsid w:val="0062544C"/>
    <w:rsid w:val="0062547C"/>
    <w:rsid w:val="006254E7"/>
    <w:rsid w:val="00625714"/>
    <w:rsid w:val="0062576E"/>
    <w:rsid w:val="006257F6"/>
    <w:rsid w:val="00625877"/>
    <w:rsid w:val="00625C2E"/>
    <w:rsid w:val="00625E04"/>
    <w:rsid w:val="00626160"/>
    <w:rsid w:val="006261BF"/>
    <w:rsid w:val="00626240"/>
    <w:rsid w:val="0062635C"/>
    <w:rsid w:val="00626467"/>
    <w:rsid w:val="006264BD"/>
    <w:rsid w:val="0062685F"/>
    <w:rsid w:val="006269B8"/>
    <w:rsid w:val="00626B84"/>
    <w:rsid w:val="00626C1C"/>
    <w:rsid w:val="006270BB"/>
    <w:rsid w:val="0062736B"/>
    <w:rsid w:val="00627569"/>
    <w:rsid w:val="00627728"/>
    <w:rsid w:val="00627793"/>
    <w:rsid w:val="00627811"/>
    <w:rsid w:val="00627918"/>
    <w:rsid w:val="00627A6D"/>
    <w:rsid w:val="00627DCD"/>
    <w:rsid w:val="00627E09"/>
    <w:rsid w:val="00627E80"/>
    <w:rsid w:val="00627EF7"/>
    <w:rsid w:val="00627F3B"/>
    <w:rsid w:val="006301DB"/>
    <w:rsid w:val="0063066D"/>
    <w:rsid w:val="0063069C"/>
    <w:rsid w:val="00630741"/>
    <w:rsid w:val="0063092D"/>
    <w:rsid w:val="006309C0"/>
    <w:rsid w:val="00630B72"/>
    <w:rsid w:val="00630C32"/>
    <w:rsid w:val="00630F15"/>
    <w:rsid w:val="00630FD9"/>
    <w:rsid w:val="00631083"/>
    <w:rsid w:val="0063135A"/>
    <w:rsid w:val="006313F3"/>
    <w:rsid w:val="006313F5"/>
    <w:rsid w:val="006313F6"/>
    <w:rsid w:val="006315E8"/>
    <w:rsid w:val="00631630"/>
    <w:rsid w:val="006316BD"/>
    <w:rsid w:val="00631959"/>
    <w:rsid w:val="00631B5E"/>
    <w:rsid w:val="00631EA2"/>
    <w:rsid w:val="0063210A"/>
    <w:rsid w:val="00632168"/>
    <w:rsid w:val="006323AB"/>
    <w:rsid w:val="00632714"/>
    <w:rsid w:val="00632905"/>
    <w:rsid w:val="00632C54"/>
    <w:rsid w:val="00632DC3"/>
    <w:rsid w:val="00632E50"/>
    <w:rsid w:val="00632E5A"/>
    <w:rsid w:val="0063345B"/>
    <w:rsid w:val="00633667"/>
    <w:rsid w:val="00633681"/>
    <w:rsid w:val="006339CC"/>
    <w:rsid w:val="00633A2A"/>
    <w:rsid w:val="00633E17"/>
    <w:rsid w:val="00634375"/>
    <w:rsid w:val="0063449A"/>
    <w:rsid w:val="00634716"/>
    <w:rsid w:val="0063472F"/>
    <w:rsid w:val="00634AE4"/>
    <w:rsid w:val="00634C07"/>
    <w:rsid w:val="00634C0C"/>
    <w:rsid w:val="00634C7F"/>
    <w:rsid w:val="00634F9A"/>
    <w:rsid w:val="00635055"/>
    <w:rsid w:val="00635264"/>
    <w:rsid w:val="0063541F"/>
    <w:rsid w:val="00635460"/>
    <w:rsid w:val="00635723"/>
    <w:rsid w:val="00635744"/>
    <w:rsid w:val="0063574B"/>
    <w:rsid w:val="00635BC8"/>
    <w:rsid w:val="00635C9A"/>
    <w:rsid w:val="00635F09"/>
    <w:rsid w:val="00636116"/>
    <w:rsid w:val="00636271"/>
    <w:rsid w:val="0063661B"/>
    <w:rsid w:val="00636A26"/>
    <w:rsid w:val="00636CD9"/>
    <w:rsid w:val="00636D07"/>
    <w:rsid w:val="00636D11"/>
    <w:rsid w:val="00636EC0"/>
    <w:rsid w:val="00637017"/>
    <w:rsid w:val="0063709D"/>
    <w:rsid w:val="006371F9"/>
    <w:rsid w:val="006379C0"/>
    <w:rsid w:val="00637C63"/>
    <w:rsid w:val="00637F56"/>
    <w:rsid w:val="00637FA5"/>
    <w:rsid w:val="00637FD1"/>
    <w:rsid w:val="00637FD3"/>
    <w:rsid w:val="00637FF8"/>
    <w:rsid w:val="00640103"/>
    <w:rsid w:val="006401EB"/>
    <w:rsid w:val="00640204"/>
    <w:rsid w:val="00640301"/>
    <w:rsid w:val="006403D5"/>
    <w:rsid w:val="006403E9"/>
    <w:rsid w:val="0064043B"/>
    <w:rsid w:val="00640645"/>
    <w:rsid w:val="006406B0"/>
    <w:rsid w:val="00640709"/>
    <w:rsid w:val="0064074B"/>
    <w:rsid w:val="00640974"/>
    <w:rsid w:val="006409EF"/>
    <w:rsid w:val="006409F4"/>
    <w:rsid w:val="00640C3B"/>
    <w:rsid w:val="00640F94"/>
    <w:rsid w:val="0064136A"/>
    <w:rsid w:val="006414F0"/>
    <w:rsid w:val="00642044"/>
    <w:rsid w:val="00642345"/>
    <w:rsid w:val="006426AB"/>
    <w:rsid w:val="006427D6"/>
    <w:rsid w:val="00642B9E"/>
    <w:rsid w:val="00642BDC"/>
    <w:rsid w:val="00642D13"/>
    <w:rsid w:val="00642DB4"/>
    <w:rsid w:val="00642E82"/>
    <w:rsid w:val="0064308A"/>
    <w:rsid w:val="006432CB"/>
    <w:rsid w:val="0064330C"/>
    <w:rsid w:val="00643331"/>
    <w:rsid w:val="006433DB"/>
    <w:rsid w:val="00643472"/>
    <w:rsid w:val="006437D6"/>
    <w:rsid w:val="00643B8D"/>
    <w:rsid w:val="00643BD1"/>
    <w:rsid w:val="00643C19"/>
    <w:rsid w:val="00643C5D"/>
    <w:rsid w:val="00643CBF"/>
    <w:rsid w:val="00643D9E"/>
    <w:rsid w:val="00644338"/>
    <w:rsid w:val="0064433E"/>
    <w:rsid w:val="00644556"/>
    <w:rsid w:val="0064472E"/>
    <w:rsid w:val="00644851"/>
    <w:rsid w:val="006448C0"/>
    <w:rsid w:val="00644A9A"/>
    <w:rsid w:val="00644C73"/>
    <w:rsid w:val="00644DCB"/>
    <w:rsid w:val="00645202"/>
    <w:rsid w:val="006452E5"/>
    <w:rsid w:val="006453BD"/>
    <w:rsid w:val="0064591D"/>
    <w:rsid w:val="00645A23"/>
    <w:rsid w:val="00645A5F"/>
    <w:rsid w:val="00645C89"/>
    <w:rsid w:val="00645E9D"/>
    <w:rsid w:val="00646390"/>
    <w:rsid w:val="006463DA"/>
    <w:rsid w:val="006463EA"/>
    <w:rsid w:val="0064641E"/>
    <w:rsid w:val="006465C5"/>
    <w:rsid w:val="006466C8"/>
    <w:rsid w:val="00646845"/>
    <w:rsid w:val="00646997"/>
    <w:rsid w:val="00646E71"/>
    <w:rsid w:val="00647064"/>
    <w:rsid w:val="00647079"/>
    <w:rsid w:val="0064720E"/>
    <w:rsid w:val="0064776F"/>
    <w:rsid w:val="006477F0"/>
    <w:rsid w:val="00647927"/>
    <w:rsid w:val="006479E2"/>
    <w:rsid w:val="00647B26"/>
    <w:rsid w:val="00647FDF"/>
    <w:rsid w:val="006502FF"/>
    <w:rsid w:val="00650421"/>
    <w:rsid w:val="00650802"/>
    <w:rsid w:val="00650921"/>
    <w:rsid w:val="00650B85"/>
    <w:rsid w:val="00651022"/>
    <w:rsid w:val="006512AA"/>
    <w:rsid w:val="00651C8B"/>
    <w:rsid w:val="00651DE2"/>
    <w:rsid w:val="00651F6C"/>
    <w:rsid w:val="00651FFB"/>
    <w:rsid w:val="006521D8"/>
    <w:rsid w:val="0065243C"/>
    <w:rsid w:val="00652660"/>
    <w:rsid w:val="006529B0"/>
    <w:rsid w:val="00652A0A"/>
    <w:rsid w:val="00652C2B"/>
    <w:rsid w:val="00652C9C"/>
    <w:rsid w:val="00652CE1"/>
    <w:rsid w:val="00652D11"/>
    <w:rsid w:val="00652F95"/>
    <w:rsid w:val="00653468"/>
    <w:rsid w:val="00653868"/>
    <w:rsid w:val="00653B88"/>
    <w:rsid w:val="00653D12"/>
    <w:rsid w:val="00653DA7"/>
    <w:rsid w:val="00653F9C"/>
    <w:rsid w:val="006540BC"/>
    <w:rsid w:val="006541A4"/>
    <w:rsid w:val="00654328"/>
    <w:rsid w:val="006545C6"/>
    <w:rsid w:val="006545E8"/>
    <w:rsid w:val="00654B39"/>
    <w:rsid w:val="00654CDF"/>
    <w:rsid w:val="0065511B"/>
    <w:rsid w:val="00655243"/>
    <w:rsid w:val="00655353"/>
    <w:rsid w:val="00656027"/>
    <w:rsid w:val="006564A2"/>
    <w:rsid w:val="00656564"/>
    <w:rsid w:val="0065658A"/>
    <w:rsid w:val="00656ADD"/>
    <w:rsid w:val="00656AFF"/>
    <w:rsid w:val="00656BCB"/>
    <w:rsid w:val="00656E92"/>
    <w:rsid w:val="00656F37"/>
    <w:rsid w:val="00656FE3"/>
    <w:rsid w:val="00657007"/>
    <w:rsid w:val="00657024"/>
    <w:rsid w:val="006571D5"/>
    <w:rsid w:val="00657447"/>
    <w:rsid w:val="0065787A"/>
    <w:rsid w:val="00657B04"/>
    <w:rsid w:val="00657E46"/>
    <w:rsid w:val="006601BF"/>
    <w:rsid w:val="00660434"/>
    <w:rsid w:val="00660E69"/>
    <w:rsid w:val="00660E8B"/>
    <w:rsid w:val="00660EAA"/>
    <w:rsid w:val="00661199"/>
    <w:rsid w:val="00661306"/>
    <w:rsid w:val="0066165F"/>
    <w:rsid w:val="006616DE"/>
    <w:rsid w:val="00661922"/>
    <w:rsid w:val="00661B3E"/>
    <w:rsid w:val="00661B9A"/>
    <w:rsid w:val="00661E34"/>
    <w:rsid w:val="00662039"/>
    <w:rsid w:val="00662379"/>
    <w:rsid w:val="006623FA"/>
    <w:rsid w:val="006625E0"/>
    <w:rsid w:val="0066262C"/>
    <w:rsid w:val="006626B8"/>
    <w:rsid w:val="006629F7"/>
    <w:rsid w:val="00662D35"/>
    <w:rsid w:val="00662DAD"/>
    <w:rsid w:val="00662DFA"/>
    <w:rsid w:val="00662EC4"/>
    <w:rsid w:val="00663150"/>
    <w:rsid w:val="00663222"/>
    <w:rsid w:val="0066322A"/>
    <w:rsid w:val="00663791"/>
    <w:rsid w:val="00663A7B"/>
    <w:rsid w:val="00663B8A"/>
    <w:rsid w:val="00663C2D"/>
    <w:rsid w:val="00663CEF"/>
    <w:rsid w:val="00663E25"/>
    <w:rsid w:val="00663EB9"/>
    <w:rsid w:val="00663FD4"/>
    <w:rsid w:val="00664065"/>
    <w:rsid w:val="0066440B"/>
    <w:rsid w:val="006647E7"/>
    <w:rsid w:val="00664895"/>
    <w:rsid w:val="00664966"/>
    <w:rsid w:val="00664A1C"/>
    <w:rsid w:val="00664A8E"/>
    <w:rsid w:val="00664D67"/>
    <w:rsid w:val="0066500B"/>
    <w:rsid w:val="006652B0"/>
    <w:rsid w:val="00665306"/>
    <w:rsid w:val="0066546F"/>
    <w:rsid w:val="00665495"/>
    <w:rsid w:val="006658DE"/>
    <w:rsid w:val="006658F0"/>
    <w:rsid w:val="006659B2"/>
    <w:rsid w:val="006659C1"/>
    <w:rsid w:val="00665CF4"/>
    <w:rsid w:val="00665D31"/>
    <w:rsid w:val="00665DB1"/>
    <w:rsid w:val="00665E27"/>
    <w:rsid w:val="00665ECD"/>
    <w:rsid w:val="00666626"/>
    <w:rsid w:val="006667E8"/>
    <w:rsid w:val="00666967"/>
    <w:rsid w:val="00666C12"/>
    <w:rsid w:val="00666F2B"/>
    <w:rsid w:val="00666F2F"/>
    <w:rsid w:val="00667015"/>
    <w:rsid w:val="00667135"/>
    <w:rsid w:val="00667247"/>
    <w:rsid w:val="0066748D"/>
    <w:rsid w:val="00667590"/>
    <w:rsid w:val="00667725"/>
    <w:rsid w:val="006679B5"/>
    <w:rsid w:val="00667BF9"/>
    <w:rsid w:val="00667C86"/>
    <w:rsid w:val="00667F0F"/>
    <w:rsid w:val="00670733"/>
    <w:rsid w:val="00670848"/>
    <w:rsid w:val="00670B7C"/>
    <w:rsid w:val="00670C38"/>
    <w:rsid w:val="00670C88"/>
    <w:rsid w:val="00670CA5"/>
    <w:rsid w:val="00670FCD"/>
    <w:rsid w:val="00671046"/>
    <w:rsid w:val="00671069"/>
    <w:rsid w:val="00671180"/>
    <w:rsid w:val="0067167B"/>
    <w:rsid w:val="006718A0"/>
    <w:rsid w:val="00671A27"/>
    <w:rsid w:val="00671A42"/>
    <w:rsid w:val="00671AB7"/>
    <w:rsid w:val="00671E20"/>
    <w:rsid w:val="0067251B"/>
    <w:rsid w:val="0067261F"/>
    <w:rsid w:val="0067285E"/>
    <w:rsid w:val="00672AEA"/>
    <w:rsid w:val="00672B07"/>
    <w:rsid w:val="00672C87"/>
    <w:rsid w:val="00672DBC"/>
    <w:rsid w:val="00672F2B"/>
    <w:rsid w:val="00673028"/>
    <w:rsid w:val="00673048"/>
    <w:rsid w:val="00673180"/>
    <w:rsid w:val="006731C3"/>
    <w:rsid w:val="006735FA"/>
    <w:rsid w:val="0067366B"/>
    <w:rsid w:val="0067378D"/>
    <w:rsid w:val="0067382E"/>
    <w:rsid w:val="00673A0B"/>
    <w:rsid w:val="00673A82"/>
    <w:rsid w:val="00673BB5"/>
    <w:rsid w:val="00673D1B"/>
    <w:rsid w:val="00673EFE"/>
    <w:rsid w:val="00674089"/>
    <w:rsid w:val="00674176"/>
    <w:rsid w:val="0067438C"/>
    <w:rsid w:val="00674490"/>
    <w:rsid w:val="00674521"/>
    <w:rsid w:val="006746F0"/>
    <w:rsid w:val="00674812"/>
    <w:rsid w:val="006751F3"/>
    <w:rsid w:val="0067543E"/>
    <w:rsid w:val="00675865"/>
    <w:rsid w:val="0067595A"/>
    <w:rsid w:val="00675AC9"/>
    <w:rsid w:val="00675B9D"/>
    <w:rsid w:val="00675F9A"/>
    <w:rsid w:val="00676022"/>
    <w:rsid w:val="00676331"/>
    <w:rsid w:val="006768B8"/>
    <w:rsid w:val="006769AA"/>
    <w:rsid w:val="006769EF"/>
    <w:rsid w:val="00676A26"/>
    <w:rsid w:val="00676B4A"/>
    <w:rsid w:val="00676E3F"/>
    <w:rsid w:val="006771F6"/>
    <w:rsid w:val="00677290"/>
    <w:rsid w:val="006773D5"/>
    <w:rsid w:val="006775A4"/>
    <w:rsid w:val="006776D9"/>
    <w:rsid w:val="00677886"/>
    <w:rsid w:val="006779F9"/>
    <w:rsid w:val="00677A2C"/>
    <w:rsid w:val="00677D03"/>
    <w:rsid w:val="00677D04"/>
    <w:rsid w:val="00677E03"/>
    <w:rsid w:val="00677E2A"/>
    <w:rsid w:val="00677E86"/>
    <w:rsid w:val="006800AD"/>
    <w:rsid w:val="006802CA"/>
    <w:rsid w:val="00680367"/>
    <w:rsid w:val="006803AF"/>
    <w:rsid w:val="00680551"/>
    <w:rsid w:val="00680861"/>
    <w:rsid w:val="00680881"/>
    <w:rsid w:val="00680A12"/>
    <w:rsid w:val="00680AE1"/>
    <w:rsid w:val="00680B35"/>
    <w:rsid w:val="00680D60"/>
    <w:rsid w:val="00680EBE"/>
    <w:rsid w:val="00680F5E"/>
    <w:rsid w:val="0068113F"/>
    <w:rsid w:val="006811A5"/>
    <w:rsid w:val="00681261"/>
    <w:rsid w:val="006812C7"/>
    <w:rsid w:val="006814B1"/>
    <w:rsid w:val="00681690"/>
    <w:rsid w:val="00681735"/>
    <w:rsid w:val="00681827"/>
    <w:rsid w:val="00681AAB"/>
    <w:rsid w:val="00681BE4"/>
    <w:rsid w:val="00681CA5"/>
    <w:rsid w:val="00681F69"/>
    <w:rsid w:val="00682065"/>
    <w:rsid w:val="00682327"/>
    <w:rsid w:val="00682803"/>
    <w:rsid w:val="00682C11"/>
    <w:rsid w:val="00682C14"/>
    <w:rsid w:val="00682CAF"/>
    <w:rsid w:val="00682D80"/>
    <w:rsid w:val="00682DCD"/>
    <w:rsid w:val="00682EA8"/>
    <w:rsid w:val="00682F78"/>
    <w:rsid w:val="006835B3"/>
    <w:rsid w:val="00683913"/>
    <w:rsid w:val="00683AFD"/>
    <w:rsid w:val="00683B18"/>
    <w:rsid w:val="00683C97"/>
    <w:rsid w:val="00684189"/>
    <w:rsid w:val="006844FA"/>
    <w:rsid w:val="006845EF"/>
    <w:rsid w:val="00684656"/>
    <w:rsid w:val="00684747"/>
    <w:rsid w:val="00684757"/>
    <w:rsid w:val="0068477C"/>
    <w:rsid w:val="00684951"/>
    <w:rsid w:val="00684D00"/>
    <w:rsid w:val="00684EC0"/>
    <w:rsid w:val="00684FC8"/>
    <w:rsid w:val="006852A5"/>
    <w:rsid w:val="006853D1"/>
    <w:rsid w:val="0068548F"/>
    <w:rsid w:val="00685616"/>
    <w:rsid w:val="006857E4"/>
    <w:rsid w:val="0068587C"/>
    <w:rsid w:val="00685C6F"/>
    <w:rsid w:val="00685DFF"/>
    <w:rsid w:val="00685F20"/>
    <w:rsid w:val="006860EF"/>
    <w:rsid w:val="00686533"/>
    <w:rsid w:val="006867B5"/>
    <w:rsid w:val="00686C86"/>
    <w:rsid w:val="00686E5D"/>
    <w:rsid w:val="00687135"/>
    <w:rsid w:val="0068726B"/>
    <w:rsid w:val="0068748A"/>
    <w:rsid w:val="00687736"/>
    <w:rsid w:val="006879B4"/>
    <w:rsid w:val="00687A24"/>
    <w:rsid w:val="00687B5D"/>
    <w:rsid w:val="00687CA6"/>
    <w:rsid w:val="00687D04"/>
    <w:rsid w:val="00687E6B"/>
    <w:rsid w:val="006900B7"/>
    <w:rsid w:val="00690378"/>
    <w:rsid w:val="006904AA"/>
    <w:rsid w:val="0069066E"/>
    <w:rsid w:val="006906DF"/>
    <w:rsid w:val="00690716"/>
    <w:rsid w:val="00690A04"/>
    <w:rsid w:val="00690CE8"/>
    <w:rsid w:val="00690F14"/>
    <w:rsid w:val="006910F5"/>
    <w:rsid w:val="0069125D"/>
    <w:rsid w:val="006912B2"/>
    <w:rsid w:val="006913A3"/>
    <w:rsid w:val="006915D2"/>
    <w:rsid w:val="006919A4"/>
    <w:rsid w:val="00691E8A"/>
    <w:rsid w:val="00692124"/>
    <w:rsid w:val="00692274"/>
    <w:rsid w:val="006922D9"/>
    <w:rsid w:val="0069232E"/>
    <w:rsid w:val="00692432"/>
    <w:rsid w:val="00692FA2"/>
    <w:rsid w:val="00692FB3"/>
    <w:rsid w:val="00693113"/>
    <w:rsid w:val="00693A1D"/>
    <w:rsid w:val="00693AD7"/>
    <w:rsid w:val="00693E46"/>
    <w:rsid w:val="00694330"/>
    <w:rsid w:val="006951A7"/>
    <w:rsid w:val="0069522C"/>
    <w:rsid w:val="0069532D"/>
    <w:rsid w:val="00695596"/>
    <w:rsid w:val="006962D9"/>
    <w:rsid w:val="00696623"/>
    <w:rsid w:val="00696715"/>
    <w:rsid w:val="00696995"/>
    <w:rsid w:val="00696AA9"/>
    <w:rsid w:val="00696AE6"/>
    <w:rsid w:val="00696CD4"/>
    <w:rsid w:val="00696DCE"/>
    <w:rsid w:val="006970CE"/>
    <w:rsid w:val="0069725E"/>
    <w:rsid w:val="006973F8"/>
    <w:rsid w:val="00697665"/>
    <w:rsid w:val="0069777A"/>
    <w:rsid w:val="00697878"/>
    <w:rsid w:val="00697A9D"/>
    <w:rsid w:val="00697B14"/>
    <w:rsid w:val="00697DA9"/>
    <w:rsid w:val="00697F96"/>
    <w:rsid w:val="006A06A7"/>
    <w:rsid w:val="006A0982"/>
    <w:rsid w:val="006A0B78"/>
    <w:rsid w:val="006A0C3F"/>
    <w:rsid w:val="006A0CD5"/>
    <w:rsid w:val="006A0F31"/>
    <w:rsid w:val="006A1232"/>
    <w:rsid w:val="006A124D"/>
    <w:rsid w:val="006A140A"/>
    <w:rsid w:val="006A14D1"/>
    <w:rsid w:val="006A17E5"/>
    <w:rsid w:val="006A1921"/>
    <w:rsid w:val="006A1A2B"/>
    <w:rsid w:val="006A1AAA"/>
    <w:rsid w:val="006A1D21"/>
    <w:rsid w:val="006A1EFB"/>
    <w:rsid w:val="006A200D"/>
    <w:rsid w:val="006A209D"/>
    <w:rsid w:val="006A215E"/>
    <w:rsid w:val="006A26E2"/>
    <w:rsid w:val="006A274A"/>
    <w:rsid w:val="006A2909"/>
    <w:rsid w:val="006A2948"/>
    <w:rsid w:val="006A2F3E"/>
    <w:rsid w:val="006A2F78"/>
    <w:rsid w:val="006A2FF0"/>
    <w:rsid w:val="006A3097"/>
    <w:rsid w:val="006A30AD"/>
    <w:rsid w:val="006A30B6"/>
    <w:rsid w:val="006A3320"/>
    <w:rsid w:val="006A3437"/>
    <w:rsid w:val="006A3705"/>
    <w:rsid w:val="006A3AAA"/>
    <w:rsid w:val="006A3ABA"/>
    <w:rsid w:val="006A3B48"/>
    <w:rsid w:val="006A43D5"/>
    <w:rsid w:val="006A43F3"/>
    <w:rsid w:val="006A4553"/>
    <w:rsid w:val="006A47F3"/>
    <w:rsid w:val="006A47F9"/>
    <w:rsid w:val="006A489E"/>
    <w:rsid w:val="006A4926"/>
    <w:rsid w:val="006A49A7"/>
    <w:rsid w:val="006A49CB"/>
    <w:rsid w:val="006A4AD4"/>
    <w:rsid w:val="006A4C6B"/>
    <w:rsid w:val="006A4CC0"/>
    <w:rsid w:val="006A4F75"/>
    <w:rsid w:val="006A5184"/>
    <w:rsid w:val="006A51D4"/>
    <w:rsid w:val="006A52A7"/>
    <w:rsid w:val="006A52FC"/>
    <w:rsid w:val="006A5510"/>
    <w:rsid w:val="006A567F"/>
    <w:rsid w:val="006A5997"/>
    <w:rsid w:val="006A5E47"/>
    <w:rsid w:val="006A5FE1"/>
    <w:rsid w:val="006A61FB"/>
    <w:rsid w:val="006A623F"/>
    <w:rsid w:val="006A624E"/>
    <w:rsid w:val="006A6324"/>
    <w:rsid w:val="006A6332"/>
    <w:rsid w:val="006A63D8"/>
    <w:rsid w:val="006A6749"/>
    <w:rsid w:val="006A68AA"/>
    <w:rsid w:val="006A6B64"/>
    <w:rsid w:val="006A6C5B"/>
    <w:rsid w:val="006A6DCC"/>
    <w:rsid w:val="006A6E18"/>
    <w:rsid w:val="006A70C0"/>
    <w:rsid w:val="006A717A"/>
    <w:rsid w:val="006A74C0"/>
    <w:rsid w:val="006A75B4"/>
    <w:rsid w:val="006A75C2"/>
    <w:rsid w:val="006A7731"/>
    <w:rsid w:val="006A784C"/>
    <w:rsid w:val="006A79CB"/>
    <w:rsid w:val="006A7CD2"/>
    <w:rsid w:val="006A7E9B"/>
    <w:rsid w:val="006A7FB2"/>
    <w:rsid w:val="006B00CD"/>
    <w:rsid w:val="006B01E7"/>
    <w:rsid w:val="006B038F"/>
    <w:rsid w:val="006B04DD"/>
    <w:rsid w:val="006B084B"/>
    <w:rsid w:val="006B0AF0"/>
    <w:rsid w:val="006B0D8F"/>
    <w:rsid w:val="006B0E33"/>
    <w:rsid w:val="006B124C"/>
    <w:rsid w:val="006B1405"/>
    <w:rsid w:val="006B1540"/>
    <w:rsid w:val="006B15B5"/>
    <w:rsid w:val="006B160F"/>
    <w:rsid w:val="006B2127"/>
    <w:rsid w:val="006B2128"/>
    <w:rsid w:val="006B230D"/>
    <w:rsid w:val="006B2367"/>
    <w:rsid w:val="006B2478"/>
    <w:rsid w:val="006B2577"/>
    <w:rsid w:val="006B257A"/>
    <w:rsid w:val="006B262E"/>
    <w:rsid w:val="006B268B"/>
    <w:rsid w:val="006B26E4"/>
    <w:rsid w:val="006B2797"/>
    <w:rsid w:val="006B28AA"/>
    <w:rsid w:val="006B2A60"/>
    <w:rsid w:val="006B2C9F"/>
    <w:rsid w:val="006B2E1D"/>
    <w:rsid w:val="006B2FCC"/>
    <w:rsid w:val="006B3119"/>
    <w:rsid w:val="006B31A6"/>
    <w:rsid w:val="006B31FA"/>
    <w:rsid w:val="006B32C3"/>
    <w:rsid w:val="006B3515"/>
    <w:rsid w:val="006B3685"/>
    <w:rsid w:val="006B3962"/>
    <w:rsid w:val="006B3F34"/>
    <w:rsid w:val="006B3FB6"/>
    <w:rsid w:val="006B40BB"/>
    <w:rsid w:val="006B4119"/>
    <w:rsid w:val="006B413C"/>
    <w:rsid w:val="006B4570"/>
    <w:rsid w:val="006B45B1"/>
    <w:rsid w:val="006B4830"/>
    <w:rsid w:val="006B48AD"/>
    <w:rsid w:val="006B4A2F"/>
    <w:rsid w:val="006B4AFE"/>
    <w:rsid w:val="006B4B2E"/>
    <w:rsid w:val="006B4B4F"/>
    <w:rsid w:val="006B4C4D"/>
    <w:rsid w:val="006B4CAA"/>
    <w:rsid w:val="006B5128"/>
    <w:rsid w:val="006B525A"/>
    <w:rsid w:val="006B52FB"/>
    <w:rsid w:val="006B563A"/>
    <w:rsid w:val="006B578F"/>
    <w:rsid w:val="006B59E9"/>
    <w:rsid w:val="006B5E9E"/>
    <w:rsid w:val="006B5F0E"/>
    <w:rsid w:val="006B5FB0"/>
    <w:rsid w:val="006B6040"/>
    <w:rsid w:val="006B6488"/>
    <w:rsid w:val="006B65CD"/>
    <w:rsid w:val="006B69B8"/>
    <w:rsid w:val="006B6AF3"/>
    <w:rsid w:val="006B6B00"/>
    <w:rsid w:val="006B6C7D"/>
    <w:rsid w:val="006B6D61"/>
    <w:rsid w:val="006B6D6A"/>
    <w:rsid w:val="006B6DA1"/>
    <w:rsid w:val="006B6ED3"/>
    <w:rsid w:val="006B72AC"/>
    <w:rsid w:val="006B743B"/>
    <w:rsid w:val="006B7537"/>
    <w:rsid w:val="006B76A8"/>
    <w:rsid w:val="006B79EC"/>
    <w:rsid w:val="006B7ABF"/>
    <w:rsid w:val="006B7FEA"/>
    <w:rsid w:val="006C006B"/>
    <w:rsid w:val="006C006D"/>
    <w:rsid w:val="006C0078"/>
    <w:rsid w:val="006C00F5"/>
    <w:rsid w:val="006C026A"/>
    <w:rsid w:val="006C042E"/>
    <w:rsid w:val="006C0689"/>
    <w:rsid w:val="006C0830"/>
    <w:rsid w:val="006C086F"/>
    <w:rsid w:val="006C0B12"/>
    <w:rsid w:val="006C0B4C"/>
    <w:rsid w:val="006C0BFE"/>
    <w:rsid w:val="006C0C7A"/>
    <w:rsid w:val="006C0FEA"/>
    <w:rsid w:val="006C1329"/>
    <w:rsid w:val="006C15FB"/>
    <w:rsid w:val="006C175E"/>
    <w:rsid w:val="006C197B"/>
    <w:rsid w:val="006C1B0E"/>
    <w:rsid w:val="006C1DA1"/>
    <w:rsid w:val="006C1FBC"/>
    <w:rsid w:val="006C1FD4"/>
    <w:rsid w:val="006C21E9"/>
    <w:rsid w:val="006C27E0"/>
    <w:rsid w:val="006C2C38"/>
    <w:rsid w:val="006C2CE6"/>
    <w:rsid w:val="006C2CF7"/>
    <w:rsid w:val="006C2D9A"/>
    <w:rsid w:val="006C2E78"/>
    <w:rsid w:val="006C2EEE"/>
    <w:rsid w:val="006C3025"/>
    <w:rsid w:val="006C304F"/>
    <w:rsid w:val="006C3139"/>
    <w:rsid w:val="006C31AD"/>
    <w:rsid w:val="006C372C"/>
    <w:rsid w:val="006C38BD"/>
    <w:rsid w:val="006C3D0B"/>
    <w:rsid w:val="006C3D3A"/>
    <w:rsid w:val="006C3F0A"/>
    <w:rsid w:val="006C3F54"/>
    <w:rsid w:val="006C3F68"/>
    <w:rsid w:val="006C4205"/>
    <w:rsid w:val="006C424D"/>
    <w:rsid w:val="006C4267"/>
    <w:rsid w:val="006C45BB"/>
    <w:rsid w:val="006C4747"/>
    <w:rsid w:val="006C48DC"/>
    <w:rsid w:val="006C49A9"/>
    <w:rsid w:val="006C4BBE"/>
    <w:rsid w:val="006C4D5F"/>
    <w:rsid w:val="006C4D65"/>
    <w:rsid w:val="006C4DB3"/>
    <w:rsid w:val="006C4DB7"/>
    <w:rsid w:val="006C4F61"/>
    <w:rsid w:val="006C5184"/>
    <w:rsid w:val="006C51E4"/>
    <w:rsid w:val="006C53AB"/>
    <w:rsid w:val="006C5674"/>
    <w:rsid w:val="006C5747"/>
    <w:rsid w:val="006C5766"/>
    <w:rsid w:val="006C5A68"/>
    <w:rsid w:val="006C5BA0"/>
    <w:rsid w:val="006C6044"/>
    <w:rsid w:val="006C605B"/>
    <w:rsid w:val="006C632E"/>
    <w:rsid w:val="006C6384"/>
    <w:rsid w:val="006C6649"/>
    <w:rsid w:val="006C670E"/>
    <w:rsid w:val="006C67DD"/>
    <w:rsid w:val="006C683B"/>
    <w:rsid w:val="006C6AF8"/>
    <w:rsid w:val="006C6C14"/>
    <w:rsid w:val="006C6E1F"/>
    <w:rsid w:val="006C6E7B"/>
    <w:rsid w:val="006C6F80"/>
    <w:rsid w:val="006C6FD6"/>
    <w:rsid w:val="006C708E"/>
    <w:rsid w:val="006C7687"/>
    <w:rsid w:val="006C7CF7"/>
    <w:rsid w:val="006C7E03"/>
    <w:rsid w:val="006D009B"/>
    <w:rsid w:val="006D022C"/>
    <w:rsid w:val="006D0514"/>
    <w:rsid w:val="006D056F"/>
    <w:rsid w:val="006D0637"/>
    <w:rsid w:val="006D09E5"/>
    <w:rsid w:val="006D0A6F"/>
    <w:rsid w:val="006D0CEF"/>
    <w:rsid w:val="006D118B"/>
    <w:rsid w:val="006D15B4"/>
    <w:rsid w:val="006D16AF"/>
    <w:rsid w:val="006D1811"/>
    <w:rsid w:val="006D1842"/>
    <w:rsid w:val="006D1855"/>
    <w:rsid w:val="006D186B"/>
    <w:rsid w:val="006D188C"/>
    <w:rsid w:val="006D1A99"/>
    <w:rsid w:val="006D1C03"/>
    <w:rsid w:val="006D1D8C"/>
    <w:rsid w:val="006D20CC"/>
    <w:rsid w:val="006D22EF"/>
    <w:rsid w:val="006D2458"/>
    <w:rsid w:val="006D249F"/>
    <w:rsid w:val="006D28B2"/>
    <w:rsid w:val="006D2943"/>
    <w:rsid w:val="006D29C3"/>
    <w:rsid w:val="006D2B63"/>
    <w:rsid w:val="006D2CE1"/>
    <w:rsid w:val="006D2D81"/>
    <w:rsid w:val="006D2E93"/>
    <w:rsid w:val="006D3041"/>
    <w:rsid w:val="006D31FB"/>
    <w:rsid w:val="006D33DA"/>
    <w:rsid w:val="006D33DE"/>
    <w:rsid w:val="006D34B2"/>
    <w:rsid w:val="006D391E"/>
    <w:rsid w:val="006D39A5"/>
    <w:rsid w:val="006D3A28"/>
    <w:rsid w:val="006D3B2C"/>
    <w:rsid w:val="006D3C36"/>
    <w:rsid w:val="006D3C3A"/>
    <w:rsid w:val="006D3CB2"/>
    <w:rsid w:val="006D3CF6"/>
    <w:rsid w:val="006D3F0F"/>
    <w:rsid w:val="006D411C"/>
    <w:rsid w:val="006D41EF"/>
    <w:rsid w:val="006D41F1"/>
    <w:rsid w:val="006D4679"/>
    <w:rsid w:val="006D4721"/>
    <w:rsid w:val="006D47F6"/>
    <w:rsid w:val="006D48CD"/>
    <w:rsid w:val="006D4A3D"/>
    <w:rsid w:val="006D4A55"/>
    <w:rsid w:val="006D4B69"/>
    <w:rsid w:val="006D4C05"/>
    <w:rsid w:val="006D524C"/>
    <w:rsid w:val="006D5372"/>
    <w:rsid w:val="006D54A0"/>
    <w:rsid w:val="006D5518"/>
    <w:rsid w:val="006D57AF"/>
    <w:rsid w:val="006D5832"/>
    <w:rsid w:val="006D5A93"/>
    <w:rsid w:val="006D5F37"/>
    <w:rsid w:val="006D6637"/>
    <w:rsid w:val="006D66F9"/>
    <w:rsid w:val="006D674B"/>
    <w:rsid w:val="006D6835"/>
    <w:rsid w:val="006D69EC"/>
    <w:rsid w:val="006D6B13"/>
    <w:rsid w:val="006D6C78"/>
    <w:rsid w:val="006D6D42"/>
    <w:rsid w:val="006D6FDE"/>
    <w:rsid w:val="006D7336"/>
    <w:rsid w:val="006D7477"/>
    <w:rsid w:val="006D7494"/>
    <w:rsid w:val="006D74C6"/>
    <w:rsid w:val="006D7597"/>
    <w:rsid w:val="006D792D"/>
    <w:rsid w:val="006D7938"/>
    <w:rsid w:val="006D7F3A"/>
    <w:rsid w:val="006E0137"/>
    <w:rsid w:val="006E0226"/>
    <w:rsid w:val="006E0278"/>
    <w:rsid w:val="006E04CF"/>
    <w:rsid w:val="006E096E"/>
    <w:rsid w:val="006E0974"/>
    <w:rsid w:val="006E0D5B"/>
    <w:rsid w:val="006E0D9B"/>
    <w:rsid w:val="006E0E87"/>
    <w:rsid w:val="006E109F"/>
    <w:rsid w:val="006E13D5"/>
    <w:rsid w:val="006E1432"/>
    <w:rsid w:val="006E1473"/>
    <w:rsid w:val="006E169C"/>
    <w:rsid w:val="006E16DB"/>
    <w:rsid w:val="006E16FC"/>
    <w:rsid w:val="006E19D2"/>
    <w:rsid w:val="006E1A10"/>
    <w:rsid w:val="006E1BD4"/>
    <w:rsid w:val="006E22C3"/>
    <w:rsid w:val="006E23B5"/>
    <w:rsid w:val="006E23D7"/>
    <w:rsid w:val="006E25D2"/>
    <w:rsid w:val="006E29EA"/>
    <w:rsid w:val="006E2B16"/>
    <w:rsid w:val="006E2C86"/>
    <w:rsid w:val="006E2E03"/>
    <w:rsid w:val="006E2F73"/>
    <w:rsid w:val="006E2FC8"/>
    <w:rsid w:val="006E30A7"/>
    <w:rsid w:val="006E310C"/>
    <w:rsid w:val="006E318B"/>
    <w:rsid w:val="006E34B4"/>
    <w:rsid w:val="006E3653"/>
    <w:rsid w:val="006E36FB"/>
    <w:rsid w:val="006E3855"/>
    <w:rsid w:val="006E41BA"/>
    <w:rsid w:val="006E420B"/>
    <w:rsid w:val="006E43C7"/>
    <w:rsid w:val="006E4436"/>
    <w:rsid w:val="006E448C"/>
    <w:rsid w:val="006E455E"/>
    <w:rsid w:val="006E45C0"/>
    <w:rsid w:val="006E461D"/>
    <w:rsid w:val="006E476D"/>
    <w:rsid w:val="006E4CB0"/>
    <w:rsid w:val="006E55DC"/>
    <w:rsid w:val="006E5A3C"/>
    <w:rsid w:val="006E5A93"/>
    <w:rsid w:val="006E5CCC"/>
    <w:rsid w:val="006E5E8D"/>
    <w:rsid w:val="006E5F65"/>
    <w:rsid w:val="006E602E"/>
    <w:rsid w:val="006E61D7"/>
    <w:rsid w:val="006E620A"/>
    <w:rsid w:val="006E6613"/>
    <w:rsid w:val="006E661D"/>
    <w:rsid w:val="006E68FD"/>
    <w:rsid w:val="006E6AA2"/>
    <w:rsid w:val="006E6B27"/>
    <w:rsid w:val="006E6CE8"/>
    <w:rsid w:val="006E6E9C"/>
    <w:rsid w:val="006E6F22"/>
    <w:rsid w:val="006E7102"/>
    <w:rsid w:val="006E732F"/>
    <w:rsid w:val="006E73BD"/>
    <w:rsid w:val="006E73D8"/>
    <w:rsid w:val="006E7416"/>
    <w:rsid w:val="006E7AD9"/>
    <w:rsid w:val="006E7E3F"/>
    <w:rsid w:val="006E7FCA"/>
    <w:rsid w:val="006F03A9"/>
    <w:rsid w:val="006F0491"/>
    <w:rsid w:val="006F0531"/>
    <w:rsid w:val="006F0549"/>
    <w:rsid w:val="006F0569"/>
    <w:rsid w:val="006F0583"/>
    <w:rsid w:val="006F0ADC"/>
    <w:rsid w:val="006F0BA4"/>
    <w:rsid w:val="006F0E3C"/>
    <w:rsid w:val="006F109E"/>
    <w:rsid w:val="006F11F8"/>
    <w:rsid w:val="006F134B"/>
    <w:rsid w:val="006F136F"/>
    <w:rsid w:val="006F1411"/>
    <w:rsid w:val="006F187D"/>
    <w:rsid w:val="006F18A8"/>
    <w:rsid w:val="006F19C4"/>
    <w:rsid w:val="006F1A10"/>
    <w:rsid w:val="006F1AA9"/>
    <w:rsid w:val="006F1C33"/>
    <w:rsid w:val="006F1CED"/>
    <w:rsid w:val="006F1DA4"/>
    <w:rsid w:val="006F2086"/>
    <w:rsid w:val="006F211D"/>
    <w:rsid w:val="006F2198"/>
    <w:rsid w:val="006F22C1"/>
    <w:rsid w:val="006F24AE"/>
    <w:rsid w:val="006F25C3"/>
    <w:rsid w:val="006F27E1"/>
    <w:rsid w:val="006F2BAA"/>
    <w:rsid w:val="006F2BD7"/>
    <w:rsid w:val="006F2C1E"/>
    <w:rsid w:val="006F3446"/>
    <w:rsid w:val="006F3580"/>
    <w:rsid w:val="006F3B02"/>
    <w:rsid w:val="006F3CF4"/>
    <w:rsid w:val="006F3D84"/>
    <w:rsid w:val="006F418B"/>
    <w:rsid w:val="006F4359"/>
    <w:rsid w:val="006F4609"/>
    <w:rsid w:val="006F485E"/>
    <w:rsid w:val="006F4931"/>
    <w:rsid w:val="006F4D67"/>
    <w:rsid w:val="006F501C"/>
    <w:rsid w:val="006F5455"/>
    <w:rsid w:val="006F56AE"/>
    <w:rsid w:val="006F57C6"/>
    <w:rsid w:val="006F58AD"/>
    <w:rsid w:val="006F5A35"/>
    <w:rsid w:val="006F5AAB"/>
    <w:rsid w:val="006F5AF0"/>
    <w:rsid w:val="006F5AF3"/>
    <w:rsid w:val="006F5E22"/>
    <w:rsid w:val="006F62D2"/>
    <w:rsid w:val="006F6678"/>
    <w:rsid w:val="006F6953"/>
    <w:rsid w:val="006F6B53"/>
    <w:rsid w:val="006F6D6F"/>
    <w:rsid w:val="006F6E0E"/>
    <w:rsid w:val="006F707F"/>
    <w:rsid w:val="006F7235"/>
    <w:rsid w:val="006F72EA"/>
    <w:rsid w:val="006F7B32"/>
    <w:rsid w:val="006F7D88"/>
    <w:rsid w:val="006F7E64"/>
    <w:rsid w:val="006F7F0C"/>
    <w:rsid w:val="006F7F4D"/>
    <w:rsid w:val="00700BC6"/>
    <w:rsid w:val="00700CB2"/>
    <w:rsid w:val="00700EF6"/>
    <w:rsid w:val="00700F09"/>
    <w:rsid w:val="00700F30"/>
    <w:rsid w:val="00700FC2"/>
    <w:rsid w:val="0070115D"/>
    <w:rsid w:val="007011D8"/>
    <w:rsid w:val="0070126F"/>
    <w:rsid w:val="00701690"/>
    <w:rsid w:val="0070169E"/>
    <w:rsid w:val="00701825"/>
    <w:rsid w:val="0070188A"/>
    <w:rsid w:val="00701BB0"/>
    <w:rsid w:val="00701BD2"/>
    <w:rsid w:val="00701BEF"/>
    <w:rsid w:val="00701EB8"/>
    <w:rsid w:val="0070206C"/>
    <w:rsid w:val="00702186"/>
    <w:rsid w:val="00702329"/>
    <w:rsid w:val="007026EA"/>
    <w:rsid w:val="00702794"/>
    <w:rsid w:val="00702945"/>
    <w:rsid w:val="00702AE5"/>
    <w:rsid w:val="00702B81"/>
    <w:rsid w:val="00702EE3"/>
    <w:rsid w:val="0070310A"/>
    <w:rsid w:val="00703173"/>
    <w:rsid w:val="00703282"/>
    <w:rsid w:val="00703438"/>
    <w:rsid w:val="007034FE"/>
    <w:rsid w:val="00703F45"/>
    <w:rsid w:val="00703F62"/>
    <w:rsid w:val="00704052"/>
    <w:rsid w:val="00704232"/>
    <w:rsid w:val="007042A8"/>
    <w:rsid w:val="0070477D"/>
    <w:rsid w:val="00704873"/>
    <w:rsid w:val="00704CEC"/>
    <w:rsid w:val="00704D78"/>
    <w:rsid w:val="0070531F"/>
    <w:rsid w:val="007053C2"/>
    <w:rsid w:val="007055B6"/>
    <w:rsid w:val="00705ACD"/>
    <w:rsid w:val="00705C8C"/>
    <w:rsid w:val="00705CAB"/>
    <w:rsid w:val="00705CDC"/>
    <w:rsid w:val="00705D19"/>
    <w:rsid w:val="00705E29"/>
    <w:rsid w:val="00705F3E"/>
    <w:rsid w:val="00706102"/>
    <w:rsid w:val="007062A7"/>
    <w:rsid w:val="00706349"/>
    <w:rsid w:val="0070645E"/>
    <w:rsid w:val="0070652D"/>
    <w:rsid w:val="007065BC"/>
    <w:rsid w:val="00706729"/>
    <w:rsid w:val="00706973"/>
    <w:rsid w:val="007071C9"/>
    <w:rsid w:val="0070749E"/>
    <w:rsid w:val="00707B2F"/>
    <w:rsid w:val="00707C12"/>
    <w:rsid w:val="00707C6E"/>
    <w:rsid w:val="00707D88"/>
    <w:rsid w:val="0071004D"/>
    <w:rsid w:val="0071007F"/>
    <w:rsid w:val="00710515"/>
    <w:rsid w:val="00710631"/>
    <w:rsid w:val="007106B0"/>
    <w:rsid w:val="007107A5"/>
    <w:rsid w:val="00710EAC"/>
    <w:rsid w:val="00710EDE"/>
    <w:rsid w:val="00710F5D"/>
    <w:rsid w:val="0071156B"/>
    <w:rsid w:val="0071188D"/>
    <w:rsid w:val="0071192C"/>
    <w:rsid w:val="00711A82"/>
    <w:rsid w:val="00712021"/>
    <w:rsid w:val="00712027"/>
    <w:rsid w:val="00712100"/>
    <w:rsid w:val="0071217B"/>
    <w:rsid w:val="00712214"/>
    <w:rsid w:val="00712311"/>
    <w:rsid w:val="0071242D"/>
    <w:rsid w:val="0071248B"/>
    <w:rsid w:val="00712508"/>
    <w:rsid w:val="0071263B"/>
    <w:rsid w:val="007126C7"/>
    <w:rsid w:val="00712886"/>
    <w:rsid w:val="007128F2"/>
    <w:rsid w:val="007128F4"/>
    <w:rsid w:val="00712917"/>
    <w:rsid w:val="00712BF1"/>
    <w:rsid w:val="00712C5A"/>
    <w:rsid w:val="00712D43"/>
    <w:rsid w:val="00712EDA"/>
    <w:rsid w:val="00712F1A"/>
    <w:rsid w:val="007131EF"/>
    <w:rsid w:val="00713223"/>
    <w:rsid w:val="00713523"/>
    <w:rsid w:val="0071360C"/>
    <w:rsid w:val="00713630"/>
    <w:rsid w:val="0071389A"/>
    <w:rsid w:val="00713AAB"/>
    <w:rsid w:val="00713B85"/>
    <w:rsid w:val="0071408B"/>
    <w:rsid w:val="00714484"/>
    <w:rsid w:val="00714538"/>
    <w:rsid w:val="007147B5"/>
    <w:rsid w:val="00714A08"/>
    <w:rsid w:val="00714C9B"/>
    <w:rsid w:val="00714D28"/>
    <w:rsid w:val="00714ED6"/>
    <w:rsid w:val="00714EDB"/>
    <w:rsid w:val="0071541F"/>
    <w:rsid w:val="00715591"/>
    <w:rsid w:val="007155DB"/>
    <w:rsid w:val="007155FC"/>
    <w:rsid w:val="007157F8"/>
    <w:rsid w:val="00715803"/>
    <w:rsid w:val="00715E4C"/>
    <w:rsid w:val="00715E61"/>
    <w:rsid w:val="007160D7"/>
    <w:rsid w:val="007165D4"/>
    <w:rsid w:val="0071668A"/>
    <w:rsid w:val="00716691"/>
    <w:rsid w:val="00716CFB"/>
    <w:rsid w:val="00716F4F"/>
    <w:rsid w:val="00716F9B"/>
    <w:rsid w:val="007171BF"/>
    <w:rsid w:val="00717562"/>
    <w:rsid w:val="00717A9F"/>
    <w:rsid w:val="00717BE8"/>
    <w:rsid w:val="00720AB2"/>
    <w:rsid w:val="00720B90"/>
    <w:rsid w:val="00720BC7"/>
    <w:rsid w:val="00720C86"/>
    <w:rsid w:val="00720E37"/>
    <w:rsid w:val="0072106D"/>
    <w:rsid w:val="007210A5"/>
    <w:rsid w:val="00721115"/>
    <w:rsid w:val="0072116E"/>
    <w:rsid w:val="00721203"/>
    <w:rsid w:val="00721204"/>
    <w:rsid w:val="0072120C"/>
    <w:rsid w:val="007212EB"/>
    <w:rsid w:val="007214EA"/>
    <w:rsid w:val="00721704"/>
    <w:rsid w:val="007219D5"/>
    <w:rsid w:val="00721CE7"/>
    <w:rsid w:val="007224D5"/>
    <w:rsid w:val="00723157"/>
    <w:rsid w:val="007232B0"/>
    <w:rsid w:val="007233C6"/>
    <w:rsid w:val="007233E9"/>
    <w:rsid w:val="007235BB"/>
    <w:rsid w:val="00723EC5"/>
    <w:rsid w:val="007240AF"/>
    <w:rsid w:val="007240B2"/>
    <w:rsid w:val="00724296"/>
    <w:rsid w:val="007242CF"/>
    <w:rsid w:val="007242DA"/>
    <w:rsid w:val="00724417"/>
    <w:rsid w:val="00724430"/>
    <w:rsid w:val="007244BE"/>
    <w:rsid w:val="0072477A"/>
    <w:rsid w:val="007247BC"/>
    <w:rsid w:val="00724A68"/>
    <w:rsid w:val="00724B0C"/>
    <w:rsid w:val="00724B4C"/>
    <w:rsid w:val="00724B6F"/>
    <w:rsid w:val="00724EE7"/>
    <w:rsid w:val="00725057"/>
    <w:rsid w:val="007250C7"/>
    <w:rsid w:val="007251D2"/>
    <w:rsid w:val="007251E1"/>
    <w:rsid w:val="007252A0"/>
    <w:rsid w:val="0072533C"/>
    <w:rsid w:val="00725369"/>
    <w:rsid w:val="00725787"/>
    <w:rsid w:val="007257F9"/>
    <w:rsid w:val="007259A7"/>
    <w:rsid w:val="007259FA"/>
    <w:rsid w:val="00725A66"/>
    <w:rsid w:val="00725B65"/>
    <w:rsid w:val="00725CC6"/>
    <w:rsid w:val="00725D13"/>
    <w:rsid w:val="00725DE2"/>
    <w:rsid w:val="00725ED5"/>
    <w:rsid w:val="007260BA"/>
    <w:rsid w:val="0072630B"/>
    <w:rsid w:val="007266D7"/>
    <w:rsid w:val="007269B6"/>
    <w:rsid w:val="00726B00"/>
    <w:rsid w:val="00726DC6"/>
    <w:rsid w:val="00726E1B"/>
    <w:rsid w:val="00726ED0"/>
    <w:rsid w:val="00726F29"/>
    <w:rsid w:val="00726F3C"/>
    <w:rsid w:val="00726F97"/>
    <w:rsid w:val="00727162"/>
    <w:rsid w:val="0072732C"/>
    <w:rsid w:val="00727371"/>
    <w:rsid w:val="00727B95"/>
    <w:rsid w:val="00727BD9"/>
    <w:rsid w:val="00727DB9"/>
    <w:rsid w:val="007304B5"/>
    <w:rsid w:val="00730701"/>
    <w:rsid w:val="00730885"/>
    <w:rsid w:val="00730A99"/>
    <w:rsid w:val="00730C6C"/>
    <w:rsid w:val="00730CC6"/>
    <w:rsid w:val="00730F8B"/>
    <w:rsid w:val="0073106C"/>
    <w:rsid w:val="00731349"/>
    <w:rsid w:val="00731359"/>
    <w:rsid w:val="007317AA"/>
    <w:rsid w:val="00731888"/>
    <w:rsid w:val="007318FE"/>
    <w:rsid w:val="00731AC1"/>
    <w:rsid w:val="00731BA5"/>
    <w:rsid w:val="00731F8A"/>
    <w:rsid w:val="00731FCD"/>
    <w:rsid w:val="00731FD8"/>
    <w:rsid w:val="00732080"/>
    <w:rsid w:val="007320F3"/>
    <w:rsid w:val="007322CF"/>
    <w:rsid w:val="00732330"/>
    <w:rsid w:val="007327F2"/>
    <w:rsid w:val="00732911"/>
    <w:rsid w:val="00732B9B"/>
    <w:rsid w:val="00732F47"/>
    <w:rsid w:val="0073302D"/>
    <w:rsid w:val="007332BE"/>
    <w:rsid w:val="007332D5"/>
    <w:rsid w:val="007333BD"/>
    <w:rsid w:val="007337B9"/>
    <w:rsid w:val="00733845"/>
    <w:rsid w:val="00733931"/>
    <w:rsid w:val="0073395B"/>
    <w:rsid w:val="00733DED"/>
    <w:rsid w:val="00733E35"/>
    <w:rsid w:val="00734126"/>
    <w:rsid w:val="0073432A"/>
    <w:rsid w:val="007345E7"/>
    <w:rsid w:val="007347D6"/>
    <w:rsid w:val="00734841"/>
    <w:rsid w:val="007348E2"/>
    <w:rsid w:val="007349B8"/>
    <w:rsid w:val="007349D6"/>
    <w:rsid w:val="00734C3C"/>
    <w:rsid w:val="00734D57"/>
    <w:rsid w:val="00734FC1"/>
    <w:rsid w:val="00735243"/>
    <w:rsid w:val="0073539D"/>
    <w:rsid w:val="007353E9"/>
    <w:rsid w:val="0073540E"/>
    <w:rsid w:val="00735606"/>
    <w:rsid w:val="0073579F"/>
    <w:rsid w:val="0073593C"/>
    <w:rsid w:val="00735996"/>
    <w:rsid w:val="007359FC"/>
    <w:rsid w:val="00735D4F"/>
    <w:rsid w:val="00735EB5"/>
    <w:rsid w:val="00735F2A"/>
    <w:rsid w:val="007361B8"/>
    <w:rsid w:val="00736377"/>
    <w:rsid w:val="007366E0"/>
    <w:rsid w:val="00736972"/>
    <w:rsid w:val="00736A5D"/>
    <w:rsid w:val="00736AE6"/>
    <w:rsid w:val="00736B42"/>
    <w:rsid w:val="00736B59"/>
    <w:rsid w:val="00737073"/>
    <w:rsid w:val="00737158"/>
    <w:rsid w:val="007372B4"/>
    <w:rsid w:val="00737398"/>
    <w:rsid w:val="00737488"/>
    <w:rsid w:val="0073759D"/>
    <w:rsid w:val="00737611"/>
    <w:rsid w:val="00737697"/>
    <w:rsid w:val="007377A7"/>
    <w:rsid w:val="0073789C"/>
    <w:rsid w:val="00737AD7"/>
    <w:rsid w:val="00737B4D"/>
    <w:rsid w:val="00737CC5"/>
    <w:rsid w:val="00737F63"/>
    <w:rsid w:val="0074009F"/>
    <w:rsid w:val="00740129"/>
    <w:rsid w:val="007402EA"/>
    <w:rsid w:val="00740724"/>
    <w:rsid w:val="00740886"/>
    <w:rsid w:val="007408FE"/>
    <w:rsid w:val="00740A4F"/>
    <w:rsid w:val="00740C17"/>
    <w:rsid w:val="00740CC9"/>
    <w:rsid w:val="00740ECA"/>
    <w:rsid w:val="00740F48"/>
    <w:rsid w:val="00740F85"/>
    <w:rsid w:val="00741153"/>
    <w:rsid w:val="0074145B"/>
    <w:rsid w:val="007415BA"/>
    <w:rsid w:val="00741623"/>
    <w:rsid w:val="00741639"/>
    <w:rsid w:val="00741779"/>
    <w:rsid w:val="0074179A"/>
    <w:rsid w:val="007417B3"/>
    <w:rsid w:val="00741985"/>
    <w:rsid w:val="007419A8"/>
    <w:rsid w:val="00741A3E"/>
    <w:rsid w:val="00741C3E"/>
    <w:rsid w:val="00741D2C"/>
    <w:rsid w:val="00741EDF"/>
    <w:rsid w:val="00742092"/>
    <w:rsid w:val="007427DA"/>
    <w:rsid w:val="00742808"/>
    <w:rsid w:val="00742B36"/>
    <w:rsid w:val="00742CB6"/>
    <w:rsid w:val="00742D2A"/>
    <w:rsid w:val="007431E7"/>
    <w:rsid w:val="0074386F"/>
    <w:rsid w:val="007438DB"/>
    <w:rsid w:val="00743AD7"/>
    <w:rsid w:val="00743C39"/>
    <w:rsid w:val="00744239"/>
    <w:rsid w:val="007444DE"/>
    <w:rsid w:val="00744514"/>
    <w:rsid w:val="00744858"/>
    <w:rsid w:val="007448C5"/>
    <w:rsid w:val="0074490A"/>
    <w:rsid w:val="00744915"/>
    <w:rsid w:val="00744A73"/>
    <w:rsid w:val="00744BA9"/>
    <w:rsid w:val="00744CFA"/>
    <w:rsid w:val="00744D4D"/>
    <w:rsid w:val="00744EF0"/>
    <w:rsid w:val="007452B1"/>
    <w:rsid w:val="007452FE"/>
    <w:rsid w:val="007454FD"/>
    <w:rsid w:val="0074596E"/>
    <w:rsid w:val="00745B64"/>
    <w:rsid w:val="00745BAD"/>
    <w:rsid w:val="00745DC9"/>
    <w:rsid w:val="00746115"/>
    <w:rsid w:val="0074613A"/>
    <w:rsid w:val="007461D4"/>
    <w:rsid w:val="00746459"/>
    <w:rsid w:val="00746539"/>
    <w:rsid w:val="007466F4"/>
    <w:rsid w:val="007466F9"/>
    <w:rsid w:val="0074679B"/>
    <w:rsid w:val="00746831"/>
    <w:rsid w:val="00746AD0"/>
    <w:rsid w:val="00746AE4"/>
    <w:rsid w:val="00746D24"/>
    <w:rsid w:val="00746D90"/>
    <w:rsid w:val="00746FD4"/>
    <w:rsid w:val="0074730F"/>
    <w:rsid w:val="007475C8"/>
    <w:rsid w:val="00747681"/>
    <w:rsid w:val="00747764"/>
    <w:rsid w:val="00747868"/>
    <w:rsid w:val="0074788A"/>
    <w:rsid w:val="00747919"/>
    <w:rsid w:val="00747AFC"/>
    <w:rsid w:val="0075026E"/>
    <w:rsid w:val="0075032A"/>
    <w:rsid w:val="0075077A"/>
    <w:rsid w:val="00750798"/>
    <w:rsid w:val="00750893"/>
    <w:rsid w:val="00750979"/>
    <w:rsid w:val="00750AD8"/>
    <w:rsid w:val="00750AE9"/>
    <w:rsid w:val="00750BB9"/>
    <w:rsid w:val="00750C2C"/>
    <w:rsid w:val="00750CA2"/>
    <w:rsid w:val="00751278"/>
    <w:rsid w:val="0075137E"/>
    <w:rsid w:val="0075145F"/>
    <w:rsid w:val="007516D7"/>
    <w:rsid w:val="00751A18"/>
    <w:rsid w:val="00751ABA"/>
    <w:rsid w:val="00751C1C"/>
    <w:rsid w:val="00751CF1"/>
    <w:rsid w:val="00751DD0"/>
    <w:rsid w:val="00751F0D"/>
    <w:rsid w:val="0075212C"/>
    <w:rsid w:val="007522BF"/>
    <w:rsid w:val="00752460"/>
    <w:rsid w:val="00752490"/>
    <w:rsid w:val="0075252E"/>
    <w:rsid w:val="0075264B"/>
    <w:rsid w:val="0075291F"/>
    <w:rsid w:val="00752944"/>
    <w:rsid w:val="00752B8D"/>
    <w:rsid w:val="00752CE3"/>
    <w:rsid w:val="00752D68"/>
    <w:rsid w:val="00752E00"/>
    <w:rsid w:val="00752F3C"/>
    <w:rsid w:val="00752F78"/>
    <w:rsid w:val="0075320D"/>
    <w:rsid w:val="0075360F"/>
    <w:rsid w:val="00753623"/>
    <w:rsid w:val="00753726"/>
    <w:rsid w:val="007538ED"/>
    <w:rsid w:val="0075394A"/>
    <w:rsid w:val="0075394D"/>
    <w:rsid w:val="00753DBA"/>
    <w:rsid w:val="00753E32"/>
    <w:rsid w:val="00753E8F"/>
    <w:rsid w:val="00753F48"/>
    <w:rsid w:val="0075400C"/>
    <w:rsid w:val="007541F7"/>
    <w:rsid w:val="007544F0"/>
    <w:rsid w:val="007545C3"/>
    <w:rsid w:val="007548B5"/>
    <w:rsid w:val="0075495D"/>
    <w:rsid w:val="007549A9"/>
    <w:rsid w:val="007549FB"/>
    <w:rsid w:val="00754A40"/>
    <w:rsid w:val="00754BDA"/>
    <w:rsid w:val="00754CDD"/>
    <w:rsid w:val="00754D15"/>
    <w:rsid w:val="00754D2B"/>
    <w:rsid w:val="00754D5B"/>
    <w:rsid w:val="00754EBA"/>
    <w:rsid w:val="00754F72"/>
    <w:rsid w:val="00755138"/>
    <w:rsid w:val="00755523"/>
    <w:rsid w:val="007558B2"/>
    <w:rsid w:val="00755C07"/>
    <w:rsid w:val="00755D5B"/>
    <w:rsid w:val="00755F37"/>
    <w:rsid w:val="00755FAC"/>
    <w:rsid w:val="007562D4"/>
    <w:rsid w:val="00756367"/>
    <w:rsid w:val="0075637A"/>
    <w:rsid w:val="0075637F"/>
    <w:rsid w:val="0075642B"/>
    <w:rsid w:val="007564E4"/>
    <w:rsid w:val="0075668D"/>
    <w:rsid w:val="00756990"/>
    <w:rsid w:val="00756D5C"/>
    <w:rsid w:val="00756D7E"/>
    <w:rsid w:val="00756DCD"/>
    <w:rsid w:val="00757064"/>
    <w:rsid w:val="007570A9"/>
    <w:rsid w:val="0075713D"/>
    <w:rsid w:val="0075726A"/>
    <w:rsid w:val="007574D8"/>
    <w:rsid w:val="0075769E"/>
    <w:rsid w:val="00757A08"/>
    <w:rsid w:val="00757F8F"/>
    <w:rsid w:val="00760257"/>
    <w:rsid w:val="00760297"/>
    <w:rsid w:val="007603C7"/>
    <w:rsid w:val="007606F4"/>
    <w:rsid w:val="00760966"/>
    <w:rsid w:val="00760E61"/>
    <w:rsid w:val="00760F1D"/>
    <w:rsid w:val="00760F20"/>
    <w:rsid w:val="007610A2"/>
    <w:rsid w:val="007611A1"/>
    <w:rsid w:val="007611FA"/>
    <w:rsid w:val="0076124C"/>
    <w:rsid w:val="0076142D"/>
    <w:rsid w:val="007617CD"/>
    <w:rsid w:val="007617F1"/>
    <w:rsid w:val="007618CC"/>
    <w:rsid w:val="007618E6"/>
    <w:rsid w:val="00762CF4"/>
    <w:rsid w:val="00762D81"/>
    <w:rsid w:val="00762DE3"/>
    <w:rsid w:val="00763026"/>
    <w:rsid w:val="00763199"/>
    <w:rsid w:val="007631E7"/>
    <w:rsid w:val="00763212"/>
    <w:rsid w:val="00763368"/>
    <w:rsid w:val="007633D4"/>
    <w:rsid w:val="0076361A"/>
    <w:rsid w:val="007638D1"/>
    <w:rsid w:val="007638F8"/>
    <w:rsid w:val="00763A7A"/>
    <w:rsid w:val="00763CC3"/>
    <w:rsid w:val="00763DCC"/>
    <w:rsid w:val="00764988"/>
    <w:rsid w:val="00764D87"/>
    <w:rsid w:val="007651E9"/>
    <w:rsid w:val="0076573B"/>
    <w:rsid w:val="00765876"/>
    <w:rsid w:val="00765931"/>
    <w:rsid w:val="00765B4E"/>
    <w:rsid w:val="0076611B"/>
    <w:rsid w:val="00766146"/>
    <w:rsid w:val="00766374"/>
    <w:rsid w:val="0076658A"/>
    <w:rsid w:val="007666AC"/>
    <w:rsid w:val="00766773"/>
    <w:rsid w:val="007667FF"/>
    <w:rsid w:val="00766963"/>
    <w:rsid w:val="00766A56"/>
    <w:rsid w:val="00766F23"/>
    <w:rsid w:val="00766F7D"/>
    <w:rsid w:val="00766FB3"/>
    <w:rsid w:val="0076713E"/>
    <w:rsid w:val="007671FB"/>
    <w:rsid w:val="0076727A"/>
    <w:rsid w:val="007673CE"/>
    <w:rsid w:val="00767A60"/>
    <w:rsid w:val="00767A8B"/>
    <w:rsid w:val="00767ED1"/>
    <w:rsid w:val="00770389"/>
    <w:rsid w:val="00770527"/>
    <w:rsid w:val="007707AA"/>
    <w:rsid w:val="007707EF"/>
    <w:rsid w:val="0077084F"/>
    <w:rsid w:val="007708E4"/>
    <w:rsid w:val="007709AA"/>
    <w:rsid w:val="00770C78"/>
    <w:rsid w:val="00770ED5"/>
    <w:rsid w:val="00770FBC"/>
    <w:rsid w:val="007710C1"/>
    <w:rsid w:val="007710DF"/>
    <w:rsid w:val="00771145"/>
    <w:rsid w:val="007711F3"/>
    <w:rsid w:val="00771336"/>
    <w:rsid w:val="0077142D"/>
    <w:rsid w:val="00771743"/>
    <w:rsid w:val="007717BE"/>
    <w:rsid w:val="007717CB"/>
    <w:rsid w:val="00771FEA"/>
    <w:rsid w:val="00772068"/>
    <w:rsid w:val="007723DB"/>
    <w:rsid w:val="007727D3"/>
    <w:rsid w:val="00772AB8"/>
    <w:rsid w:val="00772D09"/>
    <w:rsid w:val="00772D43"/>
    <w:rsid w:val="007730FF"/>
    <w:rsid w:val="00773156"/>
    <w:rsid w:val="007733E8"/>
    <w:rsid w:val="007733F4"/>
    <w:rsid w:val="00773452"/>
    <w:rsid w:val="007734A8"/>
    <w:rsid w:val="0077351F"/>
    <w:rsid w:val="00773541"/>
    <w:rsid w:val="00773A02"/>
    <w:rsid w:val="00773C6D"/>
    <w:rsid w:val="00773CEF"/>
    <w:rsid w:val="00774701"/>
    <w:rsid w:val="00774725"/>
    <w:rsid w:val="00774825"/>
    <w:rsid w:val="007749AC"/>
    <w:rsid w:val="00774B18"/>
    <w:rsid w:val="00774B2E"/>
    <w:rsid w:val="00774B57"/>
    <w:rsid w:val="00774BDD"/>
    <w:rsid w:val="00774D2B"/>
    <w:rsid w:val="00774D84"/>
    <w:rsid w:val="00774DDE"/>
    <w:rsid w:val="00774FD3"/>
    <w:rsid w:val="00775016"/>
    <w:rsid w:val="0077501D"/>
    <w:rsid w:val="007751B6"/>
    <w:rsid w:val="007752AA"/>
    <w:rsid w:val="007753B5"/>
    <w:rsid w:val="00775660"/>
    <w:rsid w:val="00775965"/>
    <w:rsid w:val="007759FE"/>
    <w:rsid w:val="00775A34"/>
    <w:rsid w:val="00776137"/>
    <w:rsid w:val="0077616F"/>
    <w:rsid w:val="00776237"/>
    <w:rsid w:val="007762E1"/>
    <w:rsid w:val="00776387"/>
    <w:rsid w:val="00776443"/>
    <w:rsid w:val="00776583"/>
    <w:rsid w:val="007765BF"/>
    <w:rsid w:val="0077668C"/>
    <w:rsid w:val="00776696"/>
    <w:rsid w:val="00776D1D"/>
    <w:rsid w:val="00777049"/>
    <w:rsid w:val="00777103"/>
    <w:rsid w:val="007772D6"/>
    <w:rsid w:val="00777564"/>
    <w:rsid w:val="00777A5E"/>
    <w:rsid w:val="00777B8F"/>
    <w:rsid w:val="00777BC9"/>
    <w:rsid w:val="007801BB"/>
    <w:rsid w:val="00780373"/>
    <w:rsid w:val="007806F6"/>
    <w:rsid w:val="00780763"/>
    <w:rsid w:val="007807EF"/>
    <w:rsid w:val="007810E3"/>
    <w:rsid w:val="00781107"/>
    <w:rsid w:val="00781357"/>
    <w:rsid w:val="007813C6"/>
    <w:rsid w:val="00781452"/>
    <w:rsid w:val="00781460"/>
    <w:rsid w:val="0078163E"/>
    <w:rsid w:val="0078174B"/>
    <w:rsid w:val="00781752"/>
    <w:rsid w:val="00781854"/>
    <w:rsid w:val="00781860"/>
    <w:rsid w:val="00781AB1"/>
    <w:rsid w:val="00781B5C"/>
    <w:rsid w:val="00781D5B"/>
    <w:rsid w:val="00781E3C"/>
    <w:rsid w:val="00781EC6"/>
    <w:rsid w:val="00781EE9"/>
    <w:rsid w:val="007821EF"/>
    <w:rsid w:val="00782567"/>
    <w:rsid w:val="007827A7"/>
    <w:rsid w:val="00782971"/>
    <w:rsid w:val="00782AD2"/>
    <w:rsid w:val="00782F38"/>
    <w:rsid w:val="007831B5"/>
    <w:rsid w:val="007832D2"/>
    <w:rsid w:val="007834AF"/>
    <w:rsid w:val="007836DC"/>
    <w:rsid w:val="00783702"/>
    <w:rsid w:val="00783856"/>
    <w:rsid w:val="0078394C"/>
    <w:rsid w:val="00783B32"/>
    <w:rsid w:val="00783CB9"/>
    <w:rsid w:val="007840A1"/>
    <w:rsid w:val="00784119"/>
    <w:rsid w:val="0078434C"/>
    <w:rsid w:val="007843FB"/>
    <w:rsid w:val="00784746"/>
    <w:rsid w:val="0078482C"/>
    <w:rsid w:val="00784A1D"/>
    <w:rsid w:val="00784E53"/>
    <w:rsid w:val="00785081"/>
    <w:rsid w:val="0078514B"/>
    <w:rsid w:val="007852D2"/>
    <w:rsid w:val="00785793"/>
    <w:rsid w:val="0078579B"/>
    <w:rsid w:val="00785C33"/>
    <w:rsid w:val="00785E57"/>
    <w:rsid w:val="00785E6F"/>
    <w:rsid w:val="00785F6A"/>
    <w:rsid w:val="00786250"/>
    <w:rsid w:val="007863FE"/>
    <w:rsid w:val="00786415"/>
    <w:rsid w:val="007865D2"/>
    <w:rsid w:val="00786612"/>
    <w:rsid w:val="00786AE5"/>
    <w:rsid w:val="00786D23"/>
    <w:rsid w:val="00786EEB"/>
    <w:rsid w:val="00787041"/>
    <w:rsid w:val="007871CE"/>
    <w:rsid w:val="00787228"/>
    <w:rsid w:val="0078761F"/>
    <w:rsid w:val="0078796F"/>
    <w:rsid w:val="00790387"/>
    <w:rsid w:val="00790584"/>
    <w:rsid w:val="00790759"/>
    <w:rsid w:val="00790A60"/>
    <w:rsid w:val="00790CD2"/>
    <w:rsid w:val="00790D0F"/>
    <w:rsid w:val="00790ED3"/>
    <w:rsid w:val="00791337"/>
    <w:rsid w:val="007916AC"/>
    <w:rsid w:val="00791D10"/>
    <w:rsid w:val="00792071"/>
    <w:rsid w:val="00792138"/>
    <w:rsid w:val="0079227A"/>
    <w:rsid w:val="00792287"/>
    <w:rsid w:val="00792288"/>
    <w:rsid w:val="0079233D"/>
    <w:rsid w:val="0079284C"/>
    <w:rsid w:val="00792A0F"/>
    <w:rsid w:val="00792B5A"/>
    <w:rsid w:val="00792C3E"/>
    <w:rsid w:val="00792E0D"/>
    <w:rsid w:val="00792FC1"/>
    <w:rsid w:val="0079305E"/>
    <w:rsid w:val="0079357B"/>
    <w:rsid w:val="00793792"/>
    <w:rsid w:val="00793915"/>
    <w:rsid w:val="00793A26"/>
    <w:rsid w:val="00793A2F"/>
    <w:rsid w:val="00793B10"/>
    <w:rsid w:val="00793CC3"/>
    <w:rsid w:val="00793D1F"/>
    <w:rsid w:val="00793F7C"/>
    <w:rsid w:val="0079402C"/>
    <w:rsid w:val="00794066"/>
    <w:rsid w:val="0079407C"/>
    <w:rsid w:val="0079441B"/>
    <w:rsid w:val="00794581"/>
    <w:rsid w:val="0079478A"/>
    <w:rsid w:val="00794890"/>
    <w:rsid w:val="00794A6F"/>
    <w:rsid w:val="00794BB2"/>
    <w:rsid w:val="00794D38"/>
    <w:rsid w:val="00794F2B"/>
    <w:rsid w:val="00794FD3"/>
    <w:rsid w:val="00795284"/>
    <w:rsid w:val="007954FA"/>
    <w:rsid w:val="00795506"/>
    <w:rsid w:val="0079573E"/>
    <w:rsid w:val="00795820"/>
    <w:rsid w:val="00795A23"/>
    <w:rsid w:val="00795A56"/>
    <w:rsid w:val="00795ABB"/>
    <w:rsid w:val="00795B32"/>
    <w:rsid w:val="00795C20"/>
    <w:rsid w:val="00795F9B"/>
    <w:rsid w:val="007960F8"/>
    <w:rsid w:val="00796166"/>
    <w:rsid w:val="007963ED"/>
    <w:rsid w:val="00796625"/>
    <w:rsid w:val="007967DD"/>
    <w:rsid w:val="00796A7C"/>
    <w:rsid w:val="00796F82"/>
    <w:rsid w:val="007970BA"/>
    <w:rsid w:val="0079734F"/>
    <w:rsid w:val="00797530"/>
    <w:rsid w:val="00797866"/>
    <w:rsid w:val="007979B8"/>
    <w:rsid w:val="00797CC3"/>
    <w:rsid w:val="00797E73"/>
    <w:rsid w:val="00797E83"/>
    <w:rsid w:val="007A02B6"/>
    <w:rsid w:val="007A0446"/>
    <w:rsid w:val="007A0607"/>
    <w:rsid w:val="007A06B4"/>
    <w:rsid w:val="007A07AE"/>
    <w:rsid w:val="007A0A97"/>
    <w:rsid w:val="007A0B0C"/>
    <w:rsid w:val="007A0BF4"/>
    <w:rsid w:val="007A0D62"/>
    <w:rsid w:val="007A0DA1"/>
    <w:rsid w:val="007A1476"/>
    <w:rsid w:val="007A14E6"/>
    <w:rsid w:val="007A15B0"/>
    <w:rsid w:val="007A183B"/>
    <w:rsid w:val="007A1AB0"/>
    <w:rsid w:val="007A1AEE"/>
    <w:rsid w:val="007A1E0E"/>
    <w:rsid w:val="007A1FB7"/>
    <w:rsid w:val="007A21FC"/>
    <w:rsid w:val="007A22A3"/>
    <w:rsid w:val="007A2587"/>
    <w:rsid w:val="007A25FD"/>
    <w:rsid w:val="007A26DB"/>
    <w:rsid w:val="007A27AE"/>
    <w:rsid w:val="007A2918"/>
    <w:rsid w:val="007A29ED"/>
    <w:rsid w:val="007A2A2B"/>
    <w:rsid w:val="007A2A70"/>
    <w:rsid w:val="007A2B8B"/>
    <w:rsid w:val="007A2CF8"/>
    <w:rsid w:val="007A2EFA"/>
    <w:rsid w:val="007A2F81"/>
    <w:rsid w:val="007A3219"/>
    <w:rsid w:val="007A3482"/>
    <w:rsid w:val="007A36E7"/>
    <w:rsid w:val="007A36F9"/>
    <w:rsid w:val="007A372C"/>
    <w:rsid w:val="007A3778"/>
    <w:rsid w:val="007A3B31"/>
    <w:rsid w:val="007A3B58"/>
    <w:rsid w:val="007A3C24"/>
    <w:rsid w:val="007A4033"/>
    <w:rsid w:val="007A4040"/>
    <w:rsid w:val="007A4047"/>
    <w:rsid w:val="007A4155"/>
    <w:rsid w:val="007A41A3"/>
    <w:rsid w:val="007A41DE"/>
    <w:rsid w:val="007A4358"/>
    <w:rsid w:val="007A459D"/>
    <w:rsid w:val="007A481C"/>
    <w:rsid w:val="007A48D1"/>
    <w:rsid w:val="007A4971"/>
    <w:rsid w:val="007A4AAD"/>
    <w:rsid w:val="007A4E3E"/>
    <w:rsid w:val="007A503B"/>
    <w:rsid w:val="007A50EE"/>
    <w:rsid w:val="007A522D"/>
    <w:rsid w:val="007A534B"/>
    <w:rsid w:val="007A53CF"/>
    <w:rsid w:val="007A53D5"/>
    <w:rsid w:val="007A545B"/>
    <w:rsid w:val="007A556B"/>
    <w:rsid w:val="007A5694"/>
    <w:rsid w:val="007A595E"/>
    <w:rsid w:val="007A5BDA"/>
    <w:rsid w:val="007A5C7F"/>
    <w:rsid w:val="007A5CB6"/>
    <w:rsid w:val="007A5CD9"/>
    <w:rsid w:val="007A5DAE"/>
    <w:rsid w:val="007A5E02"/>
    <w:rsid w:val="007A6206"/>
    <w:rsid w:val="007A64E4"/>
    <w:rsid w:val="007A64E8"/>
    <w:rsid w:val="007A6586"/>
    <w:rsid w:val="007A663D"/>
    <w:rsid w:val="007A6B87"/>
    <w:rsid w:val="007A6F26"/>
    <w:rsid w:val="007A713F"/>
    <w:rsid w:val="007A7242"/>
    <w:rsid w:val="007A72D1"/>
    <w:rsid w:val="007A7439"/>
    <w:rsid w:val="007A765D"/>
    <w:rsid w:val="007A7690"/>
    <w:rsid w:val="007A769C"/>
    <w:rsid w:val="007A7770"/>
    <w:rsid w:val="007A78F0"/>
    <w:rsid w:val="007A7951"/>
    <w:rsid w:val="007A7C4D"/>
    <w:rsid w:val="007B0044"/>
    <w:rsid w:val="007B004B"/>
    <w:rsid w:val="007B0173"/>
    <w:rsid w:val="007B0365"/>
    <w:rsid w:val="007B0425"/>
    <w:rsid w:val="007B04A4"/>
    <w:rsid w:val="007B078E"/>
    <w:rsid w:val="007B0B23"/>
    <w:rsid w:val="007B0B55"/>
    <w:rsid w:val="007B0CFF"/>
    <w:rsid w:val="007B0D4C"/>
    <w:rsid w:val="007B0D6D"/>
    <w:rsid w:val="007B1032"/>
    <w:rsid w:val="007B1079"/>
    <w:rsid w:val="007B1749"/>
    <w:rsid w:val="007B1C81"/>
    <w:rsid w:val="007B21DC"/>
    <w:rsid w:val="007B22A0"/>
    <w:rsid w:val="007B246C"/>
    <w:rsid w:val="007B246E"/>
    <w:rsid w:val="007B2707"/>
    <w:rsid w:val="007B29BB"/>
    <w:rsid w:val="007B29BE"/>
    <w:rsid w:val="007B2B12"/>
    <w:rsid w:val="007B3156"/>
    <w:rsid w:val="007B3415"/>
    <w:rsid w:val="007B34B1"/>
    <w:rsid w:val="007B3501"/>
    <w:rsid w:val="007B35B9"/>
    <w:rsid w:val="007B367B"/>
    <w:rsid w:val="007B3776"/>
    <w:rsid w:val="007B39B5"/>
    <w:rsid w:val="007B3A8E"/>
    <w:rsid w:val="007B3B15"/>
    <w:rsid w:val="007B40F4"/>
    <w:rsid w:val="007B41E1"/>
    <w:rsid w:val="007B431B"/>
    <w:rsid w:val="007B44A2"/>
    <w:rsid w:val="007B496E"/>
    <w:rsid w:val="007B4AF8"/>
    <w:rsid w:val="007B4D2D"/>
    <w:rsid w:val="007B5398"/>
    <w:rsid w:val="007B5734"/>
    <w:rsid w:val="007B5999"/>
    <w:rsid w:val="007B5A35"/>
    <w:rsid w:val="007B5CF2"/>
    <w:rsid w:val="007B5FB3"/>
    <w:rsid w:val="007B62B5"/>
    <w:rsid w:val="007B6592"/>
    <w:rsid w:val="007B67E0"/>
    <w:rsid w:val="007B68B0"/>
    <w:rsid w:val="007B690D"/>
    <w:rsid w:val="007B694E"/>
    <w:rsid w:val="007B6AB0"/>
    <w:rsid w:val="007B6E33"/>
    <w:rsid w:val="007B70B9"/>
    <w:rsid w:val="007B71A0"/>
    <w:rsid w:val="007B7330"/>
    <w:rsid w:val="007B73CF"/>
    <w:rsid w:val="007B7500"/>
    <w:rsid w:val="007B758E"/>
    <w:rsid w:val="007B777F"/>
    <w:rsid w:val="007B7808"/>
    <w:rsid w:val="007B7A63"/>
    <w:rsid w:val="007B7DD3"/>
    <w:rsid w:val="007B7F5B"/>
    <w:rsid w:val="007C0124"/>
    <w:rsid w:val="007C03ED"/>
    <w:rsid w:val="007C0476"/>
    <w:rsid w:val="007C0516"/>
    <w:rsid w:val="007C0596"/>
    <w:rsid w:val="007C0734"/>
    <w:rsid w:val="007C0A7A"/>
    <w:rsid w:val="007C0A86"/>
    <w:rsid w:val="007C0AEF"/>
    <w:rsid w:val="007C0D43"/>
    <w:rsid w:val="007C110C"/>
    <w:rsid w:val="007C119B"/>
    <w:rsid w:val="007C133C"/>
    <w:rsid w:val="007C135C"/>
    <w:rsid w:val="007C13FC"/>
    <w:rsid w:val="007C16A7"/>
    <w:rsid w:val="007C1A65"/>
    <w:rsid w:val="007C22CF"/>
    <w:rsid w:val="007C22DD"/>
    <w:rsid w:val="007C258D"/>
    <w:rsid w:val="007C2935"/>
    <w:rsid w:val="007C29CD"/>
    <w:rsid w:val="007C2ED3"/>
    <w:rsid w:val="007C2FC7"/>
    <w:rsid w:val="007C30DB"/>
    <w:rsid w:val="007C3553"/>
    <w:rsid w:val="007C3B78"/>
    <w:rsid w:val="007C3CA4"/>
    <w:rsid w:val="007C3F04"/>
    <w:rsid w:val="007C444F"/>
    <w:rsid w:val="007C4973"/>
    <w:rsid w:val="007C4DD0"/>
    <w:rsid w:val="007C4EB8"/>
    <w:rsid w:val="007C51EC"/>
    <w:rsid w:val="007C5670"/>
    <w:rsid w:val="007C5824"/>
    <w:rsid w:val="007C5847"/>
    <w:rsid w:val="007C5D54"/>
    <w:rsid w:val="007C5E9F"/>
    <w:rsid w:val="007C5F1D"/>
    <w:rsid w:val="007C6340"/>
    <w:rsid w:val="007C63E5"/>
    <w:rsid w:val="007C66D8"/>
    <w:rsid w:val="007C6AB4"/>
    <w:rsid w:val="007C6AE9"/>
    <w:rsid w:val="007C6C0B"/>
    <w:rsid w:val="007C6DD7"/>
    <w:rsid w:val="007C70B0"/>
    <w:rsid w:val="007C70DA"/>
    <w:rsid w:val="007C7379"/>
    <w:rsid w:val="007C79EE"/>
    <w:rsid w:val="007C7D91"/>
    <w:rsid w:val="007C7E25"/>
    <w:rsid w:val="007C7E26"/>
    <w:rsid w:val="007C7E74"/>
    <w:rsid w:val="007D027A"/>
    <w:rsid w:val="007D03BA"/>
    <w:rsid w:val="007D0762"/>
    <w:rsid w:val="007D0B3C"/>
    <w:rsid w:val="007D0B71"/>
    <w:rsid w:val="007D0E4F"/>
    <w:rsid w:val="007D0E5E"/>
    <w:rsid w:val="007D1395"/>
    <w:rsid w:val="007D1446"/>
    <w:rsid w:val="007D149D"/>
    <w:rsid w:val="007D16BE"/>
    <w:rsid w:val="007D1769"/>
    <w:rsid w:val="007D18BE"/>
    <w:rsid w:val="007D18CA"/>
    <w:rsid w:val="007D1942"/>
    <w:rsid w:val="007D19EC"/>
    <w:rsid w:val="007D1AA7"/>
    <w:rsid w:val="007D1BE3"/>
    <w:rsid w:val="007D2133"/>
    <w:rsid w:val="007D26C8"/>
    <w:rsid w:val="007D28D6"/>
    <w:rsid w:val="007D2C77"/>
    <w:rsid w:val="007D31A8"/>
    <w:rsid w:val="007D3261"/>
    <w:rsid w:val="007D3386"/>
    <w:rsid w:val="007D38FB"/>
    <w:rsid w:val="007D3931"/>
    <w:rsid w:val="007D3A36"/>
    <w:rsid w:val="007D3C58"/>
    <w:rsid w:val="007D3D3D"/>
    <w:rsid w:val="007D3D6A"/>
    <w:rsid w:val="007D3E27"/>
    <w:rsid w:val="007D3FC4"/>
    <w:rsid w:val="007D4089"/>
    <w:rsid w:val="007D40B4"/>
    <w:rsid w:val="007D4144"/>
    <w:rsid w:val="007D41AE"/>
    <w:rsid w:val="007D45C6"/>
    <w:rsid w:val="007D4C18"/>
    <w:rsid w:val="007D4E5F"/>
    <w:rsid w:val="007D4FB5"/>
    <w:rsid w:val="007D4FF9"/>
    <w:rsid w:val="007D5150"/>
    <w:rsid w:val="007D5218"/>
    <w:rsid w:val="007D531C"/>
    <w:rsid w:val="007D542F"/>
    <w:rsid w:val="007D55E9"/>
    <w:rsid w:val="007D56FC"/>
    <w:rsid w:val="007D5C59"/>
    <w:rsid w:val="007D5CCB"/>
    <w:rsid w:val="007D5D2D"/>
    <w:rsid w:val="007D5DE5"/>
    <w:rsid w:val="007D5E6B"/>
    <w:rsid w:val="007D5FDD"/>
    <w:rsid w:val="007D61F1"/>
    <w:rsid w:val="007D6228"/>
    <w:rsid w:val="007D62E3"/>
    <w:rsid w:val="007D6447"/>
    <w:rsid w:val="007D6948"/>
    <w:rsid w:val="007D6962"/>
    <w:rsid w:val="007D6AF3"/>
    <w:rsid w:val="007D6D35"/>
    <w:rsid w:val="007D71CB"/>
    <w:rsid w:val="007D720B"/>
    <w:rsid w:val="007D7370"/>
    <w:rsid w:val="007D73A2"/>
    <w:rsid w:val="007D740A"/>
    <w:rsid w:val="007D7582"/>
    <w:rsid w:val="007D761D"/>
    <w:rsid w:val="007D767F"/>
    <w:rsid w:val="007D76B0"/>
    <w:rsid w:val="007D76D8"/>
    <w:rsid w:val="007D79FF"/>
    <w:rsid w:val="007D7A25"/>
    <w:rsid w:val="007D7DF4"/>
    <w:rsid w:val="007D7FF7"/>
    <w:rsid w:val="007E00C9"/>
    <w:rsid w:val="007E0138"/>
    <w:rsid w:val="007E0618"/>
    <w:rsid w:val="007E07D1"/>
    <w:rsid w:val="007E07E3"/>
    <w:rsid w:val="007E09D8"/>
    <w:rsid w:val="007E0A31"/>
    <w:rsid w:val="007E0B36"/>
    <w:rsid w:val="007E0B75"/>
    <w:rsid w:val="007E0D18"/>
    <w:rsid w:val="007E0D41"/>
    <w:rsid w:val="007E0E0A"/>
    <w:rsid w:val="007E1362"/>
    <w:rsid w:val="007E13A2"/>
    <w:rsid w:val="007E143B"/>
    <w:rsid w:val="007E160A"/>
    <w:rsid w:val="007E169A"/>
    <w:rsid w:val="007E1828"/>
    <w:rsid w:val="007E1AD0"/>
    <w:rsid w:val="007E1D3A"/>
    <w:rsid w:val="007E1D73"/>
    <w:rsid w:val="007E1E76"/>
    <w:rsid w:val="007E2291"/>
    <w:rsid w:val="007E2483"/>
    <w:rsid w:val="007E2765"/>
    <w:rsid w:val="007E28D5"/>
    <w:rsid w:val="007E2B84"/>
    <w:rsid w:val="007E2D46"/>
    <w:rsid w:val="007E2D74"/>
    <w:rsid w:val="007E2D9A"/>
    <w:rsid w:val="007E2DED"/>
    <w:rsid w:val="007E2EF3"/>
    <w:rsid w:val="007E3198"/>
    <w:rsid w:val="007E321C"/>
    <w:rsid w:val="007E3361"/>
    <w:rsid w:val="007E33C5"/>
    <w:rsid w:val="007E33C6"/>
    <w:rsid w:val="007E33E7"/>
    <w:rsid w:val="007E36B1"/>
    <w:rsid w:val="007E3A27"/>
    <w:rsid w:val="007E3A75"/>
    <w:rsid w:val="007E3B91"/>
    <w:rsid w:val="007E3C59"/>
    <w:rsid w:val="007E3CBD"/>
    <w:rsid w:val="007E3DEA"/>
    <w:rsid w:val="007E3DEE"/>
    <w:rsid w:val="007E3EA7"/>
    <w:rsid w:val="007E3F2A"/>
    <w:rsid w:val="007E43CF"/>
    <w:rsid w:val="007E4514"/>
    <w:rsid w:val="007E4622"/>
    <w:rsid w:val="007E479A"/>
    <w:rsid w:val="007E489D"/>
    <w:rsid w:val="007E4CBF"/>
    <w:rsid w:val="007E4E02"/>
    <w:rsid w:val="007E530E"/>
    <w:rsid w:val="007E53D8"/>
    <w:rsid w:val="007E5611"/>
    <w:rsid w:val="007E586F"/>
    <w:rsid w:val="007E5A6C"/>
    <w:rsid w:val="007E5A96"/>
    <w:rsid w:val="007E5C39"/>
    <w:rsid w:val="007E5E15"/>
    <w:rsid w:val="007E5E53"/>
    <w:rsid w:val="007E5F34"/>
    <w:rsid w:val="007E5FC7"/>
    <w:rsid w:val="007E631E"/>
    <w:rsid w:val="007E6589"/>
    <w:rsid w:val="007E6962"/>
    <w:rsid w:val="007E6A42"/>
    <w:rsid w:val="007E709E"/>
    <w:rsid w:val="007E710B"/>
    <w:rsid w:val="007E741C"/>
    <w:rsid w:val="007E7614"/>
    <w:rsid w:val="007E7622"/>
    <w:rsid w:val="007E7754"/>
    <w:rsid w:val="007E7ED3"/>
    <w:rsid w:val="007F0020"/>
    <w:rsid w:val="007F00DE"/>
    <w:rsid w:val="007F01C8"/>
    <w:rsid w:val="007F021F"/>
    <w:rsid w:val="007F05C8"/>
    <w:rsid w:val="007F08EA"/>
    <w:rsid w:val="007F0B96"/>
    <w:rsid w:val="007F0C00"/>
    <w:rsid w:val="007F0D9C"/>
    <w:rsid w:val="007F0DCB"/>
    <w:rsid w:val="007F0EDD"/>
    <w:rsid w:val="007F12E1"/>
    <w:rsid w:val="007F16DC"/>
    <w:rsid w:val="007F170A"/>
    <w:rsid w:val="007F17CC"/>
    <w:rsid w:val="007F18B4"/>
    <w:rsid w:val="007F1DF9"/>
    <w:rsid w:val="007F1E75"/>
    <w:rsid w:val="007F1EF4"/>
    <w:rsid w:val="007F2145"/>
    <w:rsid w:val="007F22F5"/>
    <w:rsid w:val="007F2482"/>
    <w:rsid w:val="007F24CA"/>
    <w:rsid w:val="007F273B"/>
    <w:rsid w:val="007F27BB"/>
    <w:rsid w:val="007F2A16"/>
    <w:rsid w:val="007F2AA2"/>
    <w:rsid w:val="007F2B42"/>
    <w:rsid w:val="007F2D14"/>
    <w:rsid w:val="007F2E81"/>
    <w:rsid w:val="007F2FD8"/>
    <w:rsid w:val="007F30D7"/>
    <w:rsid w:val="007F3244"/>
    <w:rsid w:val="007F39C9"/>
    <w:rsid w:val="007F3CC5"/>
    <w:rsid w:val="007F413F"/>
    <w:rsid w:val="007F44B5"/>
    <w:rsid w:val="007F4609"/>
    <w:rsid w:val="007F483E"/>
    <w:rsid w:val="007F494B"/>
    <w:rsid w:val="007F4B94"/>
    <w:rsid w:val="007F4BD8"/>
    <w:rsid w:val="007F4E83"/>
    <w:rsid w:val="007F5137"/>
    <w:rsid w:val="007F5424"/>
    <w:rsid w:val="007F54CB"/>
    <w:rsid w:val="007F554F"/>
    <w:rsid w:val="007F55F3"/>
    <w:rsid w:val="007F57FF"/>
    <w:rsid w:val="007F59E9"/>
    <w:rsid w:val="007F5A48"/>
    <w:rsid w:val="007F5BB8"/>
    <w:rsid w:val="007F5BE4"/>
    <w:rsid w:val="007F6009"/>
    <w:rsid w:val="007F6032"/>
    <w:rsid w:val="007F62EA"/>
    <w:rsid w:val="007F65AA"/>
    <w:rsid w:val="007F67B0"/>
    <w:rsid w:val="007F68BD"/>
    <w:rsid w:val="007F6CC0"/>
    <w:rsid w:val="007F6DFE"/>
    <w:rsid w:val="007F71FD"/>
    <w:rsid w:val="007F74AA"/>
    <w:rsid w:val="007F76A1"/>
    <w:rsid w:val="007F76A5"/>
    <w:rsid w:val="007F7A4B"/>
    <w:rsid w:val="007F7B80"/>
    <w:rsid w:val="007F7CC7"/>
    <w:rsid w:val="007F7CD4"/>
    <w:rsid w:val="007F7EDD"/>
    <w:rsid w:val="008001A7"/>
    <w:rsid w:val="008002F9"/>
    <w:rsid w:val="00800402"/>
    <w:rsid w:val="00800476"/>
    <w:rsid w:val="0080077A"/>
    <w:rsid w:val="008007C6"/>
    <w:rsid w:val="008011F1"/>
    <w:rsid w:val="00801249"/>
    <w:rsid w:val="00801413"/>
    <w:rsid w:val="00801475"/>
    <w:rsid w:val="00801562"/>
    <w:rsid w:val="00801577"/>
    <w:rsid w:val="00801861"/>
    <w:rsid w:val="008018C2"/>
    <w:rsid w:val="00801AAF"/>
    <w:rsid w:val="00801B9A"/>
    <w:rsid w:val="00801BE0"/>
    <w:rsid w:val="00801CB2"/>
    <w:rsid w:val="00801DA7"/>
    <w:rsid w:val="00801DE1"/>
    <w:rsid w:val="00801EE6"/>
    <w:rsid w:val="00801EF0"/>
    <w:rsid w:val="00801F41"/>
    <w:rsid w:val="00801FEC"/>
    <w:rsid w:val="008025D8"/>
    <w:rsid w:val="00802680"/>
    <w:rsid w:val="0080286B"/>
    <w:rsid w:val="0080290E"/>
    <w:rsid w:val="00802CC8"/>
    <w:rsid w:val="00803100"/>
    <w:rsid w:val="00803102"/>
    <w:rsid w:val="00803119"/>
    <w:rsid w:val="008031C1"/>
    <w:rsid w:val="0080354B"/>
    <w:rsid w:val="00803679"/>
    <w:rsid w:val="00803A8A"/>
    <w:rsid w:val="00803CFD"/>
    <w:rsid w:val="00803DB7"/>
    <w:rsid w:val="00803DC3"/>
    <w:rsid w:val="00803E2A"/>
    <w:rsid w:val="00803E82"/>
    <w:rsid w:val="00803FA5"/>
    <w:rsid w:val="00804086"/>
    <w:rsid w:val="0080412B"/>
    <w:rsid w:val="00804182"/>
    <w:rsid w:val="008042E4"/>
    <w:rsid w:val="008047AE"/>
    <w:rsid w:val="008049D2"/>
    <w:rsid w:val="00804D0D"/>
    <w:rsid w:val="00804D64"/>
    <w:rsid w:val="00804F89"/>
    <w:rsid w:val="00805014"/>
    <w:rsid w:val="008050CE"/>
    <w:rsid w:val="008054FB"/>
    <w:rsid w:val="00805577"/>
    <w:rsid w:val="008055BE"/>
    <w:rsid w:val="00805A98"/>
    <w:rsid w:val="00805B63"/>
    <w:rsid w:val="00805B88"/>
    <w:rsid w:val="00805CCA"/>
    <w:rsid w:val="00805E7D"/>
    <w:rsid w:val="00806039"/>
    <w:rsid w:val="008060F3"/>
    <w:rsid w:val="0080611C"/>
    <w:rsid w:val="00806282"/>
    <w:rsid w:val="008063F5"/>
    <w:rsid w:val="008063FC"/>
    <w:rsid w:val="00806519"/>
    <w:rsid w:val="0080657A"/>
    <w:rsid w:val="00806640"/>
    <w:rsid w:val="008066E4"/>
    <w:rsid w:val="0080686E"/>
    <w:rsid w:val="00806C18"/>
    <w:rsid w:val="00806E4B"/>
    <w:rsid w:val="00806ECF"/>
    <w:rsid w:val="00806F4E"/>
    <w:rsid w:val="00807344"/>
    <w:rsid w:val="008073EF"/>
    <w:rsid w:val="008073F2"/>
    <w:rsid w:val="00807482"/>
    <w:rsid w:val="00807560"/>
    <w:rsid w:val="00807849"/>
    <w:rsid w:val="00807AEA"/>
    <w:rsid w:val="00807BD4"/>
    <w:rsid w:val="00807C34"/>
    <w:rsid w:val="0081030D"/>
    <w:rsid w:val="0081049B"/>
    <w:rsid w:val="0081054E"/>
    <w:rsid w:val="0081079E"/>
    <w:rsid w:val="0081083C"/>
    <w:rsid w:val="008108A8"/>
    <w:rsid w:val="008109E0"/>
    <w:rsid w:val="00810CEF"/>
    <w:rsid w:val="00810EE2"/>
    <w:rsid w:val="00810EE6"/>
    <w:rsid w:val="008111E9"/>
    <w:rsid w:val="0081130C"/>
    <w:rsid w:val="00811327"/>
    <w:rsid w:val="00811A20"/>
    <w:rsid w:val="00811A36"/>
    <w:rsid w:val="00811D6A"/>
    <w:rsid w:val="00811EAA"/>
    <w:rsid w:val="00812120"/>
    <w:rsid w:val="00812306"/>
    <w:rsid w:val="00812598"/>
    <w:rsid w:val="00812645"/>
    <w:rsid w:val="00812661"/>
    <w:rsid w:val="0081272D"/>
    <w:rsid w:val="00812826"/>
    <w:rsid w:val="00812F18"/>
    <w:rsid w:val="008130B6"/>
    <w:rsid w:val="00813493"/>
    <w:rsid w:val="00813631"/>
    <w:rsid w:val="0081370F"/>
    <w:rsid w:val="00813E31"/>
    <w:rsid w:val="0081432B"/>
    <w:rsid w:val="008143C5"/>
    <w:rsid w:val="0081450D"/>
    <w:rsid w:val="0081454F"/>
    <w:rsid w:val="008147B5"/>
    <w:rsid w:val="0081483F"/>
    <w:rsid w:val="0081485F"/>
    <w:rsid w:val="00814C63"/>
    <w:rsid w:val="00814E75"/>
    <w:rsid w:val="0081505A"/>
    <w:rsid w:val="008152F8"/>
    <w:rsid w:val="00815477"/>
    <w:rsid w:val="008158BC"/>
    <w:rsid w:val="00815A1E"/>
    <w:rsid w:val="00815A63"/>
    <w:rsid w:val="00815C5F"/>
    <w:rsid w:val="00815CA7"/>
    <w:rsid w:val="00815E00"/>
    <w:rsid w:val="00816193"/>
    <w:rsid w:val="008161DE"/>
    <w:rsid w:val="00816718"/>
    <w:rsid w:val="00816896"/>
    <w:rsid w:val="0081690E"/>
    <w:rsid w:val="00816A3D"/>
    <w:rsid w:val="00816B09"/>
    <w:rsid w:val="00816B43"/>
    <w:rsid w:val="00816F95"/>
    <w:rsid w:val="00817025"/>
    <w:rsid w:val="008170B1"/>
    <w:rsid w:val="008171EB"/>
    <w:rsid w:val="00817304"/>
    <w:rsid w:val="00817399"/>
    <w:rsid w:val="008175A6"/>
    <w:rsid w:val="008178AA"/>
    <w:rsid w:val="00817C71"/>
    <w:rsid w:val="00817FA8"/>
    <w:rsid w:val="008202F0"/>
    <w:rsid w:val="0082049C"/>
    <w:rsid w:val="00820552"/>
    <w:rsid w:val="0082090E"/>
    <w:rsid w:val="00820B53"/>
    <w:rsid w:val="00820E82"/>
    <w:rsid w:val="00821054"/>
    <w:rsid w:val="008210FF"/>
    <w:rsid w:val="0082120F"/>
    <w:rsid w:val="00821215"/>
    <w:rsid w:val="008212AB"/>
    <w:rsid w:val="00821528"/>
    <w:rsid w:val="0082154A"/>
    <w:rsid w:val="00821572"/>
    <w:rsid w:val="008219DB"/>
    <w:rsid w:val="00821D18"/>
    <w:rsid w:val="00821EBB"/>
    <w:rsid w:val="00822288"/>
    <w:rsid w:val="008222A5"/>
    <w:rsid w:val="00822301"/>
    <w:rsid w:val="0082232A"/>
    <w:rsid w:val="00822B53"/>
    <w:rsid w:val="00822B80"/>
    <w:rsid w:val="00822EA7"/>
    <w:rsid w:val="008230DC"/>
    <w:rsid w:val="0082321C"/>
    <w:rsid w:val="00823246"/>
    <w:rsid w:val="00823273"/>
    <w:rsid w:val="008233DE"/>
    <w:rsid w:val="00823851"/>
    <w:rsid w:val="00823931"/>
    <w:rsid w:val="008239C5"/>
    <w:rsid w:val="00823A74"/>
    <w:rsid w:val="008243FF"/>
    <w:rsid w:val="008246EA"/>
    <w:rsid w:val="0082479B"/>
    <w:rsid w:val="00824911"/>
    <w:rsid w:val="0082496B"/>
    <w:rsid w:val="00824B26"/>
    <w:rsid w:val="00824CCA"/>
    <w:rsid w:val="00824FC1"/>
    <w:rsid w:val="00824FF7"/>
    <w:rsid w:val="0082510E"/>
    <w:rsid w:val="0082511C"/>
    <w:rsid w:val="00825280"/>
    <w:rsid w:val="0082543E"/>
    <w:rsid w:val="008255EA"/>
    <w:rsid w:val="008256F3"/>
    <w:rsid w:val="00825C68"/>
    <w:rsid w:val="00825EBF"/>
    <w:rsid w:val="00825F2F"/>
    <w:rsid w:val="008260F1"/>
    <w:rsid w:val="008261C0"/>
    <w:rsid w:val="0082620B"/>
    <w:rsid w:val="0082621C"/>
    <w:rsid w:val="0082623A"/>
    <w:rsid w:val="00826522"/>
    <w:rsid w:val="00826572"/>
    <w:rsid w:val="008266DE"/>
    <w:rsid w:val="00826868"/>
    <w:rsid w:val="00826D3B"/>
    <w:rsid w:val="00826D75"/>
    <w:rsid w:val="00827362"/>
    <w:rsid w:val="008273D0"/>
    <w:rsid w:val="00827531"/>
    <w:rsid w:val="00827605"/>
    <w:rsid w:val="00827866"/>
    <w:rsid w:val="00827C27"/>
    <w:rsid w:val="00827F81"/>
    <w:rsid w:val="00830153"/>
    <w:rsid w:val="00830203"/>
    <w:rsid w:val="00830206"/>
    <w:rsid w:val="008308D6"/>
    <w:rsid w:val="00830B73"/>
    <w:rsid w:val="00830BDB"/>
    <w:rsid w:val="00830BDC"/>
    <w:rsid w:val="00830D6B"/>
    <w:rsid w:val="00831249"/>
    <w:rsid w:val="008312B6"/>
    <w:rsid w:val="00831416"/>
    <w:rsid w:val="0083154C"/>
    <w:rsid w:val="00831658"/>
    <w:rsid w:val="00831C4C"/>
    <w:rsid w:val="00831FE0"/>
    <w:rsid w:val="0083211B"/>
    <w:rsid w:val="00832133"/>
    <w:rsid w:val="00832186"/>
    <w:rsid w:val="0083236F"/>
    <w:rsid w:val="0083256E"/>
    <w:rsid w:val="008325E3"/>
    <w:rsid w:val="0083293D"/>
    <w:rsid w:val="008329F8"/>
    <w:rsid w:val="00832A4A"/>
    <w:rsid w:val="00832BF7"/>
    <w:rsid w:val="00832C5C"/>
    <w:rsid w:val="00832C63"/>
    <w:rsid w:val="00832FDE"/>
    <w:rsid w:val="00833308"/>
    <w:rsid w:val="008335C5"/>
    <w:rsid w:val="00833653"/>
    <w:rsid w:val="00833745"/>
    <w:rsid w:val="00833763"/>
    <w:rsid w:val="00833882"/>
    <w:rsid w:val="008339EF"/>
    <w:rsid w:val="00833A2F"/>
    <w:rsid w:val="00833B7E"/>
    <w:rsid w:val="00834245"/>
    <w:rsid w:val="00834342"/>
    <w:rsid w:val="00834352"/>
    <w:rsid w:val="00834356"/>
    <w:rsid w:val="00834515"/>
    <w:rsid w:val="008345F1"/>
    <w:rsid w:val="0083463E"/>
    <w:rsid w:val="00834959"/>
    <w:rsid w:val="00834A42"/>
    <w:rsid w:val="00834CFB"/>
    <w:rsid w:val="00834D19"/>
    <w:rsid w:val="00835222"/>
    <w:rsid w:val="008352F5"/>
    <w:rsid w:val="008357CE"/>
    <w:rsid w:val="008357D8"/>
    <w:rsid w:val="00835C08"/>
    <w:rsid w:val="00835CDA"/>
    <w:rsid w:val="0083609A"/>
    <w:rsid w:val="0083619C"/>
    <w:rsid w:val="00836332"/>
    <w:rsid w:val="00836355"/>
    <w:rsid w:val="008364A1"/>
    <w:rsid w:val="008367DB"/>
    <w:rsid w:val="0083692D"/>
    <w:rsid w:val="00836A17"/>
    <w:rsid w:val="00836A6C"/>
    <w:rsid w:val="00836B47"/>
    <w:rsid w:val="00836CA8"/>
    <w:rsid w:val="00836D02"/>
    <w:rsid w:val="00836D64"/>
    <w:rsid w:val="00836DC6"/>
    <w:rsid w:val="00836E65"/>
    <w:rsid w:val="0083721C"/>
    <w:rsid w:val="00837268"/>
    <w:rsid w:val="0083745C"/>
    <w:rsid w:val="008374A9"/>
    <w:rsid w:val="0083752B"/>
    <w:rsid w:val="008378E1"/>
    <w:rsid w:val="008379C4"/>
    <w:rsid w:val="00837B26"/>
    <w:rsid w:val="00837BF6"/>
    <w:rsid w:val="00837DA3"/>
    <w:rsid w:val="00837EB8"/>
    <w:rsid w:val="00837F0E"/>
    <w:rsid w:val="0084011F"/>
    <w:rsid w:val="008403CE"/>
    <w:rsid w:val="008403E8"/>
    <w:rsid w:val="008404E5"/>
    <w:rsid w:val="0084056C"/>
    <w:rsid w:val="008405B9"/>
    <w:rsid w:val="0084074D"/>
    <w:rsid w:val="0084079E"/>
    <w:rsid w:val="00840C64"/>
    <w:rsid w:val="00840DAB"/>
    <w:rsid w:val="00840F64"/>
    <w:rsid w:val="008412C1"/>
    <w:rsid w:val="008414F5"/>
    <w:rsid w:val="008415C0"/>
    <w:rsid w:val="00841733"/>
    <w:rsid w:val="008417A8"/>
    <w:rsid w:val="008419F1"/>
    <w:rsid w:val="00841A5F"/>
    <w:rsid w:val="00841DCA"/>
    <w:rsid w:val="00841EA9"/>
    <w:rsid w:val="00842128"/>
    <w:rsid w:val="00842143"/>
    <w:rsid w:val="00842218"/>
    <w:rsid w:val="008422F9"/>
    <w:rsid w:val="008423CF"/>
    <w:rsid w:val="0084275C"/>
    <w:rsid w:val="00842894"/>
    <w:rsid w:val="00842951"/>
    <w:rsid w:val="00842C80"/>
    <w:rsid w:val="00842DE5"/>
    <w:rsid w:val="00843038"/>
    <w:rsid w:val="008430A2"/>
    <w:rsid w:val="0084352C"/>
    <w:rsid w:val="0084390F"/>
    <w:rsid w:val="008439EE"/>
    <w:rsid w:val="00843AE8"/>
    <w:rsid w:val="00843C0E"/>
    <w:rsid w:val="00843E89"/>
    <w:rsid w:val="008440C5"/>
    <w:rsid w:val="00844166"/>
    <w:rsid w:val="0084419F"/>
    <w:rsid w:val="008444BC"/>
    <w:rsid w:val="00844A40"/>
    <w:rsid w:val="00844B21"/>
    <w:rsid w:val="00844C58"/>
    <w:rsid w:val="00844C63"/>
    <w:rsid w:val="00844E89"/>
    <w:rsid w:val="0084500E"/>
    <w:rsid w:val="00845021"/>
    <w:rsid w:val="0084505C"/>
    <w:rsid w:val="0084509F"/>
    <w:rsid w:val="00845104"/>
    <w:rsid w:val="0084521E"/>
    <w:rsid w:val="00845353"/>
    <w:rsid w:val="0084560C"/>
    <w:rsid w:val="008457CF"/>
    <w:rsid w:val="00845D3A"/>
    <w:rsid w:val="00845DEF"/>
    <w:rsid w:val="00845F3E"/>
    <w:rsid w:val="00846161"/>
    <w:rsid w:val="008461D7"/>
    <w:rsid w:val="00846292"/>
    <w:rsid w:val="00846362"/>
    <w:rsid w:val="00846383"/>
    <w:rsid w:val="00846388"/>
    <w:rsid w:val="0084690A"/>
    <w:rsid w:val="0084695C"/>
    <w:rsid w:val="00846AA1"/>
    <w:rsid w:val="00846DC1"/>
    <w:rsid w:val="00846DF2"/>
    <w:rsid w:val="00846F80"/>
    <w:rsid w:val="00846F9A"/>
    <w:rsid w:val="00847486"/>
    <w:rsid w:val="008475C6"/>
    <w:rsid w:val="00847670"/>
    <w:rsid w:val="00847721"/>
    <w:rsid w:val="00850003"/>
    <w:rsid w:val="00850377"/>
    <w:rsid w:val="008505DF"/>
    <w:rsid w:val="00850A0E"/>
    <w:rsid w:val="00850A92"/>
    <w:rsid w:val="00850BAB"/>
    <w:rsid w:val="00850DC4"/>
    <w:rsid w:val="00850DCB"/>
    <w:rsid w:val="00850DD0"/>
    <w:rsid w:val="00850E59"/>
    <w:rsid w:val="00850F8D"/>
    <w:rsid w:val="008511D3"/>
    <w:rsid w:val="0085127D"/>
    <w:rsid w:val="008513BB"/>
    <w:rsid w:val="008513E6"/>
    <w:rsid w:val="008515EB"/>
    <w:rsid w:val="00851708"/>
    <w:rsid w:val="0085198F"/>
    <w:rsid w:val="00851E07"/>
    <w:rsid w:val="00851E53"/>
    <w:rsid w:val="00852035"/>
    <w:rsid w:val="008522CF"/>
    <w:rsid w:val="008524AE"/>
    <w:rsid w:val="00852597"/>
    <w:rsid w:val="00852630"/>
    <w:rsid w:val="00852723"/>
    <w:rsid w:val="00852D4B"/>
    <w:rsid w:val="00852F4F"/>
    <w:rsid w:val="0085316C"/>
    <w:rsid w:val="008535D3"/>
    <w:rsid w:val="00853908"/>
    <w:rsid w:val="00853CE6"/>
    <w:rsid w:val="008541C6"/>
    <w:rsid w:val="0085424B"/>
    <w:rsid w:val="008544CF"/>
    <w:rsid w:val="00854501"/>
    <w:rsid w:val="0085455D"/>
    <w:rsid w:val="008545FE"/>
    <w:rsid w:val="00854877"/>
    <w:rsid w:val="0085492F"/>
    <w:rsid w:val="00854DA6"/>
    <w:rsid w:val="00854F26"/>
    <w:rsid w:val="00854FAC"/>
    <w:rsid w:val="00855294"/>
    <w:rsid w:val="008552D6"/>
    <w:rsid w:val="008552E3"/>
    <w:rsid w:val="008553A2"/>
    <w:rsid w:val="00855600"/>
    <w:rsid w:val="00855635"/>
    <w:rsid w:val="00855943"/>
    <w:rsid w:val="00855A45"/>
    <w:rsid w:val="00855DB1"/>
    <w:rsid w:val="00855FD7"/>
    <w:rsid w:val="00856039"/>
    <w:rsid w:val="0085610A"/>
    <w:rsid w:val="00856344"/>
    <w:rsid w:val="00856401"/>
    <w:rsid w:val="00856496"/>
    <w:rsid w:val="008565F4"/>
    <w:rsid w:val="00856A00"/>
    <w:rsid w:val="00856A9A"/>
    <w:rsid w:val="00856BE4"/>
    <w:rsid w:val="00856CD3"/>
    <w:rsid w:val="00856FD8"/>
    <w:rsid w:val="00857080"/>
    <w:rsid w:val="008571B1"/>
    <w:rsid w:val="0085725C"/>
    <w:rsid w:val="0085770B"/>
    <w:rsid w:val="008579B7"/>
    <w:rsid w:val="008579E7"/>
    <w:rsid w:val="00857A30"/>
    <w:rsid w:val="00857A4F"/>
    <w:rsid w:val="00857B22"/>
    <w:rsid w:val="0086018E"/>
    <w:rsid w:val="00860200"/>
    <w:rsid w:val="00860204"/>
    <w:rsid w:val="00860296"/>
    <w:rsid w:val="008602A9"/>
    <w:rsid w:val="00860321"/>
    <w:rsid w:val="0086060F"/>
    <w:rsid w:val="008607A9"/>
    <w:rsid w:val="0086081F"/>
    <w:rsid w:val="00860AE9"/>
    <w:rsid w:val="00860B25"/>
    <w:rsid w:val="00860CB4"/>
    <w:rsid w:val="00860EB6"/>
    <w:rsid w:val="00861046"/>
    <w:rsid w:val="008610BA"/>
    <w:rsid w:val="008611D7"/>
    <w:rsid w:val="0086163D"/>
    <w:rsid w:val="00861B85"/>
    <w:rsid w:val="00861CD2"/>
    <w:rsid w:val="00861F74"/>
    <w:rsid w:val="0086206E"/>
    <w:rsid w:val="00862263"/>
    <w:rsid w:val="00862574"/>
    <w:rsid w:val="0086264A"/>
    <w:rsid w:val="008627E7"/>
    <w:rsid w:val="008628F5"/>
    <w:rsid w:val="00862A42"/>
    <w:rsid w:val="00862C73"/>
    <w:rsid w:val="00862D99"/>
    <w:rsid w:val="00862E95"/>
    <w:rsid w:val="00862FFA"/>
    <w:rsid w:val="00863439"/>
    <w:rsid w:val="008634AB"/>
    <w:rsid w:val="008635DD"/>
    <w:rsid w:val="00863783"/>
    <w:rsid w:val="008638AA"/>
    <w:rsid w:val="00863936"/>
    <w:rsid w:val="00863BB2"/>
    <w:rsid w:val="00863BC4"/>
    <w:rsid w:val="00863C1C"/>
    <w:rsid w:val="00863D73"/>
    <w:rsid w:val="00863EAF"/>
    <w:rsid w:val="0086415C"/>
    <w:rsid w:val="008641AF"/>
    <w:rsid w:val="0086450A"/>
    <w:rsid w:val="0086469A"/>
    <w:rsid w:val="0086491C"/>
    <w:rsid w:val="0086494D"/>
    <w:rsid w:val="00864979"/>
    <w:rsid w:val="00864B2D"/>
    <w:rsid w:val="00864B97"/>
    <w:rsid w:val="00864FC6"/>
    <w:rsid w:val="0086501A"/>
    <w:rsid w:val="0086505D"/>
    <w:rsid w:val="0086515A"/>
    <w:rsid w:val="00865572"/>
    <w:rsid w:val="0086565F"/>
    <w:rsid w:val="00865798"/>
    <w:rsid w:val="00865C28"/>
    <w:rsid w:val="00865E05"/>
    <w:rsid w:val="00865E20"/>
    <w:rsid w:val="00865E72"/>
    <w:rsid w:val="00866043"/>
    <w:rsid w:val="008661C1"/>
    <w:rsid w:val="0086629C"/>
    <w:rsid w:val="00866334"/>
    <w:rsid w:val="008667B6"/>
    <w:rsid w:val="00866807"/>
    <w:rsid w:val="0086681A"/>
    <w:rsid w:val="00866C0D"/>
    <w:rsid w:val="00866C9F"/>
    <w:rsid w:val="00867099"/>
    <w:rsid w:val="008670AA"/>
    <w:rsid w:val="00867289"/>
    <w:rsid w:val="00867294"/>
    <w:rsid w:val="00867460"/>
    <w:rsid w:val="008674D1"/>
    <w:rsid w:val="008677FE"/>
    <w:rsid w:val="00867CAC"/>
    <w:rsid w:val="00867E26"/>
    <w:rsid w:val="00867F7F"/>
    <w:rsid w:val="00867FED"/>
    <w:rsid w:val="008702AE"/>
    <w:rsid w:val="008703BA"/>
    <w:rsid w:val="0087067B"/>
    <w:rsid w:val="00870C07"/>
    <w:rsid w:val="00870CD4"/>
    <w:rsid w:val="00871160"/>
    <w:rsid w:val="00871777"/>
    <w:rsid w:val="008717DB"/>
    <w:rsid w:val="008717F1"/>
    <w:rsid w:val="0087229C"/>
    <w:rsid w:val="00872487"/>
    <w:rsid w:val="00872742"/>
    <w:rsid w:val="0087294E"/>
    <w:rsid w:val="008729CC"/>
    <w:rsid w:val="00872A7E"/>
    <w:rsid w:val="00872B56"/>
    <w:rsid w:val="00872CDA"/>
    <w:rsid w:val="00872DCA"/>
    <w:rsid w:val="00872DE4"/>
    <w:rsid w:val="00873290"/>
    <w:rsid w:val="008735A6"/>
    <w:rsid w:val="00873B0C"/>
    <w:rsid w:val="00873BA7"/>
    <w:rsid w:val="00873DF2"/>
    <w:rsid w:val="0087415C"/>
    <w:rsid w:val="00874187"/>
    <w:rsid w:val="00874446"/>
    <w:rsid w:val="008744C6"/>
    <w:rsid w:val="00874666"/>
    <w:rsid w:val="00874829"/>
    <w:rsid w:val="00874DC0"/>
    <w:rsid w:val="00874FD2"/>
    <w:rsid w:val="00874FDE"/>
    <w:rsid w:val="0087500A"/>
    <w:rsid w:val="008751C9"/>
    <w:rsid w:val="00875408"/>
    <w:rsid w:val="00875528"/>
    <w:rsid w:val="00875766"/>
    <w:rsid w:val="00875990"/>
    <w:rsid w:val="00875FC3"/>
    <w:rsid w:val="00876084"/>
    <w:rsid w:val="008762EF"/>
    <w:rsid w:val="00876521"/>
    <w:rsid w:val="00876C38"/>
    <w:rsid w:val="00876D83"/>
    <w:rsid w:val="00876D9E"/>
    <w:rsid w:val="00876DC1"/>
    <w:rsid w:val="00877021"/>
    <w:rsid w:val="00877044"/>
    <w:rsid w:val="0087708B"/>
    <w:rsid w:val="00877197"/>
    <w:rsid w:val="00877869"/>
    <w:rsid w:val="00877907"/>
    <w:rsid w:val="008779E4"/>
    <w:rsid w:val="00877CDF"/>
    <w:rsid w:val="00880094"/>
    <w:rsid w:val="0088018F"/>
    <w:rsid w:val="008801D6"/>
    <w:rsid w:val="008802D3"/>
    <w:rsid w:val="008808F9"/>
    <w:rsid w:val="00880AAC"/>
    <w:rsid w:val="00880AB3"/>
    <w:rsid w:val="00880B11"/>
    <w:rsid w:val="00880B53"/>
    <w:rsid w:val="00880B57"/>
    <w:rsid w:val="00880EB2"/>
    <w:rsid w:val="00881035"/>
    <w:rsid w:val="0088107F"/>
    <w:rsid w:val="00881154"/>
    <w:rsid w:val="00881AD6"/>
    <w:rsid w:val="00881AE8"/>
    <w:rsid w:val="00881BAC"/>
    <w:rsid w:val="00881BF7"/>
    <w:rsid w:val="00881F75"/>
    <w:rsid w:val="00882003"/>
    <w:rsid w:val="0088200A"/>
    <w:rsid w:val="00882084"/>
    <w:rsid w:val="008823E0"/>
    <w:rsid w:val="00882469"/>
    <w:rsid w:val="00882500"/>
    <w:rsid w:val="0088255C"/>
    <w:rsid w:val="008825E7"/>
    <w:rsid w:val="008826C0"/>
    <w:rsid w:val="008828F6"/>
    <w:rsid w:val="00882BFA"/>
    <w:rsid w:val="00882F15"/>
    <w:rsid w:val="00882F16"/>
    <w:rsid w:val="008830CC"/>
    <w:rsid w:val="0088311E"/>
    <w:rsid w:val="008832B0"/>
    <w:rsid w:val="00883316"/>
    <w:rsid w:val="0088347F"/>
    <w:rsid w:val="00883810"/>
    <w:rsid w:val="00883897"/>
    <w:rsid w:val="00883AE5"/>
    <w:rsid w:val="00883E1A"/>
    <w:rsid w:val="00883F12"/>
    <w:rsid w:val="00883F59"/>
    <w:rsid w:val="008841DB"/>
    <w:rsid w:val="00884344"/>
    <w:rsid w:val="00884700"/>
    <w:rsid w:val="008849B5"/>
    <w:rsid w:val="00884AF6"/>
    <w:rsid w:val="00885140"/>
    <w:rsid w:val="008853ED"/>
    <w:rsid w:val="00885410"/>
    <w:rsid w:val="0088559E"/>
    <w:rsid w:val="0088581E"/>
    <w:rsid w:val="0088583C"/>
    <w:rsid w:val="00885A0A"/>
    <w:rsid w:val="00885B84"/>
    <w:rsid w:val="00885D6B"/>
    <w:rsid w:val="00885FFD"/>
    <w:rsid w:val="00886191"/>
    <w:rsid w:val="008864FE"/>
    <w:rsid w:val="00886508"/>
    <w:rsid w:val="00886700"/>
    <w:rsid w:val="00886749"/>
    <w:rsid w:val="008867F4"/>
    <w:rsid w:val="00886CA1"/>
    <w:rsid w:val="00886D4E"/>
    <w:rsid w:val="00886D88"/>
    <w:rsid w:val="00886EFA"/>
    <w:rsid w:val="00886F23"/>
    <w:rsid w:val="00886F2E"/>
    <w:rsid w:val="0088727F"/>
    <w:rsid w:val="0088729E"/>
    <w:rsid w:val="008872B2"/>
    <w:rsid w:val="00887450"/>
    <w:rsid w:val="00887541"/>
    <w:rsid w:val="008875CA"/>
    <w:rsid w:val="008877C0"/>
    <w:rsid w:val="00887A39"/>
    <w:rsid w:val="00887CDF"/>
    <w:rsid w:val="00887DBC"/>
    <w:rsid w:val="00887F13"/>
    <w:rsid w:val="008900A0"/>
    <w:rsid w:val="0089022D"/>
    <w:rsid w:val="00890619"/>
    <w:rsid w:val="00890650"/>
    <w:rsid w:val="00890770"/>
    <w:rsid w:val="008907DE"/>
    <w:rsid w:val="00891191"/>
    <w:rsid w:val="0089136C"/>
    <w:rsid w:val="00891789"/>
    <w:rsid w:val="00891951"/>
    <w:rsid w:val="00891B85"/>
    <w:rsid w:val="00891C1C"/>
    <w:rsid w:val="00891CA1"/>
    <w:rsid w:val="00891DB3"/>
    <w:rsid w:val="00891EAD"/>
    <w:rsid w:val="00891FCD"/>
    <w:rsid w:val="008922E0"/>
    <w:rsid w:val="00892512"/>
    <w:rsid w:val="00892757"/>
    <w:rsid w:val="00892AED"/>
    <w:rsid w:val="00892C73"/>
    <w:rsid w:val="00892E29"/>
    <w:rsid w:val="00892E83"/>
    <w:rsid w:val="00892EAE"/>
    <w:rsid w:val="00893028"/>
    <w:rsid w:val="00893200"/>
    <w:rsid w:val="00893303"/>
    <w:rsid w:val="008933CA"/>
    <w:rsid w:val="008934D4"/>
    <w:rsid w:val="0089361E"/>
    <w:rsid w:val="008936A4"/>
    <w:rsid w:val="00893D87"/>
    <w:rsid w:val="00893EFA"/>
    <w:rsid w:val="0089423B"/>
    <w:rsid w:val="008942F7"/>
    <w:rsid w:val="008943B4"/>
    <w:rsid w:val="00894C95"/>
    <w:rsid w:val="00894D24"/>
    <w:rsid w:val="00894D5B"/>
    <w:rsid w:val="00894DC5"/>
    <w:rsid w:val="008953BB"/>
    <w:rsid w:val="00895474"/>
    <w:rsid w:val="00895475"/>
    <w:rsid w:val="008954CC"/>
    <w:rsid w:val="00895500"/>
    <w:rsid w:val="008955EB"/>
    <w:rsid w:val="008956E9"/>
    <w:rsid w:val="008958F7"/>
    <w:rsid w:val="00895A5C"/>
    <w:rsid w:val="00895A6F"/>
    <w:rsid w:val="00895DD9"/>
    <w:rsid w:val="00895FA1"/>
    <w:rsid w:val="00895FA5"/>
    <w:rsid w:val="00896192"/>
    <w:rsid w:val="008961EA"/>
    <w:rsid w:val="00896555"/>
    <w:rsid w:val="008965C2"/>
    <w:rsid w:val="00896E7E"/>
    <w:rsid w:val="00896E7F"/>
    <w:rsid w:val="00897054"/>
    <w:rsid w:val="00897132"/>
    <w:rsid w:val="00897443"/>
    <w:rsid w:val="00897459"/>
    <w:rsid w:val="00897550"/>
    <w:rsid w:val="00897584"/>
    <w:rsid w:val="008977FD"/>
    <w:rsid w:val="008979BD"/>
    <w:rsid w:val="00897A37"/>
    <w:rsid w:val="00897D88"/>
    <w:rsid w:val="00897DB6"/>
    <w:rsid w:val="00897DEF"/>
    <w:rsid w:val="00897EB9"/>
    <w:rsid w:val="00897FE1"/>
    <w:rsid w:val="008A008D"/>
    <w:rsid w:val="008A0131"/>
    <w:rsid w:val="008A056A"/>
    <w:rsid w:val="008A09A1"/>
    <w:rsid w:val="008A0AD8"/>
    <w:rsid w:val="008A0B77"/>
    <w:rsid w:val="008A0EEF"/>
    <w:rsid w:val="008A10BA"/>
    <w:rsid w:val="008A1281"/>
    <w:rsid w:val="008A1730"/>
    <w:rsid w:val="008A19A9"/>
    <w:rsid w:val="008A1DB4"/>
    <w:rsid w:val="008A1F65"/>
    <w:rsid w:val="008A223E"/>
    <w:rsid w:val="008A294F"/>
    <w:rsid w:val="008A2A04"/>
    <w:rsid w:val="008A2A4F"/>
    <w:rsid w:val="008A2AE9"/>
    <w:rsid w:val="008A2CF2"/>
    <w:rsid w:val="008A30EE"/>
    <w:rsid w:val="008A34A2"/>
    <w:rsid w:val="008A35B7"/>
    <w:rsid w:val="008A3711"/>
    <w:rsid w:val="008A3738"/>
    <w:rsid w:val="008A3914"/>
    <w:rsid w:val="008A3A0A"/>
    <w:rsid w:val="008A3DF6"/>
    <w:rsid w:val="008A4051"/>
    <w:rsid w:val="008A419C"/>
    <w:rsid w:val="008A4202"/>
    <w:rsid w:val="008A4307"/>
    <w:rsid w:val="008A4330"/>
    <w:rsid w:val="008A4355"/>
    <w:rsid w:val="008A43A0"/>
    <w:rsid w:val="008A4668"/>
    <w:rsid w:val="008A476C"/>
    <w:rsid w:val="008A4949"/>
    <w:rsid w:val="008A4B21"/>
    <w:rsid w:val="008A4CE3"/>
    <w:rsid w:val="008A4D03"/>
    <w:rsid w:val="008A4F30"/>
    <w:rsid w:val="008A50E6"/>
    <w:rsid w:val="008A5482"/>
    <w:rsid w:val="008A582D"/>
    <w:rsid w:val="008A5908"/>
    <w:rsid w:val="008A5946"/>
    <w:rsid w:val="008A59BC"/>
    <w:rsid w:val="008A5BA2"/>
    <w:rsid w:val="008A5CD4"/>
    <w:rsid w:val="008A5F49"/>
    <w:rsid w:val="008A6094"/>
    <w:rsid w:val="008A610E"/>
    <w:rsid w:val="008A639D"/>
    <w:rsid w:val="008A6625"/>
    <w:rsid w:val="008A687C"/>
    <w:rsid w:val="008A7324"/>
    <w:rsid w:val="008A7488"/>
    <w:rsid w:val="008A783D"/>
    <w:rsid w:val="008A78FC"/>
    <w:rsid w:val="008A7984"/>
    <w:rsid w:val="008A7A68"/>
    <w:rsid w:val="008A7C05"/>
    <w:rsid w:val="008A7D3B"/>
    <w:rsid w:val="008A7DBC"/>
    <w:rsid w:val="008A7EDE"/>
    <w:rsid w:val="008B0039"/>
    <w:rsid w:val="008B0307"/>
    <w:rsid w:val="008B0397"/>
    <w:rsid w:val="008B05DC"/>
    <w:rsid w:val="008B05E3"/>
    <w:rsid w:val="008B096D"/>
    <w:rsid w:val="008B0B3B"/>
    <w:rsid w:val="008B0C27"/>
    <w:rsid w:val="008B10CE"/>
    <w:rsid w:val="008B11BA"/>
    <w:rsid w:val="008B11C9"/>
    <w:rsid w:val="008B1211"/>
    <w:rsid w:val="008B1223"/>
    <w:rsid w:val="008B1388"/>
    <w:rsid w:val="008B14EB"/>
    <w:rsid w:val="008B158B"/>
    <w:rsid w:val="008B1647"/>
    <w:rsid w:val="008B1675"/>
    <w:rsid w:val="008B1AA9"/>
    <w:rsid w:val="008B1AE5"/>
    <w:rsid w:val="008B1CF1"/>
    <w:rsid w:val="008B20CC"/>
    <w:rsid w:val="008B2159"/>
    <w:rsid w:val="008B2B7C"/>
    <w:rsid w:val="008B2BB4"/>
    <w:rsid w:val="008B2BDF"/>
    <w:rsid w:val="008B2C69"/>
    <w:rsid w:val="008B2DE5"/>
    <w:rsid w:val="008B2E9C"/>
    <w:rsid w:val="008B2E9F"/>
    <w:rsid w:val="008B2F04"/>
    <w:rsid w:val="008B2F96"/>
    <w:rsid w:val="008B3112"/>
    <w:rsid w:val="008B32C3"/>
    <w:rsid w:val="008B36B7"/>
    <w:rsid w:val="008B3C94"/>
    <w:rsid w:val="008B3DB9"/>
    <w:rsid w:val="008B3E0D"/>
    <w:rsid w:val="008B3F63"/>
    <w:rsid w:val="008B4259"/>
    <w:rsid w:val="008B4263"/>
    <w:rsid w:val="008B447F"/>
    <w:rsid w:val="008B4614"/>
    <w:rsid w:val="008B4708"/>
    <w:rsid w:val="008B475C"/>
    <w:rsid w:val="008B49C6"/>
    <w:rsid w:val="008B4BC8"/>
    <w:rsid w:val="008B4BDC"/>
    <w:rsid w:val="008B5188"/>
    <w:rsid w:val="008B51D4"/>
    <w:rsid w:val="008B5C3D"/>
    <w:rsid w:val="008B5EC9"/>
    <w:rsid w:val="008B60F8"/>
    <w:rsid w:val="008B655A"/>
    <w:rsid w:val="008B69D9"/>
    <w:rsid w:val="008B6AC2"/>
    <w:rsid w:val="008B6BCB"/>
    <w:rsid w:val="008B6C32"/>
    <w:rsid w:val="008B73C2"/>
    <w:rsid w:val="008B7590"/>
    <w:rsid w:val="008B7677"/>
    <w:rsid w:val="008B773E"/>
    <w:rsid w:val="008B7B6B"/>
    <w:rsid w:val="008B7D68"/>
    <w:rsid w:val="008B7ED1"/>
    <w:rsid w:val="008C01A5"/>
    <w:rsid w:val="008C0293"/>
    <w:rsid w:val="008C02A3"/>
    <w:rsid w:val="008C04CB"/>
    <w:rsid w:val="008C05A1"/>
    <w:rsid w:val="008C0D2C"/>
    <w:rsid w:val="008C0DF2"/>
    <w:rsid w:val="008C0E0D"/>
    <w:rsid w:val="008C0EE0"/>
    <w:rsid w:val="008C171E"/>
    <w:rsid w:val="008C186D"/>
    <w:rsid w:val="008C19AE"/>
    <w:rsid w:val="008C1A56"/>
    <w:rsid w:val="008C1B5E"/>
    <w:rsid w:val="008C1C42"/>
    <w:rsid w:val="008C1D8F"/>
    <w:rsid w:val="008C1DF5"/>
    <w:rsid w:val="008C1EEA"/>
    <w:rsid w:val="008C1FCF"/>
    <w:rsid w:val="008C263B"/>
    <w:rsid w:val="008C26B4"/>
    <w:rsid w:val="008C275D"/>
    <w:rsid w:val="008C2879"/>
    <w:rsid w:val="008C28A3"/>
    <w:rsid w:val="008C28B4"/>
    <w:rsid w:val="008C29EF"/>
    <w:rsid w:val="008C2A8E"/>
    <w:rsid w:val="008C2BC7"/>
    <w:rsid w:val="008C2ED9"/>
    <w:rsid w:val="008C2F2A"/>
    <w:rsid w:val="008C3116"/>
    <w:rsid w:val="008C3245"/>
    <w:rsid w:val="008C32A1"/>
    <w:rsid w:val="008C32D6"/>
    <w:rsid w:val="008C32F5"/>
    <w:rsid w:val="008C33BD"/>
    <w:rsid w:val="008C34D6"/>
    <w:rsid w:val="008C36F0"/>
    <w:rsid w:val="008C38C0"/>
    <w:rsid w:val="008C38DE"/>
    <w:rsid w:val="008C3992"/>
    <w:rsid w:val="008C39A4"/>
    <w:rsid w:val="008C3AB8"/>
    <w:rsid w:val="008C3B7C"/>
    <w:rsid w:val="008C3DC4"/>
    <w:rsid w:val="008C40C0"/>
    <w:rsid w:val="008C411E"/>
    <w:rsid w:val="008C471F"/>
    <w:rsid w:val="008C47EC"/>
    <w:rsid w:val="008C497E"/>
    <w:rsid w:val="008C4A13"/>
    <w:rsid w:val="008C4CCC"/>
    <w:rsid w:val="008C4D6B"/>
    <w:rsid w:val="008C4F1B"/>
    <w:rsid w:val="008C4F28"/>
    <w:rsid w:val="008C4F5B"/>
    <w:rsid w:val="008C50BD"/>
    <w:rsid w:val="008C520F"/>
    <w:rsid w:val="008C5326"/>
    <w:rsid w:val="008C5359"/>
    <w:rsid w:val="008C55B1"/>
    <w:rsid w:val="008C57C4"/>
    <w:rsid w:val="008C5ACB"/>
    <w:rsid w:val="008C5AFA"/>
    <w:rsid w:val="008C5B1B"/>
    <w:rsid w:val="008C60D7"/>
    <w:rsid w:val="008C61DA"/>
    <w:rsid w:val="008C63B0"/>
    <w:rsid w:val="008C644D"/>
    <w:rsid w:val="008C64C1"/>
    <w:rsid w:val="008C68CA"/>
    <w:rsid w:val="008C6906"/>
    <w:rsid w:val="008C6A6C"/>
    <w:rsid w:val="008C6ADF"/>
    <w:rsid w:val="008C6B6F"/>
    <w:rsid w:val="008C6C77"/>
    <w:rsid w:val="008C6D6A"/>
    <w:rsid w:val="008C6F0F"/>
    <w:rsid w:val="008C71CC"/>
    <w:rsid w:val="008C7310"/>
    <w:rsid w:val="008C7698"/>
    <w:rsid w:val="008C7884"/>
    <w:rsid w:val="008C78E8"/>
    <w:rsid w:val="008C79D1"/>
    <w:rsid w:val="008C7A56"/>
    <w:rsid w:val="008C7C01"/>
    <w:rsid w:val="008C7C1E"/>
    <w:rsid w:val="008C7EF0"/>
    <w:rsid w:val="008C7F34"/>
    <w:rsid w:val="008C7F79"/>
    <w:rsid w:val="008D0134"/>
    <w:rsid w:val="008D0486"/>
    <w:rsid w:val="008D070C"/>
    <w:rsid w:val="008D0904"/>
    <w:rsid w:val="008D0A39"/>
    <w:rsid w:val="008D0A79"/>
    <w:rsid w:val="008D0FBB"/>
    <w:rsid w:val="008D131B"/>
    <w:rsid w:val="008D13E0"/>
    <w:rsid w:val="008D15AC"/>
    <w:rsid w:val="008D193E"/>
    <w:rsid w:val="008D1DF1"/>
    <w:rsid w:val="008D2374"/>
    <w:rsid w:val="008D2395"/>
    <w:rsid w:val="008D250D"/>
    <w:rsid w:val="008D25BC"/>
    <w:rsid w:val="008D2712"/>
    <w:rsid w:val="008D2A96"/>
    <w:rsid w:val="008D2B12"/>
    <w:rsid w:val="008D2DB4"/>
    <w:rsid w:val="008D2EA3"/>
    <w:rsid w:val="008D3273"/>
    <w:rsid w:val="008D3419"/>
    <w:rsid w:val="008D34AD"/>
    <w:rsid w:val="008D371F"/>
    <w:rsid w:val="008D3932"/>
    <w:rsid w:val="008D3A2B"/>
    <w:rsid w:val="008D3B46"/>
    <w:rsid w:val="008D4127"/>
    <w:rsid w:val="008D41A9"/>
    <w:rsid w:val="008D460A"/>
    <w:rsid w:val="008D467E"/>
    <w:rsid w:val="008D4704"/>
    <w:rsid w:val="008D485E"/>
    <w:rsid w:val="008D4A95"/>
    <w:rsid w:val="008D4B81"/>
    <w:rsid w:val="008D4D20"/>
    <w:rsid w:val="008D509C"/>
    <w:rsid w:val="008D5477"/>
    <w:rsid w:val="008D5497"/>
    <w:rsid w:val="008D5840"/>
    <w:rsid w:val="008D59BD"/>
    <w:rsid w:val="008D59D2"/>
    <w:rsid w:val="008D5C8F"/>
    <w:rsid w:val="008D5FB5"/>
    <w:rsid w:val="008D5FBA"/>
    <w:rsid w:val="008D61D2"/>
    <w:rsid w:val="008D63FE"/>
    <w:rsid w:val="008D653A"/>
    <w:rsid w:val="008D65E1"/>
    <w:rsid w:val="008D669B"/>
    <w:rsid w:val="008D66B4"/>
    <w:rsid w:val="008D69C3"/>
    <w:rsid w:val="008D6BA8"/>
    <w:rsid w:val="008D6EB7"/>
    <w:rsid w:val="008D6EBA"/>
    <w:rsid w:val="008D70FC"/>
    <w:rsid w:val="008D72ED"/>
    <w:rsid w:val="008D73A3"/>
    <w:rsid w:val="008D7529"/>
    <w:rsid w:val="008D7726"/>
    <w:rsid w:val="008D7940"/>
    <w:rsid w:val="008D7F1E"/>
    <w:rsid w:val="008E00F1"/>
    <w:rsid w:val="008E0384"/>
    <w:rsid w:val="008E04BD"/>
    <w:rsid w:val="008E04E0"/>
    <w:rsid w:val="008E0C38"/>
    <w:rsid w:val="008E0C41"/>
    <w:rsid w:val="008E1223"/>
    <w:rsid w:val="008E13D6"/>
    <w:rsid w:val="008E1438"/>
    <w:rsid w:val="008E14A0"/>
    <w:rsid w:val="008E172A"/>
    <w:rsid w:val="008E1913"/>
    <w:rsid w:val="008E1955"/>
    <w:rsid w:val="008E1A96"/>
    <w:rsid w:val="008E1AC0"/>
    <w:rsid w:val="008E1BA1"/>
    <w:rsid w:val="008E1CFD"/>
    <w:rsid w:val="008E1E03"/>
    <w:rsid w:val="008E1E8D"/>
    <w:rsid w:val="008E2289"/>
    <w:rsid w:val="008E2305"/>
    <w:rsid w:val="008E246E"/>
    <w:rsid w:val="008E24AF"/>
    <w:rsid w:val="008E27B5"/>
    <w:rsid w:val="008E29AB"/>
    <w:rsid w:val="008E2EFF"/>
    <w:rsid w:val="008E30A4"/>
    <w:rsid w:val="008E30DE"/>
    <w:rsid w:val="008E3334"/>
    <w:rsid w:val="008E3632"/>
    <w:rsid w:val="008E3829"/>
    <w:rsid w:val="008E3B21"/>
    <w:rsid w:val="008E3B38"/>
    <w:rsid w:val="008E3B61"/>
    <w:rsid w:val="008E3B67"/>
    <w:rsid w:val="008E3DEE"/>
    <w:rsid w:val="008E3E11"/>
    <w:rsid w:val="008E3E13"/>
    <w:rsid w:val="008E40DD"/>
    <w:rsid w:val="008E41C9"/>
    <w:rsid w:val="008E4243"/>
    <w:rsid w:val="008E438A"/>
    <w:rsid w:val="008E43EA"/>
    <w:rsid w:val="008E458C"/>
    <w:rsid w:val="008E4674"/>
    <w:rsid w:val="008E48F2"/>
    <w:rsid w:val="008E4C8A"/>
    <w:rsid w:val="008E4CD5"/>
    <w:rsid w:val="008E52F8"/>
    <w:rsid w:val="008E538C"/>
    <w:rsid w:val="008E5673"/>
    <w:rsid w:val="008E56C1"/>
    <w:rsid w:val="008E57B9"/>
    <w:rsid w:val="008E58E8"/>
    <w:rsid w:val="008E58EC"/>
    <w:rsid w:val="008E5A1F"/>
    <w:rsid w:val="008E5A89"/>
    <w:rsid w:val="008E5AB5"/>
    <w:rsid w:val="008E5BC3"/>
    <w:rsid w:val="008E5D30"/>
    <w:rsid w:val="008E5EC9"/>
    <w:rsid w:val="008E622B"/>
    <w:rsid w:val="008E64DA"/>
    <w:rsid w:val="008E65EB"/>
    <w:rsid w:val="008E7352"/>
    <w:rsid w:val="008E73A9"/>
    <w:rsid w:val="008E75C1"/>
    <w:rsid w:val="008E784D"/>
    <w:rsid w:val="008E797D"/>
    <w:rsid w:val="008E7A78"/>
    <w:rsid w:val="008F007C"/>
    <w:rsid w:val="008F0105"/>
    <w:rsid w:val="008F020D"/>
    <w:rsid w:val="008F03B2"/>
    <w:rsid w:val="008F046E"/>
    <w:rsid w:val="008F05A5"/>
    <w:rsid w:val="008F0771"/>
    <w:rsid w:val="008F0885"/>
    <w:rsid w:val="008F08DF"/>
    <w:rsid w:val="008F0D34"/>
    <w:rsid w:val="008F0D6A"/>
    <w:rsid w:val="008F0D7D"/>
    <w:rsid w:val="008F0F54"/>
    <w:rsid w:val="008F10D1"/>
    <w:rsid w:val="008F13CC"/>
    <w:rsid w:val="008F1429"/>
    <w:rsid w:val="008F14A9"/>
    <w:rsid w:val="008F1771"/>
    <w:rsid w:val="008F1D83"/>
    <w:rsid w:val="008F1FB5"/>
    <w:rsid w:val="008F24F4"/>
    <w:rsid w:val="008F2525"/>
    <w:rsid w:val="008F2799"/>
    <w:rsid w:val="008F2BD0"/>
    <w:rsid w:val="008F2E23"/>
    <w:rsid w:val="008F33CC"/>
    <w:rsid w:val="008F37B5"/>
    <w:rsid w:val="008F39F2"/>
    <w:rsid w:val="008F3A3B"/>
    <w:rsid w:val="008F3B1F"/>
    <w:rsid w:val="008F3C52"/>
    <w:rsid w:val="008F3CC4"/>
    <w:rsid w:val="008F3DA4"/>
    <w:rsid w:val="008F3EAE"/>
    <w:rsid w:val="008F411E"/>
    <w:rsid w:val="008F42EE"/>
    <w:rsid w:val="008F4395"/>
    <w:rsid w:val="008F480E"/>
    <w:rsid w:val="008F4AE6"/>
    <w:rsid w:val="008F4CAE"/>
    <w:rsid w:val="008F4CAF"/>
    <w:rsid w:val="008F4E01"/>
    <w:rsid w:val="008F4E0A"/>
    <w:rsid w:val="008F4E32"/>
    <w:rsid w:val="008F50EA"/>
    <w:rsid w:val="008F5107"/>
    <w:rsid w:val="008F51D4"/>
    <w:rsid w:val="008F52FF"/>
    <w:rsid w:val="008F53ED"/>
    <w:rsid w:val="008F55B3"/>
    <w:rsid w:val="008F5646"/>
    <w:rsid w:val="008F5889"/>
    <w:rsid w:val="008F5A68"/>
    <w:rsid w:val="008F5B4A"/>
    <w:rsid w:val="008F5C47"/>
    <w:rsid w:val="008F5DF9"/>
    <w:rsid w:val="008F5EF5"/>
    <w:rsid w:val="008F6075"/>
    <w:rsid w:val="008F6215"/>
    <w:rsid w:val="008F6E0F"/>
    <w:rsid w:val="008F767E"/>
    <w:rsid w:val="008F76F6"/>
    <w:rsid w:val="008F7962"/>
    <w:rsid w:val="008F79FF"/>
    <w:rsid w:val="008F7C0A"/>
    <w:rsid w:val="008F7EA6"/>
    <w:rsid w:val="00900184"/>
    <w:rsid w:val="0090021B"/>
    <w:rsid w:val="00900243"/>
    <w:rsid w:val="00900535"/>
    <w:rsid w:val="00900808"/>
    <w:rsid w:val="00900CFD"/>
    <w:rsid w:val="00900F47"/>
    <w:rsid w:val="00901A31"/>
    <w:rsid w:val="00901B2F"/>
    <w:rsid w:val="00901B57"/>
    <w:rsid w:val="00901BF4"/>
    <w:rsid w:val="00901CB9"/>
    <w:rsid w:val="00901E87"/>
    <w:rsid w:val="00901F38"/>
    <w:rsid w:val="00902850"/>
    <w:rsid w:val="00902988"/>
    <w:rsid w:val="00902D99"/>
    <w:rsid w:val="00902DCD"/>
    <w:rsid w:val="0090320B"/>
    <w:rsid w:val="009032C7"/>
    <w:rsid w:val="0090337C"/>
    <w:rsid w:val="0090366D"/>
    <w:rsid w:val="00903836"/>
    <w:rsid w:val="009038E7"/>
    <w:rsid w:val="00903D1C"/>
    <w:rsid w:val="00903D7F"/>
    <w:rsid w:val="00903F02"/>
    <w:rsid w:val="0090438C"/>
    <w:rsid w:val="00904601"/>
    <w:rsid w:val="00904621"/>
    <w:rsid w:val="009046FE"/>
    <w:rsid w:val="009048EC"/>
    <w:rsid w:val="00904A54"/>
    <w:rsid w:val="00904AE4"/>
    <w:rsid w:val="00904B92"/>
    <w:rsid w:val="00904F12"/>
    <w:rsid w:val="009050EB"/>
    <w:rsid w:val="0090515B"/>
    <w:rsid w:val="0090519D"/>
    <w:rsid w:val="0090540F"/>
    <w:rsid w:val="00905424"/>
    <w:rsid w:val="009056B8"/>
    <w:rsid w:val="009057EB"/>
    <w:rsid w:val="00905A03"/>
    <w:rsid w:val="00905AA4"/>
    <w:rsid w:val="00905E86"/>
    <w:rsid w:val="0090635E"/>
    <w:rsid w:val="00906531"/>
    <w:rsid w:val="009067E9"/>
    <w:rsid w:val="009068D8"/>
    <w:rsid w:val="009068E1"/>
    <w:rsid w:val="00906AB0"/>
    <w:rsid w:val="00906BF9"/>
    <w:rsid w:val="00906CD9"/>
    <w:rsid w:val="00906EBE"/>
    <w:rsid w:val="009071DE"/>
    <w:rsid w:val="0090748A"/>
    <w:rsid w:val="0090779C"/>
    <w:rsid w:val="009077D9"/>
    <w:rsid w:val="009079F7"/>
    <w:rsid w:val="00907AE6"/>
    <w:rsid w:val="00907B30"/>
    <w:rsid w:val="00907B5C"/>
    <w:rsid w:val="00907B5F"/>
    <w:rsid w:val="00907BE9"/>
    <w:rsid w:val="00907C01"/>
    <w:rsid w:val="00907D1F"/>
    <w:rsid w:val="00907DF3"/>
    <w:rsid w:val="00907F0E"/>
    <w:rsid w:val="0091030C"/>
    <w:rsid w:val="0091035B"/>
    <w:rsid w:val="009106CB"/>
    <w:rsid w:val="0091074F"/>
    <w:rsid w:val="00910791"/>
    <w:rsid w:val="00910898"/>
    <w:rsid w:val="0091100B"/>
    <w:rsid w:val="009111F0"/>
    <w:rsid w:val="0091145C"/>
    <w:rsid w:val="0091162F"/>
    <w:rsid w:val="009117E0"/>
    <w:rsid w:val="00911823"/>
    <w:rsid w:val="00911DAE"/>
    <w:rsid w:val="00912082"/>
    <w:rsid w:val="00912208"/>
    <w:rsid w:val="00912532"/>
    <w:rsid w:val="00912729"/>
    <w:rsid w:val="0091274D"/>
    <w:rsid w:val="00912963"/>
    <w:rsid w:val="00912A84"/>
    <w:rsid w:val="00912D87"/>
    <w:rsid w:val="00912FC9"/>
    <w:rsid w:val="0091303A"/>
    <w:rsid w:val="00913124"/>
    <w:rsid w:val="0091316C"/>
    <w:rsid w:val="00913245"/>
    <w:rsid w:val="0091343A"/>
    <w:rsid w:val="00913568"/>
    <w:rsid w:val="009135F2"/>
    <w:rsid w:val="00913797"/>
    <w:rsid w:val="00913855"/>
    <w:rsid w:val="0091397A"/>
    <w:rsid w:val="00913AED"/>
    <w:rsid w:val="00913B60"/>
    <w:rsid w:val="00913D78"/>
    <w:rsid w:val="009141A3"/>
    <w:rsid w:val="00914202"/>
    <w:rsid w:val="009143E7"/>
    <w:rsid w:val="009143ED"/>
    <w:rsid w:val="009144B2"/>
    <w:rsid w:val="009145DD"/>
    <w:rsid w:val="00914756"/>
    <w:rsid w:val="00914A52"/>
    <w:rsid w:val="00914A71"/>
    <w:rsid w:val="00914B26"/>
    <w:rsid w:val="00914EF9"/>
    <w:rsid w:val="00915002"/>
    <w:rsid w:val="00915245"/>
    <w:rsid w:val="009153C9"/>
    <w:rsid w:val="00915680"/>
    <w:rsid w:val="00915776"/>
    <w:rsid w:val="00915863"/>
    <w:rsid w:val="00915903"/>
    <w:rsid w:val="00915B3A"/>
    <w:rsid w:val="00915D51"/>
    <w:rsid w:val="00915EBA"/>
    <w:rsid w:val="00916058"/>
    <w:rsid w:val="00916A5C"/>
    <w:rsid w:val="00916ABD"/>
    <w:rsid w:val="00916C20"/>
    <w:rsid w:val="00916CEC"/>
    <w:rsid w:val="00916D6F"/>
    <w:rsid w:val="00916D94"/>
    <w:rsid w:val="00916E41"/>
    <w:rsid w:val="009174F5"/>
    <w:rsid w:val="009176CB"/>
    <w:rsid w:val="009176CF"/>
    <w:rsid w:val="00917B17"/>
    <w:rsid w:val="00917DAC"/>
    <w:rsid w:val="0092029D"/>
    <w:rsid w:val="009202D7"/>
    <w:rsid w:val="009202EB"/>
    <w:rsid w:val="00920654"/>
    <w:rsid w:val="009207AE"/>
    <w:rsid w:val="009209E2"/>
    <w:rsid w:val="00920A63"/>
    <w:rsid w:val="00920D60"/>
    <w:rsid w:val="00920DA8"/>
    <w:rsid w:val="00920EA2"/>
    <w:rsid w:val="00921000"/>
    <w:rsid w:val="00921053"/>
    <w:rsid w:val="00921404"/>
    <w:rsid w:val="0092158F"/>
    <w:rsid w:val="00921630"/>
    <w:rsid w:val="009216E2"/>
    <w:rsid w:val="00921718"/>
    <w:rsid w:val="00921936"/>
    <w:rsid w:val="00921A31"/>
    <w:rsid w:val="00921BE3"/>
    <w:rsid w:val="00921E11"/>
    <w:rsid w:val="00921E50"/>
    <w:rsid w:val="00921E56"/>
    <w:rsid w:val="00921F62"/>
    <w:rsid w:val="009222AB"/>
    <w:rsid w:val="009222B9"/>
    <w:rsid w:val="009222F2"/>
    <w:rsid w:val="00922484"/>
    <w:rsid w:val="0092257C"/>
    <w:rsid w:val="009226D1"/>
    <w:rsid w:val="009227E3"/>
    <w:rsid w:val="00922826"/>
    <w:rsid w:val="00922839"/>
    <w:rsid w:val="0092299C"/>
    <w:rsid w:val="00922E67"/>
    <w:rsid w:val="00922F8B"/>
    <w:rsid w:val="00923088"/>
    <w:rsid w:val="009238DE"/>
    <w:rsid w:val="00923986"/>
    <w:rsid w:val="00923ABB"/>
    <w:rsid w:val="00923B0F"/>
    <w:rsid w:val="00923BCA"/>
    <w:rsid w:val="00923C85"/>
    <w:rsid w:val="00923D43"/>
    <w:rsid w:val="00923DC1"/>
    <w:rsid w:val="009247E6"/>
    <w:rsid w:val="0092480E"/>
    <w:rsid w:val="00924827"/>
    <w:rsid w:val="0092493C"/>
    <w:rsid w:val="009249D0"/>
    <w:rsid w:val="009249F7"/>
    <w:rsid w:val="00924A65"/>
    <w:rsid w:val="00924AB3"/>
    <w:rsid w:val="00924ABB"/>
    <w:rsid w:val="00924ABC"/>
    <w:rsid w:val="00924BE5"/>
    <w:rsid w:val="00924DFF"/>
    <w:rsid w:val="00924F51"/>
    <w:rsid w:val="00925054"/>
    <w:rsid w:val="0092527D"/>
    <w:rsid w:val="009252FF"/>
    <w:rsid w:val="00925850"/>
    <w:rsid w:val="0092591D"/>
    <w:rsid w:val="00925C2C"/>
    <w:rsid w:val="00925D95"/>
    <w:rsid w:val="00925DD1"/>
    <w:rsid w:val="0092635D"/>
    <w:rsid w:val="00926459"/>
    <w:rsid w:val="0092647E"/>
    <w:rsid w:val="0092664B"/>
    <w:rsid w:val="00926A00"/>
    <w:rsid w:val="00926D14"/>
    <w:rsid w:val="00926DE4"/>
    <w:rsid w:val="00927249"/>
    <w:rsid w:val="0092785B"/>
    <w:rsid w:val="00927B8E"/>
    <w:rsid w:val="00927D07"/>
    <w:rsid w:val="00927E32"/>
    <w:rsid w:val="00930390"/>
    <w:rsid w:val="00930408"/>
    <w:rsid w:val="00930A41"/>
    <w:rsid w:val="00930C00"/>
    <w:rsid w:val="00930D6C"/>
    <w:rsid w:val="0093104A"/>
    <w:rsid w:val="0093106D"/>
    <w:rsid w:val="00931101"/>
    <w:rsid w:val="00931206"/>
    <w:rsid w:val="00931409"/>
    <w:rsid w:val="00931826"/>
    <w:rsid w:val="009319C7"/>
    <w:rsid w:val="00931A93"/>
    <w:rsid w:val="00931E2D"/>
    <w:rsid w:val="009321C2"/>
    <w:rsid w:val="009322A0"/>
    <w:rsid w:val="009325D3"/>
    <w:rsid w:val="009326AC"/>
    <w:rsid w:val="00932855"/>
    <w:rsid w:val="00932A37"/>
    <w:rsid w:val="00932AA5"/>
    <w:rsid w:val="00932C20"/>
    <w:rsid w:val="00932E95"/>
    <w:rsid w:val="00933080"/>
    <w:rsid w:val="00933245"/>
    <w:rsid w:val="00933247"/>
    <w:rsid w:val="00933476"/>
    <w:rsid w:val="0093358D"/>
    <w:rsid w:val="00933930"/>
    <w:rsid w:val="00933EC4"/>
    <w:rsid w:val="00933FD3"/>
    <w:rsid w:val="009342C0"/>
    <w:rsid w:val="009342E4"/>
    <w:rsid w:val="0093465B"/>
    <w:rsid w:val="0093488F"/>
    <w:rsid w:val="009348A6"/>
    <w:rsid w:val="00934AB0"/>
    <w:rsid w:val="00934B1A"/>
    <w:rsid w:val="00934C3D"/>
    <w:rsid w:val="00934C80"/>
    <w:rsid w:val="009353A8"/>
    <w:rsid w:val="009353F5"/>
    <w:rsid w:val="00935605"/>
    <w:rsid w:val="0093561A"/>
    <w:rsid w:val="00935781"/>
    <w:rsid w:val="00935857"/>
    <w:rsid w:val="00935B7B"/>
    <w:rsid w:val="00935B8A"/>
    <w:rsid w:val="00935C22"/>
    <w:rsid w:val="00935C3C"/>
    <w:rsid w:val="00936080"/>
    <w:rsid w:val="0093616B"/>
    <w:rsid w:val="00936195"/>
    <w:rsid w:val="009362DC"/>
    <w:rsid w:val="00936381"/>
    <w:rsid w:val="009363B1"/>
    <w:rsid w:val="00936454"/>
    <w:rsid w:val="009367D4"/>
    <w:rsid w:val="00936829"/>
    <w:rsid w:val="00936A82"/>
    <w:rsid w:val="00936C63"/>
    <w:rsid w:val="00936EF9"/>
    <w:rsid w:val="009370A4"/>
    <w:rsid w:val="00937252"/>
    <w:rsid w:val="00937451"/>
    <w:rsid w:val="009375E7"/>
    <w:rsid w:val="009378FD"/>
    <w:rsid w:val="009379F1"/>
    <w:rsid w:val="00937CC4"/>
    <w:rsid w:val="00937E9C"/>
    <w:rsid w:val="00937F27"/>
    <w:rsid w:val="00937F9A"/>
    <w:rsid w:val="009404FE"/>
    <w:rsid w:val="00940527"/>
    <w:rsid w:val="00940AB1"/>
    <w:rsid w:val="00940AFD"/>
    <w:rsid w:val="00940EB1"/>
    <w:rsid w:val="00940FFB"/>
    <w:rsid w:val="00941578"/>
    <w:rsid w:val="009415CE"/>
    <w:rsid w:val="0094194A"/>
    <w:rsid w:val="009419D0"/>
    <w:rsid w:val="00941CF7"/>
    <w:rsid w:val="00941EA1"/>
    <w:rsid w:val="009422C0"/>
    <w:rsid w:val="009422D1"/>
    <w:rsid w:val="009423EE"/>
    <w:rsid w:val="00942541"/>
    <w:rsid w:val="009428B7"/>
    <w:rsid w:val="009428C5"/>
    <w:rsid w:val="00942988"/>
    <w:rsid w:val="00943015"/>
    <w:rsid w:val="0094345C"/>
    <w:rsid w:val="00943554"/>
    <w:rsid w:val="00943556"/>
    <w:rsid w:val="0094367E"/>
    <w:rsid w:val="009437C9"/>
    <w:rsid w:val="009437EB"/>
    <w:rsid w:val="009437F2"/>
    <w:rsid w:val="009437F5"/>
    <w:rsid w:val="00943994"/>
    <w:rsid w:val="00943DE3"/>
    <w:rsid w:val="00944473"/>
    <w:rsid w:val="009448FF"/>
    <w:rsid w:val="0094492F"/>
    <w:rsid w:val="00944A87"/>
    <w:rsid w:val="009452DD"/>
    <w:rsid w:val="00945328"/>
    <w:rsid w:val="00945425"/>
    <w:rsid w:val="0094568A"/>
    <w:rsid w:val="0094573F"/>
    <w:rsid w:val="00945742"/>
    <w:rsid w:val="0094587D"/>
    <w:rsid w:val="00945896"/>
    <w:rsid w:val="00945AB3"/>
    <w:rsid w:val="00945C0C"/>
    <w:rsid w:val="00945D7D"/>
    <w:rsid w:val="00945E13"/>
    <w:rsid w:val="00946008"/>
    <w:rsid w:val="009460C6"/>
    <w:rsid w:val="0094620E"/>
    <w:rsid w:val="00946319"/>
    <w:rsid w:val="00946370"/>
    <w:rsid w:val="009465EB"/>
    <w:rsid w:val="009466B8"/>
    <w:rsid w:val="0094686C"/>
    <w:rsid w:val="00946984"/>
    <w:rsid w:val="00946990"/>
    <w:rsid w:val="00946AFE"/>
    <w:rsid w:val="00946B47"/>
    <w:rsid w:val="00946BA2"/>
    <w:rsid w:val="00946CBB"/>
    <w:rsid w:val="00946CC5"/>
    <w:rsid w:val="00946D1D"/>
    <w:rsid w:val="00946DF7"/>
    <w:rsid w:val="00946F3D"/>
    <w:rsid w:val="00946F45"/>
    <w:rsid w:val="009470B3"/>
    <w:rsid w:val="009471B8"/>
    <w:rsid w:val="009473BC"/>
    <w:rsid w:val="009474B8"/>
    <w:rsid w:val="009474CA"/>
    <w:rsid w:val="0094769C"/>
    <w:rsid w:val="00947844"/>
    <w:rsid w:val="009479E2"/>
    <w:rsid w:val="00947C12"/>
    <w:rsid w:val="00947D79"/>
    <w:rsid w:val="00947D87"/>
    <w:rsid w:val="00947FF8"/>
    <w:rsid w:val="009500F9"/>
    <w:rsid w:val="0095023D"/>
    <w:rsid w:val="009503E6"/>
    <w:rsid w:val="009505AD"/>
    <w:rsid w:val="009505AE"/>
    <w:rsid w:val="009505CA"/>
    <w:rsid w:val="00950854"/>
    <w:rsid w:val="009508A2"/>
    <w:rsid w:val="009509C0"/>
    <w:rsid w:val="00950CD9"/>
    <w:rsid w:val="00950F70"/>
    <w:rsid w:val="0095156D"/>
    <w:rsid w:val="0095193C"/>
    <w:rsid w:val="00951F40"/>
    <w:rsid w:val="00951F82"/>
    <w:rsid w:val="00952175"/>
    <w:rsid w:val="009521D7"/>
    <w:rsid w:val="00952497"/>
    <w:rsid w:val="0095264C"/>
    <w:rsid w:val="009526B6"/>
    <w:rsid w:val="00952AF4"/>
    <w:rsid w:val="00952D94"/>
    <w:rsid w:val="00952EFF"/>
    <w:rsid w:val="009531BD"/>
    <w:rsid w:val="009534E0"/>
    <w:rsid w:val="00953581"/>
    <w:rsid w:val="009535F6"/>
    <w:rsid w:val="009537FC"/>
    <w:rsid w:val="0095382B"/>
    <w:rsid w:val="00953B4D"/>
    <w:rsid w:val="00953B8B"/>
    <w:rsid w:val="00953CB4"/>
    <w:rsid w:val="00953E7E"/>
    <w:rsid w:val="00953EC3"/>
    <w:rsid w:val="0095402A"/>
    <w:rsid w:val="0095406A"/>
    <w:rsid w:val="009540A5"/>
    <w:rsid w:val="0095424A"/>
    <w:rsid w:val="00954437"/>
    <w:rsid w:val="00954565"/>
    <w:rsid w:val="00954727"/>
    <w:rsid w:val="009547FA"/>
    <w:rsid w:val="009548BD"/>
    <w:rsid w:val="00954A42"/>
    <w:rsid w:val="00954BAA"/>
    <w:rsid w:val="00954C40"/>
    <w:rsid w:val="00954CB2"/>
    <w:rsid w:val="00954E35"/>
    <w:rsid w:val="00954EAD"/>
    <w:rsid w:val="009552BF"/>
    <w:rsid w:val="00955467"/>
    <w:rsid w:val="009554FC"/>
    <w:rsid w:val="0095558C"/>
    <w:rsid w:val="009558CE"/>
    <w:rsid w:val="009558FD"/>
    <w:rsid w:val="009559B0"/>
    <w:rsid w:val="00955A90"/>
    <w:rsid w:val="00955B0F"/>
    <w:rsid w:val="00955C10"/>
    <w:rsid w:val="00955CBE"/>
    <w:rsid w:val="00956111"/>
    <w:rsid w:val="00956306"/>
    <w:rsid w:val="00956628"/>
    <w:rsid w:val="00956646"/>
    <w:rsid w:val="00956B64"/>
    <w:rsid w:val="00956BFD"/>
    <w:rsid w:val="00956C09"/>
    <w:rsid w:val="0095708B"/>
    <w:rsid w:val="00957458"/>
    <w:rsid w:val="009574F5"/>
    <w:rsid w:val="009576E3"/>
    <w:rsid w:val="0095795E"/>
    <w:rsid w:val="00957A5E"/>
    <w:rsid w:val="00957A71"/>
    <w:rsid w:val="00957A8C"/>
    <w:rsid w:val="00957BFC"/>
    <w:rsid w:val="00957C8E"/>
    <w:rsid w:val="009600C7"/>
    <w:rsid w:val="009601E7"/>
    <w:rsid w:val="0096021D"/>
    <w:rsid w:val="00960258"/>
    <w:rsid w:val="00960378"/>
    <w:rsid w:val="0096043B"/>
    <w:rsid w:val="0096043F"/>
    <w:rsid w:val="0096060C"/>
    <w:rsid w:val="00960716"/>
    <w:rsid w:val="00960891"/>
    <w:rsid w:val="00960965"/>
    <w:rsid w:val="00960AC4"/>
    <w:rsid w:val="00960AFF"/>
    <w:rsid w:val="00960BB8"/>
    <w:rsid w:val="00960EA3"/>
    <w:rsid w:val="0096109F"/>
    <w:rsid w:val="009611D4"/>
    <w:rsid w:val="00961310"/>
    <w:rsid w:val="009613FC"/>
    <w:rsid w:val="00961471"/>
    <w:rsid w:val="00961923"/>
    <w:rsid w:val="00961ABD"/>
    <w:rsid w:val="00961BF6"/>
    <w:rsid w:val="00961CB4"/>
    <w:rsid w:val="00961E7B"/>
    <w:rsid w:val="009621EA"/>
    <w:rsid w:val="009622CC"/>
    <w:rsid w:val="0096236F"/>
    <w:rsid w:val="0096243B"/>
    <w:rsid w:val="0096259F"/>
    <w:rsid w:val="009625D7"/>
    <w:rsid w:val="00962678"/>
    <w:rsid w:val="0096279B"/>
    <w:rsid w:val="0096279C"/>
    <w:rsid w:val="009627C4"/>
    <w:rsid w:val="00962819"/>
    <w:rsid w:val="00962892"/>
    <w:rsid w:val="009629F7"/>
    <w:rsid w:val="00962B76"/>
    <w:rsid w:val="00962C46"/>
    <w:rsid w:val="00962C6B"/>
    <w:rsid w:val="00962CEC"/>
    <w:rsid w:val="00962E09"/>
    <w:rsid w:val="009630A7"/>
    <w:rsid w:val="00963446"/>
    <w:rsid w:val="00963517"/>
    <w:rsid w:val="009636BE"/>
    <w:rsid w:val="009638B4"/>
    <w:rsid w:val="009638B8"/>
    <w:rsid w:val="00963913"/>
    <w:rsid w:val="00963A0B"/>
    <w:rsid w:val="00963C5E"/>
    <w:rsid w:val="00963DE0"/>
    <w:rsid w:val="0096464A"/>
    <w:rsid w:val="00964B30"/>
    <w:rsid w:val="00964E0C"/>
    <w:rsid w:val="0096503B"/>
    <w:rsid w:val="009652A8"/>
    <w:rsid w:val="00965301"/>
    <w:rsid w:val="0096546A"/>
    <w:rsid w:val="009654B3"/>
    <w:rsid w:val="00965506"/>
    <w:rsid w:val="00965530"/>
    <w:rsid w:val="00965574"/>
    <w:rsid w:val="009659F2"/>
    <w:rsid w:val="00965A68"/>
    <w:rsid w:val="00965A87"/>
    <w:rsid w:val="00965D0D"/>
    <w:rsid w:val="00965E6C"/>
    <w:rsid w:val="00966049"/>
    <w:rsid w:val="009663F0"/>
    <w:rsid w:val="00966608"/>
    <w:rsid w:val="00966B55"/>
    <w:rsid w:val="00966D4A"/>
    <w:rsid w:val="00966D8E"/>
    <w:rsid w:val="00967132"/>
    <w:rsid w:val="0096718B"/>
    <w:rsid w:val="0096753D"/>
    <w:rsid w:val="00967603"/>
    <w:rsid w:val="0096774B"/>
    <w:rsid w:val="00967B2E"/>
    <w:rsid w:val="00967E7C"/>
    <w:rsid w:val="00967F60"/>
    <w:rsid w:val="009701CB"/>
    <w:rsid w:val="00970214"/>
    <w:rsid w:val="00970502"/>
    <w:rsid w:val="0097062D"/>
    <w:rsid w:val="00970649"/>
    <w:rsid w:val="00970698"/>
    <w:rsid w:val="009706D3"/>
    <w:rsid w:val="009707FA"/>
    <w:rsid w:val="009709E4"/>
    <w:rsid w:val="00970B3E"/>
    <w:rsid w:val="00970C1A"/>
    <w:rsid w:val="00970C23"/>
    <w:rsid w:val="00970C6B"/>
    <w:rsid w:val="00970EB2"/>
    <w:rsid w:val="00970FB8"/>
    <w:rsid w:val="009711AC"/>
    <w:rsid w:val="0097120F"/>
    <w:rsid w:val="00971217"/>
    <w:rsid w:val="009712C1"/>
    <w:rsid w:val="009712FA"/>
    <w:rsid w:val="009714BE"/>
    <w:rsid w:val="0097169B"/>
    <w:rsid w:val="00971969"/>
    <w:rsid w:val="00971AC5"/>
    <w:rsid w:val="00971C8F"/>
    <w:rsid w:val="00971D0B"/>
    <w:rsid w:val="00971FA7"/>
    <w:rsid w:val="00971FD0"/>
    <w:rsid w:val="00972032"/>
    <w:rsid w:val="00972097"/>
    <w:rsid w:val="0097215B"/>
    <w:rsid w:val="0097229D"/>
    <w:rsid w:val="009726C9"/>
    <w:rsid w:val="009726D6"/>
    <w:rsid w:val="00972726"/>
    <w:rsid w:val="00972AB2"/>
    <w:rsid w:val="00972AB3"/>
    <w:rsid w:val="00972AD7"/>
    <w:rsid w:val="00972CA4"/>
    <w:rsid w:val="00972CF5"/>
    <w:rsid w:val="00972D7A"/>
    <w:rsid w:val="00972DD0"/>
    <w:rsid w:val="00972EDE"/>
    <w:rsid w:val="009730B8"/>
    <w:rsid w:val="0097313A"/>
    <w:rsid w:val="0097341E"/>
    <w:rsid w:val="0097362D"/>
    <w:rsid w:val="009737C1"/>
    <w:rsid w:val="009738E5"/>
    <w:rsid w:val="0097397B"/>
    <w:rsid w:val="00973A32"/>
    <w:rsid w:val="00973B81"/>
    <w:rsid w:val="00973DE1"/>
    <w:rsid w:val="00973E35"/>
    <w:rsid w:val="00973E78"/>
    <w:rsid w:val="0097415E"/>
    <w:rsid w:val="00974270"/>
    <w:rsid w:val="00974533"/>
    <w:rsid w:val="009746F2"/>
    <w:rsid w:val="009748D5"/>
    <w:rsid w:val="009748D7"/>
    <w:rsid w:val="0097499A"/>
    <w:rsid w:val="009749F4"/>
    <w:rsid w:val="00974BC1"/>
    <w:rsid w:val="00974CEA"/>
    <w:rsid w:val="00974EDB"/>
    <w:rsid w:val="00974FEC"/>
    <w:rsid w:val="00975062"/>
    <w:rsid w:val="00975778"/>
    <w:rsid w:val="00975B9B"/>
    <w:rsid w:val="00975D24"/>
    <w:rsid w:val="00975D65"/>
    <w:rsid w:val="00975E7E"/>
    <w:rsid w:val="00976065"/>
    <w:rsid w:val="009765BE"/>
    <w:rsid w:val="00976618"/>
    <w:rsid w:val="009768B2"/>
    <w:rsid w:val="009768BA"/>
    <w:rsid w:val="009769A9"/>
    <w:rsid w:val="0097708A"/>
    <w:rsid w:val="009770FC"/>
    <w:rsid w:val="0097710D"/>
    <w:rsid w:val="00977642"/>
    <w:rsid w:val="009779EA"/>
    <w:rsid w:val="009779F6"/>
    <w:rsid w:val="00977B7D"/>
    <w:rsid w:val="00977BC6"/>
    <w:rsid w:val="00980006"/>
    <w:rsid w:val="009800CD"/>
    <w:rsid w:val="0098048C"/>
    <w:rsid w:val="009805B5"/>
    <w:rsid w:val="0098064E"/>
    <w:rsid w:val="0098087F"/>
    <w:rsid w:val="009808B8"/>
    <w:rsid w:val="00980ABE"/>
    <w:rsid w:val="00980B29"/>
    <w:rsid w:val="00980D5B"/>
    <w:rsid w:val="00980DDA"/>
    <w:rsid w:val="00981169"/>
    <w:rsid w:val="00981352"/>
    <w:rsid w:val="00981387"/>
    <w:rsid w:val="009814CF"/>
    <w:rsid w:val="00981672"/>
    <w:rsid w:val="009816C6"/>
    <w:rsid w:val="00981A37"/>
    <w:rsid w:val="0098201C"/>
    <w:rsid w:val="009821D1"/>
    <w:rsid w:val="00982241"/>
    <w:rsid w:val="0098224B"/>
    <w:rsid w:val="009826B5"/>
    <w:rsid w:val="00982797"/>
    <w:rsid w:val="00982A16"/>
    <w:rsid w:val="00982BF7"/>
    <w:rsid w:val="00982D3F"/>
    <w:rsid w:val="00982EC9"/>
    <w:rsid w:val="0098309A"/>
    <w:rsid w:val="0098333E"/>
    <w:rsid w:val="00983661"/>
    <w:rsid w:val="00983957"/>
    <w:rsid w:val="00983DAD"/>
    <w:rsid w:val="00983E17"/>
    <w:rsid w:val="00983E3B"/>
    <w:rsid w:val="009841BC"/>
    <w:rsid w:val="00984443"/>
    <w:rsid w:val="00984623"/>
    <w:rsid w:val="00984841"/>
    <w:rsid w:val="00984BFC"/>
    <w:rsid w:val="00984EF5"/>
    <w:rsid w:val="00985142"/>
    <w:rsid w:val="009851E8"/>
    <w:rsid w:val="00985585"/>
    <w:rsid w:val="009855FD"/>
    <w:rsid w:val="00985831"/>
    <w:rsid w:val="009858FB"/>
    <w:rsid w:val="009859AA"/>
    <w:rsid w:val="00985B86"/>
    <w:rsid w:val="009863E3"/>
    <w:rsid w:val="0098652C"/>
    <w:rsid w:val="00986699"/>
    <w:rsid w:val="00986894"/>
    <w:rsid w:val="009868C5"/>
    <w:rsid w:val="00986BBD"/>
    <w:rsid w:val="00986DFC"/>
    <w:rsid w:val="00986F48"/>
    <w:rsid w:val="00986F79"/>
    <w:rsid w:val="00987129"/>
    <w:rsid w:val="0098725A"/>
    <w:rsid w:val="0098756E"/>
    <w:rsid w:val="009875F3"/>
    <w:rsid w:val="009876D1"/>
    <w:rsid w:val="009877E1"/>
    <w:rsid w:val="00987A78"/>
    <w:rsid w:val="00987A8D"/>
    <w:rsid w:val="00987F35"/>
    <w:rsid w:val="00990190"/>
    <w:rsid w:val="00990230"/>
    <w:rsid w:val="0099036D"/>
    <w:rsid w:val="0099037C"/>
    <w:rsid w:val="009904F5"/>
    <w:rsid w:val="00990500"/>
    <w:rsid w:val="0099052A"/>
    <w:rsid w:val="00990929"/>
    <w:rsid w:val="00990FA0"/>
    <w:rsid w:val="00991279"/>
    <w:rsid w:val="009912E3"/>
    <w:rsid w:val="009913BA"/>
    <w:rsid w:val="009914BF"/>
    <w:rsid w:val="0099165B"/>
    <w:rsid w:val="00991670"/>
    <w:rsid w:val="00991684"/>
    <w:rsid w:val="00991793"/>
    <w:rsid w:val="00991B6F"/>
    <w:rsid w:val="00991DDB"/>
    <w:rsid w:val="00991E58"/>
    <w:rsid w:val="00992342"/>
    <w:rsid w:val="009924CF"/>
    <w:rsid w:val="00992604"/>
    <w:rsid w:val="00992A85"/>
    <w:rsid w:val="00992B5B"/>
    <w:rsid w:val="00992BA7"/>
    <w:rsid w:val="00992BF2"/>
    <w:rsid w:val="00992E01"/>
    <w:rsid w:val="00993321"/>
    <w:rsid w:val="009935C5"/>
    <w:rsid w:val="009935ED"/>
    <w:rsid w:val="009938AF"/>
    <w:rsid w:val="00993C44"/>
    <w:rsid w:val="00993C79"/>
    <w:rsid w:val="00993EAB"/>
    <w:rsid w:val="0099410F"/>
    <w:rsid w:val="00994927"/>
    <w:rsid w:val="00994D5B"/>
    <w:rsid w:val="00994DBE"/>
    <w:rsid w:val="00994EA7"/>
    <w:rsid w:val="00994FEE"/>
    <w:rsid w:val="00995292"/>
    <w:rsid w:val="0099545E"/>
    <w:rsid w:val="00995490"/>
    <w:rsid w:val="0099553B"/>
    <w:rsid w:val="0099555B"/>
    <w:rsid w:val="0099557A"/>
    <w:rsid w:val="009957BB"/>
    <w:rsid w:val="0099586A"/>
    <w:rsid w:val="009958C2"/>
    <w:rsid w:val="009958C9"/>
    <w:rsid w:val="009958F2"/>
    <w:rsid w:val="00995917"/>
    <w:rsid w:val="00995E9A"/>
    <w:rsid w:val="0099600A"/>
    <w:rsid w:val="00996096"/>
    <w:rsid w:val="009960E0"/>
    <w:rsid w:val="00996399"/>
    <w:rsid w:val="009963F9"/>
    <w:rsid w:val="009964B8"/>
    <w:rsid w:val="00996505"/>
    <w:rsid w:val="00996673"/>
    <w:rsid w:val="0099668D"/>
    <w:rsid w:val="0099699C"/>
    <w:rsid w:val="00996A88"/>
    <w:rsid w:val="00996DE9"/>
    <w:rsid w:val="00996F53"/>
    <w:rsid w:val="00997029"/>
    <w:rsid w:val="009975A4"/>
    <w:rsid w:val="009976F0"/>
    <w:rsid w:val="00997B98"/>
    <w:rsid w:val="00997D3E"/>
    <w:rsid w:val="00997D52"/>
    <w:rsid w:val="00997F3F"/>
    <w:rsid w:val="009A007D"/>
    <w:rsid w:val="009A0280"/>
    <w:rsid w:val="009A028D"/>
    <w:rsid w:val="009A0386"/>
    <w:rsid w:val="009A0482"/>
    <w:rsid w:val="009A054C"/>
    <w:rsid w:val="009A05C7"/>
    <w:rsid w:val="009A089B"/>
    <w:rsid w:val="009A08B1"/>
    <w:rsid w:val="009A0921"/>
    <w:rsid w:val="009A0D35"/>
    <w:rsid w:val="009A0D42"/>
    <w:rsid w:val="009A0F87"/>
    <w:rsid w:val="009A10BB"/>
    <w:rsid w:val="009A10D9"/>
    <w:rsid w:val="009A1125"/>
    <w:rsid w:val="009A1176"/>
    <w:rsid w:val="009A1229"/>
    <w:rsid w:val="009A12DD"/>
    <w:rsid w:val="009A1461"/>
    <w:rsid w:val="009A161D"/>
    <w:rsid w:val="009A1C9E"/>
    <w:rsid w:val="009A1CB6"/>
    <w:rsid w:val="009A1D9F"/>
    <w:rsid w:val="009A1ED2"/>
    <w:rsid w:val="009A247D"/>
    <w:rsid w:val="009A2491"/>
    <w:rsid w:val="009A25A5"/>
    <w:rsid w:val="009A27CA"/>
    <w:rsid w:val="009A27E1"/>
    <w:rsid w:val="009A29CE"/>
    <w:rsid w:val="009A2A57"/>
    <w:rsid w:val="009A2B1B"/>
    <w:rsid w:val="009A2BC0"/>
    <w:rsid w:val="009A2D9B"/>
    <w:rsid w:val="009A306E"/>
    <w:rsid w:val="009A330C"/>
    <w:rsid w:val="009A3496"/>
    <w:rsid w:val="009A35D0"/>
    <w:rsid w:val="009A361E"/>
    <w:rsid w:val="009A38AA"/>
    <w:rsid w:val="009A3954"/>
    <w:rsid w:val="009A3980"/>
    <w:rsid w:val="009A3D7B"/>
    <w:rsid w:val="009A3DA3"/>
    <w:rsid w:val="009A3F67"/>
    <w:rsid w:val="009A4453"/>
    <w:rsid w:val="009A4947"/>
    <w:rsid w:val="009A4A57"/>
    <w:rsid w:val="009A4E83"/>
    <w:rsid w:val="009A4F2F"/>
    <w:rsid w:val="009A50ED"/>
    <w:rsid w:val="009A5121"/>
    <w:rsid w:val="009A55B2"/>
    <w:rsid w:val="009A57F9"/>
    <w:rsid w:val="009A58F1"/>
    <w:rsid w:val="009A59B5"/>
    <w:rsid w:val="009A5AC2"/>
    <w:rsid w:val="009A60AE"/>
    <w:rsid w:val="009A6338"/>
    <w:rsid w:val="009A6343"/>
    <w:rsid w:val="009A6741"/>
    <w:rsid w:val="009A6803"/>
    <w:rsid w:val="009A6B97"/>
    <w:rsid w:val="009A6CFE"/>
    <w:rsid w:val="009A6D05"/>
    <w:rsid w:val="009A6EB3"/>
    <w:rsid w:val="009A722B"/>
    <w:rsid w:val="009A729B"/>
    <w:rsid w:val="009A759A"/>
    <w:rsid w:val="009A79DD"/>
    <w:rsid w:val="009A7C0C"/>
    <w:rsid w:val="009B0CC2"/>
    <w:rsid w:val="009B1065"/>
    <w:rsid w:val="009B1173"/>
    <w:rsid w:val="009B12ED"/>
    <w:rsid w:val="009B1719"/>
    <w:rsid w:val="009B17E1"/>
    <w:rsid w:val="009B1A14"/>
    <w:rsid w:val="009B1B97"/>
    <w:rsid w:val="009B1CEC"/>
    <w:rsid w:val="009B1EA0"/>
    <w:rsid w:val="009B1F4C"/>
    <w:rsid w:val="009B2051"/>
    <w:rsid w:val="009B2245"/>
    <w:rsid w:val="009B22D0"/>
    <w:rsid w:val="009B2610"/>
    <w:rsid w:val="009B267A"/>
    <w:rsid w:val="009B29E3"/>
    <w:rsid w:val="009B2BAE"/>
    <w:rsid w:val="009B2CDF"/>
    <w:rsid w:val="009B2D07"/>
    <w:rsid w:val="009B2EBF"/>
    <w:rsid w:val="009B34E6"/>
    <w:rsid w:val="009B3742"/>
    <w:rsid w:val="009B38E5"/>
    <w:rsid w:val="009B3B37"/>
    <w:rsid w:val="009B3D9F"/>
    <w:rsid w:val="009B3F12"/>
    <w:rsid w:val="009B40B3"/>
    <w:rsid w:val="009B42B1"/>
    <w:rsid w:val="009B4500"/>
    <w:rsid w:val="009B4607"/>
    <w:rsid w:val="009B472A"/>
    <w:rsid w:val="009B48E1"/>
    <w:rsid w:val="009B48E2"/>
    <w:rsid w:val="009B4944"/>
    <w:rsid w:val="009B4E41"/>
    <w:rsid w:val="009B4E5C"/>
    <w:rsid w:val="009B4EEE"/>
    <w:rsid w:val="009B5433"/>
    <w:rsid w:val="009B59A5"/>
    <w:rsid w:val="009B5BA5"/>
    <w:rsid w:val="009B5C54"/>
    <w:rsid w:val="009B5C93"/>
    <w:rsid w:val="009B5D6B"/>
    <w:rsid w:val="009B5E00"/>
    <w:rsid w:val="009B5EDF"/>
    <w:rsid w:val="009B5F15"/>
    <w:rsid w:val="009B60E0"/>
    <w:rsid w:val="009B6735"/>
    <w:rsid w:val="009B69E4"/>
    <w:rsid w:val="009B6B37"/>
    <w:rsid w:val="009B6EDF"/>
    <w:rsid w:val="009B7179"/>
    <w:rsid w:val="009B742E"/>
    <w:rsid w:val="009B75F3"/>
    <w:rsid w:val="009B787D"/>
    <w:rsid w:val="009B7940"/>
    <w:rsid w:val="009B7A9B"/>
    <w:rsid w:val="009B7C60"/>
    <w:rsid w:val="009C0386"/>
    <w:rsid w:val="009C03A0"/>
    <w:rsid w:val="009C03E6"/>
    <w:rsid w:val="009C04A1"/>
    <w:rsid w:val="009C050F"/>
    <w:rsid w:val="009C087E"/>
    <w:rsid w:val="009C0909"/>
    <w:rsid w:val="009C1005"/>
    <w:rsid w:val="009C10C4"/>
    <w:rsid w:val="009C11A8"/>
    <w:rsid w:val="009C1314"/>
    <w:rsid w:val="009C1344"/>
    <w:rsid w:val="009C1353"/>
    <w:rsid w:val="009C138D"/>
    <w:rsid w:val="009C1601"/>
    <w:rsid w:val="009C16C2"/>
    <w:rsid w:val="009C16F1"/>
    <w:rsid w:val="009C1BD5"/>
    <w:rsid w:val="009C1DEE"/>
    <w:rsid w:val="009C21D2"/>
    <w:rsid w:val="009C2228"/>
    <w:rsid w:val="009C2287"/>
    <w:rsid w:val="009C2565"/>
    <w:rsid w:val="009C271F"/>
    <w:rsid w:val="009C275C"/>
    <w:rsid w:val="009C2922"/>
    <w:rsid w:val="009C2926"/>
    <w:rsid w:val="009C2A23"/>
    <w:rsid w:val="009C2B34"/>
    <w:rsid w:val="009C2D00"/>
    <w:rsid w:val="009C30C5"/>
    <w:rsid w:val="009C329B"/>
    <w:rsid w:val="009C33AB"/>
    <w:rsid w:val="009C348E"/>
    <w:rsid w:val="009C34CA"/>
    <w:rsid w:val="009C3699"/>
    <w:rsid w:val="009C3858"/>
    <w:rsid w:val="009C3AB7"/>
    <w:rsid w:val="009C3BD6"/>
    <w:rsid w:val="009C3C44"/>
    <w:rsid w:val="009C3D11"/>
    <w:rsid w:val="009C3D3F"/>
    <w:rsid w:val="009C3EA7"/>
    <w:rsid w:val="009C413B"/>
    <w:rsid w:val="009C41FE"/>
    <w:rsid w:val="009C434A"/>
    <w:rsid w:val="009C461E"/>
    <w:rsid w:val="009C4A8D"/>
    <w:rsid w:val="009C4CEC"/>
    <w:rsid w:val="009C5333"/>
    <w:rsid w:val="009C5354"/>
    <w:rsid w:val="009C578D"/>
    <w:rsid w:val="009C58F5"/>
    <w:rsid w:val="009C595C"/>
    <w:rsid w:val="009C59C7"/>
    <w:rsid w:val="009C5D61"/>
    <w:rsid w:val="009C627F"/>
    <w:rsid w:val="009C67B9"/>
    <w:rsid w:val="009C6809"/>
    <w:rsid w:val="009C68D7"/>
    <w:rsid w:val="009C6B2A"/>
    <w:rsid w:val="009C6FC1"/>
    <w:rsid w:val="009C6FD7"/>
    <w:rsid w:val="009C703E"/>
    <w:rsid w:val="009C705D"/>
    <w:rsid w:val="009C7071"/>
    <w:rsid w:val="009C7131"/>
    <w:rsid w:val="009C71D1"/>
    <w:rsid w:val="009C736C"/>
    <w:rsid w:val="009C7ABD"/>
    <w:rsid w:val="009C7BD2"/>
    <w:rsid w:val="009C7BFE"/>
    <w:rsid w:val="009C7C23"/>
    <w:rsid w:val="009C7C34"/>
    <w:rsid w:val="009C7E1F"/>
    <w:rsid w:val="009C7E7D"/>
    <w:rsid w:val="009D0458"/>
    <w:rsid w:val="009D053B"/>
    <w:rsid w:val="009D07DB"/>
    <w:rsid w:val="009D0B25"/>
    <w:rsid w:val="009D0B71"/>
    <w:rsid w:val="009D0B95"/>
    <w:rsid w:val="009D0FF8"/>
    <w:rsid w:val="009D1157"/>
    <w:rsid w:val="009D1362"/>
    <w:rsid w:val="009D1382"/>
    <w:rsid w:val="009D1696"/>
    <w:rsid w:val="009D1801"/>
    <w:rsid w:val="009D1812"/>
    <w:rsid w:val="009D1843"/>
    <w:rsid w:val="009D1E7B"/>
    <w:rsid w:val="009D1FC0"/>
    <w:rsid w:val="009D23A1"/>
    <w:rsid w:val="009D240A"/>
    <w:rsid w:val="009D26BA"/>
    <w:rsid w:val="009D2837"/>
    <w:rsid w:val="009D2B28"/>
    <w:rsid w:val="009D2CEE"/>
    <w:rsid w:val="009D2E01"/>
    <w:rsid w:val="009D2E82"/>
    <w:rsid w:val="009D2FA0"/>
    <w:rsid w:val="009D3216"/>
    <w:rsid w:val="009D3491"/>
    <w:rsid w:val="009D367A"/>
    <w:rsid w:val="009D372F"/>
    <w:rsid w:val="009D3961"/>
    <w:rsid w:val="009D3AD8"/>
    <w:rsid w:val="009D3B68"/>
    <w:rsid w:val="009D3C02"/>
    <w:rsid w:val="009D3D7F"/>
    <w:rsid w:val="009D408E"/>
    <w:rsid w:val="009D43B8"/>
    <w:rsid w:val="009D44DA"/>
    <w:rsid w:val="009D44F4"/>
    <w:rsid w:val="009D456A"/>
    <w:rsid w:val="009D4913"/>
    <w:rsid w:val="009D4CF2"/>
    <w:rsid w:val="009D4FC7"/>
    <w:rsid w:val="009D52D8"/>
    <w:rsid w:val="009D5442"/>
    <w:rsid w:val="009D54A5"/>
    <w:rsid w:val="009D54AB"/>
    <w:rsid w:val="009D5602"/>
    <w:rsid w:val="009D57CE"/>
    <w:rsid w:val="009D57E8"/>
    <w:rsid w:val="009D5918"/>
    <w:rsid w:val="009D5D82"/>
    <w:rsid w:val="009D5DC8"/>
    <w:rsid w:val="009D5DE3"/>
    <w:rsid w:val="009D5E8C"/>
    <w:rsid w:val="009D5EA7"/>
    <w:rsid w:val="009D5FBA"/>
    <w:rsid w:val="009D60B9"/>
    <w:rsid w:val="009D61C8"/>
    <w:rsid w:val="009D620D"/>
    <w:rsid w:val="009D623A"/>
    <w:rsid w:val="009D6292"/>
    <w:rsid w:val="009D6497"/>
    <w:rsid w:val="009D65AD"/>
    <w:rsid w:val="009D6653"/>
    <w:rsid w:val="009D6656"/>
    <w:rsid w:val="009D6A16"/>
    <w:rsid w:val="009D6A28"/>
    <w:rsid w:val="009D6D46"/>
    <w:rsid w:val="009D6DD6"/>
    <w:rsid w:val="009D72B2"/>
    <w:rsid w:val="009D74CE"/>
    <w:rsid w:val="009D7547"/>
    <w:rsid w:val="009D7862"/>
    <w:rsid w:val="009D7AB4"/>
    <w:rsid w:val="009D7CED"/>
    <w:rsid w:val="009D7EDB"/>
    <w:rsid w:val="009E03BC"/>
    <w:rsid w:val="009E0459"/>
    <w:rsid w:val="009E0593"/>
    <w:rsid w:val="009E05D4"/>
    <w:rsid w:val="009E07F3"/>
    <w:rsid w:val="009E0831"/>
    <w:rsid w:val="009E099F"/>
    <w:rsid w:val="009E09FB"/>
    <w:rsid w:val="009E0BAB"/>
    <w:rsid w:val="009E0BC4"/>
    <w:rsid w:val="009E0C86"/>
    <w:rsid w:val="009E1100"/>
    <w:rsid w:val="009E1109"/>
    <w:rsid w:val="009E151C"/>
    <w:rsid w:val="009E1523"/>
    <w:rsid w:val="009E186E"/>
    <w:rsid w:val="009E1DEB"/>
    <w:rsid w:val="009E1FBD"/>
    <w:rsid w:val="009E1FCA"/>
    <w:rsid w:val="009E23D6"/>
    <w:rsid w:val="009E2443"/>
    <w:rsid w:val="009E255C"/>
    <w:rsid w:val="009E2865"/>
    <w:rsid w:val="009E2B81"/>
    <w:rsid w:val="009E2E3C"/>
    <w:rsid w:val="009E31B6"/>
    <w:rsid w:val="009E32E9"/>
    <w:rsid w:val="009E33D4"/>
    <w:rsid w:val="009E3522"/>
    <w:rsid w:val="009E380A"/>
    <w:rsid w:val="009E382F"/>
    <w:rsid w:val="009E389C"/>
    <w:rsid w:val="009E3A90"/>
    <w:rsid w:val="009E3AEF"/>
    <w:rsid w:val="009E3BF4"/>
    <w:rsid w:val="009E3CD9"/>
    <w:rsid w:val="009E3EEC"/>
    <w:rsid w:val="009E431A"/>
    <w:rsid w:val="009E434B"/>
    <w:rsid w:val="009E4352"/>
    <w:rsid w:val="009E4506"/>
    <w:rsid w:val="009E46EA"/>
    <w:rsid w:val="009E471F"/>
    <w:rsid w:val="009E478E"/>
    <w:rsid w:val="009E4806"/>
    <w:rsid w:val="009E48EE"/>
    <w:rsid w:val="009E4914"/>
    <w:rsid w:val="009E4AB2"/>
    <w:rsid w:val="009E4B2F"/>
    <w:rsid w:val="009E4B75"/>
    <w:rsid w:val="009E4B76"/>
    <w:rsid w:val="009E4C49"/>
    <w:rsid w:val="009E4D2F"/>
    <w:rsid w:val="009E4F2D"/>
    <w:rsid w:val="009E4F4D"/>
    <w:rsid w:val="009E4F5F"/>
    <w:rsid w:val="009E5085"/>
    <w:rsid w:val="009E51CE"/>
    <w:rsid w:val="009E5217"/>
    <w:rsid w:val="009E5518"/>
    <w:rsid w:val="009E5713"/>
    <w:rsid w:val="009E579C"/>
    <w:rsid w:val="009E589C"/>
    <w:rsid w:val="009E5B4A"/>
    <w:rsid w:val="009E5C6F"/>
    <w:rsid w:val="009E5CC9"/>
    <w:rsid w:val="009E5DB9"/>
    <w:rsid w:val="009E5DCE"/>
    <w:rsid w:val="009E5E62"/>
    <w:rsid w:val="009E5FD6"/>
    <w:rsid w:val="009E605A"/>
    <w:rsid w:val="009E6148"/>
    <w:rsid w:val="009E614D"/>
    <w:rsid w:val="009E6290"/>
    <w:rsid w:val="009E62CF"/>
    <w:rsid w:val="009E649E"/>
    <w:rsid w:val="009E66FF"/>
    <w:rsid w:val="009E6792"/>
    <w:rsid w:val="009E68B3"/>
    <w:rsid w:val="009E6A2C"/>
    <w:rsid w:val="009E6B0C"/>
    <w:rsid w:val="009E6CCE"/>
    <w:rsid w:val="009E6EE7"/>
    <w:rsid w:val="009E6F72"/>
    <w:rsid w:val="009E6F8D"/>
    <w:rsid w:val="009E6FCA"/>
    <w:rsid w:val="009E7191"/>
    <w:rsid w:val="009E722E"/>
    <w:rsid w:val="009E73BE"/>
    <w:rsid w:val="009E74C0"/>
    <w:rsid w:val="009E7750"/>
    <w:rsid w:val="009E7A5B"/>
    <w:rsid w:val="009F00A5"/>
    <w:rsid w:val="009F019B"/>
    <w:rsid w:val="009F085B"/>
    <w:rsid w:val="009F0A5F"/>
    <w:rsid w:val="009F0B64"/>
    <w:rsid w:val="009F0B9B"/>
    <w:rsid w:val="009F0E82"/>
    <w:rsid w:val="009F0F9D"/>
    <w:rsid w:val="009F10AD"/>
    <w:rsid w:val="009F12D1"/>
    <w:rsid w:val="009F12E7"/>
    <w:rsid w:val="009F1342"/>
    <w:rsid w:val="009F13D7"/>
    <w:rsid w:val="009F14C0"/>
    <w:rsid w:val="009F155A"/>
    <w:rsid w:val="009F16BF"/>
    <w:rsid w:val="009F17F7"/>
    <w:rsid w:val="009F19C5"/>
    <w:rsid w:val="009F1A30"/>
    <w:rsid w:val="009F1BB8"/>
    <w:rsid w:val="009F1D2E"/>
    <w:rsid w:val="009F233E"/>
    <w:rsid w:val="009F2552"/>
    <w:rsid w:val="009F2620"/>
    <w:rsid w:val="009F2878"/>
    <w:rsid w:val="009F288A"/>
    <w:rsid w:val="009F2897"/>
    <w:rsid w:val="009F2A39"/>
    <w:rsid w:val="009F2A8E"/>
    <w:rsid w:val="009F2B34"/>
    <w:rsid w:val="009F2CE0"/>
    <w:rsid w:val="009F2E4B"/>
    <w:rsid w:val="009F2E69"/>
    <w:rsid w:val="009F2E9C"/>
    <w:rsid w:val="009F2EEE"/>
    <w:rsid w:val="009F2FB1"/>
    <w:rsid w:val="009F305D"/>
    <w:rsid w:val="009F314D"/>
    <w:rsid w:val="009F32A7"/>
    <w:rsid w:val="009F330F"/>
    <w:rsid w:val="009F351F"/>
    <w:rsid w:val="009F3530"/>
    <w:rsid w:val="009F35F3"/>
    <w:rsid w:val="009F37FF"/>
    <w:rsid w:val="009F39D8"/>
    <w:rsid w:val="009F3A00"/>
    <w:rsid w:val="009F3F51"/>
    <w:rsid w:val="009F420C"/>
    <w:rsid w:val="009F42E1"/>
    <w:rsid w:val="009F43AC"/>
    <w:rsid w:val="009F451D"/>
    <w:rsid w:val="009F468A"/>
    <w:rsid w:val="009F47BE"/>
    <w:rsid w:val="009F4A90"/>
    <w:rsid w:val="009F4CA7"/>
    <w:rsid w:val="009F4D5D"/>
    <w:rsid w:val="009F4DA9"/>
    <w:rsid w:val="009F4E32"/>
    <w:rsid w:val="009F4E76"/>
    <w:rsid w:val="009F4F9F"/>
    <w:rsid w:val="009F4FF6"/>
    <w:rsid w:val="009F510E"/>
    <w:rsid w:val="009F5269"/>
    <w:rsid w:val="009F5449"/>
    <w:rsid w:val="009F5457"/>
    <w:rsid w:val="009F56BB"/>
    <w:rsid w:val="009F59CA"/>
    <w:rsid w:val="009F6101"/>
    <w:rsid w:val="009F6669"/>
    <w:rsid w:val="009F6891"/>
    <w:rsid w:val="009F6A29"/>
    <w:rsid w:val="009F6A7B"/>
    <w:rsid w:val="009F746B"/>
    <w:rsid w:val="009F755A"/>
    <w:rsid w:val="009F75A7"/>
    <w:rsid w:val="009F785A"/>
    <w:rsid w:val="009F7A5D"/>
    <w:rsid w:val="009F7BDD"/>
    <w:rsid w:val="009F7C72"/>
    <w:rsid w:val="009F7D5A"/>
    <w:rsid w:val="009F7D72"/>
    <w:rsid w:val="00A0013B"/>
    <w:rsid w:val="00A0039E"/>
    <w:rsid w:val="00A0043E"/>
    <w:rsid w:val="00A004A3"/>
    <w:rsid w:val="00A007E5"/>
    <w:rsid w:val="00A00982"/>
    <w:rsid w:val="00A00A28"/>
    <w:rsid w:val="00A00A45"/>
    <w:rsid w:val="00A00A5E"/>
    <w:rsid w:val="00A00C05"/>
    <w:rsid w:val="00A00E97"/>
    <w:rsid w:val="00A00FCE"/>
    <w:rsid w:val="00A0100E"/>
    <w:rsid w:val="00A011BD"/>
    <w:rsid w:val="00A011E1"/>
    <w:rsid w:val="00A013D0"/>
    <w:rsid w:val="00A01705"/>
    <w:rsid w:val="00A019D8"/>
    <w:rsid w:val="00A01A14"/>
    <w:rsid w:val="00A01ADD"/>
    <w:rsid w:val="00A01C28"/>
    <w:rsid w:val="00A01F34"/>
    <w:rsid w:val="00A02007"/>
    <w:rsid w:val="00A020FA"/>
    <w:rsid w:val="00A021F6"/>
    <w:rsid w:val="00A023C1"/>
    <w:rsid w:val="00A02825"/>
    <w:rsid w:val="00A02C6B"/>
    <w:rsid w:val="00A02C9B"/>
    <w:rsid w:val="00A02F0D"/>
    <w:rsid w:val="00A03120"/>
    <w:rsid w:val="00A034AD"/>
    <w:rsid w:val="00A03648"/>
    <w:rsid w:val="00A0371F"/>
    <w:rsid w:val="00A0385B"/>
    <w:rsid w:val="00A03BE8"/>
    <w:rsid w:val="00A03CF9"/>
    <w:rsid w:val="00A03E22"/>
    <w:rsid w:val="00A04025"/>
    <w:rsid w:val="00A04052"/>
    <w:rsid w:val="00A04AB7"/>
    <w:rsid w:val="00A04B29"/>
    <w:rsid w:val="00A04B6A"/>
    <w:rsid w:val="00A04BC1"/>
    <w:rsid w:val="00A04EE9"/>
    <w:rsid w:val="00A050C2"/>
    <w:rsid w:val="00A0554B"/>
    <w:rsid w:val="00A05781"/>
    <w:rsid w:val="00A05828"/>
    <w:rsid w:val="00A0592B"/>
    <w:rsid w:val="00A05AAA"/>
    <w:rsid w:val="00A05BF7"/>
    <w:rsid w:val="00A05D77"/>
    <w:rsid w:val="00A05E28"/>
    <w:rsid w:val="00A05EBF"/>
    <w:rsid w:val="00A060E1"/>
    <w:rsid w:val="00A06175"/>
    <w:rsid w:val="00A0648A"/>
    <w:rsid w:val="00A0672D"/>
    <w:rsid w:val="00A067F6"/>
    <w:rsid w:val="00A0682B"/>
    <w:rsid w:val="00A06B7C"/>
    <w:rsid w:val="00A06F45"/>
    <w:rsid w:val="00A0745B"/>
    <w:rsid w:val="00A07509"/>
    <w:rsid w:val="00A07596"/>
    <w:rsid w:val="00A07844"/>
    <w:rsid w:val="00A0784B"/>
    <w:rsid w:val="00A078ED"/>
    <w:rsid w:val="00A078F4"/>
    <w:rsid w:val="00A079C0"/>
    <w:rsid w:val="00A07A34"/>
    <w:rsid w:val="00A07BBD"/>
    <w:rsid w:val="00A07D26"/>
    <w:rsid w:val="00A07E8B"/>
    <w:rsid w:val="00A07FCD"/>
    <w:rsid w:val="00A10430"/>
    <w:rsid w:val="00A106A1"/>
    <w:rsid w:val="00A10898"/>
    <w:rsid w:val="00A1090A"/>
    <w:rsid w:val="00A11053"/>
    <w:rsid w:val="00A11238"/>
    <w:rsid w:val="00A1135C"/>
    <w:rsid w:val="00A114C1"/>
    <w:rsid w:val="00A11694"/>
    <w:rsid w:val="00A1186B"/>
    <w:rsid w:val="00A11893"/>
    <w:rsid w:val="00A118B8"/>
    <w:rsid w:val="00A118DF"/>
    <w:rsid w:val="00A119CE"/>
    <w:rsid w:val="00A11BD1"/>
    <w:rsid w:val="00A11CA7"/>
    <w:rsid w:val="00A11CE5"/>
    <w:rsid w:val="00A11D18"/>
    <w:rsid w:val="00A11DD3"/>
    <w:rsid w:val="00A120DE"/>
    <w:rsid w:val="00A1239A"/>
    <w:rsid w:val="00A12437"/>
    <w:rsid w:val="00A125CF"/>
    <w:rsid w:val="00A1278F"/>
    <w:rsid w:val="00A12792"/>
    <w:rsid w:val="00A129E2"/>
    <w:rsid w:val="00A12EC6"/>
    <w:rsid w:val="00A12FD4"/>
    <w:rsid w:val="00A13083"/>
    <w:rsid w:val="00A1344C"/>
    <w:rsid w:val="00A1349F"/>
    <w:rsid w:val="00A134D5"/>
    <w:rsid w:val="00A13585"/>
    <w:rsid w:val="00A137EF"/>
    <w:rsid w:val="00A13C89"/>
    <w:rsid w:val="00A13DEB"/>
    <w:rsid w:val="00A13F91"/>
    <w:rsid w:val="00A14003"/>
    <w:rsid w:val="00A14092"/>
    <w:rsid w:val="00A14637"/>
    <w:rsid w:val="00A14DDB"/>
    <w:rsid w:val="00A1508E"/>
    <w:rsid w:val="00A151E0"/>
    <w:rsid w:val="00A154C2"/>
    <w:rsid w:val="00A15740"/>
    <w:rsid w:val="00A1588C"/>
    <w:rsid w:val="00A1588D"/>
    <w:rsid w:val="00A15A76"/>
    <w:rsid w:val="00A15D4B"/>
    <w:rsid w:val="00A15E6C"/>
    <w:rsid w:val="00A160FB"/>
    <w:rsid w:val="00A16466"/>
    <w:rsid w:val="00A16655"/>
    <w:rsid w:val="00A16764"/>
    <w:rsid w:val="00A16B3F"/>
    <w:rsid w:val="00A16D34"/>
    <w:rsid w:val="00A16E1C"/>
    <w:rsid w:val="00A16F00"/>
    <w:rsid w:val="00A17197"/>
    <w:rsid w:val="00A172AE"/>
    <w:rsid w:val="00A1731E"/>
    <w:rsid w:val="00A1732D"/>
    <w:rsid w:val="00A177EA"/>
    <w:rsid w:val="00A179CD"/>
    <w:rsid w:val="00A17B83"/>
    <w:rsid w:val="00A17C5D"/>
    <w:rsid w:val="00A17CC1"/>
    <w:rsid w:val="00A17D8A"/>
    <w:rsid w:val="00A17EF6"/>
    <w:rsid w:val="00A17FC5"/>
    <w:rsid w:val="00A201B2"/>
    <w:rsid w:val="00A2022B"/>
    <w:rsid w:val="00A203E1"/>
    <w:rsid w:val="00A20586"/>
    <w:rsid w:val="00A2063A"/>
    <w:rsid w:val="00A20681"/>
    <w:rsid w:val="00A207F8"/>
    <w:rsid w:val="00A208B7"/>
    <w:rsid w:val="00A208E6"/>
    <w:rsid w:val="00A20AB5"/>
    <w:rsid w:val="00A20B3A"/>
    <w:rsid w:val="00A20C8C"/>
    <w:rsid w:val="00A20FDE"/>
    <w:rsid w:val="00A2102A"/>
    <w:rsid w:val="00A21165"/>
    <w:rsid w:val="00A2122B"/>
    <w:rsid w:val="00A21411"/>
    <w:rsid w:val="00A2169A"/>
    <w:rsid w:val="00A216F1"/>
    <w:rsid w:val="00A217B4"/>
    <w:rsid w:val="00A2184F"/>
    <w:rsid w:val="00A21A09"/>
    <w:rsid w:val="00A21ABA"/>
    <w:rsid w:val="00A21B0D"/>
    <w:rsid w:val="00A21C09"/>
    <w:rsid w:val="00A21CA6"/>
    <w:rsid w:val="00A223AE"/>
    <w:rsid w:val="00A22583"/>
    <w:rsid w:val="00A2271F"/>
    <w:rsid w:val="00A2279E"/>
    <w:rsid w:val="00A228CD"/>
    <w:rsid w:val="00A22A6D"/>
    <w:rsid w:val="00A22AF1"/>
    <w:rsid w:val="00A22DFE"/>
    <w:rsid w:val="00A22ECB"/>
    <w:rsid w:val="00A2343B"/>
    <w:rsid w:val="00A23564"/>
    <w:rsid w:val="00A235CD"/>
    <w:rsid w:val="00A235D2"/>
    <w:rsid w:val="00A236DB"/>
    <w:rsid w:val="00A237B8"/>
    <w:rsid w:val="00A237BB"/>
    <w:rsid w:val="00A23888"/>
    <w:rsid w:val="00A23A52"/>
    <w:rsid w:val="00A23AA3"/>
    <w:rsid w:val="00A23AFA"/>
    <w:rsid w:val="00A23BE1"/>
    <w:rsid w:val="00A23FC4"/>
    <w:rsid w:val="00A23FF5"/>
    <w:rsid w:val="00A24129"/>
    <w:rsid w:val="00A244A3"/>
    <w:rsid w:val="00A24993"/>
    <w:rsid w:val="00A24A15"/>
    <w:rsid w:val="00A24AA3"/>
    <w:rsid w:val="00A24B6B"/>
    <w:rsid w:val="00A24C2D"/>
    <w:rsid w:val="00A24C3B"/>
    <w:rsid w:val="00A24EA7"/>
    <w:rsid w:val="00A25111"/>
    <w:rsid w:val="00A253F1"/>
    <w:rsid w:val="00A25455"/>
    <w:rsid w:val="00A254FC"/>
    <w:rsid w:val="00A256FF"/>
    <w:rsid w:val="00A2577C"/>
    <w:rsid w:val="00A257CC"/>
    <w:rsid w:val="00A25EAE"/>
    <w:rsid w:val="00A26787"/>
    <w:rsid w:val="00A26986"/>
    <w:rsid w:val="00A269E3"/>
    <w:rsid w:val="00A26B90"/>
    <w:rsid w:val="00A26C41"/>
    <w:rsid w:val="00A26D6E"/>
    <w:rsid w:val="00A26EF7"/>
    <w:rsid w:val="00A272B2"/>
    <w:rsid w:val="00A2734C"/>
    <w:rsid w:val="00A27573"/>
    <w:rsid w:val="00A276BE"/>
    <w:rsid w:val="00A27A36"/>
    <w:rsid w:val="00A27A3C"/>
    <w:rsid w:val="00A27BAD"/>
    <w:rsid w:val="00A27CDF"/>
    <w:rsid w:val="00A27E41"/>
    <w:rsid w:val="00A27FB3"/>
    <w:rsid w:val="00A30061"/>
    <w:rsid w:val="00A30167"/>
    <w:rsid w:val="00A3083C"/>
    <w:rsid w:val="00A30A54"/>
    <w:rsid w:val="00A30B72"/>
    <w:rsid w:val="00A30E34"/>
    <w:rsid w:val="00A30EAE"/>
    <w:rsid w:val="00A31082"/>
    <w:rsid w:val="00A315DE"/>
    <w:rsid w:val="00A31730"/>
    <w:rsid w:val="00A31753"/>
    <w:rsid w:val="00A318E5"/>
    <w:rsid w:val="00A31ACA"/>
    <w:rsid w:val="00A32000"/>
    <w:rsid w:val="00A3219F"/>
    <w:rsid w:val="00A322BC"/>
    <w:rsid w:val="00A3259C"/>
    <w:rsid w:val="00A325D8"/>
    <w:rsid w:val="00A3263B"/>
    <w:rsid w:val="00A32688"/>
    <w:rsid w:val="00A327D9"/>
    <w:rsid w:val="00A32C9C"/>
    <w:rsid w:val="00A32D0D"/>
    <w:rsid w:val="00A32EEA"/>
    <w:rsid w:val="00A32F00"/>
    <w:rsid w:val="00A33006"/>
    <w:rsid w:val="00A331E5"/>
    <w:rsid w:val="00A3326B"/>
    <w:rsid w:val="00A333BB"/>
    <w:rsid w:val="00A333C0"/>
    <w:rsid w:val="00A3342C"/>
    <w:rsid w:val="00A33451"/>
    <w:rsid w:val="00A335A4"/>
    <w:rsid w:val="00A335BE"/>
    <w:rsid w:val="00A336F6"/>
    <w:rsid w:val="00A33782"/>
    <w:rsid w:val="00A33887"/>
    <w:rsid w:val="00A33A9D"/>
    <w:rsid w:val="00A33C6A"/>
    <w:rsid w:val="00A33DCB"/>
    <w:rsid w:val="00A3458A"/>
    <w:rsid w:val="00A345D6"/>
    <w:rsid w:val="00A34620"/>
    <w:rsid w:val="00A34961"/>
    <w:rsid w:val="00A34C51"/>
    <w:rsid w:val="00A34C82"/>
    <w:rsid w:val="00A350F4"/>
    <w:rsid w:val="00A352CC"/>
    <w:rsid w:val="00A3537F"/>
    <w:rsid w:val="00A353BC"/>
    <w:rsid w:val="00A354B9"/>
    <w:rsid w:val="00A354C7"/>
    <w:rsid w:val="00A35671"/>
    <w:rsid w:val="00A356AC"/>
    <w:rsid w:val="00A35AA9"/>
    <w:rsid w:val="00A35B51"/>
    <w:rsid w:val="00A35BFD"/>
    <w:rsid w:val="00A35C3F"/>
    <w:rsid w:val="00A35F84"/>
    <w:rsid w:val="00A35FC9"/>
    <w:rsid w:val="00A36110"/>
    <w:rsid w:val="00A3643E"/>
    <w:rsid w:val="00A36560"/>
    <w:rsid w:val="00A365F0"/>
    <w:rsid w:val="00A36633"/>
    <w:rsid w:val="00A37074"/>
    <w:rsid w:val="00A370D7"/>
    <w:rsid w:val="00A37148"/>
    <w:rsid w:val="00A3716E"/>
    <w:rsid w:val="00A37583"/>
    <w:rsid w:val="00A375B8"/>
    <w:rsid w:val="00A3760F"/>
    <w:rsid w:val="00A37E2C"/>
    <w:rsid w:val="00A37E48"/>
    <w:rsid w:val="00A4004E"/>
    <w:rsid w:val="00A401AC"/>
    <w:rsid w:val="00A402CC"/>
    <w:rsid w:val="00A40364"/>
    <w:rsid w:val="00A403DD"/>
    <w:rsid w:val="00A40753"/>
    <w:rsid w:val="00A40A31"/>
    <w:rsid w:val="00A40ABB"/>
    <w:rsid w:val="00A40E2B"/>
    <w:rsid w:val="00A40E34"/>
    <w:rsid w:val="00A40EB5"/>
    <w:rsid w:val="00A40F16"/>
    <w:rsid w:val="00A41347"/>
    <w:rsid w:val="00A41375"/>
    <w:rsid w:val="00A414D6"/>
    <w:rsid w:val="00A4166C"/>
    <w:rsid w:val="00A4197D"/>
    <w:rsid w:val="00A41A17"/>
    <w:rsid w:val="00A41A49"/>
    <w:rsid w:val="00A42038"/>
    <w:rsid w:val="00A42072"/>
    <w:rsid w:val="00A420CB"/>
    <w:rsid w:val="00A420F8"/>
    <w:rsid w:val="00A4252C"/>
    <w:rsid w:val="00A42D81"/>
    <w:rsid w:val="00A42EE6"/>
    <w:rsid w:val="00A430F9"/>
    <w:rsid w:val="00A43161"/>
    <w:rsid w:val="00A431D7"/>
    <w:rsid w:val="00A4335E"/>
    <w:rsid w:val="00A43429"/>
    <w:rsid w:val="00A434C1"/>
    <w:rsid w:val="00A438DC"/>
    <w:rsid w:val="00A43A24"/>
    <w:rsid w:val="00A43A45"/>
    <w:rsid w:val="00A43AD3"/>
    <w:rsid w:val="00A43B54"/>
    <w:rsid w:val="00A43BFD"/>
    <w:rsid w:val="00A43E27"/>
    <w:rsid w:val="00A43E2E"/>
    <w:rsid w:val="00A44039"/>
    <w:rsid w:val="00A44375"/>
    <w:rsid w:val="00A44538"/>
    <w:rsid w:val="00A44564"/>
    <w:rsid w:val="00A4458D"/>
    <w:rsid w:val="00A445EE"/>
    <w:rsid w:val="00A44669"/>
    <w:rsid w:val="00A446D8"/>
    <w:rsid w:val="00A44835"/>
    <w:rsid w:val="00A44A5D"/>
    <w:rsid w:val="00A44A68"/>
    <w:rsid w:val="00A44B7C"/>
    <w:rsid w:val="00A44B9F"/>
    <w:rsid w:val="00A44D14"/>
    <w:rsid w:val="00A44D59"/>
    <w:rsid w:val="00A44D73"/>
    <w:rsid w:val="00A45175"/>
    <w:rsid w:val="00A4517E"/>
    <w:rsid w:val="00A45324"/>
    <w:rsid w:val="00A45572"/>
    <w:rsid w:val="00A4574F"/>
    <w:rsid w:val="00A4578C"/>
    <w:rsid w:val="00A45A08"/>
    <w:rsid w:val="00A45A28"/>
    <w:rsid w:val="00A45CBA"/>
    <w:rsid w:val="00A45E47"/>
    <w:rsid w:val="00A45F0F"/>
    <w:rsid w:val="00A46095"/>
    <w:rsid w:val="00A461C1"/>
    <w:rsid w:val="00A463C4"/>
    <w:rsid w:val="00A46536"/>
    <w:rsid w:val="00A46977"/>
    <w:rsid w:val="00A46B7E"/>
    <w:rsid w:val="00A46B81"/>
    <w:rsid w:val="00A46CEF"/>
    <w:rsid w:val="00A4703F"/>
    <w:rsid w:val="00A473FE"/>
    <w:rsid w:val="00A4780B"/>
    <w:rsid w:val="00A47922"/>
    <w:rsid w:val="00A47944"/>
    <w:rsid w:val="00A479CE"/>
    <w:rsid w:val="00A47A87"/>
    <w:rsid w:val="00A47BAE"/>
    <w:rsid w:val="00A47FCA"/>
    <w:rsid w:val="00A5001B"/>
    <w:rsid w:val="00A50030"/>
    <w:rsid w:val="00A50035"/>
    <w:rsid w:val="00A5008A"/>
    <w:rsid w:val="00A50112"/>
    <w:rsid w:val="00A50187"/>
    <w:rsid w:val="00A501AC"/>
    <w:rsid w:val="00A501E5"/>
    <w:rsid w:val="00A50309"/>
    <w:rsid w:val="00A50389"/>
    <w:rsid w:val="00A5067E"/>
    <w:rsid w:val="00A506E5"/>
    <w:rsid w:val="00A507A0"/>
    <w:rsid w:val="00A50ADF"/>
    <w:rsid w:val="00A50CC1"/>
    <w:rsid w:val="00A50D43"/>
    <w:rsid w:val="00A50E38"/>
    <w:rsid w:val="00A50E65"/>
    <w:rsid w:val="00A511A6"/>
    <w:rsid w:val="00A5150D"/>
    <w:rsid w:val="00A51777"/>
    <w:rsid w:val="00A518C3"/>
    <w:rsid w:val="00A51B80"/>
    <w:rsid w:val="00A51C9E"/>
    <w:rsid w:val="00A5205E"/>
    <w:rsid w:val="00A520BB"/>
    <w:rsid w:val="00A522A9"/>
    <w:rsid w:val="00A52487"/>
    <w:rsid w:val="00A5295F"/>
    <w:rsid w:val="00A52BBD"/>
    <w:rsid w:val="00A52C68"/>
    <w:rsid w:val="00A52DBB"/>
    <w:rsid w:val="00A52E58"/>
    <w:rsid w:val="00A52EB3"/>
    <w:rsid w:val="00A52FFB"/>
    <w:rsid w:val="00A5319F"/>
    <w:rsid w:val="00A534FD"/>
    <w:rsid w:val="00A53789"/>
    <w:rsid w:val="00A53892"/>
    <w:rsid w:val="00A53E96"/>
    <w:rsid w:val="00A53F6A"/>
    <w:rsid w:val="00A54003"/>
    <w:rsid w:val="00A541A2"/>
    <w:rsid w:val="00A5429B"/>
    <w:rsid w:val="00A543F1"/>
    <w:rsid w:val="00A54956"/>
    <w:rsid w:val="00A54A7C"/>
    <w:rsid w:val="00A54DCF"/>
    <w:rsid w:val="00A553B8"/>
    <w:rsid w:val="00A555A3"/>
    <w:rsid w:val="00A556E8"/>
    <w:rsid w:val="00A557B4"/>
    <w:rsid w:val="00A557C1"/>
    <w:rsid w:val="00A559BD"/>
    <w:rsid w:val="00A55AB2"/>
    <w:rsid w:val="00A55B74"/>
    <w:rsid w:val="00A55E1E"/>
    <w:rsid w:val="00A55EBC"/>
    <w:rsid w:val="00A55EDC"/>
    <w:rsid w:val="00A55FE8"/>
    <w:rsid w:val="00A56521"/>
    <w:rsid w:val="00A56577"/>
    <w:rsid w:val="00A56582"/>
    <w:rsid w:val="00A56647"/>
    <w:rsid w:val="00A568CC"/>
    <w:rsid w:val="00A56995"/>
    <w:rsid w:val="00A56F51"/>
    <w:rsid w:val="00A56FA9"/>
    <w:rsid w:val="00A56FF0"/>
    <w:rsid w:val="00A57229"/>
    <w:rsid w:val="00A57363"/>
    <w:rsid w:val="00A573E7"/>
    <w:rsid w:val="00A575B1"/>
    <w:rsid w:val="00A57A06"/>
    <w:rsid w:val="00A57B97"/>
    <w:rsid w:val="00A57C5E"/>
    <w:rsid w:val="00A57D0D"/>
    <w:rsid w:val="00A57D16"/>
    <w:rsid w:val="00A600FC"/>
    <w:rsid w:val="00A602A5"/>
    <w:rsid w:val="00A602CC"/>
    <w:rsid w:val="00A60304"/>
    <w:rsid w:val="00A604B1"/>
    <w:rsid w:val="00A6056B"/>
    <w:rsid w:val="00A60601"/>
    <w:rsid w:val="00A60858"/>
    <w:rsid w:val="00A608AD"/>
    <w:rsid w:val="00A60900"/>
    <w:rsid w:val="00A60B50"/>
    <w:rsid w:val="00A60C92"/>
    <w:rsid w:val="00A60D5D"/>
    <w:rsid w:val="00A60EA7"/>
    <w:rsid w:val="00A60EDD"/>
    <w:rsid w:val="00A61539"/>
    <w:rsid w:val="00A6155E"/>
    <w:rsid w:val="00A616BC"/>
    <w:rsid w:val="00A61845"/>
    <w:rsid w:val="00A618F9"/>
    <w:rsid w:val="00A61B9B"/>
    <w:rsid w:val="00A62210"/>
    <w:rsid w:val="00A62337"/>
    <w:rsid w:val="00A6236B"/>
    <w:rsid w:val="00A62B9B"/>
    <w:rsid w:val="00A62BAD"/>
    <w:rsid w:val="00A62C92"/>
    <w:rsid w:val="00A62CAF"/>
    <w:rsid w:val="00A62F95"/>
    <w:rsid w:val="00A6308D"/>
    <w:rsid w:val="00A630A7"/>
    <w:rsid w:val="00A63E6D"/>
    <w:rsid w:val="00A64170"/>
    <w:rsid w:val="00A641AB"/>
    <w:rsid w:val="00A64220"/>
    <w:rsid w:val="00A64274"/>
    <w:rsid w:val="00A64692"/>
    <w:rsid w:val="00A648B0"/>
    <w:rsid w:val="00A64C3F"/>
    <w:rsid w:val="00A64C8E"/>
    <w:rsid w:val="00A64CA5"/>
    <w:rsid w:val="00A64CF9"/>
    <w:rsid w:val="00A64F76"/>
    <w:rsid w:val="00A64FC8"/>
    <w:rsid w:val="00A6515E"/>
    <w:rsid w:val="00A652B5"/>
    <w:rsid w:val="00A65546"/>
    <w:rsid w:val="00A65646"/>
    <w:rsid w:val="00A657CD"/>
    <w:rsid w:val="00A65AAE"/>
    <w:rsid w:val="00A65C93"/>
    <w:rsid w:val="00A65FD9"/>
    <w:rsid w:val="00A660C3"/>
    <w:rsid w:val="00A662C2"/>
    <w:rsid w:val="00A6643C"/>
    <w:rsid w:val="00A6666C"/>
    <w:rsid w:val="00A666F9"/>
    <w:rsid w:val="00A668DC"/>
    <w:rsid w:val="00A6690B"/>
    <w:rsid w:val="00A66B12"/>
    <w:rsid w:val="00A66B5E"/>
    <w:rsid w:val="00A66B70"/>
    <w:rsid w:val="00A66D7A"/>
    <w:rsid w:val="00A66D92"/>
    <w:rsid w:val="00A66F44"/>
    <w:rsid w:val="00A67052"/>
    <w:rsid w:val="00A67137"/>
    <w:rsid w:val="00A6713E"/>
    <w:rsid w:val="00A672B5"/>
    <w:rsid w:val="00A6754D"/>
    <w:rsid w:val="00A675A5"/>
    <w:rsid w:val="00A67A86"/>
    <w:rsid w:val="00A67B34"/>
    <w:rsid w:val="00A67BBE"/>
    <w:rsid w:val="00A67BBF"/>
    <w:rsid w:val="00A7027A"/>
    <w:rsid w:val="00A7053C"/>
    <w:rsid w:val="00A7060F"/>
    <w:rsid w:val="00A70AE9"/>
    <w:rsid w:val="00A70B66"/>
    <w:rsid w:val="00A70B83"/>
    <w:rsid w:val="00A7128B"/>
    <w:rsid w:val="00A712D3"/>
    <w:rsid w:val="00A7133E"/>
    <w:rsid w:val="00A714DD"/>
    <w:rsid w:val="00A715FB"/>
    <w:rsid w:val="00A7197A"/>
    <w:rsid w:val="00A71B0C"/>
    <w:rsid w:val="00A71C4F"/>
    <w:rsid w:val="00A71C7C"/>
    <w:rsid w:val="00A723DC"/>
    <w:rsid w:val="00A72496"/>
    <w:rsid w:val="00A72582"/>
    <w:rsid w:val="00A72723"/>
    <w:rsid w:val="00A727D6"/>
    <w:rsid w:val="00A72A62"/>
    <w:rsid w:val="00A72BCB"/>
    <w:rsid w:val="00A72D51"/>
    <w:rsid w:val="00A72DAD"/>
    <w:rsid w:val="00A731B6"/>
    <w:rsid w:val="00A73C53"/>
    <w:rsid w:val="00A73CF4"/>
    <w:rsid w:val="00A73D3C"/>
    <w:rsid w:val="00A73EFB"/>
    <w:rsid w:val="00A744AD"/>
    <w:rsid w:val="00A744BF"/>
    <w:rsid w:val="00A744C0"/>
    <w:rsid w:val="00A74798"/>
    <w:rsid w:val="00A7489A"/>
    <w:rsid w:val="00A74F6F"/>
    <w:rsid w:val="00A74FA5"/>
    <w:rsid w:val="00A750D5"/>
    <w:rsid w:val="00A75320"/>
    <w:rsid w:val="00A7547C"/>
    <w:rsid w:val="00A754E4"/>
    <w:rsid w:val="00A75621"/>
    <w:rsid w:val="00A757B3"/>
    <w:rsid w:val="00A75B70"/>
    <w:rsid w:val="00A75C51"/>
    <w:rsid w:val="00A75E07"/>
    <w:rsid w:val="00A75FFE"/>
    <w:rsid w:val="00A7600E"/>
    <w:rsid w:val="00A760D7"/>
    <w:rsid w:val="00A760EA"/>
    <w:rsid w:val="00A76354"/>
    <w:rsid w:val="00A765FD"/>
    <w:rsid w:val="00A7667A"/>
    <w:rsid w:val="00A767C7"/>
    <w:rsid w:val="00A76A64"/>
    <w:rsid w:val="00A76AB5"/>
    <w:rsid w:val="00A76E3E"/>
    <w:rsid w:val="00A76EF3"/>
    <w:rsid w:val="00A76F31"/>
    <w:rsid w:val="00A76FA1"/>
    <w:rsid w:val="00A771ED"/>
    <w:rsid w:val="00A775CE"/>
    <w:rsid w:val="00A776E5"/>
    <w:rsid w:val="00A7785B"/>
    <w:rsid w:val="00A77AA5"/>
    <w:rsid w:val="00A77B6F"/>
    <w:rsid w:val="00A77D15"/>
    <w:rsid w:val="00A77D40"/>
    <w:rsid w:val="00A77D58"/>
    <w:rsid w:val="00A77EA6"/>
    <w:rsid w:val="00A8034B"/>
    <w:rsid w:val="00A80575"/>
    <w:rsid w:val="00A8092A"/>
    <w:rsid w:val="00A8111F"/>
    <w:rsid w:val="00A8119E"/>
    <w:rsid w:val="00A816BA"/>
    <w:rsid w:val="00A81AD3"/>
    <w:rsid w:val="00A81B63"/>
    <w:rsid w:val="00A81B98"/>
    <w:rsid w:val="00A81C68"/>
    <w:rsid w:val="00A81CE3"/>
    <w:rsid w:val="00A81E54"/>
    <w:rsid w:val="00A82140"/>
    <w:rsid w:val="00A8251E"/>
    <w:rsid w:val="00A825D7"/>
    <w:rsid w:val="00A82642"/>
    <w:rsid w:val="00A826DB"/>
    <w:rsid w:val="00A8272D"/>
    <w:rsid w:val="00A82736"/>
    <w:rsid w:val="00A8281A"/>
    <w:rsid w:val="00A8290E"/>
    <w:rsid w:val="00A82980"/>
    <w:rsid w:val="00A829C7"/>
    <w:rsid w:val="00A829F4"/>
    <w:rsid w:val="00A82A1E"/>
    <w:rsid w:val="00A82B6A"/>
    <w:rsid w:val="00A82BB8"/>
    <w:rsid w:val="00A82BD6"/>
    <w:rsid w:val="00A82D7C"/>
    <w:rsid w:val="00A82DA3"/>
    <w:rsid w:val="00A82ECC"/>
    <w:rsid w:val="00A82EF6"/>
    <w:rsid w:val="00A82FFC"/>
    <w:rsid w:val="00A83069"/>
    <w:rsid w:val="00A83151"/>
    <w:rsid w:val="00A8316D"/>
    <w:rsid w:val="00A834CD"/>
    <w:rsid w:val="00A83CA7"/>
    <w:rsid w:val="00A84492"/>
    <w:rsid w:val="00A84595"/>
    <w:rsid w:val="00A84866"/>
    <w:rsid w:val="00A849DC"/>
    <w:rsid w:val="00A84A01"/>
    <w:rsid w:val="00A85042"/>
    <w:rsid w:val="00A8519B"/>
    <w:rsid w:val="00A85964"/>
    <w:rsid w:val="00A85967"/>
    <w:rsid w:val="00A85AEC"/>
    <w:rsid w:val="00A85BB0"/>
    <w:rsid w:val="00A85C5E"/>
    <w:rsid w:val="00A85F9F"/>
    <w:rsid w:val="00A86450"/>
    <w:rsid w:val="00A868A5"/>
    <w:rsid w:val="00A86B3A"/>
    <w:rsid w:val="00A86B61"/>
    <w:rsid w:val="00A86DD9"/>
    <w:rsid w:val="00A86E89"/>
    <w:rsid w:val="00A87182"/>
    <w:rsid w:val="00A874BD"/>
    <w:rsid w:val="00A87967"/>
    <w:rsid w:val="00A879EB"/>
    <w:rsid w:val="00A87D1B"/>
    <w:rsid w:val="00A900D0"/>
    <w:rsid w:val="00A9013B"/>
    <w:rsid w:val="00A9019E"/>
    <w:rsid w:val="00A90259"/>
    <w:rsid w:val="00A907D3"/>
    <w:rsid w:val="00A908BD"/>
    <w:rsid w:val="00A90A5B"/>
    <w:rsid w:val="00A90A6D"/>
    <w:rsid w:val="00A90C40"/>
    <w:rsid w:val="00A9188B"/>
    <w:rsid w:val="00A91907"/>
    <w:rsid w:val="00A919C7"/>
    <w:rsid w:val="00A91BB8"/>
    <w:rsid w:val="00A91BBA"/>
    <w:rsid w:val="00A91BC7"/>
    <w:rsid w:val="00A91CC3"/>
    <w:rsid w:val="00A91FCE"/>
    <w:rsid w:val="00A92133"/>
    <w:rsid w:val="00A9252F"/>
    <w:rsid w:val="00A925CF"/>
    <w:rsid w:val="00A92811"/>
    <w:rsid w:val="00A92AC6"/>
    <w:rsid w:val="00A92B54"/>
    <w:rsid w:val="00A93377"/>
    <w:rsid w:val="00A93667"/>
    <w:rsid w:val="00A93973"/>
    <w:rsid w:val="00A93BA1"/>
    <w:rsid w:val="00A93F31"/>
    <w:rsid w:val="00A94319"/>
    <w:rsid w:val="00A94474"/>
    <w:rsid w:val="00A94522"/>
    <w:rsid w:val="00A9481D"/>
    <w:rsid w:val="00A9499B"/>
    <w:rsid w:val="00A94B6B"/>
    <w:rsid w:val="00A94D43"/>
    <w:rsid w:val="00A94D7B"/>
    <w:rsid w:val="00A94F53"/>
    <w:rsid w:val="00A95076"/>
    <w:rsid w:val="00A95174"/>
    <w:rsid w:val="00A95732"/>
    <w:rsid w:val="00A9580C"/>
    <w:rsid w:val="00A9583D"/>
    <w:rsid w:val="00A9585A"/>
    <w:rsid w:val="00A95916"/>
    <w:rsid w:val="00A95B33"/>
    <w:rsid w:val="00A95BB6"/>
    <w:rsid w:val="00A95C36"/>
    <w:rsid w:val="00A95CA3"/>
    <w:rsid w:val="00A95F49"/>
    <w:rsid w:val="00A95F9B"/>
    <w:rsid w:val="00A960F7"/>
    <w:rsid w:val="00A9631B"/>
    <w:rsid w:val="00A964E7"/>
    <w:rsid w:val="00A965E7"/>
    <w:rsid w:val="00A967C1"/>
    <w:rsid w:val="00A96904"/>
    <w:rsid w:val="00A9690E"/>
    <w:rsid w:val="00A9697E"/>
    <w:rsid w:val="00A96BC4"/>
    <w:rsid w:val="00A96DB5"/>
    <w:rsid w:val="00A96E30"/>
    <w:rsid w:val="00A96ED5"/>
    <w:rsid w:val="00A96F63"/>
    <w:rsid w:val="00A96F84"/>
    <w:rsid w:val="00A97156"/>
    <w:rsid w:val="00A972AF"/>
    <w:rsid w:val="00A9734A"/>
    <w:rsid w:val="00A973C2"/>
    <w:rsid w:val="00A97416"/>
    <w:rsid w:val="00A97575"/>
    <w:rsid w:val="00A976AB"/>
    <w:rsid w:val="00A9775B"/>
    <w:rsid w:val="00A97FF4"/>
    <w:rsid w:val="00AA003F"/>
    <w:rsid w:val="00AA020A"/>
    <w:rsid w:val="00AA0410"/>
    <w:rsid w:val="00AA04EA"/>
    <w:rsid w:val="00AA0993"/>
    <w:rsid w:val="00AA0A37"/>
    <w:rsid w:val="00AA0BE8"/>
    <w:rsid w:val="00AA1926"/>
    <w:rsid w:val="00AA1C2A"/>
    <w:rsid w:val="00AA1C45"/>
    <w:rsid w:val="00AA1CFD"/>
    <w:rsid w:val="00AA1EAE"/>
    <w:rsid w:val="00AA2091"/>
    <w:rsid w:val="00AA251C"/>
    <w:rsid w:val="00AA2565"/>
    <w:rsid w:val="00AA2653"/>
    <w:rsid w:val="00AA2718"/>
    <w:rsid w:val="00AA275E"/>
    <w:rsid w:val="00AA27F0"/>
    <w:rsid w:val="00AA2858"/>
    <w:rsid w:val="00AA3103"/>
    <w:rsid w:val="00AA3114"/>
    <w:rsid w:val="00AA3155"/>
    <w:rsid w:val="00AA317C"/>
    <w:rsid w:val="00AA32EA"/>
    <w:rsid w:val="00AA364A"/>
    <w:rsid w:val="00AA3786"/>
    <w:rsid w:val="00AA3798"/>
    <w:rsid w:val="00AA38A4"/>
    <w:rsid w:val="00AA3941"/>
    <w:rsid w:val="00AA3D1E"/>
    <w:rsid w:val="00AA3D88"/>
    <w:rsid w:val="00AA4194"/>
    <w:rsid w:val="00AA41C5"/>
    <w:rsid w:val="00AA41D2"/>
    <w:rsid w:val="00AA4311"/>
    <w:rsid w:val="00AA4476"/>
    <w:rsid w:val="00AA4498"/>
    <w:rsid w:val="00AA4677"/>
    <w:rsid w:val="00AA48D3"/>
    <w:rsid w:val="00AA4966"/>
    <w:rsid w:val="00AA4CD8"/>
    <w:rsid w:val="00AA4D43"/>
    <w:rsid w:val="00AA5014"/>
    <w:rsid w:val="00AA590C"/>
    <w:rsid w:val="00AA5E73"/>
    <w:rsid w:val="00AA6063"/>
    <w:rsid w:val="00AA665B"/>
    <w:rsid w:val="00AA6864"/>
    <w:rsid w:val="00AA6E48"/>
    <w:rsid w:val="00AA7336"/>
    <w:rsid w:val="00AA758D"/>
    <w:rsid w:val="00AA7636"/>
    <w:rsid w:val="00AA7690"/>
    <w:rsid w:val="00AA7A2C"/>
    <w:rsid w:val="00AA7ADE"/>
    <w:rsid w:val="00AB02FF"/>
    <w:rsid w:val="00AB0556"/>
    <w:rsid w:val="00AB0563"/>
    <w:rsid w:val="00AB0671"/>
    <w:rsid w:val="00AB088E"/>
    <w:rsid w:val="00AB098D"/>
    <w:rsid w:val="00AB098E"/>
    <w:rsid w:val="00AB0AA9"/>
    <w:rsid w:val="00AB0ABE"/>
    <w:rsid w:val="00AB0C77"/>
    <w:rsid w:val="00AB0C78"/>
    <w:rsid w:val="00AB0CB6"/>
    <w:rsid w:val="00AB0EB0"/>
    <w:rsid w:val="00AB115E"/>
    <w:rsid w:val="00AB1371"/>
    <w:rsid w:val="00AB168D"/>
    <w:rsid w:val="00AB196C"/>
    <w:rsid w:val="00AB199C"/>
    <w:rsid w:val="00AB1A17"/>
    <w:rsid w:val="00AB1BA2"/>
    <w:rsid w:val="00AB1C19"/>
    <w:rsid w:val="00AB1F74"/>
    <w:rsid w:val="00AB2090"/>
    <w:rsid w:val="00AB2168"/>
    <w:rsid w:val="00AB2354"/>
    <w:rsid w:val="00AB245D"/>
    <w:rsid w:val="00AB24BE"/>
    <w:rsid w:val="00AB25E3"/>
    <w:rsid w:val="00AB262E"/>
    <w:rsid w:val="00AB275C"/>
    <w:rsid w:val="00AB27B5"/>
    <w:rsid w:val="00AB2B35"/>
    <w:rsid w:val="00AB2B49"/>
    <w:rsid w:val="00AB2C78"/>
    <w:rsid w:val="00AB2C8E"/>
    <w:rsid w:val="00AB2CA1"/>
    <w:rsid w:val="00AB311B"/>
    <w:rsid w:val="00AB3195"/>
    <w:rsid w:val="00AB325B"/>
    <w:rsid w:val="00AB3274"/>
    <w:rsid w:val="00AB3578"/>
    <w:rsid w:val="00AB37FD"/>
    <w:rsid w:val="00AB3880"/>
    <w:rsid w:val="00AB3B8B"/>
    <w:rsid w:val="00AB3C01"/>
    <w:rsid w:val="00AB3D2E"/>
    <w:rsid w:val="00AB4022"/>
    <w:rsid w:val="00AB41CC"/>
    <w:rsid w:val="00AB423C"/>
    <w:rsid w:val="00AB4245"/>
    <w:rsid w:val="00AB4289"/>
    <w:rsid w:val="00AB4313"/>
    <w:rsid w:val="00AB43C7"/>
    <w:rsid w:val="00AB43F4"/>
    <w:rsid w:val="00AB4420"/>
    <w:rsid w:val="00AB44E7"/>
    <w:rsid w:val="00AB46C1"/>
    <w:rsid w:val="00AB48C6"/>
    <w:rsid w:val="00AB48D9"/>
    <w:rsid w:val="00AB48E5"/>
    <w:rsid w:val="00AB4B19"/>
    <w:rsid w:val="00AB4BD4"/>
    <w:rsid w:val="00AB4D1C"/>
    <w:rsid w:val="00AB4D33"/>
    <w:rsid w:val="00AB5286"/>
    <w:rsid w:val="00AB53C6"/>
    <w:rsid w:val="00AB5465"/>
    <w:rsid w:val="00AB576E"/>
    <w:rsid w:val="00AB5B07"/>
    <w:rsid w:val="00AB5BA7"/>
    <w:rsid w:val="00AB5BD4"/>
    <w:rsid w:val="00AB5C53"/>
    <w:rsid w:val="00AB5D3A"/>
    <w:rsid w:val="00AB5D8E"/>
    <w:rsid w:val="00AB5DF0"/>
    <w:rsid w:val="00AB5FDF"/>
    <w:rsid w:val="00AB6118"/>
    <w:rsid w:val="00AB61F1"/>
    <w:rsid w:val="00AB6204"/>
    <w:rsid w:val="00AB6423"/>
    <w:rsid w:val="00AB649C"/>
    <w:rsid w:val="00AB6667"/>
    <w:rsid w:val="00AB669A"/>
    <w:rsid w:val="00AB670B"/>
    <w:rsid w:val="00AB67B5"/>
    <w:rsid w:val="00AB6C5E"/>
    <w:rsid w:val="00AB6D94"/>
    <w:rsid w:val="00AB6F91"/>
    <w:rsid w:val="00AB6F94"/>
    <w:rsid w:val="00AB7923"/>
    <w:rsid w:val="00AB7DD0"/>
    <w:rsid w:val="00AB7F12"/>
    <w:rsid w:val="00AC00FC"/>
    <w:rsid w:val="00AC0371"/>
    <w:rsid w:val="00AC03FC"/>
    <w:rsid w:val="00AC055B"/>
    <w:rsid w:val="00AC074D"/>
    <w:rsid w:val="00AC07AB"/>
    <w:rsid w:val="00AC07E7"/>
    <w:rsid w:val="00AC0ACA"/>
    <w:rsid w:val="00AC0ADC"/>
    <w:rsid w:val="00AC0DF7"/>
    <w:rsid w:val="00AC126B"/>
    <w:rsid w:val="00AC19FA"/>
    <w:rsid w:val="00AC1E4E"/>
    <w:rsid w:val="00AC2132"/>
    <w:rsid w:val="00AC2167"/>
    <w:rsid w:val="00AC256E"/>
    <w:rsid w:val="00AC2614"/>
    <w:rsid w:val="00AC2645"/>
    <w:rsid w:val="00AC2782"/>
    <w:rsid w:val="00AC2881"/>
    <w:rsid w:val="00AC2E18"/>
    <w:rsid w:val="00AC2F8F"/>
    <w:rsid w:val="00AC30A3"/>
    <w:rsid w:val="00AC318C"/>
    <w:rsid w:val="00AC31C5"/>
    <w:rsid w:val="00AC331A"/>
    <w:rsid w:val="00AC3538"/>
    <w:rsid w:val="00AC35D1"/>
    <w:rsid w:val="00AC3643"/>
    <w:rsid w:val="00AC3696"/>
    <w:rsid w:val="00AC3746"/>
    <w:rsid w:val="00AC3757"/>
    <w:rsid w:val="00AC37E8"/>
    <w:rsid w:val="00AC3918"/>
    <w:rsid w:val="00AC3968"/>
    <w:rsid w:val="00AC4115"/>
    <w:rsid w:val="00AC41EE"/>
    <w:rsid w:val="00AC42AF"/>
    <w:rsid w:val="00AC4368"/>
    <w:rsid w:val="00AC4562"/>
    <w:rsid w:val="00AC4632"/>
    <w:rsid w:val="00AC46B1"/>
    <w:rsid w:val="00AC48D0"/>
    <w:rsid w:val="00AC499D"/>
    <w:rsid w:val="00AC4AF7"/>
    <w:rsid w:val="00AC4C2E"/>
    <w:rsid w:val="00AC4D32"/>
    <w:rsid w:val="00AC4EB4"/>
    <w:rsid w:val="00AC5074"/>
    <w:rsid w:val="00AC5140"/>
    <w:rsid w:val="00AC529C"/>
    <w:rsid w:val="00AC52EC"/>
    <w:rsid w:val="00AC53FD"/>
    <w:rsid w:val="00AC559C"/>
    <w:rsid w:val="00AC55AF"/>
    <w:rsid w:val="00AC58BD"/>
    <w:rsid w:val="00AC5A1F"/>
    <w:rsid w:val="00AC5A2B"/>
    <w:rsid w:val="00AC5A7E"/>
    <w:rsid w:val="00AC5C2B"/>
    <w:rsid w:val="00AC5C9B"/>
    <w:rsid w:val="00AC5DBA"/>
    <w:rsid w:val="00AC5DBB"/>
    <w:rsid w:val="00AC5E4E"/>
    <w:rsid w:val="00AC6117"/>
    <w:rsid w:val="00AC6146"/>
    <w:rsid w:val="00AC6394"/>
    <w:rsid w:val="00AC65C7"/>
    <w:rsid w:val="00AC6691"/>
    <w:rsid w:val="00AC6848"/>
    <w:rsid w:val="00AC69DD"/>
    <w:rsid w:val="00AC6C2E"/>
    <w:rsid w:val="00AC6C8D"/>
    <w:rsid w:val="00AC727D"/>
    <w:rsid w:val="00AC7E08"/>
    <w:rsid w:val="00AD0027"/>
    <w:rsid w:val="00AD014C"/>
    <w:rsid w:val="00AD015D"/>
    <w:rsid w:val="00AD0503"/>
    <w:rsid w:val="00AD05C6"/>
    <w:rsid w:val="00AD0A28"/>
    <w:rsid w:val="00AD0AA1"/>
    <w:rsid w:val="00AD0C96"/>
    <w:rsid w:val="00AD131E"/>
    <w:rsid w:val="00AD140F"/>
    <w:rsid w:val="00AD167E"/>
    <w:rsid w:val="00AD172D"/>
    <w:rsid w:val="00AD1883"/>
    <w:rsid w:val="00AD18A3"/>
    <w:rsid w:val="00AD1B19"/>
    <w:rsid w:val="00AD1D40"/>
    <w:rsid w:val="00AD1E90"/>
    <w:rsid w:val="00AD1F2B"/>
    <w:rsid w:val="00AD20EB"/>
    <w:rsid w:val="00AD24AF"/>
    <w:rsid w:val="00AD252D"/>
    <w:rsid w:val="00AD293C"/>
    <w:rsid w:val="00AD2A24"/>
    <w:rsid w:val="00AD2B57"/>
    <w:rsid w:val="00AD2CC0"/>
    <w:rsid w:val="00AD34E8"/>
    <w:rsid w:val="00AD372D"/>
    <w:rsid w:val="00AD3D04"/>
    <w:rsid w:val="00AD4083"/>
    <w:rsid w:val="00AD40D2"/>
    <w:rsid w:val="00AD4196"/>
    <w:rsid w:val="00AD422C"/>
    <w:rsid w:val="00AD4245"/>
    <w:rsid w:val="00AD42D8"/>
    <w:rsid w:val="00AD43ED"/>
    <w:rsid w:val="00AD4458"/>
    <w:rsid w:val="00AD4466"/>
    <w:rsid w:val="00AD45A6"/>
    <w:rsid w:val="00AD4756"/>
    <w:rsid w:val="00AD4B37"/>
    <w:rsid w:val="00AD4B7D"/>
    <w:rsid w:val="00AD4C98"/>
    <w:rsid w:val="00AD52E2"/>
    <w:rsid w:val="00AD5346"/>
    <w:rsid w:val="00AD5398"/>
    <w:rsid w:val="00AD53E8"/>
    <w:rsid w:val="00AD543F"/>
    <w:rsid w:val="00AD5542"/>
    <w:rsid w:val="00AD5906"/>
    <w:rsid w:val="00AD5B61"/>
    <w:rsid w:val="00AD5EFF"/>
    <w:rsid w:val="00AD648F"/>
    <w:rsid w:val="00AD64A9"/>
    <w:rsid w:val="00AD6519"/>
    <w:rsid w:val="00AD6558"/>
    <w:rsid w:val="00AD6749"/>
    <w:rsid w:val="00AD67B0"/>
    <w:rsid w:val="00AD67FC"/>
    <w:rsid w:val="00AD6922"/>
    <w:rsid w:val="00AD6A9B"/>
    <w:rsid w:val="00AD6B0C"/>
    <w:rsid w:val="00AD732E"/>
    <w:rsid w:val="00AD73BD"/>
    <w:rsid w:val="00AD74A3"/>
    <w:rsid w:val="00AD75AF"/>
    <w:rsid w:val="00AD7632"/>
    <w:rsid w:val="00AD76D4"/>
    <w:rsid w:val="00AD7763"/>
    <w:rsid w:val="00AD7795"/>
    <w:rsid w:val="00AD7D51"/>
    <w:rsid w:val="00AD7F58"/>
    <w:rsid w:val="00AE02AE"/>
    <w:rsid w:val="00AE02D5"/>
    <w:rsid w:val="00AE0901"/>
    <w:rsid w:val="00AE09DB"/>
    <w:rsid w:val="00AE0CE8"/>
    <w:rsid w:val="00AE10ED"/>
    <w:rsid w:val="00AE1208"/>
    <w:rsid w:val="00AE12C4"/>
    <w:rsid w:val="00AE1D64"/>
    <w:rsid w:val="00AE211E"/>
    <w:rsid w:val="00AE212C"/>
    <w:rsid w:val="00AE2536"/>
    <w:rsid w:val="00AE2647"/>
    <w:rsid w:val="00AE264E"/>
    <w:rsid w:val="00AE298B"/>
    <w:rsid w:val="00AE29A3"/>
    <w:rsid w:val="00AE2A06"/>
    <w:rsid w:val="00AE2C93"/>
    <w:rsid w:val="00AE30D2"/>
    <w:rsid w:val="00AE3128"/>
    <w:rsid w:val="00AE3185"/>
    <w:rsid w:val="00AE31BE"/>
    <w:rsid w:val="00AE3293"/>
    <w:rsid w:val="00AE3365"/>
    <w:rsid w:val="00AE3506"/>
    <w:rsid w:val="00AE37C0"/>
    <w:rsid w:val="00AE3A0A"/>
    <w:rsid w:val="00AE3A83"/>
    <w:rsid w:val="00AE3AD1"/>
    <w:rsid w:val="00AE3D0A"/>
    <w:rsid w:val="00AE3E40"/>
    <w:rsid w:val="00AE410D"/>
    <w:rsid w:val="00AE4190"/>
    <w:rsid w:val="00AE43A4"/>
    <w:rsid w:val="00AE4454"/>
    <w:rsid w:val="00AE49BF"/>
    <w:rsid w:val="00AE49E3"/>
    <w:rsid w:val="00AE4B67"/>
    <w:rsid w:val="00AE4BAE"/>
    <w:rsid w:val="00AE4C58"/>
    <w:rsid w:val="00AE5145"/>
    <w:rsid w:val="00AE51C6"/>
    <w:rsid w:val="00AE5388"/>
    <w:rsid w:val="00AE55F7"/>
    <w:rsid w:val="00AE5705"/>
    <w:rsid w:val="00AE5895"/>
    <w:rsid w:val="00AE5B16"/>
    <w:rsid w:val="00AE5F9F"/>
    <w:rsid w:val="00AE5FE5"/>
    <w:rsid w:val="00AE64FA"/>
    <w:rsid w:val="00AE69A6"/>
    <w:rsid w:val="00AE6A4C"/>
    <w:rsid w:val="00AE6CE1"/>
    <w:rsid w:val="00AE703C"/>
    <w:rsid w:val="00AE7467"/>
    <w:rsid w:val="00AE7493"/>
    <w:rsid w:val="00AE76A4"/>
    <w:rsid w:val="00AE77D1"/>
    <w:rsid w:val="00AE7E21"/>
    <w:rsid w:val="00AE7E4B"/>
    <w:rsid w:val="00AE7EC4"/>
    <w:rsid w:val="00AE7FD4"/>
    <w:rsid w:val="00AF0106"/>
    <w:rsid w:val="00AF0305"/>
    <w:rsid w:val="00AF03FF"/>
    <w:rsid w:val="00AF041B"/>
    <w:rsid w:val="00AF048D"/>
    <w:rsid w:val="00AF073A"/>
    <w:rsid w:val="00AF07B3"/>
    <w:rsid w:val="00AF0869"/>
    <w:rsid w:val="00AF09D4"/>
    <w:rsid w:val="00AF0A93"/>
    <w:rsid w:val="00AF0AD0"/>
    <w:rsid w:val="00AF0AD9"/>
    <w:rsid w:val="00AF0CEB"/>
    <w:rsid w:val="00AF0D2A"/>
    <w:rsid w:val="00AF12F4"/>
    <w:rsid w:val="00AF1773"/>
    <w:rsid w:val="00AF1844"/>
    <w:rsid w:val="00AF1A21"/>
    <w:rsid w:val="00AF1A36"/>
    <w:rsid w:val="00AF1A68"/>
    <w:rsid w:val="00AF1BCF"/>
    <w:rsid w:val="00AF1D3C"/>
    <w:rsid w:val="00AF1DEE"/>
    <w:rsid w:val="00AF2676"/>
    <w:rsid w:val="00AF26EE"/>
    <w:rsid w:val="00AF273B"/>
    <w:rsid w:val="00AF2E3B"/>
    <w:rsid w:val="00AF2F53"/>
    <w:rsid w:val="00AF30A1"/>
    <w:rsid w:val="00AF31AF"/>
    <w:rsid w:val="00AF3222"/>
    <w:rsid w:val="00AF3274"/>
    <w:rsid w:val="00AF32C7"/>
    <w:rsid w:val="00AF332C"/>
    <w:rsid w:val="00AF3447"/>
    <w:rsid w:val="00AF38E5"/>
    <w:rsid w:val="00AF3A1D"/>
    <w:rsid w:val="00AF3A5E"/>
    <w:rsid w:val="00AF3A8C"/>
    <w:rsid w:val="00AF3B38"/>
    <w:rsid w:val="00AF3CB4"/>
    <w:rsid w:val="00AF3DDB"/>
    <w:rsid w:val="00AF4063"/>
    <w:rsid w:val="00AF4331"/>
    <w:rsid w:val="00AF4358"/>
    <w:rsid w:val="00AF452F"/>
    <w:rsid w:val="00AF454F"/>
    <w:rsid w:val="00AF45A1"/>
    <w:rsid w:val="00AF4611"/>
    <w:rsid w:val="00AF49F4"/>
    <w:rsid w:val="00AF4C0C"/>
    <w:rsid w:val="00AF4C9E"/>
    <w:rsid w:val="00AF4E4C"/>
    <w:rsid w:val="00AF4F2F"/>
    <w:rsid w:val="00AF4F5D"/>
    <w:rsid w:val="00AF5078"/>
    <w:rsid w:val="00AF511C"/>
    <w:rsid w:val="00AF512A"/>
    <w:rsid w:val="00AF51BE"/>
    <w:rsid w:val="00AF5218"/>
    <w:rsid w:val="00AF5C8E"/>
    <w:rsid w:val="00AF5C90"/>
    <w:rsid w:val="00AF5DF2"/>
    <w:rsid w:val="00AF5EBB"/>
    <w:rsid w:val="00AF603E"/>
    <w:rsid w:val="00AF62CA"/>
    <w:rsid w:val="00AF6644"/>
    <w:rsid w:val="00AF6797"/>
    <w:rsid w:val="00AF685A"/>
    <w:rsid w:val="00AF69E8"/>
    <w:rsid w:val="00AF6BC5"/>
    <w:rsid w:val="00AF6E59"/>
    <w:rsid w:val="00AF6E64"/>
    <w:rsid w:val="00AF6F49"/>
    <w:rsid w:val="00AF7202"/>
    <w:rsid w:val="00AF7295"/>
    <w:rsid w:val="00AF733C"/>
    <w:rsid w:val="00AF74FE"/>
    <w:rsid w:val="00AF75B1"/>
    <w:rsid w:val="00AF75EF"/>
    <w:rsid w:val="00AF766E"/>
    <w:rsid w:val="00AF785A"/>
    <w:rsid w:val="00AF7979"/>
    <w:rsid w:val="00AF7A6A"/>
    <w:rsid w:val="00B003EC"/>
    <w:rsid w:val="00B004D3"/>
    <w:rsid w:val="00B004DB"/>
    <w:rsid w:val="00B00699"/>
    <w:rsid w:val="00B0079D"/>
    <w:rsid w:val="00B00C74"/>
    <w:rsid w:val="00B00D59"/>
    <w:rsid w:val="00B00E94"/>
    <w:rsid w:val="00B00ECD"/>
    <w:rsid w:val="00B016E7"/>
    <w:rsid w:val="00B01873"/>
    <w:rsid w:val="00B01A03"/>
    <w:rsid w:val="00B01C6F"/>
    <w:rsid w:val="00B01C90"/>
    <w:rsid w:val="00B01F83"/>
    <w:rsid w:val="00B020F4"/>
    <w:rsid w:val="00B02313"/>
    <w:rsid w:val="00B0239D"/>
    <w:rsid w:val="00B02650"/>
    <w:rsid w:val="00B02819"/>
    <w:rsid w:val="00B02849"/>
    <w:rsid w:val="00B02AAC"/>
    <w:rsid w:val="00B02B84"/>
    <w:rsid w:val="00B02C71"/>
    <w:rsid w:val="00B02CC7"/>
    <w:rsid w:val="00B02F69"/>
    <w:rsid w:val="00B0380B"/>
    <w:rsid w:val="00B039BE"/>
    <w:rsid w:val="00B03A12"/>
    <w:rsid w:val="00B03B1A"/>
    <w:rsid w:val="00B03D2B"/>
    <w:rsid w:val="00B03E7F"/>
    <w:rsid w:val="00B040E1"/>
    <w:rsid w:val="00B042D0"/>
    <w:rsid w:val="00B044C1"/>
    <w:rsid w:val="00B047B8"/>
    <w:rsid w:val="00B047CA"/>
    <w:rsid w:val="00B047D6"/>
    <w:rsid w:val="00B049AA"/>
    <w:rsid w:val="00B04A2E"/>
    <w:rsid w:val="00B04AB9"/>
    <w:rsid w:val="00B04D22"/>
    <w:rsid w:val="00B04D6E"/>
    <w:rsid w:val="00B04EEA"/>
    <w:rsid w:val="00B0500F"/>
    <w:rsid w:val="00B053C8"/>
    <w:rsid w:val="00B055CE"/>
    <w:rsid w:val="00B059D4"/>
    <w:rsid w:val="00B05A24"/>
    <w:rsid w:val="00B05A36"/>
    <w:rsid w:val="00B05B6F"/>
    <w:rsid w:val="00B05B74"/>
    <w:rsid w:val="00B06046"/>
    <w:rsid w:val="00B0612E"/>
    <w:rsid w:val="00B0615D"/>
    <w:rsid w:val="00B061AF"/>
    <w:rsid w:val="00B063ED"/>
    <w:rsid w:val="00B064DF"/>
    <w:rsid w:val="00B06521"/>
    <w:rsid w:val="00B065B9"/>
    <w:rsid w:val="00B065D6"/>
    <w:rsid w:val="00B06658"/>
    <w:rsid w:val="00B066AD"/>
    <w:rsid w:val="00B066CB"/>
    <w:rsid w:val="00B069A8"/>
    <w:rsid w:val="00B06A47"/>
    <w:rsid w:val="00B06A76"/>
    <w:rsid w:val="00B06B2C"/>
    <w:rsid w:val="00B06CFE"/>
    <w:rsid w:val="00B06F8B"/>
    <w:rsid w:val="00B074EC"/>
    <w:rsid w:val="00B0761A"/>
    <w:rsid w:val="00B07643"/>
    <w:rsid w:val="00B07686"/>
    <w:rsid w:val="00B077BA"/>
    <w:rsid w:val="00B07899"/>
    <w:rsid w:val="00B07C3D"/>
    <w:rsid w:val="00B07F1C"/>
    <w:rsid w:val="00B10118"/>
    <w:rsid w:val="00B10314"/>
    <w:rsid w:val="00B1073B"/>
    <w:rsid w:val="00B10746"/>
    <w:rsid w:val="00B10757"/>
    <w:rsid w:val="00B10989"/>
    <w:rsid w:val="00B10A72"/>
    <w:rsid w:val="00B10C0E"/>
    <w:rsid w:val="00B10DD6"/>
    <w:rsid w:val="00B10E35"/>
    <w:rsid w:val="00B10EF4"/>
    <w:rsid w:val="00B10F2C"/>
    <w:rsid w:val="00B11247"/>
    <w:rsid w:val="00B11260"/>
    <w:rsid w:val="00B11661"/>
    <w:rsid w:val="00B11993"/>
    <w:rsid w:val="00B11BC5"/>
    <w:rsid w:val="00B11E57"/>
    <w:rsid w:val="00B11F65"/>
    <w:rsid w:val="00B11F73"/>
    <w:rsid w:val="00B11F84"/>
    <w:rsid w:val="00B12143"/>
    <w:rsid w:val="00B12535"/>
    <w:rsid w:val="00B12C36"/>
    <w:rsid w:val="00B130E9"/>
    <w:rsid w:val="00B13170"/>
    <w:rsid w:val="00B1329E"/>
    <w:rsid w:val="00B1330A"/>
    <w:rsid w:val="00B13473"/>
    <w:rsid w:val="00B1354A"/>
    <w:rsid w:val="00B13A5D"/>
    <w:rsid w:val="00B13A98"/>
    <w:rsid w:val="00B13B01"/>
    <w:rsid w:val="00B13BDB"/>
    <w:rsid w:val="00B13FA7"/>
    <w:rsid w:val="00B14440"/>
    <w:rsid w:val="00B14804"/>
    <w:rsid w:val="00B148C7"/>
    <w:rsid w:val="00B148DA"/>
    <w:rsid w:val="00B14A14"/>
    <w:rsid w:val="00B14B31"/>
    <w:rsid w:val="00B14DD1"/>
    <w:rsid w:val="00B14E99"/>
    <w:rsid w:val="00B150DC"/>
    <w:rsid w:val="00B1519B"/>
    <w:rsid w:val="00B1530B"/>
    <w:rsid w:val="00B157A7"/>
    <w:rsid w:val="00B15920"/>
    <w:rsid w:val="00B15CBC"/>
    <w:rsid w:val="00B15D1E"/>
    <w:rsid w:val="00B15E3B"/>
    <w:rsid w:val="00B15E77"/>
    <w:rsid w:val="00B15EB2"/>
    <w:rsid w:val="00B16050"/>
    <w:rsid w:val="00B161DC"/>
    <w:rsid w:val="00B162CB"/>
    <w:rsid w:val="00B16333"/>
    <w:rsid w:val="00B1667D"/>
    <w:rsid w:val="00B16779"/>
    <w:rsid w:val="00B16804"/>
    <w:rsid w:val="00B1698B"/>
    <w:rsid w:val="00B16DB4"/>
    <w:rsid w:val="00B16EA7"/>
    <w:rsid w:val="00B16F76"/>
    <w:rsid w:val="00B16FB6"/>
    <w:rsid w:val="00B17126"/>
    <w:rsid w:val="00B1712E"/>
    <w:rsid w:val="00B173C3"/>
    <w:rsid w:val="00B174DE"/>
    <w:rsid w:val="00B17601"/>
    <w:rsid w:val="00B17B51"/>
    <w:rsid w:val="00B17C25"/>
    <w:rsid w:val="00B17C82"/>
    <w:rsid w:val="00B20394"/>
    <w:rsid w:val="00B205D5"/>
    <w:rsid w:val="00B20698"/>
    <w:rsid w:val="00B206A9"/>
    <w:rsid w:val="00B208A9"/>
    <w:rsid w:val="00B20C7A"/>
    <w:rsid w:val="00B20C8D"/>
    <w:rsid w:val="00B20CF7"/>
    <w:rsid w:val="00B20ED6"/>
    <w:rsid w:val="00B21044"/>
    <w:rsid w:val="00B213F5"/>
    <w:rsid w:val="00B21450"/>
    <w:rsid w:val="00B214D5"/>
    <w:rsid w:val="00B21572"/>
    <w:rsid w:val="00B21955"/>
    <w:rsid w:val="00B221AB"/>
    <w:rsid w:val="00B22341"/>
    <w:rsid w:val="00B22463"/>
    <w:rsid w:val="00B22477"/>
    <w:rsid w:val="00B22673"/>
    <w:rsid w:val="00B22676"/>
    <w:rsid w:val="00B226B0"/>
    <w:rsid w:val="00B22836"/>
    <w:rsid w:val="00B22BB7"/>
    <w:rsid w:val="00B22D79"/>
    <w:rsid w:val="00B22DAC"/>
    <w:rsid w:val="00B22FC4"/>
    <w:rsid w:val="00B231E5"/>
    <w:rsid w:val="00B233B1"/>
    <w:rsid w:val="00B234AD"/>
    <w:rsid w:val="00B23652"/>
    <w:rsid w:val="00B238CE"/>
    <w:rsid w:val="00B239A5"/>
    <w:rsid w:val="00B23BBE"/>
    <w:rsid w:val="00B23F3B"/>
    <w:rsid w:val="00B24271"/>
    <w:rsid w:val="00B244FE"/>
    <w:rsid w:val="00B246ED"/>
    <w:rsid w:val="00B2473D"/>
    <w:rsid w:val="00B2476A"/>
    <w:rsid w:val="00B24824"/>
    <w:rsid w:val="00B24BDE"/>
    <w:rsid w:val="00B24DA8"/>
    <w:rsid w:val="00B250A7"/>
    <w:rsid w:val="00B250BB"/>
    <w:rsid w:val="00B2538A"/>
    <w:rsid w:val="00B25480"/>
    <w:rsid w:val="00B256CD"/>
    <w:rsid w:val="00B25721"/>
    <w:rsid w:val="00B258D1"/>
    <w:rsid w:val="00B25D44"/>
    <w:rsid w:val="00B26006"/>
    <w:rsid w:val="00B2603F"/>
    <w:rsid w:val="00B260C2"/>
    <w:rsid w:val="00B2624C"/>
    <w:rsid w:val="00B2644E"/>
    <w:rsid w:val="00B26628"/>
    <w:rsid w:val="00B266FA"/>
    <w:rsid w:val="00B268FB"/>
    <w:rsid w:val="00B26A22"/>
    <w:rsid w:val="00B26A26"/>
    <w:rsid w:val="00B26A42"/>
    <w:rsid w:val="00B26EA3"/>
    <w:rsid w:val="00B271FB"/>
    <w:rsid w:val="00B27290"/>
    <w:rsid w:val="00B274A7"/>
    <w:rsid w:val="00B274CA"/>
    <w:rsid w:val="00B27B72"/>
    <w:rsid w:val="00B27C0C"/>
    <w:rsid w:val="00B27CDD"/>
    <w:rsid w:val="00B27F21"/>
    <w:rsid w:val="00B27FA6"/>
    <w:rsid w:val="00B301AF"/>
    <w:rsid w:val="00B303BF"/>
    <w:rsid w:val="00B3054C"/>
    <w:rsid w:val="00B30A65"/>
    <w:rsid w:val="00B30B02"/>
    <w:rsid w:val="00B30FC9"/>
    <w:rsid w:val="00B31100"/>
    <w:rsid w:val="00B315E5"/>
    <w:rsid w:val="00B318DA"/>
    <w:rsid w:val="00B31B4A"/>
    <w:rsid w:val="00B325A7"/>
    <w:rsid w:val="00B32A71"/>
    <w:rsid w:val="00B32B14"/>
    <w:rsid w:val="00B32B3F"/>
    <w:rsid w:val="00B32C26"/>
    <w:rsid w:val="00B32C76"/>
    <w:rsid w:val="00B32D7D"/>
    <w:rsid w:val="00B32F62"/>
    <w:rsid w:val="00B330C2"/>
    <w:rsid w:val="00B330CD"/>
    <w:rsid w:val="00B33131"/>
    <w:rsid w:val="00B33398"/>
    <w:rsid w:val="00B33814"/>
    <w:rsid w:val="00B33939"/>
    <w:rsid w:val="00B33A99"/>
    <w:rsid w:val="00B33D0F"/>
    <w:rsid w:val="00B33E40"/>
    <w:rsid w:val="00B34358"/>
    <w:rsid w:val="00B343B8"/>
    <w:rsid w:val="00B34550"/>
    <w:rsid w:val="00B347F2"/>
    <w:rsid w:val="00B34B0B"/>
    <w:rsid w:val="00B34D4C"/>
    <w:rsid w:val="00B34F0C"/>
    <w:rsid w:val="00B352EC"/>
    <w:rsid w:val="00B355A4"/>
    <w:rsid w:val="00B356C2"/>
    <w:rsid w:val="00B35A3A"/>
    <w:rsid w:val="00B35CB7"/>
    <w:rsid w:val="00B35FD2"/>
    <w:rsid w:val="00B360E6"/>
    <w:rsid w:val="00B361CB"/>
    <w:rsid w:val="00B3632F"/>
    <w:rsid w:val="00B363D9"/>
    <w:rsid w:val="00B363DF"/>
    <w:rsid w:val="00B36413"/>
    <w:rsid w:val="00B36C0F"/>
    <w:rsid w:val="00B36D9B"/>
    <w:rsid w:val="00B36E41"/>
    <w:rsid w:val="00B3707E"/>
    <w:rsid w:val="00B37110"/>
    <w:rsid w:val="00B37538"/>
    <w:rsid w:val="00B37641"/>
    <w:rsid w:val="00B376B5"/>
    <w:rsid w:val="00B3779B"/>
    <w:rsid w:val="00B377C0"/>
    <w:rsid w:val="00B37B10"/>
    <w:rsid w:val="00B37C0F"/>
    <w:rsid w:val="00B37E49"/>
    <w:rsid w:val="00B37E50"/>
    <w:rsid w:val="00B37F28"/>
    <w:rsid w:val="00B402CF"/>
    <w:rsid w:val="00B40659"/>
    <w:rsid w:val="00B406CD"/>
    <w:rsid w:val="00B40703"/>
    <w:rsid w:val="00B4076E"/>
    <w:rsid w:val="00B40F38"/>
    <w:rsid w:val="00B40FB2"/>
    <w:rsid w:val="00B410F4"/>
    <w:rsid w:val="00B41305"/>
    <w:rsid w:val="00B41394"/>
    <w:rsid w:val="00B4162C"/>
    <w:rsid w:val="00B41661"/>
    <w:rsid w:val="00B4171E"/>
    <w:rsid w:val="00B41757"/>
    <w:rsid w:val="00B419E8"/>
    <w:rsid w:val="00B41A83"/>
    <w:rsid w:val="00B41AA2"/>
    <w:rsid w:val="00B41B06"/>
    <w:rsid w:val="00B41B8F"/>
    <w:rsid w:val="00B41B97"/>
    <w:rsid w:val="00B41CF9"/>
    <w:rsid w:val="00B41D25"/>
    <w:rsid w:val="00B42009"/>
    <w:rsid w:val="00B425CD"/>
    <w:rsid w:val="00B42659"/>
    <w:rsid w:val="00B4280D"/>
    <w:rsid w:val="00B42AF1"/>
    <w:rsid w:val="00B42C1F"/>
    <w:rsid w:val="00B42F03"/>
    <w:rsid w:val="00B4322F"/>
    <w:rsid w:val="00B432D7"/>
    <w:rsid w:val="00B43554"/>
    <w:rsid w:val="00B43633"/>
    <w:rsid w:val="00B43642"/>
    <w:rsid w:val="00B4366B"/>
    <w:rsid w:val="00B436E7"/>
    <w:rsid w:val="00B4376B"/>
    <w:rsid w:val="00B43870"/>
    <w:rsid w:val="00B43931"/>
    <w:rsid w:val="00B43B70"/>
    <w:rsid w:val="00B43FD0"/>
    <w:rsid w:val="00B44093"/>
    <w:rsid w:val="00B44550"/>
    <w:rsid w:val="00B445C0"/>
    <w:rsid w:val="00B44753"/>
    <w:rsid w:val="00B448B5"/>
    <w:rsid w:val="00B44C63"/>
    <w:rsid w:val="00B44EF8"/>
    <w:rsid w:val="00B44FCA"/>
    <w:rsid w:val="00B45041"/>
    <w:rsid w:val="00B450CB"/>
    <w:rsid w:val="00B4529D"/>
    <w:rsid w:val="00B4541C"/>
    <w:rsid w:val="00B45A2E"/>
    <w:rsid w:val="00B45B9B"/>
    <w:rsid w:val="00B45BA2"/>
    <w:rsid w:val="00B45BBE"/>
    <w:rsid w:val="00B45F68"/>
    <w:rsid w:val="00B464A9"/>
    <w:rsid w:val="00B465CE"/>
    <w:rsid w:val="00B46611"/>
    <w:rsid w:val="00B466EA"/>
    <w:rsid w:val="00B467EE"/>
    <w:rsid w:val="00B468C7"/>
    <w:rsid w:val="00B46A55"/>
    <w:rsid w:val="00B46BBA"/>
    <w:rsid w:val="00B470A9"/>
    <w:rsid w:val="00B47368"/>
    <w:rsid w:val="00B4791D"/>
    <w:rsid w:val="00B47D45"/>
    <w:rsid w:val="00B47FA3"/>
    <w:rsid w:val="00B502EF"/>
    <w:rsid w:val="00B502FB"/>
    <w:rsid w:val="00B5074D"/>
    <w:rsid w:val="00B508BB"/>
    <w:rsid w:val="00B509A1"/>
    <w:rsid w:val="00B50D34"/>
    <w:rsid w:val="00B50E4F"/>
    <w:rsid w:val="00B5101C"/>
    <w:rsid w:val="00B510F2"/>
    <w:rsid w:val="00B5129E"/>
    <w:rsid w:val="00B5161A"/>
    <w:rsid w:val="00B51779"/>
    <w:rsid w:val="00B51A07"/>
    <w:rsid w:val="00B51A67"/>
    <w:rsid w:val="00B51AB5"/>
    <w:rsid w:val="00B51AEF"/>
    <w:rsid w:val="00B521BD"/>
    <w:rsid w:val="00B5238C"/>
    <w:rsid w:val="00B524ED"/>
    <w:rsid w:val="00B52983"/>
    <w:rsid w:val="00B52AD3"/>
    <w:rsid w:val="00B52D5A"/>
    <w:rsid w:val="00B52E07"/>
    <w:rsid w:val="00B52F22"/>
    <w:rsid w:val="00B52FF4"/>
    <w:rsid w:val="00B53AC2"/>
    <w:rsid w:val="00B53BD4"/>
    <w:rsid w:val="00B541C5"/>
    <w:rsid w:val="00B542EC"/>
    <w:rsid w:val="00B54332"/>
    <w:rsid w:val="00B5438B"/>
    <w:rsid w:val="00B543CF"/>
    <w:rsid w:val="00B54647"/>
    <w:rsid w:val="00B54820"/>
    <w:rsid w:val="00B54AD7"/>
    <w:rsid w:val="00B54D8E"/>
    <w:rsid w:val="00B55008"/>
    <w:rsid w:val="00B55258"/>
    <w:rsid w:val="00B55543"/>
    <w:rsid w:val="00B55556"/>
    <w:rsid w:val="00B558D7"/>
    <w:rsid w:val="00B55A40"/>
    <w:rsid w:val="00B55B20"/>
    <w:rsid w:val="00B55BC1"/>
    <w:rsid w:val="00B55D52"/>
    <w:rsid w:val="00B55E53"/>
    <w:rsid w:val="00B561DF"/>
    <w:rsid w:val="00B5625E"/>
    <w:rsid w:val="00B56391"/>
    <w:rsid w:val="00B56418"/>
    <w:rsid w:val="00B56681"/>
    <w:rsid w:val="00B56834"/>
    <w:rsid w:val="00B56844"/>
    <w:rsid w:val="00B57138"/>
    <w:rsid w:val="00B572A4"/>
    <w:rsid w:val="00B573AA"/>
    <w:rsid w:val="00B575C7"/>
    <w:rsid w:val="00B57766"/>
    <w:rsid w:val="00B5780D"/>
    <w:rsid w:val="00B5795C"/>
    <w:rsid w:val="00B600B3"/>
    <w:rsid w:val="00B60115"/>
    <w:rsid w:val="00B602D0"/>
    <w:rsid w:val="00B6031C"/>
    <w:rsid w:val="00B60340"/>
    <w:rsid w:val="00B603D8"/>
    <w:rsid w:val="00B61161"/>
    <w:rsid w:val="00B61169"/>
    <w:rsid w:val="00B6119E"/>
    <w:rsid w:val="00B61236"/>
    <w:rsid w:val="00B61328"/>
    <w:rsid w:val="00B61573"/>
    <w:rsid w:val="00B615F6"/>
    <w:rsid w:val="00B61F48"/>
    <w:rsid w:val="00B62202"/>
    <w:rsid w:val="00B622BD"/>
    <w:rsid w:val="00B6269D"/>
    <w:rsid w:val="00B62719"/>
    <w:rsid w:val="00B62747"/>
    <w:rsid w:val="00B6277F"/>
    <w:rsid w:val="00B62A20"/>
    <w:rsid w:val="00B62DEC"/>
    <w:rsid w:val="00B62E5A"/>
    <w:rsid w:val="00B62EBA"/>
    <w:rsid w:val="00B62F4F"/>
    <w:rsid w:val="00B62F7A"/>
    <w:rsid w:val="00B6315A"/>
    <w:rsid w:val="00B63176"/>
    <w:rsid w:val="00B631F1"/>
    <w:rsid w:val="00B63506"/>
    <w:rsid w:val="00B6398D"/>
    <w:rsid w:val="00B6398F"/>
    <w:rsid w:val="00B639CE"/>
    <w:rsid w:val="00B63E33"/>
    <w:rsid w:val="00B64028"/>
    <w:rsid w:val="00B640D8"/>
    <w:rsid w:val="00B6420F"/>
    <w:rsid w:val="00B64250"/>
    <w:rsid w:val="00B64325"/>
    <w:rsid w:val="00B643BA"/>
    <w:rsid w:val="00B6454C"/>
    <w:rsid w:val="00B64640"/>
    <w:rsid w:val="00B647C9"/>
    <w:rsid w:val="00B64999"/>
    <w:rsid w:val="00B64AC4"/>
    <w:rsid w:val="00B64B2A"/>
    <w:rsid w:val="00B64BCB"/>
    <w:rsid w:val="00B64C57"/>
    <w:rsid w:val="00B64FE7"/>
    <w:rsid w:val="00B653AD"/>
    <w:rsid w:val="00B65514"/>
    <w:rsid w:val="00B655CC"/>
    <w:rsid w:val="00B65621"/>
    <w:rsid w:val="00B65851"/>
    <w:rsid w:val="00B6599E"/>
    <w:rsid w:val="00B65CF5"/>
    <w:rsid w:val="00B65D78"/>
    <w:rsid w:val="00B65E61"/>
    <w:rsid w:val="00B65E6A"/>
    <w:rsid w:val="00B65F9E"/>
    <w:rsid w:val="00B66018"/>
    <w:rsid w:val="00B66468"/>
    <w:rsid w:val="00B665C4"/>
    <w:rsid w:val="00B66637"/>
    <w:rsid w:val="00B6665B"/>
    <w:rsid w:val="00B6669E"/>
    <w:rsid w:val="00B669A3"/>
    <w:rsid w:val="00B66A41"/>
    <w:rsid w:val="00B66A65"/>
    <w:rsid w:val="00B66C48"/>
    <w:rsid w:val="00B66E94"/>
    <w:rsid w:val="00B6702A"/>
    <w:rsid w:val="00B672FB"/>
    <w:rsid w:val="00B6742F"/>
    <w:rsid w:val="00B6758B"/>
    <w:rsid w:val="00B675CB"/>
    <w:rsid w:val="00B677F2"/>
    <w:rsid w:val="00B6791F"/>
    <w:rsid w:val="00B67985"/>
    <w:rsid w:val="00B679FC"/>
    <w:rsid w:val="00B67A39"/>
    <w:rsid w:val="00B67A64"/>
    <w:rsid w:val="00B67BF7"/>
    <w:rsid w:val="00B67C87"/>
    <w:rsid w:val="00B67E5A"/>
    <w:rsid w:val="00B67FEF"/>
    <w:rsid w:val="00B70125"/>
    <w:rsid w:val="00B7052B"/>
    <w:rsid w:val="00B706D5"/>
    <w:rsid w:val="00B70919"/>
    <w:rsid w:val="00B70978"/>
    <w:rsid w:val="00B70B2D"/>
    <w:rsid w:val="00B70BEC"/>
    <w:rsid w:val="00B70CAD"/>
    <w:rsid w:val="00B70E93"/>
    <w:rsid w:val="00B7120C"/>
    <w:rsid w:val="00B714E9"/>
    <w:rsid w:val="00B7163C"/>
    <w:rsid w:val="00B7172A"/>
    <w:rsid w:val="00B71C91"/>
    <w:rsid w:val="00B71CE0"/>
    <w:rsid w:val="00B71EBF"/>
    <w:rsid w:val="00B724A5"/>
    <w:rsid w:val="00B7259A"/>
    <w:rsid w:val="00B72711"/>
    <w:rsid w:val="00B72740"/>
    <w:rsid w:val="00B727A2"/>
    <w:rsid w:val="00B729C6"/>
    <w:rsid w:val="00B72AB1"/>
    <w:rsid w:val="00B72D1E"/>
    <w:rsid w:val="00B72F04"/>
    <w:rsid w:val="00B72F1B"/>
    <w:rsid w:val="00B72F76"/>
    <w:rsid w:val="00B730F8"/>
    <w:rsid w:val="00B73218"/>
    <w:rsid w:val="00B73467"/>
    <w:rsid w:val="00B7347B"/>
    <w:rsid w:val="00B73535"/>
    <w:rsid w:val="00B73693"/>
    <w:rsid w:val="00B73C67"/>
    <w:rsid w:val="00B73C83"/>
    <w:rsid w:val="00B73C99"/>
    <w:rsid w:val="00B73CA4"/>
    <w:rsid w:val="00B73D6F"/>
    <w:rsid w:val="00B7406E"/>
    <w:rsid w:val="00B74490"/>
    <w:rsid w:val="00B744A9"/>
    <w:rsid w:val="00B744DF"/>
    <w:rsid w:val="00B74696"/>
    <w:rsid w:val="00B74868"/>
    <w:rsid w:val="00B748EA"/>
    <w:rsid w:val="00B74AC4"/>
    <w:rsid w:val="00B74C70"/>
    <w:rsid w:val="00B74D5D"/>
    <w:rsid w:val="00B74E4F"/>
    <w:rsid w:val="00B74EAF"/>
    <w:rsid w:val="00B74FC0"/>
    <w:rsid w:val="00B75094"/>
    <w:rsid w:val="00B75118"/>
    <w:rsid w:val="00B752D7"/>
    <w:rsid w:val="00B753AB"/>
    <w:rsid w:val="00B753FD"/>
    <w:rsid w:val="00B75424"/>
    <w:rsid w:val="00B7575C"/>
    <w:rsid w:val="00B7576F"/>
    <w:rsid w:val="00B757E6"/>
    <w:rsid w:val="00B75A7D"/>
    <w:rsid w:val="00B75A9B"/>
    <w:rsid w:val="00B75C5A"/>
    <w:rsid w:val="00B75CB0"/>
    <w:rsid w:val="00B75F87"/>
    <w:rsid w:val="00B76241"/>
    <w:rsid w:val="00B7637B"/>
    <w:rsid w:val="00B763DE"/>
    <w:rsid w:val="00B76422"/>
    <w:rsid w:val="00B76864"/>
    <w:rsid w:val="00B768D5"/>
    <w:rsid w:val="00B76AC2"/>
    <w:rsid w:val="00B76BEE"/>
    <w:rsid w:val="00B76ED3"/>
    <w:rsid w:val="00B76F5C"/>
    <w:rsid w:val="00B770C6"/>
    <w:rsid w:val="00B770FF"/>
    <w:rsid w:val="00B7711B"/>
    <w:rsid w:val="00B7742C"/>
    <w:rsid w:val="00B7743C"/>
    <w:rsid w:val="00B7751F"/>
    <w:rsid w:val="00B77653"/>
    <w:rsid w:val="00B77839"/>
    <w:rsid w:val="00B77849"/>
    <w:rsid w:val="00B778A1"/>
    <w:rsid w:val="00B77A70"/>
    <w:rsid w:val="00B77AF9"/>
    <w:rsid w:val="00B77B9A"/>
    <w:rsid w:val="00B80309"/>
    <w:rsid w:val="00B8035E"/>
    <w:rsid w:val="00B8043A"/>
    <w:rsid w:val="00B805DB"/>
    <w:rsid w:val="00B80CAF"/>
    <w:rsid w:val="00B80EA5"/>
    <w:rsid w:val="00B80EFC"/>
    <w:rsid w:val="00B80FD2"/>
    <w:rsid w:val="00B810A5"/>
    <w:rsid w:val="00B81118"/>
    <w:rsid w:val="00B811BF"/>
    <w:rsid w:val="00B813CD"/>
    <w:rsid w:val="00B8151E"/>
    <w:rsid w:val="00B8158F"/>
    <w:rsid w:val="00B81598"/>
    <w:rsid w:val="00B8195C"/>
    <w:rsid w:val="00B81D93"/>
    <w:rsid w:val="00B81FF8"/>
    <w:rsid w:val="00B8204E"/>
    <w:rsid w:val="00B82252"/>
    <w:rsid w:val="00B8227A"/>
    <w:rsid w:val="00B822CA"/>
    <w:rsid w:val="00B82343"/>
    <w:rsid w:val="00B82365"/>
    <w:rsid w:val="00B824E8"/>
    <w:rsid w:val="00B82763"/>
    <w:rsid w:val="00B82779"/>
    <w:rsid w:val="00B828B2"/>
    <w:rsid w:val="00B8297E"/>
    <w:rsid w:val="00B82A4B"/>
    <w:rsid w:val="00B82E28"/>
    <w:rsid w:val="00B82FF2"/>
    <w:rsid w:val="00B83338"/>
    <w:rsid w:val="00B83492"/>
    <w:rsid w:val="00B834D9"/>
    <w:rsid w:val="00B834DF"/>
    <w:rsid w:val="00B83566"/>
    <w:rsid w:val="00B837D4"/>
    <w:rsid w:val="00B83A30"/>
    <w:rsid w:val="00B83CD3"/>
    <w:rsid w:val="00B83F43"/>
    <w:rsid w:val="00B84205"/>
    <w:rsid w:val="00B842EE"/>
    <w:rsid w:val="00B84654"/>
    <w:rsid w:val="00B84884"/>
    <w:rsid w:val="00B84989"/>
    <w:rsid w:val="00B849A5"/>
    <w:rsid w:val="00B84A82"/>
    <w:rsid w:val="00B84DB2"/>
    <w:rsid w:val="00B84E88"/>
    <w:rsid w:val="00B84F2C"/>
    <w:rsid w:val="00B850FE"/>
    <w:rsid w:val="00B85364"/>
    <w:rsid w:val="00B8539B"/>
    <w:rsid w:val="00B853E8"/>
    <w:rsid w:val="00B85637"/>
    <w:rsid w:val="00B857B7"/>
    <w:rsid w:val="00B858A5"/>
    <w:rsid w:val="00B85A49"/>
    <w:rsid w:val="00B85E99"/>
    <w:rsid w:val="00B86185"/>
    <w:rsid w:val="00B861E5"/>
    <w:rsid w:val="00B862E1"/>
    <w:rsid w:val="00B8640C"/>
    <w:rsid w:val="00B866EF"/>
    <w:rsid w:val="00B868C0"/>
    <w:rsid w:val="00B86EFA"/>
    <w:rsid w:val="00B87354"/>
    <w:rsid w:val="00B8748C"/>
    <w:rsid w:val="00B874FB"/>
    <w:rsid w:val="00B87751"/>
    <w:rsid w:val="00B87E63"/>
    <w:rsid w:val="00B90045"/>
    <w:rsid w:val="00B90137"/>
    <w:rsid w:val="00B90564"/>
    <w:rsid w:val="00B9059F"/>
    <w:rsid w:val="00B905C6"/>
    <w:rsid w:val="00B906A9"/>
    <w:rsid w:val="00B906E5"/>
    <w:rsid w:val="00B90949"/>
    <w:rsid w:val="00B9096A"/>
    <w:rsid w:val="00B909F7"/>
    <w:rsid w:val="00B90B03"/>
    <w:rsid w:val="00B90B9B"/>
    <w:rsid w:val="00B90BCC"/>
    <w:rsid w:val="00B9101B"/>
    <w:rsid w:val="00B9121E"/>
    <w:rsid w:val="00B912E1"/>
    <w:rsid w:val="00B913F2"/>
    <w:rsid w:val="00B914B2"/>
    <w:rsid w:val="00B9150A"/>
    <w:rsid w:val="00B91600"/>
    <w:rsid w:val="00B91637"/>
    <w:rsid w:val="00B91693"/>
    <w:rsid w:val="00B9173C"/>
    <w:rsid w:val="00B91974"/>
    <w:rsid w:val="00B91CDD"/>
    <w:rsid w:val="00B91E82"/>
    <w:rsid w:val="00B91F1B"/>
    <w:rsid w:val="00B91FEA"/>
    <w:rsid w:val="00B92245"/>
    <w:rsid w:val="00B92434"/>
    <w:rsid w:val="00B92521"/>
    <w:rsid w:val="00B92800"/>
    <w:rsid w:val="00B92A4B"/>
    <w:rsid w:val="00B92FB3"/>
    <w:rsid w:val="00B930BC"/>
    <w:rsid w:val="00B9330D"/>
    <w:rsid w:val="00B93433"/>
    <w:rsid w:val="00B93475"/>
    <w:rsid w:val="00B938B4"/>
    <w:rsid w:val="00B938E3"/>
    <w:rsid w:val="00B939C7"/>
    <w:rsid w:val="00B93AB0"/>
    <w:rsid w:val="00B948D8"/>
    <w:rsid w:val="00B94F3D"/>
    <w:rsid w:val="00B9532D"/>
    <w:rsid w:val="00B95FC5"/>
    <w:rsid w:val="00B95FFD"/>
    <w:rsid w:val="00B96095"/>
    <w:rsid w:val="00B9651E"/>
    <w:rsid w:val="00B96742"/>
    <w:rsid w:val="00B96BB4"/>
    <w:rsid w:val="00B96CC3"/>
    <w:rsid w:val="00B96CFC"/>
    <w:rsid w:val="00B971FE"/>
    <w:rsid w:val="00B97324"/>
    <w:rsid w:val="00B973D8"/>
    <w:rsid w:val="00B97808"/>
    <w:rsid w:val="00B979BB"/>
    <w:rsid w:val="00B97BC2"/>
    <w:rsid w:val="00BA00E4"/>
    <w:rsid w:val="00BA012E"/>
    <w:rsid w:val="00BA01A4"/>
    <w:rsid w:val="00BA02A1"/>
    <w:rsid w:val="00BA042B"/>
    <w:rsid w:val="00BA0481"/>
    <w:rsid w:val="00BA04A4"/>
    <w:rsid w:val="00BA081C"/>
    <w:rsid w:val="00BA09F6"/>
    <w:rsid w:val="00BA0B6F"/>
    <w:rsid w:val="00BA1024"/>
    <w:rsid w:val="00BA1139"/>
    <w:rsid w:val="00BA11C5"/>
    <w:rsid w:val="00BA127C"/>
    <w:rsid w:val="00BA12C4"/>
    <w:rsid w:val="00BA137E"/>
    <w:rsid w:val="00BA145A"/>
    <w:rsid w:val="00BA18AD"/>
    <w:rsid w:val="00BA1AB2"/>
    <w:rsid w:val="00BA1DB4"/>
    <w:rsid w:val="00BA2111"/>
    <w:rsid w:val="00BA213B"/>
    <w:rsid w:val="00BA2408"/>
    <w:rsid w:val="00BA25AB"/>
    <w:rsid w:val="00BA25D5"/>
    <w:rsid w:val="00BA25F2"/>
    <w:rsid w:val="00BA263C"/>
    <w:rsid w:val="00BA2657"/>
    <w:rsid w:val="00BA26FC"/>
    <w:rsid w:val="00BA27E2"/>
    <w:rsid w:val="00BA2821"/>
    <w:rsid w:val="00BA283D"/>
    <w:rsid w:val="00BA2B43"/>
    <w:rsid w:val="00BA2BB8"/>
    <w:rsid w:val="00BA2BCB"/>
    <w:rsid w:val="00BA2C14"/>
    <w:rsid w:val="00BA2CE3"/>
    <w:rsid w:val="00BA329B"/>
    <w:rsid w:val="00BA35BE"/>
    <w:rsid w:val="00BA3633"/>
    <w:rsid w:val="00BA3646"/>
    <w:rsid w:val="00BA39AA"/>
    <w:rsid w:val="00BA3DEA"/>
    <w:rsid w:val="00BA3E09"/>
    <w:rsid w:val="00BA3E0F"/>
    <w:rsid w:val="00BA41D0"/>
    <w:rsid w:val="00BA469C"/>
    <w:rsid w:val="00BA4BCF"/>
    <w:rsid w:val="00BA4E92"/>
    <w:rsid w:val="00BA5177"/>
    <w:rsid w:val="00BA5B9B"/>
    <w:rsid w:val="00BA5C03"/>
    <w:rsid w:val="00BA5DD6"/>
    <w:rsid w:val="00BA5E4F"/>
    <w:rsid w:val="00BA5EFF"/>
    <w:rsid w:val="00BA5F0E"/>
    <w:rsid w:val="00BA5F1C"/>
    <w:rsid w:val="00BA5F69"/>
    <w:rsid w:val="00BA6250"/>
    <w:rsid w:val="00BA64A4"/>
    <w:rsid w:val="00BA69EE"/>
    <w:rsid w:val="00BA6BA0"/>
    <w:rsid w:val="00BA7034"/>
    <w:rsid w:val="00BA70CE"/>
    <w:rsid w:val="00BA7309"/>
    <w:rsid w:val="00BA746B"/>
    <w:rsid w:val="00BA7939"/>
    <w:rsid w:val="00BA7E30"/>
    <w:rsid w:val="00BB08A8"/>
    <w:rsid w:val="00BB0B01"/>
    <w:rsid w:val="00BB0BE6"/>
    <w:rsid w:val="00BB0E63"/>
    <w:rsid w:val="00BB0EFC"/>
    <w:rsid w:val="00BB0F6F"/>
    <w:rsid w:val="00BB1017"/>
    <w:rsid w:val="00BB12D4"/>
    <w:rsid w:val="00BB12F3"/>
    <w:rsid w:val="00BB130A"/>
    <w:rsid w:val="00BB14F3"/>
    <w:rsid w:val="00BB18FC"/>
    <w:rsid w:val="00BB1C4F"/>
    <w:rsid w:val="00BB1FD6"/>
    <w:rsid w:val="00BB21ED"/>
    <w:rsid w:val="00BB2258"/>
    <w:rsid w:val="00BB2266"/>
    <w:rsid w:val="00BB2503"/>
    <w:rsid w:val="00BB2745"/>
    <w:rsid w:val="00BB2BCD"/>
    <w:rsid w:val="00BB3113"/>
    <w:rsid w:val="00BB3228"/>
    <w:rsid w:val="00BB325C"/>
    <w:rsid w:val="00BB32FC"/>
    <w:rsid w:val="00BB3314"/>
    <w:rsid w:val="00BB33A9"/>
    <w:rsid w:val="00BB33CC"/>
    <w:rsid w:val="00BB35C6"/>
    <w:rsid w:val="00BB3AB2"/>
    <w:rsid w:val="00BB3D83"/>
    <w:rsid w:val="00BB3EF0"/>
    <w:rsid w:val="00BB445E"/>
    <w:rsid w:val="00BB4531"/>
    <w:rsid w:val="00BB4C2F"/>
    <w:rsid w:val="00BB4CC0"/>
    <w:rsid w:val="00BB4D3C"/>
    <w:rsid w:val="00BB4F22"/>
    <w:rsid w:val="00BB50F5"/>
    <w:rsid w:val="00BB52A5"/>
    <w:rsid w:val="00BB52C5"/>
    <w:rsid w:val="00BB5395"/>
    <w:rsid w:val="00BB54B3"/>
    <w:rsid w:val="00BB55B5"/>
    <w:rsid w:val="00BB5B45"/>
    <w:rsid w:val="00BB5F5C"/>
    <w:rsid w:val="00BB608B"/>
    <w:rsid w:val="00BB6323"/>
    <w:rsid w:val="00BB64E6"/>
    <w:rsid w:val="00BB669D"/>
    <w:rsid w:val="00BB67AA"/>
    <w:rsid w:val="00BB6811"/>
    <w:rsid w:val="00BB69C2"/>
    <w:rsid w:val="00BB6BA3"/>
    <w:rsid w:val="00BB6D7E"/>
    <w:rsid w:val="00BB6F54"/>
    <w:rsid w:val="00BB6FF6"/>
    <w:rsid w:val="00BB71E8"/>
    <w:rsid w:val="00BB731D"/>
    <w:rsid w:val="00BB75E6"/>
    <w:rsid w:val="00BB7740"/>
    <w:rsid w:val="00BB78DD"/>
    <w:rsid w:val="00BB78F6"/>
    <w:rsid w:val="00BB79AB"/>
    <w:rsid w:val="00BB7A31"/>
    <w:rsid w:val="00BB7A87"/>
    <w:rsid w:val="00BB7AC1"/>
    <w:rsid w:val="00BB7BF9"/>
    <w:rsid w:val="00BB7D65"/>
    <w:rsid w:val="00BB7DDF"/>
    <w:rsid w:val="00BB7F15"/>
    <w:rsid w:val="00BB7FE1"/>
    <w:rsid w:val="00BC03C9"/>
    <w:rsid w:val="00BC0481"/>
    <w:rsid w:val="00BC04B4"/>
    <w:rsid w:val="00BC0676"/>
    <w:rsid w:val="00BC06B8"/>
    <w:rsid w:val="00BC0703"/>
    <w:rsid w:val="00BC0915"/>
    <w:rsid w:val="00BC09CF"/>
    <w:rsid w:val="00BC0D25"/>
    <w:rsid w:val="00BC0D84"/>
    <w:rsid w:val="00BC0DE3"/>
    <w:rsid w:val="00BC0E21"/>
    <w:rsid w:val="00BC0F83"/>
    <w:rsid w:val="00BC116D"/>
    <w:rsid w:val="00BC134E"/>
    <w:rsid w:val="00BC1537"/>
    <w:rsid w:val="00BC16EB"/>
    <w:rsid w:val="00BC16EC"/>
    <w:rsid w:val="00BC17EE"/>
    <w:rsid w:val="00BC1ADD"/>
    <w:rsid w:val="00BC1B14"/>
    <w:rsid w:val="00BC1B28"/>
    <w:rsid w:val="00BC1D86"/>
    <w:rsid w:val="00BC1E69"/>
    <w:rsid w:val="00BC1EE3"/>
    <w:rsid w:val="00BC2564"/>
    <w:rsid w:val="00BC2673"/>
    <w:rsid w:val="00BC2705"/>
    <w:rsid w:val="00BC2CBB"/>
    <w:rsid w:val="00BC3292"/>
    <w:rsid w:val="00BC353E"/>
    <w:rsid w:val="00BC3541"/>
    <w:rsid w:val="00BC3639"/>
    <w:rsid w:val="00BC38EC"/>
    <w:rsid w:val="00BC3982"/>
    <w:rsid w:val="00BC3AE3"/>
    <w:rsid w:val="00BC4060"/>
    <w:rsid w:val="00BC42A3"/>
    <w:rsid w:val="00BC47B5"/>
    <w:rsid w:val="00BC4D2F"/>
    <w:rsid w:val="00BC4D3B"/>
    <w:rsid w:val="00BC4E45"/>
    <w:rsid w:val="00BC4E5B"/>
    <w:rsid w:val="00BC4EA0"/>
    <w:rsid w:val="00BC4F06"/>
    <w:rsid w:val="00BC5226"/>
    <w:rsid w:val="00BC52F6"/>
    <w:rsid w:val="00BC56F3"/>
    <w:rsid w:val="00BC5709"/>
    <w:rsid w:val="00BC5A54"/>
    <w:rsid w:val="00BC5A99"/>
    <w:rsid w:val="00BC5C05"/>
    <w:rsid w:val="00BC5CE3"/>
    <w:rsid w:val="00BC5DBD"/>
    <w:rsid w:val="00BC5EEC"/>
    <w:rsid w:val="00BC65BE"/>
    <w:rsid w:val="00BC6645"/>
    <w:rsid w:val="00BC6755"/>
    <w:rsid w:val="00BC6B1F"/>
    <w:rsid w:val="00BC6ECB"/>
    <w:rsid w:val="00BC7078"/>
    <w:rsid w:val="00BC7234"/>
    <w:rsid w:val="00BC755C"/>
    <w:rsid w:val="00BC75DF"/>
    <w:rsid w:val="00BC7A0B"/>
    <w:rsid w:val="00BC7A39"/>
    <w:rsid w:val="00BC7E27"/>
    <w:rsid w:val="00BC7EB2"/>
    <w:rsid w:val="00BC7F06"/>
    <w:rsid w:val="00BC7F1C"/>
    <w:rsid w:val="00BD00C8"/>
    <w:rsid w:val="00BD00E6"/>
    <w:rsid w:val="00BD0210"/>
    <w:rsid w:val="00BD0482"/>
    <w:rsid w:val="00BD06D0"/>
    <w:rsid w:val="00BD07B9"/>
    <w:rsid w:val="00BD09D2"/>
    <w:rsid w:val="00BD0B7B"/>
    <w:rsid w:val="00BD0E54"/>
    <w:rsid w:val="00BD1069"/>
    <w:rsid w:val="00BD13C0"/>
    <w:rsid w:val="00BD160C"/>
    <w:rsid w:val="00BD2017"/>
    <w:rsid w:val="00BD241B"/>
    <w:rsid w:val="00BD2948"/>
    <w:rsid w:val="00BD2ABF"/>
    <w:rsid w:val="00BD2B40"/>
    <w:rsid w:val="00BD2E7E"/>
    <w:rsid w:val="00BD2FD7"/>
    <w:rsid w:val="00BD3518"/>
    <w:rsid w:val="00BD3606"/>
    <w:rsid w:val="00BD370E"/>
    <w:rsid w:val="00BD3793"/>
    <w:rsid w:val="00BD4251"/>
    <w:rsid w:val="00BD4283"/>
    <w:rsid w:val="00BD4430"/>
    <w:rsid w:val="00BD44BB"/>
    <w:rsid w:val="00BD452E"/>
    <w:rsid w:val="00BD4589"/>
    <w:rsid w:val="00BD484A"/>
    <w:rsid w:val="00BD4921"/>
    <w:rsid w:val="00BD4974"/>
    <w:rsid w:val="00BD4A96"/>
    <w:rsid w:val="00BD4B0B"/>
    <w:rsid w:val="00BD4B11"/>
    <w:rsid w:val="00BD51D3"/>
    <w:rsid w:val="00BD53BD"/>
    <w:rsid w:val="00BD570D"/>
    <w:rsid w:val="00BD58C3"/>
    <w:rsid w:val="00BD5AFF"/>
    <w:rsid w:val="00BD5C30"/>
    <w:rsid w:val="00BD5D60"/>
    <w:rsid w:val="00BD5E2A"/>
    <w:rsid w:val="00BD5F2F"/>
    <w:rsid w:val="00BD5F60"/>
    <w:rsid w:val="00BD631C"/>
    <w:rsid w:val="00BD641C"/>
    <w:rsid w:val="00BD65A4"/>
    <w:rsid w:val="00BD65E9"/>
    <w:rsid w:val="00BD66CF"/>
    <w:rsid w:val="00BD6765"/>
    <w:rsid w:val="00BD68D5"/>
    <w:rsid w:val="00BD6978"/>
    <w:rsid w:val="00BD71F8"/>
    <w:rsid w:val="00BD72D8"/>
    <w:rsid w:val="00BD7364"/>
    <w:rsid w:val="00BD75D8"/>
    <w:rsid w:val="00BD79FD"/>
    <w:rsid w:val="00BD7A2D"/>
    <w:rsid w:val="00BD7B54"/>
    <w:rsid w:val="00BD7B8A"/>
    <w:rsid w:val="00BD7BAC"/>
    <w:rsid w:val="00BD7D08"/>
    <w:rsid w:val="00BD7D21"/>
    <w:rsid w:val="00BD7F49"/>
    <w:rsid w:val="00BD7FF5"/>
    <w:rsid w:val="00BE0011"/>
    <w:rsid w:val="00BE010E"/>
    <w:rsid w:val="00BE0284"/>
    <w:rsid w:val="00BE0288"/>
    <w:rsid w:val="00BE041C"/>
    <w:rsid w:val="00BE10F5"/>
    <w:rsid w:val="00BE123C"/>
    <w:rsid w:val="00BE1316"/>
    <w:rsid w:val="00BE155B"/>
    <w:rsid w:val="00BE15AC"/>
    <w:rsid w:val="00BE1858"/>
    <w:rsid w:val="00BE18EC"/>
    <w:rsid w:val="00BE1C6B"/>
    <w:rsid w:val="00BE2166"/>
    <w:rsid w:val="00BE2246"/>
    <w:rsid w:val="00BE236B"/>
    <w:rsid w:val="00BE245E"/>
    <w:rsid w:val="00BE24CC"/>
    <w:rsid w:val="00BE2572"/>
    <w:rsid w:val="00BE26B1"/>
    <w:rsid w:val="00BE28D8"/>
    <w:rsid w:val="00BE2AD7"/>
    <w:rsid w:val="00BE2C62"/>
    <w:rsid w:val="00BE2DD8"/>
    <w:rsid w:val="00BE329D"/>
    <w:rsid w:val="00BE32DB"/>
    <w:rsid w:val="00BE3395"/>
    <w:rsid w:val="00BE33FA"/>
    <w:rsid w:val="00BE353D"/>
    <w:rsid w:val="00BE37BA"/>
    <w:rsid w:val="00BE3803"/>
    <w:rsid w:val="00BE3AB8"/>
    <w:rsid w:val="00BE3C06"/>
    <w:rsid w:val="00BE3D22"/>
    <w:rsid w:val="00BE3DE6"/>
    <w:rsid w:val="00BE3DF5"/>
    <w:rsid w:val="00BE416F"/>
    <w:rsid w:val="00BE417C"/>
    <w:rsid w:val="00BE4189"/>
    <w:rsid w:val="00BE4194"/>
    <w:rsid w:val="00BE426B"/>
    <w:rsid w:val="00BE4886"/>
    <w:rsid w:val="00BE491C"/>
    <w:rsid w:val="00BE4BFF"/>
    <w:rsid w:val="00BE503D"/>
    <w:rsid w:val="00BE529E"/>
    <w:rsid w:val="00BE542A"/>
    <w:rsid w:val="00BE574B"/>
    <w:rsid w:val="00BE57EF"/>
    <w:rsid w:val="00BE5854"/>
    <w:rsid w:val="00BE5883"/>
    <w:rsid w:val="00BE597E"/>
    <w:rsid w:val="00BE59EC"/>
    <w:rsid w:val="00BE5A6E"/>
    <w:rsid w:val="00BE5B14"/>
    <w:rsid w:val="00BE5D71"/>
    <w:rsid w:val="00BE5E33"/>
    <w:rsid w:val="00BE62DD"/>
    <w:rsid w:val="00BE630F"/>
    <w:rsid w:val="00BE6342"/>
    <w:rsid w:val="00BE6530"/>
    <w:rsid w:val="00BE6583"/>
    <w:rsid w:val="00BE661E"/>
    <w:rsid w:val="00BE6637"/>
    <w:rsid w:val="00BE663F"/>
    <w:rsid w:val="00BE6713"/>
    <w:rsid w:val="00BE692F"/>
    <w:rsid w:val="00BE6B12"/>
    <w:rsid w:val="00BE6CCA"/>
    <w:rsid w:val="00BE6E92"/>
    <w:rsid w:val="00BE710E"/>
    <w:rsid w:val="00BE76DF"/>
    <w:rsid w:val="00BE79A7"/>
    <w:rsid w:val="00BE7BA6"/>
    <w:rsid w:val="00BE7C8C"/>
    <w:rsid w:val="00BE7C9E"/>
    <w:rsid w:val="00BE7EB8"/>
    <w:rsid w:val="00BE7F9E"/>
    <w:rsid w:val="00BE7FEA"/>
    <w:rsid w:val="00BF001F"/>
    <w:rsid w:val="00BF0159"/>
    <w:rsid w:val="00BF0733"/>
    <w:rsid w:val="00BF08AE"/>
    <w:rsid w:val="00BF08D9"/>
    <w:rsid w:val="00BF0B49"/>
    <w:rsid w:val="00BF0F8B"/>
    <w:rsid w:val="00BF0F9A"/>
    <w:rsid w:val="00BF0FB5"/>
    <w:rsid w:val="00BF10ED"/>
    <w:rsid w:val="00BF1182"/>
    <w:rsid w:val="00BF1AE4"/>
    <w:rsid w:val="00BF1B49"/>
    <w:rsid w:val="00BF1B93"/>
    <w:rsid w:val="00BF1E3F"/>
    <w:rsid w:val="00BF1E74"/>
    <w:rsid w:val="00BF1EEC"/>
    <w:rsid w:val="00BF2338"/>
    <w:rsid w:val="00BF26B2"/>
    <w:rsid w:val="00BF26C3"/>
    <w:rsid w:val="00BF2911"/>
    <w:rsid w:val="00BF2928"/>
    <w:rsid w:val="00BF2CE0"/>
    <w:rsid w:val="00BF2EEE"/>
    <w:rsid w:val="00BF2EF7"/>
    <w:rsid w:val="00BF3009"/>
    <w:rsid w:val="00BF303B"/>
    <w:rsid w:val="00BF321C"/>
    <w:rsid w:val="00BF33CD"/>
    <w:rsid w:val="00BF34B8"/>
    <w:rsid w:val="00BF37A0"/>
    <w:rsid w:val="00BF37B2"/>
    <w:rsid w:val="00BF3A01"/>
    <w:rsid w:val="00BF3C6C"/>
    <w:rsid w:val="00BF42DF"/>
    <w:rsid w:val="00BF4679"/>
    <w:rsid w:val="00BF4704"/>
    <w:rsid w:val="00BF480F"/>
    <w:rsid w:val="00BF48F5"/>
    <w:rsid w:val="00BF498D"/>
    <w:rsid w:val="00BF49F1"/>
    <w:rsid w:val="00BF4D49"/>
    <w:rsid w:val="00BF4EDB"/>
    <w:rsid w:val="00BF50F6"/>
    <w:rsid w:val="00BF51EF"/>
    <w:rsid w:val="00BF52BC"/>
    <w:rsid w:val="00BF588B"/>
    <w:rsid w:val="00BF598F"/>
    <w:rsid w:val="00BF5AAF"/>
    <w:rsid w:val="00BF5C61"/>
    <w:rsid w:val="00BF5E3E"/>
    <w:rsid w:val="00BF5EEF"/>
    <w:rsid w:val="00BF5F4C"/>
    <w:rsid w:val="00BF5F5D"/>
    <w:rsid w:val="00BF60F1"/>
    <w:rsid w:val="00BF6117"/>
    <w:rsid w:val="00BF6582"/>
    <w:rsid w:val="00BF66F8"/>
    <w:rsid w:val="00BF66F9"/>
    <w:rsid w:val="00BF6B94"/>
    <w:rsid w:val="00BF70B4"/>
    <w:rsid w:val="00BF715E"/>
    <w:rsid w:val="00BF719E"/>
    <w:rsid w:val="00BF7447"/>
    <w:rsid w:val="00BF7448"/>
    <w:rsid w:val="00BF74F2"/>
    <w:rsid w:val="00BF75A3"/>
    <w:rsid w:val="00BF75F8"/>
    <w:rsid w:val="00BF779F"/>
    <w:rsid w:val="00BF7A59"/>
    <w:rsid w:val="00BF7BC0"/>
    <w:rsid w:val="00BF7DE8"/>
    <w:rsid w:val="00C00012"/>
    <w:rsid w:val="00C00084"/>
    <w:rsid w:val="00C000FF"/>
    <w:rsid w:val="00C0023C"/>
    <w:rsid w:val="00C004CD"/>
    <w:rsid w:val="00C00621"/>
    <w:rsid w:val="00C00671"/>
    <w:rsid w:val="00C00730"/>
    <w:rsid w:val="00C0080A"/>
    <w:rsid w:val="00C0081A"/>
    <w:rsid w:val="00C00B39"/>
    <w:rsid w:val="00C00C9B"/>
    <w:rsid w:val="00C00CC1"/>
    <w:rsid w:val="00C00EA3"/>
    <w:rsid w:val="00C00F33"/>
    <w:rsid w:val="00C013BE"/>
    <w:rsid w:val="00C015AC"/>
    <w:rsid w:val="00C0166D"/>
    <w:rsid w:val="00C016D0"/>
    <w:rsid w:val="00C017C9"/>
    <w:rsid w:val="00C019BA"/>
    <w:rsid w:val="00C01AFC"/>
    <w:rsid w:val="00C01D9B"/>
    <w:rsid w:val="00C01DF8"/>
    <w:rsid w:val="00C01E6E"/>
    <w:rsid w:val="00C01E8D"/>
    <w:rsid w:val="00C01F07"/>
    <w:rsid w:val="00C01F6E"/>
    <w:rsid w:val="00C020B9"/>
    <w:rsid w:val="00C0215C"/>
    <w:rsid w:val="00C024DA"/>
    <w:rsid w:val="00C0252B"/>
    <w:rsid w:val="00C0266A"/>
    <w:rsid w:val="00C0277B"/>
    <w:rsid w:val="00C02808"/>
    <w:rsid w:val="00C02A1D"/>
    <w:rsid w:val="00C02F30"/>
    <w:rsid w:val="00C03167"/>
    <w:rsid w:val="00C035AA"/>
    <w:rsid w:val="00C0375E"/>
    <w:rsid w:val="00C03B74"/>
    <w:rsid w:val="00C03E6D"/>
    <w:rsid w:val="00C03FD9"/>
    <w:rsid w:val="00C04055"/>
    <w:rsid w:val="00C046A1"/>
    <w:rsid w:val="00C048F3"/>
    <w:rsid w:val="00C0494D"/>
    <w:rsid w:val="00C04A29"/>
    <w:rsid w:val="00C04B75"/>
    <w:rsid w:val="00C04BEB"/>
    <w:rsid w:val="00C04F44"/>
    <w:rsid w:val="00C04FAD"/>
    <w:rsid w:val="00C04FD1"/>
    <w:rsid w:val="00C050CC"/>
    <w:rsid w:val="00C0517A"/>
    <w:rsid w:val="00C05232"/>
    <w:rsid w:val="00C05310"/>
    <w:rsid w:val="00C05749"/>
    <w:rsid w:val="00C05826"/>
    <w:rsid w:val="00C05D1F"/>
    <w:rsid w:val="00C05F7F"/>
    <w:rsid w:val="00C060AC"/>
    <w:rsid w:val="00C060CF"/>
    <w:rsid w:val="00C063D6"/>
    <w:rsid w:val="00C06418"/>
    <w:rsid w:val="00C06446"/>
    <w:rsid w:val="00C064D6"/>
    <w:rsid w:val="00C064E8"/>
    <w:rsid w:val="00C06AC6"/>
    <w:rsid w:val="00C06BBB"/>
    <w:rsid w:val="00C06C40"/>
    <w:rsid w:val="00C06D31"/>
    <w:rsid w:val="00C06EC2"/>
    <w:rsid w:val="00C074CE"/>
    <w:rsid w:val="00C0756F"/>
    <w:rsid w:val="00C07589"/>
    <w:rsid w:val="00C075AA"/>
    <w:rsid w:val="00C0777F"/>
    <w:rsid w:val="00C07C4E"/>
    <w:rsid w:val="00C07CF6"/>
    <w:rsid w:val="00C07D3F"/>
    <w:rsid w:val="00C07D6E"/>
    <w:rsid w:val="00C07F9B"/>
    <w:rsid w:val="00C10241"/>
    <w:rsid w:val="00C10839"/>
    <w:rsid w:val="00C10CA6"/>
    <w:rsid w:val="00C10EDE"/>
    <w:rsid w:val="00C11918"/>
    <w:rsid w:val="00C11B02"/>
    <w:rsid w:val="00C11D51"/>
    <w:rsid w:val="00C11F19"/>
    <w:rsid w:val="00C11F35"/>
    <w:rsid w:val="00C120B2"/>
    <w:rsid w:val="00C123D5"/>
    <w:rsid w:val="00C12587"/>
    <w:rsid w:val="00C12631"/>
    <w:rsid w:val="00C128D5"/>
    <w:rsid w:val="00C12ADA"/>
    <w:rsid w:val="00C12B52"/>
    <w:rsid w:val="00C12CBB"/>
    <w:rsid w:val="00C12D81"/>
    <w:rsid w:val="00C12F6C"/>
    <w:rsid w:val="00C13074"/>
    <w:rsid w:val="00C135C2"/>
    <w:rsid w:val="00C13796"/>
    <w:rsid w:val="00C13895"/>
    <w:rsid w:val="00C138F9"/>
    <w:rsid w:val="00C1394C"/>
    <w:rsid w:val="00C13A28"/>
    <w:rsid w:val="00C13C76"/>
    <w:rsid w:val="00C13E23"/>
    <w:rsid w:val="00C14814"/>
    <w:rsid w:val="00C148A3"/>
    <w:rsid w:val="00C14BF0"/>
    <w:rsid w:val="00C14F72"/>
    <w:rsid w:val="00C15551"/>
    <w:rsid w:val="00C15603"/>
    <w:rsid w:val="00C15800"/>
    <w:rsid w:val="00C159F1"/>
    <w:rsid w:val="00C15AE9"/>
    <w:rsid w:val="00C15B44"/>
    <w:rsid w:val="00C15C80"/>
    <w:rsid w:val="00C15F8F"/>
    <w:rsid w:val="00C15FAA"/>
    <w:rsid w:val="00C1609D"/>
    <w:rsid w:val="00C1616D"/>
    <w:rsid w:val="00C16367"/>
    <w:rsid w:val="00C1658D"/>
    <w:rsid w:val="00C16711"/>
    <w:rsid w:val="00C1677B"/>
    <w:rsid w:val="00C169E1"/>
    <w:rsid w:val="00C16E32"/>
    <w:rsid w:val="00C172F8"/>
    <w:rsid w:val="00C17337"/>
    <w:rsid w:val="00C17378"/>
    <w:rsid w:val="00C17382"/>
    <w:rsid w:val="00C173D5"/>
    <w:rsid w:val="00C17A52"/>
    <w:rsid w:val="00C17C6F"/>
    <w:rsid w:val="00C17DE3"/>
    <w:rsid w:val="00C200B9"/>
    <w:rsid w:val="00C201B1"/>
    <w:rsid w:val="00C207B9"/>
    <w:rsid w:val="00C207E8"/>
    <w:rsid w:val="00C20925"/>
    <w:rsid w:val="00C20A4B"/>
    <w:rsid w:val="00C20D9C"/>
    <w:rsid w:val="00C20DCE"/>
    <w:rsid w:val="00C20E1B"/>
    <w:rsid w:val="00C20EDB"/>
    <w:rsid w:val="00C213DF"/>
    <w:rsid w:val="00C21444"/>
    <w:rsid w:val="00C2172E"/>
    <w:rsid w:val="00C21932"/>
    <w:rsid w:val="00C219C1"/>
    <w:rsid w:val="00C21A0B"/>
    <w:rsid w:val="00C21F52"/>
    <w:rsid w:val="00C21F5C"/>
    <w:rsid w:val="00C22418"/>
    <w:rsid w:val="00C22748"/>
    <w:rsid w:val="00C227A5"/>
    <w:rsid w:val="00C22A93"/>
    <w:rsid w:val="00C22ADB"/>
    <w:rsid w:val="00C22BA1"/>
    <w:rsid w:val="00C22D07"/>
    <w:rsid w:val="00C22D5A"/>
    <w:rsid w:val="00C22F82"/>
    <w:rsid w:val="00C23627"/>
    <w:rsid w:val="00C238BA"/>
    <w:rsid w:val="00C238E8"/>
    <w:rsid w:val="00C2390C"/>
    <w:rsid w:val="00C23C6B"/>
    <w:rsid w:val="00C244EE"/>
    <w:rsid w:val="00C2450F"/>
    <w:rsid w:val="00C24776"/>
    <w:rsid w:val="00C247B9"/>
    <w:rsid w:val="00C248B7"/>
    <w:rsid w:val="00C2497D"/>
    <w:rsid w:val="00C24A3E"/>
    <w:rsid w:val="00C24BBB"/>
    <w:rsid w:val="00C24C36"/>
    <w:rsid w:val="00C24D46"/>
    <w:rsid w:val="00C24F41"/>
    <w:rsid w:val="00C250B8"/>
    <w:rsid w:val="00C2562B"/>
    <w:rsid w:val="00C25902"/>
    <w:rsid w:val="00C2592C"/>
    <w:rsid w:val="00C25A0E"/>
    <w:rsid w:val="00C25BA3"/>
    <w:rsid w:val="00C25BFE"/>
    <w:rsid w:val="00C25E1C"/>
    <w:rsid w:val="00C2615A"/>
    <w:rsid w:val="00C261ED"/>
    <w:rsid w:val="00C26209"/>
    <w:rsid w:val="00C26260"/>
    <w:rsid w:val="00C26437"/>
    <w:rsid w:val="00C264DA"/>
    <w:rsid w:val="00C26666"/>
    <w:rsid w:val="00C26716"/>
    <w:rsid w:val="00C269E3"/>
    <w:rsid w:val="00C26A80"/>
    <w:rsid w:val="00C26A8F"/>
    <w:rsid w:val="00C26B70"/>
    <w:rsid w:val="00C26BE6"/>
    <w:rsid w:val="00C26FA8"/>
    <w:rsid w:val="00C270CC"/>
    <w:rsid w:val="00C271F4"/>
    <w:rsid w:val="00C27248"/>
    <w:rsid w:val="00C272A3"/>
    <w:rsid w:val="00C27530"/>
    <w:rsid w:val="00C27554"/>
    <w:rsid w:val="00C277C2"/>
    <w:rsid w:val="00C279AC"/>
    <w:rsid w:val="00C27B6B"/>
    <w:rsid w:val="00C27E30"/>
    <w:rsid w:val="00C27FD2"/>
    <w:rsid w:val="00C3001E"/>
    <w:rsid w:val="00C3043D"/>
    <w:rsid w:val="00C305A2"/>
    <w:rsid w:val="00C3085A"/>
    <w:rsid w:val="00C30943"/>
    <w:rsid w:val="00C30979"/>
    <w:rsid w:val="00C30A21"/>
    <w:rsid w:val="00C30B6E"/>
    <w:rsid w:val="00C30D1F"/>
    <w:rsid w:val="00C30D55"/>
    <w:rsid w:val="00C30F53"/>
    <w:rsid w:val="00C3103F"/>
    <w:rsid w:val="00C312A0"/>
    <w:rsid w:val="00C31598"/>
    <w:rsid w:val="00C3165C"/>
    <w:rsid w:val="00C318C5"/>
    <w:rsid w:val="00C3228F"/>
    <w:rsid w:val="00C325E3"/>
    <w:rsid w:val="00C32740"/>
    <w:rsid w:val="00C32B22"/>
    <w:rsid w:val="00C32BCC"/>
    <w:rsid w:val="00C32D78"/>
    <w:rsid w:val="00C33081"/>
    <w:rsid w:val="00C332DC"/>
    <w:rsid w:val="00C33363"/>
    <w:rsid w:val="00C33505"/>
    <w:rsid w:val="00C33BB7"/>
    <w:rsid w:val="00C33E4F"/>
    <w:rsid w:val="00C3428A"/>
    <w:rsid w:val="00C34379"/>
    <w:rsid w:val="00C34646"/>
    <w:rsid w:val="00C346BA"/>
    <w:rsid w:val="00C346E1"/>
    <w:rsid w:val="00C34B1E"/>
    <w:rsid w:val="00C34DC1"/>
    <w:rsid w:val="00C34F60"/>
    <w:rsid w:val="00C3502B"/>
    <w:rsid w:val="00C354F4"/>
    <w:rsid w:val="00C357ED"/>
    <w:rsid w:val="00C35B4E"/>
    <w:rsid w:val="00C35BD2"/>
    <w:rsid w:val="00C35CB5"/>
    <w:rsid w:val="00C36011"/>
    <w:rsid w:val="00C3601B"/>
    <w:rsid w:val="00C36308"/>
    <w:rsid w:val="00C363DD"/>
    <w:rsid w:val="00C36454"/>
    <w:rsid w:val="00C364D3"/>
    <w:rsid w:val="00C366E8"/>
    <w:rsid w:val="00C369D0"/>
    <w:rsid w:val="00C36BB1"/>
    <w:rsid w:val="00C36CC5"/>
    <w:rsid w:val="00C3760B"/>
    <w:rsid w:val="00C37840"/>
    <w:rsid w:val="00C37985"/>
    <w:rsid w:val="00C37A4D"/>
    <w:rsid w:val="00C37ADD"/>
    <w:rsid w:val="00C37D63"/>
    <w:rsid w:val="00C37F4F"/>
    <w:rsid w:val="00C37FB6"/>
    <w:rsid w:val="00C400D9"/>
    <w:rsid w:val="00C402B5"/>
    <w:rsid w:val="00C402BC"/>
    <w:rsid w:val="00C40466"/>
    <w:rsid w:val="00C406DA"/>
    <w:rsid w:val="00C4077F"/>
    <w:rsid w:val="00C40A0B"/>
    <w:rsid w:val="00C40B77"/>
    <w:rsid w:val="00C40C1F"/>
    <w:rsid w:val="00C40CDE"/>
    <w:rsid w:val="00C40D23"/>
    <w:rsid w:val="00C412ED"/>
    <w:rsid w:val="00C413B7"/>
    <w:rsid w:val="00C41546"/>
    <w:rsid w:val="00C4156D"/>
    <w:rsid w:val="00C417BF"/>
    <w:rsid w:val="00C41A05"/>
    <w:rsid w:val="00C41BBC"/>
    <w:rsid w:val="00C41CFC"/>
    <w:rsid w:val="00C420C0"/>
    <w:rsid w:val="00C4247C"/>
    <w:rsid w:val="00C424D6"/>
    <w:rsid w:val="00C42564"/>
    <w:rsid w:val="00C4260E"/>
    <w:rsid w:val="00C4282C"/>
    <w:rsid w:val="00C42835"/>
    <w:rsid w:val="00C42911"/>
    <w:rsid w:val="00C429A3"/>
    <w:rsid w:val="00C42BBC"/>
    <w:rsid w:val="00C42BC5"/>
    <w:rsid w:val="00C42D78"/>
    <w:rsid w:val="00C42DDC"/>
    <w:rsid w:val="00C42FA8"/>
    <w:rsid w:val="00C43104"/>
    <w:rsid w:val="00C432D8"/>
    <w:rsid w:val="00C43597"/>
    <w:rsid w:val="00C439EA"/>
    <w:rsid w:val="00C43CBB"/>
    <w:rsid w:val="00C43E3A"/>
    <w:rsid w:val="00C43F5A"/>
    <w:rsid w:val="00C4424D"/>
    <w:rsid w:val="00C443B7"/>
    <w:rsid w:val="00C44409"/>
    <w:rsid w:val="00C444BE"/>
    <w:rsid w:val="00C44643"/>
    <w:rsid w:val="00C4468E"/>
    <w:rsid w:val="00C44930"/>
    <w:rsid w:val="00C44A81"/>
    <w:rsid w:val="00C44CB8"/>
    <w:rsid w:val="00C44D20"/>
    <w:rsid w:val="00C44E38"/>
    <w:rsid w:val="00C44FAF"/>
    <w:rsid w:val="00C4518C"/>
    <w:rsid w:val="00C45511"/>
    <w:rsid w:val="00C45794"/>
    <w:rsid w:val="00C457CB"/>
    <w:rsid w:val="00C45A38"/>
    <w:rsid w:val="00C45B67"/>
    <w:rsid w:val="00C45C74"/>
    <w:rsid w:val="00C45E12"/>
    <w:rsid w:val="00C461BC"/>
    <w:rsid w:val="00C4638D"/>
    <w:rsid w:val="00C464A3"/>
    <w:rsid w:val="00C464FA"/>
    <w:rsid w:val="00C464FC"/>
    <w:rsid w:val="00C466D3"/>
    <w:rsid w:val="00C4684F"/>
    <w:rsid w:val="00C46875"/>
    <w:rsid w:val="00C468E3"/>
    <w:rsid w:val="00C46A16"/>
    <w:rsid w:val="00C46B9E"/>
    <w:rsid w:val="00C46BC8"/>
    <w:rsid w:val="00C47001"/>
    <w:rsid w:val="00C4717B"/>
    <w:rsid w:val="00C4718F"/>
    <w:rsid w:val="00C4746D"/>
    <w:rsid w:val="00C4748C"/>
    <w:rsid w:val="00C474A6"/>
    <w:rsid w:val="00C475D3"/>
    <w:rsid w:val="00C47A8A"/>
    <w:rsid w:val="00C47B95"/>
    <w:rsid w:val="00C47CEB"/>
    <w:rsid w:val="00C50148"/>
    <w:rsid w:val="00C501C1"/>
    <w:rsid w:val="00C501F9"/>
    <w:rsid w:val="00C50359"/>
    <w:rsid w:val="00C503F1"/>
    <w:rsid w:val="00C5087C"/>
    <w:rsid w:val="00C509BE"/>
    <w:rsid w:val="00C50A98"/>
    <w:rsid w:val="00C50B09"/>
    <w:rsid w:val="00C50E27"/>
    <w:rsid w:val="00C50EA2"/>
    <w:rsid w:val="00C50F04"/>
    <w:rsid w:val="00C50FE9"/>
    <w:rsid w:val="00C51044"/>
    <w:rsid w:val="00C51049"/>
    <w:rsid w:val="00C510AC"/>
    <w:rsid w:val="00C510B9"/>
    <w:rsid w:val="00C511E2"/>
    <w:rsid w:val="00C5143F"/>
    <w:rsid w:val="00C518DB"/>
    <w:rsid w:val="00C519B7"/>
    <w:rsid w:val="00C519CD"/>
    <w:rsid w:val="00C51D05"/>
    <w:rsid w:val="00C51F25"/>
    <w:rsid w:val="00C52024"/>
    <w:rsid w:val="00C52087"/>
    <w:rsid w:val="00C5218F"/>
    <w:rsid w:val="00C52504"/>
    <w:rsid w:val="00C527A1"/>
    <w:rsid w:val="00C5299A"/>
    <w:rsid w:val="00C52E7B"/>
    <w:rsid w:val="00C52EA7"/>
    <w:rsid w:val="00C53089"/>
    <w:rsid w:val="00C5315F"/>
    <w:rsid w:val="00C533B0"/>
    <w:rsid w:val="00C533D2"/>
    <w:rsid w:val="00C53469"/>
    <w:rsid w:val="00C536C6"/>
    <w:rsid w:val="00C538FE"/>
    <w:rsid w:val="00C53AB8"/>
    <w:rsid w:val="00C54247"/>
    <w:rsid w:val="00C5430D"/>
    <w:rsid w:val="00C54425"/>
    <w:rsid w:val="00C54640"/>
    <w:rsid w:val="00C546C7"/>
    <w:rsid w:val="00C54807"/>
    <w:rsid w:val="00C54901"/>
    <w:rsid w:val="00C54A68"/>
    <w:rsid w:val="00C54D91"/>
    <w:rsid w:val="00C54DEE"/>
    <w:rsid w:val="00C54E76"/>
    <w:rsid w:val="00C5521E"/>
    <w:rsid w:val="00C5525B"/>
    <w:rsid w:val="00C5535A"/>
    <w:rsid w:val="00C554E3"/>
    <w:rsid w:val="00C555DB"/>
    <w:rsid w:val="00C55640"/>
    <w:rsid w:val="00C5571B"/>
    <w:rsid w:val="00C55736"/>
    <w:rsid w:val="00C55FC1"/>
    <w:rsid w:val="00C5623E"/>
    <w:rsid w:val="00C562C8"/>
    <w:rsid w:val="00C56432"/>
    <w:rsid w:val="00C5661C"/>
    <w:rsid w:val="00C5686C"/>
    <w:rsid w:val="00C56A31"/>
    <w:rsid w:val="00C56B0A"/>
    <w:rsid w:val="00C56B4E"/>
    <w:rsid w:val="00C56CE9"/>
    <w:rsid w:val="00C56DDB"/>
    <w:rsid w:val="00C5706B"/>
    <w:rsid w:val="00C575E8"/>
    <w:rsid w:val="00C57924"/>
    <w:rsid w:val="00C57A86"/>
    <w:rsid w:val="00C57C18"/>
    <w:rsid w:val="00C57D04"/>
    <w:rsid w:val="00C57D23"/>
    <w:rsid w:val="00C57D45"/>
    <w:rsid w:val="00C57E2A"/>
    <w:rsid w:val="00C57E4C"/>
    <w:rsid w:val="00C57E4F"/>
    <w:rsid w:val="00C57E85"/>
    <w:rsid w:val="00C60196"/>
    <w:rsid w:val="00C603BE"/>
    <w:rsid w:val="00C60589"/>
    <w:rsid w:val="00C607AF"/>
    <w:rsid w:val="00C60960"/>
    <w:rsid w:val="00C609C2"/>
    <w:rsid w:val="00C60C53"/>
    <w:rsid w:val="00C60DEE"/>
    <w:rsid w:val="00C60E56"/>
    <w:rsid w:val="00C60F8C"/>
    <w:rsid w:val="00C6127A"/>
    <w:rsid w:val="00C61476"/>
    <w:rsid w:val="00C614D7"/>
    <w:rsid w:val="00C615A4"/>
    <w:rsid w:val="00C61919"/>
    <w:rsid w:val="00C619ED"/>
    <w:rsid w:val="00C61B23"/>
    <w:rsid w:val="00C61C04"/>
    <w:rsid w:val="00C62110"/>
    <w:rsid w:val="00C622DB"/>
    <w:rsid w:val="00C62389"/>
    <w:rsid w:val="00C623F3"/>
    <w:rsid w:val="00C627B4"/>
    <w:rsid w:val="00C6295A"/>
    <w:rsid w:val="00C629B1"/>
    <w:rsid w:val="00C62A47"/>
    <w:rsid w:val="00C62B02"/>
    <w:rsid w:val="00C62BA2"/>
    <w:rsid w:val="00C62C69"/>
    <w:rsid w:val="00C62C98"/>
    <w:rsid w:val="00C62D0E"/>
    <w:rsid w:val="00C62D1E"/>
    <w:rsid w:val="00C63152"/>
    <w:rsid w:val="00C632C4"/>
    <w:rsid w:val="00C63542"/>
    <w:rsid w:val="00C6398B"/>
    <w:rsid w:val="00C639FE"/>
    <w:rsid w:val="00C63B5D"/>
    <w:rsid w:val="00C63CEF"/>
    <w:rsid w:val="00C63F0E"/>
    <w:rsid w:val="00C64041"/>
    <w:rsid w:val="00C64050"/>
    <w:rsid w:val="00C64198"/>
    <w:rsid w:val="00C64484"/>
    <w:rsid w:val="00C649D2"/>
    <w:rsid w:val="00C64B21"/>
    <w:rsid w:val="00C64BDE"/>
    <w:rsid w:val="00C64CB8"/>
    <w:rsid w:val="00C64EA2"/>
    <w:rsid w:val="00C64EC7"/>
    <w:rsid w:val="00C65122"/>
    <w:rsid w:val="00C65149"/>
    <w:rsid w:val="00C651B5"/>
    <w:rsid w:val="00C65793"/>
    <w:rsid w:val="00C65A40"/>
    <w:rsid w:val="00C65A75"/>
    <w:rsid w:val="00C65AC2"/>
    <w:rsid w:val="00C65BCA"/>
    <w:rsid w:val="00C65EF2"/>
    <w:rsid w:val="00C65FE6"/>
    <w:rsid w:val="00C6606D"/>
    <w:rsid w:val="00C66482"/>
    <w:rsid w:val="00C66530"/>
    <w:rsid w:val="00C6654E"/>
    <w:rsid w:val="00C665ED"/>
    <w:rsid w:val="00C6664C"/>
    <w:rsid w:val="00C6690B"/>
    <w:rsid w:val="00C6699C"/>
    <w:rsid w:val="00C66B3E"/>
    <w:rsid w:val="00C66F13"/>
    <w:rsid w:val="00C6717B"/>
    <w:rsid w:val="00C67365"/>
    <w:rsid w:val="00C67407"/>
    <w:rsid w:val="00C67414"/>
    <w:rsid w:val="00C6747F"/>
    <w:rsid w:val="00C67563"/>
    <w:rsid w:val="00C678B2"/>
    <w:rsid w:val="00C67BF7"/>
    <w:rsid w:val="00C67F09"/>
    <w:rsid w:val="00C67FD6"/>
    <w:rsid w:val="00C67FFB"/>
    <w:rsid w:val="00C70356"/>
    <w:rsid w:val="00C70949"/>
    <w:rsid w:val="00C70C08"/>
    <w:rsid w:val="00C70DAA"/>
    <w:rsid w:val="00C70E56"/>
    <w:rsid w:val="00C71264"/>
    <w:rsid w:val="00C715CF"/>
    <w:rsid w:val="00C71827"/>
    <w:rsid w:val="00C71914"/>
    <w:rsid w:val="00C71A05"/>
    <w:rsid w:val="00C71D01"/>
    <w:rsid w:val="00C71FFA"/>
    <w:rsid w:val="00C7278A"/>
    <w:rsid w:val="00C729F4"/>
    <w:rsid w:val="00C72A3A"/>
    <w:rsid w:val="00C72B00"/>
    <w:rsid w:val="00C72B68"/>
    <w:rsid w:val="00C72CE0"/>
    <w:rsid w:val="00C733EA"/>
    <w:rsid w:val="00C7378B"/>
    <w:rsid w:val="00C73874"/>
    <w:rsid w:val="00C738A1"/>
    <w:rsid w:val="00C73A5F"/>
    <w:rsid w:val="00C73BA8"/>
    <w:rsid w:val="00C73EF1"/>
    <w:rsid w:val="00C73F4C"/>
    <w:rsid w:val="00C741E9"/>
    <w:rsid w:val="00C7445D"/>
    <w:rsid w:val="00C746C7"/>
    <w:rsid w:val="00C7486B"/>
    <w:rsid w:val="00C74917"/>
    <w:rsid w:val="00C7492A"/>
    <w:rsid w:val="00C74EA2"/>
    <w:rsid w:val="00C75036"/>
    <w:rsid w:val="00C752E1"/>
    <w:rsid w:val="00C7568B"/>
    <w:rsid w:val="00C75737"/>
    <w:rsid w:val="00C759D7"/>
    <w:rsid w:val="00C75A40"/>
    <w:rsid w:val="00C75B5E"/>
    <w:rsid w:val="00C75B62"/>
    <w:rsid w:val="00C761AC"/>
    <w:rsid w:val="00C76332"/>
    <w:rsid w:val="00C7643B"/>
    <w:rsid w:val="00C766A0"/>
    <w:rsid w:val="00C76786"/>
    <w:rsid w:val="00C767B6"/>
    <w:rsid w:val="00C76983"/>
    <w:rsid w:val="00C769B6"/>
    <w:rsid w:val="00C76B26"/>
    <w:rsid w:val="00C76BAE"/>
    <w:rsid w:val="00C76BE7"/>
    <w:rsid w:val="00C76C22"/>
    <w:rsid w:val="00C76C2A"/>
    <w:rsid w:val="00C76D46"/>
    <w:rsid w:val="00C76DDF"/>
    <w:rsid w:val="00C77001"/>
    <w:rsid w:val="00C771AE"/>
    <w:rsid w:val="00C772BA"/>
    <w:rsid w:val="00C77439"/>
    <w:rsid w:val="00C7743E"/>
    <w:rsid w:val="00C77517"/>
    <w:rsid w:val="00C77B95"/>
    <w:rsid w:val="00C77F64"/>
    <w:rsid w:val="00C77FE5"/>
    <w:rsid w:val="00C80008"/>
    <w:rsid w:val="00C80118"/>
    <w:rsid w:val="00C8033F"/>
    <w:rsid w:val="00C803A9"/>
    <w:rsid w:val="00C8058D"/>
    <w:rsid w:val="00C805FB"/>
    <w:rsid w:val="00C8063A"/>
    <w:rsid w:val="00C807B3"/>
    <w:rsid w:val="00C807D6"/>
    <w:rsid w:val="00C808E2"/>
    <w:rsid w:val="00C809BD"/>
    <w:rsid w:val="00C80E2C"/>
    <w:rsid w:val="00C80E9C"/>
    <w:rsid w:val="00C8108B"/>
    <w:rsid w:val="00C81147"/>
    <w:rsid w:val="00C81201"/>
    <w:rsid w:val="00C812A6"/>
    <w:rsid w:val="00C81356"/>
    <w:rsid w:val="00C81500"/>
    <w:rsid w:val="00C81C5F"/>
    <w:rsid w:val="00C81E0C"/>
    <w:rsid w:val="00C81FB5"/>
    <w:rsid w:val="00C82362"/>
    <w:rsid w:val="00C823B5"/>
    <w:rsid w:val="00C8264F"/>
    <w:rsid w:val="00C8274D"/>
    <w:rsid w:val="00C8286E"/>
    <w:rsid w:val="00C829A8"/>
    <w:rsid w:val="00C82E54"/>
    <w:rsid w:val="00C831C4"/>
    <w:rsid w:val="00C8356F"/>
    <w:rsid w:val="00C83576"/>
    <w:rsid w:val="00C837C1"/>
    <w:rsid w:val="00C837D0"/>
    <w:rsid w:val="00C839F3"/>
    <w:rsid w:val="00C83C3D"/>
    <w:rsid w:val="00C83EA1"/>
    <w:rsid w:val="00C84090"/>
    <w:rsid w:val="00C8423A"/>
    <w:rsid w:val="00C8447E"/>
    <w:rsid w:val="00C84515"/>
    <w:rsid w:val="00C8451E"/>
    <w:rsid w:val="00C84A6C"/>
    <w:rsid w:val="00C84B33"/>
    <w:rsid w:val="00C84C7C"/>
    <w:rsid w:val="00C84F80"/>
    <w:rsid w:val="00C852AC"/>
    <w:rsid w:val="00C85458"/>
    <w:rsid w:val="00C85503"/>
    <w:rsid w:val="00C85575"/>
    <w:rsid w:val="00C858E6"/>
    <w:rsid w:val="00C858FD"/>
    <w:rsid w:val="00C85982"/>
    <w:rsid w:val="00C85BED"/>
    <w:rsid w:val="00C85FAF"/>
    <w:rsid w:val="00C864B6"/>
    <w:rsid w:val="00C86794"/>
    <w:rsid w:val="00C868BD"/>
    <w:rsid w:val="00C86927"/>
    <w:rsid w:val="00C86C74"/>
    <w:rsid w:val="00C86FB8"/>
    <w:rsid w:val="00C8704E"/>
    <w:rsid w:val="00C87150"/>
    <w:rsid w:val="00C87490"/>
    <w:rsid w:val="00C87604"/>
    <w:rsid w:val="00C87623"/>
    <w:rsid w:val="00C8766D"/>
    <w:rsid w:val="00C87A25"/>
    <w:rsid w:val="00C87F31"/>
    <w:rsid w:val="00C90686"/>
    <w:rsid w:val="00C90C21"/>
    <w:rsid w:val="00C90DAD"/>
    <w:rsid w:val="00C90EAC"/>
    <w:rsid w:val="00C90F4D"/>
    <w:rsid w:val="00C91072"/>
    <w:rsid w:val="00C91C78"/>
    <w:rsid w:val="00C922C8"/>
    <w:rsid w:val="00C92448"/>
    <w:rsid w:val="00C925EF"/>
    <w:rsid w:val="00C926CF"/>
    <w:rsid w:val="00C926F7"/>
    <w:rsid w:val="00C9275D"/>
    <w:rsid w:val="00C92B3D"/>
    <w:rsid w:val="00C92B5D"/>
    <w:rsid w:val="00C92C37"/>
    <w:rsid w:val="00C92C48"/>
    <w:rsid w:val="00C92E8D"/>
    <w:rsid w:val="00C92EAB"/>
    <w:rsid w:val="00C93213"/>
    <w:rsid w:val="00C9375D"/>
    <w:rsid w:val="00C93EAC"/>
    <w:rsid w:val="00C94033"/>
    <w:rsid w:val="00C94264"/>
    <w:rsid w:val="00C943E8"/>
    <w:rsid w:val="00C94698"/>
    <w:rsid w:val="00C9499C"/>
    <w:rsid w:val="00C94AD7"/>
    <w:rsid w:val="00C94B90"/>
    <w:rsid w:val="00C94D08"/>
    <w:rsid w:val="00C94E07"/>
    <w:rsid w:val="00C95090"/>
    <w:rsid w:val="00C9524A"/>
    <w:rsid w:val="00C9558E"/>
    <w:rsid w:val="00C9566C"/>
    <w:rsid w:val="00C95A0F"/>
    <w:rsid w:val="00C95B9C"/>
    <w:rsid w:val="00C95BCD"/>
    <w:rsid w:val="00C95D9C"/>
    <w:rsid w:val="00C95DF5"/>
    <w:rsid w:val="00C95F5F"/>
    <w:rsid w:val="00C96061"/>
    <w:rsid w:val="00C96593"/>
    <w:rsid w:val="00C965AB"/>
    <w:rsid w:val="00C96A63"/>
    <w:rsid w:val="00C96CC7"/>
    <w:rsid w:val="00C970D1"/>
    <w:rsid w:val="00C97141"/>
    <w:rsid w:val="00C974EC"/>
    <w:rsid w:val="00C97735"/>
    <w:rsid w:val="00C97A3F"/>
    <w:rsid w:val="00C97AA6"/>
    <w:rsid w:val="00C97ABA"/>
    <w:rsid w:val="00C97CA4"/>
    <w:rsid w:val="00C97DF5"/>
    <w:rsid w:val="00C97E07"/>
    <w:rsid w:val="00C97F6F"/>
    <w:rsid w:val="00CA0409"/>
    <w:rsid w:val="00CA0520"/>
    <w:rsid w:val="00CA05C0"/>
    <w:rsid w:val="00CA05E2"/>
    <w:rsid w:val="00CA08C3"/>
    <w:rsid w:val="00CA0AFE"/>
    <w:rsid w:val="00CA0D00"/>
    <w:rsid w:val="00CA0E87"/>
    <w:rsid w:val="00CA0F7E"/>
    <w:rsid w:val="00CA11C7"/>
    <w:rsid w:val="00CA1342"/>
    <w:rsid w:val="00CA14B9"/>
    <w:rsid w:val="00CA15A1"/>
    <w:rsid w:val="00CA15D0"/>
    <w:rsid w:val="00CA15DA"/>
    <w:rsid w:val="00CA15F0"/>
    <w:rsid w:val="00CA1653"/>
    <w:rsid w:val="00CA1730"/>
    <w:rsid w:val="00CA178D"/>
    <w:rsid w:val="00CA1AC1"/>
    <w:rsid w:val="00CA1C7F"/>
    <w:rsid w:val="00CA1E92"/>
    <w:rsid w:val="00CA2108"/>
    <w:rsid w:val="00CA2232"/>
    <w:rsid w:val="00CA22D7"/>
    <w:rsid w:val="00CA235E"/>
    <w:rsid w:val="00CA23B8"/>
    <w:rsid w:val="00CA24B8"/>
    <w:rsid w:val="00CA266D"/>
    <w:rsid w:val="00CA28CF"/>
    <w:rsid w:val="00CA291F"/>
    <w:rsid w:val="00CA2BCD"/>
    <w:rsid w:val="00CA2DD9"/>
    <w:rsid w:val="00CA2E42"/>
    <w:rsid w:val="00CA2FB7"/>
    <w:rsid w:val="00CA329C"/>
    <w:rsid w:val="00CA32A1"/>
    <w:rsid w:val="00CA3343"/>
    <w:rsid w:val="00CA33E8"/>
    <w:rsid w:val="00CA3403"/>
    <w:rsid w:val="00CA34C3"/>
    <w:rsid w:val="00CA39EC"/>
    <w:rsid w:val="00CA3A0C"/>
    <w:rsid w:val="00CA3C41"/>
    <w:rsid w:val="00CA3C42"/>
    <w:rsid w:val="00CA440A"/>
    <w:rsid w:val="00CA48BD"/>
    <w:rsid w:val="00CA4A30"/>
    <w:rsid w:val="00CA4A34"/>
    <w:rsid w:val="00CA4AF0"/>
    <w:rsid w:val="00CA4B36"/>
    <w:rsid w:val="00CA4BC6"/>
    <w:rsid w:val="00CA4C8D"/>
    <w:rsid w:val="00CA5000"/>
    <w:rsid w:val="00CA5489"/>
    <w:rsid w:val="00CA5509"/>
    <w:rsid w:val="00CA55A8"/>
    <w:rsid w:val="00CA5899"/>
    <w:rsid w:val="00CA5921"/>
    <w:rsid w:val="00CA5982"/>
    <w:rsid w:val="00CA59B1"/>
    <w:rsid w:val="00CA6038"/>
    <w:rsid w:val="00CA665C"/>
    <w:rsid w:val="00CA6793"/>
    <w:rsid w:val="00CA6ADF"/>
    <w:rsid w:val="00CA6B0D"/>
    <w:rsid w:val="00CA6B21"/>
    <w:rsid w:val="00CA6C76"/>
    <w:rsid w:val="00CA75E1"/>
    <w:rsid w:val="00CA787F"/>
    <w:rsid w:val="00CA78B5"/>
    <w:rsid w:val="00CA78DA"/>
    <w:rsid w:val="00CA7C4C"/>
    <w:rsid w:val="00CA7E9B"/>
    <w:rsid w:val="00CA7F76"/>
    <w:rsid w:val="00CB0136"/>
    <w:rsid w:val="00CB01BC"/>
    <w:rsid w:val="00CB04CB"/>
    <w:rsid w:val="00CB0642"/>
    <w:rsid w:val="00CB06F4"/>
    <w:rsid w:val="00CB074C"/>
    <w:rsid w:val="00CB0813"/>
    <w:rsid w:val="00CB0913"/>
    <w:rsid w:val="00CB0B68"/>
    <w:rsid w:val="00CB0FC9"/>
    <w:rsid w:val="00CB0FCD"/>
    <w:rsid w:val="00CB153E"/>
    <w:rsid w:val="00CB164E"/>
    <w:rsid w:val="00CB17F3"/>
    <w:rsid w:val="00CB1B26"/>
    <w:rsid w:val="00CB1C60"/>
    <w:rsid w:val="00CB2021"/>
    <w:rsid w:val="00CB21C1"/>
    <w:rsid w:val="00CB220E"/>
    <w:rsid w:val="00CB253E"/>
    <w:rsid w:val="00CB2576"/>
    <w:rsid w:val="00CB25AB"/>
    <w:rsid w:val="00CB27ED"/>
    <w:rsid w:val="00CB282F"/>
    <w:rsid w:val="00CB2CA3"/>
    <w:rsid w:val="00CB2F65"/>
    <w:rsid w:val="00CB3259"/>
    <w:rsid w:val="00CB33EB"/>
    <w:rsid w:val="00CB351F"/>
    <w:rsid w:val="00CB3678"/>
    <w:rsid w:val="00CB3970"/>
    <w:rsid w:val="00CB39E4"/>
    <w:rsid w:val="00CB39E7"/>
    <w:rsid w:val="00CB3BCE"/>
    <w:rsid w:val="00CB3D57"/>
    <w:rsid w:val="00CB3DAE"/>
    <w:rsid w:val="00CB4152"/>
    <w:rsid w:val="00CB41A2"/>
    <w:rsid w:val="00CB4395"/>
    <w:rsid w:val="00CB45BE"/>
    <w:rsid w:val="00CB4845"/>
    <w:rsid w:val="00CB49EC"/>
    <w:rsid w:val="00CB4B7F"/>
    <w:rsid w:val="00CB4CB1"/>
    <w:rsid w:val="00CB50DA"/>
    <w:rsid w:val="00CB5276"/>
    <w:rsid w:val="00CB53BB"/>
    <w:rsid w:val="00CB5587"/>
    <w:rsid w:val="00CB56BF"/>
    <w:rsid w:val="00CB5805"/>
    <w:rsid w:val="00CB58F0"/>
    <w:rsid w:val="00CB5AC4"/>
    <w:rsid w:val="00CB60EE"/>
    <w:rsid w:val="00CB63D8"/>
    <w:rsid w:val="00CB63E1"/>
    <w:rsid w:val="00CB6420"/>
    <w:rsid w:val="00CB65F2"/>
    <w:rsid w:val="00CB6630"/>
    <w:rsid w:val="00CB688C"/>
    <w:rsid w:val="00CB6CE6"/>
    <w:rsid w:val="00CB6FC3"/>
    <w:rsid w:val="00CB7113"/>
    <w:rsid w:val="00CB713A"/>
    <w:rsid w:val="00CB71EB"/>
    <w:rsid w:val="00CB721F"/>
    <w:rsid w:val="00CB75A4"/>
    <w:rsid w:val="00CB77A1"/>
    <w:rsid w:val="00CB77EF"/>
    <w:rsid w:val="00CB79BF"/>
    <w:rsid w:val="00CB7B04"/>
    <w:rsid w:val="00CB7E48"/>
    <w:rsid w:val="00CB7F55"/>
    <w:rsid w:val="00CB7FB3"/>
    <w:rsid w:val="00CC0595"/>
    <w:rsid w:val="00CC0A47"/>
    <w:rsid w:val="00CC0D54"/>
    <w:rsid w:val="00CC0F97"/>
    <w:rsid w:val="00CC1291"/>
    <w:rsid w:val="00CC13CA"/>
    <w:rsid w:val="00CC1662"/>
    <w:rsid w:val="00CC17BB"/>
    <w:rsid w:val="00CC1AB4"/>
    <w:rsid w:val="00CC1CC4"/>
    <w:rsid w:val="00CC22ED"/>
    <w:rsid w:val="00CC25B0"/>
    <w:rsid w:val="00CC2745"/>
    <w:rsid w:val="00CC2947"/>
    <w:rsid w:val="00CC2B04"/>
    <w:rsid w:val="00CC3064"/>
    <w:rsid w:val="00CC311E"/>
    <w:rsid w:val="00CC33D1"/>
    <w:rsid w:val="00CC34A2"/>
    <w:rsid w:val="00CC37A9"/>
    <w:rsid w:val="00CC3864"/>
    <w:rsid w:val="00CC3FD7"/>
    <w:rsid w:val="00CC4218"/>
    <w:rsid w:val="00CC42F7"/>
    <w:rsid w:val="00CC4412"/>
    <w:rsid w:val="00CC448E"/>
    <w:rsid w:val="00CC46C0"/>
    <w:rsid w:val="00CC4701"/>
    <w:rsid w:val="00CC4798"/>
    <w:rsid w:val="00CC4A7B"/>
    <w:rsid w:val="00CC4FDD"/>
    <w:rsid w:val="00CC5241"/>
    <w:rsid w:val="00CC54EE"/>
    <w:rsid w:val="00CC58C4"/>
    <w:rsid w:val="00CC6229"/>
    <w:rsid w:val="00CC6286"/>
    <w:rsid w:val="00CC6306"/>
    <w:rsid w:val="00CC6324"/>
    <w:rsid w:val="00CC6412"/>
    <w:rsid w:val="00CC6985"/>
    <w:rsid w:val="00CC6AF1"/>
    <w:rsid w:val="00CC6FB4"/>
    <w:rsid w:val="00CC718A"/>
    <w:rsid w:val="00CC752A"/>
    <w:rsid w:val="00CC75B9"/>
    <w:rsid w:val="00CC771E"/>
    <w:rsid w:val="00CC7B90"/>
    <w:rsid w:val="00CC7CE2"/>
    <w:rsid w:val="00CC7DBB"/>
    <w:rsid w:val="00CD0499"/>
    <w:rsid w:val="00CD0681"/>
    <w:rsid w:val="00CD06A1"/>
    <w:rsid w:val="00CD0AEF"/>
    <w:rsid w:val="00CD0CBB"/>
    <w:rsid w:val="00CD0D3E"/>
    <w:rsid w:val="00CD104D"/>
    <w:rsid w:val="00CD10E8"/>
    <w:rsid w:val="00CD12C8"/>
    <w:rsid w:val="00CD1470"/>
    <w:rsid w:val="00CD15CD"/>
    <w:rsid w:val="00CD16B9"/>
    <w:rsid w:val="00CD1A8C"/>
    <w:rsid w:val="00CD1B5F"/>
    <w:rsid w:val="00CD1BA8"/>
    <w:rsid w:val="00CD1C09"/>
    <w:rsid w:val="00CD2087"/>
    <w:rsid w:val="00CD20D0"/>
    <w:rsid w:val="00CD210B"/>
    <w:rsid w:val="00CD232B"/>
    <w:rsid w:val="00CD27BD"/>
    <w:rsid w:val="00CD29F3"/>
    <w:rsid w:val="00CD2C75"/>
    <w:rsid w:val="00CD2ED6"/>
    <w:rsid w:val="00CD312C"/>
    <w:rsid w:val="00CD3300"/>
    <w:rsid w:val="00CD3307"/>
    <w:rsid w:val="00CD342C"/>
    <w:rsid w:val="00CD34BC"/>
    <w:rsid w:val="00CD3736"/>
    <w:rsid w:val="00CD37E5"/>
    <w:rsid w:val="00CD39AF"/>
    <w:rsid w:val="00CD3AFA"/>
    <w:rsid w:val="00CD3C11"/>
    <w:rsid w:val="00CD3D78"/>
    <w:rsid w:val="00CD3D89"/>
    <w:rsid w:val="00CD409C"/>
    <w:rsid w:val="00CD42DC"/>
    <w:rsid w:val="00CD43F3"/>
    <w:rsid w:val="00CD4572"/>
    <w:rsid w:val="00CD472B"/>
    <w:rsid w:val="00CD48E8"/>
    <w:rsid w:val="00CD49E0"/>
    <w:rsid w:val="00CD4B12"/>
    <w:rsid w:val="00CD5014"/>
    <w:rsid w:val="00CD5421"/>
    <w:rsid w:val="00CD5940"/>
    <w:rsid w:val="00CD5BB1"/>
    <w:rsid w:val="00CD5BC6"/>
    <w:rsid w:val="00CD5CCC"/>
    <w:rsid w:val="00CD5FF4"/>
    <w:rsid w:val="00CD6373"/>
    <w:rsid w:val="00CD65C0"/>
    <w:rsid w:val="00CD65E5"/>
    <w:rsid w:val="00CD67B3"/>
    <w:rsid w:val="00CD6811"/>
    <w:rsid w:val="00CD6BD3"/>
    <w:rsid w:val="00CD6FC3"/>
    <w:rsid w:val="00CD718C"/>
    <w:rsid w:val="00CD728F"/>
    <w:rsid w:val="00CD74D5"/>
    <w:rsid w:val="00CD7911"/>
    <w:rsid w:val="00CD7970"/>
    <w:rsid w:val="00CD79EF"/>
    <w:rsid w:val="00CD7AD8"/>
    <w:rsid w:val="00CD7ADD"/>
    <w:rsid w:val="00CD7AFA"/>
    <w:rsid w:val="00CD7B89"/>
    <w:rsid w:val="00CD7BAF"/>
    <w:rsid w:val="00CD7E57"/>
    <w:rsid w:val="00CE00E4"/>
    <w:rsid w:val="00CE02C6"/>
    <w:rsid w:val="00CE04D5"/>
    <w:rsid w:val="00CE05ED"/>
    <w:rsid w:val="00CE06C0"/>
    <w:rsid w:val="00CE070E"/>
    <w:rsid w:val="00CE0A2B"/>
    <w:rsid w:val="00CE0BFF"/>
    <w:rsid w:val="00CE0CB8"/>
    <w:rsid w:val="00CE0EF6"/>
    <w:rsid w:val="00CE12B7"/>
    <w:rsid w:val="00CE12E3"/>
    <w:rsid w:val="00CE15AC"/>
    <w:rsid w:val="00CE17DA"/>
    <w:rsid w:val="00CE1958"/>
    <w:rsid w:val="00CE1E21"/>
    <w:rsid w:val="00CE1ED0"/>
    <w:rsid w:val="00CE1F36"/>
    <w:rsid w:val="00CE25CB"/>
    <w:rsid w:val="00CE2899"/>
    <w:rsid w:val="00CE2B5D"/>
    <w:rsid w:val="00CE2B86"/>
    <w:rsid w:val="00CE2DA2"/>
    <w:rsid w:val="00CE2DF1"/>
    <w:rsid w:val="00CE2E02"/>
    <w:rsid w:val="00CE2E8C"/>
    <w:rsid w:val="00CE2FB8"/>
    <w:rsid w:val="00CE3105"/>
    <w:rsid w:val="00CE3247"/>
    <w:rsid w:val="00CE34DC"/>
    <w:rsid w:val="00CE3638"/>
    <w:rsid w:val="00CE3679"/>
    <w:rsid w:val="00CE372E"/>
    <w:rsid w:val="00CE3CEC"/>
    <w:rsid w:val="00CE41A9"/>
    <w:rsid w:val="00CE4221"/>
    <w:rsid w:val="00CE45B0"/>
    <w:rsid w:val="00CE45DA"/>
    <w:rsid w:val="00CE4718"/>
    <w:rsid w:val="00CE4795"/>
    <w:rsid w:val="00CE47B3"/>
    <w:rsid w:val="00CE4800"/>
    <w:rsid w:val="00CE4939"/>
    <w:rsid w:val="00CE4995"/>
    <w:rsid w:val="00CE49F0"/>
    <w:rsid w:val="00CE4A46"/>
    <w:rsid w:val="00CE4C66"/>
    <w:rsid w:val="00CE4C79"/>
    <w:rsid w:val="00CE4CF7"/>
    <w:rsid w:val="00CE4EF4"/>
    <w:rsid w:val="00CE519C"/>
    <w:rsid w:val="00CE5574"/>
    <w:rsid w:val="00CE5682"/>
    <w:rsid w:val="00CE56D4"/>
    <w:rsid w:val="00CE5912"/>
    <w:rsid w:val="00CE59CE"/>
    <w:rsid w:val="00CE5DE5"/>
    <w:rsid w:val="00CE60B9"/>
    <w:rsid w:val="00CE616F"/>
    <w:rsid w:val="00CE6170"/>
    <w:rsid w:val="00CE61FC"/>
    <w:rsid w:val="00CE6267"/>
    <w:rsid w:val="00CE6293"/>
    <w:rsid w:val="00CE6587"/>
    <w:rsid w:val="00CE6601"/>
    <w:rsid w:val="00CE67C8"/>
    <w:rsid w:val="00CE68F5"/>
    <w:rsid w:val="00CE6A72"/>
    <w:rsid w:val="00CE6B19"/>
    <w:rsid w:val="00CE6CEB"/>
    <w:rsid w:val="00CE6D85"/>
    <w:rsid w:val="00CE6DB6"/>
    <w:rsid w:val="00CE6DD7"/>
    <w:rsid w:val="00CE7644"/>
    <w:rsid w:val="00CE774A"/>
    <w:rsid w:val="00CE7753"/>
    <w:rsid w:val="00CE7808"/>
    <w:rsid w:val="00CE786F"/>
    <w:rsid w:val="00CE78A1"/>
    <w:rsid w:val="00CE7DB1"/>
    <w:rsid w:val="00CE7E0B"/>
    <w:rsid w:val="00CE7E14"/>
    <w:rsid w:val="00CE7F3A"/>
    <w:rsid w:val="00CF0238"/>
    <w:rsid w:val="00CF07D0"/>
    <w:rsid w:val="00CF07FE"/>
    <w:rsid w:val="00CF08B1"/>
    <w:rsid w:val="00CF091F"/>
    <w:rsid w:val="00CF09A1"/>
    <w:rsid w:val="00CF09E6"/>
    <w:rsid w:val="00CF0C28"/>
    <w:rsid w:val="00CF0CA4"/>
    <w:rsid w:val="00CF0D52"/>
    <w:rsid w:val="00CF0DA0"/>
    <w:rsid w:val="00CF0FB0"/>
    <w:rsid w:val="00CF0FFE"/>
    <w:rsid w:val="00CF1248"/>
    <w:rsid w:val="00CF18D5"/>
    <w:rsid w:val="00CF193E"/>
    <w:rsid w:val="00CF1B83"/>
    <w:rsid w:val="00CF1D4B"/>
    <w:rsid w:val="00CF1D56"/>
    <w:rsid w:val="00CF2189"/>
    <w:rsid w:val="00CF21A4"/>
    <w:rsid w:val="00CF22B3"/>
    <w:rsid w:val="00CF233D"/>
    <w:rsid w:val="00CF280A"/>
    <w:rsid w:val="00CF2A6E"/>
    <w:rsid w:val="00CF2AB7"/>
    <w:rsid w:val="00CF2B13"/>
    <w:rsid w:val="00CF2B33"/>
    <w:rsid w:val="00CF2B40"/>
    <w:rsid w:val="00CF2D7F"/>
    <w:rsid w:val="00CF2E16"/>
    <w:rsid w:val="00CF30D6"/>
    <w:rsid w:val="00CF30DD"/>
    <w:rsid w:val="00CF31F4"/>
    <w:rsid w:val="00CF31F9"/>
    <w:rsid w:val="00CF330E"/>
    <w:rsid w:val="00CF340A"/>
    <w:rsid w:val="00CF34CE"/>
    <w:rsid w:val="00CF359B"/>
    <w:rsid w:val="00CF3780"/>
    <w:rsid w:val="00CF382D"/>
    <w:rsid w:val="00CF38E6"/>
    <w:rsid w:val="00CF3A81"/>
    <w:rsid w:val="00CF3BAA"/>
    <w:rsid w:val="00CF3CBD"/>
    <w:rsid w:val="00CF3D73"/>
    <w:rsid w:val="00CF3F7C"/>
    <w:rsid w:val="00CF4055"/>
    <w:rsid w:val="00CF40BC"/>
    <w:rsid w:val="00CF424F"/>
    <w:rsid w:val="00CF4509"/>
    <w:rsid w:val="00CF491E"/>
    <w:rsid w:val="00CF4A1C"/>
    <w:rsid w:val="00CF4ADA"/>
    <w:rsid w:val="00CF4AFA"/>
    <w:rsid w:val="00CF4DD0"/>
    <w:rsid w:val="00CF4DF8"/>
    <w:rsid w:val="00CF553C"/>
    <w:rsid w:val="00CF582E"/>
    <w:rsid w:val="00CF5A4F"/>
    <w:rsid w:val="00CF5AE2"/>
    <w:rsid w:val="00CF5DA8"/>
    <w:rsid w:val="00CF5DC0"/>
    <w:rsid w:val="00CF619B"/>
    <w:rsid w:val="00CF61C2"/>
    <w:rsid w:val="00CF621E"/>
    <w:rsid w:val="00CF65D7"/>
    <w:rsid w:val="00CF6C6F"/>
    <w:rsid w:val="00CF6D03"/>
    <w:rsid w:val="00CF6FFB"/>
    <w:rsid w:val="00CF7031"/>
    <w:rsid w:val="00CF7388"/>
    <w:rsid w:val="00CF75AC"/>
    <w:rsid w:val="00CF7711"/>
    <w:rsid w:val="00CF78EE"/>
    <w:rsid w:val="00CF79C1"/>
    <w:rsid w:val="00CF7CD4"/>
    <w:rsid w:val="00D00167"/>
    <w:rsid w:val="00D0029D"/>
    <w:rsid w:val="00D002D1"/>
    <w:rsid w:val="00D00357"/>
    <w:rsid w:val="00D003AA"/>
    <w:rsid w:val="00D0045B"/>
    <w:rsid w:val="00D00600"/>
    <w:rsid w:val="00D00D20"/>
    <w:rsid w:val="00D00FD7"/>
    <w:rsid w:val="00D011F7"/>
    <w:rsid w:val="00D01451"/>
    <w:rsid w:val="00D015D3"/>
    <w:rsid w:val="00D01750"/>
    <w:rsid w:val="00D017E2"/>
    <w:rsid w:val="00D01843"/>
    <w:rsid w:val="00D0191A"/>
    <w:rsid w:val="00D019EB"/>
    <w:rsid w:val="00D01CF7"/>
    <w:rsid w:val="00D01E00"/>
    <w:rsid w:val="00D01F9B"/>
    <w:rsid w:val="00D02051"/>
    <w:rsid w:val="00D02165"/>
    <w:rsid w:val="00D021AF"/>
    <w:rsid w:val="00D02348"/>
    <w:rsid w:val="00D024B6"/>
    <w:rsid w:val="00D02586"/>
    <w:rsid w:val="00D029A9"/>
    <w:rsid w:val="00D029C5"/>
    <w:rsid w:val="00D029F8"/>
    <w:rsid w:val="00D02BC6"/>
    <w:rsid w:val="00D02D18"/>
    <w:rsid w:val="00D02D29"/>
    <w:rsid w:val="00D02DF7"/>
    <w:rsid w:val="00D02E91"/>
    <w:rsid w:val="00D02FC4"/>
    <w:rsid w:val="00D03061"/>
    <w:rsid w:val="00D0348C"/>
    <w:rsid w:val="00D034EE"/>
    <w:rsid w:val="00D036C7"/>
    <w:rsid w:val="00D036D5"/>
    <w:rsid w:val="00D036FE"/>
    <w:rsid w:val="00D03B42"/>
    <w:rsid w:val="00D03C83"/>
    <w:rsid w:val="00D03E81"/>
    <w:rsid w:val="00D04620"/>
    <w:rsid w:val="00D04715"/>
    <w:rsid w:val="00D0474A"/>
    <w:rsid w:val="00D04990"/>
    <w:rsid w:val="00D04A40"/>
    <w:rsid w:val="00D04BB0"/>
    <w:rsid w:val="00D04C8E"/>
    <w:rsid w:val="00D04D5A"/>
    <w:rsid w:val="00D04DFE"/>
    <w:rsid w:val="00D04E81"/>
    <w:rsid w:val="00D04F71"/>
    <w:rsid w:val="00D053F3"/>
    <w:rsid w:val="00D053F6"/>
    <w:rsid w:val="00D05406"/>
    <w:rsid w:val="00D0571E"/>
    <w:rsid w:val="00D058E6"/>
    <w:rsid w:val="00D05F6A"/>
    <w:rsid w:val="00D062E4"/>
    <w:rsid w:val="00D063A3"/>
    <w:rsid w:val="00D063B8"/>
    <w:rsid w:val="00D064B3"/>
    <w:rsid w:val="00D065AE"/>
    <w:rsid w:val="00D06678"/>
    <w:rsid w:val="00D066DC"/>
    <w:rsid w:val="00D068C4"/>
    <w:rsid w:val="00D068EB"/>
    <w:rsid w:val="00D06B32"/>
    <w:rsid w:val="00D06CA3"/>
    <w:rsid w:val="00D06CA9"/>
    <w:rsid w:val="00D06D8F"/>
    <w:rsid w:val="00D07674"/>
    <w:rsid w:val="00D076C5"/>
    <w:rsid w:val="00D07AD1"/>
    <w:rsid w:val="00D07DED"/>
    <w:rsid w:val="00D1010C"/>
    <w:rsid w:val="00D10286"/>
    <w:rsid w:val="00D103FF"/>
    <w:rsid w:val="00D106BD"/>
    <w:rsid w:val="00D10826"/>
    <w:rsid w:val="00D1086D"/>
    <w:rsid w:val="00D1089D"/>
    <w:rsid w:val="00D10DC2"/>
    <w:rsid w:val="00D10FC2"/>
    <w:rsid w:val="00D10FE5"/>
    <w:rsid w:val="00D1114B"/>
    <w:rsid w:val="00D113FD"/>
    <w:rsid w:val="00D1148E"/>
    <w:rsid w:val="00D11A8B"/>
    <w:rsid w:val="00D11AC5"/>
    <w:rsid w:val="00D12026"/>
    <w:rsid w:val="00D12068"/>
    <w:rsid w:val="00D12141"/>
    <w:rsid w:val="00D12331"/>
    <w:rsid w:val="00D1280A"/>
    <w:rsid w:val="00D1289D"/>
    <w:rsid w:val="00D128B0"/>
    <w:rsid w:val="00D12EFC"/>
    <w:rsid w:val="00D12F6D"/>
    <w:rsid w:val="00D1319A"/>
    <w:rsid w:val="00D139AC"/>
    <w:rsid w:val="00D13AC6"/>
    <w:rsid w:val="00D13AC8"/>
    <w:rsid w:val="00D13BE1"/>
    <w:rsid w:val="00D13C89"/>
    <w:rsid w:val="00D13DC8"/>
    <w:rsid w:val="00D13F4E"/>
    <w:rsid w:val="00D1408F"/>
    <w:rsid w:val="00D1476E"/>
    <w:rsid w:val="00D14805"/>
    <w:rsid w:val="00D1488C"/>
    <w:rsid w:val="00D14FA1"/>
    <w:rsid w:val="00D151EC"/>
    <w:rsid w:val="00D15215"/>
    <w:rsid w:val="00D15CE9"/>
    <w:rsid w:val="00D15D5B"/>
    <w:rsid w:val="00D15D91"/>
    <w:rsid w:val="00D15DF8"/>
    <w:rsid w:val="00D16173"/>
    <w:rsid w:val="00D16224"/>
    <w:rsid w:val="00D163F1"/>
    <w:rsid w:val="00D165CC"/>
    <w:rsid w:val="00D16645"/>
    <w:rsid w:val="00D16714"/>
    <w:rsid w:val="00D168E1"/>
    <w:rsid w:val="00D168FF"/>
    <w:rsid w:val="00D16935"/>
    <w:rsid w:val="00D1694B"/>
    <w:rsid w:val="00D169E8"/>
    <w:rsid w:val="00D16C81"/>
    <w:rsid w:val="00D16CD9"/>
    <w:rsid w:val="00D16CF7"/>
    <w:rsid w:val="00D16D53"/>
    <w:rsid w:val="00D16F06"/>
    <w:rsid w:val="00D17065"/>
    <w:rsid w:val="00D17215"/>
    <w:rsid w:val="00D1726C"/>
    <w:rsid w:val="00D173B5"/>
    <w:rsid w:val="00D17504"/>
    <w:rsid w:val="00D1762E"/>
    <w:rsid w:val="00D1763D"/>
    <w:rsid w:val="00D1782D"/>
    <w:rsid w:val="00D17A19"/>
    <w:rsid w:val="00D17F37"/>
    <w:rsid w:val="00D17FD5"/>
    <w:rsid w:val="00D2003D"/>
    <w:rsid w:val="00D2006E"/>
    <w:rsid w:val="00D201A2"/>
    <w:rsid w:val="00D2023C"/>
    <w:rsid w:val="00D2026D"/>
    <w:rsid w:val="00D204D8"/>
    <w:rsid w:val="00D2054F"/>
    <w:rsid w:val="00D206BE"/>
    <w:rsid w:val="00D207A6"/>
    <w:rsid w:val="00D208C8"/>
    <w:rsid w:val="00D20A49"/>
    <w:rsid w:val="00D20A8E"/>
    <w:rsid w:val="00D20A93"/>
    <w:rsid w:val="00D20B9C"/>
    <w:rsid w:val="00D20BA3"/>
    <w:rsid w:val="00D20BC2"/>
    <w:rsid w:val="00D20C36"/>
    <w:rsid w:val="00D20E1E"/>
    <w:rsid w:val="00D210C0"/>
    <w:rsid w:val="00D2134D"/>
    <w:rsid w:val="00D2163B"/>
    <w:rsid w:val="00D21769"/>
    <w:rsid w:val="00D2183A"/>
    <w:rsid w:val="00D219F6"/>
    <w:rsid w:val="00D21AC5"/>
    <w:rsid w:val="00D21ACF"/>
    <w:rsid w:val="00D21B72"/>
    <w:rsid w:val="00D21E6B"/>
    <w:rsid w:val="00D21ECF"/>
    <w:rsid w:val="00D22307"/>
    <w:rsid w:val="00D223C8"/>
    <w:rsid w:val="00D223E9"/>
    <w:rsid w:val="00D22743"/>
    <w:rsid w:val="00D22775"/>
    <w:rsid w:val="00D227D3"/>
    <w:rsid w:val="00D2283C"/>
    <w:rsid w:val="00D228B5"/>
    <w:rsid w:val="00D22929"/>
    <w:rsid w:val="00D22BE2"/>
    <w:rsid w:val="00D22DDB"/>
    <w:rsid w:val="00D22E9B"/>
    <w:rsid w:val="00D22FEC"/>
    <w:rsid w:val="00D23109"/>
    <w:rsid w:val="00D231DB"/>
    <w:rsid w:val="00D23264"/>
    <w:rsid w:val="00D23497"/>
    <w:rsid w:val="00D23578"/>
    <w:rsid w:val="00D236CD"/>
    <w:rsid w:val="00D23C2C"/>
    <w:rsid w:val="00D23EB1"/>
    <w:rsid w:val="00D23EDE"/>
    <w:rsid w:val="00D2407F"/>
    <w:rsid w:val="00D24117"/>
    <w:rsid w:val="00D24376"/>
    <w:rsid w:val="00D244ED"/>
    <w:rsid w:val="00D246C8"/>
    <w:rsid w:val="00D246FE"/>
    <w:rsid w:val="00D24A92"/>
    <w:rsid w:val="00D24B11"/>
    <w:rsid w:val="00D24C86"/>
    <w:rsid w:val="00D24D1B"/>
    <w:rsid w:val="00D24FC3"/>
    <w:rsid w:val="00D252BE"/>
    <w:rsid w:val="00D25320"/>
    <w:rsid w:val="00D25343"/>
    <w:rsid w:val="00D25568"/>
    <w:rsid w:val="00D257C5"/>
    <w:rsid w:val="00D257DB"/>
    <w:rsid w:val="00D259ED"/>
    <w:rsid w:val="00D25ACA"/>
    <w:rsid w:val="00D25C8F"/>
    <w:rsid w:val="00D25CEB"/>
    <w:rsid w:val="00D25E37"/>
    <w:rsid w:val="00D2606A"/>
    <w:rsid w:val="00D26272"/>
    <w:rsid w:val="00D26618"/>
    <w:rsid w:val="00D26A36"/>
    <w:rsid w:val="00D26A9C"/>
    <w:rsid w:val="00D26AA5"/>
    <w:rsid w:val="00D279F4"/>
    <w:rsid w:val="00D279F5"/>
    <w:rsid w:val="00D27C9B"/>
    <w:rsid w:val="00D27F07"/>
    <w:rsid w:val="00D3013B"/>
    <w:rsid w:val="00D302E5"/>
    <w:rsid w:val="00D303D0"/>
    <w:rsid w:val="00D30626"/>
    <w:rsid w:val="00D307FE"/>
    <w:rsid w:val="00D30919"/>
    <w:rsid w:val="00D30BD5"/>
    <w:rsid w:val="00D30BDF"/>
    <w:rsid w:val="00D30E3E"/>
    <w:rsid w:val="00D314DA"/>
    <w:rsid w:val="00D316C0"/>
    <w:rsid w:val="00D316C7"/>
    <w:rsid w:val="00D316F4"/>
    <w:rsid w:val="00D31790"/>
    <w:rsid w:val="00D31A09"/>
    <w:rsid w:val="00D31A2A"/>
    <w:rsid w:val="00D31B5A"/>
    <w:rsid w:val="00D31B6A"/>
    <w:rsid w:val="00D31BE9"/>
    <w:rsid w:val="00D31BFF"/>
    <w:rsid w:val="00D32047"/>
    <w:rsid w:val="00D32098"/>
    <w:rsid w:val="00D320F9"/>
    <w:rsid w:val="00D32346"/>
    <w:rsid w:val="00D32426"/>
    <w:rsid w:val="00D32776"/>
    <w:rsid w:val="00D3296B"/>
    <w:rsid w:val="00D32C6D"/>
    <w:rsid w:val="00D32CE7"/>
    <w:rsid w:val="00D32E8E"/>
    <w:rsid w:val="00D32FDC"/>
    <w:rsid w:val="00D3302A"/>
    <w:rsid w:val="00D33037"/>
    <w:rsid w:val="00D33041"/>
    <w:rsid w:val="00D334B6"/>
    <w:rsid w:val="00D3358A"/>
    <w:rsid w:val="00D33690"/>
    <w:rsid w:val="00D33776"/>
    <w:rsid w:val="00D33971"/>
    <w:rsid w:val="00D33CFD"/>
    <w:rsid w:val="00D33D9D"/>
    <w:rsid w:val="00D34593"/>
    <w:rsid w:val="00D34A94"/>
    <w:rsid w:val="00D34ACC"/>
    <w:rsid w:val="00D34B78"/>
    <w:rsid w:val="00D34DB4"/>
    <w:rsid w:val="00D34FB8"/>
    <w:rsid w:val="00D350E1"/>
    <w:rsid w:val="00D350E2"/>
    <w:rsid w:val="00D352A6"/>
    <w:rsid w:val="00D35428"/>
    <w:rsid w:val="00D3542F"/>
    <w:rsid w:val="00D35747"/>
    <w:rsid w:val="00D35829"/>
    <w:rsid w:val="00D35880"/>
    <w:rsid w:val="00D35D0E"/>
    <w:rsid w:val="00D35E95"/>
    <w:rsid w:val="00D36377"/>
    <w:rsid w:val="00D363DE"/>
    <w:rsid w:val="00D3649E"/>
    <w:rsid w:val="00D36940"/>
    <w:rsid w:val="00D36CF2"/>
    <w:rsid w:val="00D36E07"/>
    <w:rsid w:val="00D372F5"/>
    <w:rsid w:val="00D37344"/>
    <w:rsid w:val="00D37375"/>
    <w:rsid w:val="00D3741C"/>
    <w:rsid w:val="00D37453"/>
    <w:rsid w:val="00D37577"/>
    <w:rsid w:val="00D377E9"/>
    <w:rsid w:val="00D37BDF"/>
    <w:rsid w:val="00D37C5D"/>
    <w:rsid w:val="00D37DF4"/>
    <w:rsid w:val="00D37F7E"/>
    <w:rsid w:val="00D4035F"/>
    <w:rsid w:val="00D404C7"/>
    <w:rsid w:val="00D409E8"/>
    <w:rsid w:val="00D40A5F"/>
    <w:rsid w:val="00D40FCC"/>
    <w:rsid w:val="00D4107F"/>
    <w:rsid w:val="00D41105"/>
    <w:rsid w:val="00D413A5"/>
    <w:rsid w:val="00D41572"/>
    <w:rsid w:val="00D41854"/>
    <w:rsid w:val="00D418F9"/>
    <w:rsid w:val="00D419D4"/>
    <w:rsid w:val="00D41B9A"/>
    <w:rsid w:val="00D41D20"/>
    <w:rsid w:val="00D41D33"/>
    <w:rsid w:val="00D41F28"/>
    <w:rsid w:val="00D421AF"/>
    <w:rsid w:val="00D42314"/>
    <w:rsid w:val="00D42FFA"/>
    <w:rsid w:val="00D43117"/>
    <w:rsid w:val="00D432EE"/>
    <w:rsid w:val="00D43594"/>
    <w:rsid w:val="00D435B3"/>
    <w:rsid w:val="00D438FF"/>
    <w:rsid w:val="00D4391E"/>
    <w:rsid w:val="00D43A5D"/>
    <w:rsid w:val="00D43A84"/>
    <w:rsid w:val="00D43F23"/>
    <w:rsid w:val="00D44076"/>
    <w:rsid w:val="00D44214"/>
    <w:rsid w:val="00D4435B"/>
    <w:rsid w:val="00D443CA"/>
    <w:rsid w:val="00D444C2"/>
    <w:rsid w:val="00D4463B"/>
    <w:rsid w:val="00D4468A"/>
    <w:rsid w:val="00D447DD"/>
    <w:rsid w:val="00D44803"/>
    <w:rsid w:val="00D44CEB"/>
    <w:rsid w:val="00D4512D"/>
    <w:rsid w:val="00D4526C"/>
    <w:rsid w:val="00D452AF"/>
    <w:rsid w:val="00D45333"/>
    <w:rsid w:val="00D45768"/>
    <w:rsid w:val="00D45819"/>
    <w:rsid w:val="00D45B54"/>
    <w:rsid w:val="00D45C2E"/>
    <w:rsid w:val="00D45EE8"/>
    <w:rsid w:val="00D46348"/>
    <w:rsid w:val="00D469BE"/>
    <w:rsid w:val="00D46A2C"/>
    <w:rsid w:val="00D46D67"/>
    <w:rsid w:val="00D46FCD"/>
    <w:rsid w:val="00D47030"/>
    <w:rsid w:val="00D470DF"/>
    <w:rsid w:val="00D471F2"/>
    <w:rsid w:val="00D476A5"/>
    <w:rsid w:val="00D4773D"/>
    <w:rsid w:val="00D4794F"/>
    <w:rsid w:val="00D47EE7"/>
    <w:rsid w:val="00D5017E"/>
    <w:rsid w:val="00D501BF"/>
    <w:rsid w:val="00D5054C"/>
    <w:rsid w:val="00D50576"/>
    <w:rsid w:val="00D505B1"/>
    <w:rsid w:val="00D505CE"/>
    <w:rsid w:val="00D5076D"/>
    <w:rsid w:val="00D5078C"/>
    <w:rsid w:val="00D507C9"/>
    <w:rsid w:val="00D50AC4"/>
    <w:rsid w:val="00D50B96"/>
    <w:rsid w:val="00D50D76"/>
    <w:rsid w:val="00D51380"/>
    <w:rsid w:val="00D513B3"/>
    <w:rsid w:val="00D514ED"/>
    <w:rsid w:val="00D5195F"/>
    <w:rsid w:val="00D51AF6"/>
    <w:rsid w:val="00D520CC"/>
    <w:rsid w:val="00D5250D"/>
    <w:rsid w:val="00D528D2"/>
    <w:rsid w:val="00D52929"/>
    <w:rsid w:val="00D52963"/>
    <w:rsid w:val="00D52A17"/>
    <w:rsid w:val="00D52A97"/>
    <w:rsid w:val="00D532C7"/>
    <w:rsid w:val="00D53462"/>
    <w:rsid w:val="00D53469"/>
    <w:rsid w:val="00D53623"/>
    <w:rsid w:val="00D536CA"/>
    <w:rsid w:val="00D53AE7"/>
    <w:rsid w:val="00D53B54"/>
    <w:rsid w:val="00D53E6B"/>
    <w:rsid w:val="00D54020"/>
    <w:rsid w:val="00D5413F"/>
    <w:rsid w:val="00D544CE"/>
    <w:rsid w:val="00D54513"/>
    <w:rsid w:val="00D54799"/>
    <w:rsid w:val="00D54926"/>
    <w:rsid w:val="00D54978"/>
    <w:rsid w:val="00D54A15"/>
    <w:rsid w:val="00D54C1E"/>
    <w:rsid w:val="00D54C8A"/>
    <w:rsid w:val="00D54DC6"/>
    <w:rsid w:val="00D55586"/>
    <w:rsid w:val="00D555E9"/>
    <w:rsid w:val="00D55728"/>
    <w:rsid w:val="00D55B63"/>
    <w:rsid w:val="00D55B64"/>
    <w:rsid w:val="00D55CE3"/>
    <w:rsid w:val="00D55E23"/>
    <w:rsid w:val="00D55EE1"/>
    <w:rsid w:val="00D56034"/>
    <w:rsid w:val="00D56048"/>
    <w:rsid w:val="00D56177"/>
    <w:rsid w:val="00D5631A"/>
    <w:rsid w:val="00D56398"/>
    <w:rsid w:val="00D568E6"/>
    <w:rsid w:val="00D56923"/>
    <w:rsid w:val="00D56973"/>
    <w:rsid w:val="00D569E8"/>
    <w:rsid w:val="00D56A2E"/>
    <w:rsid w:val="00D56B81"/>
    <w:rsid w:val="00D56C06"/>
    <w:rsid w:val="00D56C15"/>
    <w:rsid w:val="00D56C3C"/>
    <w:rsid w:val="00D56E27"/>
    <w:rsid w:val="00D56F11"/>
    <w:rsid w:val="00D5701F"/>
    <w:rsid w:val="00D5705D"/>
    <w:rsid w:val="00D57124"/>
    <w:rsid w:val="00D571BB"/>
    <w:rsid w:val="00D571ED"/>
    <w:rsid w:val="00D571F9"/>
    <w:rsid w:val="00D57319"/>
    <w:rsid w:val="00D57337"/>
    <w:rsid w:val="00D573CF"/>
    <w:rsid w:val="00D5751B"/>
    <w:rsid w:val="00D57555"/>
    <w:rsid w:val="00D57643"/>
    <w:rsid w:val="00D576E5"/>
    <w:rsid w:val="00D5781C"/>
    <w:rsid w:val="00D57C10"/>
    <w:rsid w:val="00D57CB2"/>
    <w:rsid w:val="00D57D7D"/>
    <w:rsid w:val="00D57E05"/>
    <w:rsid w:val="00D600AB"/>
    <w:rsid w:val="00D60212"/>
    <w:rsid w:val="00D6033E"/>
    <w:rsid w:val="00D605C1"/>
    <w:rsid w:val="00D60792"/>
    <w:rsid w:val="00D607D9"/>
    <w:rsid w:val="00D60A55"/>
    <w:rsid w:val="00D60AEC"/>
    <w:rsid w:val="00D60E0E"/>
    <w:rsid w:val="00D60FB5"/>
    <w:rsid w:val="00D60FD7"/>
    <w:rsid w:val="00D610AE"/>
    <w:rsid w:val="00D610D4"/>
    <w:rsid w:val="00D614EE"/>
    <w:rsid w:val="00D615B9"/>
    <w:rsid w:val="00D616A7"/>
    <w:rsid w:val="00D61CEB"/>
    <w:rsid w:val="00D61D89"/>
    <w:rsid w:val="00D61E76"/>
    <w:rsid w:val="00D61E7C"/>
    <w:rsid w:val="00D6205C"/>
    <w:rsid w:val="00D62182"/>
    <w:rsid w:val="00D623A5"/>
    <w:rsid w:val="00D624D3"/>
    <w:rsid w:val="00D625C2"/>
    <w:rsid w:val="00D6267E"/>
    <w:rsid w:val="00D62784"/>
    <w:rsid w:val="00D6279C"/>
    <w:rsid w:val="00D6279E"/>
    <w:rsid w:val="00D62A51"/>
    <w:rsid w:val="00D63154"/>
    <w:rsid w:val="00D6328A"/>
    <w:rsid w:val="00D63527"/>
    <w:rsid w:val="00D6356E"/>
    <w:rsid w:val="00D63634"/>
    <w:rsid w:val="00D638ED"/>
    <w:rsid w:val="00D639AF"/>
    <w:rsid w:val="00D63A17"/>
    <w:rsid w:val="00D63BD8"/>
    <w:rsid w:val="00D63C31"/>
    <w:rsid w:val="00D63CAE"/>
    <w:rsid w:val="00D6422C"/>
    <w:rsid w:val="00D64435"/>
    <w:rsid w:val="00D6448C"/>
    <w:rsid w:val="00D644E9"/>
    <w:rsid w:val="00D644ED"/>
    <w:rsid w:val="00D6466E"/>
    <w:rsid w:val="00D6470C"/>
    <w:rsid w:val="00D64896"/>
    <w:rsid w:val="00D64C51"/>
    <w:rsid w:val="00D64D81"/>
    <w:rsid w:val="00D64EAD"/>
    <w:rsid w:val="00D64F08"/>
    <w:rsid w:val="00D65089"/>
    <w:rsid w:val="00D651E7"/>
    <w:rsid w:val="00D6556F"/>
    <w:rsid w:val="00D65609"/>
    <w:rsid w:val="00D656AC"/>
    <w:rsid w:val="00D65834"/>
    <w:rsid w:val="00D65CA8"/>
    <w:rsid w:val="00D65FBD"/>
    <w:rsid w:val="00D66552"/>
    <w:rsid w:val="00D6658E"/>
    <w:rsid w:val="00D66683"/>
    <w:rsid w:val="00D66AAE"/>
    <w:rsid w:val="00D66E9E"/>
    <w:rsid w:val="00D67068"/>
    <w:rsid w:val="00D67070"/>
    <w:rsid w:val="00D67134"/>
    <w:rsid w:val="00D67221"/>
    <w:rsid w:val="00D67247"/>
    <w:rsid w:val="00D67315"/>
    <w:rsid w:val="00D67582"/>
    <w:rsid w:val="00D676B2"/>
    <w:rsid w:val="00D67738"/>
    <w:rsid w:val="00D6778E"/>
    <w:rsid w:val="00D67A9E"/>
    <w:rsid w:val="00D67AB8"/>
    <w:rsid w:val="00D67D92"/>
    <w:rsid w:val="00D67EFD"/>
    <w:rsid w:val="00D70199"/>
    <w:rsid w:val="00D7028C"/>
    <w:rsid w:val="00D70360"/>
    <w:rsid w:val="00D70453"/>
    <w:rsid w:val="00D70685"/>
    <w:rsid w:val="00D706DB"/>
    <w:rsid w:val="00D70797"/>
    <w:rsid w:val="00D70850"/>
    <w:rsid w:val="00D708E7"/>
    <w:rsid w:val="00D70ADC"/>
    <w:rsid w:val="00D70C55"/>
    <w:rsid w:val="00D70C81"/>
    <w:rsid w:val="00D70CED"/>
    <w:rsid w:val="00D70D34"/>
    <w:rsid w:val="00D70F07"/>
    <w:rsid w:val="00D70F88"/>
    <w:rsid w:val="00D70FC9"/>
    <w:rsid w:val="00D71509"/>
    <w:rsid w:val="00D71756"/>
    <w:rsid w:val="00D7188D"/>
    <w:rsid w:val="00D71A1D"/>
    <w:rsid w:val="00D71D6A"/>
    <w:rsid w:val="00D71D77"/>
    <w:rsid w:val="00D71DB8"/>
    <w:rsid w:val="00D720B8"/>
    <w:rsid w:val="00D720F8"/>
    <w:rsid w:val="00D72128"/>
    <w:rsid w:val="00D72237"/>
    <w:rsid w:val="00D7237B"/>
    <w:rsid w:val="00D72528"/>
    <w:rsid w:val="00D7264F"/>
    <w:rsid w:val="00D7270A"/>
    <w:rsid w:val="00D728B5"/>
    <w:rsid w:val="00D72C29"/>
    <w:rsid w:val="00D72DD6"/>
    <w:rsid w:val="00D72F8E"/>
    <w:rsid w:val="00D72FC6"/>
    <w:rsid w:val="00D7313A"/>
    <w:rsid w:val="00D73181"/>
    <w:rsid w:val="00D732C3"/>
    <w:rsid w:val="00D73305"/>
    <w:rsid w:val="00D73486"/>
    <w:rsid w:val="00D734E2"/>
    <w:rsid w:val="00D73693"/>
    <w:rsid w:val="00D739BE"/>
    <w:rsid w:val="00D73B57"/>
    <w:rsid w:val="00D73E7E"/>
    <w:rsid w:val="00D73E86"/>
    <w:rsid w:val="00D73F48"/>
    <w:rsid w:val="00D74263"/>
    <w:rsid w:val="00D743D5"/>
    <w:rsid w:val="00D744C8"/>
    <w:rsid w:val="00D7459F"/>
    <w:rsid w:val="00D747F0"/>
    <w:rsid w:val="00D74834"/>
    <w:rsid w:val="00D74864"/>
    <w:rsid w:val="00D74A50"/>
    <w:rsid w:val="00D74B01"/>
    <w:rsid w:val="00D74DF1"/>
    <w:rsid w:val="00D752BE"/>
    <w:rsid w:val="00D75535"/>
    <w:rsid w:val="00D75A80"/>
    <w:rsid w:val="00D75DF7"/>
    <w:rsid w:val="00D760B7"/>
    <w:rsid w:val="00D76144"/>
    <w:rsid w:val="00D762CD"/>
    <w:rsid w:val="00D7632B"/>
    <w:rsid w:val="00D76450"/>
    <w:rsid w:val="00D764B7"/>
    <w:rsid w:val="00D764E1"/>
    <w:rsid w:val="00D76711"/>
    <w:rsid w:val="00D7690B"/>
    <w:rsid w:val="00D7690D"/>
    <w:rsid w:val="00D76A0C"/>
    <w:rsid w:val="00D76C06"/>
    <w:rsid w:val="00D76D0A"/>
    <w:rsid w:val="00D772A2"/>
    <w:rsid w:val="00D77685"/>
    <w:rsid w:val="00D77883"/>
    <w:rsid w:val="00D77AAE"/>
    <w:rsid w:val="00D77AC0"/>
    <w:rsid w:val="00D77C51"/>
    <w:rsid w:val="00D77C97"/>
    <w:rsid w:val="00D80076"/>
    <w:rsid w:val="00D80371"/>
    <w:rsid w:val="00D8059B"/>
    <w:rsid w:val="00D8072E"/>
    <w:rsid w:val="00D8079F"/>
    <w:rsid w:val="00D80CEF"/>
    <w:rsid w:val="00D80F92"/>
    <w:rsid w:val="00D815BE"/>
    <w:rsid w:val="00D8168F"/>
    <w:rsid w:val="00D81A2C"/>
    <w:rsid w:val="00D81B4B"/>
    <w:rsid w:val="00D81E17"/>
    <w:rsid w:val="00D81F56"/>
    <w:rsid w:val="00D82275"/>
    <w:rsid w:val="00D82306"/>
    <w:rsid w:val="00D82829"/>
    <w:rsid w:val="00D8299B"/>
    <w:rsid w:val="00D82A39"/>
    <w:rsid w:val="00D82AE6"/>
    <w:rsid w:val="00D82B82"/>
    <w:rsid w:val="00D82B93"/>
    <w:rsid w:val="00D82B9B"/>
    <w:rsid w:val="00D82E30"/>
    <w:rsid w:val="00D82E51"/>
    <w:rsid w:val="00D82EA6"/>
    <w:rsid w:val="00D82F31"/>
    <w:rsid w:val="00D82F42"/>
    <w:rsid w:val="00D830CF"/>
    <w:rsid w:val="00D83230"/>
    <w:rsid w:val="00D8327D"/>
    <w:rsid w:val="00D838DF"/>
    <w:rsid w:val="00D83915"/>
    <w:rsid w:val="00D83920"/>
    <w:rsid w:val="00D83B05"/>
    <w:rsid w:val="00D83B1A"/>
    <w:rsid w:val="00D83B79"/>
    <w:rsid w:val="00D83C94"/>
    <w:rsid w:val="00D83D69"/>
    <w:rsid w:val="00D83DBA"/>
    <w:rsid w:val="00D83DBD"/>
    <w:rsid w:val="00D84086"/>
    <w:rsid w:val="00D846DF"/>
    <w:rsid w:val="00D8488D"/>
    <w:rsid w:val="00D84A13"/>
    <w:rsid w:val="00D84ECE"/>
    <w:rsid w:val="00D853A6"/>
    <w:rsid w:val="00D856B4"/>
    <w:rsid w:val="00D8587D"/>
    <w:rsid w:val="00D85903"/>
    <w:rsid w:val="00D85ACB"/>
    <w:rsid w:val="00D85B1E"/>
    <w:rsid w:val="00D85C56"/>
    <w:rsid w:val="00D85CF9"/>
    <w:rsid w:val="00D8611C"/>
    <w:rsid w:val="00D862ED"/>
    <w:rsid w:val="00D862F7"/>
    <w:rsid w:val="00D86832"/>
    <w:rsid w:val="00D868FD"/>
    <w:rsid w:val="00D869BC"/>
    <w:rsid w:val="00D86CFB"/>
    <w:rsid w:val="00D86ECB"/>
    <w:rsid w:val="00D87160"/>
    <w:rsid w:val="00D87475"/>
    <w:rsid w:val="00D87797"/>
    <w:rsid w:val="00D877DF"/>
    <w:rsid w:val="00D8780B"/>
    <w:rsid w:val="00D87892"/>
    <w:rsid w:val="00D8789F"/>
    <w:rsid w:val="00D87B83"/>
    <w:rsid w:val="00D87C14"/>
    <w:rsid w:val="00D87C59"/>
    <w:rsid w:val="00D87F3F"/>
    <w:rsid w:val="00D87F74"/>
    <w:rsid w:val="00D90042"/>
    <w:rsid w:val="00D904BE"/>
    <w:rsid w:val="00D909D9"/>
    <w:rsid w:val="00D90A75"/>
    <w:rsid w:val="00D90AA1"/>
    <w:rsid w:val="00D90C34"/>
    <w:rsid w:val="00D90E00"/>
    <w:rsid w:val="00D90F7F"/>
    <w:rsid w:val="00D910E7"/>
    <w:rsid w:val="00D9138C"/>
    <w:rsid w:val="00D91412"/>
    <w:rsid w:val="00D91678"/>
    <w:rsid w:val="00D91784"/>
    <w:rsid w:val="00D91817"/>
    <w:rsid w:val="00D91871"/>
    <w:rsid w:val="00D91AC0"/>
    <w:rsid w:val="00D91C72"/>
    <w:rsid w:val="00D91CD1"/>
    <w:rsid w:val="00D92027"/>
    <w:rsid w:val="00D9241C"/>
    <w:rsid w:val="00D926AE"/>
    <w:rsid w:val="00D92EB1"/>
    <w:rsid w:val="00D92FB9"/>
    <w:rsid w:val="00D92FCC"/>
    <w:rsid w:val="00D930CD"/>
    <w:rsid w:val="00D9324C"/>
    <w:rsid w:val="00D932BA"/>
    <w:rsid w:val="00D935D1"/>
    <w:rsid w:val="00D9362C"/>
    <w:rsid w:val="00D9389F"/>
    <w:rsid w:val="00D93E07"/>
    <w:rsid w:val="00D9498B"/>
    <w:rsid w:val="00D94BB0"/>
    <w:rsid w:val="00D94EFE"/>
    <w:rsid w:val="00D94FA3"/>
    <w:rsid w:val="00D95515"/>
    <w:rsid w:val="00D958E5"/>
    <w:rsid w:val="00D95978"/>
    <w:rsid w:val="00D95A75"/>
    <w:rsid w:val="00D95B10"/>
    <w:rsid w:val="00D95EBB"/>
    <w:rsid w:val="00D960E2"/>
    <w:rsid w:val="00D965DD"/>
    <w:rsid w:val="00D96621"/>
    <w:rsid w:val="00D96774"/>
    <w:rsid w:val="00D967AE"/>
    <w:rsid w:val="00D9680D"/>
    <w:rsid w:val="00D96907"/>
    <w:rsid w:val="00D96941"/>
    <w:rsid w:val="00D969F2"/>
    <w:rsid w:val="00D96B36"/>
    <w:rsid w:val="00D96C6A"/>
    <w:rsid w:val="00D96E76"/>
    <w:rsid w:val="00D96E79"/>
    <w:rsid w:val="00D96E7B"/>
    <w:rsid w:val="00D96FBB"/>
    <w:rsid w:val="00D97133"/>
    <w:rsid w:val="00D97328"/>
    <w:rsid w:val="00D97863"/>
    <w:rsid w:val="00D97A3B"/>
    <w:rsid w:val="00D97BE5"/>
    <w:rsid w:val="00DA033E"/>
    <w:rsid w:val="00DA05D2"/>
    <w:rsid w:val="00DA0C02"/>
    <w:rsid w:val="00DA0D3A"/>
    <w:rsid w:val="00DA0DAE"/>
    <w:rsid w:val="00DA0DEE"/>
    <w:rsid w:val="00DA1409"/>
    <w:rsid w:val="00DA17CB"/>
    <w:rsid w:val="00DA1B23"/>
    <w:rsid w:val="00DA1DD4"/>
    <w:rsid w:val="00DA1E21"/>
    <w:rsid w:val="00DA1E2B"/>
    <w:rsid w:val="00DA1FC6"/>
    <w:rsid w:val="00DA2083"/>
    <w:rsid w:val="00DA229C"/>
    <w:rsid w:val="00DA27F8"/>
    <w:rsid w:val="00DA2DC1"/>
    <w:rsid w:val="00DA2EBF"/>
    <w:rsid w:val="00DA2FA2"/>
    <w:rsid w:val="00DA2FA4"/>
    <w:rsid w:val="00DA3207"/>
    <w:rsid w:val="00DA344E"/>
    <w:rsid w:val="00DA356E"/>
    <w:rsid w:val="00DA396E"/>
    <w:rsid w:val="00DA3AE3"/>
    <w:rsid w:val="00DA3B05"/>
    <w:rsid w:val="00DA3B49"/>
    <w:rsid w:val="00DA3C88"/>
    <w:rsid w:val="00DA3D53"/>
    <w:rsid w:val="00DA3E39"/>
    <w:rsid w:val="00DA403A"/>
    <w:rsid w:val="00DA4202"/>
    <w:rsid w:val="00DA451D"/>
    <w:rsid w:val="00DA457D"/>
    <w:rsid w:val="00DA4729"/>
    <w:rsid w:val="00DA49B6"/>
    <w:rsid w:val="00DA4A41"/>
    <w:rsid w:val="00DA4BD6"/>
    <w:rsid w:val="00DA4DF7"/>
    <w:rsid w:val="00DA5065"/>
    <w:rsid w:val="00DA5167"/>
    <w:rsid w:val="00DA540D"/>
    <w:rsid w:val="00DA5469"/>
    <w:rsid w:val="00DA5645"/>
    <w:rsid w:val="00DA5689"/>
    <w:rsid w:val="00DA568C"/>
    <w:rsid w:val="00DA570A"/>
    <w:rsid w:val="00DA57A1"/>
    <w:rsid w:val="00DA5AA6"/>
    <w:rsid w:val="00DA5B6C"/>
    <w:rsid w:val="00DA5CD2"/>
    <w:rsid w:val="00DA5CE9"/>
    <w:rsid w:val="00DA6031"/>
    <w:rsid w:val="00DA621B"/>
    <w:rsid w:val="00DA63C2"/>
    <w:rsid w:val="00DA6557"/>
    <w:rsid w:val="00DA65B6"/>
    <w:rsid w:val="00DA6729"/>
    <w:rsid w:val="00DA6A03"/>
    <w:rsid w:val="00DA6AEE"/>
    <w:rsid w:val="00DA6C0C"/>
    <w:rsid w:val="00DA6C19"/>
    <w:rsid w:val="00DA6CFD"/>
    <w:rsid w:val="00DA7008"/>
    <w:rsid w:val="00DA7103"/>
    <w:rsid w:val="00DA7158"/>
    <w:rsid w:val="00DA72FB"/>
    <w:rsid w:val="00DA754B"/>
    <w:rsid w:val="00DA7588"/>
    <w:rsid w:val="00DA782F"/>
    <w:rsid w:val="00DA797C"/>
    <w:rsid w:val="00DA79AC"/>
    <w:rsid w:val="00DA7B2C"/>
    <w:rsid w:val="00DA7B41"/>
    <w:rsid w:val="00DA7CBF"/>
    <w:rsid w:val="00DA7CDE"/>
    <w:rsid w:val="00DA7F07"/>
    <w:rsid w:val="00DA7F1C"/>
    <w:rsid w:val="00DB011E"/>
    <w:rsid w:val="00DB0420"/>
    <w:rsid w:val="00DB0428"/>
    <w:rsid w:val="00DB04BC"/>
    <w:rsid w:val="00DB05FD"/>
    <w:rsid w:val="00DB0755"/>
    <w:rsid w:val="00DB0A8D"/>
    <w:rsid w:val="00DB0B7D"/>
    <w:rsid w:val="00DB0D04"/>
    <w:rsid w:val="00DB122D"/>
    <w:rsid w:val="00DB1489"/>
    <w:rsid w:val="00DB167C"/>
    <w:rsid w:val="00DB16FC"/>
    <w:rsid w:val="00DB170E"/>
    <w:rsid w:val="00DB1A13"/>
    <w:rsid w:val="00DB1BC3"/>
    <w:rsid w:val="00DB1C24"/>
    <w:rsid w:val="00DB1E4A"/>
    <w:rsid w:val="00DB20FD"/>
    <w:rsid w:val="00DB2282"/>
    <w:rsid w:val="00DB2286"/>
    <w:rsid w:val="00DB22E2"/>
    <w:rsid w:val="00DB2358"/>
    <w:rsid w:val="00DB2414"/>
    <w:rsid w:val="00DB2580"/>
    <w:rsid w:val="00DB25A7"/>
    <w:rsid w:val="00DB284D"/>
    <w:rsid w:val="00DB2B5C"/>
    <w:rsid w:val="00DB2BB6"/>
    <w:rsid w:val="00DB2D17"/>
    <w:rsid w:val="00DB2E70"/>
    <w:rsid w:val="00DB3037"/>
    <w:rsid w:val="00DB3108"/>
    <w:rsid w:val="00DB331B"/>
    <w:rsid w:val="00DB34A0"/>
    <w:rsid w:val="00DB357B"/>
    <w:rsid w:val="00DB37AA"/>
    <w:rsid w:val="00DB3900"/>
    <w:rsid w:val="00DB3AD5"/>
    <w:rsid w:val="00DB3CBA"/>
    <w:rsid w:val="00DB4027"/>
    <w:rsid w:val="00DB42EA"/>
    <w:rsid w:val="00DB4332"/>
    <w:rsid w:val="00DB45CD"/>
    <w:rsid w:val="00DB4758"/>
    <w:rsid w:val="00DB499E"/>
    <w:rsid w:val="00DB4CA8"/>
    <w:rsid w:val="00DB4CE2"/>
    <w:rsid w:val="00DB4CEB"/>
    <w:rsid w:val="00DB50AF"/>
    <w:rsid w:val="00DB51CD"/>
    <w:rsid w:val="00DB5234"/>
    <w:rsid w:val="00DB52E7"/>
    <w:rsid w:val="00DB5919"/>
    <w:rsid w:val="00DB5983"/>
    <w:rsid w:val="00DB5998"/>
    <w:rsid w:val="00DB5A2E"/>
    <w:rsid w:val="00DB5BB0"/>
    <w:rsid w:val="00DB5D0E"/>
    <w:rsid w:val="00DB5E48"/>
    <w:rsid w:val="00DB5E83"/>
    <w:rsid w:val="00DB5EF9"/>
    <w:rsid w:val="00DB5F83"/>
    <w:rsid w:val="00DB6251"/>
    <w:rsid w:val="00DB62B3"/>
    <w:rsid w:val="00DB638D"/>
    <w:rsid w:val="00DB6881"/>
    <w:rsid w:val="00DB68E2"/>
    <w:rsid w:val="00DB6BD9"/>
    <w:rsid w:val="00DB6C36"/>
    <w:rsid w:val="00DB6CB9"/>
    <w:rsid w:val="00DB6D2E"/>
    <w:rsid w:val="00DB6E98"/>
    <w:rsid w:val="00DB6EF9"/>
    <w:rsid w:val="00DB6EFE"/>
    <w:rsid w:val="00DB6FF8"/>
    <w:rsid w:val="00DB71FB"/>
    <w:rsid w:val="00DB7412"/>
    <w:rsid w:val="00DB753C"/>
    <w:rsid w:val="00DB7682"/>
    <w:rsid w:val="00DB76AF"/>
    <w:rsid w:val="00DB7C3E"/>
    <w:rsid w:val="00DB7C6C"/>
    <w:rsid w:val="00DC02ED"/>
    <w:rsid w:val="00DC078D"/>
    <w:rsid w:val="00DC08B9"/>
    <w:rsid w:val="00DC0CAE"/>
    <w:rsid w:val="00DC0D8C"/>
    <w:rsid w:val="00DC1173"/>
    <w:rsid w:val="00DC1293"/>
    <w:rsid w:val="00DC192F"/>
    <w:rsid w:val="00DC1AC0"/>
    <w:rsid w:val="00DC1B2F"/>
    <w:rsid w:val="00DC1CAB"/>
    <w:rsid w:val="00DC1DB6"/>
    <w:rsid w:val="00DC1E50"/>
    <w:rsid w:val="00DC2175"/>
    <w:rsid w:val="00DC247F"/>
    <w:rsid w:val="00DC289C"/>
    <w:rsid w:val="00DC29FE"/>
    <w:rsid w:val="00DC2A82"/>
    <w:rsid w:val="00DC2B04"/>
    <w:rsid w:val="00DC2E37"/>
    <w:rsid w:val="00DC2E80"/>
    <w:rsid w:val="00DC3059"/>
    <w:rsid w:val="00DC305F"/>
    <w:rsid w:val="00DC30A4"/>
    <w:rsid w:val="00DC3533"/>
    <w:rsid w:val="00DC38AB"/>
    <w:rsid w:val="00DC3BD5"/>
    <w:rsid w:val="00DC3CD8"/>
    <w:rsid w:val="00DC3D28"/>
    <w:rsid w:val="00DC3EB4"/>
    <w:rsid w:val="00DC3F04"/>
    <w:rsid w:val="00DC3F16"/>
    <w:rsid w:val="00DC3FB7"/>
    <w:rsid w:val="00DC400C"/>
    <w:rsid w:val="00DC4221"/>
    <w:rsid w:val="00DC42F3"/>
    <w:rsid w:val="00DC448E"/>
    <w:rsid w:val="00DC46E7"/>
    <w:rsid w:val="00DC47D6"/>
    <w:rsid w:val="00DC47E7"/>
    <w:rsid w:val="00DC4868"/>
    <w:rsid w:val="00DC4C6D"/>
    <w:rsid w:val="00DC4EF6"/>
    <w:rsid w:val="00DC5303"/>
    <w:rsid w:val="00DC535F"/>
    <w:rsid w:val="00DC5622"/>
    <w:rsid w:val="00DC57BE"/>
    <w:rsid w:val="00DC5A41"/>
    <w:rsid w:val="00DC5C13"/>
    <w:rsid w:val="00DC5FB6"/>
    <w:rsid w:val="00DC5FD9"/>
    <w:rsid w:val="00DC60FC"/>
    <w:rsid w:val="00DC6485"/>
    <w:rsid w:val="00DC6937"/>
    <w:rsid w:val="00DC69FC"/>
    <w:rsid w:val="00DC6A19"/>
    <w:rsid w:val="00DC6B44"/>
    <w:rsid w:val="00DC6E7F"/>
    <w:rsid w:val="00DC6E85"/>
    <w:rsid w:val="00DC6F2C"/>
    <w:rsid w:val="00DC6FA4"/>
    <w:rsid w:val="00DC770A"/>
    <w:rsid w:val="00DC770C"/>
    <w:rsid w:val="00DC7726"/>
    <w:rsid w:val="00DC79FD"/>
    <w:rsid w:val="00DD0280"/>
    <w:rsid w:val="00DD0345"/>
    <w:rsid w:val="00DD05AE"/>
    <w:rsid w:val="00DD0870"/>
    <w:rsid w:val="00DD0880"/>
    <w:rsid w:val="00DD09DC"/>
    <w:rsid w:val="00DD0AE0"/>
    <w:rsid w:val="00DD0BE4"/>
    <w:rsid w:val="00DD0BEB"/>
    <w:rsid w:val="00DD0BF3"/>
    <w:rsid w:val="00DD0C5A"/>
    <w:rsid w:val="00DD0C9A"/>
    <w:rsid w:val="00DD0CC3"/>
    <w:rsid w:val="00DD13EA"/>
    <w:rsid w:val="00DD150A"/>
    <w:rsid w:val="00DD162F"/>
    <w:rsid w:val="00DD17A0"/>
    <w:rsid w:val="00DD1857"/>
    <w:rsid w:val="00DD18E6"/>
    <w:rsid w:val="00DD1B2A"/>
    <w:rsid w:val="00DD1E05"/>
    <w:rsid w:val="00DD22DC"/>
    <w:rsid w:val="00DD2422"/>
    <w:rsid w:val="00DD257F"/>
    <w:rsid w:val="00DD2C4A"/>
    <w:rsid w:val="00DD2F93"/>
    <w:rsid w:val="00DD3183"/>
    <w:rsid w:val="00DD3734"/>
    <w:rsid w:val="00DD3823"/>
    <w:rsid w:val="00DD3AC4"/>
    <w:rsid w:val="00DD3BFB"/>
    <w:rsid w:val="00DD457D"/>
    <w:rsid w:val="00DD45F3"/>
    <w:rsid w:val="00DD46DC"/>
    <w:rsid w:val="00DD480D"/>
    <w:rsid w:val="00DD4A64"/>
    <w:rsid w:val="00DD4CD4"/>
    <w:rsid w:val="00DD4CDB"/>
    <w:rsid w:val="00DD4D7E"/>
    <w:rsid w:val="00DD4DFE"/>
    <w:rsid w:val="00DD4FC0"/>
    <w:rsid w:val="00DD5029"/>
    <w:rsid w:val="00DD50F6"/>
    <w:rsid w:val="00DD5321"/>
    <w:rsid w:val="00DD541B"/>
    <w:rsid w:val="00DD562E"/>
    <w:rsid w:val="00DD5716"/>
    <w:rsid w:val="00DD5C83"/>
    <w:rsid w:val="00DD5DB9"/>
    <w:rsid w:val="00DD5E83"/>
    <w:rsid w:val="00DD6014"/>
    <w:rsid w:val="00DD609A"/>
    <w:rsid w:val="00DD617A"/>
    <w:rsid w:val="00DD61BF"/>
    <w:rsid w:val="00DD65AB"/>
    <w:rsid w:val="00DD65CA"/>
    <w:rsid w:val="00DD66E0"/>
    <w:rsid w:val="00DD677D"/>
    <w:rsid w:val="00DD686B"/>
    <w:rsid w:val="00DD6CF6"/>
    <w:rsid w:val="00DD6D9F"/>
    <w:rsid w:val="00DD6E4C"/>
    <w:rsid w:val="00DD71C2"/>
    <w:rsid w:val="00DD7206"/>
    <w:rsid w:val="00DD739C"/>
    <w:rsid w:val="00DD7694"/>
    <w:rsid w:val="00DD793C"/>
    <w:rsid w:val="00DD7BA7"/>
    <w:rsid w:val="00DD7D02"/>
    <w:rsid w:val="00DD7D52"/>
    <w:rsid w:val="00DD7DD6"/>
    <w:rsid w:val="00DD7E50"/>
    <w:rsid w:val="00DD7EC2"/>
    <w:rsid w:val="00DE0036"/>
    <w:rsid w:val="00DE003D"/>
    <w:rsid w:val="00DE019F"/>
    <w:rsid w:val="00DE0332"/>
    <w:rsid w:val="00DE04EC"/>
    <w:rsid w:val="00DE06B9"/>
    <w:rsid w:val="00DE0785"/>
    <w:rsid w:val="00DE07F7"/>
    <w:rsid w:val="00DE08F3"/>
    <w:rsid w:val="00DE094C"/>
    <w:rsid w:val="00DE0F7B"/>
    <w:rsid w:val="00DE0FD0"/>
    <w:rsid w:val="00DE112B"/>
    <w:rsid w:val="00DE1165"/>
    <w:rsid w:val="00DE144F"/>
    <w:rsid w:val="00DE170A"/>
    <w:rsid w:val="00DE1B42"/>
    <w:rsid w:val="00DE1B73"/>
    <w:rsid w:val="00DE20BF"/>
    <w:rsid w:val="00DE2161"/>
    <w:rsid w:val="00DE237D"/>
    <w:rsid w:val="00DE2917"/>
    <w:rsid w:val="00DE29A5"/>
    <w:rsid w:val="00DE302C"/>
    <w:rsid w:val="00DE3117"/>
    <w:rsid w:val="00DE32AF"/>
    <w:rsid w:val="00DE3565"/>
    <w:rsid w:val="00DE367E"/>
    <w:rsid w:val="00DE376D"/>
    <w:rsid w:val="00DE38BE"/>
    <w:rsid w:val="00DE39CA"/>
    <w:rsid w:val="00DE3C7A"/>
    <w:rsid w:val="00DE3F7A"/>
    <w:rsid w:val="00DE41CC"/>
    <w:rsid w:val="00DE421B"/>
    <w:rsid w:val="00DE44E3"/>
    <w:rsid w:val="00DE44F6"/>
    <w:rsid w:val="00DE46AA"/>
    <w:rsid w:val="00DE47F6"/>
    <w:rsid w:val="00DE4B9B"/>
    <w:rsid w:val="00DE4BAF"/>
    <w:rsid w:val="00DE4C42"/>
    <w:rsid w:val="00DE4D80"/>
    <w:rsid w:val="00DE4E3D"/>
    <w:rsid w:val="00DE4F1A"/>
    <w:rsid w:val="00DE504E"/>
    <w:rsid w:val="00DE51D9"/>
    <w:rsid w:val="00DE51EB"/>
    <w:rsid w:val="00DE52AE"/>
    <w:rsid w:val="00DE5343"/>
    <w:rsid w:val="00DE5476"/>
    <w:rsid w:val="00DE54EC"/>
    <w:rsid w:val="00DE5AEB"/>
    <w:rsid w:val="00DE5B4E"/>
    <w:rsid w:val="00DE5E0A"/>
    <w:rsid w:val="00DE5EA2"/>
    <w:rsid w:val="00DE5F09"/>
    <w:rsid w:val="00DE5FEF"/>
    <w:rsid w:val="00DE60FA"/>
    <w:rsid w:val="00DE60FD"/>
    <w:rsid w:val="00DE6167"/>
    <w:rsid w:val="00DE639B"/>
    <w:rsid w:val="00DE63A6"/>
    <w:rsid w:val="00DE653C"/>
    <w:rsid w:val="00DE6A58"/>
    <w:rsid w:val="00DE6BAB"/>
    <w:rsid w:val="00DE6E97"/>
    <w:rsid w:val="00DE7202"/>
    <w:rsid w:val="00DE79B6"/>
    <w:rsid w:val="00DE7AD2"/>
    <w:rsid w:val="00DE7BE6"/>
    <w:rsid w:val="00DE7D2B"/>
    <w:rsid w:val="00DE7E38"/>
    <w:rsid w:val="00DE7F37"/>
    <w:rsid w:val="00DF004C"/>
    <w:rsid w:val="00DF00BE"/>
    <w:rsid w:val="00DF010E"/>
    <w:rsid w:val="00DF0142"/>
    <w:rsid w:val="00DF026C"/>
    <w:rsid w:val="00DF027E"/>
    <w:rsid w:val="00DF033D"/>
    <w:rsid w:val="00DF0B53"/>
    <w:rsid w:val="00DF0FDC"/>
    <w:rsid w:val="00DF10CD"/>
    <w:rsid w:val="00DF1404"/>
    <w:rsid w:val="00DF143D"/>
    <w:rsid w:val="00DF1468"/>
    <w:rsid w:val="00DF1942"/>
    <w:rsid w:val="00DF198D"/>
    <w:rsid w:val="00DF1A39"/>
    <w:rsid w:val="00DF1AB9"/>
    <w:rsid w:val="00DF1B9B"/>
    <w:rsid w:val="00DF1BE2"/>
    <w:rsid w:val="00DF1C4F"/>
    <w:rsid w:val="00DF1EE9"/>
    <w:rsid w:val="00DF1F93"/>
    <w:rsid w:val="00DF23A3"/>
    <w:rsid w:val="00DF2952"/>
    <w:rsid w:val="00DF2A25"/>
    <w:rsid w:val="00DF2C2E"/>
    <w:rsid w:val="00DF2CF3"/>
    <w:rsid w:val="00DF30E1"/>
    <w:rsid w:val="00DF3271"/>
    <w:rsid w:val="00DF3396"/>
    <w:rsid w:val="00DF3905"/>
    <w:rsid w:val="00DF3B89"/>
    <w:rsid w:val="00DF4011"/>
    <w:rsid w:val="00DF40D2"/>
    <w:rsid w:val="00DF416F"/>
    <w:rsid w:val="00DF43DB"/>
    <w:rsid w:val="00DF4539"/>
    <w:rsid w:val="00DF46E9"/>
    <w:rsid w:val="00DF482A"/>
    <w:rsid w:val="00DF4B29"/>
    <w:rsid w:val="00DF4C9A"/>
    <w:rsid w:val="00DF4FC2"/>
    <w:rsid w:val="00DF50AE"/>
    <w:rsid w:val="00DF524F"/>
    <w:rsid w:val="00DF525D"/>
    <w:rsid w:val="00DF52BB"/>
    <w:rsid w:val="00DF55C8"/>
    <w:rsid w:val="00DF573B"/>
    <w:rsid w:val="00DF5837"/>
    <w:rsid w:val="00DF58F5"/>
    <w:rsid w:val="00DF59A5"/>
    <w:rsid w:val="00DF5CB7"/>
    <w:rsid w:val="00DF5CE4"/>
    <w:rsid w:val="00DF5E2F"/>
    <w:rsid w:val="00DF5E96"/>
    <w:rsid w:val="00DF5F78"/>
    <w:rsid w:val="00DF6070"/>
    <w:rsid w:val="00DF6110"/>
    <w:rsid w:val="00DF6274"/>
    <w:rsid w:val="00DF6659"/>
    <w:rsid w:val="00DF66A2"/>
    <w:rsid w:val="00DF6738"/>
    <w:rsid w:val="00DF6A84"/>
    <w:rsid w:val="00DF6F52"/>
    <w:rsid w:val="00DF73F7"/>
    <w:rsid w:val="00DF7487"/>
    <w:rsid w:val="00DF7555"/>
    <w:rsid w:val="00DF7793"/>
    <w:rsid w:val="00DF784C"/>
    <w:rsid w:val="00DF7AD6"/>
    <w:rsid w:val="00DF7CA0"/>
    <w:rsid w:val="00DF7DA6"/>
    <w:rsid w:val="00DF7F01"/>
    <w:rsid w:val="00DF7F4F"/>
    <w:rsid w:val="00DF7F86"/>
    <w:rsid w:val="00E00166"/>
    <w:rsid w:val="00E005BA"/>
    <w:rsid w:val="00E008C5"/>
    <w:rsid w:val="00E009B0"/>
    <w:rsid w:val="00E00B1A"/>
    <w:rsid w:val="00E00D6F"/>
    <w:rsid w:val="00E01046"/>
    <w:rsid w:val="00E01250"/>
    <w:rsid w:val="00E01264"/>
    <w:rsid w:val="00E0126A"/>
    <w:rsid w:val="00E016AB"/>
    <w:rsid w:val="00E01815"/>
    <w:rsid w:val="00E018D7"/>
    <w:rsid w:val="00E01C3E"/>
    <w:rsid w:val="00E01DC0"/>
    <w:rsid w:val="00E01DDF"/>
    <w:rsid w:val="00E020CD"/>
    <w:rsid w:val="00E020FA"/>
    <w:rsid w:val="00E02147"/>
    <w:rsid w:val="00E02279"/>
    <w:rsid w:val="00E02320"/>
    <w:rsid w:val="00E02423"/>
    <w:rsid w:val="00E025CE"/>
    <w:rsid w:val="00E0267F"/>
    <w:rsid w:val="00E02693"/>
    <w:rsid w:val="00E02820"/>
    <w:rsid w:val="00E02A64"/>
    <w:rsid w:val="00E02C90"/>
    <w:rsid w:val="00E02DC8"/>
    <w:rsid w:val="00E02F33"/>
    <w:rsid w:val="00E0314C"/>
    <w:rsid w:val="00E031ED"/>
    <w:rsid w:val="00E03374"/>
    <w:rsid w:val="00E033E7"/>
    <w:rsid w:val="00E039EE"/>
    <w:rsid w:val="00E03B55"/>
    <w:rsid w:val="00E03BFC"/>
    <w:rsid w:val="00E03E10"/>
    <w:rsid w:val="00E03FEF"/>
    <w:rsid w:val="00E04053"/>
    <w:rsid w:val="00E04142"/>
    <w:rsid w:val="00E04405"/>
    <w:rsid w:val="00E044A9"/>
    <w:rsid w:val="00E0453F"/>
    <w:rsid w:val="00E0460B"/>
    <w:rsid w:val="00E0464A"/>
    <w:rsid w:val="00E046DC"/>
    <w:rsid w:val="00E04741"/>
    <w:rsid w:val="00E04897"/>
    <w:rsid w:val="00E04B06"/>
    <w:rsid w:val="00E04B4E"/>
    <w:rsid w:val="00E04C9D"/>
    <w:rsid w:val="00E04DAE"/>
    <w:rsid w:val="00E04E6A"/>
    <w:rsid w:val="00E04F37"/>
    <w:rsid w:val="00E04F5D"/>
    <w:rsid w:val="00E04FE9"/>
    <w:rsid w:val="00E05391"/>
    <w:rsid w:val="00E05590"/>
    <w:rsid w:val="00E056FD"/>
    <w:rsid w:val="00E05A1F"/>
    <w:rsid w:val="00E05AA8"/>
    <w:rsid w:val="00E06196"/>
    <w:rsid w:val="00E0626F"/>
    <w:rsid w:val="00E063C9"/>
    <w:rsid w:val="00E0642B"/>
    <w:rsid w:val="00E06535"/>
    <w:rsid w:val="00E066F5"/>
    <w:rsid w:val="00E06802"/>
    <w:rsid w:val="00E06AB2"/>
    <w:rsid w:val="00E06FD5"/>
    <w:rsid w:val="00E07157"/>
    <w:rsid w:val="00E071D5"/>
    <w:rsid w:val="00E07421"/>
    <w:rsid w:val="00E07A14"/>
    <w:rsid w:val="00E07A54"/>
    <w:rsid w:val="00E07DD2"/>
    <w:rsid w:val="00E1012A"/>
    <w:rsid w:val="00E102DE"/>
    <w:rsid w:val="00E103AB"/>
    <w:rsid w:val="00E105CD"/>
    <w:rsid w:val="00E10608"/>
    <w:rsid w:val="00E107BC"/>
    <w:rsid w:val="00E10802"/>
    <w:rsid w:val="00E1098E"/>
    <w:rsid w:val="00E10F37"/>
    <w:rsid w:val="00E11089"/>
    <w:rsid w:val="00E1108C"/>
    <w:rsid w:val="00E11154"/>
    <w:rsid w:val="00E1118A"/>
    <w:rsid w:val="00E114C9"/>
    <w:rsid w:val="00E1186D"/>
    <w:rsid w:val="00E118EE"/>
    <w:rsid w:val="00E11C4E"/>
    <w:rsid w:val="00E11F75"/>
    <w:rsid w:val="00E11F81"/>
    <w:rsid w:val="00E12388"/>
    <w:rsid w:val="00E1245E"/>
    <w:rsid w:val="00E12504"/>
    <w:rsid w:val="00E12749"/>
    <w:rsid w:val="00E1277B"/>
    <w:rsid w:val="00E12841"/>
    <w:rsid w:val="00E12985"/>
    <w:rsid w:val="00E12A54"/>
    <w:rsid w:val="00E12C09"/>
    <w:rsid w:val="00E12C1B"/>
    <w:rsid w:val="00E12C90"/>
    <w:rsid w:val="00E12E30"/>
    <w:rsid w:val="00E12E7F"/>
    <w:rsid w:val="00E12EEF"/>
    <w:rsid w:val="00E133A6"/>
    <w:rsid w:val="00E133C1"/>
    <w:rsid w:val="00E133E2"/>
    <w:rsid w:val="00E135C5"/>
    <w:rsid w:val="00E13883"/>
    <w:rsid w:val="00E1393E"/>
    <w:rsid w:val="00E139AA"/>
    <w:rsid w:val="00E13A6A"/>
    <w:rsid w:val="00E13B48"/>
    <w:rsid w:val="00E13C2D"/>
    <w:rsid w:val="00E13D5A"/>
    <w:rsid w:val="00E13F52"/>
    <w:rsid w:val="00E14092"/>
    <w:rsid w:val="00E141AA"/>
    <w:rsid w:val="00E14268"/>
    <w:rsid w:val="00E14400"/>
    <w:rsid w:val="00E14884"/>
    <w:rsid w:val="00E14936"/>
    <w:rsid w:val="00E14995"/>
    <w:rsid w:val="00E14C95"/>
    <w:rsid w:val="00E14CD6"/>
    <w:rsid w:val="00E14EC2"/>
    <w:rsid w:val="00E14F19"/>
    <w:rsid w:val="00E14F53"/>
    <w:rsid w:val="00E15011"/>
    <w:rsid w:val="00E150B0"/>
    <w:rsid w:val="00E152B7"/>
    <w:rsid w:val="00E1532B"/>
    <w:rsid w:val="00E15585"/>
    <w:rsid w:val="00E15738"/>
    <w:rsid w:val="00E158BE"/>
    <w:rsid w:val="00E15E07"/>
    <w:rsid w:val="00E15F5F"/>
    <w:rsid w:val="00E15FD7"/>
    <w:rsid w:val="00E160D9"/>
    <w:rsid w:val="00E1646A"/>
    <w:rsid w:val="00E165EB"/>
    <w:rsid w:val="00E168B9"/>
    <w:rsid w:val="00E16907"/>
    <w:rsid w:val="00E16A1D"/>
    <w:rsid w:val="00E16AA6"/>
    <w:rsid w:val="00E16AD9"/>
    <w:rsid w:val="00E16DB3"/>
    <w:rsid w:val="00E16DDB"/>
    <w:rsid w:val="00E172A5"/>
    <w:rsid w:val="00E173B1"/>
    <w:rsid w:val="00E175DC"/>
    <w:rsid w:val="00E1775D"/>
    <w:rsid w:val="00E17839"/>
    <w:rsid w:val="00E17844"/>
    <w:rsid w:val="00E17964"/>
    <w:rsid w:val="00E1799C"/>
    <w:rsid w:val="00E17A63"/>
    <w:rsid w:val="00E17A97"/>
    <w:rsid w:val="00E17AB2"/>
    <w:rsid w:val="00E17CCF"/>
    <w:rsid w:val="00E17DAA"/>
    <w:rsid w:val="00E17FD5"/>
    <w:rsid w:val="00E20163"/>
    <w:rsid w:val="00E2018C"/>
    <w:rsid w:val="00E201BE"/>
    <w:rsid w:val="00E2039C"/>
    <w:rsid w:val="00E2058D"/>
    <w:rsid w:val="00E20607"/>
    <w:rsid w:val="00E207E1"/>
    <w:rsid w:val="00E20940"/>
    <w:rsid w:val="00E20A5C"/>
    <w:rsid w:val="00E20C31"/>
    <w:rsid w:val="00E20EA5"/>
    <w:rsid w:val="00E20FA6"/>
    <w:rsid w:val="00E21066"/>
    <w:rsid w:val="00E211C0"/>
    <w:rsid w:val="00E21217"/>
    <w:rsid w:val="00E2125E"/>
    <w:rsid w:val="00E21311"/>
    <w:rsid w:val="00E215A3"/>
    <w:rsid w:val="00E2163B"/>
    <w:rsid w:val="00E21A01"/>
    <w:rsid w:val="00E21A1F"/>
    <w:rsid w:val="00E21F75"/>
    <w:rsid w:val="00E22367"/>
    <w:rsid w:val="00E223C9"/>
    <w:rsid w:val="00E22726"/>
    <w:rsid w:val="00E22977"/>
    <w:rsid w:val="00E22A9A"/>
    <w:rsid w:val="00E22B0E"/>
    <w:rsid w:val="00E22D87"/>
    <w:rsid w:val="00E22FC2"/>
    <w:rsid w:val="00E23084"/>
    <w:rsid w:val="00E23736"/>
    <w:rsid w:val="00E237A7"/>
    <w:rsid w:val="00E23C6B"/>
    <w:rsid w:val="00E23EC3"/>
    <w:rsid w:val="00E241BD"/>
    <w:rsid w:val="00E242A6"/>
    <w:rsid w:val="00E2441A"/>
    <w:rsid w:val="00E244DD"/>
    <w:rsid w:val="00E245BB"/>
    <w:rsid w:val="00E24B11"/>
    <w:rsid w:val="00E24DA2"/>
    <w:rsid w:val="00E24F0C"/>
    <w:rsid w:val="00E251A1"/>
    <w:rsid w:val="00E251A5"/>
    <w:rsid w:val="00E253DE"/>
    <w:rsid w:val="00E255FA"/>
    <w:rsid w:val="00E25711"/>
    <w:rsid w:val="00E25922"/>
    <w:rsid w:val="00E25A9D"/>
    <w:rsid w:val="00E25D1C"/>
    <w:rsid w:val="00E25D2E"/>
    <w:rsid w:val="00E25D4B"/>
    <w:rsid w:val="00E25DDE"/>
    <w:rsid w:val="00E25F08"/>
    <w:rsid w:val="00E26366"/>
    <w:rsid w:val="00E26483"/>
    <w:rsid w:val="00E26560"/>
    <w:rsid w:val="00E26597"/>
    <w:rsid w:val="00E265FE"/>
    <w:rsid w:val="00E26BDF"/>
    <w:rsid w:val="00E26C8C"/>
    <w:rsid w:val="00E26EFB"/>
    <w:rsid w:val="00E27251"/>
    <w:rsid w:val="00E27444"/>
    <w:rsid w:val="00E27700"/>
    <w:rsid w:val="00E2793E"/>
    <w:rsid w:val="00E27BA5"/>
    <w:rsid w:val="00E27CB1"/>
    <w:rsid w:val="00E27D07"/>
    <w:rsid w:val="00E30138"/>
    <w:rsid w:val="00E304AD"/>
    <w:rsid w:val="00E306AB"/>
    <w:rsid w:val="00E30748"/>
    <w:rsid w:val="00E308E4"/>
    <w:rsid w:val="00E30934"/>
    <w:rsid w:val="00E30A3C"/>
    <w:rsid w:val="00E30B75"/>
    <w:rsid w:val="00E30E6B"/>
    <w:rsid w:val="00E31317"/>
    <w:rsid w:val="00E314DB"/>
    <w:rsid w:val="00E3170D"/>
    <w:rsid w:val="00E31A3F"/>
    <w:rsid w:val="00E31C9D"/>
    <w:rsid w:val="00E32304"/>
    <w:rsid w:val="00E323E8"/>
    <w:rsid w:val="00E3244A"/>
    <w:rsid w:val="00E32515"/>
    <w:rsid w:val="00E32620"/>
    <w:rsid w:val="00E32C7A"/>
    <w:rsid w:val="00E32FF4"/>
    <w:rsid w:val="00E3303D"/>
    <w:rsid w:val="00E331D4"/>
    <w:rsid w:val="00E331D7"/>
    <w:rsid w:val="00E33220"/>
    <w:rsid w:val="00E332ED"/>
    <w:rsid w:val="00E33999"/>
    <w:rsid w:val="00E339FA"/>
    <w:rsid w:val="00E33D7C"/>
    <w:rsid w:val="00E33EF1"/>
    <w:rsid w:val="00E33F65"/>
    <w:rsid w:val="00E34138"/>
    <w:rsid w:val="00E341F9"/>
    <w:rsid w:val="00E3441C"/>
    <w:rsid w:val="00E3441E"/>
    <w:rsid w:val="00E34775"/>
    <w:rsid w:val="00E34A1F"/>
    <w:rsid w:val="00E34D81"/>
    <w:rsid w:val="00E350E1"/>
    <w:rsid w:val="00E351E6"/>
    <w:rsid w:val="00E353DD"/>
    <w:rsid w:val="00E354D7"/>
    <w:rsid w:val="00E3555E"/>
    <w:rsid w:val="00E35FE1"/>
    <w:rsid w:val="00E36070"/>
    <w:rsid w:val="00E36381"/>
    <w:rsid w:val="00E3677E"/>
    <w:rsid w:val="00E36A4D"/>
    <w:rsid w:val="00E36C0C"/>
    <w:rsid w:val="00E36C46"/>
    <w:rsid w:val="00E36D30"/>
    <w:rsid w:val="00E36DCD"/>
    <w:rsid w:val="00E36F9C"/>
    <w:rsid w:val="00E3727B"/>
    <w:rsid w:val="00E373D8"/>
    <w:rsid w:val="00E37568"/>
    <w:rsid w:val="00E37626"/>
    <w:rsid w:val="00E37629"/>
    <w:rsid w:val="00E37696"/>
    <w:rsid w:val="00E37707"/>
    <w:rsid w:val="00E37B96"/>
    <w:rsid w:val="00E37CFA"/>
    <w:rsid w:val="00E4027A"/>
    <w:rsid w:val="00E404D5"/>
    <w:rsid w:val="00E40919"/>
    <w:rsid w:val="00E40ACF"/>
    <w:rsid w:val="00E40BF2"/>
    <w:rsid w:val="00E40F69"/>
    <w:rsid w:val="00E412C0"/>
    <w:rsid w:val="00E41382"/>
    <w:rsid w:val="00E41399"/>
    <w:rsid w:val="00E4162F"/>
    <w:rsid w:val="00E41693"/>
    <w:rsid w:val="00E417B7"/>
    <w:rsid w:val="00E41BBC"/>
    <w:rsid w:val="00E41CC4"/>
    <w:rsid w:val="00E41EAA"/>
    <w:rsid w:val="00E420FD"/>
    <w:rsid w:val="00E421FA"/>
    <w:rsid w:val="00E42270"/>
    <w:rsid w:val="00E42281"/>
    <w:rsid w:val="00E42331"/>
    <w:rsid w:val="00E42432"/>
    <w:rsid w:val="00E42751"/>
    <w:rsid w:val="00E427E7"/>
    <w:rsid w:val="00E42839"/>
    <w:rsid w:val="00E42955"/>
    <w:rsid w:val="00E42B7A"/>
    <w:rsid w:val="00E42B89"/>
    <w:rsid w:val="00E42CF2"/>
    <w:rsid w:val="00E42DE0"/>
    <w:rsid w:val="00E42F6C"/>
    <w:rsid w:val="00E43015"/>
    <w:rsid w:val="00E4318C"/>
    <w:rsid w:val="00E435D4"/>
    <w:rsid w:val="00E43702"/>
    <w:rsid w:val="00E438EC"/>
    <w:rsid w:val="00E43FF6"/>
    <w:rsid w:val="00E44061"/>
    <w:rsid w:val="00E441FE"/>
    <w:rsid w:val="00E44404"/>
    <w:rsid w:val="00E447FA"/>
    <w:rsid w:val="00E4480B"/>
    <w:rsid w:val="00E44984"/>
    <w:rsid w:val="00E44C5F"/>
    <w:rsid w:val="00E44C6A"/>
    <w:rsid w:val="00E44D1B"/>
    <w:rsid w:val="00E44F04"/>
    <w:rsid w:val="00E451DF"/>
    <w:rsid w:val="00E455D7"/>
    <w:rsid w:val="00E45738"/>
    <w:rsid w:val="00E457F5"/>
    <w:rsid w:val="00E459BB"/>
    <w:rsid w:val="00E45AC0"/>
    <w:rsid w:val="00E45C50"/>
    <w:rsid w:val="00E45CB7"/>
    <w:rsid w:val="00E45DBF"/>
    <w:rsid w:val="00E45F60"/>
    <w:rsid w:val="00E46136"/>
    <w:rsid w:val="00E46599"/>
    <w:rsid w:val="00E4671D"/>
    <w:rsid w:val="00E46818"/>
    <w:rsid w:val="00E46BD4"/>
    <w:rsid w:val="00E46C85"/>
    <w:rsid w:val="00E46E1F"/>
    <w:rsid w:val="00E47162"/>
    <w:rsid w:val="00E4727B"/>
    <w:rsid w:val="00E477AF"/>
    <w:rsid w:val="00E47824"/>
    <w:rsid w:val="00E4793C"/>
    <w:rsid w:val="00E47A09"/>
    <w:rsid w:val="00E47B1C"/>
    <w:rsid w:val="00E47CCE"/>
    <w:rsid w:val="00E47D07"/>
    <w:rsid w:val="00E47EBB"/>
    <w:rsid w:val="00E502DA"/>
    <w:rsid w:val="00E506C9"/>
    <w:rsid w:val="00E50984"/>
    <w:rsid w:val="00E50D42"/>
    <w:rsid w:val="00E51058"/>
    <w:rsid w:val="00E510B1"/>
    <w:rsid w:val="00E511F5"/>
    <w:rsid w:val="00E513DF"/>
    <w:rsid w:val="00E51853"/>
    <w:rsid w:val="00E5192C"/>
    <w:rsid w:val="00E51EB3"/>
    <w:rsid w:val="00E51FE6"/>
    <w:rsid w:val="00E520C5"/>
    <w:rsid w:val="00E522A4"/>
    <w:rsid w:val="00E522B8"/>
    <w:rsid w:val="00E5239C"/>
    <w:rsid w:val="00E52470"/>
    <w:rsid w:val="00E52506"/>
    <w:rsid w:val="00E52719"/>
    <w:rsid w:val="00E52C2C"/>
    <w:rsid w:val="00E52C50"/>
    <w:rsid w:val="00E52D5E"/>
    <w:rsid w:val="00E52DF8"/>
    <w:rsid w:val="00E53566"/>
    <w:rsid w:val="00E5356E"/>
    <w:rsid w:val="00E53936"/>
    <w:rsid w:val="00E53962"/>
    <w:rsid w:val="00E53AF0"/>
    <w:rsid w:val="00E53CBD"/>
    <w:rsid w:val="00E53DA8"/>
    <w:rsid w:val="00E53EF4"/>
    <w:rsid w:val="00E5402C"/>
    <w:rsid w:val="00E54281"/>
    <w:rsid w:val="00E5466C"/>
    <w:rsid w:val="00E54778"/>
    <w:rsid w:val="00E547B7"/>
    <w:rsid w:val="00E548B3"/>
    <w:rsid w:val="00E54A68"/>
    <w:rsid w:val="00E54E87"/>
    <w:rsid w:val="00E54F46"/>
    <w:rsid w:val="00E54F90"/>
    <w:rsid w:val="00E551F3"/>
    <w:rsid w:val="00E555CC"/>
    <w:rsid w:val="00E55829"/>
    <w:rsid w:val="00E55949"/>
    <w:rsid w:val="00E55A5E"/>
    <w:rsid w:val="00E55B6C"/>
    <w:rsid w:val="00E55BDA"/>
    <w:rsid w:val="00E55FA8"/>
    <w:rsid w:val="00E56054"/>
    <w:rsid w:val="00E56253"/>
    <w:rsid w:val="00E56304"/>
    <w:rsid w:val="00E5681F"/>
    <w:rsid w:val="00E5696A"/>
    <w:rsid w:val="00E56A30"/>
    <w:rsid w:val="00E56F92"/>
    <w:rsid w:val="00E5715D"/>
    <w:rsid w:val="00E57175"/>
    <w:rsid w:val="00E57290"/>
    <w:rsid w:val="00E573FE"/>
    <w:rsid w:val="00E5762D"/>
    <w:rsid w:val="00E57680"/>
    <w:rsid w:val="00E578FB"/>
    <w:rsid w:val="00E5797F"/>
    <w:rsid w:val="00E57C01"/>
    <w:rsid w:val="00E57DB2"/>
    <w:rsid w:val="00E57DD1"/>
    <w:rsid w:val="00E57E01"/>
    <w:rsid w:val="00E6012C"/>
    <w:rsid w:val="00E60167"/>
    <w:rsid w:val="00E6017B"/>
    <w:rsid w:val="00E6041D"/>
    <w:rsid w:val="00E6067B"/>
    <w:rsid w:val="00E60926"/>
    <w:rsid w:val="00E6099F"/>
    <w:rsid w:val="00E60A34"/>
    <w:rsid w:val="00E60AD7"/>
    <w:rsid w:val="00E6103B"/>
    <w:rsid w:val="00E61062"/>
    <w:rsid w:val="00E610DD"/>
    <w:rsid w:val="00E61409"/>
    <w:rsid w:val="00E6155E"/>
    <w:rsid w:val="00E61900"/>
    <w:rsid w:val="00E61D66"/>
    <w:rsid w:val="00E61FD6"/>
    <w:rsid w:val="00E620CA"/>
    <w:rsid w:val="00E62457"/>
    <w:rsid w:val="00E625BB"/>
    <w:rsid w:val="00E62795"/>
    <w:rsid w:val="00E62D0A"/>
    <w:rsid w:val="00E62D82"/>
    <w:rsid w:val="00E62EA9"/>
    <w:rsid w:val="00E63058"/>
    <w:rsid w:val="00E632D6"/>
    <w:rsid w:val="00E63344"/>
    <w:rsid w:val="00E63350"/>
    <w:rsid w:val="00E63546"/>
    <w:rsid w:val="00E635CE"/>
    <w:rsid w:val="00E63B34"/>
    <w:rsid w:val="00E63D55"/>
    <w:rsid w:val="00E63ECD"/>
    <w:rsid w:val="00E641C1"/>
    <w:rsid w:val="00E64250"/>
    <w:rsid w:val="00E64534"/>
    <w:rsid w:val="00E647C2"/>
    <w:rsid w:val="00E647C4"/>
    <w:rsid w:val="00E6494D"/>
    <w:rsid w:val="00E64B11"/>
    <w:rsid w:val="00E64C3C"/>
    <w:rsid w:val="00E64D2E"/>
    <w:rsid w:val="00E64EDC"/>
    <w:rsid w:val="00E65024"/>
    <w:rsid w:val="00E6503C"/>
    <w:rsid w:val="00E65098"/>
    <w:rsid w:val="00E65165"/>
    <w:rsid w:val="00E6537D"/>
    <w:rsid w:val="00E65B35"/>
    <w:rsid w:val="00E65B6D"/>
    <w:rsid w:val="00E65C15"/>
    <w:rsid w:val="00E65DB5"/>
    <w:rsid w:val="00E65ED0"/>
    <w:rsid w:val="00E65FC4"/>
    <w:rsid w:val="00E6619A"/>
    <w:rsid w:val="00E661DE"/>
    <w:rsid w:val="00E661F7"/>
    <w:rsid w:val="00E6643F"/>
    <w:rsid w:val="00E66470"/>
    <w:rsid w:val="00E664DF"/>
    <w:rsid w:val="00E66544"/>
    <w:rsid w:val="00E666CF"/>
    <w:rsid w:val="00E66769"/>
    <w:rsid w:val="00E66939"/>
    <w:rsid w:val="00E66E67"/>
    <w:rsid w:val="00E66E92"/>
    <w:rsid w:val="00E6735E"/>
    <w:rsid w:val="00E6738B"/>
    <w:rsid w:val="00E67699"/>
    <w:rsid w:val="00E67799"/>
    <w:rsid w:val="00E6792B"/>
    <w:rsid w:val="00E67A7D"/>
    <w:rsid w:val="00E67CB3"/>
    <w:rsid w:val="00E67D5F"/>
    <w:rsid w:val="00E67DD0"/>
    <w:rsid w:val="00E67DF3"/>
    <w:rsid w:val="00E67DF8"/>
    <w:rsid w:val="00E67DFE"/>
    <w:rsid w:val="00E67EDB"/>
    <w:rsid w:val="00E70123"/>
    <w:rsid w:val="00E7038E"/>
    <w:rsid w:val="00E70B4F"/>
    <w:rsid w:val="00E70B60"/>
    <w:rsid w:val="00E710CD"/>
    <w:rsid w:val="00E711E3"/>
    <w:rsid w:val="00E71332"/>
    <w:rsid w:val="00E714D5"/>
    <w:rsid w:val="00E714E8"/>
    <w:rsid w:val="00E71511"/>
    <w:rsid w:val="00E715CC"/>
    <w:rsid w:val="00E71664"/>
    <w:rsid w:val="00E717D6"/>
    <w:rsid w:val="00E71A75"/>
    <w:rsid w:val="00E71BF1"/>
    <w:rsid w:val="00E71D33"/>
    <w:rsid w:val="00E71D87"/>
    <w:rsid w:val="00E71F67"/>
    <w:rsid w:val="00E71F6C"/>
    <w:rsid w:val="00E71FA9"/>
    <w:rsid w:val="00E721B8"/>
    <w:rsid w:val="00E72259"/>
    <w:rsid w:val="00E72434"/>
    <w:rsid w:val="00E729F1"/>
    <w:rsid w:val="00E72A0A"/>
    <w:rsid w:val="00E72AEB"/>
    <w:rsid w:val="00E72B33"/>
    <w:rsid w:val="00E72D5B"/>
    <w:rsid w:val="00E7346F"/>
    <w:rsid w:val="00E7359B"/>
    <w:rsid w:val="00E736A4"/>
    <w:rsid w:val="00E737BA"/>
    <w:rsid w:val="00E738D6"/>
    <w:rsid w:val="00E73AE4"/>
    <w:rsid w:val="00E73B15"/>
    <w:rsid w:val="00E73C6F"/>
    <w:rsid w:val="00E73D69"/>
    <w:rsid w:val="00E74111"/>
    <w:rsid w:val="00E743A6"/>
    <w:rsid w:val="00E74696"/>
    <w:rsid w:val="00E746C9"/>
    <w:rsid w:val="00E7483B"/>
    <w:rsid w:val="00E7484A"/>
    <w:rsid w:val="00E74A1B"/>
    <w:rsid w:val="00E74A1C"/>
    <w:rsid w:val="00E74B0F"/>
    <w:rsid w:val="00E74B22"/>
    <w:rsid w:val="00E74C86"/>
    <w:rsid w:val="00E75086"/>
    <w:rsid w:val="00E7508F"/>
    <w:rsid w:val="00E751DD"/>
    <w:rsid w:val="00E75315"/>
    <w:rsid w:val="00E753FB"/>
    <w:rsid w:val="00E758CB"/>
    <w:rsid w:val="00E75A21"/>
    <w:rsid w:val="00E75A7F"/>
    <w:rsid w:val="00E761AD"/>
    <w:rsid w:val="00E7642C"/>
    <w:rsid w:val="00E765EE"/>
    <w:rsid w:val="00E7666D"/>
    <w:rsid w:val="00E7685B"/>
    <w:rsid w:val="00E7694A"/>
    <w:rsid w:val="00E76A20"/>
    <w:rsid w:val="00E76BFC"/>
    <w:rsid w:val="00E76C67"/>
    <w:rsid w:val="00E77205"/>
    <w:rsid w:val="00E773B9"/>
    <w:rsid w:val="00E77ADA"/>
    <w:rsid w:val="00E77C74"/>
    <w:rsid w:val="00E77D35"/>
    <w:rsid w:val="00E801A6"/>
    <w:rsid w:val="00E80233"/>
    <w:rsid w:val="00E802AA"/>
    <w:rsid w:val="00E802FC"/>
    <w:rsid w:val="00E80507"/>
    <w:rsid w:val="00E8059B"/>
    <w:rsid w:val="00E80A3B"/>
    <w:rsid w:val="00E80CD2"/>
    <w:rsid w:val="00E80EB0"/>
    <w:rsid w:val="00E80F23"/>
    <w:rsid w:val="00E81152"/>
    <w:rsid w:val="00E8122B"/>
    <w:rsid w:val="00E8130A"/>
    <w:rsid w:val="00E8175B"/>
    <w:rsid w:val="00E8188E"/>
    <w:rsid w:val="00E81C14"/>
    <w:rsid w:val="00E81D67"/>
    <w:rsid w:val="00E81D72"/>
    <w:rsid w:val="00E81E2A"/>
    <w:rsid w:val="00E82161"/>
    <w:rsid w:val="00E82196"/>
    <w:rsid w:val="00E82300"/>
    <w:rsid w:val="00E823C7"/>
    <w:rsid w:val="00E826EA"/>
    <w:rsid w:val="00E8285D"/>
    <w:rsid w:val="00E82B0C"/>
    <w:rsid w:val="00E82C21"/>
    <w:rsid w:val="00E82C3F"/>
    <w:rsid w:val="00E82F2A"/>
    <w:rsid w:val="00E82F93"/>
    <w:rsid w:val="00E82FD6"/>
    <w:rsid w:val="00E82FFD"/>
    <w:rsid w:val="00E835D9"/>
    <w:rsid w:val="00E8363B"/>
    <w:rsid w:val="00E836C2"/>
    <w:rsid w:val="00E83958"/>
    <w:rsid w:val="00E83F3E"/>
    <w:rsid w:val="00E83FC5"/>
    <w:rsid w:val="00E84084"/>
    <w:rsid w:val="00E8410B"/>
    <w:rsid w:val="00E84113"/>
    <w:rsid w:val="00E8432A"/>
    <w:rsid w:val="00E843F3"/>
    <w:rsid w:val="00E843F9"/>
    <w:rsid w:val="00E84712"/>
    <w:rsid w:val="00E84867"/>
    <w:rsid w:val="00E848B0"/>
    <w:rsid w:val="00E848E9"/>
    <w:rsid w:val="00E84EFC"/>
    <w:rsid w:val="00E84F27"/>
    <w:rsid w:val="00E8524F"/>
    <w:rsid w:val="00E85518"/>
    <w:rsid w:val="00E85A54"/>
    <w:rsid w:val="00E85BB2"/>
    <w:rsid w:val="00E85E03"/>
    <w:rsid w:val="00E85F1E"/>
    <w:rsid w:val="00E863F3"/>
    <w:rsid w:val="00E86839"/>
    <w:rsid w:val="00E86AE2"/>
    <w:rsid w:val="00E86E04"/>
    <w:rsid w:val="00E870AE"/>
    <w:rsid w:val="00E870F0"/>
    <w:rsid w:val="00E8710D"/>
    <w:rsid w:val="00E87289"/>
    <w:rsid w:val="00E875BF"/>
    <w:rsid w:val="00E87893"/>
    <w:rsid w:val="00E87950"/>
    <w:rsid w:val="00E8796E"/>
    <w:rsid w:val="00E87E56"/>
    <w:rsid w:val="00E903D9"/>
    <w:rsid w:val="00E90571"/>
    <w:rsid w:val="00E906CB"/>
    <w:rsid w:val="00E909CB"/>
    <w:rsid w:val="00E90A10"/>
    <w:rsid w:val="00E90B4D"/>
    <w:rsid w:val="00E90DBE"/>
    <w:rsid w:val="00E90ED6"/>
    <w:rsid w:val="00E9140F"/>
    <w:rsid w:val="00E915B0"/>
    <w:rsid w:val="00E9181A"/>
    <w:rsid w:val="00E91BA2"/>
    <w:rsid w:val="00E91C02"/>
    <w:rsid w:val="00E91FB4"/>
    <w:rsid w:val="00E9213E"/>
    <w:rsid w:val="00E92485"/>
    <w:rsid w:val="00E924D1"/>
    <w:rsid w:val="00E925CC"/>
    <w:rsid w:val="00E926D2"/>
    <w:rsid w:val="00E92A7A"/>
    <w:rsid w:val="00E92C88"/>
    <w:rsid w:val="00E92DB8"/>
    <w:rsid w:val="00E92E52"/>
    <w:rsid w:val="00E92F57"/>
    <w:rsid w:val="00E93104"/>
    <w:rsid w:val="00E93372"/>
    <w:rsid w:val="00E933D2"/>
    <w:rsid w:val="00E9354E"/>
    <w:rsid w:val="00E93556"/>
    <w:rsid w:val="00E93672"/>
    <w:rsid w:val="00E936AB"/>
    <w:rsid w:val="00E9382F"/>
    <w:rsid w:val="00E93880"/>
    <w:rsid w:val="00E93A30"/>
    <w:rsid w:val="00E93BBE"/>
    <w:rsid w:val="00E93BE3"/>
    <w:rsid w:val="00E93D9C"/>
    <w:rsid w:val="00E93DC7"/>
    <w:rsid w:val="00E940D5"/>
    <w:rsid w:val="00E942C8"/>
    <w:rsid w:val="00E94482"/>
    <w:rsid w:val="00E9454F"/>
    <w:rsid w:val="00E945FE"/>
    <w:rsid w:val="00E94664"/>
    <w:rsid w:val="00E946F5"/>
    <w:rsid w:val="00E94987"/>
    <w:rsid w:val="00E94B22"/>
    <w:rsid w:val="00E94BD2"/>
    <w:rsid w:val="00E94C7C"/>
    <w:rsid w:val="00E94D2D"/>
    <w:rsid w:val="00E951AC"/>
    <w:rsid w:val="00E952AC"/>
    <w:rsid w:val="00E954B0"/>
    <w:rsid w:val="00E9553E"/>
    <w:rsid w:val="00E95600"/>
    <w:rsid w:val="00E95776"/>
    <w:rsid w:val="00E958E4"/>
    <w:rsid w:val="00E95A37"/>
    <w:rsid w:val="00E95ADA"/>
    <w:rsid w:val="00E95B2A"/>
    <w:rsid w:val="00E95BF4"/>
    <w:rsid w:val="00E95D06"/>
    <w:rsid w:val="00E95E41"/>
    <w:rsid w:val="00E95EA2"/>
    <w:rsid w:val="00E9626A"/>
    <w:rsid w:val="00E9636B"/>
    <w:rsid w:val="00E963C1"/>
    <w:rsid w:val="00E967B7"/>
    <w:rsid w:val="00E9681A"/>
    <w:rsid w:val="00E9683D"/>
    <w:rsid w:val="00E968F2"/>
    <w:rsid w:val="00E96BBA"/>
    <w:rsid w:val="00E96C23"/>
    <w:rsid w:val="00E96EA1"/>
    <w:rsid w:val="00E96FFB"/>
    <w:rsid w:val="00E9731F"/>
    <w:rsid w:val="00E97469"/>
    <w:rsid w:val="00E975FA"/>
    <w:rsid w:val="00E9765F"/>
    <w:rsid w:val="00E97961"/>
    <w:rsid w:val="00E97A1F"/>
    <w:rsid w:val="00E97B10"/>
    <w:rsid w:val="00E97C10"/>
    <w:rsid w:val="00E97CE4"/>
    <w:rsid w:val="00E97D19"/>
    <w:rsid w:val="00E97D1F"/>
    <w:rsid w:val="00EA00CC"/>
    <w:rsid w:val="00EA00F0"/>
    <w:rsid w:val="00EA0310"/>
    <w:rsid w:val="00EA03A2"/>
    <w:rsid w:val="00EA03F9"/>
    <w:rsid w:val="00EA0945"/>
    <w:rsid w:val="00EA0A8F"/>
    <w:rsid w:val="00EA0DE2"/>
    <w:rsid w:val="00EA0F34"/>
    <w:rsid w:val="00EA0F58"/>
    <w:rsid w:val="00EA1131"/>
    <w:rsid w:val="00EA1142"/>
    <w:rsid w:val="00EA129B"/>
    <w:rsid w:val="00EA12E0"/>
    <w:rsid w:val="00EA137C"/>
    <w:rsid w:val="00EA1413"/>
    <w:rsid w:val="00EA1485"/>
    <w:rsid w:val="00EA1DE5"/>
    <w:rsid w:val="00EA1EE9"/>
    <w:rsid w:val="00EA200F"/>
    <w:rsid w:val="00EA20C9"/>
    <w:rsid w:val="00EA21EC"/>
    <w:rsid w:val="00EA242C"/>
    <w:rsid w:val="00EA24B3"/>
    <w:rsid w:val="00EA24EB"/>
    <w:rsid w:val="00EA2547"/>
    <w:rsid w:val="00EA295B"/>
    <w:rsid w:val="00EA2D1E"/>
    <w:rsid w:val="00EA2D61"/>
    <w:rsid w:val="00EA2F46"/>
    <w:rsid w:val="00EA3092"/>
    <w:rsid w:val="00EA3192"/>
    <w:rsid w:val="00EA34BB"/>
    <w:rsid w:val="00EA35A7"/>
    <w:rsid w:val="00EA3802"/>
    <w:rsid w:val="00EA3A6D"/>
    <w:rsid w:val="00EA3C1F"/>
    <w:rsid w:val="00EA3CB0"/>
    <w:rsid w:val="00EA3D0C"/>
    <w:rsid w:val="00EA4392"/>
    <w:rsid w:val="00EA43D4"/>
    <w:rsid w:val="00EA44D2"/>
    <w:rsid w:val="00EA452E"/>
    <w:rsid w:val="00EA47BA"/>
    <w:rsid w:val="00EA4825"/>
    <w:rsid w:val="00EA487B"/>
    <w:rsid w:val="00EA4A9A"/>
    <w:rsid w:val="00EA4C7C"/>
    <w:rsid w:val="00EA4D0C"/>
    <w:rsid w:val="00EA4D99"/>
    <w:rsid w:val="00EA4F54"/>
    <w:rsid w:val="00EA5865"/>
    <w:rsid w:val="00EA58E8"/>
    <w:rsid w:val="00EA5B77"/>
    <w:rsid w:val="00EA5E77"/>
    <w:rsid w:val="00EA6044"/>
    <w:rsid w:val="00EA6368"/>
    <w:rsid w:val="00EA64CD"/>
    <w:rsid w:val="00EA652D"/>
    <w:rsid w:val="00EA6563"/>
    <w:rsid w:val="00EA6A03"/>
    <w:rsid w:val="00EA6C03"/>
    <w:rsid w:val="00EA6FBC"/>
    <w:rsid w:val="00EA70D7"/>
    <w:rsid w:val="00EA7175"/>
    <w:rsid w:val="00EA736B"/>
    <w:rsid w:val="00EA738F"/>
    <w:rsid w:val="00EA741C"/>
    <w:rsid w:val="00EA7A68"/>
    <w:rsid w:val="00EA7AE0"/>
    <w:rsid w:val="00EA7B56"/>
    <w:rsid w:val="00EA7C33"/>
    <w:rsid w:val="00EB0414"/>
    <w:rsid w:val="00EB0877"/>
    <w:rsid w:val="00EB0ADF"/>
    <w:rsid w:val="00EB0BC2"/>
    <w:rsid w:val="00EB0D0A"/>
    <w:rsid w:val="00EB0E1F"/>
    <w:rsid w:val="00EB102D"/>
    <w:rsid w:val="00EB10A4"/>
    <w:rsid w:val="00EB1255"/>
    <w:rsid w:val="00EB1330"/>
    <w:rsid w:val="00EB13B6"/>
    <w:rsid w:val="00EB1400"/>
    <w:rsid w:val="00EB15F3"/>
    <w:rsid w:val="00EB165C"/>
    <w:rsid w:val="00EB17EC"/>
    <w:rsid w:val="00EB1AE6"/>
    <w:rsid w:val="00EB1E27"/>
    <w:rsid w:val="00EB22F6"/>
    <w:rsid w:val="00EB247E"/>
    <w:rsid w:val="00EB253E"/>
    <w:rsid w:val="00EB2633"/>
    <w:rsid w:val="00EB26EC"/>
    <w:rsid w:val="00EB28B8"/>
    <w:rsid w:val="00EB2D6B"/>
    <w:rsid w:val="00EB3464"/>
    <w:rsid w:val="00EB351B"/>
    <w:rsid w:val="00EB36D3"/>
    <w:rsid w:val="00EB39FA"/>
    <w:rsid w:val="00EB3C03"/>
    <w:rsid w:val="00EB3C58"/>
    <w:rsid w:val="00EB3E16"/>
    <w:rsid w:val="00EB3F5E"/>
    <w:rsid w:val="00EB4019"/>
    <w:rsid w:val="00EB4168"/>
    <w:rsid w:val="00EB4242"/>
    <w:rsid w:val="00EB461B"/>
    <w:rsid w:val="00EB4680"/>
    <w:rsid w:val="00EB4698"/>
    <w:rsid w:val="00EB482C"/>
    <w:rsid w:val="00EB4A9B"/>
    <w:rsid w:val="00EB4C19"/>
    <w:rsid w:val="00EB4DF3"/>
    <w:rsid w:val="00EB507A"/>
    <w:rsid w:val="00EB50B6"/>
    <w:rsid w:val="00EB5120"/>
    <w:rsid w:val="00EB519A"/>
    <w:rsid w:val="00EB5205"/>
    <w:rsid w:val="00EB5448"/>
    <w:rsid w:val="00EB56F8"/>
    <w:rsid w:val="00EB5783"/>
    <w:rsid w:val="00EB5858"/>
    <w:rsid w:val="00EB5968"/>
    <w:rsid w:val="00EB5CDC"/>
    <w:rsid w:val="00EB5DB2"/>
    <w:rsid w:val="00EB61A5"/>
    <w:rsid w:val="00EB648D"/>
    <w:rsid w:val="00EB6628"/>
    <w:rsid w:val="00EB6783"/>
    <w:rsid w:val="00EB67B3"/>
    <w:rsid w:val="00EB68F1"/>
    <w:rsid w:val="00EB6A97"/>
    <w:rsid w:val="00EB6AB4"/>
    <w:rsid w:val="00EB6ACD"/>
    <w:rsid w:val="00EB6BF2"/>
    <w:rsid w:val="00EB6CAD"/>
    <w:rsid w:val="00EB7193"/>
    <w:rsid w:val="00EB71E9"/>
    <w:rsid w:val="00EB7305"/>
    <w:rsid w:val="00EB73A7"/>
    <w:rsid w:val="00EB7696"/>
    <w:rsid w:val="00EB7725"/>
    <w:rsid w:val="00EB7A02"/>
    <w:rsid w:val="00EB7A64"/>
    <w:rsid w:val="00EB7B19"/>
    <w:rsid w:val="00EB7B2E"/>
    <w:rsid w:val="00EB7C91"/>
    <w:rsid w:val="00EC022A"/>
    <w:rsid w:val="00EC0313"/>
    <w:rsid w:val="00EC03E0"/>
    <w:rsid w:val="00EC0511"/>
    <w:rsid w:val="00EC054F"/>
    <w:rsid w:val="00EC065B"/>
    <w:rsid w:val="00EC0731"/>
    <w:rsid w:val="00EC08D7"/>
    <w:rsid w:val="00EC09F5"/>
    <w:rsid w:val="00EC0B20"/>
    <w:rsid w:val="00EC0DD2"/>
    <w:rsid w:val="00EC0EC8"/>
    <w:rsid w:val="00EC10B2"/>
    <w:rsid w:val="00EC14F4"/>
    <w:rsid w:val="00EC16CD"/>
    <w:rsid w:val="00EC1865"/>
    <w:rsid w:val="00EC1F94"/>
    <w:rsid w:val="00EC1FCB"/>
    <w:rsid w:val="00EC205C"/>
    <w:rsid w:val="00EC26EE"/>
    <w:rsid w:val="00EC2820"/>
    <w:rsid w:val="00EC2C57"/>
    <w:rsid w:val="00EC2D3C"/>
    <w:rsid w:val="00EC2E92"/>
    <w:rsid w:val="00EC2EA1"/>
    <w:rsid w:val="00EC2F5C"/>
    <w:rsid w:val="00EC309C"/>
    <w:rsid w:val="00EC3262"/>
    <w:rsid w:val="00EC32BB"/>
    <w:rsid w:val="00EC32DE"/>
    <w:rsid w:val="00EC331A"/>
    <w:rsid w:val="00EC361A"/>
    <w:rsid w:val="00EC3A79"/>
    <w:rsid w:val="00EC3A8D"/>
    <w:rsid w:val="00EC3B07"/>
    <w:rsid w:val="00EC3DA5"/>
    <w:rsid w:val="00EC3F2D"/>
    <w:rsid w:val="00EC4118"/>
    <w:rsid w:val="00EC411E"/>
    <w:rsid w:val="00EC44EF"/>
    <w:rsid w:val="00EC4557"/>
    <w:rsid w:val="00EC4630"/>
    <w:rsid w:val="00EC466B"/>
    <w:rsid w:val="00EC4787"/>
    <w:rsid w:val="00EC47F1"/>
    <w:rsid w:val="00EC48CA"/>
    <w:rsid w:val="00EC4904"/>
    <w:rsid w:val="00EC4AA2"/>
    <w:rsid w:val="00EC4BED"/>
    <w:rsid w:val="00EC4D71"/>
    <w:rsid w:val="00EC4FBA"/>
    <w:rsid w:val="00EC5059"/>
    <w:rsid w:val="00EC5261"/>
    <w:rsid w:val="00EC5380"/>
    <w:rsid w:val="00EC5505"/>
    <w:rsid w:val="00EC5711"/>
    <w:rsid w:val="00EC59BE"/>
    <w:rsid w:val="00EC5A7D"/>
    <w:rsid w:val="00EC6097"/>
    <w:rsid w:val="00EC617F"/>
    <w:rsid w:val="00EC6194"/>
    <w:rsid w:val="00EC6537"/>
    <w:rsid w:val="00EC676A"/>
    <w:rsid w:val="00EC67BF"/>
    <w:rsid w:val="00EC690F"/>
    <w:rsid w:val="00EC6934"/>
    <w:rsid w:val="00EC6EAD"/>
    <w:rsid w:val="00EC6F01"/>
    <w:rsid w:val="00EC6FA0"/>
    <w:rsid w:val="00EC6FD1"/>
    <w:rsid w:val="00EC72D4"/>
    <w:rsid w:val="00EC7840"/>
    <w:rsid w:val="00EC7B22"/>
    <w:rsid w:val="00EC7C47"/>
    <w:rsid w:val="00EC7D05"/>
    <w:rsid w:val="00EC7D1F"/>
    <w:rsid w:val="00EC7D28"/>
    <w:rsid w:val="00EC7D41"/>
    <w:rsid w:val="00EC7E47"/>
    <w:rsid w:val="00EC7EFD"/>
    <w:rsid w:val="00EC7F54"/>
    <w:rsid w:val="00EC7FF7"/>
    <w:rsid w:val="00ED007B"/>
    <w:rsid w:val="00ED0341"/>
    <w:rsid w:val="00ED0537"/>
    <w:rsid w:val="00ED086D"/>
    <w:rsid w:val="00ED0897"/>
    <w:rsid w:val="00ED08BA"/>
    <w:rsid w:val="00ED091B"/>
    <w:rsid w:val="00ED0A06"/>
    <w:rsid w:val="00ED0C4B"/>
    <w:rsid w:val="00ED0C71"/>
    <w:rsid w:val="00ED0D3F"/>
    <w:rsid w:val="00ED12F9"/>
    <w:rsid w:val="00ED14BD"/>
    <w:rsid w:val="00ED1512"/>
    <w:rsid w:val="00ED15C7"/>
    <w:rsid w:val="00ED1604"/>
    <w:rsid w:val="00ED17C8"/>
    <w:rsid w:val="00ED183D"/>
    <w:rsid w:val="00ED185E"/>
    <w:rsid w:val="00ED1BBE"/>
    <w:rsid w:val="00ED1BD0"/>
    <w:rsid w:val="00ED1C88"/>
    <w:rsid w:val="00ED1D6B"/>
    <w:rsid w:val="00ED1D76"/>
    <w:rsid w:val="00ED21C0"/>
    <w:rsid w:val="00ED221B"/>
    <w:rsid w:val="00ED2332"/>
    <w:rsid w:val="00ED2409"/>
    <w:rsid w:val="00ED24DE"/>
    <w:rsid w:val="00ED2582"/>
    <w:rsid w:val="00ED2687"/>
    <w:rsid w:val="00ED2B49"/>
    <w:rsid w:val="00ED2C76"/>
    <w:rsid w:val="00ED2F78"/>
    <w:rsid w:val="00ED2FE0"/>
    <w:rsid w:val="00ED35D0"/>
    <w:rsid w:val="00ED37E9"/>
    <w:rsid w:val="00ED38CD"/>
    <w:rsid w:val="00ED3AC7"/>
    <w:rsid w:val="00ED3C2A"/>
    <w:rsid w:val="00ED3E1C"/>
    <w:rsid w:val="00ED3E2E"/>
    <w:rsid w:val="00ED3EF0"/>
    <w:rsid w:val="00ED3F82"/>
    <w:rsid w:val="00ED40BE"/>
    <w:rsid w:val="00ED445C"/>
    <w:rsid w:val="00ED4519"/>
    <w:rsid w:val="00ED46D4"/>
    <w:rsid w:val="00ED47E6"/>
    <w:rsid w:val="00ED5091"/>
    <w:rsid w:val="00ED5252"/>
    <w:rsid w:val="00ED53B6"/>
    <w:rsid w:val="00ED5417"/>
    <w:rsid w:val="00ED54E2"/>
    <w:rsid w:val="00ED5662"/>
    <w:rsid w:val="00ED5A9F"/>
    <w:rsid w:val="00ED5D4F"/>
    <w:rsid w:val="00ED5E9F"/>
    <w:rsid w:val="00ED6120"/>
    <w:rsid w:val="00ED629C"/>
    <w:rsid w:val="00ED62F6"/>
    <w:rsid w:val="00ED6307"/>
    <w:rsid w:val="00ED66F8"/>
    <w:rsid w:val="00ED6A50"/>
    <w:rsid w:val="00ED6BFC"/>
    <w:rsid w:val="00ED6C22"/>
    <w:rsid w:val="00ED6DDB"/>
    <w:rsid w:val="00ED6E94"/>
    <w:rsid w:val="00ED6EE4"/>
    <w:rsid w:val="00ED767F"/>
    <w:rsid w:val="00ED784F"/>
    <w:rsid w:val="00ED78C5"/>
    <w:rsid w:val="00ED7B52"/>
    <w:rsid w:val="00ED7F4F"/>
    <w:rsid w:val="00EE0311"/>
    <w:rsid w:val="00EE0413"/>
    <w:rsid w:val="00EE0491"/>
    <w:rsid w:val="00EE0676"/>
    <w:rsid w:val="00EE0737"/>
    <w:rsid w:val="00EE0739"/>
    <w:rsid w:val="00EE07E3"/>
    <w:rsid w:val="00EE083F"/>
    <w:rsid w:val="00EE0864"/>
    <w:rsid w:val="00EE08FF"/>
    <w:rsid w:val="00EE093B"/>
    <w:rsid w:val="00EE09FA"/>
    <w:rsid w:val="00EE0A66"/>
    <w:rsid w:val="00EE0C2C"/>
    <w:rsid w:val="00EE0C73"/>
    <w:rsid w:val="00EE0EE6"/>
    <w:rsid w:val="00EE0EFD"/>
    <w:rsid w:val="00EE1185"/>
    <w:rsid w:val="00EE12D1"/>
    <w:rsid w:val="00EE1517"/>
    <w:rsid w:val="00EE15D8"/>
    <w:rsid w:val="00EE1650"/>
    <w:rsid w:val="00EE1720"/>
    <w:rsid w:val="00EE1728"/>
    <w:rsid w:val="00EE175A"/>
    <w:rsid w:val="00EE19F0"/>
    <w:rsid w:val="00EE1B39"/>
    <w:rsid w:val="00EE1B48"/>
    <w:rsid w:val="00EE1B5D"/>
    <w:rsid w:val="00EE1E3D"/>
    <w:rsid w:val="00EE235F"/>
    <w:rsid w:val="00EE2479"/>
    <w:rsid w:val="00EE263B"/>
    <w:rsid w:val="00EE2A57"/>
    <w:rsid w:val="00EE2AE4"/>
    <w:rsid w:val="00EE2BCB"/>
    <w:rsid w:val="00EE2D1C"/>
    <w:rsid w:val="00EE2EB9"/>
    <w:rsid w:val="00EE2EF6"/>
    <w:rsid w:val="00EE3017"/>
    <w:rsid w:val="00EE3359"/>
    <w:rsid w:val="00EE34CC"/>
    <w:rsid w:val="00EE35A3"/>
    <w:rsid w:val="00EE3CA1"/>
    <w:rsid w:val="00EE3DA6"/>
    <w:rsid w:val="00EE3E04"/>
    <w:rsid w:val="00EE4149"/>
    <w:rsid w:val="00EE4198"/>
    <w:rsid w:val="00EE41C2"/>
    <w:rsid w:val="00EE4400"/>
    <w:rsid w:val="00EE459C"/>
    <w:rsid w:val="00EE45C2"/>
    <w:rsid w:val="00EE4837"/>
    <w:rsid w:val="00EE4841"/>
    <w:rsid w:val="00EE4927"/>
    <w:rsid w:val="00EE4969"/>
    <w:rsid w:val="00EE4A12"/>
    <w:rsid w:val="00EE4E13"/>
    <w:rsid w:val="00EE4F44"/>
    <w:rsid w:val="00EE51C4"/>
    <w:rsid w:val="00EE5359"/>
    <w:rsid w:val="00EE5424"/>
    <w:rsid w:val="00EE557C"/>
    <w:rsid w:val="00EE55FE"/>
    <w:rsid w:val="00EE5D76"/>
    <w:rsid w:val="00EE5E23"/>
    <w:rsid w:val="00EE5FA7"/>
    <w:rsid w:val="00EE6014"/>
    <w:rsid w:val="00EE6179"/>
    <w:rsid w:val="00EE6222"/>
    <w:rsid w:val="00EE6330"/>
    <w:rsid w:val="00EE6398"/>
    <w:rsid w:val="00EE64FD"/>
    <w:rsid w:val="00EE67B2"/>
    <w:rsid w:val="00EE6A4B"/>
    <w:rsid w:val="00EE7146"/>
    <w:rsid w:val="00EE722C"/>
    <w:rsid w:val="00EE7746"/>
    <w:rsid w:val="00EE777F"/>
    <w:rsid w:val="00EE7A3B"/>
    <w:rsid w:val="00EE7BF7"/>
    <w:rsid w:val="00EE7D83"/>
    <w:rsid w:val="00EE7DDC"/>
    <w:rsid w:val="00EE7F07"/>
    <w:rsid w:val="00EE7F83"/>
    <w:rsid w:val="00EF0488"/>
    <w:rsid w:val="00EF06D1"/>
    <w:rsid w:val="00EF087B"/>
    <w:rsid w:val="00EF08A3"/>
    <w:rsid w:val="00EF08C6"/>
    <w:rsid w:val="00EF0900"/>
    <w:rsid w:val="00EF090B"/>
    <w:rsid w:val="00EF0A1B"/>
    <w:rsid w:val="00EF0A8F"/>
    <w:rsid w:val="00EF0BB0"/>
    <w:rsid w:val="00EF0C23"/>
    <w:rsid w:val="00EF0E65"/>
    <w:rsid w:val="00EF1025"/>
    <w:rsid w:val="00EF115B"/>
    <w:rsid w:val="00EF154E"/>
    <w:rsid w:val="00EF17C4"/>
    <w:rsid w:val="00EF195A"/>
    <w:rsid w:val="00EF1C3A"/>
    <w:rsid w:val="00EF230C"/>
    <w:rsid w:val="00EF23BF"/>
    <w:rsid w:val="00EF2411"/>
    <w:rsid w:val="00EF24F0"/>
    <w:rsid w:val="00EF2610"/>
    <w:rsid w:val="00EF2765"/>
    <w:rsid w:val="00EF27F5"/>
    <w:rsid w:val="00EF2932"/>
    <w:rsid w:val="00EF295C"/>
    <w:rsid w:val="00EF2A45"/>
    <w:rsid w:val="00EF348D"/>
    <w:rsid w:val="00EF35B4"/>
    <w:rsid w:val="00EF37C7"/>
    <w:rsid w:val="00EF3890"/>
    <w:rsid w:val="00EF3925"/>
    <w:rsid w:val="00EF3C11"/>
    <w:rsid w:val="00EF3C73"/>
    <w:rsid w:val="00EF4339"/>
    <w:rsid w:val="00EF45C5"/>
    <w:rsid w:val="00EF4BEB"/>
    <w:rsid w:val="00EF4C10"/>
    <w:rsid w:val="00EF4F88"/>
    <w:rsid w:val="00EF5186"/>
    <w:rsid w:val="00EF523B"/>
    <w:rsid w:val="00EF5281"/>
    <w:rsid w:val="00EF54DD"/>
    <w:rsid w:val="00EF551F"/>
    <w:rsid w:val="00EF56B7"/>
    <w:rsid w:val="00EF5A56"/>
    <w:rsid w:val="00EF5EBA"/>
    <w:rsid w:val="00EF5F93"/>
    <w:rsid w:val="00EF613C"/>
    <w:rsid w:val="00EF6684"/>
    <w:rsid w:val="00EF6846"/>
    <w:rsid w:val="00EF6A04"/>
    <w:rsid w:val="00EF6A17"/>
    <w:rsid w:val="00EF6CB7"/>
    <w:rsid w:val="00EF6E13"/>
    <w:rsid w:val="00EF6E16"/>
    <w:rsid w:val="00EF6FDE"/>
    <w:rsid w:val="00EF7510"/>
    <w:rsid w:val="00EF7515"/>
    <w:rsid w:val="00EF76C4"/>
    <w:rsid w:val="00EF7787"/>
    <w:rsid w:val="00EF79BA"/>
    <w:rsid w:val="00EF7F46"/>
    <w:rsid w:val="00F00025"/>
    <w:rsid w:val="00F0015D"/>
    <w:rsid w:val="00F0022A"/>
    <w:rsid w:val="00F003A5"/>
    <w:rsid w:val="00F006ED"/>
    <w:rsid w:val="00F00736"/>
    <w:rsid w:val="00F0076C"/>
    <w:rsid w:val="00F00B86"/>
    <w:rsid w:val="00F00C4C"/>
    <w:rsid w:val="00F013FB"/>
    <w:rsid w:val="00F017B4"/>
    <w:rsid w:val="00F019CB"/>
    <w:rsid w:val="00F01B13"/>
    <w:rsid w:val="00F01B7F"/>
    <w:rsid w:val="00F01D42"/>
    <w:rsid w:val="00F01F2A"/>
    <w:rsid w:val="00F02047"/>
    <w:rsid w:val="00F02149"/>
    <w:rsid w:val="00F0217D"/>
    <w:rsid w:val="00F022A0"/>
    <w:rsid w:val="00F025D0"/>
    <w:rsid w:val="00F028CD"/>
    <w:rsid w:val="00F02F47"/>
    <w:rsid w:val="00F031F0"/>
    <w:rsid w:val="00F03229"/>
    <w:rsid w:val="00F0325B"/>
    <w:rsid w:val="00F03519"/>
    <w:rsid w:val="00F038BA"/>
    <w:rsid w:val="00F0397E"/>
    <w:rsid w:val="00F03A1A"/>
    <w:rsid w:val="00F03AD9"/>
    <w:rsid w:val="00F03BA3"/>
    <w:rsid w:val="00F03D7A"/>
    <w:rsid w:val="00F03E0B"/>
    <w:rsid w:val="00F03E82"/>
    <w:rsid w:val="00F03EE6"/>
    <w:rsid w:val="00F04213"/>
    <w:rsid w:val="00F04389"/>
    <w:rsid w:val="00F043DC"/>
    <w:rsid w:val="00F045E5"/>
    <w:rsid w:val="00F04828"/>
    <w:rsid w:val="00F04B3A"/>
    <w:rsid w:val="00F04D0F"/>
    <w:rsid w:val="00F04EBD"/>
    <w:rsid w:val="00F04F50"/>
    <w:rsid w:val="00F04FEC"/>
    <w:rsid w:val="00F05147"/>
    <w:rsid w:val="00F0556F"/>
    <w:rsid w:val="00F056AB"/>
    <w:rsid w:val="00F057A4"/>
    <w:rsid w:val="00F05BFC"/>
    <w:rsid w:val="00F05E18"/>
    <w:rsid w:val="00F06241"/>
    <w:rsid w:val="00F062DF"/>
    <w:rsid w:val="00F066A8"/>
    <w:rsid w:val="00F067E0"/>
    <w:rsid w:val="00F06AD8"/>
    <w:rsid w:val="00F06C9A"/>
    <w:rsid w:val="00F06F8D"/>
    <w:rsid w:val="00F07238"/>
    <w:rsid w:val="00F0732D"/>
    <w:rsid w:val="00F07362"/>
    <w:rsid w:val="00F07541"/>
    <w:rsid w:val="00F07952"/>
    <w:rsid w:val="00F07AC8"/>
    <w:rsid w:val="00F07C53"/>
    <w:rsid w:val="00F07F46"/>
    <w:rsid w:val="00F07F4B"/>
    <w:rsid w:val="00F10191"/>
    <w:rsid w:val="00F1026D"/>
    <w:rsid w:val="00F102A5"/>
    <w:rsid w:val="00F10727"/>
    <w:rsid w:val="00F10A38"/>
    <w:rsid w:val="00F10BBE"/>
    <w:rsid w:val="00F10E8B"/>
    <w:rsid w:val="00F110BF"/>
    <w:rsid w:val="00F11354"/>
    <w:rsid w:val="00F116C8"/>
    <w:rsid w:val="00F11954"/>
    <w:rsid w:val="00F119F6"/>
    <w:rsid w:val="00F11A48"/>
    <w:rsid w:val="00F11AA1"/>
    <w:rsid w:val="00F11F0D"/>
    <w:rsid w:val="00F1237D"/>
    <w:rsid w:val="00F1279D"/>
    <w:rsid w:val="00F12CCB"/>
    <w:rsid w:val="00F12E53"/>
    <w:rsid w:val="00F13098"/>
    <w:rsid w:val="00F131F2"/>
    <w:rsid w:val="00F132A5"/>
    <w:rsid w:val="00F1338A"/>
    <w:rsid w:val="00F134BD"/>
    <w:rsid w:val="00F134CA"/>
    <w:rsid w:val="00F134FE"/>
    <w:rsid w:val="00F135D0"/>
    <w:rsid w:val="00F13778"/>
    <w:rsid w:val="00F13827"/>
    <w:rsid w:val="00F13B70"/>
    <w:rsid w:val="00F13E09"/>
    <w:rsid w:val="00F14194"/>
    <w:rsid w:val="00F1487E"/>
    <w:rsid w:val="00F1489F"/>
    <w:rsid w:val="00F14B81"/>
    <w:rsid w:val="00F14BC6"/>
    <w:rsid w:val="00F14D98"/>
    <w:rsid w:val="00F14DFB"/>
    <w:rsid w:val="00F15257"/>
    <w:rsid w:val="00F15323"/>
    <w:rsid w:val="00F15350"/>
    <w:rsid w:val="00F1551C"/>
    <w:rsid w:val="00F15543"/>
    <w:rsid w:val="00F1567F"/>
    <w:rsid w:val="00F15702"/>
    <w:rsid w:val="00F1574E"/>
    <w:rsid w:val="00F1580E"/>
    <w:rsid w:val="00F15A6B"/>
    <w:rsid w:val="00F15E80"/>
    <w:rsid w:val="00F161EA"/>
    <w:rsid w:val="00F16418"/>
    <w:rsid w:val="00F1647C"/>
    <w:rsid w:val="00F166EA"/>
    <w:rsid w:val="00F16732"/>
    <w:rsid w:val="00F16A7B"/>
    <w:rsid w:val="00F16EF2"/>
    <w:rsid w:val="00F16F78"/>
    <w:rsid w:val="00F17012"/>
    <w:rsid w:val="00F17773"/>
    <w:rsid w:val="00F17820"/>
    <w:rsid w:val="00F179EF"/>
    <w:rsid w:val="00F17AC5"/>
    <w:rsid w:val="00F17BBF"/>
    <w:rsid w:val="00F2009E"/>
    <w:rsid w:val="00F201A4"/>
    <w:rsid w:val="00F204A2"/>
    <w:rsid w:val="00F20CB8"/>
    <w:rsid w:val="00F20D7B"/>
    <w:rsid w:val="00F20F6B"/>
    <w:rsid w:val="00F20FAF"/>
    <w:rsid w:val="00F21016"/>
    <w:rsid w:val="00F210F9"/>
    <w:rsid w:val="00F21151"/>
    <w:rsid w:val="00F2149D"/>
    <w:rsid w:val="00F21905"/>
    <w:rsid w:val="00F219D9"/>
    <w:rsid w:val="00F21BC5"/>
    <w:rsid w:val="00F22346"/>
    <w:rsid w:val="00F223A3"/>
    <w:rsid w:val="00F22432"/>
    <w:rsid w:val="00F224CE"/>
    <w:rsid w:val="00F22506"/>
    <w:rsid w:val="00F225C2"/>
    <w:rsid w:val="00F22C65"/>
    <w:rsid w:val="00F22CB6"/>
    <w:rsid w:val="00F22D91"/>
    <w:rsid w:val="00F22DC3"/>
    <w:rsid w:val="00F22DD8"/>
    <w:rsid w:val="00F22F0D"/>
    <w:rsid w:val="00F22F0E"/>
    <w:rsid w:val="00F2304A"/>
    <w:rsid w:val="00F23076"/>
    <w:rsid w:val="00F23C36"/>
    <w:rsid w:val="00F23E38"/>
    <w:rsid w:val="00F24040"/>
    <w:rsid w:val="00F24176"/>
    <w:rsid w:val="00F243A4"/>
    <w:rsid w:val="00F24486"/>
    <w:rsid w:val="00F24654"/>
    <w:rsid w:val="00F24AC6"/>
    <w:rsid w:val="00F24F17"/>
    <w:rsid w:val="00F250C3"/>
    <w:rsid w:val="00F2593D"/>
    <w:rsid w:val="00F25B5C"/>
    <w:rsid w:val="00F25BCB"/>
    <w:rsid w:val="00F25D80"/>
    <w:rsid w:val="00F26019"/>
    <w:rsid w:val="00F26333"/>
    <w:rsid w:val="00F265C1"/>
    <w:rsid w:val="00F26735"/>
    <w:rsid w:val="00F267EB"/>
    <w:rsid w:val="00F26ADA"/>
    <w:rsid w:val="00F26DB4"/>
    <w:rsid w:val="00F26EC9"/>
    <w:rsid w:val="00F27200"/>
    <w:rsid w:val="00F27350"/>
    <w:rsid w:val="00F273B5"/>
    <w:rsid w:val="00F27644"/>
    <w:rsid w:val="00F2768F"/>
    <w:rsid w:val="00F27715"/>
    <w:rsid w:val="00F279B0"/>
    <w:rsid w:val="00F27A4A"/>
    <w:rsid w:val="00F27ECF"/>
    <w:rsid w:val="00F30127"/>
    <w:rsid w:val="00F30489"/>
    <w:rsid w:val="00F3090C"/>
    <w:rsid w:val="00F30BCB"/>
    <w:rsid w:val="00F30D47"/>
    <w:rsid w:val="00F3153C"/>
    <w:rsid w:val="00F31CB2"/>
    <w:rsid w:val="00F31CD6"/>
    <w:rsid w:val="00F31E13"/>
    <w:rsid w:val="00F3229B"/>
    <w:rsid w:val="00F323FC"/>
    <w:rsid w:val="00F3254C"/>
    <w:rsid w:val="00F32645"/>
    <w:rsid w:val="00F32730"/>
    <w:rsid w:val="00F32A4E"/>
    <w:rsid w:val="00F32A66"/>
    <w:rsid w:val="00F32A7F"/>
    <w:rsid w:val="00F32D12"/>
    <w:rsid w:val="00F32F82"/>
    <w:rsid w:val="00F336C9"/>
    <w:rsid w:val="00F3375D"/>
    <w:rsid w:val="00F337A0"/>
    <w:rsid w:val="00F33DFF"/>
    <w:rsid w:val="00F34168"/>
    <w:rsid w:val="00F343E2"/>
    <w:rsid w:val="00F34717"/>
    <w:rsid w:val="00F34AB4"/>
    <w:rsid w:val="00F34C3F"/>
    <w:rsid w:val="00F34C50"/>
    <w:rsid w:val="00F34E92"/>
    <w:rsid w:val="00F34EB9"/>
    <w:rsid w:val="00F34FF9"/>
    <w:rsid w:val="00F350BD"/>
    <w:rsid w:val="00F3511E"/>
    <w:rsid w:val="00F35436"/>
    <w:rsid w:val="00F35503"/>
    <w:rsid w:val="00F35557"/>
    <w:rsid w:val="00F356F0"/>
    <w:rsid w:val="00F3589E"/>
    <w:rsid w:val="00F35AED"/>
    <w:rsid w:val="00F35C71"/>
    <w:rsid w:val="00F35CEF"/>
    <w:rsid w:val="00F35DE3"/>
    <w:rsid w:val="00F35DE5"/>
    <w:rsid w:val="00F35F22"/>
    <w:rsid w:val="00F36056"/>
    <w:rsid w:val="00F36209"/>
    <w:rsid w:val="00F36218"/>
    <w:rsid w:val="00F3648A"/>
    <w:rsid w:val="00F3665D"/>
    <w:rsid w:val="00F36683"/>
    <w:rsid w:val="00F369F6"/>
    <w:rsid w:val="00F36B13"/>
    <w:rsid w:val="00F36EC2"/>
    <w:rsid w:val="00F37186"/>
    <w:rsid w:val="00F372AB"/>
    <w:rsid w:val="00F37962"/>
    <w:rsid w:val="00F379FE"/>
    <w:rsid w:val="00F37B08"/>
    <w:rsid w:val="00F37C7E"/>
    <w:rsid w:val="00F37EA8"/>
    <w:rsid w:val="00F37FFE"/>
    <w:rsid w:val="00F40041"/>
    <w:rsid w:val="00F4022E"/>
    <w:rsid w:val="00F40397"/>
    <w:rsid w:val="00F404C8"/>
    <w:rsid w:val="00F4091A"/>
    <w:rsid w:val="00F40B52"/>
    <w:rsid w:val="00F40B95"/>
    <w:rsid w:val="00F40C0E"/>
    <w:rsid w:val="00F4107E"/>
    <w:rsid w:val="00F41127"/>
    <w:rsid w:val="00F413F0"/>
    <w:rsid w:val="00F4175F"/>
    <w:rsid w:val="00F41962"/>
    <w:rsid w:val="00F41F2E"/>
    <w:rsid w:val="00F41F54"/>
    <w:rsid w:val="00F4229B"/>
    <w:rsid w:val="00F425C9"/>
    <w:rsid w:val="00F42876"/>
    <w:rsid w:val="00F42889"/>
    <w:rsid w:val="00F42937"/>
    <w:rsid w:val="00F429E6"/>
    <w:rsid w:val="00F42C7F"/>
    <w:rsid w:val="00F42D0E"/>
    <w:rsid w:val="00F42DFE"/>
    <w:rsid w:val="00F43437"/>
    <w:rsid w:val="00F436DA"/>
    <w:rsid w:val="00F4383F"/>
    <w:rsid w:val="00F4384F"/>
    <w:rsid w:val="00F439FA"/>
    <w:rsid w:val="00F43B58"/>
    <w:rsid w:val="00F43CBC"/>
    <w:rsid w:val="00F43DEE"/>
    <w:rsid w:val="00F43F33"/>
    <w:rsid w:val="00F440F7"/>
    <w:rsid w:val="00F44808"/>
    <w:rsid w:val="00F44DCA"/>
    <w:rsid w:val="00F44E6D"/>
    <w:rsid w:val="00F44F39"/>
    <w:rsid w:val="00F44FC0"/>
    <w:rsid w:val="00F4538E"/>
    <w:rsid w:val="00F457A2"/>
    <w:rsid w:val="00F45F01"/>
    <w:rsid w:val="00F46255"/>
    <w:rsid w:val="00F464AD"/>
    <w:rsid w:val="00F46A04"/>
    <w:rsid w:val="00F46A11"/>
    <w:rsid w:val="00F46B7C"/>
    <w:rsid w:val="00F46CD7"/>
    <w:rsid w:val="00F46D7E"/>
    <w:rsid w:val="00F46E1A"/>
    <w:rsid w:val="00F47008"/>
    <w:rsid w:val="00F4745F"/>
    <w:rsid w:val="00F476A9"/>
    <w:rsid w:val="00F477B6"/>
    <w:rsid w:val="00F4789C"/>
    <w:rsid w:val="00F479B5"/>
    <w:rsid w:val="00F479C2"/>
    <w:rsid w:val="00F47ADE"/>
    <w:rsid w:val="00F47BC2"/>
    <w:rsid w:val="00F5022B"/>
    <w:rsid w:val="00F5048D"/>
    <w:rsid w:val="00F50523"/>
    <w:rsid w:val="00F50648"/>
    <w:rsid w:val="00F508FC"/>
    <w:rsid w:val="00F50D15"/>
    <w:rsid w:val="00F50D49"/>
    <w:rsid w:val="00F50DAE"/>
    <w:rsid w:val="00F51017"/>
    <w:rsid w:val="00F5102A"/>
    <w:rsid w:val="00F51093"/>
    <w:rsid w:val="00F510B0"/>
    <w:rsid w:val="00F5114C"/>
    <w:rsid w:val="00F513E3"/>
    <w:rsid w:val="00F513FA"/>
    <w:rsid w:val="00F51500"/>
    <w:rsid w:val="00F5151F"/>
    <w:rsid w:val="00F51679"/>
    <w:rsid w:val="00F5177F"/>
    <w:rsid w:val="00F51BA7"/>
    <w:rsid w:val="00F51C02"/>
    <w:rsid w:val="00F51FA7"/>
    <w:rsid w:val="00F52435"/>
    <w:rsid w:val="00F52630"/>
    <w:rsid w:val="00F52ABF"/>
    <w:rsid w:val="00F52B0E"/>
    <w:rsid w:val="00F53680"/>
    <w:rsid w:val="00F536A3"/>
    <w:rsid w:val="00F53746"/>
    <w:rsid w:val="00F5385F"/>
    <w:rsid w:val="00F53995"/>
    <w:rsid w:val="00F539C0"/>
    <w:rsid w:val="00F54131"/>
    <w:rsid w:val="00F54181"/>
    <w:rsid w:val="00F543B6"/>
    <w:rsid w:val="00F54682"/>
    <w:rsid w:val="00F54727"/>
    <w:rsid w:val="00F54728"/>
    <w:rsid w:val="00F5486C"/>
    <w:rsid w:val="00F54A5B"/>
    <w:rsid w:val="00F54B30"/>
    <w:rsid w:val="00F54BBA"/>
    <w:rsid w:val="00F54E16"/>
    <w:rsid w:val="00F54FC6"/>
    <w:rsid w:val="00F550EA"/>
    <w:rsid w:val="00F551FB"/>
    <w:rsid w:val="00F556FD"/>
    <w:rsid w:val="00F558F4"/>
    <w:rsid w:val="00F55B29"/>
    <w:rsid w:val="00F5600C"/>
    <w:rsid w:val="00F56150"/>
    <w:rsid w:val="00F56248"/>
    <w:rsid w:val="00F56264"/>
    <w:rsid w:val="00F562CD"/>
    <w:rsid w:val="00F56767"/>
    <w:rsid w:val="00F56773"/>
    <w:rsid w:val="00F567DF"/>
    <w:rsid w:val="00F56DD7"/>
    <w:rsid w:val="00F5722F"/>
    <w:rsid w:val="00F5738E"/>
    <w:rsid w:val="00F577C8"/>
    <w:rsid w:val="00F57C5C"/>
    <w:rsid w:val="00F57F75"/>
    <w:rsid w:val="00F600C1"/>
    <w:rsid w:val="00F601D0"/>
    <w:rsid w:val="00F605DA"/>
    <w:rsid w:val="00F606EC"/>
    <w:rsid w:val="00F60709"/>
    <w:rsid w:val="00F6079B"/>
    <w:rsid w:val="00F607E6"/>
    <w:rsid w:val="00F60918"/>
    <w:rsid w:val="00F6102E"/>
    <w:rsid w:val="00F6190B"/>
    <w:rsid w:val="00F61AD3"/>
    <w:rsid w:val="00F61D45"/>
    <w:rsid w:val="00F624FF"/>
    <w:rsid w:val="00F6254A"/>
    <w:rsid w:val="00F625FC"/>
    <w:rsid w:val="00F6260B"/>
    <w:rsid w:val="00F6286C"/>
    <w:rsid w:val="00F6298C"/>
    <w:rsid w:val="00F62AB3"/>
    <w:rsid w:val="00F62CAE"/>
    <w:rsid w:val="00F62E47"/>
    <w:rsid w:val="00F62F06"/>
    <w:rsid w:val="00F62F45"/>
    <w:rsid w:val="00F6339F"/>
    <w:rsid w:val="00F635E1"/>
    <w:rsid w:val="00F637A2"/>
    <w:rsid w:val="00F639A9"/>
    <w:rsid w:val="00F63A25"/>
    <w:rsid w:val="00F645C9"/>
    <w:rsid w:val="00F6499E"/>
    <w:rsid w:val="00F64B21"/>
    <w:rsid w:val="00F64E9C"/>
    <w:rsid w:val="00F64F01"/>
    <w:rsid w:val="00F652D7"/>
    <w:rsid w:val="00F65329"/>
    <w:rsid w:val="00F654B2"/>
    <w:rsid w:val="00F65552"/>
    <w:rsid w:val="00F6572C"/>
    <w:rsid w:val="00F65978"/>
    <w:rsid w:val="00F66036"/>
    <w:rsid w:val="00F6611F"/>
    <w:rsid w:val="00F6648D"/>
    <w:rsid w:val="00F6649D"/>
    <w:rsid w:val="00F664E9"/>
    <w:rsid w:val="00F668F4"/>
    <w:rsid w:val="00F66B44"/>
    <w:rsid w:val="00F66DF9"/>
    <w:rsid w:val="00F67233"/>
    <w:rsid w:val="00F67367"/>
    <w:rsid w:val="00F67649"/>
    <w:rsid w:val="00F67DF1"/>
    <w:rsid w:val="00F67F24"/>
    <w:rsid w:val="00F67FFE"/>
    <w:rsid w:val="00F70042"/>
    <w:rsid w:val="00F701C7"/>
    <w:rsid w:val="00F7020D"/>
    <w:rsid w:val="00F702B4"/>
    <w:rsid w:val="00F70483"/>
    <w:rsid w:val="00F704EB"/>
    <w:rsid w:val="00F70F87"/>
    <w:rsid w:val="00F71198"/>
    <w:rsid w:val="00F71232"/>
    <w:rsid w:val="00F712EA"/>
    <w:rsid w:val="00F7164F"/>
    <w:rsid w:val="00F71863"/>
    <w:rsid w:val="00F718C3"/>
    <w:rsid w:val="00F71C05"/>
    <w:rsid w:val="00F71C36"/>
    <w:rsid w:val="00F71F87"/>
    <w:rsid w:val="00F71FE5"/>
    <w:rsid w:val="00F71FF7"/>
    <w:rsid w:val="00F72006"/>
    <w:rsid w:val="00F7200B"/>
    <w:rsid w:val="00F72294"/>
    <w:rsid w:val="00F722E0"/>
    <w:rsid w:val="00F7237E"/>
    <w:rsid w:val="00F724D5"/>
    <w:rsid w:val="00F7275A"/>
    <w:rsid w:val="00F72884"/>
    <w:rsid w:val="00F728D5"/>
    <w:rsid w:val="00F72B15"/>
    <w:rsid w:val="00F72B4B"/>
    <w:rsid w:val="00F72C4D"/>
    <w:rsid w:val="00F72D6B"/>
    <w:rsid w:val="00F72F28"/>
    <w:rsid w:val="00F732D1"/>
    <w:rsid w:val="00F73639"/>
    <w:rsid w:val="00F7380C"/>
    <w:rsid w:val="00F738D5"/>
    <w:rsid w:val="00F73C47"/>
    <w:rsid w:val="00F73F1B"/>
    <w:rsid w:val="00F744AA"/>
    <w:rsid w:val="00F744D5"/>
    <w:rsid w:val="00F7465A"/>
    <w:rsid w:val="00F746D4"/>
    <w:rsid w:val="00F74749"/>
    <w:rsid w:val="00F748A4"/>
    <w:rsid w:val="00F74D64"/>
    <w:rsid w:val="00F74E74"/>
    <w:rsid w:val="00F74EE3"/>
    <w:rsid w:val="00F74F1B"/>
    <w:rsid w:val="00F750BD"/>
    <w:rsid w:val="00F75293"/>
    <w:rsid w:val="00F75366"/>
    <w:rsid w:val="00F753AF"/>
    <w:rsid w:val="00F756B9"/>
    <w:rsid w:val="00F756BF"/>
    <w:rsid w:val="00F757AA"/>
    <w:rsid w:val="00F75AC6"/>
    <w:rsid w:val="00F75B45"/>
    <w:rsid w:val="00F75C38"/>
    <w:rsid w:val="00F75CB8"/>
    <w:rsid w:val="00F75CF2"/>
    <w:rsid w:val="00F75EBF"/>
    <w:rsid w:val="00F75ED7"/>
    <w:rsid w:val="00F7608B"/>
    <w:rsid w:val="00F7636F"/>
    <w:rsid w:val="00F765D8"/>
    <w:rsid w:val="00F7673B"/>
    <w:rsid w:val="00F76937"/>
    <w:rsid w:val="00F76C90"/>
    <w:rsid w:val="00F76E6E"/>
    <w:rsid w:val="00F77073"/>
    <w:rsid w:val="00F771E8"/>
    <w:rsid w:val="00F77381"/>
    <w:rsid w:val="00F7776B"/>
    <w:rsid w:val="00F77BA1"/>
    <w:rsid w:val="00F77DAC"/>
    <w:rsid w:val="00F77FE7"/>
    <w:rsid w:val="00F77FF6"/>
    <w:rsid w:val="00F802FC"/>
    <w:rsid w:val="00F804E1"/>
    <w:rsid w:val="00F805A3"/>
    <w:rsid w:val="00F805FB"/>
    <w:rsid w:val="00F80615"/>
    <w:rsid w:val="00F808B4"/>
    <w:rsid w:val="00F80C83"/>
    <w:rsid w:val="00F80D6E"/>
    <w:rsid w:val="00F81053"/>
    <w:rsid w:val="00F814D9"/>
    <w:rsid w:val="00F814F3"/>
    <w:rsid w:val="00F81566"/>
    <w:rsid w:val="00F81692"/>
    <w:rsid w:val="00F81A09"/>
    <w:rsid w:val="00F81A89"/>
    <w:rsid w:val="00F81E1A"/>
    <w:rsid w:val="00F81E86"/>
    <w:rsid w:val="00F820CB"/>
    <w:rsid w:val="00F82408"/>
    <w:rsid w:val="00F8250A"/>
    <w:rsid w:val="00F82542"/>
    <w:rsid w:val="00F82AE2"/>
    <w:rsid w:val="00F82DCD"/>
    <w:rsid w:val="00F82E90"/>
    <w:rsid w:val="00F82EE7"/>
    <w:rsid w:val="00F83342"/>
    <w:rsid w:val="00F836E2"/>
    <w:rsid w:val="00F836EA"/>
    <w:rsid w:val="00F83ABB"/>
    <w:rsid w:val="00F84067"/>
    <w:rsid w:val="00F840F5"/>
    <w:rsid w:val="00F84310"/>
    <w:rsid w:val="00F843D6"/>
    <w:rsid w:val="00F843D7"/>
    <w:rsid w:val="00F843F9"/>
    <w:rsid w:val="00F845C3"/>
    <w:rsid w:val="00F84620"/>
    <w:rsid w:val="00F847FF"/>
    <w:rsid w:val="00F848BF"/>
    <w:rsid w:val="00F84AA4"/>
    <w:rsid w:val="00F84AC3"/>
    <w:rsid w:val="00F84B88"/>
    <w:rsid w:val="00F84B8E"/>
    <w:rsid w:val="00F84B9F"/>
    <w:rsid w:val="00F84C14"/>
    <w:rsid w:val="00F84CF4"/>
    <w:rsid w:val="00F84DDA"/>
    <w:rsid w:val="00F84DDD"/>
    <w:rsid w:val="00F84E3A"/>
    <w:rsid w:val="00F8502F"/>
    <w:rsid w:val="00F850D8"/>
    <w:rsid w:val="00F85254"/>
    <w:rsid w:val="00F859D3"/>
    <w:rsid w:val="00F85B95"/>
    <w:rsid w:val="00F85D82"/>
    <w:rsid w:val="00F85F05"/>
    <w:rsid w:val="00F860FA"/>
    <w:rsid w:val="00F860FB"/>
    <w:rsid w:val="00F862F1"/>
    <w:rsid w:val="00F86486"/>
    <w:rsid w:val="00F86676"/>
    <w:rsid w:val="00F867A7"/>
    <w:rsid w:val="00F8691A"/>
    <w:rsid w:val="00F869D6"/>
    <w:rsid w:val="00F86A12"/>
    <w:rsid w:val="00F86BE2"/>
    <w:rsid w:val="00F86CF5"/>
    <w:rsid w:val="00F86EBA"/>
    <w:rsid w:val="00F86F52"/>
    <w:rsid w:val="00F87471"/>
    <w:rsid w:val="00F874B1"/>
    <w:rsid w:val="00F87AF7"/>
    <w:rsid w:val="00F87BA1"/>
    <w:rsid w:val="00F87BE9"/>
    <w:rsid w:val="00F87CA8"/>
    <w:rsid w:val="00F87DA9"/>
    <w:rsid w:val="00F87DF6"/>
    <w:rsid w:val="00F87E31"/>
    <w:rsid w:val="00F90022"/>
    <w:rsid w:val="00F90129"/>
    <w:rsid w:val="00F9016A"/>
    <w:rsid w:val="00F90204"/>
    <w:rsid w:val="00F9075A"/>
    <w:rsid w:val="00F908F0"/>
    <w:rsid w:val="00F909E7"/>
    <w:rsid w:val="00F90CC7"/>
    <w:rsid w:val="00F90DA4"/>
    <w:rsid w:val="00F91399"/>
    <w:rsid w:val="00F9143A"/>
    <w:rsid w:val="00F9145E"/>
    <w:rsid w:val="00F91690"/>
    <w:rsid w:val="00F9197E"/>
    <w:rsid w:val="00F91985"/>
    <w:rsid w:val="00F91AC5"/>
    <w:rsid w:val="00F91C92"/>
    <w:rsid w:val="00F91D30"/>
    <w:rsid w:val="00F91F15"/>
    <w:rsid w:val="00F92142"/>
    <w:rsid w:val="00F9226E"/>
    <w:rsid w:val="00F92410"/>
    <w:rsid w:val="00F925FF"/>
    <w:rsid w:val="00F9295C"/>
    <w:rsid w:val="00F92C10"/>
    <w:rsid w:val="00F92C1B"/>
    <w:rsid w:val="00F92C39"/>
    <w:rsid w:val="00F92DDB"/>
    <w:rsid w:val="00F92F6E"/>
    <w:rsid w:val="00F93028"/>
    <w:rsid w:val="00F933DA"/>
    <w:rsid w:val="00F937AD"/>
    <w:rsid w:val="00F93876"/>
    <w:rsid w:val="00F939A0"/>
    <w:rsid w:val="00F93AAA"/>
    <w:rsid w:val="00F93CB0"/>
    <w:rsid w:val="00F93DD0"/>
    <w:rsid w:val="00F93EC1"/>
    <w:rsid w:val="00F940B4"/>
    <w:rsid w:val="00F94188"/>
    <w:rsid w:val="00F944DC"/>
    <w:rsid w:val="00F947F8"/>
    <w:rsid w:val="00F94D91"/>
    <w:rsid w:val="00F94E37"/>
    <w:rsid w:val="00F9535B"/>
    <w:rsid w:val="00F953CA"/>
    <w:rsid w:val="00F954F4"/>
    <w:rsid w:val="00F95656"/>
    <w:rsid w:val="00F9565A"/>
    <w:rsid w:val="00F95B0A"/>
    <w:rsid w:val="00F95C0A"/>
    <w:rsid w:val="00F95D1E"/>
    <w:rsid w:val="00F95E52"/>
    <w:rsid w:val="00F95F7C"/>
    <w:rsid w:val="00F95FE8"/>
    <w:rsid w:val="00F960CE"/>
    <w:rsid w:val="00F96131"/>
    <w:rsid w:val="00F96579"/>
    <w:rsid w:val="00F96883"/>
    <w:rsid w:val="00F96941"/>
    <w:rsid w:val="00F96C1D"/>
    <w:rsid w:val="00F96CC3"/>
    <w:rsid w:val="00F96DFF"/>
    <w:rsid w:val="00F96ECB"/>
    <w:rsid w:val="00F96F62"/>
    <w:rsid w:val="00F970B6"/>
    <w:rsid w:val="00F971A0"/>
    <w:rsid w:val="00F97353"/>
    <w:rsid w:val="00F9751E"/>
    <w:rsid w:val="00F976BC"/>
    <w:rsid w:val="00F978D5"/>
    <w:rsid w:val="00F97BD8"/>
    <w:rsid w:val="00F97C56"/>
    <w:rsid w:val="00F97DDA"/>
    <w:rsid w:val="00FA01A9"/>
    <w:rsid w:val="00FA0317"/>
    <w:rsid w:val="00FA044B"/>
    <w:rsid w:val="00FA052C"/>
    <w:rsid w:val="00FA06AA"/>
    <w:rsid w:val="00FA0811"/>
    <w:rsid w:val="00FA09FC"/>
    <w:rsid w:val="00FA0A74"/>
    <w:rsid w:val="00FA0ABE"/>
    <w:rsid w:val="00FA0E35"/>
    <w:rsid w:val="00FA0F9E"/>
    <w:rsid w:val="00FA1041"/>
    <w:rsid w:val="00FA123E"/>
    <w:rsid w:val="00FA14CB"/>
    <w:rsid w:val="00FA1515"/>
    <w:rsid w:val="00FA16EC"/>
    <w:rsid w:val="00FA1C20"/>
    <w:rsid w:val="00FA1E6D"/>
    <w:rsid w:val="00FA203B"/>
    <w:rsid w:val="00FA2112"/>
    <w:rsid w:val="00FA215A"/>
    <w:rsid w:val="00FA2299"/>
    <w:rsid w:val="00FA24B2"/>
    <w:rsid w:val="00FA24C7"/>
    <w:rsid w:val="00FA252A"/>
    <w:rsid w:val="00FA2561"/>
    <w:rsid w:val="00FA26B6"/>
    <w:rsid w:val="00FA2886"/>
    <w:rsid w:val="00FA29F8"/>
    <w:rsid w:val="00FA2A7C"/>
    <w:rsid w:val="00FA2B13"/>
    <w:rsid w:val="00FA2BB2"/>
    <w:rsid w:val="00FA2BC0"/>
    <w:rsid w:val="00FA2C36"/>
    <w:rsid w:val="00FA3098"/>
    <w:rsid w:val="00FA3811"/>
    <w:rsid w:val="00FA3852"/>
    <w:rsid w:val="00FA3853"/>
    <w:rsid w:val="00FA3E01"/>
    <w:rsid w:val="00FA3E15"/>
    <w:rsid w:val="00FA403B"/>
    <w:rsid w:val="00FA4045"/>
    <w:rsid w:val="00FA43F1"/>
    <w:rsid w:val="00FA465F"/>
    <w:rsid w:val="00FA476D"/>
    <w:rsid w:val="00FA4776"/>
    <w:rsid w:val="00FA488A"/>
    <w:rsid w:val="00FA4FFE"/>
    <w:rsid w:val="00FA5009"/>
    <w:rsid w:val="00FA51DB"/>
    <w:rsid w:val="00FA55CC"/>
    <w:rsid w:val="00FA56C2"/>
    <w:rsid w:val="00FA5905"/>
    <w:rsid w:val="00FA5B59"/>
    <w:rsid w:val="00FA5C3E"/>
    <w:rsid w:val="00FA5D4A"/>
    <w:rsid w:val="00FA6121"/>
    <w:rsid w:val="00FA638F"/>
    <w:rsid w:val="00FA63C8"/>
    <w:rsid w:val="00FA65E8"/>
    <w:rsid w:val="00FA671E"/>
    <w:rsid w:val="00FA6921"/>
    <w:rsid w:val="00FA742D"/>
    <w:rsid w:val="00FA7805"/>
    <w:rsid w:val="00FA7998"/>
    <w:rsid w:val="00FA7A9A"/>
    <w:rsid w:val="00FA7AA4"/>
    <w:rsid w:val="00FA7DF1"/>
    <w:rsid w:val="00FB0017"/>
    <w:rsid w:val="00FB02FC"/>
    <w:rsid w:val="00FB03A0"/>
    <w:rsid w:val="00FB0648"/>
    <w:rsid w:val="00FB08F5"/>
    <w:rsid w:val="00FB0906"/>
    <w:rsid w:val="00FB0C03"/>
    <w:rsid w:val="00FB0D2B"/>
    <w:rsid w:val="00FB0D65"/>
    <w:rsid w:val="00FB10E8"/>
    <w:rsid w:val="00FB15B6"/>
    <w:rsid w:val="00FB16BF"/>
    <w:rsid w:val="00FB193B"/>
    <w:rsid w:val="00FB1C1B"/>
    <w:rsid w:val="00FB1C2E"/>
    <w:rsid w:val="00FB205C"/>
    <w:rsid w:val="00FB20B1"/>
    <w:rsid w:val="00FB2214"/>
    <w:rsid w:val="00FB278D"/>
    <w:rsid w:val="00FB27EC"/>
    <w:rsid w:val="00FB29ED"/>
    <w:rsid w:val="00FB2A2D"/>
    <w:rsid w:val="00FB2D5B"/>
    <w:rsid w:val="00FB2E4F"/>
    <w:rsid w:val="00FB3068"/>
    <w:rsid w:val="00FB344B"/>
    <w:rsid w:val="00FB3493"/>
    <w:rsid w:val="00FB35EF"/>
    <w:rsid w:val="00FB37AD"/>
    <w:rsid w:val="00FB3812"/>
    <w:rsid w:val="00FB3CB2"/>
    <w:rsid w:val="00FB3CFB"/>
    <w:rsid w:val="00FB3CFE"/>
    <w:rsid w:val="00FB3D8E"/>
    <w:rsid w:val="00FB3F2E"/>
    <w:rsid w:val="00FB4319"/>
    <w:rsid w:val="00FB436A"/>
    <w:rsid w:val="00FB43D5"/>
    <w:rsid w:val="00FB4561"/>
    <w:rsid w:val="00FB4830"/>
    <w:rsid w:val="00FB4982"/>
    <w:rsid w:val="00FB4B84"/>
    <w:rsid w:val="00FB4E00"/>
    <w:rsid w:val="00FB4EED"/>
    <w:rsid w:val="00FB4F25"/>
    <w:rsid w:val="00FB5208"/>
    <w:rsid w:val="00FB521C"/>
    <w:rsid w:val="00FB54EA"/>
    <w:rsid w:val="00FB5671"/>
    <w:rsid w:val="00FB592F"/>
    <w:rsid w:val="00FB5AA6"/>
    <w:rsid w:val="00FB5CFD"/>
    <w:rsid w:val="00FB5DF7"/>
    <w:rsid w:val="00FB5E63"/>
    <w:rsid w:val="00FB5F57"/>
    <w:rsid w:val="00FB616B"/>
    <w:rsid w:val="00FB623C"/>
    <w:rsid w:val="00FB6341"/>
    <w:rsid w:val="00FB6585"/>
    <w:rsid w:val="00FB6739"/>
    <w:rsid w:val="00FB6813"/>
    <w:rsid w:val="00FB6947"/>
    <w:rsid w:val="00FB6B1E"/>
    <w:rsid w:val="00FB6C3A"/>
    <w:rsid w:val="00FB6C3E"/>
    <w:rsid w:val="00FB6C6D"/>
    <w:rsid w:val="00FB6D7C"/>
    <w:rsid w:val="00FB6F8D"/>
    <w:rsid w:val="00FB701C"/>
    <w:rsid w:val="00FB7207"/>
    <w:rsid w:val="00FB745E"/>
    <w:rsid w:val="00FB76FF"/>
    <w:rsid w:val="00FB7862"/>
    <w:rsid w:val="00FB789F"/>
    <w:rsid w:val="00FB7961"/>
    <w:rsid w:val="00FB799A"/>
    <w:rsid w:val="00FB7A32"/>
    <w:rsid w:val="00FB7D7F"/>
    <w:rsid w:val="00FC04E4"/>
    <w:rsid w:val="00FC0595"/>
    <w:rsid w:val="00FC0607"/>
    <w:rsid w:val="00FC06A4"/>
    <w:rsid w:val="00FC0773"/>
    <w:rsid w:val="00FC0B6E"/>
    <w:rsid w:val="00FC0EDE"/>
    <w:rsid w:val="00FC0F0E"/>
    <w:rsid w:val="00FC0FBD"/>
    <w:rsid w:val="00FC1330"/>
    <w:rsid w:val="00FC176B"/>
    <w:rsid w:val="00FC1996"/>
    <w:rsid w:val="00FC19C7"/>
    <w:rsid w:val="00FC1DB2"/>
    <w:rsid w:val="00FC1DDF"/>
    <w:rsid w:val="00FC1DFD"/>
    <w:rsid w:val="00FC1EF5"/>
    <w:rsid w:val="00FC2042"/>
    <w:rsid w:val="00FC25C9"/>
    <w:rsid w:val="00FC26A6"/>
    <w:rsid w:val="00FC2C9F"/>
    <w:rsid w:val="00FC2F25"/>
    <w:rsid w:val="00FC309E"/>
    <w:rsid w:val="00FC3107"/>
    <w:rsid w:val="00FC32A6"/>
    <w:rsid w:val="00FC34F6"/>
    <w:rsid w:val="00FC361C"/>
    <w:rsid w:val="00FC3873"/>
    <w:rsid w:val="00FC3934"/>
    <w:rsid w:val="00FC3AA7"/>
    <w:rsid w:val="00FC3C4B"/>
    <w:rsid w:val="00FC3DF5"/>
    <w:rsid w:val="00FC405E"/>
    <w:rsid w:val="00FC41F8"/>
    <w:rsid w:val="00FC43FE"/>
    <w:rsid w:val="00FC453B"/>
    <w:rsid w:val="00FC464E"/>
    <w:rsid w:val="00FC481D"/>
    <w:rsid w:val="00FC4843"/>
    <w:rsid w:val="00FC4915"/>
    <w:rsid w:val="00FC4923"/>
    <w:rsid w:val="00FC4A8A"/>
    <w:rsid w:val="00FC4CE2"/>
    <w:rsid w:val="00FC4DF6"/>
    <w:rsid w:val="00FC4E35"/>
    <w:rsid w:val="00FC4EB4"/>
    <w:rsid w:val="00FC5186"/>
    <w:rsid w:val="00FC56C2"/>
    <w:rsid w:val="00FC5904"/>
    <w:rsid w:val="00FC5B9E"/>
    <w:rsid w:val="00FC5C41"/>
    <w:rsid w:val="00FC5DA7"/>
    <w:rsid w:val="00FC5DBD"/>
    <w:rsid w:val="00FC5E1F"/>
    <w:rsid w:val="00FC5E5B"/>
    <w:rsid w:val="00FC6455"/>
    <w:rsid w:val="00FC6751"/>
    <w:rsid w:val="00FC6BC0"/>
    <w:rsid w:val="00FC6DF8"/>
    <w:rsid w:val="00FC6E8F"/>
    <w:rsid w:val="00FC70BE"/>
    <w:rsid w:val="00FC716A"/>
    <w:rsid w:val="00FC72DB"/>
    <w:rsid w:val="00FC72E2"/>
    <w:rsid w:val="00FC73A1"/>
    <w:rsid w:val="00FC73F8"/>
    <w:rsid w:val="00FC79B8"/>
    <w:rsid w:val="00FC7CBE"/>
    <w:rsid w:val="00FC7F47"/>
    <w:rsid w:val="00FC7F61"/>
    <w:rsid w:val="00FC7FE1"/>
    <w:rsid w:val="00FD010A"/>
    <w:rsid w:val="00FD023A"/>
    <w:rsid w:val="00FD0838"/>
    <w:rsid w:val="00FD08EE"/>
    <w:rsid w:val="00FD0993"/>
    <w:rsid w:val="00FD0D02"/>
    <w:rsid w:val="00FD0FF5"/>
    <w:rsid w:val="00FD1506"/>
    <w:rsid w:val="00FD1550"/>
    <w:rsid w:val="00FD17DF"/>
    <w:rsid w:val="00FD189E"/>
    <w:rsid w:val="00FD19FE"/>
    <w:rsid w:val="00FD1AB8"/>
    <w:rsid w:val="00FD1E1B"/>
    <w:rsid w:val="00FD21B2"/>
    <w:rsid w:val="00FD21E0"/>
    <w:rsid w:val="00FD243C"/>
    <w:rsid w:val="00FD2543"/>
    <w:rsid w:val="00FD25EA"/>
    <w:rsid w:val="00FD276A"/>
    <w:rsid w:val="00FD2BB5"/>
    <w:rsid w:val="00FD3005"/>
    <w:rsid w:val="00FD32CD"/>
    <w:rsid w:val="00FD3414"/>
    <w:rsid w:val="00FD3741"/>
    <w:rsid w:val="00FD3933"/>
    <w:rsid w:val="00FD3C15"/>
    <w:rsid w:val="00FD40C2"/>
    <w:rsid w:val="00FD45C3"/>
    <w:rsid w:val="00FD4643"/>
    <w:rsid w:val="00FD4847"/>
    <w:rsid w:val="00FD4AA4"/>
    <w:rsid w:val="00FD4CFA"/>
    <w:rsid w:val="00FD4EA2"/>
    <w:rsid w:val="00FD4EEF"/>
    <w:rsid w:val="00FD5278"/>
    <w:rsid w:val="00FD5352"/>
    <w:rsid w:val="00FD53C7"/>
    <w:rsid w:val="00FD58B4"/>
    <w:rsid w:val="00FD5A8E"/>
    <w:rsid w:val="00FD5D3F"/>
    <w:rsid w:val="00FD6033"/>
    <w:rsid w:val="00FD61AE"/>
    <w:rsid w:val="00FD61F4"/>
    <w:rsid w:val="00FD62AB"/>
    <w:rsid w:val="00FD64A5"/>
    <w:rsid w:val="00FD6650"/>
    <w:rsid w:val="00FD69EC"/>
    <w:rsid w:val="00FD6CA1"/>
    <w:rsid w:val="00FD71E0"/>
    <w:rsid w:val="00FD7290"/>
    <w:rsid w:val="00FD74AD"/>
    <w:rsid w:val="00FD74D4"/>
    <w:rsid w:val="00FD7586"/>
    <w:rsid w:val="00FD768D"/>
    <w:rsid w:val="00FD7725"/>
    <w:rsid w:val="00FD79AB"/>
    <w:rsid w:val="00FD7A43"/>
    <w:rsid w:val="00FD7ACE"/>
    <w:rsid w:val="00FD7EDF"/>
    <w:rsid w:val="00FE00D3"/>
    <w:rsid w:val="00FE0162"/>
    <w:rsid w:val="00FE0178"/>
    <w:rsid w:val="00FE02FC"/>
    <w:rsid w:val="00FE03CA"/>
    <w:rsid w:val="00FE03F1"/>
    <w:rsid w:val="00FE0586"/>
    <w:rsid w:val="00FE066B"/>
    <w:rsid w:val="00FE0712"/>
    <w:rsid w:val="00FE0A5B"/>
    <w:rsid w:val="00FE0A9C"/>
    <w:rsid w:val="00FE0D88"/>
    <w:rsid w:val="00FE0FC4"/>
    <w:rsid w:val="00FE13EF"/>
    <w:rsid w:val="00FE13F9"/>
    <w:rsid w:val="00FE1731"/>
    <w:rsid w:val="00FE1962"/>
    <w:rsid w:val="00FE1C19"/>
    <w:rsid w:val="00FE1D2C"/>
    <w:rsid w:val="00FE1FE0"/>
    <w:rsid w:val="00FE2636"/>
    <w:rsid w:val="00FE26AC"/>
    <w:rsid w:val="00FE27A8"/>
    <w:rsid w:val="00FE2C8E"/>
    <w:rsid w:val="00FE2D90"/>
    <w:rsid w:val="00FE310E"/>
    <w:rsid w:val="00FE3348"/>
    <w:rsid w:val="00FE3567"/>
    <w:rsid w:val="00FE3955"/>
    <w:rsid w:val="00FE396B"/>
    <w:rsid w:val="00FE39A9"/>
    <w:rsid w:val="00FE3ABD"/>
    <w:rsid w:val="00FE3AF6"/>
    <w:rsid w:val="00FE3C29"/>
    <w:rsid w:val="00FE3C52"/>
    <w:rsid w:val="00FE3D27"/>
    <w:rsid w:val="00FE3ECB"/>
    <w:rsid w:val="00FE419E"/>
    <w:rsid w:val="00FE440B"/>
    <w:rsid w:val="00FE44B1"/>
    <w:rsid w:val="00FE46B0"/>
    <w:rsid w:val="00FE4802"/>
    <w:rsid w:val="00FE4974"/>
    <w:rsid w:val="00FE4A8F"/>
    <w:rsid w:val="00FE4BC1"/>
    <w:rsid w:val="00FE4CC0"/>
    <w:rsid w:val="00FE4E85"/>
    <w:rsid w:val="00FE50F2"/>
    <w:rsid w:val="00FE52BC"/>
    <w:rsid w:val="00FE54E8"/>
    <w:rsid w:val="00FE5507"/>
    <w:rsid w:val="00FE55A7"/>
    <w:rsid w:val="00FE5624"/>
    <w:rsid w:val="00FE56B2"/>
    <w:rsid w:val="00FE56FD"/>
    <w:rsid w:val="00FE5913"/>
    <w:rsid w:val="00FE598C"/>
    <w:rsid w:val="00FE5C04"/>
    <w:rsid w:val="00FE5E3E"/>
    <w:rsid w:val="00FE5F16"/>
    <w:rsid w:val="00FE60BC"/>
    <w:rsid w:val="00FE6687"/>
    <w:rsid w:val="00FE691E"/>
    <w:rsid w:val="00FE6A37"/>
    <w:rsid w:val="00FE6B98"/>
    <w:rsid w:val="00FE6E51"/>
    <w:rsid w:val="00FE716D"/>
    <w:rsid w:val="00FE72EA"/>
    <w:rsid w:val="00FE745B"/>
    <w:rsid w:val="00FE74F0"/>
    <w:rsid w:val="00FE7917"/>
    <w:rsid w:val="00FE7B4F"/>
    <w:rsid w:val="00FE7C9A"/>
    <w:rsid w:val="00FE7DA2"/>
    <w:rsid w:val="00FE7E6D"/>
    <w:rsid w:val="00FE7ED4"/>
    <w:rsid w:val="00FE7F20"/>
    <w:rsid w:val="00FE7F39"/>
    <w:rsid w:val="00FE7FD3"/>
    <w:rsid w:val="00FE7FDB"/>
    <w:rsid w:val="00FF0136"/>
    <w:rsid w:val="00FF01DC"/>
    <w:rsid w:val="00FF0482"/>
    <w:rsid w:val="00FF0585"/>
    <w:rsid w:val="00FF058D"/>
    <w:rsid w:val="00FF076B"/>
    <w:rsid w:val="00FF0804"/>
    <w:rsid w:val="00FF0896"/>
    <w:rsid w:val="00FF0B07"/>
    <w:rsid w:val="00FF0C0F"/>
    <w:rsid w:val="00FF0CC2"/>
    <w:rsid w:val="00FF0CD2"/>
    <w:rsid w:val="00FF0D93"/>
    <w:rsid w:val="00FF0F4F"/>
    <w:rsid w:val="00FF0FF8"/>
    <w:rsid w:val="00FF113A"/>
    <w:rsid w:val="00FF12D4"/>
    <w:rsid w:val="00FF1303"/>
    <w:rsid w:val="00FF1572"/>
    <w:rsid w:val="00FF1606"/>
    <w:rsid w:val="00FF160B"/>
    <w:rsid w:val="00FF1645"/>
    <w:rsid w:val="00FF1D6F"/>
    <w:rsid w:val="00FF1D89"/>
    <w:rsid w:val="00FF1E52"/>
    <w:rsid w:val="00FF20C7"/>
    <w:rsid w:val="00FF2147"/>
    <w:rsid w:val="00FF218C"/>
    <w:rsid w:val="00FF236C"/>
    <w:rsid w:val="00FF23D4"/>
    <w:rsid w:val="00FF257C"/>
    <w:rsid w:val="00FF2594"/>
    <w:rsid w:val="00FF2785"/>
    <w:rsid w:val="00FF2A57"/>
    <w:rsid w:val="00FF2C31"/>
    <w:rsid w:val="00FF2CB5"/>
    <w:rsid w:val="00FF2CE5"/>
    <w:rsid w:val="00FF32AB"/>
    <w:rsid w:val="00FF36AB"/>
    <w:rsid w:val="00FF3710"/>
    <w:rsid w:val="00FF3896"/>
    <w:rsid w:val="00FF3930"/>
    <w:rsid w:val="00FF3A5C"/>
    <w:rsid w:val="00FF3A97"/>
    <w:rsid w:val="00FF3B7D"/>
    <w:rsid w:val="00FF4109"/>
    <w:rsid w:val="00FF4276"/>
    <w:rsid w:val="00FF429D"/>
    <w:rsid w:val="00FF43CD"/>
    <w:rsid w:val="00FF4648"/>
    <w:rsid w:val="00FF4657"/>
    <w:rsid w:val="00FF46B5"/>
    <w:rsid w:val="00FF46C0"/>
    <w:rsid w:val="00FF4856"/>
    <w:rsid w:val="00FF4B02"/>
    <w:rsid w:val="00FF4B26"/>
    <w:rsid w:val="00FF4D17"/>
    <w:rsid w:val="00FF4D61"/>
    <w:rsid w:val="00FF4D73"/>
    <w:rsid w:val="00FF4EA6"/>
    <w:rsid w:val="00FF5177"/>
    <w:rsid w:val="00FF51F5"/>
    <w:rsid w:val="00FF5245"/>
    <w:rsid w:val="00FF5263"/>
    <w:rsid w:val="00FF5364"/>
    <w:rsid w:val="00FF53C6"/>
    <w:rsid w:val="00FF5575"/>
    <w:rsid w:val="00FF56D0"/>
    <w:rsid w:val="00FF56D9"/>
    <w:rsid w:val="00FF593F"/>
    <w:rsid w:val="00FF597F"/>
    <w:rsid w:val="00FF5A12"/>
    <w:rsid w:val="00FF5ABD"/>
    <w:rsid w:val="00FF5ACC"/>
    <w:rsid w:val="00FF5C23"/>
    <w:rsid w:val="00FF5FC3"/>
    <w:rsid w:val="00FF6068"/>
    <w:rsid w:val="00FF635C"/>
    <w:rsid w:val="00FF643A"/>
    <w:rsid w:val="00FF6779"/>
    <w:rsid w:val="00FF67D3"/>
    <w:rsid w:val="00FF68A5"/>
    <w:rsid w:val="00FF68C1"/>
    <w:rsid w:val="00FF6F6C"/>
    <w:rsid w:val="00FF6F8B"/>
    <w:rsid w:val="00FF7296"/>
    <w:rsid w:val="00FF7483"/>
    <w:rsid w:val="00FF74C6"/>
    <w:rsid w:val="00FF7529"/>
    <w:rsid w:val="00FF7571"/>
    <w:rsid w:val="00FF773E"/>
    <w:rsid w:val="00FF7884"/>
    <w:rsid w:val="00FF7896"/>
    <w:rsid w:val="00FF7944"/>
    <w:rsid w:val="00FF7A24"/>
    <w:rsid w:val="00FF7A45"/>
    <w:rsid w:val="00FF7AC2"/>
    <w:rsid w:val="00FF7B4C"/>
    <w:rsid w:val="00FF7BD4"/>
    <w:rsid w:val="00FF7D0F"/>
    <w:rsid w:val="00FF7EB6"/>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4604F"/>
  <w15:chartTrackingRefBased/>
  <w15:docId w15:val="{10615823-987A-4499-B142-656A1B59D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D89"/>
  </w:style>
  <w:style w:type="paragraph" w:styleId="Overskrift3">
    <w:name w:val="heading 3"/>
    <w:basedOn w:val="Normal"/>
    <w:link w:val="Overskrift3Tegn"/>
    <w:uiPriority w:val="9"/>
    <w:qFormat/>
    <w:rsid w:val="00CA1730"/>
    <w:pPr>
      <w:spacing w:before="100" w:beforeAutospacing="1" w:after="100" w:afterAutospacing="1"/>
      <w:outlineLvl w:val="2"/>
    </w:pPr>
    <w:rPr>
      <w:rFonts w:ascii="Times New Roman" w:eastAsia="Times New Roman" w:hAnsi="Times New Roman" w:cs="Times New Roman"/>
      <w:b/>
      <w:bCs/>
      <w:sz w:val="27"/>
      <w:szCs w:val="27"/>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C56432"/>
    <w:pPr>
      <w:ind w:left="720"/>
      <w:contextualSpacing/>
    </w:pPr>
  </w:style>
  <w:style w:type="table" w:styleId="Tabellrutenett">
    <w:name w:val="Table Grid"/>
    <w:basedOn w:val="Vanligtabell"/>
    <w:uiPriority w:val="39"/>
    <w:rsid w:val="00EB56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tabell3uthevingsfarge5">
    <w:name w:val="List Table 3 Accent 5"/>
    <w:basedOn w:val="Vanligtabell"/>
    <w:uiPriority w:val="48"/>
    <w:rsid w:val="00B15D1E"/>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character" w:styleId="Hyperkobling">
    <w:name w:val="Hyperlink"/>
    <w:basedOn w:val="Standardskriftforavsnitt"/>
    <w:uiPriority w:val="99"/>
    <w:unhideWhenUsed/>
    <w:rsid w:val="004F214A"/>
    <w:rPr>
      <w:color w:val="0563C1" w:themeColor="hyperlink"/>
      <w:u w:val="single"/>
    </w:rPr>
  </w:style>
  <w:style w:type="character" w:styleId="Ulstomtale">
    <w:name w:val="Unresolved Mention"/>
    <w:basedOn w:val="Standardskriftforavsnitt"/>
    <w:uiPriority w:val="99"/>
    <w:semiHidden/>
    <w:unhideWhenUsed/>
    <w:rsid w:val="004F214A"/>
    <w:rPr>
      <w:color w:val="605E5C"/>
      <w:shd w:val="clear" w:color="auto" w:fill="E1DFDD"/>
    </w:rPr>
  </w:style>
  <w:style w:type="table" w:styleId="Rutenettabelllys">
    <w:name w:val="Grid Table Light"/>
    <w:basedOn w:val="Vanligtabell"/>
    <w:uiPriority w:val="40"/>
    <w:rsid w:val="00922F8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Rutenettabell2">
    <w:name w:val="Grid Table 2"/>
    <w:basedOn w:val="Vanligtabell"/>
    <w:uiPriority w:val="47"/>
    <w:rsid w:val="00922F8B"/>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tabell3">
    <w:name w:val="List Table 3"/>
    <w:basedOn w:val="Vanligtabell"/>
    <w:uiPriority w:val="48"/>
    <w:rsid w:val="00922F8B"/>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Topptekst">
    <w:name w:val="header"/>
    <w:basedOn w:val="Normal"/>
    <w:link w:val="TopptekstTegn"/>
    <w:uiPriority w:val="99"/>
    <w:unhideWhenUsed/>
    <w:rsid w:val="002F45D4"/>
    <w:pPr>
      <w:tabs>
        <w:tab w:val="center" w:pos="4536"/>
        <w:tab w:val="right" w:pos="9072"/>
      </w:tabs>
    </w:pPr>
  </w:style>
  <w:style w:type="character" w:customStyle="1" w:styleId="TopptekstTegn">
    <w:name w:val="Topptekst Tegn"/>
    <w:basedOn w:val="Standardskriftforavsnitt"/>
    <w:link w:val="Topptekst"/>
    <w:uiPriority w:val="99"/>
    <w:rsid w:val="002F45D4"/>
  </w:style>
  <w:style w:type="paragraph" w:styleId="Bunntekst">
    <w:name w:val="footer"/>
    <w:basedOn w:val="Normal"/>
    <w:link w:val="BunntekstTegn"/>
    <w:uiPriority w:val="99"/>
    <w:unhideWhenUsed/>
    <w:rsid w:val="002F45D4"/>
    <w:pPr>
      <w:tabs>
        <w:tab w:val="center" w:pos="4536"/>
        <w:tab w:val="right" w:pos="9072"/>
      </w:tabs>
    </w:pPr>
  </w:style>
  <w:style w:type="character" w:customStyle="1" w:styleId="BunntekstTegn">
    <w:name w:val="Bunntekst Tegn"/>
    <w:basedOn w:val="Standardskriftforavsnitt"/>
    <w:link w:val="Bunntekst"/>
    <w:uiPriority w:val="99"/>
    <w:rsid w:val="002F45D4"/>
  </w:style>
  <w:style w:type="paragraph" w:styleId="Revisjon">
    <w:name w:val="Revision"/>
    <w:hidden/>
    <w:uiPriority w:val="99"/>
    <w:semiHidden/>
    <w:rsid w:val="00A42038"/>
  </w:style>
  <w:style w:type="character" w:styleId="Fulgthyperkobling">
    <w:name w:val="FollowedHyperlink"/>
    <w:basedOn w:val="Standardskriftforavsnitt"/>
    <w:uiPriority w:val="99"/>
    <w:semiHidden/>
    <w:unhideWhenUsed/>
    <w:rsid w:val="00212098"/>
    <w:rPr>
      <w:color w:val="954F72" w:themeColor="followedHyperlink"/>
      <w:u w:val="single"/>
    </w:rPr>
  </w:style>
  <w:style w:type="paragraph" w:styleId="NormalWeb">
    <w:name w:val="Normal (Web)"/>
    <w:basedOn w:val="Normal"/>
    <w:uiPriority w:val="99"/>
    <w:semiHidden/>
    <w:unhideWhenUsed/>
    <w:rsid w:val="00D42314"/>
    <w:pPr>
      <w:spacing w:before="100" w:beforeAutospacing="1" w:after="100" w:afterAutospacing="1"/>
    </w:pPr>
    <w:rPr>
      <w:rFonts w:ascii="Times New Roman" w:eastAsia="Times New Roman" w:hAnsi="Times New Roman" w:cs="Times New Roman"/>
      <w:lang w:eastAsia="nb-NO"/>
    </w:rPr>
  </w:style>
  <w:style w:type="character" w:customStyle="1" w:styleId="apple-converted-space">
    <w:name w:val="apple-converted-space"/>
    <w:basedOn w:val="Standardskriftforavsnitt"/>
    <w:rsid w:val="00D42314"/>
  </w:style>
  <w:style w:type="character" w:customStyle="1" w:styleId="Overskrift3Tegn">
    <w:name w:val="Overskrift 3 Tegn"/>
    <w:basedOn w:val="Standardskriftforavsnitt"/>
    <w:link w:val="Overskrift3"/>
    <w:uiPriority w:val="9"/>
    <w:rsid w:val="00CA1730"/>
    <w:rPr>
      <w:rFonts w:ascii="Times New Roman" w:eastAsia="Times New Roman" w:hAnsi="Times New Roman" w:cs="Times New Roman"/>
      <w:b/>
      <w:bCs/>
      <w:sz w:val="27"/>
      <w:szCs w:val="27"/>
      <w:lang w:eastAsia="nb-NO"/>
    </w:rPr>
  </w:style>
  <w:style w:type="character" w:styleId="Sterk">
    <w:name w:val="Strong"/>
    <w:basedOn w:val="Standardskriftforavsnitt"/>
    <w:uiPriority w:val="22"/>
    <w:qFormat/>
    <w:rsid w:val="00CA173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8610">
      <w:bodyDiv w:val="1"/>
      <w:marLeft w:val="0"/>
      <w:marRight w:val="0"/>
      <w:marTop w:val="0"/>
      <w:marBottom w:val="0"/>
      <w:divBdr>
        <w:top w:val="none" w:sz="0" w:space="0" w:color="auto"/>
        <w:left w:val="none" w:sz="0" w:space="0" w:color="auto"/>
        <w:bottom w:val="none" w:sz="0" w:space="0" w:color="auto"/>
        <w:right w:val="none" w:sz="0" w:space="0" w:color="auto"/>
      </w:divBdr>
    </w:div>
    <w:div w:id="7758182">
      <w:bodyDiv w:val="1"/>
      <w:marLeft w:val="0"/>
      <w:marRight w:val="0"/>
      <w:marTop w:val="0"/>
      <w:marBottom w:val="0"/>
      <w:divBdr>
        <w:top w:val="none" w:sz="0" w:space="0" w:color="auto"/>
        <w:left w:val="none" w:sz="0" w:space="0" w:color="auto"/>
        <w:bottom w:val="none" w:sz="0" w:space="0" w:color="auto"/>
        <w:right w:val="none" w:sz="0" w:space="0" w:color="auto"/>
      </w:divBdr>
      <w:divsChild>
        <w:div w:id="562102502">
          <w:marLeft w:val="0"/>
          <w:marRight w:val="0"/>
          <w:marTop w:val="0"/>
          <w:marBottom w:val="0"/>
          <w:divBdr>
            <w:top w:val="none" w:sz="0" w:space="0" w:color="auto"/>
            <w:left w:val="none" w:sz="0" w:space="0" w:color="auto"/>
            <w:bottom w:val="none" w:sz="0" w:space="0" w:color="auto"/>
            <w:right w:val="none" w:sz="0" w:space="0" w:color="auto"/>
          </w:divBdr>
          <w:divsChild>
            <w:div w:id="525489522">
              <w:marLeft w:val="0"/>
              <w:marRight w:val="0"/>
              <w:marTop w:val="0"/>
              <w:marBottom w:val="0"/>
              <w:divBdr>
                <w:top w:val="none" w:sz="0" w:space="0" w:color="auto"/>
                <w:left w:val="none" w:sz="0" w:space="0" w:color="auto"/>
                <w:bottom w:val="none" w:sz="0" w:space="0" w:color="auto"/>
                <w:right w:val="none" w:sz="0" w:space="0" w:color="auto"/>
              </w:divBdr>
            </w:div>
            <w:div w:id="672604582">
              <w:marLeft w:val="0"/>
              <w:marRight w:val="0"/>
              <w:marTop w:val="0"/>
              <w:marBottom w:val="0"/>
              <w:divBdr>
                <w:top w:val="none" w:sz="0" w:space="0" w:color="auto"/>
                <w:left w:val="none" w:sz="0" w:space="0" w:color="auto"/>
                <w:bottom w:val="none" w:sz="0" w:space="0" w:color="auto"/>
                <w:right w:val="none" w:sz="0" w:space="0" w:color="auto"/>
              </w:divBdr>
            </w:div>
            <w:div w:id="842865917">
              <w:marLeft w:val="0"/>
              <w:marRight w:val="0"/>
              <w:marTop w:val="0"/>
              <w:marBottom w:val="0"/>
              <w:divBdr>
                <w:top w:val="none" w:sz="0" w:space="0" w:color="auto"/>
                <w:left w:val="none" w:sz="0" w:space="0" w:color="auto"/>
                <w:bottom w:val="none" w:sz="0" w:space="0" w:color="auto"/>
                <w:right w:val="none" w:sz="0" w:space="0" w:color="auto"/>
              </w:divBdr>
            </w:div>
            <w:div w:id="875894330">
              <w:marLeft w:val="0"/>
              <w:marRight w:val="0"/>
              <w:marTop w:val="0"/>
              <w:marBottom w:val="0"/>
              <w:divBdr>
                <w:top w:val="none" w:sz="0" w:space="0" w:color="auto"/>
                <w:left w:val="none" w:sz="0" w:space="0" w:color="auto"/>
                <w:bottom w:val="none" w:sz="0" w:space="0" w:color="auto"/>
                <w:right w:val="none" w:sz="0" w:space="0" w:color="auto"/>
              </w:divBdr>
            </w:div>
            <w:div w:id="1567036405">
              <w:marLeft w:val="0"/>
              <w:marRight w:val="0"/>
              <w:marTop w:val="0"/>
              <w:marBottom w:val="0"/>
              <w:divBdr>
                <w:top w:val="none" w:sz="0" w:space="0" w:color="auto"/>
                <w:left w:val="none" w:sz="0" w:space="0" w:color="auto"/>
                <w:bottom w:val="none" w:sz="0" w:space="0" w:color="auto"/>
                <w:right w:val="none" w:sz="0" w:space="0" w:color="auto"/>
              </w:divBdr>
            </w:div>
          </w:divsChild>
        </w:div>
        <w:div w:id="582378614">
          <w:marLeft w:val="0"/>
          <w:marRight w:val="0"/>
          <w:marTop w:val="0"/>
          <w:marBottom w:val="0"/>
          <w:divBdr>
            <w:top w:val="none" w:sz="0" w:space="0" w:color="auto"/>
            <w:left w:val="none" w:sz="0" w:space="0" w:color="auto"/>
            <w:bottom w:val="none" w:sz="0" w:space="0" w:color="auto"/>
            <w:right w:val="none" w:sz="0" w:space="0" w:color="auto"/>
          </w:divBdr>
        </w:div>
        <w:div w:id="1334449995">
          <w:marLeft w:val="0"/>
          <w:marRight w:val="0"/>
          <w:marTop w:val="0"/>
          <w:marBottom w:val="0"/>
          <w:divBdr>
            <w:top w:val="none" w:sz="0" w:space="0" w:color="auto"/>
            <w:left w:val="none" w:sz="0" w:space="0" w:color="auto"/>
            <w:bottom w:val="none" w:sz="0" w:space="0" w:color="auto"/>
            <w:right w:val="none" w:sz="0" w:space="0" w:color="auto"/>
          </w:divBdr>
        </w:div>
      </w:divsChild>
    </w:div>
    <w:div w:id="142164736">
      <w:bodyDiv w:val="1"/>
      <w:marLeft w:val="0"/>
      <w:marRight w:val="0"/>
      <w:marTop w:val="0"/>
      <w:marBottom w:val="0"/>
      <w:divBdr>
        <w:top w:val="none" w:sz="0" w:space="0" w:color="auto"/>
        <w:left w:val="none" w:sz="0" w:space="0" w:color="auto"/>
        <w:bottom w:val="none" w:sz="0" w:space="0" w:color="auto"/>
        <w:right w:val="none" w:sz="0" w:space="0" w:color="auto"/>
      </w:divBdr>
    </w:div>
    <w:div w:id="299653593">
      <w:bodyDiv w:val="1"/>
      <w:marLeft w:val="0"/>
      <w:marRight w:val="0"/>
      <w:marTop w:val="0"/>
      <w:marBottom w:val="0"/>
      <w:divBdr>
        <w:top w:val="none" w:sz="0" w:space="0" w:color="auto"/>
        <w:left w:val="none" w:sz="0" w:space="0" w:color="auto"/>
        <w:bottom w:val="none" w:sz="0" w:space="0" w:color="auto"/>
        <w:right w:val="none" w:sz="0" w:space="0" w:color="auto"/>
      </w:divBdr>
    </w:div>
    <w:div w:id="333535392">
      <w:bodyDiv w:val="1"/>
      <w:marLeft w:val="0"/>
      <w:marRight w:val="0"/>
      <w:marTop w:val="0"/>
      <w:marBottom w:val="0"/>
      <w:divBdr>
        <w:top w:val="none" w:sz="0" w:space="0" w:color="auto"/>
        <w:left w:val="none" w:sz="0" w:space="0" w:color="auto"/>
        <w:bottom w:val="none" w:sz="0" w:space="0" w:color="auto"/>
        <w:right w:val="none" w:sz="0" w:space="0" w:color="auto"/>
      </w:divBdr>
    </w:div>
    <w:div w:id="436410404">
      <w:bodyDiv w:val="1"/>
      <w:marLeft w:val="0"/>
      <w:marRight w:val="0"/>
      <w:marTop w:val="0"/>
      <w:marBottom w:val="0"/>
      <w:divBdr>
        <w:top w:val="none" w:sz="0" w:space="0" w:color="auto"/>
        <w:left w:val="none" w:sz="0" w:space="0" w:color="auto"/>
        <w:bottom w:val="none" w:sz="0" w:space="0" w:color="auto"/>
        <w:right w:val="none" w:sz="0" w:space="0" w:color="auto"/>
      </w:divBdr>
    </w:div>
    <w:div w:id="547454806">
      <w:bodyDiv w:val="1"/>
      <w:marLeft w:val="0"/>
      <w:marRight w:val="0"/>
      <w:marTop w:val="0"/>
      <w:marBottom w:val="0"/>
      <w:divBdr>
        <w:top w:val="none" w:sz="0" w:space="0" w:color="auto"/>
        <w:left w:val="none" w:sz="0" w:space="0" w:color="auto"/>
        <w:bottom w:val="none" w:sz="0" w:space="0" w:color="auto"/>
        <w:right w:val="none" w:sz="0" w:space="0" w:color="auto"/>
      </w:divBdr>
    </w:div>
    <w:div w:id="841162905">
      <w:bodyDiv w:val="1"/>
      <w:marLeft w:val="0"/>
      <w:marRight w:val="0"/>
      <w:marTop w:val="0"/>
      <w:marBottom w:val="0"/>
      <w:divBdr>
        <w:top w:val="none" w:sz="0" w:space="0" w:color="auto"/>
        <w:left w:val="none" w:sz="0" w:space="0" w:color="auto"/>
        <w:bottom w:val="none" w:sz="0" w:space="0" w:color="auto"/>
        <w:right w:val="none" w:sz="0" w:space="0" w:color="auto"/>
      </w:divBdr>
      <w:divsChild>
        <w:div w:id="649138195">
          <w:marLeft w:val="0"/>
          <w:marRight w:val="0"/>
          <w:marTop w:val="0"/>
          <w:marBottom w:val="0"/>
          <w:divBdr>
            <w:top w:val="none" w:sz="0" w:space="0" w:color="auto"/>
            <w:left w:val="none" w:sz="0" w:space="0" w:color="auto"/>
            <w:bottom w:val="none" w:sz="0" w:space="0" w:color="auto"/>
            <w:right w:val="none" w:sz="0" w:space="0" w:color="auto"/>
          </w:divBdr>
          <w:divsChild>
            <w:div w:id="33964099">
              <w:marLeft w:val="0"/>
              <w:marRight w:val="0"/>
              <w:marTop w:val="0"/>
              <w:marBottom w:val="0"/>
              <w:divBdr>
                <w:top w:val="none" w:sz="0" w:space="0" w:color="auto"/>
                <w:left w:val="none" w:sz="0" w:space="0" w:color="auto"/>
                <w:bottom w:val="none" w:sz="0" w:space="0" w:color="auto"/>
                <w:right w:val="none" w:sz="0" w:space="0" w:color="auto"/>
              </w:divBdr>
              <w:divsChild>
                <w:div w:id="1642031512">
                  <w:marLeft w:val="0"/>
                  <w:marRight w:val="0"/>
                  <w:marTop w:val="0"/>
                  <w:marBottom w:val="0"/>
                  <w:divBdr>
                    <w:top w:val="none" w:sz="0" w:space="0" w:color="auto"/>
                    <w:left w:val="none" w:sz="0" w:space="0" w:color="auto"/>
                    <w:bottom w:val="none" w:sz="0" w:space="0" w:color="auto"/>
                    <w:right w:val="none" w:sz="0" w:space="0" w:color="auto"/>
                  </w:divBdr>
                </w:div>
              </w:divsChild>
            </w:div>
            <w:div w:id="736172668">
              <w:marLeft w:val="0"/>
              <w:marRight w:val="0"/>
              <w:marTop w:val="0"/>
              <w:marBottom w:val="0"/>
              <w:divBdr>
                <w:top w:val="none" w:sz="0" w:space="0" w:color="auto"/>
                <w:left w:val="none" w:sz="0" w:space="0" w:color="auto"/>
                <w:bottom w:val="none" w:sz="0" w:space="0" w:color="auto"/>
                <w:right w:val="none" w:sz="0" w:space="0" w:color="auto"/>
              </w:divBdr>
              <w:divsChild>
                <w:div w:id="490680464">
                  <w:marLeft w:val="0"/>
                  <w:marRight w:val="0"/>
                  <w:marTop w:val="0"/>
                  <w:marBottom w:val="0"/>
                  <w:divBdr>
                    <w:top w:val="none" w:sz="0" w:space="0" w:color="auto"/>
                    <w:left w:val="none" w:sz="0" w:space="0" w:color="auto"/>
                    <w:bottom w:val="none" w:sz="0" w:space="0" w:color="auto"/>
                    <w:right w:val="none" w:sz="0" w:space="0" w:color="auto"/>
                  </w:divBdr>
                </w:div>
              </w:divsChild>
            </w:div>
            <w:div w:id="998536666">
              <w:marLeft w:val="0"/>
              <w:marRight w:val="0"/>
              <w:marTop w:val="0"/>
              <w:marBottom w:val="0"/>
              <w:divBdr>
                <w:top w:val="none" w:sz="0" w:space="0" w:color="auto"/>
                <w:left w:val="none" w:sz="0" w:space="0" w:color="auto"/>
                <w:bottom w:val="none" w:sz="0" w:space="0" w:color="auto"/>
                <w:right w:val="none" w:sz="0" w:space="0" w:color="auto"/>
              </w:divBdr>
              <w:divsChild>
                <w:div w:id="277953161">
                  <w:marLeft w:val="0"/>
                  <w:marRight w:val="0"/>
                  <w:marTop w:val="0"/>
                  <w:marBottom w:val="0"/>
                  <w:divBdr>
                    <w:top w:val="none" w:sz="0" w:space="0" w:color="auto"/>
                    <w:left w:val="none" w:sz="0" w:space="0" w:color="auto"/>
                    <w:bottom w:val="none" w:sz="0" w:space="0" w:color="auto"/>
                    <w:right w:val="none" w:sz="0" w:space="0" w:color="auto"/>
                  </w:divBdr>
                </w:div>
              </w:divsChild>
            </w:div>
            <w:div w:id="1082028904">
              <w:marLeft w:val="0"/>
              <w:marRight w:val="0"/>
              <w:marTop w:val="0"/>
              <w:marBottom w:val="0"/>
              <w:divBdr>
                <w:top w:val="none" w:sz="0" w:space="0" w:color="auto"/>
                <w:left w:val="none" w:sz="0" w:space="0" w:color="auto"/>
                <w:bottom w:val="none" w:sz="0" w:space="0" w:color="auto"/>
                <w:right w:val="none" w:sz="0" w:space="0" w:color="auto"/>
              </w:divBdr>
              <w:divsChild>
                <w:div w:id="1394163368">
                  <w:marLeft w:val="0"/>
                  <w:marRight w:val="0"/>
                  <w:marTop w:val="0"/>
                  <w:marBottom w:val="0"/>
                  <w:divBdr>
                    <w:top w:val="none" w:sz="0" w:space="0" w:color="auto"/>
                    <w:left w:val="none" w:sz="0" w:space="0" w:color="auto"/>
                    <w:bottom w:val="none" w:sz="0" w:space="0" w:color="auto"/>
                    <w:right w:val="none" w:sz="0" w:space="0" w:color="auto"/>
                  </w:divBdr>
                </w:div>
              </w:divsChild>
            </w:div>
            <w:div w:id="1112020779">
              <w:marLeft w:val="0"/>
              <w:marRight w:val="0"/>
              <w:marTop w:val="0"/>
              <w:marBottom w:val="0"/>
              <w:divBdr>
                <w:top w:val="none" w:sz="0" w:space="0" w:color="auto"/>
                <w:left w:val="none" w:sz="0" w:space="0" w:color="auto"/>
                <w:bottom w:val="none" w:sz="0" w:space="0" w:color="auto"/>
                <w:right w:val="none" w:sz="0" w:space="0" w:color="auto"/>
              </w:divBdr>
              <w:divsChild>
                <w:div w:id="1368413078">
                  <w:marLeft w:val="0"/>
                  <w:marRight w:val="0"/>
                  <w:marTop w:val="0"/>
                  <w:marBottom w:val="0"/>
                  <w:divBdr>
                    <w:top w:val="none" w:sz="0" w:space="0" w:color="auto"/>
                    <w:left w:val="none" w:sz="0" w:space="0" w:color="auto"/>
                    <w:bottom w:val="none" w:sz="0" w:space="0" w:color="auto"/>
                    <w:right w:val="none" w:sz="0" w:space="0" w:color="auto"/>
                  </w:divBdr>
                </w:div>
              </w:divsChild>
            </w:div>
            <w:div w:id="1417046766">
              <w:marLeft w:val="0"/>
              <w:marRight w:val="0"/>
              <w:marTop w:val="0"/>
              <w:marBottom w:val="0"/>
              <w:divBdr>
                <w:top w:val="none" w:sz="0" w:space="0" w:color="auto"/>
                <w:left w:val="none" w:sz="0" w:space="0" w:color="auto"/>
                <w:bottom w:val="none" w:sz="0" w:space="0" w:color="auto"/>
                <w:right w:val="none" w:sz="0" w:space="0" w:color="auto"/>
              </w:divBdr>
              <w:divsChild>
                <w:div w:id="293994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3578412">
      <w:bodyDiv w:val="1"/>
      <w:marLeft w:val="0"/>
      <w:marRight w:val="0"/>
      <w:marTop w:val="0"/>
      <w:marBottom w:val="0"/>
      <w:divBdr>
        <w:top w:val="none" w:sz="0" w:space="0" w:color="auto"/>
        <w:left w:val="none" w:sz="0" w:space="0" w:color="auto"/>
        <w:bottom w:val="none" w:sz="0" w:space="0" w:color="auto"/>
        <w:right w:val="none" w:sz="0" w:space="0" w:color="auto"/>
      </w:divBdr>
    </w:div>
    <w:div w:id="1505389661">
      <w:bodyDiv w:val="1"/>
      <w:marLeft w:val="0"/>
      <w:marRight w:val="0"/>
      <w:marTop w:val="0"/>
      <w:marBottom w:val="0"/>
      <w:divBdr>
        <w:top w:val="none" w:sz="0" w:space="0" w:color="auto"/>
        <w:left w:val="none" w:sz="0" w:space="0" w:color="auto"/>
        <w:bottom w:val="none" w:sz="0" w:space="0" w:color="auto"/>
        <w:right w:val="none" w:sz="0" w:space="0" w:color="auto"/>
      </w:divBdr>
    </w:div>
    <w:div w:id="1803422515">
      <w:bodyDiv w:val="1"/>
      <w:marLeft w:val="0"/>
      <w:marRight w:val="0"/>
      <w:marTop w:val="0"/>
      <w:marBottom w:val="0"/>
      <w:divBdr>
        <w:top w:val="none" w:sz="0" w:space="0" w:color="auto"/>
        <w:left w:val="none" w:sz="0" w:space="0" w:color="auto"/>
        <w:bottom w:val="none" w:sz="0" w:space="0" w:color="auto"/>
        <w:right w:val="none" w:sz="0" w:space="0" w:color="auto"/>
      </w:divBdr>
    </w:div>
    <w:div w:id="1961297699">
      <w:bodyDiv w:val="1"/>
      <w:marLeft w:val="0"/>
      <w:marRight w:val="0"/>
      <w:marTop w:val="0"/>
      <w:marBottom w:val="0"/>
      <w:divBdr>
        <w:top w:val="none" w:sz="0" w:space="0" w:color="auto"/>
        <w:left w:val="none" w:sz="0" w:space="0" w:color="auto"/>
        <w:bottom w:val="none" w:sz="0" w:space="0" w:color="auto"/>
        <w:right w:val="none" w:sz="0" w:space="0" w:color="auto"/>
      </w:divBdr>
      <w:divsChild>
        <w:div w:id="287783790">
          <w:marLeft w:val="0"/>
          <w:marRight w:val="0"/>
          <w:marTop w:val="0"/>
          <w:marBottom w:val="0"/>
          <w:divBdr>
            <w:top w:val="none" w:sz="0" w:space="0" w:color="auto"/>
            <w:left w:val="none" w:sz="0" w:space="0" w:color="auto"/>
            <w:bottom w:val="none" w:sz="0" w:space="0" w:color="auto"/>
            <w:right w:val="none" w:sz="0" w:space="0" w:color="auto"/>
          </w:divBdr>
          <w:divsChild>
            <w:div w:id="164245910">
              <w:marLeft w:val="0"/>
              <w:marRight w:val="0"/>
              <w:marTop w:val="0"/>
              <w:marBottom w:val="0"/>
              <w:divBdr>
                <w:top w:val="none" w:sz="0" w:space="0" w:color="auto"/>
                <w:left w:val="none" w:sz="0" w:space="0" w:color="auto"/>
                <w:bottom w:val="none" w:sz="0" w:space="0" w:color="auto"/>
                <w:right w:val="none" w:sz="0" w:space="0" w:color="auto"/>
              </w:divBdr>
              <w:divsChild>
                <w:div w:id="730923802">
                  <w:marLeft w:val="0"/>
                  <w:marRight w:val="0"/>
                  <w:marTop w:val="0"/>
                  <w:marBottom w:val="0"/>
                  <w:divBdr>
                    <w:top w:val="none" w:sz="0" w:space="0" w:color="auto"/>
                    <w:left w:val="none" w:sz="0" w:space="0" w:color="auto"/>
                    <w:bottom w:val="none" w:sz="0" w:space="0" w:color="auto"/>
                    <w:right w:val="none" w:sz="0" w:space="0" w:color="auto"/>
                  </w:divBdr>
                </w:div>
              </w:divsChild>
            </w:div>
            <w:div w:id="277370103">
              <w:marLeft w:val="0"/>
              <w:marRight w:val="0"/>
              <w:marTop w:val="0"/>
              <w:marBottom w:val="0"/>
              <w:divBdr>
                <w:top w:val="none" w:sz="0" w:space="0" w:color="auto"/>
                <w:left w:val="none" w:sz="0" w:space="0" w:color="auto"/>
                <w:bottom w:val="none" w:sz="0" w:space="0" w:color="auto"/>
                <w:right w:val="none" w:sz="0" w:space="0" w:color="auto"/>
              </w:divBdr>
              <w:divsChild>
                <w:div w:id="812332923">
                  <w:marLeft w:val="0"/>
                  <w:marRight w:val="0"/>
                  <w:marTop w:val="0"/>
                  <w:marBottom w:val="0"/>
                  <w:divBdr>
                    <w:top w:val="none" w:sz="0" w:space="0" w:color="auto"/>
                    <w:left w:val="none" w:sz="0" w:space="0" w:color="auto"/>
                    <w:bottom w:val="none" w:sz="0" w:space="0" w:color="auto"/>
                    <w:right w:val="none" w:sz="0" w:space="0" w:color="auto"/>
                  </w:divBdr>
                </w:div>
              </w:divsChild>
            </w:div>
            <w:div w:id="502822074">
              <w:marLeft w:val="0"/>
              <w:marRight w:val="0"/>
              <w:marTop w:val="0"/>
              <w:marBottom w:val="0"/>
              <w:divBdr>
                <w:top w:val="none" w:sz="0" w:space="0" w:color="auto"/>
                <w:left w:val="none" w:sz="0" w:space="0" w:color="auto"/>
                <w:bottom w:val="none" w:sz="0" w:space="0" w:color="auto"/>
                <w:right w:val="none" w:sz="0" w:space="0" w:color="auto"/>
              </w:divBdr>
              <w:divsChild>
                <w:div w:id="857086265">
                  <w:marLeft w:val="0"/>
                  <w:marRight w:val="0"/>
                  <w:marTop w:val="0"/>
                  <w:marBottom w:val="0"/>
                  <w:divBdr>
                    <w:top w:val="none" w:sz="0" w:space="0" w:color="auto"/>
                    <w:left w:val="none" w:sz="0" w:space="0" w:color="auto"/>
                    <w:bottom w:val="none" w:sz="0" w:space="0" w:color="auto"/>
                    <w:right w:val="none" w:sz="0" w:space="0" w:color="auto"/>
                  </w:divBdr>
                </w:div>
              </w:divsChild>
            </w:div>
            <w:div w:id="1204976957">
              <w:marLeft w:val="0"/>
              <w:marRight w:val="0"/>
              <w:marTop w:val="0"/>
              <w:marBottom w:val="0"/>
              <w:divBdr>
                <w:top w:val="none" w:sz="0" w:space="0" w:color="auto"/>
                <w:left w:val="none" w:sz="0" w:space="0" w:color="auto"/>
                <w:bottom w:val="none" w:sz="0" w:space="0" w:color="auto"/>
                <w:right w:val="none" w:sz="0" w:space="0" w:color="auto"/>
              </w:divBdr>
              <w:divsChild>
                <w:div w:id="1007369829">
                  <w:marLeft w:val="0"/>
                  <w:marRight w:val="0"/>
                  <w:marTop w:val="0"/>
                  <w:marBottom w:val="0"/>
                  <w:divBdr>
                    <w:top w:val="none" w:sz="0" w:space="0" w:color="auto"/>
                    <w:left w:val="none" w:sz="0" w:space="0" w:color="auto"/>
                    <w:bottom w:val="none" w:sz="0" w:space="0" w:color="auto"/>
                    <w:right w:val="none" w:sz="0" w:space="0" w:color="auto"/>
                  </w:divBdr>
                </w:div>
              </w:divsChild>
            </w:div>
            <w:div w:id="1330793309">
              <w:marLeft w:val="0"/>
              <w:marRight w:val="0"/>
              <w:marTop w:val="0"/>
              <w:marBottom w:val="0"/>
              <w:divBdr>
                <w:top w:val="none" w:sz="0" w:space="0" w:color="auto"/>
                <w:left w:val="none" w:sz="0" w:space="0" w:color="auto"/>
                <w:bottom w:val="none" w:sz="0" w:space="0" w:color="auto"/>
                <w:right w:val="none" w:sz="0" w:space="0" w:color="auto"/>
              </w:divBdr>
              <w:divsChild>
                <w:div w:id="1626623233">
                  <w:marLeft w:val="0"/>
                  <w:marRight w:val="0"/>
                  <w:marTop w:val="0"/>
                  <w:marBottom w:val="0"/>
                  <w:divBdr>
                    <w:top w:val="none" w:sz="0" w:space="0" w:color="auto"/>
                    <w:left w:val="none" w:sz="0" w:space="0" w:color="auto"/>
                    <w:bottom w:val="none" w:sz="0" w:space="0" w:color="auto"/>
                    <w:right w:val="none" w:sz="0" w:space="0" w:color="auto"/>
                  </w:divBdr>
                </w:div>
              </w:divsChild>
            </w:div>
            <w:div w:id="1853252506">
              <w:marLeft w:val="0"/>
              <w:marRight w:val="0"/>
              <w:marTop w:val="0"/>
              <w:marBottom w:val="0"/>
              <w:divBdr>
                <w:top w:val="none" w:sz="0" w:space="0" w:color="auto"/>
                <w:left w:val="none" w:sz="0" w:space="0" w:color="auto"/>
                <w:bottom w:val="none" w:sz="0" w:space="0" w:color="auto"/>
                <w:right w:val="none" w:sz="0" w:space="0" w:color="auto"/>
              </w:divBdr>
              <w:divsChild>
                <w:div w:id="116975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274780">
      <w:bodyDiv w:val="1"/>
      <w:marLeft w:val="0"/>
      <w:marRight w:val="0"/>
      <w:marTop w:val="0"/>
      <w:marBottom w:val="0"/>
      <w:divBdr>
        <w:top w:val="none" w:sz="0" w:space="0" w:color="auto"/>
        <w:left w:val="none" w:sz="0" w:space="0" w:color="auto"/>
        <w:bottom w:val="none" w:sz="0" w:space="0" w:color="auto"/>
        <w:right w:val="none" w:sz="0" w:space="0" w:color="auto"/>
      </w:divBdr>
    </w:div>
    <w:div w:id="2043238342">
      <w:bodyDiv w:val="1"/>
      <w:marLeft w:val="0"/>
      <w:marRight w:val="0"/>
      <w:marTop w:val="0"/>
      <w:marBottom w:val="0"/>
      <w:divBdr>
        <w:top w:val="none" w:sz="0" w:space="0" w:color="auto"/>
        <w:left w:val="none" w:sz="0" w:space="0" w:color="auto"/>
        <w:bottom w:val="none" w:sz="0" w:space="0" w:color="auto"/>
        <w:right w:val="none" w:sz="0" w:space="0" w:color="auto"/>
      </w:divBdr>
    </w:div>
    <w:div w:id="2114591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qr.vipps.no/donations/4446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ontakt@bonnforfinnmark.no" TargetMode="External"/><Relationship Id="rId5" Type="http://schemas.openxmlformats.org/officeDocument/2006/relationships/webSettings" Target="webSettings.xml"/><Relationship Id="rId10" Type="http://schemas.openxmlformats.org/officeDocument/2006/relationships/hyperlink" Target="https://teams.live.com/meet/9374325988531?p=D4RumDsilYggmZTErb" TargetMode="External"/><Relationship Id="rId4" Type="http://schemas.openxmlformats.org/officeDocument/2006/relationships/settings" Target="settings.xml"/><Relationship Id="rId9" Type="http://schemas.openxmlformats.org/officeDocument/2006/relationships/hyperlink" Target="https://qr.vipps.no/donations/44465"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05.24%20B&#248;nn%20for%20Finnmark.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29BC4B-1330-7645-BE91-0FB08446B6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05.24%20Bønn%20for%20Finnmark.dotx</Template>
  <TotalTime>0</TotalTime>
  <Pages>5</Pages>
  <Words>2227</Words>
  <Characters>10398</Characters>
  <Application>Microsoft Office Word</Application>
  <DocSecurity>0</DocSecurity>
  <Lines>321</Lines>
  <Paragraphs>172</Paragraphs>
  <ScaleCrop>false</ScaleCrop>
  <Company/>
  <LinksUpToDate>false</LinksUpToDate>
  <CharactersWithSpaces>13192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Jørn-Ivar Holmgren</dc:creator>
  <cp:keywords/>
  <dc:description/>
  <cp:lastModifiedBy>Jørn-Ivar Holmgren</cp:lastModifiedBy>
  <cp:revision>2</cp:revision>
  <cp:lastPrinted>2026-03-31T21:12:00Z</cp:lastPrinted>
  <dcterms:created xsi:type="dcterms:W3CDTF">2026-04-01T20:23:00Z</dcterms:created>
  <dcterms:modified xsi:type="dcterms:W3CDTF">2026-04-01T20:23:00Z</dcterms:modified>
</cp:coreProperties>
</file>