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859B5" w14:textId="77777777" w:rsidR="00C64041" w:rsidRDefault="00A82EF6" w:rsidP="00494EEA">
      <w:pPr>
        <w:rPr>
          <w:rFonts w:ascii="Helvetica" w:eastAsia="Times New Roman" w:hAnsi="Helvetica" w:cs="Times New Roman"/>
          <w:b/>
          <w:bCs/>
          <w:color w:val="000000"/>
          <w:sz w:val="22"/>
          <w:szCs w:val="22"/>
          <w:lang w:eastAsia="nb-NO"/>
        </w:rPr>
      </w:pPr>
      <w:r>
        <w:rPr>
          <w:rFonts w:ascii="Helvetica" w:eastAsia="Times New Roman" w:hAnsi="Helvetica" w:cs="Times New Roman"/>
          <w:b/>
          <w:bCs/>
          <w:noProof/>
          <w:color w:val="000000"/>
          <w:sz w:val="22"/>
          <w:szCs w:val="22"/>
          <w:lang w:eastAsia="nb-NO"/>
        </w:rPr>
        <w:drawing>
          <wp:inline distT="0" distB="0" distL="0" distR="0" wp14:anchorId="58C9971C" wp14:editId="48B6E297">
            <wp:extent cx="6094937" cy="1910715"/>
            <wp:effectExtent l="0" t="0" r="1270" b="0"/>
            <wp:docPr id="1133482922" name="Picture 1133482922" descr="Et bilde som inneholder tekst, symbol, Font, silhuet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482922" name="Bilde 1" descr="Et bilde som inneholder tekst, symbol, Font, silhuett&#10;&#10;Automatisk generert beskrivels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20765" cy="2012860"/>
                    </a:xfrm>
                    <a:prstGeom prst="rect">
                      <a:avLst/>
                    </a:prstGeom>
                  </pic:spPr>
                </pic:pic>
              </a:graphicData>
            </a:graphic>
          </wp:inline>
        </w:drawing>
      </w:r>
    </w:p>
    <w:p w14:paraId="75563291" w14:textId="77777777" w:rsidR="00C64041" w:rsidRDefault="00AF7A6A" w:rsidP="00AF7A6A">
      <w:pPr>
        <w:pStyle w:val="Listeavsnitt"/>
        <w:jc w:val="right"/>
        <w:rPr>
          <w:rFonts w:ascii="Helvetica" w:eastAsia="Times New Roman" w:hAnsi="Helvetica" w:cs="Times New Roman"/>
          <w:b/>
          <w:bCs/>
          <w:color w:val="000000"/>
          <w:sz w:val="22"/>
          <w:szCs w:val="22"/>
          <w:lang w:eastAsia="nb-NO"/>
        </w:rPr>
      </w:pPr>
      <w:r>
        <w:rPr>
          <w:rFonts w:ascii="Helvetica" w:eastAsia="Times New Roman" w:hAnsi="Helvetica" w:cs="Times New Roman"/>
          <w:b/>
          <w:bCs/>
          <w:color w:val="000000"/>
          <w:sz w:val="22"/>
          <w:szCs w:val="22"/>
          <w:lang w:eastAsia="nb-NO"/>
        </w:rPr>
        <w:t>1.Krøn 28:20</w:t>
      </w:r>
    </w:p>
    <w:p w14:paraId="06DEDF44" w14:textId="70C8250E" w:rsidR="001B4B53" w:rsidRPr="00414659" w:rsidRDefault="004567A5" w:rsidP="00216534">
      <w:pPr>
        <w:jc w:val="center"/>
        <w:rPr>
          <w:rFonts w:ascii="Helvetica" w:eastAsia="Times New Roman" w:hAnsi="Helvetica" w:cs="Times New Roman"/>
          <w:b/>
          <w:bCs/>
          <w:color w:val="000000"/>
          <w:sz w:val="40"/>
          <w:szCs w:val="40"/>
          <w:lang w:eastAsia="nb-NO"/>
        </w:rPr>
      </w:pPr>
      <w:r>
        <w:rPr>
          <w:rFonts w:ascii="Helvetica" w:eastAsia="Times New Roman" w:hAnsi="Helvetica" w:cs="Times New Roman"/>
          <w:b/>
          <w:bCs/>
          <w:color w:val="000000"/>
          <w:sz w:val="40"/>
          <w:szCs w:val="40"/>
          <w:lang w:eastAsia="nb-NO"/>
        </w:rPr>
        <w:t>Februar</w:t>
      </w:r>
      <w:r w:rsidR="00E64534">
        <w:rPr>
          <w:rFonts w:ascii="Helvetica" w:eastAsia="Times New Roman" w:hAnsi="Helvetica" w:cs="Times New Roman"/>
          <w:b/>
          <w:bCs/>
          <w:color w:val="000000"/>
          <w:sz w:val="40"/>
          <w:szCs w:val="40"/>
          <w:lang w:eastAsia="nb-NO"/>
        </w:rPr>
        <w:t xml:space="preserve"> </w:t>
      </w:r>
      <w:r w:rsidR="001B4B53" w:rsidRPr="00414659">
        <w:rPr>
          <w:rFonts w:ascii="Helvetica" w:eastAsia="Times New Roman" w:hAnsi="Helvetica" w:cs="Times New Roman"/>
          <w:b/>
          <w:bCs/>
          <w:color w:val="000000"/>
          <w:sz w:val="40"/>
          <w:szCs w:val="40"/>
          <w:lang w:eastAsia="nb-NO"/>
        </w:rPr>
        <w:t>202</w:t>
      </w:r>
      <w:r w:rsidR="00EB7C91">
        <w:rPr>
          <w:rFonts w:ascii="Helvetica" w:eastAsia="Times New Roman" w:hAnsi="Helvetica" w:cs="Times New Roman"/>
          <w:b/>
          <w:bCs/>
          <w:color w:val="000000"/>
          <w:sz w:val="40"/>
          <w:szCs w:val="40"/>
          <w:lang w:eastAsia="nb-NO"/>
        </w:rPr>
        <w:t>6</w:t>
      </w:r>
    </w:p>
    <w:p w14:paraId="2F27DE0A" w14:textId="77777777" w:rsidR="001B4B53" w:rsidRPr="00414659" w:rsidRDefault="001B4B53" w:rsidP="00494EEA">
      <w:pPr>
        <w:rPr>
          <w:rFonts w:ascii="Helvetica" w:eastAsia="Times New Roman" w:hAnsi="Helvetica" w:cs="Times New Roman"/>
          <w:b/>
          <w:bCs/>
          <w:color w:val="000000"/>
          <w:sz w:val="22"/>
          <w:szCs w:val="22"/>
          <w:lang w:eastAsia="nb-NO"/>
        </w:rPr>
      </w:pPr>
    </w:p>
    <w:p w14:paraId="4B425C10" w14:textId="1F35F805" w:rsidR="00396AC3" w:rsidRDefault="00FA7AA4" w:rsidP="007A7439">
      <w:pPr>
        <w:jc w:val="center"/>
        <w:rPr>
          <w:rFonts w:ascii="Helvetica" w:eastAsia="Times New Roman" w:hAnsi="Helvetica" w:cs="Times New Roman"/>
          <w:b/>
          <w:color w:val="000000"/>
          <w:lang w:eastAsia="nb-NO"/>
        </w:rPr>
      </w:pPr>
      <w:r w:rsidRPr="00414659">
        <w:rPr>
          <w:rFonts w:ascii="Helvetica" w:eastAsia="Times New Roman" w:hAnsi="Helvetica" w:cs="Times New Roman"/>
          <w:b/>
          <w:color w:val="000000"/>
          <w:lang w:eastAsia="nb-NO"/>
        </w:rPr>
        <w:t>Kjære bønnevenner!</w:t>
      </w:r>
    </w:p>
    <w:p w14:paraId="57B79995" w14:textId="77777777" w:rsidR="00FE3567" w:rsidRDefault="00FE3567" w:rsidP="00040C75">
      <w:pPr>
        <w:rPr>
          <w:rFonts w:ascii="Helvetica" w:eastAsia="Times New Roman" w:hAnsi="Helvetica" w:cs="Times New Roman"/>
          <w:b/>
          <w:i/>
          <w:iCs/>
          <w:color w:val="000000"/>
          <w:sz w:val="20"/>
          <w:szCs w:val="20"/>
          <w:lang w:eastAsia="nb-NO"/>
        </w:rPr>
      </w:pPr>
    </w:p>
    <w:p w14:paraId="34A2D108" w14:textId="674D532B" w:rsidR="005D0E45" w:rsidRDefault="001F6496" w:rsidP="00F50523">
      <w:pPr>
        <w:jc w:val="center"/>
        <w:rPr>
          <w:rFonts w:ascii="Helvetica" w:eastAsia="Times New Roman" w:hAnsi="Helvetica" w:cs="Times New Roman"/>
          <w:b/>
          <w:i/>
          <w:iCs/>
          <w:color w:val="000000"/>
          <w:sz w:val="20"/>
          <w:szCs w:val="20"/>
          <w:lang w:eastAsia="nb-NO"/>
        </w:rPr>
      </w:pPr>
      <w:r w:rsidRPr="00F50523">
        <w:rPr>
          <w:rFonts w:ascii="Helvetica" w:eastAsia="Times New Roman" w:hAnsi="Helvetica" w:cs="Times New Roman"/>
          <w:b/>
          <w:i/>
          <w:iCs/>
          <w:color w:val="000000"/>
          <w:sz w:val="20"/>
          <w:szCs w:val="20"/>
          <w:lang w:eastAsia="nb-NO"/>
        </w:rPr>
        <w:t>«Så brøt han opp og dro til Sarepta. Da han kom til byporten, var det sannelig en enke der som samlet ved. Han ropte til henne og sa: «Jeg ber deg, gi meg litt vann i et beger, så jeg kan få drikke.» Da hun gikk for å hente det, ropte han til henne: «Jeg ber deg, ta med et stykke brød til meg i hånden!» Da sa hun: «Så sant Herren din Gud lever: Jeg har ikke noe brød, bare en håndfull mel i krukken, og litt olje i karet. Og se, nå går jeg bare her og sanker noen vedpinner, så jeg kan gå og lage det i stand for meg selv og min sønn, så vi kan spise det og så dø.» Men Elia sa til henne: «Frykt ikke! Gå og gjør som du har sagt, men lag først en liten kake av det, og kom så til meg med den! Etterpå kan du lage noe til deg selv og din sønn. For så sier Herren, Israels Gud: ‘</w:t>
      </w:r>
      <w:proofErr w:type="spellStart"/>
      <w:r w:rsidRPr="00F50523">
        <w:rPr>
          <w:rFonts w:ascii="Helvetica" w:eastAsia="Times New Roman" w:hAnsi="Helvetica" w:cs="Times New Roman"/>
          <w:b/>
          <w:i/>
          <w:iCs/>
          <w:color w:val="000000"/>
          <w:sz w:val="20"/>
          <w:szCs w:val="20"/>
          <w:lang w:eastAsia="nb-NO"/>
        </w:rPr>
        <w:t>Melkrukken</w:t>
      </w:r>
      <w:proofErr w:type="spellEnd"/>
      <w:r w:rsidRPr="00F50523">
        <w:rPr>
          <w:rFonts w:ascii="Helvetica" w:eastAsia="Times New Roman" w:hAnsi="Helvetica" w:cs="Times New Roman"/>
          <w:b/>
          <w:i/>
          <w:iCs/>
          <w:color w:val="000000"/>
          <w:sz w:val="20"/>
          <w:szCs w:val="20"/>
          <w:lang w:eastAsia="nb-NO"/>
        </w:rPr>
        <w:t xml:space="preserve"> skal ikke bli tom, og oljekaret skal ikke mangle olje, fram til den dagen Herren sender regn på jorden.’» Så gikk hun bort og gjorde etter Elias ord. Både hun og han og hennes husfolk spiste dag etter dag. Men </w:t>
      </w:r>
      <w:proofErr w:type="spellStart"/>
      <w:r w:rsidRPr="00F50523">
        <w:rPr>
          <w:rFonts w:ascii="Helvetica" w:eastAsia="Times New Roman" w:hAnsi="Helvetica" w:cs="Times New Roman"/>
          <w:b/>
          <w:i/>
          <w:iCs/>
          <w:color w:val="000000"/>
          <w:sz w:val="20"/>
          <w:szCs w:val="20"/>
          <w:lang w:eastAsia="nb-NO"/>
        </w:rPr>
        <w:t>melkrukken</w:t>
      </w:r>
      <w:proofErr w:type="spellEnd"/>
      <w:r w:rsidRPr="00F50523">
        <w:rPr>
          <w:rFonts w:ascii="Helvetica" w:eastAsia="Times New Roman" w:hAnsi="Helvetica" w:cs="Times New Roman"/>
          <w:b/>
          <w:i/>
          <w:iCs/>
          <w:color w:val="000000"/>
          <w:sz w:val="20"/>
          <w:szCs w:val="20"/>
          <w:lang w:eastAsia="nb-NO"/>
        </w:rPr>
        <w:t xml:space="preserve"> ble ikke tom, og oljekaret manglet heller ikke olje, etter det Herrens Ord som Han hadde talt ved Elia.»</w:t>
      </w:r>
      <w:r w:rsidR="00E9765F">
        <w:rPr>
          <w:rFonts w:ascii="Helvetica" w:eastAsia="Times New Roman" w:hAnsi="Helvetica" w:cs="Times New Roman"/>
          <w:b/>
          <w:i/>
          <w:iCs/>
          <w:color w:val="000000"/>
          <w:sz w:val="20"/>
          <w:szCs w:val="20"/>
          <w:lang w:eastAsia="nb-NO"/>
        </w:rPr>
        <w:t>1.</w:t>
      </w:r>
      <w:r w:rsidRPr="00F50523">
        <w:rPr>
          <w:rFonts w:ascii="Helvetica" w:eastAsia="Times New Roman" w:hAnsi="Helvetica" w:cs="Times New Roman"/>
          <w:b/>
          <w:i/>
          <w:iCs/>
          <w:color w:val="000000"/>
          <w:sz w:val="20"/>
          <w:szCs w:val="20"/>
          <w:lang w:eastAsia="nb-NO"/>
        </w:rPr>
        <w:t xml:space="preserve"> Kon</w:t>
      </w:r>
      <w:r w:rsidR="00E9765F">
        <w:rPr>
          <w:rFonts w:ascii="Helvetica" w:eastAsia="Times New Roman" w:hAnsi="Helvetica" w:cs="Times New Roman"/>
          <w:b/>
          <w:i/>
          <w:iCs/>
          <w:color w:val="000000"/>
          <w:sz w:val="20"/>
          <w:szCs w:val="20"/>
          <w:lang w:eastAsia="nb-NO"/>
        </w:rPr>
        <w:t>g</w:t>
      </w:r>
      <w:r w:rsidRPr="00F50523">
        <w:rPr>
          <w:rFonts w:ascii="Helvetica" w:eastAsia="Times New Roman" w:hAnsi="Helvetica" w:cs="Times New Roman"/>
          <w:b/>
          <w:i/>
          <w:iCs/>
          <w:color w:val="000000"/>
          <w:sz w:val="20"/>
          <w:szCs w:val="20"/>
          <w:lang w:eastAsia="nb-NO"/>
        </w:rPr>
        <w:t xml:space="preserve">‬ </w:t>
      </w:r>
      <w:bdo w:val="ltr">
        <w:r w:rsidRPr="00F50523">
          <w:rPr>
            <w:rFonts w:ascii="Helvetica" w:eastAsia="Times New Roman" w:hAnsi="Helvetica" w:cs="Times New Roman"/>
            <w:b/>
            <w:i/>
            <w:iCs/>
            <w:color w:val="000000"/>
            <w:sz w:val="20"/>
            <w:szCs w:val="20"/>
            <w:lang w:eastAsia="nb-NO"/>
          </w:rPr>
          <w:t>17</w:t>
        </w:r>
        <w:r w:rsidR="00E9765F">
          <w:rPr>
            <w:rFonts w:ascii="Helvetica" w:eastAsia="Times New Roman" w:hAnsi="Helvetica" w:cs="Times New Roman"/>
            <w:b/>
            <w:i/>
            <w:iCs/>
            <w:color w:val="000000"/>
            <w:sz w:val="20"/>
            <w:szCs w:val="20"/>
            <w:lang w:eastAsia="nb-NO"/>
          </w:rPr>
          <w:t>,</w:t>
        </w:r>
        <w:r w:rsidRPr="00F50523">
          <w:rPr>
            <w:rFonts w:ascii="Helvetica" w:eastAsia="Times New Roman" w:hAnsi="Helvetica" w:cs="Times New Roman"/>
            <w:b/>
            <w:i/>
            <w:iCs/>
            <w:color w:val="000000"/>
            <w:sz w:val="20"/>
            <w:szCs w:val="20"/>
            <w:lang w:eastAsia="nb-NO"/>
          </w:rPr>
          <w:t>10-16</w:t>
        </w:r>
        <w:r w:rsidRPr="00F50523">
          <w:rPr>
            <w:rFonts w:ascii="Helvetica" w:eastAsia="Times New Roman" w:hAnsi="Helvetica" w:cs="Times New Roman"/>
            <w:b/>
            <w:i/>
            <w:iCs/>
            <w:color w:val="000000"/>
            <w:sz w:val="20"/>
            <w:szCs w:val="20"/>
            <w:lang w:eastAsia="nb-NO"/>
          </w:rPr>
          <w:t xml:space="preserve">‬ </w:t>
        </w:r>
      </w:bdo>
    </w:p>
    <w:p w14:paraId="2C99DEDC" w14:textId="77777777" w:rsidR="00D350E2" w:rsidRDefault="00D350E2" w:rsidP="00D350E2">
      <w:pPr>
        <w:rPr>
          <w:rFonts w:ascii="Helvetica" w:eastAsia="Times New Roman" w:hAnsi="Helvetica" w:cs="Times New Roman"/>
          <w:bCs/>
          <w:color w:val="000000"/>
          <w:sz w:val="20"/>
          <w:szCs w:val="20"/>
          <w:lang w:eastAsia="nb-NO"/>
        </w:rPr>
      </w:pPr>
    </w:p>
    <w:p w14:paraId="59387D82" w14:textId="25CC4649" w:rsidR="00D350E2" w:rsidRDefault="00D350E2" w:rsidP="00D350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Det var tørke i Israel etter at</w:t>
      </w:r>
      <w:r w:rsidR="006852A5">
        <w:rPr>
          <w:rFonts w:ascii="Helvetica" w:eastAsia="Times New Roman" w:hAnsi="Helvetica" w:cs="Times New Roman"/>
          <w:bCs/>
          <w:color w:val="000000"/>
          <w:sz w:val="20"/>
          <w:szCs w:val="20"/>
          <w:lang w:eastAsia="nb-NO"/>
        </w:rPr>
        <w:t xml:space="preserve"> Elia</w:t>
      </w:r>
      <w:r w:rsidR="00BD13C0">
        <w:rPr>
          <w:rFonts w:ascii="Helvetica" w:eastAsia="Times New Roman" w:hAnsi="Helvetica" w:cs="Times New Roman"/>
          <w:bCs/>
          <w:color w:val="000000"/>
          <w:sz w:val="20"/>
          <w:szCs w:val="20"/>
          <w:lang w:eastAsia="nb-NO"/>
        </w:rPr>
        <w:t>s</w:t>
      </w:r>
      <w:r w:rsidR="006852A5">
        <w:rPr>
          <w:rFonts w:ascii="Helvetica" w:eastAsia="Times New Roman" w:hAnsi="Helvetica" w:cs="Times New Roman"/>
          <w:bCs/>
          <w:color w:val="000000"/>
          <w:sz w:val="20"/>
          <w:szCs w:val="20"/>
          <w:lang w:eastAsia="nb-NO"/>
        </w:rPr>
        <w:t xml:space="preserve"> hadde profetert om at det skulle være tørke i landet. Nå hadde det vært tørke der en stund allerede. </w:t>
      </w:r>
      <w:r w:rsidR="00166E19">
        <w:rPr>
          <w:rFonts w:ascii="Helvetica" w:eastAsia="Times New Roman" w:hAnsi="Helvetica" w:cs="Times New Roman"/>
          <w:bCs/>
          <w:color w:val="000000"/>
          <w:sz w:val="20"/>
          <w:szCs w:val="20"/>
          <w:lang w:eastAsia="nb-NO"/>
        </w:rPr>
        <w:t xml:space="preserve">Gud hadde </w:t>
      </w:r>
      <w:r w:rsidR="00BD13C0">
        <w:rPr>
          <w:rFonts w:ascii="Helvetica" w:eastAsia="Times New Roman" w:hAnsi="Helvetica" w:cs="Times New Roman"/>
          <w:bCs/>
          <w:color w:val="000000"/>
          <w:sz w:val="20"/>
          <w:szCs w:val="20"/>
          <w:lang w:eastAsia="nb-NO"/>
        </w:rPr>
        <w:t xml:space="preserve">bedt Elias </w:t>
      </w:r>
      <w:r w:rsidR="008C79D1">
        <w:rPr>
          <w:rFonts w:ascii="Helvetica" w:eastAsia="Times New Roman" w:hAnsi="Helvetica" w:cs="Times New Roman"/>
          <w:bCs/>
          <w:color w:val="000000"/>
          <w:sz w:val="20"/>
          <w:szCs w:val="20"/>
          <w:lang w:eastAsia="nb-NO"/>
        </w:rPr>
        <w:t>om</w:t>
      </w:r>
      <w:r w:rsidR="00BD13C0">
        <w:rPr>
          <w:rFonts w:ascii="Helvetica" w:eastAsia="Times New Roman" w:hAnsi="Helvetica" w:cs="Times New Roman"/>
          <w:bCs/>
          <w:color w:val="000000"/>
          <w:sz w:val="20"/>
          <w:szCs w:val="20"/>
          <w:lang w:eastAsia="nb-NO"/>
        </w:rPr>
        <w:t xml:space="preserve"> å</w:t>
      </w:r>
      <w:r w:rsidR="00D60E0E">
        <w:rPr>
          <w:rFonts w:ascii="Helvetica" w:eastAsia="Times New Roman" w:hAnsi="Helvetica" w:cs="Times New Roman"/>
          <w:bCs/>
          <w:color w:val="000000"/>
          <w:sz w:val="20"/>
          <w:szCs w:val="20"/>
          <w:lang w:eastAsia="nb-NO"/>
        </w:rPr>
        <w:t xml:space="preserve"> oppholde</w:t>
      </w:r>
      <w:r w:rsidR="006426AB">
        <w:rPr>
          <w:rFonts w:ascii="Helvetica" w:eastAsia="Times New Roman" w:hAnsi="Helvetica" w:cs="Times New Roman"/>
          <w:bCs/>
          <w:color w:val="000000"/>
          <w:sz w:val="20"/>
          <w:szCs w:val="20"/>
          <w:lang w:eastAsia="nb-NO"/>
        </w:rPr>
        <w:t xml:space="preserve"> seg</w:t>
      </w:r>
      <w:r w:rsidR="00BD13C0">
        <w:rPr>
          <w:rFonts w:ascii="Helvetica" w:eastAsia="Times New Roman" w:hAnsi="Helvetica" w:cs="Times New Roman"/>
          <w:bCs/>
          <w:color w:val="000000"/>
          <w:sz w:val="20"/>
          <w:szCs w:val="20"/>
          <w:lang w:eastAsia="nb-NO"/>
        </w:rPr>
        <w:t xml:space="preserve"> ved Keritbekken</w:t>
      </w:r>
      <w:r w:rsidR="001E229F">
        <w:rPr>
          <w:rFonts w:ascii="Helvetica" w:eastAsia="Times New Roman" w:hAnsi="Helvetica" w:cs="Times New Roman"/>
          <w:bCs/>
          <w:color w:val="000000"/>
          <w:sz w:val="20"/>
          <w:szCs w:val="20"/>
          <w:lang w:eastAsia="nb-NO"/>
        </w:rPr>
        <w:t>,</w:t>
      </w:r>
      <w:r w:rsidR="00946990">
        <w:rPr>
          <w:rFonts w:ascii="Helvetica" w:eastAsia="Times New Roman" w:hAnsi="Helvetica" w:cs="Times New Roman"/>
          <w:bCs/>
          <w:color w:val="000000"/>
          <w:sz w:val="20"/>
          <w:szCs w:val="20"/>
          <w:lang w:eastAsia="nb-NO"/>
        </w:rPr>
        <w:t xml:space="preserve"> for der skulle han drikke av bekken</w:t>
      </w:r>
      <w:r w:rsidR="001E229F">
        <w:rPr>
          <w:rFonts w:ascii="Helvetica" w:eastAsia="Times New Roman" w:hAnsi="Helvetica" w:cs="Times New Roman"/>
          <w:bCs/>
          <w:color w:val="000000"/>
          <w:sz w:val="20"/>
          <w:szCs w:val="20"/>
          <w:lang w:eastAsia="nb-NO"/>
        </w:rPr>
        <w:t>,</w:t>
      </w:r>
      <w:r w:rsidR="00946990">
        <w:rPr>
          <w:rFonts w:ascii="Helvetica" w:eastAsia="Times New Roman" w:hAnsi="Helvetica" w:cs="Times New Roman"/>
          <w:bCs/>
          <w:color w:val="000000"/>
          <w:sz w:val="20"/>
          <w:szCs w:val="20"/>
          <w:lang w:eastAsia="nb-NO"/>
        </w:rPr>
        <w:t xml:space="preserve"> og ravnene skulle komme med mat til ham der. Nå var bekken tørr og Gud bad Elias om å dra videre til Sarepta.</w:t>
      </w:r>
    </w:p>
    <w:p w14:paraId="26E31213" w14:textId="77777777" w:rsidR="00946990" w:rsidRDefault="00946990" w:rsidP="00D350E2">
      <w:pPr>
        <w:rPr>
          <w:rFonts w:ascii="Helvetica" w:eastAsia="Times New Roman" w:hAnsi="Helvetica" w:cs="Times New Roman"/>
          <w:bCs/>
          <w:color w:val="000000"/>
          <w:sz w:val="20"/>
          <w:szCs w:val="20"/>
          <w:lang w:eastAsia="nb-NO"/>
        </w:rPr>
      </w:pPr>
    </w:p>
    <w:p w14:paraId="5778E43E" w14:textId="1B9AE3EE" w:rsidR="00FB623C" w:rsidRDefault="00946990" w:rsidP="00D350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I Sarepta bodde det en enke, som hadde en sønn. </w:t>
      </w:r>
      <w:r w:rsidR="00592EDA">
        <w:rPr>
          <w:rFonts w:ascii="Helvetica" w:eastAsia="Times New Roman" w:hAnsi="Helvetica" w:cs="Times New Roman"/>
          <w:bCs/>
          <w:color w:val="000000"/>
          <w:sz w:val="20"/>
          <w:szCs w:val="20"/>
          <w:lang w:eastAsia="nb-NO"/>
        </w:rPr>
        <w:t xml:space="preserve">Sarepta lå i Fønikia i nabolandet til </w:t>
      </w:r>
      <w:r w:rsidR="00B20C7A">
        <w:rPr>
          <w:rFonts w:ascii="Helvetica" w:eastAsia="Times New Roman" w:hAnsi="Helvetica" w:cs="Times New Roman"/>
          <w:bCs/>
          <w:color w:val="000000"/>
          <w:sz w:val="20"/>
          <w:szCs w:val="20"/>
          <w:lang w:eastAsia="nb-NO"/>
        </w:rPr>
        <w:t>Israel. Ikke så langt unna hovedsetet til Baal-dy</w:t>
      </w:r>
      <w:r w:rsidR="003E6468">
        <w:rPr>
          <w:rFonts w:ascii="Helvetica" w:eastAsia="Times New Roman" w:hAnsi="Helvetica" w:cs="Times New Roman"/>
          <w:bCs/>
          <w:color w:val="000000"/>
          <w:sz w:val="20"/>
          <w:szCs w:val="20"/>
          <w:lang w:eastAsia="nb-NO"/>
        </w:rPr>
        <w:t>r</w:t>
      </w:r>
      <w:r w:rsidR="00B20C7A">
        <w:rPr>
          <w:rFonts w:ascii="Helvetica" w:eastAsia="Times New Roman" w:hAnsi="Helvetica" w:cs="Times New Roman"/>
          <w:bCs/>
          <w:color w:val="000000"/>
          <w:sz w:val="20"/>
          <w:szCs w:val="20"/>
          <w:lang w:eastAsia="nb-NO"/>
        </w:rPr>
        <w:t xml:space="preserve">kelsen. </w:t>
      </w:r>
      <w:r w:rsidR="006B257A">
        <w:rPr>
          <w:rFonts w:ascii="Helvetica" w:eastAsia="Times New Roman" w:hAnsi="Helvetica" w:cs="Times New Roman"/>
          <w:bCs/>
          <w:color w:val="000000"/>
          <w:sz w:val="20"/>
          <w:szCs w:val="20"/>
          <w:lang w:eastAsia="nb-NO"/>
        </w:rPr>
        <w:t>Vi vet ikke om denne kvinnen trodde på Israels Gud</w:t>
      </w:r>
      <w:r w:rsidR="006C5766">
        <w:rPr>
          <w:rFonts w:ascii="Helvetica" w:eastAsia="Times New Roman" w:hAnsi="Helvetica" w:cs="Times New Roman"/>
          <w:bCs/>
          <w:color w:val="000000"/>
          <w:sz w:val="20"/>
          <w:szCs w:val="20"/>
          <w:lang w:eastAsia="nb-NO"/>
        </w:rPr>
        <w:t xml:space="preserve"> eller om hun var jøde, men nå </w:t>
      </w:r>
      <w:r w:rsidR="008B7ED1">
        <w:rPr>
          <w:rFonts w:ascii="Helvetica" w:eastAsia="Times New Roman" w:hAnsi="Helvetica" w:cs="Times New Roman"/>
          <w:bCs/>
          <w:color w:val="000000"/>
          <w:sz w:val="20"/>
          <w:szCs w:val="20"/>
          <w:lang w:eastAsia="nb-NO"/>
        </w:rPr>
        <w:t>hadde ikke denne kvinnen mer mat igjen enn nok til å lage seg og sin sønn et siste måltid</w:t>
      </w:r>
      <w:r w:rsidR="00C42BBC">
        <w:rPr>
          <w:rFonts w:ascii="Helvetica" w:eastAsia="Times New Roman" w:hAnsi="Helvetica" w:cs="Times New Roman"/>
          <w:bCs/>
          <w:color w:val="000000"/>
          <w:sz w:val="20"/>
          <w:szCs w:val="20"/>
          <w:lang w:eastAsia="nb-NO"/>
        </w:rPr>
        <w:t xml:space="preserve">, men Elias ba henne om først å bake en kake </w:t>
      </w:r>
      <w:r w:rsidR="005712A9">
        <w:rPr>
          <w:rFonts w:ascii="Helvetica" w:eastAsia="Times New Roman" w:hAnsi="Helvetica" w:cs="Times New Roman"/>
          <w:bCs/>
          <w:color w:val="000000"/>
          <w:sz w:val="20"/>
          <w:szCs w:val="20"/>
          <w:lang w:eastAsia="nb-NO"/>
        </w:rPr>
        <w:t xml:space="preserve">og </w:t>
      </w:r>
      <w:r w:rsidR="00960258">
        <w:rPr>
          <w:rFonts w:ascii="Helvetica" w:eastAsia="Times New Roman" w:hAnsi="Helvetica" w:cs="Times New Roman"/>
          <w:bCs/>
          <w:color w:val="000000"/>
          <w:sz w:val="20"/>
          <w:szCs w:val="20"/>
          <w:lang w:eastAsia="nb-NO"/>
        </w:rPr>
        <w:t xml:space="preserve">komme </w:t>
      </w:r>
      <w:r w:rsidR="00826522">
        <w:rPr>
          <w:rFonts w:ascii="Helvetica" w:eastAsia="Times New Roman" w:hAnsi="Helvetica" w:cs="Times New Roman"/>
          <w:bCs/>
          <w:color w:val="000000"/>
          <w:sz w:val="20"/>
          <w:szCs w:val="20"/>
          <w:lang w:eastAsia="nb-NO"/>
        </w:rPr>
        <w:t>med vann til ham før hun g</w:t>
      </w:r>
      <w:r w:rsidR="00181F4D">
        <w:rPr>
          <w:rFonts w:ascii="Helvetica" w:eastAsia="Times New Roman" w:hAnsi="Helvetica" w:cs="Times New Roman"/>
          <w:bCs/>
          <w:color w:val="000000"/>
          <w:sz w:val="20"/>
          <w:szCs w:val="20"/>
          <w:lang w:eastAsia="nb-NO"/>
        </w:rPr>
        <w:t>j</w:t>
      </w:r>
      <w:r w:rsidR="00826522">
        <w:rPr>
          <w:rFonts w:ascii="Helvetica" w:eastAsia="Times New Roman" w:hAnsi="Helvetica" w:cs="Times New Roman"/>
          <w:bCs/>
          <w:color w:val="000000"/>
          <w:sz w:val="20"/>
          <w:szCs w:val="20"/>
          <w:lang w:eastAsia="nb-NO"/>
        </w:rPr>
        <w:t>o</w:t>
      </w:r>
      <w:r w:rsidR="0016718A">
        <w:rPr>
          <w:rFonts w:ascii="Helvetica" w:eastAsia="Times New Roman" w:hAnsi="Helvetica" w:cs="Times New Roman"/>
          <w:bCs/>
          <w:color w:val="000000"/>
          <w:sz w:val="20"/>
          <w:szCs w:val="20"/>
          <w:lang w:eastAsia="nb-NO"/>
        </w:rPr>
        <w:t>r</w:t>
      </w:r>
      <w:r w:rsidR="00826522">
        <w:rPr>
          <w:rFonts w:ascii="Helvetica" w:eastAsia="Times New Roman" w:hAnsi="Helvetica" w:cs="Times New Roman"/>
          <w:bCs/>
          <w:color w:val="000000"/>
          <w:sz w:val="20"/>
          <w:szCs w:val="20"/>
          <w:lang w:eastAsia="nb-NO"/>
        </w:rPr>
        <w:t xml:space="preserve">de det. </w:t>
      </w:r>
      <w:r w:rsidR="0024136D">
        <w:rPr>
          <w:rFonts w:ascii="Helvetica" w:eastAsia="Times New Roman" w:hAnsi="Helvetica" w:cs="Times New Roman"/>
          <w:bCs/>
          <w:color w:val="000000"/>
          <w:sz w:val="20"/>
          <w:szCs w:val="20"/>
          <w:lang w:eastAsia="nb-NO"/>
        </w:rPr>
        <w:t xml:space="preserve">Hun protesterte </w:t>
      </w:r>
      <w:r w:rsidR="008D41A9">
        <w:rPr>
          <w:rFonts w:ascii="Helvetica" w:eastAsia="Times New Roman" w:hAnsi="Helvetica" w:cs="Times New Roman"/>
          <w:bCs/>
          <w:color w:val="000000"/>
          <w:sz w:val="20"/>
          <w:szCs w:val="20"/>
          <w:lang w:eastAsia="nb-NO"/>
        </w:rPr>
        <w:t>først</w:t>
      </w:r>
      <w:r w:rsidR="009E7750">
        <w:rPr>
          <w:rFonts w:ascii="Helvetica" w:eastAsia="Times New Roman" w:hAnsi="Helvetica" w:cs="Times New Roman"/>
          <w:bCs/>
          <w:color w:val="000000"/>
          <w:sz w:val="20"/>
          <w:szCs w:val="20"/>
          <w:lang w:eastAsia="nb-NO"/>
        </w:rPr>
        <w:t>, men da han bad henne om å gjøre det</w:t>
      </w:r>
      <w:r w:rsidR="00E4793C">
        <w:rPr>
          <w:rFonts w:ascii="Helvetica" w:eastAsia="Times New Roman" w:hAnsi="Helvetica" w:cs="Times New Roman"/>
          <w:bCs/>
          <w:color w:val="000000"/>
          <w:sz w:val="20"/>
          <w:szCs w:val="20"/>
          <w:lang w:eastAsia="nb-NO"/>
        </w:rPr>
        <w:t>,</w:t>
      </w:r>
      <w:r w:rsidR="00286F56">
        <w:rPr>
          <w:rFonts w:ascii="Helvetica" w:eastAsia="Times New Roman" w:hAnsi="Helvetica" w:cs="Times New Roman"/>
          <w:bCs/>
          <w:color w:val="000000"/>
          <w:sz w:val="20"/>
          <w:szCs w:val="20"/>
          <w:lang w:eastAsia="nb-NO"/>
        </w:rPr>
        <w:t xml:space="preserve"> fordi Gud skulle velsigne </w:t>
      </w:r>
      <w:proofErr w:type="spellStart"/>
      <w:r w:rsidR="006F4931">
        <w:rPr>
          <w:rFonts w:ascii="Helvetica" w:eastAsia="Times New Roman" w:hAnsi="Helvetica" w:cs="Times New Roman"/>
          <w:bCs/>
          <w:color w:val="000000"/>
          <w:sz w:val="20"/>
          <w:szCs w:val="20"/>
          <w:lang w:eastAsia="nb-NO"/>
        </w:rPr>
        <w:t>melkrukken</w:t>
      </w:r>
      <w:proofErr w:type="spellEnd"/>
      <w:r w:rsidR="00286F56">
        <w:rPr>
          <w:rFonts w:ascii="Helvetica" w:eastAsia="Times New Roman" w:hAnsi="Helvetica" w:cs="Times New Roman"/>
          <w:bCs/>
          <w:color w:val="000000"/>
          <w:sz w:val="20"/>
          <w:szCs w:val="20"/>
          <w:lang w:eastAsia="nb-NO"/>
        </w:rPr>
        <w:t xml:space="preserve"> og olje</w:t>
      </w:r>
      <w:r w:rsidR="00896555">
        <w:rPr>
          <w:rFonts w:ascii="Helvetica" w:eastAsia="Times New Roman" w:hAnsi="Helvetica" w:cs="Times New Roman"/>
          <w:bCs/>
          <w:color w:val="000000"/>
          <w:sz w:val="20"/>
          <w:szCs w:val="20"/>
          <w:lang w:eastAsia="nb-NO"/>
        </w:rPr>
        <w:t>karet</w:t>
      </w:r>
      <w:r w:rsidR="00286F56">
        <w:rPr>
          <w:rFonts w:ascii="Helvetica" w:eastAsia="Times New Roman" w:hAnsi="Helvetica" w:cs="Times New Roman"/>
          <w:bCs/>
          <w:color w:val="000000"/>
          <w:sz w:val="20"/>
          <w:szCs w:val="20"/>
          <w:lang w:eastAsia="nb-NO"/>
        </w:rPr>
        <w:t xml:space="preserve"> hennes</w:t>
      </w:r>
      <w:r w:rsidR="007D4FF9">
        <w:rPr>
          <w:rFonts w:ascii="Helvetica" w:eastAsia="Times New Roman" w:hAnsi="Helvetica" w:cs="Times New Roman"/>
          <w:bCs/>
          <w:color w:val="000000"/>
          <w:sz w:val="20"/>
          <w:szCs w:val="20"/>
          <w:lang w:eastAsia="nb-NO"/>
        </w:rPr>
        <w:t>,</w:t>
      </w:r>
      <w:r w:rsidR="00286F56">
        <w:rPr>
          <w:rFonts w:ascii="Helvetica" w:eastAsia="Times New Roman" w:hAnsi="Helvetica" w:cs="Times New Roman"/>
          <w:bCs/>
          <w:color w:val="000000"/>
          <w:sz w:val="20"/>
          <w:szCs w:val="20"/>
          <w:lang w:eastAsia="nb-NO"/>
        </w:rPr>
        <w:t xml:space="preserve"> slik at </w:t>
      </w:r>
      <w:r w:rsidR="00896555">
        <w:rPr>
          <w:rFonts w:ascii="Helvetica" w:eastAsia="Times New Roman" w:hAnsi="Helvetica" w:cs="Times New Roman"/>
          <w:bCs/>
          <w:color w:val="000000"/>
          <w:sz w:val="20"/>
          <w:szCs w:val="20"/>
          <w:lang w:eastAsia="nb-NO"/>
        </w:rPr>
        <w:t>de</w:t>
      </w:r>
      <w:r w:rsidR="00286F56">
        <w:rPr>
          <w:rFonts w:ascii="Helvetica" w:eastAsia="Times New Roman" w:hAnsi="Helvetica" w:cs="Times New Roman"/>
          <w:bCs/>
          <w:color w:val="000000"/>
          <w:sz w:val="20"/>
          <w:szCs w:val="20"/>
          <w:lang w:eastAsia="nb-NO"/>
        </w:rPr>
        <w:t xml:space="preserve"> </w:t>
      </w:r>
      <w:r w:rsidR="00006B87">
        <w:rPr>
          <w:rFonts w:ascii="Helvetica" w:eastAsia="Times New Roman" w:hAnsi="Helvetica" w:cs="Times New Roman"/>
          <w:bCs/>
          <w:color w:val="000000"/>
          <w:sz w:val="20"/>
          <w:szCs w:val="20"/>
          <w:lang w:eastAsia="nb-NO"/>
        </w:rPr>
        <w:t xml:space="preserve">ikke </w:t>
      </w:r>
      <w:r w:rsidR="00286F56">
        <w:rPr>
          <w:rFonts w:ascii="Helvetica" w:eastAsia="Times New Roman" w:hAnsi="Helvetica" w:cs="Times New Roman"/>
          <w:bCs/>
          <w:color w:val="000000"/>
          <w:sz w:val="20"/>
          <w:szCs w:val="20"/>
          <w:lang w:eastAsia="nb-NO"/>
        </w:rPr>
        <w:t xml:space="preserve">skulle </w:t>
      </w:r>
      <w:r w:rsidR="001926B1">
        <w:rPr>
          <w:rFonts w:ascii="Helvetica" w:eastAsia="Times New Roman" w:hAnsi="Helvetica" w:cs="Times New Roman"/>
          <w:bCs/>
          <w:color w:val="000000"/>
          <w:sz w:val="20"/>
          <w:szCs w:val="20"/>
          <w:lang w:eastAsia="nb-NO"/>
        </w:rPr>
        <w:t>gå tom så lenge tørken varte</w:t>
      </w:r>
      <w:r w:rsidR="00006B87">
        <w:rPr>
          <w:rFonts w:ascii="Helvetica" w:eastAsia="Times New Roman" w:hAnsi="Helvetica" w:cs="Times New Roman"/>
          <w:bCs/>
          <w:color w:val="000000"/>
          <w:sz w:val="20"/>
          <w:szCs w:val="20"/>
          <w:lang w:eastAsia="nb-NO"/>
        </w:rPr>
        <w:t>, så gjorde hun det.</w:t>
      </w:r>
      <w:r w:rsidR="00A568CC">
        <w:rPr>
          <w:rFonts w:ascii="Helvetica" w:eastAsia="Times New Roman" w:hAnsi="Helvetica" w:cs="Times New Roman"/>
          <w:bCs/>
          <w:color w:val="000000"/>
          <w:sz w:val="20"/>
          <w:szCs w:val="20"/>
          <w:lang w:eastAsia="nb-NO"/>
        </w:rPr>
        <w:t xml:space="preserve"> </w:t>
      </w:r>
      <w:proofErr w:type="spellStart"/>
      <w:r w:rsidR="006F4931">
        <w:rPr>
          <w:rFonts w:ascii="Helvetica" w:eastAsia="Times New Roman" w:hAnsi="Helvetica" w:cs="Times New Roman"/>
          <w:bCs/>
          <w:color w:val="000000"/>
          <w:sz w:val="20"/>
          <w:szCs w:val="20"/>
          <w:lang w:eastAsia="nb-NO"/>
        </w:rPr>
        <w:t>Melkrukken</w:t>
      </w:r>
      <w:proofErr w:type="spellEnd"/>
      <w:r w:rsidR="00A568CC">
        <w:rPr>
          <w:rFonts w:ascii="Helvetica" w:eastAsia="Times New Roman" w:hAnsi="Helvetica" w:cs="Times New Roman"/>
          <w:bCs/>
          <w:color w:val="000000"/>
          <w:sz w:val="20"/>
          <w:szCs w:val="20"/>
          <w:lang w:eastAsia="nb-NO"/>
        </w:rPr>
        <w:t xml:space="preserve"> og Oljekaret ble aldri </w:t>
      </w:r>
      <w:r w:rsidR="005B2AA5">
        <w:rPr>
          <w:rFonts w:ascii="Helvetica" w:eastAsia="Times New Roman" w:hAnsi="Helvetica" w:cs="Times New Roman"/>
          <w:bCs/>
          <w:color w:val="000000"/>
          <w:sz w:val="20"/>
          <w:szCs w:val="20"/>
          <w:lang w:eastAsia="nb-NO"/>
        </w:rPr>
        <w:t xml:space="preserve">tomt </w:t>
      </w:r>
      <w:r w:rsidR="00FC464E">
        <w:rPr>
          <w:rFonts w:ascii="Helvetica" w:eastAsia="Times New Roman" w:hAnsi="Helvetica" w:cs="Times New Roman"/>
          <w:bCs/>
          <w:color w:val="000000"/>
          <w:sz w:val="20"/>
          <w:szCs w:val="20"/>
          <w:lang w:eastAsia="nb-NO"/>
        </w:rPr>
        <w:t>så lenge tørken varte</w:t>
      </w:r>
      <w:r w:rsidR="00FF0F4F">
        <w:rPr>
          <w:rFonts w:ascii="Helvetica" w:eastAsia="Times New Roman" w:hAnsi="Helvetica" w:cs="Times New Roman"/>
          <w:bCs/>
          <w:color w:val="000000"/>
          <w:sz w:val="20"/>
          <w:szCs w:val="20"/>
          <w:lang w:eastAsia="nb-NO"/>
        </w:rPr>
        <w:t>,</w:t>
      </w:r>
      <w:r w:rsidR="005B2AA5">
        <w:rPr>
          <w:rFonts w:ascii="Helvetica" w:eastAsia="Times New Roman" w:hAnsi="Helvetica" w:cs="Times New Roman"/>
          <w:bCs/>
          <w:color w:val="000000"/>
          <w:sz w:val="20"/>
          <w:szCs w:val="20"/>
          <w:lang w:eastAsia="nb-NO"/>
        </w:rPr>
        <w:t xml:space="preserve"> og de hadde mat hele tiden</w:t>
      </w:r>
      <w:r w:rsidR="00053BEC">
        <w:rPr>
          <w:rFonts w:ascii="Helvetica" w:eastAsia="Times New Roman" w:hAnsi="Helvetica" w:cs="Times New Roman"/>
          <w:bCs/>
          <w:color w:val="000000"/>
          <w:sz w:val="20"/>
          <w:szCs w:val="20"/>
          <w:lang w:eastAsia="nb-NO"/>
        </w:rPr>
        <w:t>.</w:t>
      </w:r>
    </w:p>
    <w:p w14:paraId="7826B8BD" w14:textId="10B24A24" w:rsidR="00053BEC" w:rsidRDefault="00053BEC" w:rsidP="00D350E2">
      <w:pPr>
        <w:rPr>
          <w:rFonts w:ascii="Helvetica" w:eastAsia="Times New Roman" w:hAnsi="Helvetica" w:cs="Times New Roman"/>
          <w:bCs/>
          <w:color w:val="000000"/>
          <w:sz w:val="20"/>
          <w:szCs w:val="20"/>
          <w:lang w:eastAsia="nb-NO"/>
        </w:rPr>
      </w:pPr>
    </w:p>
    <w:p w14:paraId="2A6454D1" w14:textId="6B81D0FB" w:rsidR="001D39C6" w:rsidRDefault="001D39C6" w:rsidP="00D350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Vi ser i denne historien hvordan Gud hadde en plan for å ta seg av Elias i </w:t>
      </w:r>
      <w:r w:rsidR="008E73A9">
        <w:rPr>
          <w:rFonts w:ascii="Helvetica" w:eastAsia="Times New Roman" w:hAnsi="Helvetica" w:cs="Times New Roman"/>
          <w:bCs/>
          <w:color w:val="000000"/>
          <w:sz w:val="20"/>
          <w:szCs w:val="20"/>
          <w:lang w:eastAsia="nb-NO"/>
        </w:rPr>
        <w:t xml:space="preserve">denne tørkeperioden. Leser vi litt </w:t>
      </w:r>
      <w:r w:rsidR="006F3D84">
        <w:rPr>
          <w:rFonts w:ascii="Helvetica" w:eastAsia="Times New Roman" w:hAnsi="Helvetica" w:cs="Times New Roman"/>
          <w:bCs/>
          <w:color w:val="000000"/>
          <w:sz w:val="20"/>
          <w:szCs w:val="20"/>
          <w:lang w:eastAsia="nb-NO"/>
        </w:rPr>
        <w:t>l</w:t>
      </w:r>
      <w:r w:rsidR="008E73A9">
        <w:rPr>
          <w:rFonts w:ascii="Helvetica" w:eastAsia="Times New Roman" w:hAnsi="Helvetica" w:cs="Times New Roman"/>
          <w:bCs/>
          <w:color w:val="000000"/>
          <w:sz w:val="20"/>
          <w:szCs w:val="20"/>
          <w:lang w:eastAsia="nb-NO"/>
        </w:rPr>
        <w:t>enger fram i 1. k</w:t>
      </w:r>
      <w:r w:rsidR="006F3D84">
        <w:rPr>
          <w:rFonts w:ascii="Helvetica" w:eastAsia="Times New Roman" w:hAnsi="Helvetica" w:cs="Times New Roman"/>
          <w:bCs/>
          <w:color w:val="000000"/>
          <w:sz w:val="20"/>
          <w:szCs w:val="20"/>
          <w:lang w:eastAsia="nb-NO"/>
        </w:rPr>
        <w:t>o</w:t>
      </w:r>
      <w:r w:rsidR="008E73A9">
        <w:rPr>
          <w:rFonts w:ascii="Helvetica" w:eastAsia="Times New Roman" w:hAnsi="Helvetica" w:cs="Times New Roman"/>
          <w:bCs/>
          <w:color w:val="000000"/>
          <w:sz w:val="20"/>
          <w:szCs w:val="20"/>
          <w:lang w:eastAsia="nb-NO"/>
        </w:rPr>
        <w:t xml:space="preserve">ngebok, så </w:t>
      </w:r>
      <w:r w:rsidR="00D501BF">
        <w:rPr>
          <w:rFonts w:ascii="Helvetica" w:eastAsia="Times New Roman" w:hAnsi="Helvetica" w:cs="Times New Roman"/>
          <w:bCs/>
          <w:color w:val="000000"/>
          <w:sz w:val="20"/>
          <w:szCs w:val="20"/>
          <w:lang w:eastAsia="nb-NO"/>
        </w:rPr>
        <w:t>leser vi at denne tørkeperioden varte i hele 3,5 år</w:t>
      </w:r>
      <w:r w:rsidR="006F3D84">
        <w:rPr>
          <w:rFonts w:ascii="Helvetica" w:eastAsia="Times New Roman" w:hAnsi="Helvetica" w:cs="Times New Roman"/>
          <w:bCs/>
          <w:color w:val="000000"/>
          <w:sz w:val="20"/>
          <w:szCs w:val="20"/>
          <w:lang w:eastAsia="nb-NO"/>
        </w:rPr>
        <w:t>.</w:t>
      </w:r>
      <w:r w:rsidR="00970698">
        <w:rPr>
          <w:rFonts w:ascii="Helvetica" w:eastAsia="Times New Roman" w:hAnsi="Helvetica" w:cs="Times New Roman"/>
          <w:bCs/>
          <w:color w:val="000000"/>
          <w:sz w:val="20"/>
          <w:szCs w:val="20"/>
          <w:lang w:eastAsia="nb-NO"/>
        </w:rPr>
        <w:t xml:space="preserve"> Det hele så i utgangspunktet helt håpløst ut. </w:t>
      </w:r>
      <w:r w:rsidR="00505A1F">
        <w:rPr>
          <w:rFonts w:ascii="Helvetica" w:eastAsia="Times New Roman" w:hAnsi="Helvetica" w:cs="Times New Roman"/>
          <w:bCs/>
          <w:color w:val="000000"/>
          <w:sz w:val="20"/>
          <w:szCs w:val="20"/>
          <w:lang w:eastAsia="nb-NO"/>
        </w:rPr>
        <w:t>Hvordan skulle det gå med Elias?</w:t>
      </w:r>
      <w:r w:rsidR="00DB5BB0">
        <w:rPr>
          <w:rFonts w:ascii="Helvetica" w:eastAsia="Times New Roman" w:hAnsi="Helvetica" w:cs="Times New Roman"/>
          <w:bCs/>
          <w:color w:val="000000"/>
          <w:sz w:val="20"/>
          <w:szCs w:val="20"/>
          <w:lang w:eastAsia="nb-NO"/>
        </w:rPr>
        <w:t xml:space="preserve"> </w:t>
      </w:r>
      <w:r w:rsidR="002A53B4">
        <w:rPr>
          <w:rFonts w:ascii="Helvetica" w:eastAsia="Times New Roman" w:hAnsi="Helvetica" w:cs="Times New Roman"/>
          <w:bCs/>
          <w:color w:val="000000"/>
          <w:sz w:val="20"/>
          <w:szCs w:val="20"/>
          <w:lang w:eastAsia="nb-NO"/>
        </w:rPr>
        <w:t>Hvordan skulle han overleve denne tørken? Men Gud førte han først til Keritbekken</w:t>
      </w:r>
      <w:r w:rsidR="00B85637">
        <w:rPr>
          <w:rFonts w:ascii="Helvetica" w:eastAsia="Times New Roman" w:hAnsi="Helvetica" w:cs="Times New Roman"/>
          <w:bCs/>
          <w:color w:val="000000"/>
          <w:sz w:val="20"/>
          <w:szCs w:val="20"/>
          <w:lang w:eastAsia="nb-NO"/>
        </w:rPr>
        <w:t xml:space="preserve"> før han deretter førte Elia til en </w:t>
      </w:r>
      <w:proofErr w:type="spellStart"/>
      <w:r w:rsidR="00B85637">
        <w:rPr>
          <w:rFonts w:ascii="Helvetica" w:eastAsia="Times New Roman" w:hAnsi="Helvetica" w:cs="Times New Roman"/>
          <w:bCs/>
          <w:color w:val="000000"/>
          <w:sz w:val="20"/>
          <w:szCs w:val="20"/>
          <w:lang w:eastAsia="nb-NO"/>
        </w:rPr>
        <w:t>hedningekvinne</w:t>
      </w:r>
      <w:proofErr w:type="spellEnd"/>
      <w:r w:rsidR="00B85637">
        <w:rPr>
          <w:rFonts w:ascii="Helvetica" w:eastAsia="Times New Roman" w:hAnsi="Helvetica" w:cs="Times New Roman"/>
          <w:bCs/>
          <w:color w:val="000000"/>
          <w:sz w:val="20"/>
          <w:szCs w:val="20"/>
          <w:lang w:eastAsia="nb-NO"/>
        </w:rPr>
        <w:t xml:space="preserve"> i nabolandet</w:t>
      </w:r>
      <w:r w:rsidR="00A43E27">
        <w:rPr>
          <w:rFonts w:ascii="Helvetica" w:eastAsia="Times New Roman" w:hAnsi="Helvetica" w:cs="Times New Roman"/>
          <w:bCs/>
          <w:color w:val="000000"/>
          <w:sz w:val="20"/>
          <w:szCs w:val="20"/>
          <w:lang w:eastAsia="nb-NO"/>
        </w:rPr>
        <w:t>,</w:t>
      </w:r>
      <w:r w:rsidR="0009625C">
        <w:rPr>
          <w:rFonts w:ascii="Helvetica" w:eastAsia="Times New Roman" w:hAnsi="Helvetica" w:cs="Times New Roman"/>
          <w:bCs/>
          <w:color w:val="000000"/>
          <w:sz w:val="20"/>
          <w:szCs w:val="20"/>
          <w:lang w:eastAsia="nb-NO"/>
        </w:rPr>
        <w:t xml:space="preserve"> </w:t>
      </w:r>
      <w:r w:rsidR="00A73C53">
        <w:rPr>
          <w:rFonts w:ascii="Helvetica" w:eastAsia="Times New Roman" w:hAnsi="Helvetica" w:cs="Times New Roman"/>
          <w:bCs/>
          <w:color w:val="000000"/>
          <w:sz w:val="20"/>
          <w:szCs w:val="20"/>
          <w:lang w:eastAsia="nb-NO"/>
        </w:rPr>
        <w:t>ikke langt unna stedet hvor ho</w:t>
      </w:r>
      <w:r w:rsidR="004D650F">
        <w:rPr>
          <w:rFonts w:ascii="Helvetica" w:eastAsia="Times New Roman" w:hAnsi="Helvetica" w:cs="Times New Roman"/>
          <w:bCs/>
          <w:color w:val="000000"/>
          <w:sz w:val="20"/>
          <w:szCs w:val="20"/>
          <w:lang w:eastAsia="nb-NO"/>
        </w:rPr>
        <w:t>v</w:t>
      </w:r>
      <w:r w:rsidR="00A73C53">
        <w:rPr>
          <w:rFonts w:ascii="Helvetica" w:eastAsia="Times New Roman" w:hAnsi="Helvetica" w:cs="Times New Roman"/>
          <w:bCs/>
          <w:color w:val="000000"/>
          <w:sz w:val="20"/>
          <w:szCs w:val="20"/>
          <w:lang w:eastAsia="nb-NO"/>
        </w:rPr>
        <w:t>edsetet</w:t>
      </w:r>
      <w:r w:rsidR="004F0C07">
        <w:rPr>
          <w:rFonts w:ascii="Helvetica" w:eastAsia="Times New Roman" w:hAnsi="Helvetica" w:cs="Times New Roman"/>
          <w:bCs/>
          <w:color w:val="000000"/>
          <w:sz w:val="20"/>
          <w:szCs w:val="20"/>
          <w:lang w:eastAsia="nb-NO"/>
        </w:rPr>
        <w:t>,</w:t>
      </w:r>
      <w:r w:rsidR="00A73C53">
        <w:rPr>
          <w:rFonts w:ascii="Helvetica" w:eastAsia="Times New Roman" w:hAnsi="Helvetica" w:cs="Times New Roman"/>
          <w:bCs/>
          <w:color w:val="000000"/>
          <w:sz w:val="20"/>
          <w:szCs w:val="20"/>
          <w:lang w:eastAsia="nb-NO"/>
        </w:rPr>
        <w:t xml:space="preserve"> og hovedårsaken</w:t>
      </w:r>
      <w:r w:rsidR="004F0C07">
        <w:rPr>
          <w:rFonts w:ascii="Helvetica" w:eastAsia="Times New Roman" w:hAnsi="Helvetica" w:cs="Times New Roman"/>
          <w:bCs/>
          <w:color w:val="000000"/>
          <w:sz w:val="20"/>
          <w:szCs w:val="20"/>
          <w:lang w:eastAsia="nb-NO"/>
        </w:rPr>
        <w:t xml:space="preserve">, til hvorfor </w:t>
      </w:r>
      <w:r w:rsidR="00A73C53">
        <w:rPr>
          <w:rFonts w:ascii="Helvetica" w:eastAsia="Times New Roman" w:hAnsi="Helvetica" w:cs="Times New Roman"/>
          <w:bCs/>
          <w:color w:val="000000"/>
          <w:sz w:val="20"/>
          <w:szCs w:val="20"/>
          <w:lang w:eastAsia="nb-NO"/>
        </w:rPr>
        <w:t xml:space="preserve">det </w:t>
      </w:r>
      <w:r w:rsidR="005B38BD">
        <w:rPr>
          <w:rFonts w:ascii="Helvetica" w:eastAsia="Times New Roman" w:hAnsi="Helvetica" w:cs="Times New Roman"/>
          <w:bCs/>
          <w:color w:val="000000"/>
          <w:sz w:val="20"/>
          <w:szCs w:val="20"/>
          <w:lang w:eastAsia="nb-NO"/>
        </w:rPr>
        <w:t>var</w:t>
      </w:r>
      <w:r w:rsidR="00A73C53">
        <w:rPr>
          <w:rFonts w:ascii="Helvetica" w:eastAsia="Times New Roman" w:hAnsi="Helvetica" w:cs="Times New Roman"/>
          <w:bCs/>
          <w:color w:val="000000"/>
          <w:sz w:val="20"/>
          <w:szCs w:val="20"/>
          <w:lang w:eastAsia="nb-NO"/>
        </w:rPr>
        <w:t xml:space="preserve"> tørke i landet</w:t>
      </w:r>
      <w:r w:rsidR="00652D11">
        <w:rPr>
          <w:rFonts w:ascii="Helvetica" w:eastAsia="Times New Roman" w:hAnsi="Helvetica" w:cs="Times New Roman"/>
          <w:bCs/>
          <w:color w:val="000000"/>
          <w:sz w:val="20"/>
          <w:szCs w:val="20"/>
          <w:lang w:eastAsia="nb-NO"/>
        </w:rPr>
        <w:t>,</w:t>
      </w:r>
      <w:r w:rsidR="00A73C53">
        <w:rPr>
          <w:rFonts w:ascii="Helvetica" w:eastAsia="Times New Roman" w:hAnsi="Helvetica" w:cs="Times New Roman"/>
          <w:bCs/>
          <w:color w:val="000000"/>
          <w:sz w:val="20"/>
          <w:szCs w:val="20"/>
          <w:lang w:eastAsia="nb-NO"/>
        </w:rPr>
        <w:t xml:space="preserve"> altså </w:t>
      </w:r>
      <w:proofErr w:type="spellStart"/>
      <w:r w:rsidR="00A73C53">
        <w:rPr>
          <w:rFonts w:ascii="Helvetica" w:eastAsia="Times New Roman" w:hAnsi="Helvetica" w:cs="Times New Roman"/>
          <w:bCs/>
          <w:color w:val="000000"/>
          <w:sz w:val="20"/>
          <w:szCs w:val="20"/>
          <w:lang w:eastAsia="nb-NO"/>
        </w:rPr>
        <w:t>Ba</w:t>
      </w:r>
      <w:r w:rsidR="00525255">
        <w:rPr>
          <w:rFonts w:ascii="Helvetica" w:eastAsia="Times New Roman" w:hAnsi="Helvetica" w:cs="Times New Roman"/>
          <w:bCs/>
          <w:color w:val="000000"/>
          <w:sz w:val="20"/>
          <w:szCs w:val="20"/>
          <w:lang w:eastAsia="nb-NO"/>
        </w:rPr>
        <w:t>’al</w:t>
      </w:r>
      <w:proofErr w:type="spellEnd"/>
      <w:r w:rsidR="00525255">
        <w:rPr>
          <w:rFonts w:ascii="Helvetica" w:eastAsia="Times New Roman" w:hAnsi="Helvetica" w:cs="Times New Roman"/>
          <w:bCs/>
          <w:color w:val="000000"/>
          <w:sz w:val="20"/>
          <w:szCs w:val="20"/>
          <w:lang w:eastAsia="nb-NO"/>
        </w:rPr>
        <w:t>-dyrkelsen</w:t>
      </w:r>
      <w:r w:rsidR="00255023">
        <w:rPr>
          <w:rFonts w:ascii="Helvetica" w:eastAsia="Times New Roman" w:hAnsi="Helvetica" w:cs="Times New Roman"/>
          <w:bCs/>
          <w:color w:val="000000"/>
          <w:sz w:val="20"/>
          <w:szCs w:val="20"/>
          <w:lang w:eastAsia="nb-NO"/>
        </w:rPr>
        <w:t xml:space="preserve"> var</w:t>
      </w:r>
      <w:r w:rsidR="00525255">
        <w:rPr>
          <w:rFonts w:ascii="Helvetica" w:eastAsia="Times New Roman" w:hAnsi="Helvetica" w:cs="Times New Roman"/>
          <w:bCs/>
          <w:color w:val="000000"/>
          <w:sz w:val="20"/>
          <w:szCs w:val="20"/>
          <w:lang w:eastAsia="nb-NO"/>
        </w:rPr>
        <w:t>.</w:t>
      </w:r>
    </w:p>
    <w:p w14:paraId="1F9534C5" w14:textId="77777777" w:rsidR="00992BF2" w:rsidRDefault="00992BF2" w:rsidP="00D350E2">
      <w:pPr>
        <w:rPr>
          <w:rFonts w:ascii="Helvetica" w:eastAsia="Times New Roman" w:hAnsi="Helvetica" w:cs="Times New Roman"/>
          <w:bCs/>
          <w:color w:val="000000"/>
          <w:sz w:val="20"/>
          <w:szCs w:val="20"/>
          <w:lang w:eastAsia="nb-NO"/>
        </w:rPr>
      </w:pPr>
    </w:p>
    <w:p w14:paraId="016FD21D" w14:textId="5A654B2B" w:rsidR="00992BF2" w:rsidRDefault="00992BF2" w:rsidP="00D350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Gud hadde en plan </w:t>
      </w:r>
      <w:r w:rsidR="001517DC">
        <w:rPr>
          <w:rFonts w:ascii="Helvetica" w:eastAsia="Times New Roman" w:hAnsi="Helvetica" w:cs="Times New Roman"/>
          <w:bCs/>
          <w:color w:val="000000"/>
          <w:sz w:val="20"/>
          <w:szCs w:val="20"/>
          <w:lang w:eastAsia="nb-NO"/>
        </w:rPr>
        <w:t xml:space="preserve">for hvordan Han skulle berge Elias. Mange ganger kommer </w:t>
      </w:r>
      <w:r w:rsidR="00564AAC">
        <w:rPr>
          <w:rFonts w:ascii="Helvetica" w:eastAsia="Times New Roman" w:hAnsi="Helvetica" w:cs="Times New Roman"/>
          <w:bCs/>
          <w:color w:val="000000"/>
          <w:sz w:val="20"/>
          <w:szCs w:val="20"/>
          <w:lang w:eastAsia="nb-NO"/>
        </w:rPr>
        <w:t>vi også opp i lignende situasjoner</w:t>
      </w:r>
      <w:r w:rsidR="002A5A45">
        <w:rPr>
          <w:rFonts w:ascii="Helvetica" w:eastAsia="Times New Roman" w:hAnsi="Helvetica" w:cs="Times New Roman"/>
          <w:bCs/>
          <w:color w:val="000000"/>
          <w:sz w:val="20"/>
          <w:szCs w:val="20"/>
          <w:lang w:eastAsia="nb-NO"/>
        </w:rPr>
        <w:t xml:space="preserve">. Gud leder oss inn i </w:t>
      </w:r>
      <w:r w:rsidR="00563177">
        <w:rPr>
          <w:rFonts w:ascii="Helvetica" w:eastAsia="Times New Roman" w:hAnsi="Helvetica" w:cs="Times New Roman"/>
          <w:bCs/>
          <w:color w:val="000000"/>
          <w:sz w:val="20"/>
          <w:szCs w:val="20"/>
          <w:lang w:eastAsia="nb-NO"/>
        </w:rPr>
        <w:t>ting, som vi ikke vet hvordan de vil løse seg</w:t>
      </w:r>
      <w:r w:rsidR="002C6E03">
        <w:rPr>
          <w:rFonts w:ascii="Helvetica" w:eastAsia="Times New Roman" w:hAnsi="Helvetica" w:cs="Times New Roman"/>
          <w:bCs/>
          <w:color w:val="000000"/>
          <w:sz w:val="20"/>
          <w:szCs w:val="20"/>
          <w:lang w:eastAsia="nb-NO"/>
        </w:rPr>
        <w:t>. Det kan være at vi kjenner på et kall til å gå inn i en tjeneste</w:t>
      </w:r>
      <w:r w:rsidR="00DB2D17">
        <w:rPr>
          <w:rFonts w:ascii="Helvetica" w:eastAsia="Times New Roman" w:hAnsi="Helvetica" w:cs="Times New Roman"/>
          <w:bCs/>
          <w:color w:val="000000"/>
          <w:sz w:val="20"/>
          <w:szCs w:val="20"/>
          <w:lang w:eastAsia="nb-NO"/>
        </w:rPr>
        <w:t xml:space="preserve"> eller vi opplever</w:t>
      </w:r>
      <w:r w:rsidR="003E1DE5">
        <w:rPr>
          <w:rFonts w:ascii="Helvetica" w:eastAsia="Times New Roman" w:hAnsi="Helvetica" w:cs="Times New Roman"/>
          <w:bCs/>
          <w:color w:val="000000"/>
          <w:sz w:val="20"/>
          <w:szCs w:val="20"/>
          <w:lang w:eastAsia="nb-NO"/>
        </w:rPr>
        <w:t xml:space="preserve"> ting</w:t>
      </w:r>
      <w:r w:rsidR="00DB2D17">
        <w:rPr>
          <w:rFonts w:ascii="Helvetica" w:eastAsia="Times New Roman" w:hAnsi="Helvetica" w:cs="Times New Roman"/>
          <w:bCs/>
          <w:color w:val="000000"/>
          <w:sz w:val="20"/>
          <w:szCs w:val="20"/>
          <w:lang w:eastAsia="nb-NO"/>
        </w:rPr>
        <w:t xml:space="preserve"> i livet, som gjør at vi ikke vet hva framtiden vil bringe med seg. </w:t>
      </w:r>
      <w:r w:rsidR="00A11053">
        <w:rPr>
          <w:rFonts w:ascii="Helvetica" w:eastAsia="Times New Roman" w:hAnsi="Helvetica" w:cs="Times New Roman"/>
          <w:bCs/>
          <w:color w:val="000000"/>
          <w:sz w:val="20"/>
          <w:szCs w:val="20"/>
          <w:lang w:eastAsia="nb-NO"/>
        </w:rPr>
        <w:t xml:space="preserve">Tørr vi da å </w:t>
      </w:r>
      <w:r w:rsidR="00044273">
        <w:rPr>
          <w:rFonts w:ascii="Helvetica" w:eastAsia="Times New Roman" w:hAnsi="Helvetica" w:cs="Times New Roman"/>
          <w:bCs/>
          <w:color w:val="000000"/>
          <w:sz w:val="20"/>
          <w:szCs w:val="20"/>
          <w:lang w:eastAsia="nb-NO"/>
        </w:rPr>
        <w:t xml:space="preserve">stole </w:t>
      </w:r>
      <w:r w:rsidR="00A919C7">
        <w:rPr>
          <w:rFonts w:ascii="Helvetica" w:eastAsia="Times New Roman" w:hAnsi="Helvetica" w:cs="Times New Roman"/>
          <w:bCs/>
          <w:color w:val="000000"/>
          <w:sz w:val="20"/>
          <w:szCs w:val="20"/>
          <w:lang w:eastAsia="nb-NO"/>
        </w:rPr>
        <w:t>på at Gud har full kontroll?</w:t>
      </w:r>
    </w:p>
    <w:p w14:paraId="30820B2E" w14:textId="77777777" w:rsidR="00A7785B" w:rsidRDefault="00A7785B" w:rsidP="00D350E2">
      <w:pPr>
        <w:rPr>
          <w:rFonts w:ascii="Helvetica" w:eastAsia="Times New Roman" w:hAnsi="Helvetica" w:cs="Times New Roman"/>
          <w:bCs/>
          <w:color w:val="000000"/>
          <w:sz w:val="20"/>
          <w:szCs w:val="20"/>
          <w:lang w:eastAsia="nb-NO"/>
        </w:rPr>
      </w:pPr>
    </w:p>
    <w:p w14:paraId="29C79DE9" w14:textId="4A212B62" w:rsidR="00A7785B" w:rsidRDefault="00A7785B" w:rsidP="00D350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Går vi tilbake </w:t>
      </w:r>
      <w:r w:rsidR="00044273">
        <w:rPr>
          <w:rFonts w:ascii="Helvetica" w:eastAsia="Times New Roman" w:hAnsi="Helvetica" w:cs="Times New Roman"/>
          <w:bCs/>
          <w:color w:val="000000"/>
          <w:sz w:val="20"/>
          <w:szCs w:val="20"/>
          <w:lang w:eastAsia="nb-NO"/>
        </w:rPr>
        <w:t>og</w:t>
      </w:r>
      <w:r>
        <w:rPr>
          <w:rFonts w:ascii="Helvetica" w:eastAsia="Times New Roman" w:hAnsi="Helvetica" w:cs="Times New Roman"/>
          <w:bCs/>
          <w:color w:val="000000"/>
          <w:sz w:val="20"/>
          <w:szCs w:val="20"/>
          <w:lang w:eastAsia="nb-NO"/>
        </w:rPr>
        <w:t xml:space="preserve"> ser på hvordan Gud tok seg av Elias</w:t>
      </w:r>
      <w:r w:rsidR="00C50359">
        <w:rPr>
          <w:rFonts w:ascii="Helvetica" w:eastAsia="Times New Roman" w:hAnsi="Helvetica" w:cs="Times New Roman"/>
          <w:bCs/>
          <w:color w:val="000000"/>
          <w:sz w:val="20"/>
          <w:szCs w:val="20"/>
          <w:lang w:eastAsia="nb-NO"/>
        </w:rPr>
        <w:t>, så forstår vi at Gud er både større og mektigere enn oss.</w:t>
      </w:r>
      <w:r w:rsidR="00D96E76">
        <w:rPr>
          <w:rFonts w:ascii="Helvetica" w:eastAsia="Times New Roman" w:hAnsi="Helvetica" w:cs="Times New Roman"/>
          <w:bCs/>
          <w:color w:val="000000"/>
          <w:sz w:val="20"/>
          <w:szCs w:val="20"/>
          <w:lang w:eastAsia="nb-NO"/>
        </w:rPr>
        <w:t xml:space="preserve"> </w:t>
      </w:r>
      <w:r w:rsidR="00A51B80">
        <w:rPr>
          <w:rFonts w:ascii="Helvetica" w:eastAsia="Times New Roman" w:hAnsi="Helvetica" w:cs="Times New Roman"/>
          <w:bCs/>
          <w:color w:val="000000"/>
          <w:sz w:val="20"/>
          <w:szCs w:val="20"/>
          <w:lang w:eastAsia="nb-NO"/>
        </w:rPr>
        <w:t>Han har skapt alle ting og har makt over</w:t>
      </w:r>
      <w:r w:rsidR="00D965DD">
        <w:rPr>
          <w:rFonts w:ascii="Helvetica" w:eastAsia="Times New Roman" w:hAnsi="Helvetica" w:cs="Times New Roman"/>
          <w:bCs/>
          <w:color w:val="000000"/>
          <w:sz w:val="20"/>
          <w:szCs w:val="20"/>
          <w:lang w:eastAsia="nb-NO"/>
        </w:rPr>
        <w:t xml:space="preserve"> både</w:t>
      </w:r>
      <w:r w:rsidR="00A51B80">
        <w:rPr>
          <w:rFonts w:ascii="Helvetica" w:eastAsia="Times New Roman" w:hAnsi="Helvetica" w:cs="Times New Roman"/>
          <w:bCs/>
          <w:color w:val="000000"/>
          <w:sz w:val="20"/>
          <w:szCs w:val="20"/>
          <w:lang w:eastAsia="nb-NO"/>
        </w:rPr>
        <w:t xml:space="preserve"> liv og død.</w:t>
      </w:r>
      <w:r w:rsidR="00C50359">
        <w:rPr>
          <w:rFonts w:ascii="Helvetica" w:eastAsia="Times New Roman" w:hAnsi="Helvetica" w:cs="Times New Roman"/>
          <w:bCs/>
          <w:color w:val="000000"/>
          <w:sz w:val="20"/>
          <w:szCs w:val="20"/>
          <w:lang w:eastAsia="nb-NO"/>
        </w:rPr>
        <w:t xml:space="preserve"> Ha</w:t>
      </w:r>
      <w:r w:rsidR="00D965DD">
        <w:rPr>
          <w:rFonts w:ascii="Helvetica" w:eastAsia="Times New Roman" w:hAnsi="Helvetica" w:cs="Times New Roman"/>
          <w:bCs/>
          <w:color w:val="000000"/>
          <w:sz w:val="20"/>
          <w:szCs w:val="20"/>
          <w:lang w:eastAsia="nb-NO"/>
        </w:rPr>
        <w:t>n</w:t>
      </w:r>
      <w:r w:rsidR="00C50359">
        <w:rPr>
          <w:rFonts w:ascii="Helvetica" w:eastAsia="Times New Roman" w:hAnsi="Helvetica" w:cs="Times New Roman"/>
          <w:bCs/>
          <w:color w:val="000000"/>
          <w:sz w:val="20"/>
          <w:szCs w:val="20"/>
          <w:lang w:eastAsia="nb-NO"/>
        </w:rPr>
        <w:t xml:space="preserve"> har også en plan for hvordan Han skal </w:t>
      </w:r>
      <w:r w:rsidR="00A94B6B">
        <w:rPr>
          <w:rFonts w:ascii="Helvetica" w:eastAsia="Times New Roman" w:hAnsi="Helvetica" w:cs="Times New Roman"/>
          <w:bCs/>
          <w:color w:val="000000"/>
          <w:sz w:val="20"/>
          <w:szCs w:val="20"/>
          <w:lang w:eastAsia="nb-NO"/>
        </w:rPr>
        <w:t>løse ting for oss, når han kaller oss eller føre</w:t>
      </w:r>
      <w:r w:rsidR="0098224B">
        <w:rPr>
          <w:rFonts w:ascii="Helvetica" w:eastAsia="Times New Roman" w:hAnsi="Helvetica" w:cs="Times New Roman"/>
          <w:bCs/>
          <w:color w:val="000000"/>
          <w:sz w:val="20"/>
          <w:szCs w:val="20"/>
          <w:lang w:eastAsia="nb-NO"/>
        </w:rPr>
        <w:t>r</w:t>
      </w:r>
      <w:r w:rsidR="00A94B6B">
        <w:rPr>
          <w:rFonts w:ascii="Helvetica" w:eastAsia="Times New Roman" w:hAnsi="Helvetica" w:cs="Times New Roman"/>
          <w:bCs/>
          <w:color w:val="000000"/>
          <w:sz w:val="20"/>
          <w:szCs w:val="20"/>
          <w:lang w:eastAsia="nb-NO"/>
        </w:rPr>
        <w:t xml:space="preserve"> oss inn i </w:t>
      </w:r>
      <w:r w:rsidR="00D965DD">
        <w:rPr>
          <w:rFonts w:ascii="Helvetica" w:eastAsia="Times New Roman" w:hAnsi="Helvetica" w:cs="Times New Roman"/>
          <w:bCs/>
          <w:color w:val="000000"/>
          <w:sz w:val="20"/>
          <w:szCs w:val="20"/>
          <w:lang w:eastAsia="nb-NO"/>
        </w:rPr>
        <w:t>situasjoner</w:t>
      </w:r>
      <w:r w:rsidR="00A94B6B">
        <w:rPr>
          <w:rFonts w:ascii="Helvetica" w:eastAsia="Times New Roman" w:hAnsi="Helvetica" w:cs="Times New Roman"/>
          <w:bCs/>
          <w:color w:val="000000"/>
          <w:sz w:val="20"/>
          <w:szCs w:val="20"/>
          <w:lang w:eastAsia="nb-NO"/>
        </w:rPr>
        <w:t xml:space="preserve">, som vi ikke vet resultatet av. </w:t>
      </w:r>
    </w:p>
    <w:p w14:paraId="376D70B8" w14:textId="77777777" w:rsidR="00284468" w:rsidRDefault="00284468" w:rsidP="00D350E2">
      <w:pPr>
        <w:rPr>
          <w:rFonts w:ascii="Helvetica" w:eastAsia="Times New Roman" w:hAnsi="Helvetica" w:cs="Times New Roman"/>
          <w:bCs/>
          <w:color w:val="000000"/>
          <w:sz w:val="20"/>
          <w:szCs w:val="20"/>
          <w:lang w:eastAsia="nb-NO"/>
        </w:rPr>
      </w:pPr>
    </w:p>
    <w:p w14:paraId="58954197" w14:textId="509C5C1F" w:rsidR="00284468" w:rsidRDefault="00FE0712" w:rsidP="00D350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Er vi villige til å stole på at Gud har full kontroll?</w:t>
      </w:r>
      <w:r w:rsidR="0096279C">
        <w:rPr>
          <w:rFonts w:ascii="Helvetica" w:eastAsia="Times New Roman" w:hAnsi="Helvetica" w:cs="Times New Roman"/>
          <w:bCs/>
          <w:color w:val="000000"/>
          <w:sz w:val="20"/>
          <w:szCs w:val="20"/>
          <w:lang w:eastAsia="nb-NO"/>
        </w:rPr>
        <w:t xml:space="preserve"> Legge alt av usikkerhet til side, og bare stole på at Gud vet hvordan Han vil løse den situasjonen du står oppe i akkurat nå</w:t>
      </w:r>
      <w:r w:rsidR="00656564">
        <w:rPr>
          <w:rFonts w:ascii="Helvetica" w:eastAsia="Times New Roman" w:hAnsi="Helvetica" w:cs="Times New Roman"/>
          <w:bCs/>
          <w:color w:val="000000"/>
          <w:sz w:val="20"/>
          <w:szCs w:val="20"/>
          <w:lang w:eastAsia="nb-NO"/>
        </w:rPr>
        <w:t>.</w:t>
      </w:r>
      <w:r w:rsidR="00D67AB8">
        <w:rPr>
          <w:rFonts w:ascii="Helvetica" w:eastAsia="Times New Roman" w:hAnsi="Helvetica" w:cs="Times New Roman"/>
          <w:bCs/>
          <w:color w:val="000000"/>
          <w:sz w:val="20"/>
          <w:szCs w:val="20"/>
          <w:lang w:eastAsia="nb-NO"/>
        </w:rPr>
        <w:t xml:space="preserve"> </w:t>
      </w:r>
      <w:r w:rsidR="00CD15CD">
        <w:rPr>
          <w:rFonts w:ascii="Helvetica" w:eastAsia="Times New Roman" w:hAnsi="Helvetica" w:cs="Times New Roman"/>
          <w:bCs/>
          <w:color w:val="000000"/>
          <w:sz w:val="20"/>
          <w:szCs w:val="20"/>
          <w:lang w:eastAsia="nb-NO"/>
        </w:rPr>
        <w:t>Min erfaring er at Gud har omsorg for sine</w:t>
      </w:r>
      <w:r w:rsidR="00CA5982">
        <w:rPr>
          <w:rFonts w:ascii="Helvetica" w:eastAsia="Times New Roman" w:hAnsi="Helvetica" w:cs="Times New Roman"/>
          <w:bCs/>
          <w:color w:val="000000"/>
          <w:sz w:val="20"/>
          <w:szCs w:val="20"/>
          <w:lang w:eastAsia="nb-NO"/>
        </w:rPr>
        <w:t xml:space="preserve">. </w:t>
      </w:r>
      <w:r w:rsidR="00CA5982">
        <w:rPr>
          <w:rFonts w:ascii="Helvetica" w:eastAsia="Times New Roman" w:hAnsi="Helvetica" w:cs="Times New Roman"/>
          <w:bCs/>
          <w:color w:val="000000"/>
          <w:sz w:val="20"/>
          <w:szCs w:val="20"/>
          <w:lang w:eastAsia="nb-NO"/>
        </w:rPr>
        <w:lastRenderedPageBreak/>
        <w:t xml:space="preserve">Han vil ta seg av alt, dersom vi bare velger å gi morgendagen i Guds Hender. </w:t>
      </w:r>
      <w:r w:rsidR="00AB199C">
        <w:rPr>
          <w:rFonts w:ascii="Helvetica" w:eastAsia="Times New Roman" w:hAnsi="Helvetica" w:cs="Times New Roman"/>
          <w:bCs/>
          <w:color w:val="000000"/>
          <w:sz w:val="20"/>
          <w:szCs w:val="20"/>
          <w:lang w:eastAsia="nb-NO"/>
        </w:rPr>
        <w:t>Du kommer ikke til å sulte eller mangle noe</w:t>
      </w:r>
      <w:r w:rsidR="00B61F48">
        <w:rPr>
          <w:rFonts w:ascii="Helvetica" w:eastAsia="Times New Roman" w:hAnsi="Helvetica" w:cs="Times New Roman"/>
          <w:bCs/>
          <w:color w:val="000000"/>
          <w:sz w:val="20"/>
          <w:szCs w:val="20"/>
          <w:lang w:eastAsia="nb-NO"/>
        </w:rPr>
        <w:t>,</w:t>
      </w:r>
      <w:r w:rsidR="0097229D">
        <w:rPr>
          <w:rFonts w:ascii="Helvetica" w:eastAsia="Times New Roman" w:hAnsi="Helvetica" w:cs="Times New Roman"/>
          <w:bCs/>
          <w:color w:val="000000"/>
          <w:sz w:val="20"/>
          <w:szCs w:val="20"/>
          <w:lang w:eastAsia="nb-NO"/>
        </w:rPr>
        <w:t xml:space="preserve"> for Gud vet hva du trenger til.</w:t>
      </w:r>
    </w:p>
    <w:p w14:paraId="530BAAF7" w14:textId="77777777" w:rsidR="00CE1958" w:rsidRDefault="00CE1958" w:rsidP="00D350E2">
      <w:pPr>
        <w:rPr>
          <w:rFonts w:ascii="Helvetica" w:eastAsia="Times New Roman" w:hAnsi="Helvetica" w:cs="Times New Roman"/>
          <w:bCs/>
          <w:color w:val="000000"/>
          <w:sz w:val="20"/>
          <w:szCs w:val="20"/>
          <w:lang w:eastAsia="nb-NO"/>
        </w:rPr>
      </w:pPr>
    </w:p>
    <w:p w14:paraId="08C420B5" w14:textId="3EE16B7D" w:rsidR="00CE1958" w:rsidRDefault="00CE1958" w:rsidP="00CE1958">
      <w:pPr>
        <w:rPr>
          <w:rFonts w:ascii="Helvetica" w:eastAsia="Times New Roman" w:hAnsi="Helvetica" w:cs="Times New Roman"/>
          <w:bCs/>
          <w:color w:val="000000"/>
          <w:sz w:val="20"/>
          <w:szCs w:val="20"/>
          <w:lang w:eastAsia="nb-NO"/>
        </w:rPr>
      </w:pPr>
      <w:r w:rsidRPr="00CE1958">
        <w:rPr>
          <w:rFonts w:ascii="Helvetica" w:eastAsia="Times New Roman" w:hAnsi="Helvetica" w:cs="Times New Roman"/>
          <w:bCs/>
          <w:color w:val="000000"/>
          <w:sz w:val="20"/>
          <w:szCs w:val="20"/>
          <w:lang w:eastAsia="nb-NO"/>
        </w:rPr>
        <w:t>«Overgi din vei til Herren, stol på Ham, Han skal gjøre det.»</w:t>
      </w:r>
      <w:r>
        <w:rPr>
          <w:rFonts w:ascii="Helvetica" w:eastAsia="Times New Roman" w:hAnsi="Helvetica" w:cs="Times New Roman"/>
          <w:bCs/>
          <w:color w:val="000000"/>
          <w:sz w:val="20"/>
          <w:szCs w:val="20"/>
          <w:lang w:eastAsia="nb-NO"/>
        </w:rPr>
        <w:t xml:space="preserve"> </w:t>
      </w:r>
      <w:bdo w:val="ltr">
        <w:r w:rsidRPr="00CE1958">
          <w:rPr>
            <w:rFonts w:ascii="Helvetica" w:eastAsia="Times New Roman" w:hAnsi="Helvetica" w:cs="Times New Roman"/>
            <w:bCs/>
            <w:color w:val="000000"/>
            <w:sz w:val="20"/>
            <w:szCs w:val="20"/>
            <w:lang w:eastAsia="nb-NO"/>
          </w:rPr>
          <w:t>Salm</w:t>
        </w:r>
        <w:r w:rsidR="00932AA5">
          <w:rPr>
            <w:rFonts w:ascii="Helvetica" w:eastAsia="Times New Roman" w:hAnsi="Helvetica" w:cs="Times New Roman"/>
            <w:bCs/>
            <w:color w:val="000000"/>
            <w:sz w:val="20"/>
            <w:szCs w:val="20"/>
            <w:lang w:eastAsia="nb-NO"/>
          </w:rPr>
          <w:t>e</w:t>
        </w:r>
        <w:r w:rsidR="00C42D78">
          <w:rPr>
            <w:rFonts w:ascii="Helvetica" w:eastAsia="Times New Roman" w:hAnsi="Helvetica" w:cs="Times New Roman"/>
            <w:bCs/>
            <w:color w:val="000000"/>
            <w:sz w:val="20"/>
            <w:szCs w:val="20"/>
            <w:lang w:eastAsia="nb-NO"/>
          </w:rPr>
          <w:t xml:space="preserve"> </w:t>
        </w:r>
        <w:r w:rsidRPr="00CE1958">
          <w:rPr>
            <w:rFonts w:ascii="Helvetica" w:eastAsia="Times New Roman" w:hAnsi="Helvetica" w:cs="Times New Roman"/>
            <w:bCs/>
            <w:color w:val="000000"/>
            <w:sz w:val="20"/>
            <w:szCs w:val="20"/>
            <w:lang w:eastAsia="nb-NO"/>
          </w:rPr>
          <w:t>37</w:t>
        </w:r>
        <w:r w:rsidR="00C42D78">
          <w:rPr>
            <w:rFonts w:ascii="Helvetica" w:eastAsia="Times New Roman" w:hAnsi="Helvetica" w:cs="Times New Roman"/>
            <w:bCs/>
            <w:color w:val="000000"/>
            <w:sz w:val="20"/>
            <w:szCs w:val="20"/>
            <w:lang w:eastAsia="nb-NO"/>
          </w:rPr>
          <w:t>,</w:t>
        </w:r>
        <w:r w:rsidRPr="00CE1958">
          <w:rPr>
            <w:rFonts w:ascii="Helvetica" w:eastAsia="Times New Roman" w:hAnsi="Helvetica" w:cs="Times New Roman"/>
            <w:bCs/>
            <w:color w:val="000000"/>
            <w:sz w:val="20"/>
            <w:szCs w:val="20"/>
            <w:lang w:eastAsia="nb-NO"/>
          </w:rPr>
          <w:t>5</w:t>
        </w:r>
        <w:r w:rsidRPr="00CE1958">
          <w:rPr>
            <w:rFonts w:ascii="Helvetica" w:eastAsia="Times New Roman" w:hAnsi="Helvetica" w:cs="Times New Roman"/>
            <w:bCs/>
            <w:color w:val="000000"/>
            <w:sz w:val="20"/>
            <w:szCs w:val="20"/>
            <w:lang w:eastAsia="nb-NO"/>
          </w:rPr>
          <w:t>‬</w:t>
        </w:r>
        <w:r w:rsidRPr="00CE1958">
          <w:rPr>
            <w:rFonts w:ascii="Helvetica" w:eastAsia="Times New Roman" w:hAnsi="Helvetica" w:cs="Times New Roman"/>
            <w:bCs/>
            <w:color w:val="000000"/>
            <w:sz w:val="20"/>
            <w:szCs w:val="20"/>
            <w:lang w:eastAsia="nb-NO"/>
          </w:rPr>
          <w:t>‬</w:t>
        </w:r>
        <w:r w:rsidRPr="00CE1958">
          <w:rPr>
            <w:rFonts w:ascii="Helvetica" w:eastAsia="Times New Roman" w:hAnsi="Helvetica" w:cs="Times New Roman"/>
            <w:bCs/>
            <w:color w:val="000000"/>
            <w:sz w:val="20"/>
            <w:szCs w:val="20"/>
            <w:lang w:eastAsia="nb-NO"/>
          </w:rPr>
          <w:t>‬</w:t>
        </w:r>
      </w:bdo>
    </w:p>
    <w:p w14:paraId="133EE71F" w14:textId="28F0EB60" w:rsidR="00053BEC" w:rsidRDefault="00053BEC" w:rsidP="00D350E2">
      <w:pPr>
        <w:rPr>
          <w:rFonts w:ascii="Helvetica" w:eastAsia="Times New Roman" w:hAnsi="Helvetica" w:cs="Times New Roman"/>
          <w:bCs/>
          <w:color w:val="000000"/>
          <w:sz w:val="20"/>
          <w:szCs w:val="20"/>
          <w:lang w:eastAsia="nb-NO"/>
        </w:rPr>
      </w:pPr>
    </w:p>
    <w:p w14:paraId="1577763F" w14:textId="77777777" w:rsidR="002F3074" w:rsidRDefault="005D0E45" w:rsidP="001118A4">
      <w:pPr>
        <w:rPr>
          <w:rFonts w:ascii="Helvetica" w:eastAsia="Times New Roman" w:hAnsi="Helvetica" w:cs="Times New Roman"/>
          <w:b/>
          <w:bCs/>
          <w:color w:val="000000"/>
          <w:sz w:val="20"/>
          <w:szCs w:val="20"/>
          <w:lang w:eastAsia="nb-NO"/>
        </w:rPr>
      </w:pPr>
      <w:r>
        <w:rPr>
          <w:b/>
          <w:bCs/>
        </w:rPr>
        <w:t>Vard</w:t>
      </w:r>
      <w:r w:rsidR="00DF010E" w:rsidRPr="00DF010E">
        <w:rPr>
          <w:b/>
          <w:bCs/>
        </w:rPr>
        <w:t>ø</w:t>
      </w:r>
    </w:p>
    <w:p w14:paraId="53FFA918" w14:textId="357E92AB" w:rsidR="002F3074" w:rsidRDefault="00A81C68" w:rsidP="001118A4">
      <w:pPr>
        <w:rPr>
          <w:rFonts w:ascii="Helvetica" w:eastAsia="Times New Roman" w:hAnsi="Helvetica" w:cs="Times New Roman"/>
          <w:color w:val="000000"/>
          <w:sz w:val="20"/>
          <w:szCs w:val="20"/>
          <w:lang w:eastAsia="nb-NO"/>
        </w:rPr>
      </w:pPr>
      <w:r>
        <w:rPr>
          <w:rFonts w:ascii="Helvetica" w:eastAsia="Times New Roman" w:hAnsi="Helvetica" w:cs="Times New Roman"/>
          <w:color w:val="000000"/>
          <w:sz w:val="20"/>
          <w:szCs w:val="20"/>
          <w:lang w:eastAsia="nb-NO"/>
        </w:rPr>
        <w:t>I</w:t>
      </w:r>
      <w:r w:rsidR="008E5D30">
        <w:rPr>
          <w:rFonts w:ascii="Helvetica" w:eastAsia="Times New Roman" w:hAnsi="Helvetica" w:cs="Times New Roman"/>
          <w:color w:val="000000"/>
          <w:sz w:val="20"/>
          <w:szCs w:val="20"/>
          <w:lang w:eastAsia="nb-NO"/>
        </w:rPr>
        <w:t xml:space="preserve"> Vardø går det </w:t>
      </w:r>
      <w:r w:rsidR="008C68CA">
        <w:rPr>
          <w:rFonts w:ascii="Helvetica" w:eastAsia="Times New Roman" w:hAnsi="Helvetica" w:cs="Times New Roman"/>
          <w:color w:val="000000"/>
          <w:sz w:val="20"/>
          <w:szCs w:val="20"/>
          <w:lang w:eastAsia="nb-NO"/>
        </w:rPr>
        <w:t>rolig</w:t>
      </w:r>
      <w:r w:rsidR="008E5D30">
        <w:rPr>
          <w:rFonts w:ascii="Helvetica" w:eastAsia="Times New Roman" w:hAnsi="Helvetica" w:cs="Times New Roman"/>
          <w:color w:val="000000"/>
          <w:sz w:val="20"/>
          <w:szCs w:val="20"/>
          <w:lang w:eastAsia="nb-NO"/>
        </w:rPr>
        <w:t xml:space="preserve"> framover. Januar har i all</w:t>
      </w:r>
      <w:r w:rsidR="00EA64CD">
        <w:rPr>
          <w:rFonts w:ascii="Helvetica" w:eastAsia="Times New Roman" w:hAnsi="Helvetica" w:cs="Times New Roman"/>
          <w:color w:val="000000"/>
          <w:sz w:val="20"/>
          <w:szCs w:val="20"/>
          <w:lang w:eastAsia="nb-NO"/>
        </w:rPr>
        <w:t xml:space="preserve"> hovedsak blitt brukt til å </w:t>
      </w:r>
      <w:r w:rsidR="003D16FD">
        <w:rPr>
          <w:rFonts w:ascii="Helvetica" w:eastAsia="Times New Roman" w:hAnsi="Helvetica" w:cs="Times New Roman"/>
          <w:color w:val="000000"/>
          <w:sz w:val="20"/>
          <w:szCs w:val="20"/>
          <w:lang w:eastAsia="nb-NO"/>
        </w:rPr>
        <w:t xml:space="preserve">planlegge vårt arbeid denne våren. </w:t>
      </w:r>
      <w:r w:rsidR="003F7449">
        <w:rPr>
          <w:rFonts w:ascii="Helvetica" w:eastAsia="Times New Roman" w:hAnsi="Helvetica" w:cs="Times New Roman"/>
          <w:color w:val="000000"/>
          <w:sz w:val="20"/>
          <w:szCs w:val="20"/>
          <w:lang w:eastAsia="nb-NO"/>
        </w:rPr>
        <w:t xml:space="preserve">Av erfaring så tar det litt tid å få planene for våren på plass, da </w:t>
      </w:r>
      <w:r w:rsidR="00614561">
        <w:rPr>
          <w:rFonts w:ascii="Helvetica" w:eastAsia="Times New Roman" w:hAnsi="Helvetica" w:cs="Times New Roman"/>
          <w:color w:val="000000"/>
          <w:sz w:val="20"/>
          <w:szCs w:val="20"/>
          <w:lang w:eastAsia="nb-NO"/>
        </w:rPr>
        <w:t>de fleste</w:t>
      </w:r>
      <w:r w:rsidR="005129EA">
        <w:rPr>
          <w:rFonts w:ascii="Helvetica" w:eastAsia="Times New Roman" w:hAnsi="Helvetica" w:cs="Times New Roman"/>
          <w:color w:val="000000"/>
          <w:sz w:val="20"/>
          <w:szCs w:val="20"/>
          <w:lang w:eastAsia="nb-NO"/>
        </w:rPr>
        <w:t xml:space="preserve"> menighetene</w:t>
      </w:r>
      <w:r w:rsidR="00614561">
        <w:rPr>
          <w:rFonts w:ascii="Helvetica" w:eastAsia="Times New Roman" w:hAnsi="Helvetica" w:cs="Times New Roman"/>
          <w:color w:val="000000"/>
          <w:sz w:val="20"/>
          <w:szCs w:val="20"/>
          <w:lang w:eastAsia="nb-NO"/>
        </w:rPr>
        <w:t xml:space="preserve"> starter planleggingen av våren først i januar. </w:t>
      </w:r>
      <w:r w:rsidR="00AF1A36">
        <w:rPr>
          <w:rFonts w:ascii="Helvetica" w:eastAsia="Times New Roman" w:hAnsi="Helvetica" w:cs="Times New Roman"/>
          <w:color w:val="000000"/>
          <w:sz w:val="20"/>
          <w:szCs w:val="20"/>
          <w:lang w:eastAsia="nb-NO"/>
        </w:rPr>
        <w:t xml:space="preserve">I tillegg til dette har det vært litt å sette seg inni </w:t>
      </w:r>
      <w:r w:rsidR="00051BDB">
        <w:rPr>
          <w:rFonts w:ascii="Helvetica" w:eastAsia="Times New Roman" w:hAnsi="Helvetica" w:cs="Times New Roman"/>
          <w:color w:val="000000"/>
          <w:sz w:val="20"/>
          <w:szCs w:val="20"/>
          <w:lang w:eastAsia="nb-NO"/>
        </w:rPr>
        <w:t xml:space="preserve">i forhold til regnskap, da vi har skiftet regnskapsbyrå i </w:t>
      </w:r>
      <w:r w:rsidR="004B68AC">
        <w:rPr>
          <w:rFonts w:ascii="Helvetica" w:eastAsia="Times New Roman" w:hAnsi="Helvetica" w:cs="Times New Roman"/>
          <w:color w:val="000000"/>
          <w:sz w:val="20"/>
          <w:szCs w:val="20"/>
          <w:lang w:eastAsia="nb-NO"/>
        </w:rPr>
        <w:t>det s</w:t>
      </w:r>
      <w:r w:rsidR="00300199">
        <w:rPr>
          <w:rFonts w:ascii="Helvetica" w:eastAsia="Times New Roman" w:hAnsi="Helvetica" w:cs="Times New Roman"/>
          <w:color w:val="000000"/>
          <w:sz w:val="20"/>
          <w:szCs w:val="20"/>
          <w:lang w:eastAsia="nb-NO"/>
        </w:rPr>
        <w:t>iste</w:t>
      </w:r>
      <w:r w:rsidR="004B68AC">
        <w:rPr>
          <w:rFonts w:ascii="Helvetica" w:eastAsia="Times New Roman" w:hAnsi="Helvetica" w:cs="Times New Roman"/>
          <w:color w:val="000000"/>
          <w:sz w:val="20"/>
          <w:szCs w:val="20"/>
          <w:lang w:eastAsia="nb-NO"/>
        </w:rPr>
        <w:t xml:space="preserve">. </w:t>
      </w:r>
    </w:p>
    <w:p w14:paraId="1D9C2120" w14:textId="77777777" w:rsidR="00300199" w:rsidRDefault="00300199" w:rsidP="001118A4">
      <w:pPr>
        <w:rPr>
          <w:rFonts w:ascii="Helvetica" w:eastAsia="Times New Roman" w:hAnsi="Helvetica" w:cs="Times New Roman"/>
          <w:color w:val="000000"/>
          <w:sz w:val="20"/>
          <w:szCs w:val="20"/>
          <w:lang w:eastAsia="nb-NO"/>
        </w:rPr>
      </w:pPr>
    </w:p>
    <w:p w14:paraId="30D34E18" w14:textId="35A9DDC1" w:rsidR="00300199" w:rsidRPr="002F3074" w:rsidRDefault="008E4CD5" w:rsidP="001118A4">
      <w:pPr>
        <w:rPr>
          <w:rFonts w:ascii="Helvetica" w:eastAsia="Times New Roman" w:hAnsi="Helvetica" w:cs="Times New Roman"/>
          <w:color w:val="000000"/>
          <w:sz w:val="20"/>
          <w:szCs w:val="20"/>
          <w:lang w:eastAsia="nb-NO"/>
        </w:rPr>
      </w:pPr>
      <w:r>
        <w:rPr>
          <w:rFonts w:ascii="Helvetica" w:eastAsia="Times New Roman" w:hAnsi="Helvetica" w:cs="Times New Roman"/>
          <w:color w:val="000000"/>
          <w:sz w:val="20"/>
          <w:szCs w:val="20"/>
          <w:lang w:eastAsia="nb-NO"/>
        </w:rPr>
        <w:t xml:space="preserve">Vi startet året med </w:t>
      </w:r>
      <w:r w:rsidR="006060BC">
        <w:rPr>
          <w:rFonts w:ascii="Helvetica" w:eastAsia="Times New Roman" w:hAnsi="Helvetica" w:cs="Times New Roman"/>
          <w:color w:val="000000"/>
          <w:sz w:val="20"/>
          <w:szCs w:val="20"/>
          <w:lang w:eastAsia="nb-NO"/>
        </w:rPr>
        <w:t>bønnemøte</w:t>
      </w:r>
      <w:r w:rsidR="00681690">
        <w:rPr>
          <w:rFonts w:ascii="Helvetica" w:eastAsia="Times New Roman" w:hAnsi="Helvetica" w:cs="Times New Roman"/>
          <w:color w:val="000000"/>
          <w:sz w:val="20"/>
          <w:szCs w:val="20"/>
          <w:lang w:eastAsia="nb-NO"/>
        </w:rPr>
        <w:t>r</w:t>
      </w:r>
      <w:r w:rsidR="006060BC">
        <w:rPr>
          <w:rFonts w:ascii="Helvetica" w:eastAsia="Times New Roman" w:hAnsi="Helvetica" w:cs="Times New Roman"/>
          <w:color w:val="000000"/>
          <w:sz w:val="20"/>
          <w:szCs w:val="20"/>
          <w:lang w:eastAsia="nb-NO"/>
        </w:rPr>
        <w:t xml:space="preserve"> </w:t>
      </w:r>
      <w:r w:rsidR="00EF08C6">
        <w:rPr>
          <w:rFonts w:ascii="Helvetica" w:eastAsia="Times New Roman" w:hAnsi="Helvetica" w:cs="Times New Roman"/>
          <w:color w:val="000000"/>
          <w:sz w:val="20"/>
          <w:szCs w:val="20"/>
          <w:lang w:eastAsia="nb-NO"/>
        </w:rPr>
        <w:t xml:space="preserve">tirsdag </w:t>
      </w:r>
      <w:r w:rsidR="006060BC">
        <w:rPr>
          <w:rFonts w:ascii="Helvetica" w:eastAsia="Times New Roman" w:hAnsi="Helvetica" w:cs="Times New Roman"/>
          <w:color w:val="000000"/>
          <w:sz w:val="20"/>
          <w:szCs w:val="20"/>
          <w:lang w:eastAsia="nb-NO"/>
        </w:rPr>
        <w:t>13.</w:t>
      </w:r>
      <w:r w:rsidR="00DD66E0">
        <w:rPr>
          <w:rFonts w:ascii="Helvetica" w:eastAsia="Times New Roman" w:hAnsi="Helvetica" w:cs="Times New Roman"/>
          <w:color w:val="000000"/>
          <w:sz w:val="20"/>
          <w:szCs w:val="20"/>
          <w:lang w:eastAsia="nb-NO"/>
        </w:rPr>
        <w:t>01</w:t>
      </w:r>
      <w:r w:rsidR="00AE211E">
        <w:rPr>
          <w:rFonts w:ascii="Helvetica" w:eastAsia="Times New Roman" w:hAnsi="Helvetica" w:cs="Times New Roman"/>
          <w:color w:val="000000"/>
          <w:sz w:val="20"/>
          <w:szCs w:val="20"/>
          <w:lang w:eastAsia="nb-NO"/>
        </w:rPr>
        <w:t xml:space="preserve"> og tirsdag 20</w:t>
      </w:r>
      <w:r w:rsidR="00C511E2">
        <w:rPr>
          <w:rFonts w:ascii="Helvetica" w:eastAsia="Times New Roman" w:hAnsi="Helvetica" w:cs="Times New Roman"/>
          <w:color w:val="000000"/>
          <w:sz w:val="20"/>
          <w:szCs w:val="20"/>
          <w:lang w:eastAsia="nb-NO"/>
        </w:rPr>
        <w:t>.</w:t>
      </w:r>
      <w:r w:rsidR="00DD66E0">
        <w:rPr>
          <w:rFonts w:ascii="Helvetica" w:eastAsia="Times New Roman" w:hAnsi="Helvetica" w:cs="Times New Roman"/>
          <w:color w:val="000000"/>
          <w:sz w:val="20"/>
          <w:szCs w:val="20"/>
          <w:lang w:eastAsia="nb-NO"/>
        </w:rPr>
        <w:t>01</w:t>
      </w:r>
      <w:r w:rsidR="006060BC">
        <w:rPr>
          <w:rFonts w:ascii="Helvetica" w:eastAsia="Times New Roman" w:hAnsi="Helvetica" w:cs="Times New Roman"/>
          <w:color w:val="000000"/>
          <w:sz w:val="20"/>
          <w:szCs w:val="20"/>
          <w:lang w:eastAsia="nb-NO"/>
        </w:rPr>
        <w:t xml:space="preserve">. </w:t>
      </w:r>
      <w:r w:rsidR="00EF08C6">
        <w:rPr>
          <w:rFonts w:ascii="Helvetica" w:eastAsia="Times New Roman" w:hAnsi="Helvetica" w:cs="Times New Roman"/>
          <w:color w:val="000000"/>
          <w:sz w:val="20"/>
          <w:szCs w:val="20"/>
          <w:lang w:eastAsia="nb-NO"/>
        </w:rPr>
        <w:t>Lørdag 17.</w:t>
      </w:r>
      <w:r w:rsidR="00DD66E0">
        <w:rPr>
          <w:rFonts w:ascii="Helvetica" w:eastAsia="Times New Roman" w:hAnsi="Helvetica" w:cs="Times New Roman"/>
          <w:color w:val="000000"/>
          <w:sz w:val="20"/>
          <w:szCs w:val="20"/>
          <w:lang w:eastAsia="nb-NO"/>
        </w:rPr>
        <w:t>01</w:t>
      </w:r>
      <w:r w:rsidR="00EF08C6">
        <w:rPr>
          <w:rFonts w:ascii="Helvetica" w:eastAsia="Times New Roman" w:hAnsi="Helvetica" w:cs="Times New Roman"/>
          <w:color w:val="000000"/>
          <w:sz w:val="20"/>
          <w:szCs w:val="20"/>
          <w:lang w:eastAsia="nb-NO"/>
        </w:rPr>
        <w:t xml:space="preserve"> hadde vi </w:t>
      </w:r>
      <w:r w:rsidR="005D1269">
        <w:rPr>
          <w:rFonts w:ascii="Helvetica" w:eastAsia="Times New Roman" w:hAnsi="Helvetica" w:cs="Times New Roman"/>
          <w:color w:val="000000"/>
          <w:sz w:val="20"/>
          <w:szCs w:val="20"/>
          <w:lang w:eastAsia="nb-NO"/>
        </w:rPr>
        <w:t>hyggekveld hjemme hos Beate og Jørn-Ivar</w:t>
      </w:r>
      <w:r w:rsidR="00262909">
        <w:rPr>
          <w:rFonts w:ascii="Helvetica" w:eastAsia="Times New Roman" w:hAnsi="Helvetica" w:cs="Times New Roman"/>
          <w:color w:val="000000"/>
          <w:sz w:val="20"/>
          <w:szCs w:val="20"/>
          <w:lang w:eastAsia="nb-NO"/>
        </w:rPr>
        <w:t>,</w:t>
      </w:r>
      <w:r w:rsidR="005D1269">
        <w:rPr>
          <w:rFonts w:ascii="Helvetica" w:eastAsia="Times New Roman" w:hAnsi="Helvetica" w:cs="Times New Roman"/>
          <w:color w:val="000000"/>
          <w:sz w:val="20"/>
          <w:szCs w:val="20"/>
          <w:lang w:eastAsia="nb-NO"/>
        </w:rPr>
        <w:t xml:space="preserve"> hvor vi serverte hjemmelagd pizza</w:t>
      </w:r>
      <w:r w:rsidR="0073539D">
        <w:rPr>
          <w:rFonts w:ascii="Helvetica" w:eastAsia="Times New Roman" w:hAnsi="Helvetica" w:cs="Times New Roman"/>
          <w:color w:val="000000"/>
          <w:sz w:val="20"/>
          <w:szCs w:val="20"/>
          <w:lang w:eastAsia="nb-NO"/>
        </w:rPr>
        <w:t>,</w:t>
      </w:r>
      <w:r w:rsidR="006E43C7">
        <w:rPr>
          <w:rFonts w:ascii="Helvetica" w:eastAsia="Times New Roman" w:hAnsi="Helvetica" w:cs="Times New Roman"/>
          <w:color w:val="000000"/>
          <w:sz w:val="20"/>
          <w:szCs w:val="20"/>
          <w:lang w:eastAsia="nb-NO"/>
        </w:rPr>
        <w:t xml:space="preserve"> og søndag 25.</w:t>
      </w:r>
      <w:r w:rsidR="00EC022A">
        <w:rPr>
          <w:rFonts w:ascii="Helvetica" w:eastAsia="Times New Roman" w:hAnsi="Helvetica" w:cs="Times New Roman"/>
          <w:color w:val="000000"/>
          <w:sz w:val="20"/>
          <w:szCs w:val="20"/>
          <w:lang w:eastAsia="nb-NO"/>
        </w:rPr>
        <w:t>01</w:t>
      </w:r>
      <w:r w:rsidR="006E43C7">
        <w:rPr>
          <w:rFonts w:ascii="Helvetica" w:eastAsia="Times New Roman" w:hAnsi="Helvetica" w:cs="Times New Roman"/>
          <w:color w:val="000000"/>
          <w:sz w:val="20"/>
          <w:szCs w:val="20"/>
          <w:lang w:eastAsia="nb-NO"/>
        </w:rPr>
        <w:t xml:space="preserve"> hadde vi vårt første </w:t>
      </w:r>
      <w:r w:rsidR="00D60212">
        <w:rPr>
          <w:rFonts w:ascii="Helvetica" w:eastAsia="Times New Roman" w:hAnsi="Helvetica" w:cs="Times New Roman"/>
          <w:color w:val="000000"/>
          <w:sz w:val="20"/>
          <w:szCs w:val="20"/>
          <w:lang w:eastAsia="nb-NO"/>
        </w:rPr>
        <w:t xml:space="preserve">ordinære møte i Vardø, også hjemme hos </w:t>
      </w:r>
      <w:r w:rsidR="00F457A2">
        <w:rPr>
          <w:rFonts w:ascii="Helvetica" w:eastAsia="Times New Roman" w:hAnsi="Helvetica" w:cs="Times New Roman"/>
          <w:color w:val="000000"/>
          <w:sz w:val="20"/>
          <w:szCs w:val="20"/>
          <w:lang w:eastAsia="nb-NO"/>
        </w:rPr>
        <w:t>oss</w:t>
      </w:r>
      <w:r w:rsidR="00E52D5E">
        <w:rPr>
          <w:rFonts w:ascii="Helvetica" w:eastAsia="Times New Roman" w:hAnsi="Helvetica" w:cs="Times New Roman"/>
          <w:color w:val="000000"/>
          <w:sz w:val="20"/>
          <w:szCs w:val="20"/>
          <w:lang w:eastAsia="nb-NO"/>
        </w:rPr>
        <w:t xml:space="preserve">. </w:t>
      </w:r>
      <w:r w:rsidR="00075A29">
        <w:rPr>
          <w:rFonts w:ascii="Helvetica" w:eastAsia="Times New Roman" w:hAnsi="Helvetica" w:cs="Times New Roman"/>
          <w:color w:val="000000"/>
          <w:sz w:val="20"/>
          <w:szCs w:val="20"/>
          <w:lang w:eastAsia="nb-NO"/>
        </w:rPr>
        <w:t xml:space="preserve">Foruten dette så deltok </w:t>
      </w:r>
      <w:r w:rsidR="004850ED">
        <w:rPr>
          <w:rFonts w:ascii="Helvetica" w:eastAsia="Times New Roman" w:hAnsi="Helvetica" w:cs="Times New Roman"/>
          <w:color w:val="000000"/>
          <w:sz w:val="20"/>
          <w:szCs w:val="20"/>
          <w:lang w:eastAsia="nb-NO"/>
        </w:rPr>
        <w:t>vi</w:t>
      </w:r>
      <w:r w:rsidR="00075A29">
        <w:rPr>
          <w:rFonts w:ascii="Helvetica" w:eastAsia="Times New Roman" w:hAnsi="Helvetica" w:cs="Times New Roman"/>
          <w:color w:val="000000"/>
          <w:sz w:val="20"/>
          <w:szCs w:val="20"/>
          <w:lang w:eastAsia="nb-NO"/>
        </w:rPr>
        <w:t xml:space="preserve"> </w:t>
      </w:r>
      <w:r w:rsidR="000B15A4">
        <w:rPr>
          <w:rFonts w:ascii="Helvetica" w:eastAsia="Times New Roman" w:hAnsi="Helvetica" w:cs="Times New Roman"/>
          <w:color w:val="000000"/>
          <w:sz w:val="20"/>
          <w:szCs w:val="20"/>
          <w:lang w:eastAsia="nb-NO"/>
        </w:rPr>
        <w:t xml:space="preserve">på Frelsesarmeen Vardø fredag </w:t>
      </w:r>
      <w:r w:rsidR="004F0943">
        <w:rPr>
          <w:rFonts w:ascii="Helvetica" w:eastAsia="Times New Roman" w:hAnsi="Helvetica" w:cs="Times New Roman"/>
          <w:color w:val="000000"/>
          <w:sz w:val="20"/>
          <w:szCs w:val="20"/>
          <w:lang w:eastAsia="nb-NO"/>
        </w:rPr>
        <w:t xml:space="preserve">16.01 </w:t>
      </w:r>
      <w:r w:rsidR="00075A29">
        <w:rPr>
          <w:rFonts w:ascii="Helvetica" w:eastAsia="Times New Roman" w:hAnsi="Helvetica" w:cs="Times New Roman"/>
          <w:color w:val="000000"/>
          <w:sz w:val="20"/>
          <w:szCs w:val="20"/>
          <w:lang w:eastAsia="nb-NO"/>
        </w:rPr>
        <w:t xml:space="preserve">med sang og </w:t>
      </w:r>
      <w:r w:rsidR="007A534B">
        <w:rPr>
          <w:rFonts w:ascii="Helvetica" w:eastAsia="Times New Roman" w:hAnsi="Helvetica" w:cs="Times New Roman"/>
          <w:color w:val="000000"/>
          <w:sz w:val="20"/>
          <w:szCs w:val="20"/>
          <w:lang w:eastAsia="nb-NO"/>
        </w:rPr>
        <w:t xml:space="preserve">musikk </w:t>
      </w:r>
      <w:r w:rsidR="004F0943">
        <w:rPr>
          <w:rFonts w:ascii="Helvetica" w:eastAsia="Times New Roman" w:hAnsi="Helvetica" w:cs="Times New Roman"/>
          <w:color w:val="000000"/>
          <w:sz w:val="20"/>
          <w:szCs w:val="20"/>
          <w:lang w:eastAsia="nb-NO"/>
        </w:rPr>
        <w:t xml:space="preserve">og fredag 30.01 </w:t>
      </w:r>
      <w:r w:rsidR="00215595">
        <w:rPr>
          <w:rFonts w:ascii="Helvetica" w:eastAsia="Times New Roman" w:hAnsi="Helvetica" w:cs="Times New Roman"/>
          <w:color w:val="000000"/>
          <w:sz w:val="20"/>
          <w:szCs w:val="20"/>
          <w:lang w:eastAsia="nb-NO"/>
        </w:rPr>
        <w:t>deltok Jørn-Ivar</w:t>
      </w:r>
      <w:r w:rsidR="003D23D1">
        <w:rPr>
          <w:rFonts w:ascii="Helvetica" w:eastAsia="Times New Roman" w:hAnsi="Helvetica" w:cs="Times New Roman"/>
          <w:color w:val="000000"/>
          <w:sz w:val="20"/>
          <w:szCs w:val="20"/>
          <w:lang w:eastAsia="nb-NO"/>
        </w:rPr>
        <w:t xml:space="preserve"> der</w:t>
      </w:r>
      <w:r w:rsidR="00215595">
        <w:rPr>
          <w:rFonts w:ascii="Helvetica" w:eastAsia="Times New Roman" w:hAnsi="Helvetica" w:cs="Times New Roman"/>
          <w:color w:val="000000"/>
          <w:sz w:val="20"/>
          <w:szCs w:val="20"/>
          <w:lang w:eastAsia="nb-NO"/>
        </w:rPr>
        <w:t xml:space="preserve"> </w:t>
      </w:r>
      <w:r w:rsidR="004F0943">
        <w:rPr>
          <w:rFonts w:ascii="Helvetica" w:eastAsia="Times New Roman" w:hAnsi="Helvetica" w:cs="Times New Roman"/>
          <w:color w:val="000000"/>
          <w:sz w:val="20"/>
          <w:szCs w:val="20"/>
          <w:lang w:eastAsia="nb-NO"/>
        </w:rPr>
        <w:t>med andakt</w:t>
      </w:r>
      <w:r w:rsidR="008E538C">
        <w:rPr>
          <w:rFonts w:ascii="Helvetica" w:eastAsia="Times New Roman" w:hAnsi="Helvetica" w:cs="Times New Roman"/>
          <w:color w:val="000000"/>
          <w:sz w:val="20"/>
          <w:szCs w:val="20"/>
          <w:lang w:eastAsia="nb-NO"/>
        </w:rPr>
        <w:t>.</w:t>
      </w:r>
      <w:r w:rsidR="002B51FF">
        <w:rPr>
          <w:rFonts w:ascii="Helvetica" w:eastAsia="Times New Roman" w:hAnsi="Helvetica" w:cs="Times New Roman"/>
          <w:color w:val="000000"/>
          <w:sz w:val="20"/>
          <w:szCs w:val="20"/>
          <w:lang w:eastAsia="nb-NO"/>
        </w:rPr>
        <w:t xml:space="preserve"> </w:t>
      </w:r>
      <w:r w:rsidR="006E43C7">
        <w:rPr>
          <w:rFonts w:ascii="Helvetica" w:eastAsia="Times New Roman" w:hAnsi="Helvetica" w:cs="Times New Roman"/>
          <w:color w:val="000000"/>
          <w:sz w:val="20"/>
          <w:szCs w:val="20"/>
          <w:lang w:eastAsia="nb-NO"/>
        </w:rPr>
        <w:t xml:space="preserve"> </w:t>
      </w:r>
    </w:p>
    <w:p w14:paraId="2A016C36" w14:textId="77777777" w:rsidR="002F3074" w:rsidRDefault="002F3074" w:rsidP="001118A4">
      <w:pPr>
        <w:rPr>
          <w:rFonts w:ascii="Helvetica" w:eastAsia="Times New Roman" w:hAnsi="Helvetica" w:cs="Times New Roman"/>
          <w:b/>
          <w:bCs/>
          <w:color w:val="000000"/>
          <w:sz w:val="20"/>
          <w:szCs w:val="20"/>
          <w:lang w:eastAsia="nb-NO"/>
        </w:rPr>
      </w:pPr>
    </w:p>
    <w:p w14:paraId="548981CB" w14:textId="467BE687" w:rsidR="0073540E" w:rsidRDefault="00A333BB" w:rsidP="001118A4">
      <w:pPr>
        <w:rPr>
          <w:rFonts w:ascii="Helvetica" w:hAnsi="Helvetica"/>
          <w:b/>
          <w:bCs/>
          <w:sz w:val="20"/>
          <w:szCs w:val="20"/>
        </w:rPr>
      </w:pPr>
      <w:r w:rsidRPr="00414659">
        <w:rPr>
          <w:rFonts w:ascii="Helvetica" w:hAnsi="Helvetica"/>
          <w:b/>
          <w:bCs/>
          <w:sz w:val="20"/>
          <w:szCs w:val="20"/>
        </w:rPr>
        <w:t xml:space="preserve">Møtevirksomheten </w:t>
      </w:r>
      <w:r>
        <w:rPr>
          <w:rFonts w:ascii="Helvetica" w:hAnsi="Helvetica"/>
          <w:b/>
          <w:bCs/>
          <w:sz w:val="20"/>
          <w:szCs w:val="20"/>
        </w:rPr>
        <w:t xml:space="preserve">vår </w:t>
      </w:r>
      <w:r w:rsidRPr="00414659">
        <w:rPr>
          <w:rFonts w:ascii="Helvetica" w:hAnsi="Helvetica"/>
          <w:b/>
          <w:bCs/>
          <w:sz w:val="20"/>
          <w:szCs w:val="20"/>
        </w:rPr>
        <w:t>i</w:t>
      </w:r>
      <w:r>
        <w:rPr>
          <w:rFonts w:ascii="Helvetica" w:hAnsi="Helvetica"/>
          <w:b/>
          <w:bCs/>
          <w:sz w:val="20"/>
          <w:szCs w:val="20"/>
        </w:rPr>
        <w:t xml:space="preserve"> </w:t>
      </w:r>
      <w:r w:rsidR="00E826EA">
        <w:rPr>
          <w:rFonts w:ascii="Helvetica" w:hAnsi="Helvetica"/>
          <w:b/>
          <w:bCs/>
          <w:sz w:val="20"/>
          <w:szCs w:val="20"/>
        </w:rPr>
        <w:t>januar</w:t>
      </w:r>
      <w:r w:rsidR="00FF7884">
        <w:rPr>
          <w:rFonts w:ascii="Helvetica" w:hAnsi="Helvetica"/>
          <w:b/>
          <w:bCs/>
          <w:sz w:val="20"/>
          <w:szCs w:val="20"/>
        </w:rPr>
        <w:t xml:space="preserve"> i Finnmark</w:t>
      </w:r>
    </w:p>
    <w:p w14:paraId="047812B9" w14:textId="5E377719" w:rsidR="00E826EA" w:rsidRPr="00B828B2" w:rsidRDefault="0073539D" w:rsidP="001118A4">
      <w:pPr>
        <w:rPr>
          <w:rFonts w:ascii="Helvetica" w:eastAsia="Times New Roman" w:hAnsi="Helvetica" w:cs="Times New Roman"/>
          <w:color w:val="000000"/>
          <w:sz w:val="20"/>
          <w:szCs w:val="20"/>
          <w:lang w:eastAsia="nb-NO"/>
        </w:rPr>
      </w:pPr>
      <w:r>
        <w:rPr>
          <w:rFonts w:ascii="Helvetica" w:eastAsia="Times New Roman" w:hAnsi="Helvetica" w:cs="Times New Roman"/>
          <w:color w:val="000000"/>
          <w:sz w:val="20"/>
          <w:szCs w:val="20"/>
          <w:lang w:eastAsia="nb-NO"/>
        </w:rPr>
        <w:t>Vi har også</w:t>
      </w:r>
      <w:r w:rsidR="00C9566C">
        <w:rPr>
          <w:rFonts w:ascii="Helvetica" w:eastAsia="Times New Roman" w:hAnsi="Helvetica" w:cs="Times New Roman"/>
          <w:color w:val="000000"/>
          <w:sz w:val="20"/>
          <w:szCs w:val="20"/>
          <w:lang w:eastAsia="nb-NO"/>
        </w:rPr>
        <w:t xml:space="preserve"> </w:t>
      </w:r>
      <w:r>
        <w:rPr>
          <w:rFonts w:ascii="Helvetica" w:eastAsia="Times New Roman" w:hAnsi="Helvetica" w:cs="Times New Roman"/>
          <w:color w:val="000000"/>
          <w:sz w:val="20"/>
          <w:szCs w:val="20"/>
          <w:lang w:eastAsia="nb-NO"/>
        </w:rPr>
        <w:t xml:space="preserve">hatt møter </w:t>
      </w:r>
      <w:r w:rsidR="00C9566C">
        <w:rPr>
          <w:rFonts w:ascii="Helvetica" w:eastAsia="Times New Roman" w:hAnsi="Helvetica" w:cs="Times New Roman"/>
          <w:color w:val="000000"/>
          <w:sz w:val="20"/>
          <w:szCs w:val="20"/>
          <w:lang w:eastAsia="nb-NO"/>
        </w:rPr>
        <w:t xml:space="preserve">andre steder i Finnmark i januar. Måneden startet </w:t>
      </w:r>
      <w:r w:rsidR="00637FA5">
        <w:rPr>
          <w:rFonts w:ascii="Helvetica" w:eastAsia="Times New Roman" w:hAnsi="Helvetica" w:cs="Times New Roman"/>
          <w:color w:val="000000"/>
          <w:sz w:val="20"/>
          <w:szCs w:val="20"/>
          <w:lang w:eastAsia="nb-NO"/>
        </w:rPr>
        <w:t xml:space="preserve">vi </w:t>
      </w:r>
      <w:r w:rsidR="00C9566C">
        <w:rPr>
          <w:rFonts w:ascii="Helvetica" w:eastAsia="Times New Roman" w:hAnsi="Helvetica" w:cs="Times New Roman"/>
          <w:color w:val="000000"/>
          <w:sz w:val="20"/>
          <w:szCs w:val="20"/>
          <w:lang w:eastAsia="nb-NO"/>
        </w:rPr>
        <w:t xml:space="preserve">med møte </w:t>
      </w:r>
      <w:r w:rsidR="00554343">
        <w:rPr>
          <w:rFonts w:ascii="Helvetica" w:eastAsia="Times New Roman" w:hAnsi="Helvetica" w:cs="Times New Roman"/>
          <w:color w:val="000000"/>
          <w:sz w:val="20"/>
          <w:szCs w:val="20"/>
          <w:lang w:eastAsia="nb-NO"/>
        </w:rPr>
        <w:t>torsdag 08.</w:t>
      </w:r>
      <w:r w:rsidR="00A82736">
        <w:rPr>
          <w:rFonts w:ascii="Helvetica" w:eastAsia="Times New Roman" w:hAnsi="Helvetica" w:cs="Times New Roman"/>
          <w:color w:val="000000"/>
          <w:sz w:val="20"/>
          <w:szCs w:val="20"/>
          <w:lang w:eastAsia="nb-NO"/>
        </w:rPr>
        <w:t>01</w:t>
      </w:r>
      <w:r w:rsidR="002E486D">
        <w:rPr>
          <w:rFonts w:ascii="Helvetica" w:eastAsia="Times New Roman" w:hAnsi="Helvetica" w:cs="Times New Roman"/>
          <w:color w:val="000000"/>
          <w:sz w:val="20"/>
          <w:szCs w:val="20"/>
          <w:lang w:eastAsia="nb-NO"/>
        </w:rPr>
        <w:t xml:space="preserve"> </w:t>
      </w:r>
      <w:r w:rsidR="00554343">
        <w:rPr>
          <w:rFonts w:ascii="Helvetica" w:eastAsia="Times New Roman" w:hAnsi="Helvetica" w:cs="Times New Roman"/>
          <w:color w:val="000000"/>
          <w:sz w:val="20"/>
          <w:szCs w:val="20"/>
          <w:lang w:eastAsia="nb-NO"/>
        </w:rPr>
        <w:t>på Menighetshuset i Varangerbotn</w:t>
      </w:r>
      <w:r w:rsidR="009E1FCA">
        <w:rPr>
          <w:rFonts w:ascii="Helvetica" w:eastAsia="Times New Roman" w:hAnsi="Helvetica" w:cs="Times New Roman"/>
          <w:color w:val="000000"/>
          <w:sz w:val="20"/>
          <w:szCs w:val="20"/>
          <w:lang w:eastAsia="nb-NO"/>
        </w:rPr>
        <w:t>, s</w:t>
      </w:r>
      <w:r w:rsidR="0062014C">
        <w:rPr>
          <w:rFonts w:ascii="Helvetica" w:eastAsia="Times New Roman" w:hAnsi="Helvetica" w:cs="Times New Roman"/>
          <w:color w:val="000000"/>
          <w:sz w:val="20"/>
          <w:szCs w:val="20"/>
          <w:lang w:eastAsia="nb-NO"/>
        </w:rPr>
        <w:t>øndag 11.</w:t>
      </w:r>
      <w:r w:rsidR="00A82736">
        <w:rPr>
          <w:rFonts w:ascii="Helvetica" w:eastAsia="Times New Roman" w:hAnsi="Helvetica" w:cs="Times New Roman"/>
          <w:color w:val="000000"/>
          <w:sz w:val="20"/>
          <w:szCs w:val="20"/>
          <w:lang w:eastAsia="nb-NO"/>
        </w:rPr>
        <w:t>01</w:t>
      </w:r>
      <w:r w:rsidR="0062014C">
        <w:rPr>
          <w:rFonts w:ascii="Helvetica" w:eastAsia="Times New Roman" w:hAnsi="Helvetica" w:cs="Times New Roman"/>
          <w:color w:val="000000"/>
          <w:sz w:val="20"/>
          <w:szCs w:val="20"/>
          <w:lang w:eastAsia="nb-NO"/>
        </w:rPr>
        <w:t xml:space="preserve"> var det møte i Tana Pinsemenighet</w:t>
      </w:r>
      <w:r w:rsidR="00B2624C">
        <w:rPr>
          <w:rFonts w:ascii="Helvetica" w:eastAsia="Times New Roman" w:hAnsi="Helvetica" w:cs="Times New Roman"/>
          <w:color w:val="000000"/>
          <w:sz w:val="20"/>
          <w:szCs w:val="20"/>
          <w:lang w:eastAsia="nb-NO"/>
        </w:rPr>
        <w:t xml:space="preserve">, søndag </w:t>
      </w:r>
      <w:r w:rsidR="00D91871">
        <w:rPr>
          <w:rFonts w:ascii="Helvetica" w:eastAsia="Times New Roman" w:hAnsi="Helvetica" w:cs="Times New Roman"/>
          <w:color w:val="000000"/>
          <w:sz w:val="20"/>
          <w:szCs w:val="20"/>
          <w:lang w:eastAsia="nb-NO"/>
        </w:rPr>
        <w:t>18.</w:t>
      </w:r>
      <w:r w:rsidR="00183738">
        <w:rPr>
          <w:rFonts w:ascii="Helvetica" w:eastAsia="Times New Roman" w:hAnsi="Helvetica" w:cs="Times New Roman"/>
          <w:color w:val="000000"/>
          <w:sz w:val="20"/>
          <w:szCs w:val="20"/>
          <w:lang w:eastAsia="nb-NO"/>
        </w:rPr>
        <w:t>01</w:t>
      </w:r>
      <w:r w:rsidR="00D91871">
        <w:rPr>
          <w:rFonts w:ascii="Helvetica" w:eastAsia="Times New Roman" w:hAnsi="Helvetica" w:cs="Times New Roman"/>
          <w:color w:val="000000"/>
          <w:sz w:val="20"/>
          <w:szCs w:val="20"/>
          <w:lang w:eastAsia="nb-NO"/>
        </w:rPr>
        <w:t xml:space="preserve"> i Filadelfia Vadsø</w:t>
      </w:r>
      <w:r w:rsidR="00B2624C">
        <w:rPr>
          <w:rFonts w:ascii="Helvetica" w:eastAsia="Times New Roman" w:hAnsi="Helvetica" w:cs="Times New Roman"/>
          <w:color w:val="000000"/>
          <w:sz w:val="20"/>
          <w:szCs w:val="20"/>
          <w:lang w:eastAsia="nb-NO"/>
        </w:rPr>
        <w:t xml:space="preserve"> og t</w:t>
      </w:r>
      <w:r w:rsidR="00183738">
        <w:rPr>
          <w:rFonts w:ascii="Helvetica" w:eastAsia="Times New Roman" w:hAnsi="Helvetica" w:cs="Times New Roman"/>
          <w:color w:val="000000"/>
          <w:sz w:val="20"/>
          <w:szCs w:val="20"/>
          <w:lang w:eastAsia="nb-NO"/>
        </w:rPr>
        <w:t xml:space="preserve">orsdag </w:t>
      </w:r>
      <w:r w:rsidR="00C364D3">
        <w:rPr>
          <w:rFonts w:ascii="Helvetica" w:eastAsia="Times New Roman" w:hAnsi="Helvetica" w:cs="Times New Roman"/>
          <w:color w:val="000000"/>
          <w:sz w:val="20"/>
          <w:szCs w:val="20"/>
          <w:lang w:eastAsia="nb-NO"/>
        </w:rPr>
        <w:t>22. januar</w:t>
      </w:r>
      <w:r w:rsidR="00B63506">
        <w:rPr>
          <w:rFonts w:ascii="Helvetica" w:eastAsia="Times New Roman" w:hAnsi="Helvetica" w:cs="Times New Roman"/>
          <w:color w:val="000000"/>
          <w:sz w:val="20"/>
          <w:szCs w:val="20"/>
          <w:lang w:eastAsia="nb-NO"/>
        </w:rPr>
        <w:t xml:space="preserve"> var det </w:t>
      </w:r>
      <w:r w:rsidR="00B32A71">
        <w:rPr>
          <w:rFonts w:ascii="Helvetica" w:eastAsia="Times New Roman" w:hAnsi="Helvetica" w:cs="Times New Roman"/>
          <w:color w:val="000000"/>
          <w:sz w:val="20"/>
          <w:szCs w:val="20"/>
          <w:lang w:eastAsia="nb-NO"/>
        </w:rPr>
        <w:t>møte på Sion Båtsfjord.</w:t>
      </w:r>
      <w:r w:rsidR="0090635E">
        <w:rPr>
          <w:rFonts w:ascii="Helvetica" w:eastAsia="Times New Roman" w:hAnsi="Helvetica" w:cs="Times New Roman"/>
          <w:color w:val="000000"/>
          <w:sz w:val="20"/>
          <w:szCs w:val="20"/>
          <w:lang w:eastAsia="nb-NO"/>
        </w:rPr>
        <w:t xml:space="preserve"> Siste helga i januar går</w:t>
      </w:r>
      <w:r w:rsidR="006B28AA">
        <w:rPr>
          <w:rFonts w:ascii="Helvetica" w:eastAsia="Times New Roman" w:hAnsi="Helvetica" w:cs="Times New Roman"/>
          <w:color w:val="000000"/>
          <w:sz w:val="20"/>
          <w:szCs w:val="20"/>
          <w:lang w:eastAsia="nb-NO"/>
        </w:rPr>
        <w:t xml:space="preserve"> så turen vestover og til Porsanger</w:t>
      </w:r>
      <w:r w:rsidR="003501FA">
        <w:rPr>
          <w:rFonts w:ascii="Helvetica" w:eastAsia="Times New Roman" w:hAnsi="Helvetica" w:cs="Times New Roman"/>
          <w:color w:val="000000"/>
          <w:sz w:val="20"/>
          <w:szCs w:val="20"/>
          <w:lang w:eastAsia="nb-NO"/>
        </w:rPr>
        <w:t>. Her skal vi ha møte</w:t>
      </w:r>
      <w:r w:rsidR="000305F7">
        <w:rPr>
          <w:rFonts w:ascii="Helvetica" w:eastAsia="Times New Roman" w:hAnsi="Helvetica" w:cs="Times New Roman"/>
          <w:color w:val="000000"/>
          <w:sz w:val="20"/>
          <w:szCs w:val="20"/>
          <w:lang w:eastAsia="nb-NO"/>
        </w:rPr>
        <w:t>r</w:t>
      </w:r>
      <w:r w:rsidR="003501FA">
        <w:rPr>
          <w:rFonts w:ascii="Helvetica" w:eastAsia="Times New Roman" w:hAnsi="Helvetica" w:cs="Times New Roman"/>
          <w:color w:val="000000"/>
          <w:sz w:val="20"/>
          <w:szCs w:val="20"/>
          <w:lang w:eastAsia="nb-NO"/>
        </w:rPr>
        <w:t xml:space="preserve"> lørdag 31. januar på</w:t>
      </w:r>
      <w:r w:rsidR="000305F7">
        <w:rPr>
          <w:rFonts w:ascii="Helvetica" w:eastAsia="Times New Roman" w:hAnsi="Helvetica" w:cs="Times New Roman"/>
          <w:color w:val="000000"/>
          <w:sz w:val="20"/>
          <w:szCs w:val="20"/>
          <w:lang w:eastAsia="nb-NO"/>
        </w:rPr>
        <w:t xml:space="preserve"> Lakselv Misjonshus</w:t>
      </w:r>
      <w:r w:rsidR="00906CD9">
        <w:rPr>
          <w:rFonts w:ascii="Helvetica" w:eastAsia="Times New Roman" w:hAnsi="Helvetica" w:cs="Times New Roman"/>
          <w:color w:val="000000"/>
          <w:sz w:val="20"/>
          <w:szCs w:val="20"/>
          <w:lang w:eastAsia="nb-NO"/>
        </w:rPr>
        <w:t xml:space="preserve">, </w:t>
      </w:r>
      <w:r w:rsidR="000305F7">
        <w:rPr>
          <w:rFonts w:ascii="Helvetica" w:eastAsia="Times New Roman" w:hAnsi="Helvetica" w:cs="Times New Roman"/>
          <w:color w:val="000000"/>
          <w:sz w:val="20"/>
          <w:szCs w:val="20"/>
          <w:lang w:eastAsia="nb-NO"/>
        </w:rPr>
        <w:t>søndag 01</w:t>
      </w:r>
      <w:r w:rsidR="0061306E">
        <w:rPr>
          <w:rFonts w:ascii="Helvetica" w:eastAsia="Times New Roman" w:hAnsi="Helvetica" w:cs="Times New Roman"/>
          <w:color w:val="000000"/>
          <w:sz w:val="20"/>
          <w:szCs w:val="20"/>
          <w:lang w:eastAsia="nb-NO"/>
        </w:rPr>
        <w:t xml:space="preserve">. </w:t>
      </w:r>
      <w:r w:rsidR="000305F7">
        <w:rPr>
          <w:rFonts w:ascii="Helvetica" w:eastAsia="Times New Roman" w:hAnsi="Helvetica" w:cs="Times New Roman"/>
          <w:color w:val="000000"/>
          <w:sz w:val="20"/>
          <w:szCs w:val="20"/>
          <w:lang w:eastAsia="nb-NO"/>
        </w:rPr>
        <w:t xml:space="preserve">februar </w:t>
      </w:r>
      <w:r w:rsidR="008C497E">
        <w:rPr>
          <w:rFonts w:ascii="Helvetica" w:eastAsia="Times New Roman" w:hAnsi="Helvetica" w:cs="Times New Roman"/>
          <w:color w:val="000000"/>
          <w:sz w:val="20"/>
          <w:szCs w:val="20"/>
          <w:lang w:eastAsia="nb-NO"/>
        </w:rPr>
        <w:t>på</w:t>
      </w:r>
      <w:r w:rsidR="004F1810">
        <w:rPr>
          <w:rFonts w:ascii="Helvetica" w:eastAsia="Times New Roman" w:hAnsi="Helvetica" w:cs="Times New Roman"/>
          <w:color w:val="000000"/>
          <w:sz w:val="20"/>
          <w:szCs w:val="20"/>
          <w:lang w:eastAsia="nb-NO"/>
        </w:rPr>
        <w:t xml:space="preserve"> Betel Børselv og på Zion Porsanger Pinsemenighet</w:t>
      </w:r>
      <w:r w:rsidR="008C497E">
        <w:rPr>
          <w:rFonts w:ascii="Helvetica" w:eastAsia="Times New Roman" w:hAnsi="Helvetica" w:cs="Times New Roman"/>
          <w:color w:val="000000"/>
          <w:sz w:val="20"/>
          <w:szCs w:val="20"/>
          <w:lang w:eastAsia="nb-NO"/>
        </w:rPr>
        <w:t>.</w:t>
      </w:r>
      <w:r w:rsidR="00906CD9">
        <w:rPr>
          <w:rFonts w:ascii="Helvetica" w:eastAsia="Times New Roman" w:hAnsi="Helvetica" w:cs="Times New Roman"/>
          <w:color w:val="000000"/>
          <w:sz w:val="20"/>
          <w:szCs w:val="20"/>
          <w:lang w:eastAsia="nb-NO"/>
        </w:rPr>
        <w:t xml:space="preserve"> I tillegg til dette </w:t>
      </w:r>
      <w:r w:rsidR="00E82FFD">
        <w:rPr>
          <w:rFonts w:ascii="Helvetica" w:eastAsia="Times New Roman" w:hAnsi="Helvetica" w:cs="Times New Roman"/>
          <w:color w:val="000000"/>
          <w:sz w:val="20"/>
          <w:szCs w:val="20"/>
          <w:lang w:eastAsia="nb-NO"/>
        </w:rPr>
        <w:t>deltok vi</w:t>
      </w:r>
      <w:r w:rsidR="00D70199">
        <w:rPr>
          <w:rFonts w:ascii="Helvetica" w:eastAsia="Times New Roman" w:hAnsi="Helvetica" w:cs="Times New Roman"/>
          <w:color w:val="000000"/>
          <w:sz w:val="20"/>
          <w:szCs w:val="20"/>
          <w:lang w:eastAsia="nb-NO"/>
        </w:rPr>
        <w:t xml:space="preserve"> fredag 30.01</w:t>
      </w:r>
      <w:r w:rsidR="00E82FFD">
        <w:rPr>
          <w:rFonts w:ascii="Helvetica" w:eastAsia="Times New Roman" w:hAnsi="Helvetica" w:cs="Times New Roman"/>
          <w:color w:val="000000"/>
          <w:sz w:val="20"/>
          <w:szCs w:val="20"/>
          <w:lang w:eastAsia="nb-NO"/>
        </w:rPr>
        <w:t xml:space="preserve"> på </w:t>
      </w:r>
      <w:r w:rsidR="00347720">
        <w:rPr>
          <w:rFonts w:ascii="Helvetica" w:eastAsia="Times New Roman" w:hAnsi="Helvetica" w:cs="Times New Roman"/>
          <w:color w:val="000000"/>
          <w:sz w:val="20"/>
          <w:szCs w:val="20"/>
          <w:lang w:eastAsia="nb-NO"/>
        </w:rPr>
        <w:t>U</w:t>
      </w:r>
      <w:r w:rsidR="00E82FFD">
        <w:rPr>
          <w:rFonts w:ascii="Helvetica" w:eastAsia="Times New Roman" w:hAnsi="Helvetica" w:cs="Times New Roman"/>
          <w:color w:val="000000"/>
          <w:sz w:val="20"/>
          <w:szCs w:val="20"/>
          <w:lang w:eastAsia="nb-NO"/>
        </w:rPr>
        <w:t>ngdomsk</w:t>
      </w:r>
      <w:r w:rsidR="00347720">
        <w:rPr>
          <w:rFonts w:ascii="Helvetica" w:eastAsia="Times New Roman" w:hAnsi="Helvetica" w:cs="Times New Roman"/>
          <w:color w:val="000000"/>
          <w:sz w:val="20"/>
          <w:szCs w:val="20"/>
          <w:lang w:eastAsia="nb-NO"/>
        </w:rPr>
        <w:t>l</w:t>
      </w:r>
      <w:r w:rsidR="00E82FFD">
        <w:rPr>
          <w:rFonts w:ascii="Helvetica" w:eastAsia="Times New Roman" w:hAnsi="Helvetica" w:cs="Times New Roman"/>
          <w:color w:val="000000"/>
          <w:sz w:val="20"/>
          <w:szCs w:val="20"/>
          <w:lang w:eastAsia="nb-NO"/>
        </w:rPr>
        <w:t>ubb</w:t>
      </w:r>
      <w:r w:rsidR="0065511B">
        <w:rPr>
          <w:rFonts w:ascii="Helvetica" w:eastAsia="Times New Roman" w:hAnsi="Helvetica" w:cs="Times New Roman"/>
          <w:color w:val="000000"/>
          <w:sz w:val="20"/>
          <w:szCs w:val="20"/>
          <w:lang w:eastAsia="nb-NO"/>
        </w:rPr>
        <w:t>en på Lakselv Misjon</w:t>
      </w:r>
      <w:r w:rsidR="00347720">
        <w:rPr>
          <w:rFonts w:ascii="Helvetica" w:eastAsia="Times New Roman" w:hAnsi="Helvetica" w:cs="Times New Roman"/>
          <w:color w:val="000000"/>
          <w:sz w:val="20"/>
          <w:szCs w:val="20"/>
          <w:lang w:eastAsia="nb-NO"/>
        </w:rPr>
        <w:t>s</w:t>
      </w:r>
      <w:r w:rsidR="00D70199">
        <w:rPr>
          <w:rFonts w:ascii="Helvetica" w:eastAsia="Times New Roman" w:hAnsi="Helvetica" w:cs="Times New Roman"/>
          <w:color w:val="000000"/>
          <w:sz w:val="20"/>
          <w:szCs w:val="20"/>
          <w:lang w:eastAsia="nb-NO"/>
        </w:rPr>
        <w:t>hus</w:t>
      </w:r>
      <w:r w:rsidR="0065511B">
        <w:rPr>
          <w:rFonts w:ascii="Helvetica" w:eastAsia="Times New Roman" w:hAnsi="Helvetica" w:cs="Times New Roman"/>
          <w:color w:val="000000"/>
          <w:sz w:val="20"/>
          <w:szCs w:val="20"/>
          <w:lang w:eastAsia="nb-NO"/>
        </w:rPr>
        <w:t xml:space="preserve"> </w:t>
      </w:r>
      <w:r w:rsidR="00D70199">
        <w:rPr>
          <w:rFonts w:ascii="Helvetica" w:eastAsia="Times New Roman" w:hAnsi="Helvetica" w:cs="Times New Roman"/>
          <w:color w:val="000000"/>
          <w:sz w:val="20"/>
          <w:szCs w:val="20"/>
          <w:lang w:eastAsia="nb-NO"/>
        </w:rPr>
        <w:t>med anda</w:t>
      </w:r>
      <w:r w:rsidR="00347720">
        <w:rPr>
          <w:rFonts w:ascii="Helvetica" w:eastAsia="Times New Roman" w:hAnsi="Helvetica" w:cs="Times New Roman"/>
          <w:color w:val="000000"/>
          <w:sz w:val="20"/>
          <w:szCs w:val="20"/>
          <w:lang w:eastAsia="nb-NO"/>
        </w:rPr>
        <w:t>k</w:t>
      </w:r>
      <w:r w:rsidR="00D70199">
        <w:rPr>
          <w:rFonts w:ascii="Helvetica" w:eastAsia="Times New Roman" w:hAnsi="Helvetica" w:cs="Times New Roman"/>
          <w:color w:val="000000"/>
          <w:sz w:val="20"/>
          <w:szCs w:val="20"/>
          <w:lang w:eastAsia="nb-NO"/>
        </w:rPr>
        <w:t>t</w:t>
      </w:r>
      <w:r w:rsidR="00673EFE">
        <w:rPr>
          <w:rFonts w:ascii="Helvetica" w:eastAsia="Times New Roman" w:hAnsi="Helvetica" w:cs="Times New Roman"/>
          <w:color w:val="000000"/>
          <w:sz w:val="20"/>
          <w:szCs w:val="20"/>
          <w:lang w:eastAsia="nb-NO"/>
        </w:rPr>
        <w:t>.</w:t>
      </w:r>
    </w:p>
    <w:p w14:paraId="6D04C3CA" w14:textId="77777777" w:rsidR="00E01264" w:rsidRDefault="00E01264" w:rsidP="00A333BB">
      <w:pPr>
        <w:rPr>
          <w:rFonts w:ascii="Helvetica" w:hAnsi="Helvetica"/>
          <w:sz w:val="20"/>
          <w:szCs w:val="20"/>
        </w:rPr>
      </w:pPr>
    </w:p>
    <w:p w14:paraId="18F80AE2" w14:textId="11F4811C" w:rsidR="008C497E" w:rsidRDefault="008C497E" w:rsidP="00A333BB">
      <w:pPr>
        <w:rPr>
          <w:rFonts w:ascii="Helvetica" w:hAnsi="Helvetica"/>
          <w:sz w:val="20"/>
          <w:szCs w:val="20"/>
        </w:rPr>
      </w:pPr>
      <w:r>
        <w:rPr>
          <w:rFonts w:ascii="Helvetica" w:hAnsi="Helvetica"/>
          <w:sz w:val="20"/>
          <w:szCs w:val="20"/>
        </w:rPr>
        <w:t>Vi startet opp igjen med våre bønnemøter på</w:t>
      </w:r>
      <w:r w:rsidR="00285253">
        <w:rPr>
          <w:rFonts w:ascii="Helvetica" w:hAnsi="Helvetica"/>
          <w:sz w:val="20"/>
          <w:szCs w:val="20"/>
        </w:rPr>
        <w:t xml:space="preserve"> </w:t>
      </w:r>
      <w:r w:rsidR="007E6589">
        <w:rPr>
          <w:rFonts w:ascii="Helvetica" w:hAnsi="Helvetica"/>
          <w:sz w:val="20"/>
          <w:szCs w:val="20"/>
        </w:rPr>
        <w:t>Team</w:t>
      </w:r>
      <w:r w:rsidR="00D97328">
        <w:rPr>
          <w:rFonts w:ascii="Helvetica" w:hAnsi="Helvetica"/>
          <w:sz w:val="20"/>
          <w:szCs w:val="20"/>
        </w:rPr>
        <w:t>,</w:t>
      </w:r>
      <w:r>
        <w:rPr>
          <w:rFonts w:ascii="Helvetica" w:hAnsi="Helvetica"/>
          <w:sz w:val="20"/>
          <w:szCs w:val="20"/>
        </w:rPr>
        <w:t xml:space="preserve"> </w:t>
      </w:r>
      <w:r w:rsidR="006D674B">
        <w:rPr>
          <w:rFonts w:ascii="Helvetica" w:hAnsi="Helvetica"/>
          <w:sz w:val="20"/>
          <w:szCs w:val="20"/>
        </w:rPr>
        <w:t xml:space="preserve">mandag 05. januar. De er ukentlige, </w:t>
      </w:r>
      <w:r w:rsidR="00663E25">
        <w:rPr>
          <w:rFonts w:ascii="Helvetica" w:hAnsi="Helvetica"/>
          <w:sz w:val="20"/>
          <w:szCs w:val="20"/>
        </w:rPr>
        <w:t>men flyttet</w:t>
      </w:r>
      <w:r w:rsidR="006D674B">
        <w:rPr>
          <w:rFonts w:ascii="Helvetica" w:hAnsi="Helvetica"/>
          <w:sz w:val="20"/>
          <w:szCs w:val="20"/>
        </w:rPr>
        <w:t xml:space="preserve"> </w:t>
      </w:r>
      <w:r w:rsidR="00663E25">
        <w:rPr>
          <w:rFonts w:ascii="Helvetica" w:hAnsi="Helvetica"/>
          <w:sz w:val="20"/>
          <w:szCs w:val="20"/>
        </w:rPr>
        <w:t>fra</w:t>
      </w:r>
      <w:r w:rsidR="006D674B">
        <w:rPr>
          <w:rFonts w:ascii="Helvetica" w:hAnsi="Helvetica"/>
          <w:sz w:val="20"/>
          <w:szCs w:val="20"/>
        </w:rPr>
        <w:t xml:space="preserve"> Zoom</w:t>
      </w:r>
      <w:r w:rsidR="00663E25">
        <w:rPr>
          <w:rFonts w:ascii="Helvetica" w:hAnsi="Helvetica"/>
          <w:sz w:val="20"/>
          <w:szCs w:val="20"/>
        </w:rPr>
        <w:t xml:space="preserve"> til</w:t>
      </w:r>
      <w:r w:rsidR="006D674B">
        <w:rPr>
          <w:rFonts w:ascii="Helvetica" w:hAnsi="Helvetica"/>
          <w:sz w:val="20"/>
          <w:szCs w:val="20"/>
        </w:rPr>
        <w:t xml:space="preserve"> Teams. </w:t>
      </w:r>
      <w:r w:rsidR="00A04AB7">
        <w:rPr>
          <w:rFonts w:ascii="Helvetica" w:hAnsi="Helvetica"/>
          <w:sz w:val="20"/>
          <w:szCs w:val="20"/>
        </w:rPr>
        <w:t>Har derfor skiftet navn til «Bønnemøte på Teams»</w:t>
      </w:r>
      <w:r w:rsidR="00DB71FB">
        <w:rPr>
          <w:rFonts w:ascii="Helvetica" w:hAnsi="Helvetica"/>
          <w:sz w:val="20"/>
          <w:szCs w:val="20"/>
        </w:rPr>
        <w:t>.</w:t>
      </w:r>
      <w:r w:rsidR="00371214">
        <w:rPr>
          <w:rFonts w:ascii="Helvetica" w:hAnsi="Helvetica"/>
          <w:sz w:val="20"/>
          <w:szCs w:val="20"/>
        </w:rPr>
        <w:t xml:space="preserve"> </w:t>
      </w:r>
    </w:p>
    <w:p w14:paraId="4BFA8BDB" w14:textId="77777777" w:rsidR="008C497E" w:rsidRDefault="008C497E" w:rsidP="00A333BB">
      <w:pPr>
        <w:rPr>
          <w:rFonts w:ascii="Helvetica" w:hAnsi="Helvetica"/>
          <w:sz w:val="20"/>
          <w:szCs w:val="20"/>
        </w:rPr>
      </w:pPr>
    </w:p>
    <w:p w14:paraId="3FB6F224" w14:textId="3665A84A" w:rsidR="003F0CCB" w:rsidRDefault="003F0CCB" w:rsidP="00A333BB">
      <w:pPr>
        <w:rPr>
          <w:rFonts w:ascii="Helvetica" w:hAnsi="Helvetica"/>
          <w:b/>
          <w:bCs/>
          <w:sz w:val="20"/>
          <w:szCs w:val="20"/>
        </w:rPr>
      </w:pPr>
      <w:r w:rsidRPr="00D75A80">
        <w:rPr>
          <w:rFonts w:ascii="Helvetica" w:hAnsi="Helvetica"/>
          <w:b/>
          <w:bCs/>
          <w:sz w:val="20"/>
          <w:szCs w:val="20"/>
        </w:rPr>
        <w:t>Våre møte</w:t>
      </w:r>
      <w:r w:rsidR="00AF3DDB" w:rsidRPr="00D75A80">
        <w:rPr>
          <w:rFonts w:ascii="Helvetica" w:hAnsi="Helvetica"/>
          <w:b/>
          <w:bCs/>
          <w:sz w:val="20"/>
          <w:szCs w:val="20"/>
        </w:rPr>
        <w:t xml:space="preserve">r i </w:t>
      </w:r>
      <w:r w:rsidR="00400AC8">
        <w:rPr>
          <w:rFonts w:ascii="Helvetica" w:hAnsi="Helvetica"/>
          <w:b/>
          <w:bCs/>
          <w:sz w:val="20"/>
          <w:szCs w:val="20"/>
        </w:rPr>
        <w:t>januar</w:t>
      </w:r>
      <w:r w:rsidR="001E3857">
        <w:rPr>
          <w:rFonts w:ascii="Helvetica" w:hAnsi="Helvetica"/>
          <w:b/>
          <w:bCs/>
          <w:sz w:val="20"/>
          <w:szCs w:val="20"/>
        </w:rPr>
        <w:t xml:space="preserve"> </w:t>
      </w:r>
      <w:proofErr w:type="spellStart"/>
      <w:r w:rsidR="001E3857">
        <w:rPr>
          <w:rFonts w:ascii="Helvetica" w:hAnsi="Helvetica"/>
          <w:b/>
          <w:bCs/>
          <w:sz w:val="20"/>
          <w:szCs w:val="20"/>
        </w:rPr>
        <w:t>m.m</w:t>
      </w:r>
      <w:proofErr w:type="spellEnd"/>
      <w:r w:rsidR="00AF3DDB" w:rsidRPr="00D75A80">
        <w:rPr>
          <w:rFonts w:ascii="Helvetica" w:hAnsi="Helvetica"/>
          <w:b/>
          <w:bCs/>
          <w:sz w:val="20"/>
          <w:szCs w:val="20"/>
        </w:rPr>
        <w:t>:</w:t>
      </w:r>
    </w:p>
    <w:p w14:paraId="33A42ABA" w14:textId="77777777" w:rsidR="001E3857" w:rsidRPr="00037D8B"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08. januar kl. 18.00 Menighetshuset i Varangerbotn</w:t>
      </w:r>
    </w:p>
    <w:p w14:paraId="3C07F6FD"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11. januar kl. 11.00 Tana Pinsemenighet</w:t>
      </w:r>
    </w:p>
    <w:p w14:paraId="189B2473" w14:textId="5E2F2E14"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Lørdag 17. januar kl. 18.00 </w:t>
      </w:r>
      <w:r w:rsidR="00B82E28">
        <w:rPr>
          <w:rFonts w:ascii="Helvetica" w:eastAsia="Times New Roman" w:hAnsi="Helvetica" w:cs="Times New Roman"/>
          <w:bCs/>
          <w:color w:val="000000"/>
          <w:sz w:val="20"/>
          <w:szCs w:val="20"/>
          <w:lang w:eastAsia="nb-NO"/>
        </w:rPr>
        <w:t xml:space="preserve">Hyggekveld i Vardø, </w:t>
      </w:r>
      <w:r>
        <w:rPr>
          <w:rFonts w:ascii="Helvetica" w:eastAsia="Times New Roman" w:hAnsi="Helvetica" w:cs="Times New Roman"/>
          <w:bCs/>
          <w:color w:val="000000"/>
          <w:sz w:val="20"/>
          <w:szCs w:val="20"/>
          <w:lang w:eastAsia="nb-NO"/>
        </w:rPr>
        <w:t>Finnmarksveien 10, Vardø</w:t>
      </w:r>
    </w:p>
    <w:p w14:paraId="12D20FC5"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18. januar kl. 11.00 Filadelfia Vadsø</w:t>
      </w:r>
    </w:p>
    <w:p w14:paraId="1FB3B0B1"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Torsdag 22. januar kl. 18.00 Sion Båtsfjord</w:t>
      </w:r>
    </w:p>
    <w:p w14:paraId="4B8E2BA6" w14:textId="78195D23"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2</w:t>
      </w:r>
      <w:r w:rsidR="00882BFA">
        <w:rPr>
          <w:rFonts w:ascii="Helvetica" w:eastAsia="Times New Roman" w:hAnsi="Helvetica" w:cs="Times New Roman"/>
          <w:bCs/>
          <w:color w:val="000000"/>
          <w:sz w:val="20"/>
          <w:szCs w:val="20"/>
          <w:lang w:eastAsia="nb-NO"/>
        </w:rPr>
        <w:t>5</w:t>
      </w:r>
      <w:r>
        <w:rPr>
          <w:rFonts w:ascii="Helvetica" w:eastAsia="Times New Roman" w:hAnsi="Helvetica" w:cs="Times New Roman"/>
          <w:bCs/>
          <w:color w:val="000000"/>
          <w:sz w:val="20"/>
          <w:szCs w:val="20"/>
          <w:lang w:eastAsia="nb-NO"/>
        </w:rPr>
        <w:t xml:space="preserve">. januar kl. 18.00 </w:t>
      </w:r>
      <w:r w:rsidR="00B82E28">
        <w:rPr>
          <w:rFonts w:ascii="Helvetica" w:eastAsia="Times New Roman" w:hAnsi="Helvetica" w:cs="Times New Roman"/>
          <w:bCs/>
          <w:color w:val="000000"/>
          <w:sz w:val="20"/>
          <w:szCs w:val="20"/>
          <w:lang w:eastAsia="nb-NO"/>
        </w:rPr>
        <w:t xml:space="preserve">Møte i Vardø, </w:t>
      </w:r>
      <w:r>
        <w:rPr>
          <w:rFonts w:ascii="Helvetica" w:eastAsia="Times New Roman" w:hAnsi="Helvetica" w:cs="Times New Roman"/>
          <w:bCs/>
          <w:color w:val="000000"/>
          <w:sz w:val="20"/>
          <w:szCs w:val="20"/>
          <w:lang w:eastAsia="nb-NO"/>
        </w:rPr>
        <w:t>Finnmarksveien 10, Vardø</w:t>
      </w:r>
    </w:p>
    <w:p w14:paraId="282D65BC"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Lørdag 31. januar kl. 18.00 Lakselv Misjonshus</w:t>
      </w:r>
    </w:p>
    <w:p w14:paraId="70A49C62"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01. februar kl. 12.00 Betel Børselv</w:t>
      </w:r>
    </w:p>
    <w:p w14:paraId="7610598E" w14:textId="77777777" w:rsidR="001E3857" w:rsidRPr="00785E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01. februar kl. 18.00 Zion Porsanger Pinsemenighet</w:t>
      </w:r>
    </w:p>
    <w:p w14:paraId="6C488376" w14:textId="77777777" w:rsidR="001E3857" w:rsidRDefault="001E3857" w:rsidP="001E3857">
      <w:pPr>
        <w:rPr>
          <w:rFonts w:ascii="Helvetica" w:eastAsia="Times New Roman" w:hAnsi="Helvetica" w:cs="Times New Roman"/>
          <w:bCs/>
          <w:color w:val="000000"/>
          <w:sz w:val="20"/>
          <w:szCs w:val="20"/>
          <w:lang w:eastAsia="nb-NO"/>
        </w:rPr>
      </w:pPr>
    </w:p>
    <w:p w14:paraId="34E82ED8" w14:textId="77777777" w:rsidR="001E3857" w:rsidRPr="008D509C" w:rsidRDefault="001E3857" w:rsidP="001E3857">
      <w:pPr>
        <w:rPr>
          <w:rFonts w:ascii="Helvetica" w:eastAsia="Times New Roman" w:hAnsi="Helvetica" w:cs="Times New Roman"/>
          <w:bCs/>
          <w:color w:val="000000"/>
          <w:sz w:val="20"/>
          <w:szCs w:val="20"/>
          <w:u w:val="single"/>
          <w:lang w:eastAsia="nb-NO"/>
        </w:rPr>
      </w:pPr>
      <w:r w:rsidRPr="008D509C">
        <w:rPr>
          <w:rFonts w:ascii="Helvetica" w:eastAsia="Times New Roman" w:hAnsi="Helvetica" w:cs="Times New Roman"/>
          <w:bCs/>
          <w:color w:val="000000"/>
          <w:sz w:val="20"/>
          <w:szCs w:val="20"/>
          <w:u w:val="single"/>
          <w:lang w:eastAsia="nb-NO"/>
        </w:rPr>
        <w:t>Bønnemøter:</w:t>
      </w:r>
    </w:p>
    <w:p w14:paraId="4A59DA60"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Mandager kl. 10.30 Bønnemøte på Teams (hver uke)</w:t>
      </w:r>
    </w:p>
    <w:p w14:paraId="741B80C5"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Tirsdag 13. januar kl. 18.00 Bønnemøte i Vardø (I hjemmene) </w:t>
      </w:r>
    </w:p>
    <w:p w14:paraId="5E27F4FC"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Tirsdag 20. januar kl. 18.00 Bønnemøte i Vardø (I hjemmene)</w:t>
      </w:r>
    </w:p>
    <w:p w14:paraId="3DEE4548"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Tirsdag 03. februar kl.18.00 Bønnemøte i Vardø (I hjemmene)</w:t>
      </w:r>
    </w:p>
    <w:p w14:paraId="78E4BDE9"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Torsdag 05. februar kl. 18.00 Betesda Vadsø, Felles Bønnemøte for Vadsø/Vardø</w:t>
      </w:r>
    </w:p>
    <w:p w14:paraId="154CDB77" w14:textId="77777777" w:rsidR="00400AC8" w:rsidRPr="00400AC8" w:rsidRDefault="00400AC8" w:rsidP="00ED54E2">
      <w:pPr>
        <w:rPr>
          <w:rFonts w:ascii="Helvetica" w:eastAsia="Times New Roman" w:hAnsi="Helvetica" w:cs="Times New Roman"/>
          <w:b/>
          <w:color w:val="000000"/>
          <w:sz w:val="20"/>
          <w:szCs w:val="20"/>
          <w:lang w:eastAsia="nb-NO"/>
        </w:rPr>
      </w:pPr>
    </w:p>
    <w:p w14:paraId="6BA13FA5" w14:textId="1393634F" w:rsidR="009B2610" w:rsidRDefault="00F30127" w:rsidP="00ED54E2">
      <w:pPr>
        <w:rPr>
          <w:rFonts w:ascii="Helvetica" w:eastAsia="Times New Roman" w:hAnsi="Helvetica" w:cs="Times New Roman"/>
          <w:b/>
          <w:color w:val="000000"/>
          <w:sz w:val="20"/>
          <w:szCs w:val="20"/>
          <w:lang w:eastAsia="nb-NO"/>
        </w:rPr>
      </w:pPr>
      <w:r>
        <w:rPr>
          <w:rFonts w:ascii="Helvetica" w:eastAsia="Times New Roman" w:hAnsi="Helvetica" w:cs="Times New Roman"/>
          <w:b/>
          <w:color w:val="000000"/>
          <w:sz w:val="20"/>
          <w:szCs w:val="20"/>
          <w:lang w:eastAsia="nb-NO"/>
        </w:rPr>
        <w:t>Videre planer for vårt arbeid</w:t>
      </w:r>
      <w:r w:rsidR="00946F45">
        <w:rPr>
          <w:rFonts w:ascii="Helvetica" w:eastAsia="Times New Roman" w:hAnsi="Helvetica" w:cs="Times New Roman"/>
          <w:b/>
          <w:color w:val="000000"/>
          <w:sz w:val="20"/>
          <w:szCs w:val="20"/>
          <w:lang w:eastAsia="nb-NO"/>
        </w:rPr>
        <w:t xml:space="preserve"> </w:t>
      </w:r>
      <w:r w:rsidR="00842128">
        <w:rPr>
          <w:rFonts w:ascii="Helvetica" w:eastAsia="Times New Roman" w:hAnsi="Helvetica" w:cs="Times New Roman"/>
          <w:b/>
          <w:color w:val="000000"/>
          <w:sz w:val="20"/>
          <w:szCs w:val="20"/>
          <w:lang w:eastAsia="nb-NO"/>
        </w:rPr>
        <w:t>i</w:t>
      </w:r>
      <w:r w:rsidR="00946F45">
        <w:rPr>
          <w:rFonts w:ascii="Helvetica" w:eastAsia="Times New Roman" w:hAnsi="Helvetica" w:cs="Times New Roman"/>
          <w:b/>
          <w:color w:val="000000"/>
          <w:sz w:val="20"/>
          <w:szCs w:val="20"/>
          <w:lang w:eastAsia="nb-NO"/>
        </w:rPr>
        <w:t xml:space="preserve"> Vardø og Finnmar</w:t>
      </w:r>
      <w:r w:rsidR="009B2610">
        <w:rPr>
          <w:rFonts w:ascii="Helvetica" w:eastAsia="Times New Roman" w:hAnsi="Helvetica" w:cs="Times New Roman"/>
          <w:b/>
          <w:color w:val="000000"/>
          <w:sz w:val="20"/>
          <w:szCs w:val="20"/>
          <w:lang w:eastAsia="nb-NO"/>
        </w:rPr>
        <w:t>k</w:t>
      </w:r>
    </w:p>
    <w:p w14:paraId="5C036D15" w14:textId="5038C705" w:rsidR="00387A81" w:rsidRDefault="00856A9A"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I februar vil vi ha en god del flere møter enn i januar. Vi starter </w:t>
      </w:r>
      <w:r w:rsidR="0082120F">
        <w:rPr>
          <w:rFonts w:ascii="Helvetica" w:eastAsia="Times New Roman" w:hAnsi="Helvetica" w:cs="Times New Roman"/>
          <w:bCs/>
          <w:color w:val="000000"/>
          <w:sz w:val="20"/>
          <w:szCs w:val="20"/>
          <w:lang w:eastAsia="nb-NO"/>
        </w:rPr>
        <w:t>møtene med møter helgen 31. januar og 01. februar, som tidligere nevnt</w:t>
      </w:r>
      <w:r w:rsidR="008007C6">
        <w:rPr>
          <w:rFonts w:ascii="Helvetica" w:eastAsia="Times New Roman" w:hAnsi="Helvetica" w:cs="Times New Roman"/>
          <w:bCs/>
          <w:color w:val="000000"/>
          <w:sz w:val="20"/>
          <w:szCs w:val="20"/>
          <w:lang w:eastAsia="nb-NO"/>
        </w:rPr>
        <w:t xml:space="preserve"> i Porsanger</w:t>
      </w:r>
      <w:r w:rsidR="0082120F">
        <w:rPr>
          <w:rFonts w:ascii="Helvetica" w:eastAsia="Times New Roman" w:hAnsi="Helvetica" w:cs="Times New Roman"/>
          <w:bCs/>
          <w:color w:val="000000"/>
          <w:sz w:val="20"/>
          <w:szCs w:val="20"/>
          <w:lang w:eastAsia="nb-NO"/>
        </w:rPr>
        <w:t xml:space="preserve">. </w:t>
      </w:r>
      <w:r w:rsidR="00C5315F">
        <w:rPr>
          <w:rFonts w:ascii="Helvetica" w:eastAsia="Times New Roman" w:hAnsi="Helvetica" w:cs="Times New Roman"/>
          <w:bCs/>
          <w:color w:val="000000"/>
          <w:sz w:val="20"/>
          <w:szCs w:val="20"/>
          <w:lang w:eastAsia="nb-NO"/>
        </w:rPr>
        <w:t>Deretter for</w:t>
      </w:r>
      <w:r w:rsidR="00D444C2">
        <w:rPr>
          <w:rFonts w:ascii="Helvetica" w:eastAsia="Times New Roman" w:hAnsi="Helvetica" w:cs="Times New Roman"/>
          <w:bCs/>
          <w:color w:val="000000"/>
          <w:sz w:val="20"/>
          <w:szCs w:val="20"/>
          <w:lang w:eastAsia="nb-NO"/>
        </w:rPr>
        <w:t>t</w:t>
      </w:r>
      <w:r w:rsidR="00C5315F">
        <w:rPr>
          <w:rFonts w:ascii="Helvetica" w:eastAsia="Times New Roman" w:hAnsi="Helvetica" w:cs="Times New Roman"/>
          <w:bCs/>
          <w:color w:val="000000"/>
          <w:sz w:val="20"/>
          <w:szCs w:val="20"/>
          <w:lang w:eastAsia="nb-NO"/>
        </w:rPr>
        <w:t>setter vi med bønnemøter i Vardø og Vadsø</w:t>
      </w:r>
      <w:r w:rsidR="00D444C2">
        <w:rPr>
          <w:rFonts w:ascii="Helvetica" w:eastAsia="Times New Roman" w:hAnsi="Helvetica" w:cs="Times New Roman"/>
          <w:bCs/>
          <w:color w:val="000000"/>
          <w:sz w:val="20"/>
          <w:szCs w:val="20"/>
          <w:lang w:eastAsia="nb-NO"/>
        </w:rPr>
        <w:t xml:space="preserve">. Søndag </w:t>
      </w:r>
      <w:r w:rsidR="0082232A">
        <w:rPr>
          <w:rFonts w:ascii="Helvetica" w:eastAsia="Times New Roman" w:hAnsi="Helvetica" w:cs="Times New Roman"/>
          <w:bCs/>
          <w:color w:val="000000"/>
          <w:sz w:val="20"/>
          <w:szCs w:val="20"/>
          <w:lang w:eastAsia="nb-NO"/>
        </w:rPr>
        <w:t xml:space="preserve">8. februar blir det så møte i Tana Pinsemenighet og i Vardø. </w:t>
      </w:r>
      <w:r w:rsidR="00067AB3">
        <w:rPr>
          <w:rFonts w:ascii="Helvetica" w:eastAsia="Times New Roman" w:hAnsi="Helvetica" w:cs="Times New Roman"/>
          <w:bCs/>
          <w:color w:val="000000"/>
          <w:sz w:val="20"/>
          <w:szCs w:val="20"/>
          <w:lang w:eastAsia="nb-NO"/>
        </w:rPr>
        <w:t>Før</w:t>
      </w:r>
      <w:r w:rsidR="00AE10ED">
        <w:rPr>
          <w:rFonts w:ascii="Helvetica" w:eastAsia="Times New Roman" w:hAnsi="Helvetica" w:cs="Times New Roman"/>
          <w:bCs/>
          <w:color w:val="000000"/>
          <w:sz w:val="20"/>
          <w:szCs w:val="20"/>
          <w:lang w:eastAsia="nb-NO"/>
        </w:rPr>
        <w:t xml:space="preserve"> det deretter blir tur på oss til Varangerbotn og Kirkenes</w:t>
      </w:r>
      <w:r w:rsidR="006E25D2">
        <w:rPr>
          <w:rFonts w:ascii="Helvetica" w:eastAsia="Times New Roman" w:hAnsi="Helvetica" w:cs="Times New Roman"/>
          <w:bCs/>
          <w:color w:val="000000"/>
          <w:sz w:val="20"/>
          <w:szCs w:val="20"/>
          <w:lang w:eastAsia="nb-NO"/>
        </w:rPr>
        <w:t>, 13</w:t>
      </w:r>
      <w:r w:rsidR="0070310A">
        <w:rPr>
          <w:rFonts w:ascii="Helvetica" w:eastAsia="Times New Roman" w:hAnsi="Helvetica" w:cs="Times New Roman"/>
          <w:bCs/>
          <w:color w:val="000000"/>
          <w:sz w:val="20"/>
          <w:szCs w:val="20"/>
          <w:lang w:eastAsia="nb-NO"/>
        </w:rPr>
        <w:t>.</w:t>
      </w:r>
      <w:r w:rsidR="006E25D2">
        <w:rPr>
          <w:rFonts w:ascii="Helvetica" w:eastAsia="Times New Roman" w:hAnsi="Helvetica" w:cs="Times New Roman"/>
          <w:bCs/>
          <w:color w:val="000000"/>
          <w:sz w:val="20"/>
          <w:szCs w:val="20"/>
          <w:lang w:eastAsia="nb-NO"/>
        </w:rPr>
        <w:t>-15</w:t>
      </w:r>
      <w:r w:rsidR="00AE10ED">
        <w:rPr>
          <w:rFonts w:ascii="Helvetica" w:eastAsia="Times New Roman" w:hAnsi="Helvetica" w:cs="Times New Roman"/>
          <w:bCs/>
          <w:color w:val="000000"/>
          <w:sz w:val="20"/>
          <w:szCs w:val="20"/>
          <w:lang w:eastAsia="nb-NO"/>
        </w:rPr>
        <w:t>.</w:t>
      </w:r>
      <w:r w:rsidR="0070310A">
        <w:rPr>
          <w:rFonts w:ascii="Helvetica" w:eastAsia="Times New Roman" w:hAnsi="Helvetica" w:cs="Times New Roman"/>
          <w:bCs/>
          <w:color w:val="000000"/>
          <w:sz w:val="20"/>
          <w:szCs w:val="20"/>
          <w:lang w:eastAsia="nb-NO"/>
        </w:rPr>
        <w:t xml:space="preserve"> februar.</w:t>
      </w:r>
      <w:r w:rsidR="00B077BA">
        <w:rPr>
          <w:rFonts w:ascii="Helvetica" w:eastAsia="Times New Roman" w:hAnsi="Helvetica" w:cs="Times New Roman"/>
          <w:bCs/>
          <w:color w:val="000000"/>
          <w:sz w:val="20"/>
          <w:szCs w:val="20"/>
          <w:lang w:eastAsia="nb-NO"/>
        </w:rPr>
        <w:t xml:space="preserve"> </w:t>
      </w:r>
      <w:r w:rsidR="00AE10ED">
        <w:rPr>
          <w:rFonts w:ascii="Helvetica" w:eastAsia="Times New Roman" w:hAnsi="Helvetica" w:cs="Times New Roman"/>
          <w:bCs/>
          <w:color w:val="000000"/>
          <w:sz w:val="20"/>
          <w:szCs w:val="20"/>
          <w:lang w:eastAsia="nb-NO"/>
        </w:rPr>
        <w:t xml:space="preserve">I Kirkenes skal vi ha møter på Betania og </w:t>
      </w:r>
      <w:r w:rsidR="00D82275">
        <w:rPr>
          <w:rFonts w:ascii="Helvetica" w:eastAsia="Times New Roman" w:hAnsi="Helvetica" w:cs="Times New Roman"/>
          <w:bCs/>
          <w:color w:val="000000"/>
          <w:sz w:val="20"/>
          <w:szCs w:val="20"/>
          <w:lang w:eastAsia="nb-NO"/>
        </w:rPr>
        <w:t xml:space="preserve">i </w:t>
      </w:r>
      <w:r w:rsidR="008007C6">
        <w:rPr>
          <w:rFonts w:ascii="Helvetica" w:eastAsia="Times New Roman" w:hAnsi="Helvetica" w:cs="Times New Roman"/>
          <w:bCs/>
          <w:color w:val="000000"/>
          <w:sz w:val="20"/>
          <w:szCs w:val="20"/>
          <w:lang w:eastAsia="nb-NO"/>
        </w:rPr>
        <w:t xml:space="preserve">Kristent </w:t>
      </w:r>
      <w:r w:rsidR="002177C2">
        <w:rPr>
          <w:rFonts w:ascii="Helvetica" w:eastAsia="Times New Roman" w:hAnsi="Helvetica" w:cs="Times New Roman"/>
          <w:bCs/>
          <w:color w:val="000000"/>
          <w:sz w:val="20"/>
          <w:szCs w:val="20"/>
          <w:lang w:eastAsia="nb-NO"/>
        </w:rPr>
        <w:t>F</w:t>
      </w:r>
      <w:r w:rsidR="008007C6">
        <w:rPr>
          <w:rFonts w:ascii="Helvetica" w:eastAsia="Times New Roman" w:hAnsi="Helvetica" w:cs="Times New Roman"/>
          <w:bCs/>
          <w:color w:val="000000"/>
          <w:sz w:val="20"/>
          <w:szCs w:val="20"/>
          <w:lang w:eastAsia="nb-NO"/>
        </w:rPr>
        <w:t xml:space="preserve">ellesskap. </w:t>
      </w:r>
      <w:r w:rsidR="001D3A77">
        <w:rPr>
          <w:rFonts w:ascii="Helvetica" w:eastAsia="Times New Roman" w:hAnsi="Helvetica" w:cs="Times New Roman"/>
          <w:bCs/>
          <w:color w:val="000000"/>
          <w:sz w:val="20"/>
          <w:szCs w:val="20"/>
          <w:lang w:eastAsia="nb-NO"/>
        </w:rPr>
        <w:t xml:space="preserve">Uken deretter blir det møte </w:t>
      </w:r>
      <w:r w:rsidR="00215297">
        <w:rPr>
          <w:rFonts w:ascii="Helvetica" w:eastAsia="Times New Roman" w:hAnsi="Helvetica" w:cs="Times New Roman"/>
          <w:bCs/>
          <w:color w:val="000000"/>
          <w:sz w:val="20"/>
          <w:szCs w:val="20"/>
          <w:lang w:eastAsia="nb-NO"/>
        </w:rPr>
        <w:t>på Sion Båtsfjord på torsdag</w:t>
      </w:r>
      <w:r w:rsidR="0070310A">
        <w:rPr>
          <w:rFonts w:ascii="Helvetica" w:eastAsia="Times New Roman" w:hAnsi="Helvetica" w:cs="Times New Roman"/>
          <w:bCs/>
          <w:color w:val="000000"/>
          <w:sz w:val="20"/>
          <w:szCs w:val="20"/>
          <w:lang w:eastAsia="nb-NO"/>
        </w:rPr>
        <w:t xml:space="preserve"> 19. februar</w:t>
      </w:r>
      <w:r w:rsidR="00215297">
        <w:rPr>
          <w:rFonts w:ascii="Helvetica" w:eastAsia="Times New Roman" w:hAnsi="Helvetica" w:cs="Times New Roman"/>
          <w:bCs/>
          <w:color w:val="000000"/>
          <w:sz w:val="20"/>
          <w:szCs w:val="20"/>
          <w:lang w:eastAsia="nb-NO"/>
        </w:rPr>
        <w:t>,</w:t>
      </w:r>
      <w:r w:rsidR="0070310A">
        <w:rPr>
          <w:rFonts w:ascii="Helvetica" w:eastAsia="Times New Roman" w:hAnsi="Helvetica" w:cs="Times New Roman"/>
          <w:bCs/>
          <w:color w:val="000000"/>
          <w:sz w:val="20"/>
          <w:szCs w:val="20"/>
          <w:lang w:eastAsia="nb-NO"/>
        </w:rPr>
        <w:t xml:space="preserve"> og </w:t>
      </w:r>
      <w:r w:rsidR="00215297">
        <w:rPr>
          <w:rFonts w:ascii="Helvetica" w:eastAsia="Times New Roman" w:hAnsi="Helvetica" w:cs="Times New Roman"/>
          <w:bCs/>
          <w:color w:val="000000"/>
          <w:sz w:val="20"/>
          <w:szCs w:val="20"/>
          <w:lang w:eastAsia="nb-NO"/>
        </w:rPr>
        <w:t>på søndag</w:t>
      </w:r>
      <w:r w:rsidR="0070310A">
        <w:rPr>
          <w:rFonts w:ascii="Helvetica" w:eastAsia="Times New Roman" w:hAnsi="Helvetica" w:cs="Times New Roman"/>
          <w:bCs/>
          <w:color w:val="000000"/>
          <w:sz w:val="20"/>
          <w:szCs w:val="20"/>
          <w:lang w:eastAsia="nb-NO"/>
        </w:rPr>
        <w:t xml:space="preserve"> 2</w:t>
      </w:r>
      <w:r w:rsidR="00CE2E8C">
        <w:rPr>
          <w:rFonts w:ascii="Helvetica" w:eastAsia="Times New Roman" w:hAnsi="Helvetica" w:cs="Times New Roman"/>
          <w:bCs/>
          <w:color w:val="000000"/>
          <w:sz w:val="20"/>
          <w:szCs w:val="20"/>
          <w:lang w:eastAsia="nb-NO"/>
        </w:rPr>
        <w:t>2. februar</w:t>
      </w:r>
      <w:r w:rsidR="00215297">
        <w:rPr>
          <w:rFonts w:ascii="Helvetica" w:eastAsia="Times New Roman" w:hAnsi="Helvetica" w:cs="Times New Roman"/>
          <w:bCs/>
          <w:color w:val="000000"/>
          <w:sz w:val="20"/>
          <w:szCs w:val="20"/>
          <w:lang w:eastAsia="nb-NO"/>
        </w:rPr>
        <w:t xml:space="preserve"> blir det</w:t>
      </w:r>
      <w:r w:rsidR="00CE2E8C">
        <w:rPr>
          <w:rFonts w:ascii="Helvetica" w:eastAsia="Times New Roman" w:hAnsi="Helvetica" w:cs="Times New Roman"/>
          <w:bCs/>
          <w:color w:val="000000"/>
          <w:sz w:val="20"/>
          <w:szCs w:val="20"/>
          <w:lang w:eastAsia="nb-NO"/>
        </w:rPr>
        <w:t xml:space="preserve"> møte i Betesda Vadsø </w:t>
      </w:r>
      <w:r w:rsidR="009E1100">
        <w:rPr>
          <w:rFonts w:ascii="Helvetica" w:eastAsia="Times New Roman" w:hAnsi="Helvetica" w:cs="Times New Roman"/>
          <w:bCs/>
          <w:color w:val="000000"/>
          <w:sz w:val="20"/>
          <w:szCs w:val="20"/>
          <w:lang w:eastAsia="nb-NO"/>
        </w:rPr>
        <w:t xml:space="preserve">på formiddagen og i Vardø på kvelden. </w:t>
      </w:r>
      <w:r w:rsidR="005F571D">
        <w:rPr>
          <w:rFonts w:ascii="Helvetica" w:eastAsia="Times New Roman" w:hAnsi="Helvetica" w:cs="Times New Roman"/>
          <w:bCs/>
          <w:color w:val="000000"/>
          <w:sz w:val="20"/>
          <w:szCs w:val="20"/>
          <w:lang w:eastAsia="nb-NO"/>
        </w:rPr>
        <w:t xml:space="preserve">Vi avslutter måneden med en </w:t>
      </w:r>
      <w:r w:rsidR="00807849">
        <w:rPr>
          <w:rFonts w:ascii="Helvetica" w:eastAsia="Times New Roman" w:hAnsi="Helvetica" w:cs="Times New Roman"/>
          <w:bCs/>
          <w:color w:val="000000"/>
          <w:sz w:val="20"/>
          <w:szCs w:val="20"/>
          <w:lang w:eastAsia="nb-NO"/>
        </w:rPr>
        <w:t>bønnehelg</w:t>
      </w:r>
      <w:r w:rsidR="00C76C22">
        <w:rPr>
          <w:rFonts w:ascii="Helvetica" w:eastAsia="Times New Roman" w:hAnsi="Helvetica" w:cs="Times New Roman"/>
          <w:bCs/>
          <w:color w:val="000000"/>
          <w:sz w:val="20"/>
          <w:szCs w:val="20"/>
          <w:lang w:eastAsia="nb-NO"/>
        </w:rPr>
        <w:t xml:space="preserve"> </w:t>
      </w:r>
      <w:r w:rsidR="008A1DB4">
        <w:rPr>
          <w:rFonts w:ascii="Helvetica" w:eastAsia="Times New Roman" w:hAnsi="Helvetica" w:cs="Times New Roman"/>
          <w:bCs/>
          <w:color w:val="000000"/>
          <w:sz w:val="20"/>
          <w:szCs w:val="20"/>
          <w:lang w:eastAsia="nb-NO"/>
        </w:rPr>
        <w:t>hjemme hos oss i Vardø</w:t>
      </w:r>
      <w:r w:rsidR="00807849">
        <w:rPr>
          <w:rFonts w:ascii="Helvetica" w:eastAsia="Times New Roman" w:hAnsi="Helvetica" w:cs="Times New Roman"/>
          <w:bCs/>
          <w:color w:val="000000"/>
          <w:sz w:val="20"/>
          <w:szCs w:val="20"/>
          <w:lang w:eastAsia="nb-NO"/>
        </w:rPr>
        <w:t xml:space="preserve"> sammen med et mindre team fra Borgen (UIO)</w:t>
      </w:r>
      <w:r w:rsidR="005353DB">
        <w:rPr>
          <w:rFonts w:ascii="Helvetica" w:eastAsia="Times New Roman" w:hAnsi="Helvetica" w:cs="Times New Roman"/>
          <w:bCs/>
          <w:color w:val="000000"/>
          <w:sz w:val="20"/>
          <w:szCs w:val="20"/>
          <w:lang w:eastAsia="nb-NO"/>
        </w:rPr>
        <w:t xml:space="preserve"> i Troms</w:t>
      </w:r>
      <w:r w:rsidR="008A1DB4">
        <w:rPr>
          <w:rFonts w:ascii="Helvetica" w:eastAsia="Times New Roman" w:hAnsi="Helvetica" w:cs="Times New Roman"/>
          <w:bCs/>
          <w:color w:val="000000"/>
          <w:sz w:val="20"/>
          <w:szCs w:val="20"/>
          <w:lang w:eastAsia="nb-NO"/>
        </w:rPr>
        <w:t>, 27.02</w:t>
      </w:r>
      <w:r w:rsidR="00346174">
        <w:rPr>
          <w:rFonts w:ascii="Helvetica" w:eastAsia="Times New Roman" w:hAnsi="Helvetica" w:cs="Times New Roman"/>
          <w:bCs/>
          <w:color w:val="000000"/>
          <w:sz w:val="20"/>
          <w:szCs w:val="20"/>
          <w:lang w:eastAsia="nb-NO"/>
        </w:rPr>
        <w:t>-01.03</w:t>
      </w:r>
    </w:p>
    <w:p w14:paraId="204D916B" w14:textId="77777777" w:rsidR="008D250D" w:rsidRDefault="008D250D" w:rsidP="00ED54E2">
      <w:pPr>
        <w:rPr>
          <w:rFonts w:ascii="Helvetica" w:eastAsia="Times New Roman" w:hAnsi="Helvetica" w:cs="Times New Roman"/>
          <w:bCs/>
          <w:color w:val="000000"/>
          <w:sz w:val="20"/>
          <w:szCs w:val="20"/>
          <w:lang w:eastAsia="nb-NO"/>
        </w:rPr>
      </w:pPr>
    </w:p>
    <w:p w14:paraId="4B8C5ADD" w14:textId="1F5D5058" w:rsidR="00503870" w:rsidRDefault="00B11661"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Vi fortsetter </w:t>
      </w:r>
      <w:r w:rsidR="00DC1DB6">
        <w:rPr>
          <w:rFonts w:ascii="Helvetica" w:eastAsia="Times New Roman" w:hAnsi="Helvetica" w:cs="Times New Roman"/>
          <w:bCs/>
          <w:color w:val="000000"/>
          <w:sz w:val="20"/>
          <w:szCs w:val="20"/>
          <w:lang w:eastAsia="nb-NO"/>
        </w:rPr>
        <w:t xml:space="preserve">i februar </w:t>
      </w:r>
      <w:r>
        <w:rPr>
          <w:rFonts w:ascii="Helvetica" w:eastAsia="Times New Roman" w:hAnsi="Helvetica" w:cs="Times New Roman"/>
          <w:bCs/>
          <w:color w:val="000000"/>
          <w:sz w:val="20"/>
          <w:szCs w:val="20"/>
          <w:lang w:eastAsia="nb-NO"/>
        </w:rPr>
        <w:t>med våre bønnemøter</w:t>
      </w:r>
      <w:r w:rsidR="00EA652D">
        <w:rPr>
          <w:rFonts w:ascii="Helvetica" w:eastAsia="Times New Roman" w:hAnsi="Helvetica" w:cs="Times New Roman"/>
          <w:bCs/>
          <w:color w:val="000000"/>
          <w:sz w:val="20"/>
          <w:szCs w:val="20"/>
          <w:lang w:eastAsia="nb-NO"/>
        </w:rPr>
        <w:t xml:space="preserve"> </w:t>
      </w:r>
      <w:r w:rsidR="0041051F">
        <w:rPr>
          <w:rFonts w:ascii="Helvetica" w:eastAsia="Times New Roman" w:hAnsi="Helvetica" w:cs="Times New Roman"/>
          <w:bCs/>
          <w:color w:val="000000"/>
          <w:sz w:val="20"/>
          <w:szCs w:val="20"/>
          <w:lang w:eastAsia="nb-NO"/>
        </w:rPr>
        <w:t>på Teams</w:t>
      </w:r>
      <w:r>
        <w:rPr>
          <w:rFonts w:ascii="Helvetica" w:eastAsia="Times New Roman" w:hAnsi="Helvetica" w:cs="Times New Roman"/>
          <w:bCs/>
          <w:color w:val="000000"/>
          <w:sz w:val="20"/>
          <w:szCs w:val="20"/>
          <w:lang w:eastAsia="nb-NO"/>
        </w:rPr>
        <w:t xml:space="preserve"> hver mandag kl. 10.30</w:t>
      </w:r>
      <w:r w:rsidR="0041051F">
        <w:rPr>
          <w:rFonts w:ascii="Helvetica" w:eastAsia="Times New Roman" w:hAnsi="Helvetica" w:cs="Times New Roman"/>
          <w:bCs/>
          <w:color w:val="000000"/>
          <w:sz w:val="20"/>
          <w:szCs w:val="20"/>
          <w:lang w:eastAsia="nb-NO"/>
        </w:rPr>
        <w:t xml:space="preserve">, </w:t>
      </w:r>
      <w:r w:rsidR="00C77001">
        <w:rPr>
          <w:rFonts w:ascii="Helvetica" w:eastAsia="Times New Roman" w:hAnsi="Helvetica" w:cs="Times New Roman"/>
          <w:bCs/>
          <w:color w:val="000000"/>
          <w:sz w:val="20"/>
          <w:szCs w:val="20"/>
          <w:lang w:eastAsia="nb-NO"/>
        </w:rPr>
        <w:t>bønnemøte</w:t>
      </w:r>
      <w:r w:rsidR="003F6732">
        <w:rPr>
          <w:rFonts w:ascii="Helvetica" w:eastAsia="Times New Roman" w:hAnsi="Helvetica" w:cs="Times New Roman"/>
          <w:bCs/>
          <w:color w:val="000000"/>
          <w:sz w:val="20"/>
          <w:szCs w:val="20"/>
          <w:lang w:eastAsia="nb-NO"/>
        </w:rPr>
        <w:t>r</w:t>
      </w:r>
      <w:r w:rsidR="00C77001">
        <w:rPr>
          <w:rFonts w:ascii="Helvetica" w:eastAsia="Times New Roman" w:hAnsi="Helvetica" w:cs="Times New Roman"/>
          <w:bCs/>
          <w:color w:val="000000"/>
          <w:sz w:val="20"/>
          <w:szCs w:val="20"/>
          <w:lang w:eastAsia="nb-NO"/>
        </w:rPr>
        <w:t xml:space="preserve"> i </w:t>
      </w:r>
      <w:r w:rsidR="0003050E">
        <w:rPr>
          <w:rFonts w:ascii="Helvetica" w:eastAsia="Times New Roman" w:hAnsi="Helvetica" w:cs="Times New Roman"/>
          <w:bCs/>
          <w:color w:val="000000"/>
          <w:sz w:val="20"/>
          <w:szCs w:val="20"/>
          <w:lang w:eastAsia="nb-NO"/>
        </w:rPr>
        <w:t xml:space="preserve">Vardø </w:t>
      </w:r>
      <w:r w:rsidR="00E6792B">
        <w:rPr>
          <w:rFonts w:ascii="Helvetica" w:eastAsia="Times New Roman" w:hAnsi="Helvetica" w:cs="Times New Roman"/>
          <w:bCs/>
          <w:color w:val="000000"/>
          <w:sz w:val="20"/>
          <w:szCs w:val="20"/>
          <w:lang w:eastAsia="nb-NO"/>
        </w:rPr>
        <w:t xml:space="preserve">tirsdag </w:t>
      </w:r>
      <w:r w:rsidR="009576E3">
        <w:rPr>
          <w:rFonts w:ascii="Helvetica" w:eastAsia="Times New Roman" w:hAnsi="Helvetica" w:cs="Times New Roman"/>
          <w:bCs/>
          <w:color w:val="000000"/>
          <w:sz w:val="20"/>
          <w:szCs w:val="20"/>
          <w:lang w:eastAsia="nb-NO"/>
        </w:rPr>
        <w:t>0</w:t>
      </w:r>
      <w:r w:rsidR="00E6792B">
        <w:rPr>
          <w:rFonts w:ascii="Helvetica" w:eastAsia="Times New Roman" w:hAnsi="Helvetica" w:cs="Times New Roman"/>
          <w:bCs/>
          <w:color w:val="000000"/>
          <w:sz w:val="20"/>
          <w:szCs w:val="20"/>
          <w:lang w:eastAsia="nb-NO"/>
        </w:rPr>
        <w:t>3.</w:t>
      </w:r>
      <w:r w:rsidR="003F6732">
        <w:rPr>
          <w:rFonts w:ascii="Helvetica" w:eastAsia="Times New Roman" w:hAnsi="Helvetica" w:cs="Times New Roman"/>
          <w:bCs/>
          <w:color w:val="000000"/>
          <w:sz w:val="20"/>
          <w:szCs w:val="20"/>
          <w:lang w:eastAsia="nb-NO"/>
        </w:rPr>
        <w:t>02</w:t>
      </w:r>
      <w:r w:rsidR="00E6792B">
        <w:rPr>
          <w:rFonts w:ascii="Helvetica" w:eastAsia="Times New Roman" w:hAnsi="Helvetica" w:cs="Times New Roman"/>
          <w:bCs/>
          <w:color w:val="000000"/>
          <w:sz w:val="20"/>
          <w:szCs w:val="20"/>
          <w:lang w:eastAsia="nb-NO"/>
        </w:rPr>
        <w:t xml:space="preserve"> og </w:t>
      </w:r>
      <w:r w:rsidR="009576E3">
        <w:rPr>
          <w:rFonts w:ascii="Helvetica" w:eastAsia="Times New Roman" w:hAnsi="Helvetica" w:cs="Times New Roman"/>
          <w:bCs/>
          <w:color w:val="000000"/>
          <w:sz w:val="20"/>
          <w:szCs w:val="20"/>
          <w:lang w:eastAsia="nb-NO"/>
        </w:rPr>
        <w:t>17</w:t>
      </w:r>
      <w:r w:rsidR="00E6792B">
        <w:rPr>
          <w:rFonts w:ascii="Helvetica" w:eastAsia="Times New Roman" w:hAnsi="Helvetica" w:cs="Times New Roman"/>
          <w:bCs/>
          <w:color w:val="000000"/>
          <w:sz w:val="20"/>
          <w:szCs w:val="20"/>
          <w:lang w:eastAsia="nb-NO"/>
        </w:rPr>
        <w:t>.</w:t>
      </w:r>
      <w:r>
        <w:rPr>
          <w:rFonts w:ascii="Helvetica" w:eastAsia="Times New Roman" w:hAnsi="Helvetica" w:cs="Times New Roman"/>
          <w:bCs/>
          <w:color w:val="000000"/>
          <w:sz w:val="20"/>
          <w:szCs w:val="20"/>
          <w:lang w:eastAsia="nb-NO"/>
        </w:rPr>
        <w:t xml:space="preserve">02 </w:t>
      </w:r>
      <w:r w:rsidR="00A5429B">
        <w:rPr>
          <w:rFonts w:ascii="Helvetica" w:eastAsia="Times New Roman" w:hAnsi="Helvetica" w:cs="Times New Roman"/>
          <w:bCs/>
          <w:color w:val="000000"/>
          <w:sz w:val="20"/>
          <w:szCs w:val="20"/>
          <w:lang w:eastAsia="nb-NO"/>
        </w:rPr>
        <w:t xml:space="preserve">og </w:t>
      </w:r>
      <w:r w:rsidR="00014826">
        <w:rPr>
          <w:rFonts w:ascii="Helvetica" w:eastAsia="Times New Roman" w:hAnsi="Helvetica" w:cs="Times New Roman"/>
          <w:bCs/>
          <w:color w:val="000000"/>
          <w:sz w:val="20"/>
          <w:szCs w:val="20"/>
          <w:lang w:eastAsia="nb-NO"/>
        </w:rPr>
        <w:t>F</w:t>
      </w:r>
      <w:r w:rsidR="00110D60">
        <w:rPr>
          <w:rFonts w:ascii="Helvetica" w:eastAsia="Times New Roman" w:hAnsi="Helvetica" w:cs="Times New Roman"/>
          <w:bCs/>
          <w:color w:val="000000"/>
          <w:sz w:val="20"/>
          <w:szCs w:val="20"/>
          <w:lang w:eastAsia="nb-NO"/>
        </w:rPr>
        <w:t xml:space="preserve">elles bønnemøter i </w:t>
      </w:r>
      <w:r w:rsidR="00AC6146">
        <w:rPr>
          <w:rFonts w:ascii="Helvetica" w:eastAsia="Times New Roman" w:hAnsi="Helvetica" w:cs="Times New Roman"/>
          <w:bCs/>
          <w:color w:val="000000"/>
          <w:sz w:val="20"/>
          <w:szCs w:val="20"/>
          <w:lang w:eastAsia="nb-NO"/>
        </w:rPr>
        <w:t xml:space="preserve">Vadsø/Vardø starter vi opp igjen </w:t>
      </w:r>
      <w:r w:rsidR="008C0D2C">
        <w:rPr>
          <w:rFonts w:ascii="Helvetica" w:eastAsia="Times New Roman" w:hAnsi="Helvetica" w:cs="Times New Roman"/>
          <w:bCs/>
          <w:color w:val="000000"/>
          <w:sz w:val="20"/>
          <w:szCs w:val="20"/>
          <w:lang w:eastAsia="nb-NO"/>
        </w:rPr>
        <w:t>med torsdag 05. februar</w:t>
      </w:r>
      <w:r w:rsidR="00DD05AE">
        <w:rPr>
          <w:rFonts w:ascii="Helvetica" w:eastAsia="Times New Roman" w:hAnsi="Helvetica" w:cs="Times New Roman"/>
          <w:bCs/>
          <w:color w:val="000000"/>
          <w:sz w:val="20"/>
          <w:szCs w:val="20"/>
          <w:lang w:eastAsia="nb-NO"/>
        </w:rPr>
        <w:t xml:space="preserve">, da </w:t>
      </w:r>
      <w:r w:rsidR="00D2163B">
        <w:rPr>
          <w:rFonts w:ascii="Helvetica" w:eastAsia="Times New Roman" w:hAnsi="Helvetica" w:cs="Times New Roman"/>
          <w:bCs/>
          <w:color w:val="000000"/>
          <w:sz w:val="20"/>
          <w:szCs w:val="20"/>
          <w:lang w:eastAsia="nb-NO"/>
        </w:rPr>
        <w:t>på</w:t>
      </w:r>
      <w:r w:rsidR="00DD05AE">
        <w:rPr>
          <w:rFonts w:ascii="Helvetica" w:eastAsia="Times New Roman" w:hAnsi="Helvetica" w:cs="Times New Roman"/>
          <w:bCs/>
          <w:color w:val="000000"/>
          <w:sz w:val="20"/>
          <w:szCs w:val="20"/>
          <w:lang w:eastAsia="nb-NO"/>
        </w:rPr>
        <w:t xml:space="preserve"> Betesda Vadsø</w:t>
      </w:r>
      <w:r w:rsidR="00215F86">
        <w:rPr>
          <w:rFonts w:ascii="Helvetica" w:eastAsia="Times New Roman" w:hAnsi="Helvetica" w:cs="Times New Roman"/>
          <w:bCs/>
          <w:color w:val="000000"/>
          <w:sz w:val="20"/>
          <w:szCs w:val="20"/>
          <w:lang w:eastAsia="nb-NO"/>
        </w:rPr>
        <w:t>.</w:t>
      </w:r>
    </w:p>
    <w:p w14:paraId="34219EF5" w14:textId="77777777" w:rsidR="00E61D66" w:rsidRDefault="00E61D66" w:rsidP="00ED54E2">
      <w:pPr>
        <w:rPr>
          <w:rFonts w:ascii="Helvetica" w:eastAsia="Times New Roman" w:hAnsi="Helvetica" w:cs="Times New Roman"/>
          <w:bCs/>
          <w:color w:val="000000"/>
          <w:sz w:val="20"/>
          <w:szCs w:val="20"/>
          <w:lang w:eastAsia="nb-NO"/>
        </w:rPr>
      </w:pPr>
    </w:p>
    <w:p w14:paraId="2AF957D6" w14:textId="2C444F62" w:rsidR="000469C2" w:rsidRDefault="00FA06AA"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Denne våren blir vi</w:t>
      </w:r>
      <w:r w:rsidR="00215F86">
        <w:rPr>
          <w:rFonts w:ascii="Helvetica" w:eastAsia="Times New Roman" w:hAnsi="Helvetica" w:cs="Times New Roman"/>
          <w:bCs/>
          <w:color w:val="000000"/>
          <w:sz w:val="20"/>
          <w:szCs w:val="20"/>
          <w:lang w:eastAsia="nb-NO"/>
        </w:rPr>
        <w:t xml:space="preserve"> ellers</w:t>
      </w:r>
      <w:r>
        <w:rPr>
          <w:rFonts w:ascii="Helvetica" w:eastAsia="Times New Roman" w:hAnsi="Helvetica" w:cs="Times New Roman"/>
          <w:bCs/>
          <w:color w:val="000000"/>
          <w:sz w:val="20"/>
          <w:szCs w:val="20"/>
          <w:lang w:eastAsia="nb-NO"/>
        </w:rPr>
        <w:t xml:space="preserve"> å reise en del rundt i Finnmark, slik at det vil blir en god del færre møter i Vardø denne våren enn det vi hadde i høst</w:t>
      </w:r>
      <w:r w:rsidR="00676A26">
        <w:rPr>
          <w:rFonts w:ascii="Helvetica" w:eastAsia="Times New Roman" w:hAnsi="Helvetica" w:cs="Times New Roman"/>
          <w:bCs/>
          <w:color w:val="000000"/>
          <w:sz w:val="20"/>
          <w:szCs w:val="20"/>
          <w:lang w:eastAsia="nb-NO"/>
        </w:rPr>
        <w:t xml:space="preserve">, men til gjengjeld vil vi </w:t>
      </w:r>
      <w:r w:rsidR="0038214E">
        <w:rPr>
          <w:rFonts w:ascii="Helvetica" w:eastAsia="Times New Roman" w:hAnsi="Helvetica" w:cs="Times New Roman"/>
          <w:bCs/>
          <w:color w:val="000000"/>
          <w:sz w:val="20"/>
          <w:szCs w:val="20"/>
          <w:lang w:eastAsia="nb-NO"/>
        </w:rPr>
        <w:t xml:space="preserve">få </w:t>
      </w:r>
      <w:r w:rsidR="001952EA">
        <w:rPr>
          <w:rFonts w:ascii="Helvetica" w:eastAsia="Times New Roman" w:hAnsi="Helvetica" w:cs="Times New Roman"/>
          <w:bCs/>
          <w:color w:val="000000"/>
          <w:sz w:val="20"/>
          <w:szCs w:val="20"/>
          <w:lang w:eastAsia="nb-NO"/>
        </w:rPr>
        <w:t xml:space="preserve">muligheten til å </w:t>
      </w:r>
      <w:r w:rsidR="0038214E">
        <w:rPr>
          <w:rFonts w:ascii="Helvetica" w:eastAsia="Times New Roman" w:hAnsi="Helvetica" w:cs="Times New Roman"/>
          <w:bCs/>
          <w:color w:val="000000"/>
          <w:sz w:val="20"/>
          <w:szCs w:val="20"/>
          <w:lang w:eastAsia="nb-NO"/>
        </w:rPr>
        <w:t>besøke</w:t>
      </w:r>
      <w:r w:rsidR="00CA08C3">
        <w:rPr>
          <w:rFonts w:ascii="Helvetica" w:eastAsia="Times New Roman" w:hAnsi="Helvetica" w:cs="Times New Roman"/>
          <w:bCs/>
          <w:color w:val="000000"/>
          <w:sz w:val="20"/>
          <w:szCs w:val="20"/>
          <w:lang w:eastAsia="nb-NO"/>
        </w:rPr>
        <w:t xml:space="preserve"> flere menigheter </w:t>
      </w:r>
      <w:r w:rsidR="0038214E">
        <w:rPr>
          <w:rFonts w:ascii="Helvetica" w:eastAsia="Times New Roman" w:hAnsi="Helvetica" w:cs="Times New Roman"/>
          <w:bCs/>
          <w:color w:val="000000"/>
          <w:sz w:val="20"/>
          <w:szCs w:val="20"/>
          <w:lang w:eastAsia="nb-NO"/>
        </w:rPr>
        <w:t xml:space="preserve">rundt omkring i Finnmark. </w:t>
      </w:r>
      <w:r w:rsidR="001952EA">
        <w:rPr>
          <w:rFonts w:ascii="Helvetica" w:eastAsia="Times New Roman" w:hAnsi="Helvetica" w:cs="Times New Roman"/>
          <w:bCs/>
          <w:color w:val="000000"/>
          <w:sz w:val="20"/>
          <w:szCs w:val="20"/>
          <w:lang w:eastAsia="nb-NO"/>
        </w:rPr>
        <w:t xml:space="preserve">Dette gleder vi oss til og håper du vil være med å </w:t>
      </w:r>
      <w:r w:rsidR="00C429A3">
        <w:rPr>
          <w:rFonts w:ascii="Helvetica" w:eastAsia="Times New Roman" w:hAnsi="Helvetica" w:cs="Times New Roman"/>
          <w:bCs/>
          <w:color w:val="000000"/>
          <w:sz w:val="20"/>
          <w:szCs w:val="20"/>
          <w:lang w:eastAsia="nb-NO"/>
        </w:rPr>
        <w:t xml:space="preserve">støtte </w:t>
      </w:r>
      <w:r w:rsidR="00C15AE9">
        <w:rPr>
          <w:rFonts w:ascii="Helvetica" w:eastAsia="Times New Roman" w:hAnsi="Helvetica" w:cs="Times New Roman"/>
          <w:bCs/>
          <w:color w:val="000000"/>
          <w:sz w:val="20"/>
          <w:szCs w:val="20"/>
          <w:lang w:eastAsia="nb-NO"/>
        </w:rPr>
        <w:t xml:space="preserve">dette </w:t>
      </w:r>
      <w:r w:rsidR="00256E5D">
        <w:rPr>
          <w:rFonts w:ascii="Helvetica" w:eastAsia="Times New Roman" w:hAnsi="Helvetica" w:cs="Times New Roman"/>
          <w:bCs/>
          <w:color w:val="000000"/>
          <w:sz w:val="20"/>
          <w:szCs w:val="20"/>
          <w:lang w:eastAsia="nb-NO"/>
        </w:rPr>
        <w:t xml:space="preserve">økonomisk </w:t>
      </w:r>
      <w:r w:rsidR="00BA5EFF">
        <w:rPr>
          <w:rFonts w:ascii="Helvetica" w:eastAsia="Times New Roman" w:hAnsi="Helvetica" w:cs="Times New Roman"/>
          <w:bCs/>
          <w:color w:val="000000"/>
          <w:sz w:val="20"/>
          <w:szCs w:val="20"/>
          <w:lang w:eastAsia="nb-NO"/>
        </w:rPr>
        <w:t xml:space="preserve">eller </w:t>
      </w:r>
      <w:r w:rsidR="00107DE6">
        <w:rPr>
          <w:rFonts w:ascii="Helvetica" w:eastAsia="Times New Roman" w:hAnsi="Helvetica" w:cs="Times New Roman"/>
          <w:bCs/>
          <w:color w:val="000000"/>
          <w:sz w:val="20"/>
          <w:szCs w:val="20"/>
          <w:lang w:eastAsia="nb-NO"/>
        </w:rPr>
        <w:t xml:space="preserve">være med </w:t>
      </w:r>
      <w:r w:rsidR="00BA5EFF">
        <w:rPr>
          <w:rFonts w:ascii="Helvetica" w:eastAsia="Times New Roman" w:hAnsi="Helvetica" w:cs="Times New Roman"/>
          <w:bCs/>
          <w:color w:val="000000"/>
          <w:sz w:val="20"/>
          <w:szCs w:val="20"/>
          <w:lang w:eastAsia="nb-NO"/>
        </w:rPr>
        <w:t xml:space="preserve">å be for oss. </w:t>
      </w:r>
    </w:p>
    <w:p w14:paraId="370E6148" w14:textId="1A232C04" w:rsidR="004861D1" w:rsidRPr="000469C2" w:rsidRDefault="008D0A39" w:rsidP="00ED54E2">
      <w:pPr>
        <w:rPr>
          <w:rFonts w:ascii="Helvetica" w:eastAsia="Times New Roman" w:hAnsi="Helvetica" w:cs="Times New Roman"/>
          <w:bCs/>
          <w:color w:val="000000"/>
          <w:sz w:val="20"/>
          <w:szCs w:val="20"/>
          <w:lang w:eastAsia="nb-NO"/>
        </w:rPr>
      </w:pPr>
      <w:r w:rsidRPr="00A64F76">
        <w:rPr>
          <w:rFonts w:ascii="Helvetica" w:eastAsia="Times New Roman" w:hAnsi="Helvetica" w:cs="Times New Roman"/>
          <w:b/>
          <w:color w:val="000000"/>
          <w:sz w:val="20"/>
          <w:szCs w:val="20"/>
          <w:lang w:eastAsia="nb-NO"/>
        </w:rPr>
        <w:lastRenderedPageBreak/>
        <w:t>Foreløpi</w:t>
      </w:r>
      <w:r w:rsidR="007E4514">
        <w:rPr>
          <w:rFonts w:ascii="Helvetica" w:eastAsia="Times New Roman" w:hAnsi="Helvetica" w:cs="Times New Roman"/>
          <w:b/>
          <w:color w:val="000000"/>
          <w:sz w:val="20"/>
          <w:szCs w:val="20"/>
          <w:lang w:eastAsia="nb-NO"/>
        </w:rPr>
        <w:t>g</w:t>
      </w:r>
      <w:r w:rsidR="000469C2">
        <w:rPr>
          <w:rFonts w:ascii="Helvetica" w:eastAsia="Times New Roman" w:hAnsi="Helvetica" w:cs="Times New Roman"/>
          <w:b/>
          <w:color w:val="000000"/>
          <w:sz w:val="20"/>
          <w:szCs w:val="20"/>
          <w:lang w:eastAsia="nb-NO"/>
        </w:rPr>
        <w:t>e møter</w:t>
      </w:r>
      <w:r w:rsidR="00C402BC" w:rsidRPr="00A64F76">
        <w:rPr>
          <w:rFonts w:ascii="Helvetica" w:eastAsia="Times New Roman" w:hAnsi="Helvetica" w:cs="Times New Roman"/>
          <w:b/>
          <w:color w:val="000000"/>
          <w:sz w:val="20"/>
          <w:szCs w:val="20"/>
          <w:lang w:eastAsia="nb-NO"/>
        </w:rPr>
        <w:t xml:space="preserve"> </w:t>
      </w:r>
      <w:r w:rsidR="000469C2">
        <w:rPr>
          <w:rFonts w:ascii="Helvetica" w:eastAsia="Times New Roman" w:hAnsi="Helvetica" w:cs="Times New Roman"/>
          <w:b/>
          <w:color w:val="000000"/>
          <w:sz w:val="20"/>
          <w:szCs w:val="20"/>
          <w:lang w:eastAsia="nb-NO"/>
        </w:rPr>
        <w:t>i</w:t>
      </w:r>
      <w:r w:rsidRPr="00A64F76">
        <w:rPr>
          <w:rFonts w:ascii="Helvetica" w:eastAsia="Times New Roman" w:hAnsi="Helvetica" w:cs="Times New Roman"/>
          <w:b/>
          <w:color w:val="000000"/>
          <w:sz w:val="20"/>
          <w:szCs w:val="20"/>
          <w:lang w:eastAsia="nb-NO"/>
        </w:rPr>
        <w:t xml:space="preserve"> </w:t>
      </w:r>
      <w:r w:rsidR="00B266FA">
        <w:rPr>
          <w:rFonts w:ascii="Helvetica" w:eastAsia="Times New Roman" w:hAnsi="Helvetica" w:cs="Times New Roman"/>
          <w:b/>
          <w:color w:val="000000"/>
          <w:sz w:val="20"/>
          <w:szCs w:val="20"/>
          <w:lang w:eastAsia="nb-NO"/>
        </w:rPr>
        <w:t xml:space="preserve">februar </w:t>
      </w:r>
      <w:proofErr w:type="spellStart"/>
      <w:r w:rsidR="00B266FA">
        <w:rPr>
          <w:rFonts w:ascii="Helvetica" w:eastAsia="Times New Roman" w:hAnsi="Helvetica" w:cs="Times New Roman"/>
          <w:b/>
          <w:color w:val="000000"/>
          <w:sz w:val="20"/>
          <w:szCs w:val="20"/>
          <w:lang w:eastAsia="nb-NO"/>
        </w:rPr>
        <w:t>m.m</w:t>
      </w:r>
      <w:proofErr w:type="spellEnd"/>
      <w:r w:rsidR="00C402BC" w:rsidRPr="00A64F76">
        <w:rPr>
          <w:rFonts w:ascii="Helvetica" w:eastAsia="Times New Roman" w:hAnsi="Helvetica" w:cs="Times New Roman"/>
          <w:b/>
          <w:color w:val="000000"/>
          <w:sz w:val="20"/>
          <w:szCs w:val="20"/>
          <w:lang w:eastAsia="nb-NO"/>
        </w:rPr>
        <w:t>:</w:t>
      </w:r>
    </w:p>
    <w:p w14:paraId="3E1D29C0" w14:textId="45D8D227" w:rsidR="00460193" w:rsidRDefault="00460193"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Fredag 30. januar kl. 10.30</w:t>
      </w:r>
      <w:r w:rsidR="0081049B">
        <w:rPr>
          <w:rFonts w:ascii="Helvetica" w:eastAsia="Times New Roman" w:hAnsi="Helvetica" w:cs="Times New Roman"/>
          <w:bCs/>
          <w:color w:val="000000"/>
          <w:sz w:val="20"/>
          <w:szCs w:val="20"/>
          <w:lang w:eastAsia="nb-NO"/>
        </w:rPr>
        <w:t xml:space="preserve"> Frelsesarmeen Vardø</w:t>
      </w:r>
    </w:p>
    <w:p w14:paraId="093E7067" w14:textId="2DBC8C40" w:rsidR="001B3DF4" w:rsidRDefault="001B3DF4"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Fredag 30. januar kl. 19.00 Ungdomsklubb</w:t>
      </w:r>
      <w:r w:rsidR="00FB6947">
        <w:rPr>
          <w:rFonts w:ascii="Helvetica" w:eastAsia="Times New Roman" w:hAnsi="Helvetica" w:cs="Times New Roman"/>
          <w:bCs/>
          <w:color w:val="000000"/>
          <w:sz w:val="20"/>
          <w:szCs w:val="20"/>
          <w:lang w:eastAsia="nb-NO"/>
        </w:rPr>
        <w:t>, Lakselv Misjonshus</w:t>
      </w:r>
    </w:p>
    <w:p w14:paraId="5059A116" w14:textId="00E3AEFF" w:rsidR="0081049B" w:rsidRDefault="00B266FA"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Lørdag 31. januar kl. 18.00 Lakselv Misjonshus</w:t>
      </w:r>
    </w:p>
    <w:p w14:paraId="4BFF0FEB" w14:textId="77777777" w:rsidR="001E3857"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01. februar kl. 12.00 Betel Børselv</w:t>
      </w:r>
    </w:p>
    <w:p w14:paraId="2785CA36" w14:textId="1312845D" w:rsidR="00B266FA" w:rsidRDefault="001E3857"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01. februar kl. 18.00 Zion Porsanger Pinsemenighet</w:t>
      </w:r>
    </w:p>
    <w:p w14:paraId="4C28C549" w14:textId="7BD3D0A7" w:rsidR="00ED0D3F" w:rsidRDefault="00ED0D3F" w:rsidP="001E3857">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08. februar kl. 11.00 Tana Pinsemenighet</w:t>
      </w:r>
    </w:p>
    <w:p w14:paraId="7D391FB1" w14:textId="54C6E967" w:rsidR="00037D8B" w:rsidRPr="00037D8B" w:rsidRDefault="00C25902"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Søndag </w:t>
      </w:r>
      <w:r w:rsidR="00037D8B">
        <w:rPr>
          <w:rFonts w:ascii="Helvetica" w:eastAsia="Times New Roman" w:hAnsi="Helvetica" w:cs="Times New Roman"/>
          <w:bCs/>
          <w:color w:val="000000"/>
          <w:sz w:val="20"/>
          <w:szCs w:val="20"/>
          <w:lang w:eastAsia="nb-NO"/>
        </w:rPr>
        <w:t xml:space="preserve">08. </w:t>
      </w:r>
      <w:r>
        <w:rPr>
          <w:rFonts w:ascii="Helvetica" w:eastAsia="Times New Roman" w:hAnsi="Helvetica" w:cs="Times New Roman"/>
          <w:bCs/>
          <w:color w:val="000000"/>
          <w:sz w:val="20"/>
          <w:szCs w:val="20"/>
          <w:lang w:eastAsia="nb-NO"/>
        </w:rPr>
        <w:t>februar</w:t>
      </w:r>
      <w:r w:rsidR="00037D8B">
        <w:rPr>
          <w:rFonts w:ascii="Helvetica" w:eastAsia="Times New Roman" w:hAnsi="Helvetica" w:cs="Times New Roman"/>
          <w:bCs/>
          <w:color w:val="000000"/>
          <w:sz w:val="20"/>
          <w:szCs w:val="20"/>
          <w:lang w:eastAsia="nb-NO"/>
        </w:rPr>
        <w:t xml:space="preserve"> kl. 18.00</w:t>
      </w:r>
      <w:r w:rsidR="003C2D12">
        <w:rPr>
          <w:rFonts w:ascii="Helvetica" w:eastAsia="Times New Roman" w:hAnsi="Helvetica" w:cs="Times New Roman"/>
          <w:bCs/>
          <w:color w:val="000000"/>
          <w:sz w:val="20"/>
          <w:szCs w:val="20"/>
          <w:lang w:eastAsia="nb-NO"/>
        </w:rPr>
        <w:t xml:space="preserve"> Møte i Vardø, Finnmarksveien 10, Vardø</w:t>
      </w:r>
    </w:p>
    <w:p w14:paraId="1E7BA43E" w14:textId="0A0F4E7E" w:rsidR="00785E57" w:rsidRDefault="00954BAA"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Fredag</w:t>
      </w:r>
      <w:r w:rsidR="00267122">
        <w:rPr>
          <w:rFonts w:ascii="Helvetica" w:eastAsia="Times New Roman" w:hAnsi="Helvetica" w:cs="Times New Roman"/>
          <w:bCs/>
          <w:color w:val="000000"/>
          <w:sz w:val="20"/>
          <w:szCs w:val="20"/>
          <w:lang w:eastAsia="nb-NO"/>
        </w:rPr>
        <w:t xml:space="preserve"> </w:t>
      </w:r>
      <w:r w:rsidR="00785E57">
        <w:rPr>
          <w:rFonts w:ascii="Helvetica" w:eastAsia="Times New Roman" w:hAnsi="Helvetica" w:cs="Times New Roman"/>
          <w:bCs/>
          <w:color w:val="000000"/>
          <w:sz w:val="20"/>
          <w:szCs w:val="20"/>
          <w:lang w:eastAsia="nb-NO"/>
        </w:rPr>
        <w:t>1</w:t>
      </w:r>
      <w:r w:rsidR="00267122">
        <w:rPr>
          <w:rFonts w:ascii="Helvetica" w:eastAsia="Times New Roman" w:hAnsi="Helvetica" w:cs="Times New Roman"/>
          <w:bCs/>
          <w:color w:val="000000"/>
          <w:sz w:val="20"/>
          <w:szCs w:val="20"/>
          <w:lang w:eastAsia="nb-NO"/>
        </w:rPr>
        <w:t>3</w:t>
      </w:r>
      <w:r w:rsidR="00785E57">
        <w:rPr>
          <w:rFonts w:ascii="Helvetica" w:eastAsia="Times New Roman" w:hAnsi="Helvetica" w:cs="Times New Roman"/>
          <w:bCs/>
          <w:color w:val="000000"/>
          <w:sz w:val="20"/>
          <w:szCs w:val="20"/>
          <w:lang w:eastAsia="nb-NO"/>
        </w:rPr>
        <w:t>.</w:t>
      </w:r>
      <w:r w:rsidR="00267122">
        <w:rPr>
          <w:rFonts w:ascii="Helvetica" w:eastAsia="Times New Roman" w:hAnsi="Helvetica" w:cs="Times New Roman"/>
          <w:bCs/>
          <w:color w:val="000000"/>
          <w:sz w:val="20"/>
          <w:szCs w:val="20"/>
          <w:lang w:eastAsia="nb-NO"/>
        </w:rPr>
        <w:t xml:space="preserve"> februar</w:t>
      </w:r>
      <w:r w:rsidR="00785E57">
        <w:rPr>
          <w:rFonts w:ascii="Helvetica" w:eastAsia="Times New Roman" w:hAnsi="Helvetica" w:cs="Times New Roman"/>
          <w:bCs/>
          <w:color w:val="000000"/>
          <w:sz w:val="20"/>
          <w:szCs w:val="20"/>
          <w:lang w:eastAsia="nb-NO"/>
        </w:rPr>
        <w:t xml:space="preserve"> </w:t>
      </w:r>
      <w:r w:rsidR="00F77381">
        <w:rPr>
          <w:rFonts w:ascii="Helvetica" w:eastAsia="Times New Roman" w:hAnsi="Helvetica" w:cs="Times New Roman"/>
          <w:bCs/>
          <w:color w:val="000000"/>
          <w:sz w:val="20"/>
          <w:szCs w:val="20"/>
          <w:lang w:eastAsia="nb-NO"/>
        </w:rPr>
        <w:t>kl. 1</w:t>
      </w:r>
      <w:r w:rsidR="00267122">
        <w:rPr>
          <w:rFonts w:ascii="Helvetica" w:eastAsia="Times New Roman" w:hAnsi="Helvetica" w:cs="Times New Roman"/>
          <w:bCs/>
          <w:color w:val="000000"/>
          <w:sz w:val="20"/>
          <w:szCs w:val="20"/>
          <w:lang w:eastAsia="nb-NO"/>
        </w:rPr>
        <w:t>8</w:t>
      </w:r>
      <w:r w:rsidR="00F77381">
        <w:rPr>
          <w:rFonts w:ascii="Helvetica" w:eastAsia="Times New Roman" w:hAnsi="Helvetica" w:cs="Times New Roman"/>
          <w:bCs/>
          <w:color w:val="000000"/>
          <w:sz w:val="20"/>
          <w:szCs w:val="20"/>
          <w:lang w:eastAsia="nb-NO"/>
        </w:rPr>
        <w:t xml:space="preserve">.00 </w:t>
      </w:r>
      <w:r w:rsidR="00267122">
        <w:rPr>
          <w:rFonts w:ascii="Helvetica" w:eastAsia="Times New Roman" w:hAnsi="Helvetica" w:cs="Times New Roman"/>
          <w:bCs/>
          <w:color w:val="000000"/>
          <w:sz w:val="20"/>
          <w:szCs w:val="20"/>
          <w:lang w:eastAsia="nb-NO"/>
        </w:rPr>
        <w:t xml:space="preserve">Menighetshuset i Varangerbotn </w:t>
      </w:r>
    </w:p>
    <w:p w14:paraId="27DFE628" w14:textId="76206FA5" w:rsidR="000D466A" w:rsidRDefault="004428CD" w:rsidP="000D466A">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Lørdag</w:t>
      </w:r>
      <w:r w:rsidR="000D466A">
        <w:rPr>
          <w:rFonts w:ascii="Helvetica" w:eastAsia="Times New Roman" w:hAnsi="Helvetica" w:cs="Times New Roman"/>
          <w:bCs/>
          <w:color w:val="000000"/>
          <w:sz w:val="20"/>
          <w:szCs w:val="20"/>
          <w:lang w:eastAsia="nb-NO"/>
        </w:rPr>
        <w:t xml:space="preserve"> 1</w:t>
      </w:r>
      <w:r>
        <w:rPr>
          <w:rFonts w:ascii="Helvetica" w:eastAsia="Times New Roman" w:hAnsi="Helvetica" w:cs="Times New Roman"/>
          <w:bCs/>
          <w:color w:val="000000"/>
          <w:sz w:val="20"/>
          <w:szCs w:val="20"/>
          <w:lang w:eastAsia="nb-NO"/>
        </w:rPr>
        <w:t>4</w:t>
      </w:r>
      <w:r w:rsidR="000D466A">
        <w:rPr>
          <w:rFonts w:ascii="Helvetica" w:eastAsia="Times New Roman" w:hAnsi="Helvetica" w:cs="Times New Roman"/>
          <w:bCs/>
          <w:color w:val="000000"/>
          <w:sz w:val="20"/>
          <w:szCs w:val="20"/>
          <w:lang w:eastAsia="nb-NO"/>
        </w:rPr>
        <w:t xml:space="preserve">. </w:t>
      </w:r>
      <w:r>
        <w:rPr>
          <w:rFonts w:ascii="Helvetica" w:eastAsia="Times New Roman" w:hAnsi="Helvetica" w:cs="Times New Roman"/>
          <w:bCs/>
          <w:color w:val="000000"/>
          <w:sz w:val="20"/>
          <w:szCs w:val="20"/>
          <w:lang w:eastAsia="nb-NO"/>
        </w:rPr>
        <w:t>februar</w:t>
      </w:r>
      <w:r w:rsidR="000D466A">
        <w:rPr>
          <w:rFonts w:ascii="Helvetica" w:eastAsia="Times New Roman" w:hAnsi="Helvetica" w:cs="Times New Roman"/>
          <w:bCs/>
          <w:color w:val="000000"/>
          <w:sz w:val="20"/>
          <w:szCs w:val="20"/>
          <w:lang w:eastAsia="nb-NO"/>
        </w:rPr>
        <w:t xml:space="preserve"> kl. 18.00 </w:t>
      </w:r>
      <w:r w:rsidR="00752460">
        <w:rPr>
          <w:rFonts w:ascii="Helvetica" w:eastAsia="Times New Roman" w:hAnsi="Helvetica" w:cs="Times New Roman"/>
          <w:bCs/>
          <w:color w:val="000000"/>
          <w:sz w:val="20"/>
          <w:szCs w:val="20"/>
          <w:lang w:eastAsia="nb-NO"/>
        </w:rPr>
        <w:t>Betania Kirkenes</w:t>
      </w:r>
    </w:p>
    <w:p w14:paraId="5D28AAFD" w14:textId="23475343" w:rsidR="00380E4A" w:rsidRDefault="00F77381"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Søndag </w:t>
      </w:r>
      <w:r w:rsidR="00752460">
        <w:rPr>
          <w:rFonts w:ascii="Helvetica" w:eastAsia="Times New Roman" w:hAnsi="Helvetica" w:cs="Times New Roman"/>
          <w:bCs/>
          <w:color w:val="000000"/>
          <w:sz w:val="20"/>
          <w:szCs w:val="20"/>
          <w:lang w:eastAsia="nb-NO"/>
        </w:rPr>
        <w:t>15</w:t>
      </w:r>
      <w:r>
        <w:rPr>
          <w:rFonts w:ascii="Helvetica" w:eastAsia="Times New Roman" w:hAnsi="Helvetica" w:cs="Times New Roman"/>
          <w:bCs/>
          <w:color w:val="000000"/>
          <w:sz w:val="20"/>
          <w:szCs w:val="20"/>
          <w:lang w:eastAsia="nb-NO"/>
        </w:rPr>
        <w:t xml:space="preserve">. </w:t>
      </w:r>
      <w:r w:rsidR="00380E4A">
        <w:rPr>
          <w:rFonts w:ascii="Helvetica" w:eastAsia="Times New Roman" w:hAnsi="Helvetica" w:cs="Times New Roman"/>
          <w:bCs/>
          <w:color w:val="000000"/>
          <w:sz w:val="20"/>
          <w:szCs w:val="20"/>
          <w:lang w:eastAsia="nb-NO"/>
        </w:rPr>
        <w:t>februar</w:t>
      </w:r>
      <w:r>
        <w:rPr>
          <w:rFonts w:ascii="Helvetica" w:eastAsia="Times New Roman" w:hAnsi="Helvetica" w:cs="Times New Roman"/>
          <w:bCs/>
          <w:color w:val="000000"/>
          <w:sz w:val="20"/>
          <w:szCs w:val="20"/>
          <w:lang w:eastAsia="nb-NO"/>
        </w:rPr>
        <w:t xml:space="preserve"> kl. 1</w:t>
      </w:r>
      <w:r w:rsidR="007C66D8">
        <w:rPr>
          <w:rFonts w:ascii="Helvetica" w:eastAsia="Times New Roman" w:hAnsi="Helvetica" w:cs="Times New Roman"/>
          <w:bCs/>
          <w:color w:val="000000"/>
          <w:sz w:val="20"/>
          <w:szCs w:val="20"/>
          <w:lang w:eastAsia="nb-NO"/>
        </w:rPr>
        <w:t xml:space="preserve">1.00 </w:t>
      </w:r>
      <w:r w:rsidR="00752460">
        <w:rPr>
          <w:rFonts w:ascii="Helvetica" w:eastAsia="Times New Roman" w:hAnsi="Helvetica" w:cs="Times New Roman"/>
          <w:bCs/>
          <w:color w:val="000000"/>
          <w:sz w:val="20"/>
          <w:szCs w:val="20"/>
          <w:lang w:eastAsia="nb-NO"/>
        </w:rPr>
        <w:t>Betania Kirkenes</w:t>
      </w:r>
    </w:p>
    <w:p w14:paraId="179E1CDF" w14:textId="3079C152" w:rsidR="007C66D8" w:rsidRDefault="007C66D8"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Torsdag </w:t>
      </w:r>
      <w:r w:rsidR="004F6636">
        <w:rPr>
          <w:rFonts w:ascii="Helvetica" w:eastAsia="Times New Roman" w:hAnsi="Helvetica" w:cs="Times New Roman"/>
          <w:bCs/>
          <w:color w:val="000000"/>
          <w:sz w:val="20"/>
          <w:szCs w:val="20"/>
          <w:lang w:eastAsia="nb-NO"/>
        </w:rPr>
        <w:t>19</w:t>
      </w:r>
      <w:r>
        <w:rPr>
          <w:rFonts w:ascii="Helvetica" w:eastAsia="Times New Roman" w:hAnsi="Helvetica" w:cs="Times New Roman"/>
          <w:bCs/>
          <w:color w:val="000000"/>
          <w:sz w:val="20"/>
          <w:szCs w:val="20"/>
          <w:lang w:eastAsia="nb-NO"/>
        </w:rPr>
        <w:t>.</w:t>
      </w:r>
      <w:r w:rsidR="004F6636">
        <w:rPr>
          <w:rFonts w:ascii="Helvetica" w:eastAsia="Times New Roman" w:hAnsi="Helvetica" w:cs="Times New Roman"/>
          <w:bCs/>
          <w:color w:val="000000"/>
          <w:sz w:val="20"/>
          <w:szCs w:val="20"/>
          <w:lang w:eastAsia="nb-NO"/>
        </w:rPr>
        <w:t xml:space="preserve"> februar</w:t>
      </w:r>
      <w:r>
        <w:rPr>
          <w:rFonts w:ascii="Helvetica" w:eastAsia="Times New Roman" w:hAnsi="Helvetica" w:cs="Times New Roman"/>
          <w:bCs/>
          <w:color w:val="000000"/>
          <w:sz w:val="20"/>
          <w:szCs w:val="20"/>
          <w:lang w:eastAsia="nb-NO"/>
        </w:rPr>
        <w:t xml:space="preserve"> kl. </w:t>
      </w:r>
      <w:r w:rsidR="00AF332C">
        <w:rPr>
          <w:rFonts w:ascii="Helvetica" w:eastAsia="Times New Roman" w:hAnsi="Helvetica" w:cs="Times New Roman"/>
          <w:bCs/>
          <w:color w:val="000000"/>
          <w:sz w:val="20"/>
          <w:szCs w:val="20"/>
          <w:lang w:eastAsia="nb-NO"/>
        </w:rPr>
        <w:t>18.00 Sion Båtsfjord</w:t>
      </w:r>
    </w:p>
    <w:p w14:paraId="61D3DFEF" w14:textId="4BE0B823" w:rsidR="0034098F" w:rsidRDefault="00CA6B21"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Søndag 22. </w:t>
      </w:r>
      <w:r w:rsidR="00B17C82">
        <w:rPr>
          <w:rFonts w:ascii="Helvetica" w:eastAsia="Times New Roman" w:hAnsi="Helvetica" w:cs="Times New Roman"/>
          <w:bCs/>
          <w:color w:val="000000"/>
          <w:sz w:val="20"/>
          <w:szCs w:val="20"/>
          <w:lang w:eastAsia="nb-NO"/>
        </w:rPr>
        <w:t>f</w:t>
      </w:r>
      <w:r>
        <w:rPr>
          <w:rFonts w:ascii="Helvetica" w:eastAsia="Times New Roman" w:hAnsi="Helvetica" w:cs="Times New Roman"/>
          <w:bCs/>
          <w:color w:val="000000"/>
          <w:sz w:val="20"/>
          <w:szCs w:val="20"/>
          <w:lang w:eastAsia="nb-NO"/>
        </w:rPr>
        <w:t>ebruar kl. 11.00 Betesda Vadsø</w:t>
      </w:r>
    </w:p>
    <w:p w14:paraId="39BE5728" w14:textId="15DBE29C" w:rsidR="00AF332C" w:rsidRDefault="00C77FE5"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2</w:t>
      </w:r>
      <w:r w:rsidR="0034098F">
        <w:rPr>
          <w:rFonts w:ascii="Helvetica" w:eastAsia="Times New Roman" w:hAnsi="Helvetica" w:cs="Times New Roman"/>
          <w:bCs/>
          <w:color w:val="000000"/>
          <w:sz w:val="20"/>
          <w:szCs w:val="20"/>
          <w:lang w:eastAsia="nb-NO"/>
        </w:rPr>
        <w:t>2</w:t>
      </w:r>
      <w:r>
        <w:rPr>
          <w:rFonts w:ascii="Helvetica" w:eastAsia="Times New Roman" w:hAnsi="Helvetica" w:cs="Times New Roman"/>
          <w:bCs/>
          <w:color w:val="000000"/>
          <w:sz w:val="20"/>
          <w:szCs w:val="20"/>
          <w:lang w:eastAsia="nb-NO"/>
        </w:rPr>
        <w:t xml:space="preserve">. </w:t>
      </w:r>
      <w:r w:rsidR="0034098F">
        <w:rPr>
          <w:rFonts w:ascii="Helvetica" w:eastAsia="Times New Roman" w:hAnsi="Helvetica" w:cs="Times New Roman"/>
          <w:bCs/>
          <w:color w:val="000000"/>
          <w:sz w:val="20"/>
          <w:szCs w:val="20"/>
          <w:lang w:eastAsia="nb-NO"/>
        </w:rPr>
        <w:t>februar</w:t>
      </w:r>
      <w:r>
        <w:rPr>
          <w:rFonts w:ascii="Helvetica" w:eastAsia="Times New Roman" w:hAnsi="Helvetica" w:cs="Times New Roman"/>
          <w:bCs/>
          <w:color w:val="000000"/>
          <w:sz w:val="20"/>
          <w:szCs w:val="20"/>
          <w:lang w:eastAsia="nb-NO"/>
        </w:rPr>
        <w:t xml:space="preserve"> kl. 18.00 Finnmarksveien 10, Vardø</w:t>
      </w:r>
    </w:p>
    <w:p w14:paraId="3CF3E3B5" w14:textId="10A78BE0" w:rsidR="003D4426" w:rsidRDefault="003D4426"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Søndag 01. </w:t>
      </w:r>
      <w:r w:rsidR="00367F7D">
        <w:rPr>
          <w:rFonts w:ascii="Helvetica" w:eastAsia="Times New Roman" w:hAnsi="Helvetica" w:cs="Times New Roman"/>
          <w:bCs/>
          <w:color w:val="000000"/>
          <w:sz w:val="20"/>
          <w:szCs w:val="20"/>
          <w:lang w:eastAsia="nb-NO"/>
        </w:rPr>
        <w:t>februar kl. 18.00</w:t>
      </w:r>
      <w:r w:rsidR="00EE5E23">
        <w:rPr>
          <w:rFonts w:ascii="Helvetica" w:eastAsia="Times New Roman" w:hAnsi="Helvetica" w:cs="Times New Roman"/>
          <w:bCs/>
          <w:color w:val="000000"/>
          <w:sz w:val="20"/>
          <w:szCs w:val="20"/>
          <w:lang w:eastAsia="nb-NO"/>
        </w:rPr>
        <w:t xml:space="preserve"> </w:t>
      </w:r>
      <w:r w:rsidR="00367F7D">
        <w:rPr>
          <w:rFonts w:ascii="Helvetica" w:eastAsia="Times New Roman" w:hAnsi="Helvetica" w:cs="Times New Roman"/>
          <w:bCs/>
          <w:color w:val="000000"/>
          <w:sz w:val="20"/>
          <w:szCs w:val="20"/>
          <w:lang w:eastAsia="nb-NO"/>
        </w:rPr>
        <w:t>Finnmarksveien 10, Vardø</w:t>
      </w:r>
    </w:p>
    <w:p w14:paraId="08BE951C" w14:textId="77777777" w:rsidR="00346FFE" w:rsidRDefault="00346FFE" w:rsidP="00346FFE">
      <w:pPr>
        <w:rPr>
          <w:rFonts w:ascii="Helvetica" w:eastAsia="Times New Roman" w:hAnsi="Helvetica" w:cs="Times New Roman"/>
          <w:bCs/>
          <w:color w:val="000000"/>
          <w:sz w:val="20"/>
          <w:szCs w:val="20"/>
          <w:lang w:eastAsia="nb-NO"/>
        </w:rPr>
      </w:pPr>
    </w:p>
    <w:p w14:paraId="126B0B39" w14:textId="77777777" w:rsidR="00346FFE" w:rsidRPr="008D509C" w:rsidRDefault="00346FFE" w:rsidP="00346FFE">
      <w:pPr>
        <w:rPr>
          <w:rFonts w:ascii="Helvetica" w:eastAsia="Times New Roman" w:hAnsi="Helvetica" w:cs="Times New Roman"/>
          <w:bCs/>
          <w:color w:val="000000"/>
          <w:sz w:val="20"/>
          <w:szCs w:val="20"/>
          <w:u w:val="single"/>
          <w:lang w:eastAsia="nb-NO"/>
        </w:rPr>
      </w:pPr>
      <w:r w:rsidRPr="008D509C">
        <w:rPr>
          <w:rFonts w:ascii="Helvetica" w:eastAsia="Times New Roman" w:hAnsi="Helvetica" w:cs="Times New Roman"/>
          <w:bCs/>
          <w:color w:val="000000"/>
          <w:sz w:val="20"/>
          <w:szCs w:val="20"/>
          <w:u w:val="single"/>
          <w:lang w:eastAsia="nb-NO"/>
        </w:rPr>
        <w:t>Bønnemøter:</w:t>
      </w:r>
    </w:p>
    <w:p w14:paraId="55C4B035" w14:textId="445F067F" w:rsidR="00D87B83" w:rsidRDefault="00346FFE" w:rsidP="00346FFE">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Mandager kl. 10.30 Bønnemøte på </w:t>
      </w:r>
      <w:r w:rsidR="002B1508">
        <w:rPr>
          <w:rFonts w:ascii="Helvetica" w:eastAsia="Times New Roman" w:hAnsi="Helvetica" w:cs="Times New Roman"/>
          <w:bCs/>
          <w:color w:val="000000"/>
          <w:sz w:val="20"/>
          <w:szCs w:val="20"/>
          <w:lang w:eastAsia="nb-NO"/>
        </w:rPr>
        <w:t>Teams</w:t>
      </w:r>
      <w:r>
        <w:rPr>
          <w:rFonts w:ascii="Helvetica" w:eastAsia="Times New Roman" w:hAnsi="Helvetica" w:cs="Times New Roman"/>
          <w:bCs/>
          <w:color w:val="000000"/>
          <w:sz w:val="20"/>
          <w:szCs w:val="20"/>
          <w:lang w:eastAsia="nb-NO"/>
        </w:rPr>
        <w:t xml:space="preserve"> (hver uke</w:t>
      </w:r>
      <w:r w:rsidR="00D87B83">
        <w:rPr>
          <w:rFonts w:ascii="Helvetica" w:eastAsia="Times New Roman" w:hAnsi="Helvetica" w:cs="Times New Roman"/>
          <w:bCs/>
          <w:color w:val="000000"/>
          <w:sz w:val="20"/>
          <w:szCs w:val="20"/>
          <w:lang w:eastAsia="nb-NO"/>
        </w:rPr>
        <w:t>)</w:t>
      </w:r>
    </w:p>
    <w:p w14:paraId="635556C7" w14:textId="086685AB" w:rsidR="00346FFE" w:rsidRDefault="00346FFE"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Tirsdag </w:t>
      </w:r>
      <w:r w:rsidR="00AE5388">
        <w:rPr>
          <w:rFonts w:ascii="Helvetica" w:eastAsia="Times New Roman" w:hAnsi="Helvetica" w:cs="Times New Roman"/>
          <w:bCs/>
          <w:color w:val="000000"/>
          <w:sz w:val="20"/>
          <w:szCs w:val="20"/>
          <w:lang w:eastAsia="nb-NO"/>
        </w:rPr>
        <w:t>0</w:t>
      </w:r>
      <w:r w:rsidR="00D87B83">
        <w:rPr>
          <w:rFonts w:ascii="Helvetica" w:eastAsia="Times New Roman" w:hAnsi="Helvetica" w:cs="Times New Roman"/>
          <w:bCs/>
          <w:color w:val="000000"/>
          <w:sz w:val="20"/>
          <w:szCs w:val="20"/>
          <w:lang w:eastAsia="nb-NO"/>
        </w:rPr>
        <w:t>3</w:t>
      </w:r>
      <w:r>
        <w:rPr>
          <w:rFonts w:ascii="Helvetica" w:eastAsia="Times New Roman" w:hAnsi="Helvetica" w:cs="Times New Roman"/>
          <w:bCs/>
          <w:color w:val="000000"/>
          <w:sz w:val="20"/>
          <w:szCs w:val="20"/>
          <w:lang w:eastAsia="nb-NO"/>
        </w:rPr>
        <w:t xml:space="preserve">. </w:t>
      </w:r>
      <w:r w:rsidR="00AE5388">
        <w:rPr>
          <w:rFonts w:ascii="Helvetica" w:eastAsia="Times New Roman" w:hAnsi="Helvetica" w:cs="Times New Roman"/>
          <w:bCs/>
          <w:color w:val="000000"/>
          <w:sz w:val="20"/>
          <w:szCs w:val="20"/>
          <w:lang w:eastAsia="nb-NO"/>
        </w:rPr>
        <w:t>februar</w:t>
      </w:r>
      <w:r>
        <w:rPr>
          <w:rFonts w:ascii="Helvetica" w:eastAsia="Times New Roman" w:hAnsi="Helvetica" w:cs="Times New Roman"/>
          <w:bCs/>
          <w:color w:val="000000"/>
          <w:sz w:val="20"/>
          <w:szCs w:val="20"/>
          <w:lang w:eastAsia="nb-NO"/>
        </w:rPr>
        <w:t xml:space="preserve"> kl. 18.00 Bønnemøte i Vardø (I hjemmene) </w:t>
      </w:r>
    </w:p>
    <w:p w14:paraId="1A4CCE88" w14:textId="4EB69345" w:rsidR="009636BE" w:rsidRDefault="009636BE"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Torsdag 05. februar kl. 18.00 Betesda Vadsø, Felles Bønnemøte for Vadsø/Vardø</w:t>
      </w:r>
    </w:p>
    <w:p w14:paraId="657928A3" w14:textId="06E6EB76" w:rsidR="00620214" w:rsidRDefault="00D87B83"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Tirsdag </w:t>
      </w:r>
      <w:r w:rsidR="00B02B84">
        <w:rPr>
          <w:rFonts w:ascii="Helvetica" w:eastAsia="Times New Roman" w:hAnsi="Helvetica" w:cs="Times New Roman"/>
          <w:bCs/>
          <w:color w:val="000000"/>
          <w:sz w:val="20"/>
          <w:szCs w:val="20"/>
          <w:lang w:eastAsia="nb-NO"/>
        </w:rPr>
        <w:t>17</w:t>
      </w:r>
      <w:r>
        <w:rPr>
          <w:rFonts w:ascii="Helvetica" w:eastAsia="Times New Roman" w:hAnsi="Helvetica" w:cs="Times New Roman"/>
          <w:bCs/>
          <w:color w:val="000000"/>
          <w:sz w:val="20"/>
          <w:szCs w:val="20"/>
          <w:lang w:eastAsia="nb-NO"/>
        </w:rPr>
        <w:t xml:space="preserve">. </w:t>
      </w:r>
      <w:r w:rsidR="00B02B84">
        <w:rPr>
          <w:rFonts w:ascii="Helvetica" w:eastAsia="Times New Roman" w:hAnsi="Helvetica" w:cs="Times New Roman"/>
          <w:bCs/>
          <w:color w:val="000000"/>
          <w:sz w:val="20"/>
          <w:szCs w:val="20"/>
          <w:lang w:eastAsia="nb-NO"/>
        </w:rPr>
        <w:t>februar</w:t>
      </w:r>
      <w:r>
        <w:rPr>
          <w:rFonts w:ascii="Helvetica" w:eastAsia="Times New Roman" w:hAnsi="Helvetica" w:cs="Times New Roman"/>
          <w:bCs/>
          <w:color w:val="000000"/>
          <w:sz w:val="20"/>
          <w:szCs w:val="20"/>
          <w:lang w:eastAsia="nb-NO"/>
        </w:rPr>
        <w:t xml:space="preserve"> kl. 18.00 Bønnemøte i Vardø (I hjemmene)</w:t>
      </w:r>
    </w:p>
    <w:p w14:paraId="223225DC" w14:textId="0B0D2EBC" w:rsidR="00B41B97" w:rsidRDefault="00B41B97"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Fredag 27.februar-søndag 01. mars Bønnehelg i Vardø, Finnmarksveien 10, Vardø</w:t>
      </w:r>
    </w:p>
    <w:p w14:paraId="715844D0" w14:textId="3DEBE90E" w:rsidR="002276A8" w:rsidRPr="00785E57" w:rsidRDefault="00B33A99" w:rsidP="002276A8">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Tirsdag 03</w:t>
      </w:r>
      <w:r w:rsidR="0060166F">
        <w:rPr>
          <w:rFonts w:ascii="Helvetica" w:eastAsia="Times New Roman" w:hAnsi="Helvetica" w:cs="Times New Roman"/>
          <w:bCs/>
          <w:color w:val="000000"/>
          <w:sz w:val="20"/>
          <w:szCs w:val="20"/>
          <w:lang w:eastAsia="nb-NO"/>
        </w:rPr>
        <w:t xml:space="preserve">. </w:t>
      </w:r>
      <w:r w:rsidR="00161919">
        <w:rPr>
          <w:rFonts w:ascii="Helvetica" w:eastAsia="Times New Roman" w:hAnsi="Helvetica" w:cs="Times New Roman"/>
          <w:bCs/>
          <w:color w:val="000000"/>
          <w:sz w:val="20"/>
          <w:szCs w:val="20"/>
          <w:lang w:eastAsia="nb-NO"/>
        </w:rPr>
        <w:t>Mars</w:t>
      </w:r>
      <w:r w:rsidR="0060166F">
        <w:rPr>
          <w:rFonts w:ascii="Helvetica" w:eastAsia="Times New Roman" w:hAnsi="Helvetica" w:cs="Times New Roman"/>
          <w:bCs/>
          <w:color w:val="000000"/>
          <w:sz w:val="20"/>
          <w:szCs w:val="20"/>
          <w:lang w:eastAsia="nb-NO"/>
        </w:rPr>
        <w:t xml:space="preserve"> kl.</w:t>
      </w:r>
      <w:r w:rsidR="00712027">
        <w:rPr>
          <w:rFonts w:ascii="Helvetica" w:eastAsia="Times New Roman" w:hAnsi="Helvetica" w:cs="Times New Roman"/>
          <w:bCs/>
          <w:color w:val="000000"/>
          <w:sz w:val="20"/>
          <w:szCs w:val="20"/>
          <w:lang w:eastAsia="nb-NO"/>
        </w:rPr>
        <w:t>18.00 Bønnemøte i Vardø (I hjemmene)</w:t>
      </w:r>
    </w:p>
    <w:p w14:paraId="3E5AB93F" w14:textId="77777777" w:rsidR="00D87B83" w:rsidRPr="00620214" w:rsidRDefault="00D87B83" w:rsidP="00ED54E2">
      <w:pPr>
        <w:rPr>
          <w:rFonts w:ascii="Helvetica" w:eastAsia="Times New Roman" w:hAnsi="Helvetica" w:cs="Times New Roman"/>
          <w:bCs/>
          <w:color w:val="000000"/>
          <w:sz w:val="20"/>
          <w:szCs w:val="20"/>
          <w:lang w:eastAsia="nb-NO"/>
        </w:rPr>
      </w:pPr>
    </w:p>
    <w:p w14:paraId="342C26D4" w14:textId="5B6466DF" w:rsidR="00741985" w:rsidRPr="00D1289D" w:rsidRDefault="00821D18" w:rsidP="00B647C9">
      <w:pPr>
        <w:rPr>
          <w:rFonts w:ascii="Helvetica" w:eastAsia="Times New Roman" w:hAnsi="Helvetica" w:cs="Times New Roman"/>
          <w:bCs/>
          <w:color w:val="000000"/>
          <w:sz w:val="20"/>
          <w:szCs w:val="20"/>
          <w:lang w:eastAsia="nb-NO"/>
        </w:rPr>
      </w:pPr>
      <w:r w:rsidRPr="00821D18">
        <w:rPr>
          <w:rFonts w:ascii="Helvetica" w:eastAsia="Times New Roman" w:hAnsi="Helvetica" w:cs="Times New Roman"/>
          <w:b/>
          <w:color w:val="000000"/>
          <w:sz w:val="20"/>
          <w:szCs w:val="20"/>
          <w:lang w:eastAsia="nb-NO"/>
        </w:rPr>
        <w:t>Støtt oss gjerne</w:t>
      </w:r>
    </w:p>
    <w:p w14:paraId="45A24DB0" w14:textId="2B73D39F" w:rsidR="00B647C9" w:rsidRPr="00A434C1" w:rsidRDefault="00741985" w:rsidP="00B647C9">
      <w:pPr>
        <w:rPr>
          <w:b/>
          <w:i/>
          <w:iCs/>
        </w:rPr>
      </w:pPr>
      <w:r w:rsidRPr="00FA5905">
        <w:rPr>
          <w:rFonts w:ascii="Helvetica" w:eastAsia="Times New Roman" w:hAnsi="Helvetica" w:cs="Times New Roman"/>
          <w:b/>
          <w:i/>
          <w:iCs/>
          <w:color w:val="C00000"/>
          <w:sz w:val="20"/>
          <w:szCs w:val="20"/>
          <w:lang w:eastAsia="nb-NO"/>
        </w:rPr>
        <w:t>Vi trenger flere givere for å kunne lykkes med dette arbeidet</w:t>
      </w:r>
      <w:r w:rsidR="00B647C9" w:rsidRPr="00FA5905">
        <w:rPr>
          <w:rFonts w:ascii="Helvetica" w:eastAsia="Times New Roman" w:hAnsi="Helvetica" w:cs="Times New Roman"/>
          <w:b/>
          <w:i/>
          <w:iCs/>
          <w:color w:val="C00000"/>
          <w:sz w:val="20"/>
          <w:szCs w:val="20"/>
          <w:lang w:eastAsia="nb-NO"/>
        </w:rPr>
        <w:t xml:space="preserve">. </w:t>
      </w:r>
      <w:r w:rsidR="008475C6" w:rsidRPr="00FA5905">
        <w:rPr>
          <w:rFonts w:ascii="Helvetica" w:eastAsia="Times New Roman" w:hAnsi="Helvetica" w:cs="Times New Roman"/>
          <w:b/>
          <w:i/>
          <w:iCs/>
          <w:color w:val="C00000"/>
          <w:sz w:val="20"/>
          <w:szCs w:val="20"/>
          <w:lang w:eastAsia="nb-NO"/>
        </w:rPr>
        <w:t>Det</w:t>
      </w:r>
      <w:r w:rsidR="009222F2">
        <w:rPr>
          <w:rFonts w:ascii="Helvetica" w:eastAsia="Times New Roman" w:hAnsi="Helvetica" w:cs="Times New Roman"/>
          <w:b/>
          <w:i/>
          <w:iCs/>
          <w:color w:val="C00000"/>
          <w:sz w:val="20"/>
          <w:szCs w:val="20"/>
          <w:lang w:eastAsia="nb-NO"/>
        </w:rPr>
        <w:t xml:space="preserve"> </w:t>
      </w:r>
      <w:r w:rsidR="008475C6" w:rsidRPr="00FA5905">
        <w:rPr>
          <w:rFonts w:ascii="Helvetica" w:eastAsia="Times New Roman" w:hAnsi="Helvetica" w:cs="Times New Roman"/>
          <w:b/>
          <w:i/>
          <w:iCs/>
          <w:color w:val="C00000"/>
          <w:sz w:val="20"/>
          <w:szCs w:val="20"/>
          <w:lang w:eastAsia="nb-NO"/>
        </w:rPr>
        <w:t>kan du gjøre</w:t>
      </w:r>
      <w:r w:rsidR="008C1FCF" w:rsidRPr="00FA5905">
        <w:rPr>
          <w:rFonts w:ascii="Helvetica" w:eastAsia="Times New Roman" w:hAnsi="Helvetica" w:cs="Times New Roman"/>
          <w:b/>
          <w:i/>
          <w:iCs/>
          <w:color w:val="C00000"/>
          <w:sz w:val="20"/>
          <w:szCs w:val="20"/>
          <w:lang w:eastAsia="nb-NO"/>
        </w:rPr>
        <w:t xml:space="preserve"> </w:t>
      </w:r>
      <w:r w:rsidR="00B647C9" w:rsidRPr="00FA5905">
        <w:rPr>
          <w:rFonts w:ascii="Helvetica" w:eastAsia="Times New Roman" w:hAnsi="Helvetica" w:cs="Times New Roman"/>
          <w:b/>
          <w:i/>
          <w:iCs/>
          <w:color w:val="C00000"/>
          <w:sz w:val="20"/>
          <w:szCs w:val="20"/>
          <w:lang w:eastAsia="nb-NO"/>
        </w:rPr>
        <w:t>ved å gi en enkelt gave eller bli fast giver hos Bønn for Finnmark.</w:t>
      </w:r>
      <w:r w:rsidR="00085322" w:rsidRPr="00FA5905">
        <w:rPr>
          <w:rFonts w:ascii="Helvetica" w:eastAsia="Times New Roman" w:hAnsi="Helvetica" w:cs="Times New Roman"/>
          <w:b/>
          <w:i/>
          <w:iCs/>
          <w:color w:val="C00000"/>
          <w:sz w:val="20"/>
          <w:szCs w:val="20"/>
          <w:lang w:eastAsia="nb-NO"/>
        </w:rPr>
        <w:t xml:space="preserve"> For gaver kan dere bruke </w:t>
      </w:r>
      <w:r w:rsidR="00BF10ED" w:rsidRPr="00A434C1">
        <w:rPr>
          <w:rFonts w:ascii="Helvetica" w:eastAsia="Times New Roman" w:hAnsi="Helvetica" w:cs="Times New Roman"/>
          <w:b/>
          <w:i/>
          <w:iCs/>
          <w:color w:val="000000"/>
          <w:sz w:val="20"/>
          <w:szCs w:val="20"/>
          <w:lang w:eastAsia="nb-NO"/>
        </w:rPr>
        <w:t>V</w:t>
      </w:r>
      <w:r w:rsidR="00085322" w:rsidRPr="00A434C1">
        <w:rPr>
          <w:rFonts w:ascii="Helvetica" w:eastAsia="Times New Roman" w:hAnsi="Helvetica" w:cs="Times New Roman"/>
          <w:b/>
          <w:i/>
          <w:iCs/>
          <w:color w:val="000000"/>
          <w:sz w:val="20"/>
          <w:szCs w:val="20"/>
          <w:lang w:eastAsia="nb-NO"/>
        </w:rPr>
        <w:t xml:space="preserve">ipps </w:t>
      </w:r>
      <w:r w:rsidR="00CA3C41" w:rsidRPr="00A434C1">
        <w:rPr>
          <w:rFonts w:ascii="Helvetica" w:eastAsia="Times New Roman" w:hAnsi="Helvetica" w:cs="Times New Roman"/>
          <w:b/>
          <w:i/>
          <w:iCs/>
          <w:color w:val="000000"/>
          <w:sz w:val="20"/>
          <w:szCs w:val="20"/>
          <w:lang w:eastAsia="nb-NO"/>
        </w:rPr>
        <w:t xml:space="preserve">849952 </w:t>
      </w:r>
      <w:r w:rsidR="00CA3C41" w:rsidRPr="00FA5905">
        <w:rPr>
          <w:rFonts w:ascii="Helvetica" w:eastAsia="Times New Roman" w:hAnsi="Helvetica" w:cs="Times New Roman"/>
          <w:b/>
          <w:i/>
          <w:iCs/>
          <w:color w:val="C00000"/>
          <w:sz w:val="20"/>
          <w:szCs w:val="20"/>
          <w:lang w:eastAsia="nb-NO"/>
        </w:rPr>
        <w:t>eller</w:t>
      </w:r>
      <w:r w:rsidR="00CA3C41" w:rsidRPr="00A434C1">
        <w:rPr>
          <w:rFonts w:ascii="Helvetica" w:eastAsia="Times New Roman" w:hAnsi="Helvetica" w:cs="Times New Roman"/>
          <w:b/>
          <w:i/>
          <w:iCs/>
          <w:color w:val="000000"/>
          <w:sz w:val="20"/>
          <w:szCs w:val="20"/>
          <w:lang w:eastAsia="nb-NO"/>
        </w:rPr>
        <w:t xml:space="preserve"> bankkonto 4612.68.06329</w:t>
      </w:r>
      <w:r w:rsidR="00A27BAD" w:rsidRPr="00A434C1">
        <w:rPr>
          <w:rFonts w:ascii="Helvetica" w:eastAsia="Times New Roman" w:hAnsi="Helvetica" w:cs="Times New Roman"/>
          <w:b/>
          <w:i/>
          <w:iCs/>
          <w:color w:val="000000"/>
          <w:sz w:val="20"/>
          <w:szCs w:val="20"/>
          <w:lang w:eastAsia="nb-NO"/>
        </w:rPr>
        <w:t>.</w:t>
      </w:r>
      <w:r w:rsidR="00B647C9" w:rsidRPr="00A434C1">
        <w:rPr>
          <w:rFonts w:ascii="Helvetica" w:eastAsia="Times New Roman" w:hAnsi="Helvetica" w:cs="Times New Roman"/>
          <w:b/>
          <w:i/>
          <w:iCs/>
          <w:color w:val="000000"/>
          <w:sz w:val="20"/>
          <w:szCs w:val="20"/>
          <w:lang w:eastAsia="nb-NO"/>
        </w:rPr>
        <w:t xml:space="preserve"> </w:t>
      </w:r>
      <w:r w:rsidR="004775DD">
        <w:rPr>
          <w:rFonts w:ascii="Helvetica" w:eastAsia="Times New Roman" w:hAnsi="Helvetica" w:cs="Times New Roman"/>
          <w:b/>
          <w:i/>
          <w:iCs/>
          <w:color w:val="C00000"/>
          <w:sz w:val="20"/>
          <w:szCs w:val="20"/>
          <w:lang w:eastAsia="nb-NO"/>
        </w:rPr>
        <w:t>Giver/F</w:t>
      </w:r>
      <w:r w:rsidR="00531A23" w:rsidRPr="00FA5905">
        <w:rPr>
          <w:rFonts w:ascii="Helvetica" w:eastAsia="Times New Roman" w:hAnsi="Helvetica" w:cs="Times New Roman"/>
          <w:b/>
          <w:i/>
          <w:iCs/>
          <w:color w:val="C00000"/>
          <w:sz w:val="20"/>
          <w:szCs w:val="20"/>
          <w:lang w:eastAsia="nb-NO"/>
        </w:rPr>
        <w:t>ast giver</w:t>
      </w:r>
      <w:r w:rsidR="00FC4915" w:rsidRPr="00FA5905">
        <w:rPr>
          <w:rFonts w:ascii="Helvetica" w:eastAsia="Times New Roman" w:hAnsi="Helvetica" w:cs="Times New Roman"/>
          <w:b/>
          <w:i/>
          <w:iCs/>
          <w:color w:val="C00000"/>
          <w:sz w:val="20"/>
          <w:szCs w:val="20"/>
          <w:lang w:eastAsia="nb-NO"/>
        </w:rPr>
        <w:t xml:space="preserve"> se</w:t>
      </w:r>
      <w:r w:rsidR="00B647C9" w:rsidRPr="00FA5905">
        <w:rPr>
          <w:rFonts w:ascii="Helvetica" w:eastAsia="Times New Roman" w:hAnsi="Helvetica" w:cs="Times New Roman"/>
          <w:b/>
          <w:i/>
          <w:iCs/>
          <w:color w:val="C00000"/>
          <w:sz w:val="20"/>
          <w:szCs w:val="20"/>
          <w:lang w:eastAsia="nb-NO"/>
        </w:rPr>
        <w:t>:</w:t>
      </w:r>
      <w:r w:rsidR="00B647C9" w:rsidRPr="00A434C1">
        <w:rPr>
          <w:rFonts w:ascii="Helvetica" w:eastAsia="Times New Roman" w:hAnsi="Helvetica" w:cs="Times New Roman"/>
          <w:b/>
          <w:i/>
          <w:iCs/>
          <w:color w:val="000000"/>
          <w:sz w:val="20"/>
          <w:szCs w:val="20"/>
          <w:lang w:eastAsia="nb-NO"/>
        </w:rPr>
        <w:t xml:space="preserve"> </w:t>
      </w:r>
      <w:hyperlink r:id="rId9" w:history="1">
        <w:r w:rsidR="00222A4E" w:rsidRPr="00A434C1">
          <w:rPr>
            <w:rStyle w:val="Hyperkobling"/>
            <w:rFonts w:ascii="Helvetica" w:eastAsia="Times New Roman" w:hAnsi="Helvetica" w:cs="Times New Roman"/>
            <w:b/>
            <w:i/>
            <w:iCs/>
            <w:sz w:val="20"/>
            <w:szCs w:val="20"/>
            <w:lang w:eastAsia="nb-NO"/>
          </w:rPr>
          <w:t>https://bonnforfinnmark.no/gave</w:t>
        </w:r>
      </w:hyperlink>
    </w:p>
    <w:p w14:paraId="54FCE524" w14:textId="77777777" w:rsidR="00791D10" w:rsidRPr="00A434C1" w:rsidRDefault="00791D10" w:rsidP="00B647C9">
      <w:pPr>
        <w:rPr>
          <w:b/>
        </w:rPr>
      </w:pPr>
    </w:p>
    <w:p w14:paraId="73825B10" w14:textId="00F54304" w:rsidR="00791D10" w:rsidRDefault="00791D10" w:rsidP="00B647C9">
      <w:pPr>
        <w:rPr>
          <w:rFonts w:ascii="Helvetica" w:hAnsi="Helvetica"/>
          <w:sz w:val="20"/>
          <w:szCs w:val="20"/>
        </w:rPr>
      </w:pPr>
      <w:r w:rsidRPr="00D31BE9">
        <w:rPr>
          <w:rFonts w:ascii="Helvetica" w:hAnsi="Helvetica"/>
          <w:sz w:val="20"/>
          <w:szCs w:val="20"/>
        </w:rPr>
        <w:t xml:space="preserve">Husk også å be for </w:t>
      </w:r>
      <w:r w:rsidR="00FA3852" w:rsidRPr="00D31BE9">
        <w:rPr>
          <w:rFonts w:ascii="Helvetica" w:hAnsi="Helvetica"/>
          <w:sz w:val="20"/>
          <w:szCs w:val="20"/>
        </w:rPr>
        <w:t>oss</w:t>
      </w:r>
      <w:r w:rsidR="0079478A">
        <w:rPr>
          <w:rFonts w:ascii="Helvetica" w:hAnsi="Helvetica"/>
          <w:sz w:val="20"/>
          <w:szCs w:val="20"/>
        </w:rPr>
        <w:t xml:space="preserve"> og</w:t>
      </w:r>
      <w:r w:rsidR="00FA3852" w:rsidRPr="00D31BE9">
        <w:rPr>
          <w:rFonts w:ascii="Helvetica" w:hAnsi="Helvetica"/>
          <w:sz w:val="20"/>
          <w:szCs w:val="20"/>
        </w:rPr>
        <w:t xml:space="preserve"> Bønn for Finnmark</w:t>
      </w:r>
      <w:r w:rsidR="0079478A">
        <w:rPr>
          <w:rFonts w:ascii="Helvetica" w:hAnsi="Helvetica"/>
          <w:sz w:val="20"/>
          <w:szCs w:val="20"/>
        </w:rPr>
        <w:t xml:space="preserve"> sitt arbeid i Vardø og Finnmark</w:t>
      </w:r>
      <w:r w:rsidR="00D31BE9" w:rsidRPr="00D31BE9">
        <w:rPr>
          <w:rFonts w:ascii="Helvetica" w:hAnsi="Helvetica"/>
          <w:sz w:val="20"/>
          <w:szCs w:val="20"/>
        </w:rPr>
        <w:t>. Vi er svært ta</w:t>
      </w:r>
      <w:r w:rsidR="00B06CFE">
        <w:rPr>
          <w:rFonts w:ascii="Helvetica" w:hAnsi="Helvetica"/>
          <w:sz w:val="20"/>
          <w:szCs w:val="20"/>
        </w:rPr>
        <w:t xml:space="preserve">kknemlige for deres bønner og all </w:t>
      </w:r>
      <w:r w:rsidR="005035AB">
        <w:rPr>
          <w:rFonts w:ascii="Helvetica" w:hAnsi="Helvetica"/>
          <w:sz w:val="20"/>
          <w:szCs w:val="20"/>
        </w:rPr>
        <w:t>økonomisk støtte</w:t>
      </w:r>
      <w:r w:rsidR="00B06CFE">
        <w:rPr>
          <w:rFonts w:ascii="Helvetica" w:hAnsi="Helvetica"/>
          <w:sz w:val="20"/>
          <w:szCs w:val="20"/>
        </w:rPr>
        <w:t>.</w:t>
      </w:r>
    </w:p>
    <w:p w14:paraId="13D26843" w14:textId="6003D8D7" w:rsidR="003355B5" w:rsidRPr="001063BE" w:rsidRDefault="003355B5" w:rsidP="00494EEA">
      <w:pPr>
        <w:rPr>
          <w:rFonts w:ascii="Helvetica" w:eastAsia="Times New Roman" w:hAnsi="Helvetica" w:cs="Times New Roman"/>
          <w:bCs/>
          <w:color w:val="000000"/>
          <w:sz w:val="20"/>
          <w:szCs w:val="20"/>
          <w:lang w:eastAsia="nb-NO"/>
        </w:rPr>
      </w:pPr>
    </w:p>
    <w:p w14:paraId="73F5411F" w14:textId="0489E550" w:rsidR="004E3226" w:rsidRDefault="00801EE6" w:rsidP="00393428">
      <w:pPr>
        <w:rPr>
          <w:rFonts w:ascii="Helvetica" w:eastAsia="Times New Roman" w:hAnsi="Helvetica" w:cs="Times New Roman"/>
          <w:b/>
          <w:bCs/>
          <w:color w:val="000000"/>
          <w:sz w:val="20"/>
          <w:szCs w:val="20"/>
          <w:lang w:eastAsia="nb-NO"/>
        </w:rPr>
      </w:pPr>
      <w:r w:rsidRPr="00414659">
        <w:rPr>
          <w:rFonts w:ascii="Helvetica" w:eastAsia="Times New Roman" w:hAnsi="Helvetica" w:cs="Times New Roman"/>
          <w:b/>
          <w:bCs/>
          <w:color w:val="000000"/>
          <w:sz w:val="20"/>
          <w:szCs w:val="20"/>
          <w:lang w:eastAsia="nb-NO"/>
        </w:rPr>
        <w:t>Guds Fred! Beate og Jørn-Ivar Hol</w:t>
      </w:r>
      <w:r w:rsidR="00AE3A83">
        <w:rPr>
          <w:rFonts w:ascii="Helvetica" w:eastAsia="Times New Roman" w:hAnsi="Helvetica" w:cs="Times New Roman"/>
          <w:b/>
          <w:bCs/>
          <w:color w:val="000000"/>
          <w:sz w:val="20"/>
          <w:szCs w:val="20"/>
          <w:lang w:eastAsia="nb-NO"/>
        </w:rPr>
        <w:t>mg</w:t>
      </w:r>
      <w:r w:rsidR="00E12A54">
        <w:rPr>
          <w:rFonts w:ascii="Helvetica" w:eastAsia="Times New Roman" w:hAnsi="Helvetica" w:cs="Times New Roman"/>
          <w:b/>
          <w:bCs/>
          <w:color w:val="000000"/>
          <w:sz w:val="20"/>
          <w:szCs w:val="20"/>
          <w:lang w:eastAsia="nb-NO"/>
        </w:rPr>
        <w:t>re</w:t>
      </w:r>
      <w:r w:rsidR="001D0252">
        <w:rPr>
          <w:rFonts w:ascii="Helvetica" w:eastAsia="Times New Roman" w:hAnsi="Helvetica" w:cs="Times New Roman"/>
          <w:b/>
          <w:bCs/>
          <w:color w:val="000000"/>
          <w:sz w:val="20"/>
          <w:szCs w:val="20"/>
          <w:lang w:eastAsia="nb-NO"/>
        </w:rPr>
        <w:t>n</w:t>
      </w:r>
    </w:p>
    <w:p w14:paraId="6B274D01" w14:textId="77777777" w:rsidR="00081497" w:rsidRDefault="00081497" w:rsidP="00393428">
      <w:pPr>
        <w:rPr>
          <w:rFonts w:ascii="Helvetica" w:eastAsia="Times New Roman" w:hAnsi="Helvetica" w:cs="Times New Roman"/>
          <w:b/>
          <w:bCs/>
          <w:color w:val="000000"/>
          <w:sz w:val="20"/>
          <w:szCs w:val="20"/>
          <w:lang w:eastAsia="nb-NO"/>
        </w:rPr>
      </w:pPr>
    </w:p>
    <w:p w14:paraId="3CD27621" w14:textId="77777777" w:rsidR="00A666F9" w:rsidRDefault="00A666F9" w:rsidP="00393428">
      <w:pPr>
        <w:rPr>
          <w:rFonts w:ascii="Helvetica" w:eastAsia="Times New Roman" w:hAnsi="Helvetica" w:cs="Times New Roman"/>
          <w:b/>
          <w:bCs/>
          <w:color w:val="000000"/>
          <w:sz w:val="20"/>
          <w:szCs w:val="20"/>
          <w:lang w:eastAsia="nb-NO"/>
        </w:rPr>
      </w:pPr>
    </w:p>
    <w:p w14:paraId="4044A5A5" w14:textId="77777777" w:rsidR="00A666F9" w:rsidRDefault="00A666F9" w:rsidP="00393428">
      <w:pPr>
        <w:rPr>
          <w:rFonts w:ascii="Helvetica" w:eastAsia="Times New Roman" w:hAnsi="Helvetica" w:cs="Times New Roman"/>
          <w:b/>
          <w:bCs/>
          <w:color w:val="000000"/>
          <w:sz w:val="20"/>
          <w:szCs w:val="20"/>
          <w:lang w:eastAsia="nb-NO"/>
        </w:rPr>
      </w:pPr>
    </w:p>
    <w:p w14:paraId="4BDAECFF" w14:textId="77777777" w:rsidR="00A666F9" w:rsidRDefault="00A666F9" w:rsidP="00393428">
      <w:pPr>
        <w:rPr>
          <w:rFonts w:ascii="Helvetica" w:eastAsia="Times New Roman" w:hAnsi="Helvetica" w:cs="Times New Roman"/>
          <w:b/>
          <w:bCs/>
          <w:color w:val="000000"/>
          <w:sz w:val="20"/>
          <w:szCs w:val="20"/>
          <w:lang w:eastAsia="nb-NO"/>
        </w:rPr>
      </w:pPr>
    </w:p>
    <w:p w14:paraId="57950EAD" w14:textId="77777777" w:rsidR="00A666F9" w:rsidRDefault="00A666F9" w:rsidP="00393428">
      <w:pPr>
        <w:rPr>
          <w:rFonts w:ascii="Helvetica" w:eastAsia="Times New Roman" w:hAnsi="Helvetica" w:cs="Times New Roman"/>
          <w:b/>
          <w:bCs/>
          <w:color w:val="000000"/>
          <w:sz w:val="20"/>
          <w:szCs w:val="20"/>
          <w:lang w:eastAsia="nb-NO"/>
        </w:rPr>
      </w:pPr>
    </w:p>
    <w:p w14:paraId="7CE7C79F" w14:textId="77777777" w:rsidR="00A666F9" w:rsidRDefault="00A666F9" w:rsidP="00393428">
      <w:pPr>
        <w:rPr>
          <w:rFonts w:ascii="Helvetica" w:eastAsia="Times New Roman" w:hAnsi="Helvetica" w:cs="Times New Roman"/>
          <w:b/>
          <w:bCs/>
          <w:color w:val="000000"/>
          <w:sz w:val="20"/>
          <w:szCs w:val="20"/>
          <w:lang w:eastAsia="nb-NO"/>
        </w:rPr>
      </w:pPr>
    </w:p>
    <w:p w14:paraId="16384D96" w14:textId="77777777" w:rsidR="00A666F9" w:rsidRDefault="00A666F9" w:rsidP="00393428">
      <w:pPr>
        <w:rPr>
          <w:rFonts w:ascii="Helvetica" w:eastAsia="Times New Roman" w:hAnsi="Helvetica" w:cs="Times New Roman"/>
          <w:b/>
          <w:bCs/>
          <w:color w:val="000000"/>
          <w:sz w:val="20"/>
          <w:szCs w:val="20"/>
          <w:lang w:eastAsia="nb-NO"/>
        </w:rPr>
      </w:pPr>
    </w:p>
    <w:p w14:paraId="26E85BEE" w14:textId="77777777" w:rsidR="00A666F9" w:rsidRDefault="00A666F9" w:rsidP="00393428">
      <w:pPr>
        <w:rPr>
          <w:rFonts w:ascii="Helvetica" w:eastAsia="Times New Roman" w:hAnsi="Helvetica" w:cs="Times New Roman"/>
          <w:b/>
          <w:bCs/>
          <w:color w:val="000000"/>
          <w:sz w:val="20"/>
          <w:szCs w:val="20"/>
          <w:lang w:eastAsia="nb-NO"/>
        </w:rPr>
      </w:pPr>
    </w:p>
    <w:p w14:paraId="29064424" w14:textId="77777777" w:rsidR="00A666F9" w:rsidRDefault="00A666F9" w:rsidP="00393428">
      <w:pPr>
        <w:rPr>
          <w:rFonts w:ascii="Helvetica" w:eastAsia="Times New Roman" w:hAnsi="Helvetica" w:cs="Times New Roman"/>
          <w:b/>
          <w:bCs/>
          <w:color w:val="000000"/>
          <w:sz w:val="20"/>
          <w:szCs w:val="20"/>
          <w:lang w:eastAsia="nb-NO"/>
        </w:rPr>
      </w:pPr>
    </w:p>
    <w:p w14:paraId="370D1F97" w14:textId="77777777" w:rsidR="00A666F9" w:rsidRDefault="00A666F9" w:rsidP="00393428">
      <w:pPr>
        <w:rPr>
          <w:rFonts w:ascii="Helvetica" w:eastAsia="Times New Roman" w:hAnsi="Helvetica" w:cs="Times New Roman"/>
          <w:b/>
          <w:bCs/>
          <w:color w:val="000000"/>
          <w:sz w:val="20"/>
          <w:szCs w:val="20"/>
          <w:lang w:eastAsia="nb-NO"/>
        </w:rPr>
      </w:pPr>
    </w:p>
    <w:p w14:paraId="41F30E64" w14:textId="77777777" w:rsidR="00A666F9" w:rsidRDefault="00A666F9" w:rsidP="00393428">
      <w:pPr>
        <w:rPr>
          <w:rFonts w:ascii="Helvetica" w:eastAsia="Times New Roman" w:hAnsi="Helvetica" w:cs="Times New Roman"/>
          <w:b/>
          <w:bCs/>
          <w:color w:val="000000"/>
          <w:sz w:val="20"/>
          <w:szCs w:val="20"/>
          <w:lang w:eastAsia="nb-NO"/>
        </w:rPr>
      </w:pPr>
    </w:p>
    <w:p w14:paraId="439862D7" w14:textId="77777777" w:rsidR="00A666F9" w:rsidRDefault="00A666F9" w:rsidP="00393428">
      <w:pPr>
        <w:rPr>
          <w:rFonts w:ascii="Helvetica" w:eastAsia="Times New Roman" w:hAnsi="Helvetica" w:cs="Times New Roman"/>
          <w:b/>
          <w:bCs/>
          <w:color w:val="000000"/>
          <w:sz w:val="20"/>
          <w:szCs w:val="20"/>
          <w:lang w:eastAsia="nb-NO"/>
        </w:rPr>
      </w:pPr>
    </w:p>
    <w:p w14:paraId="5E205D0C" w14:textId="77777777" w:rsidR="00A666F9" w:rsidRDefault="00A666F9" w:rsidP="00393428">
      <w:pPr>
        <w:rPr>
          <w:rFonts w:ascii="Helvetica" w:eastAsia="Times New Roman" w:hAnsi="Helvetica" w:cs="Times New Roman"/>
          <w:b/>
          <w:bCs/>
          <w:color w:val="000000"/>
          <w:sz w:val="20"/>
          <w:szCs w:val="20"/>
          <w:lang w:eastAsia="nb-NO"/>
        </w:rPr>
      </w:pPr>
    </w:p>
    <w:p w14:paraId="4DA0AC3B" w14:textId="77777777" w:rsidR="00A666F9" w:rsidRDefault="00A666F9" w:rsidP="00393428">
      <w:pPr>
        <w:rPr>
          <w:rFonts w:ascii="Helvetica" w:eastAsia="Times New Roman" w:hAnsi="Helvetica" w:cs="Times New Roman"/>
          <w:b/>
          <w:bCs/>
          <w:color w:val="000000"/>
          <w:sz w:val="20"/>
          <w:szCs w:val="20"/>
          <w:lang w:eastAsia="nb-NO"/>
        </w:rPr>
      </w:pPr>
    </w:p>
    <w:p w14:paraId="0FF46D05" w14:textId="77777777" w:rsidR="00A666F9" w:rsidRDefault="00A666F9" w:rsidP="00393428">
      <w:pPr>
        <w:rPr>
          <w:rFonts w:ascii="Helvetica" w:eastAsia="Times New Roman" w:hAnsi="Helvetica" w:cs="Times New Roman"/>
          <w:b/>
          <w:bCs/>
          <w:color w:val="000000"/>
          <w:sz w:val="20"/>
          <w:szCs w:val="20"/>
          <w:lang w:eastAsia="nb-NO"/>
        </w:rPr>
      </w:pPr>
    </w:p>
    <w:p w14:paraId="3CD6E643" w14:textId="77777777" w:rsidR="00A666F9" w:rsidRDefault="00A666F9" w:rsidP="00393428">
      <w:pPr>
        <w:rPr>
          <w:rFonts w:ascii="Helvetica" w:eastAsia="Times New Roman" w:hAnsi="Helvetica" w:cs="Times New Roman"/>
          <w:b/>
          <w:bCs/>
          <w:color w:val="000000"/>
          <w:sz w:val="20"/>
          <w:szCs w:val="20"/>
          <w:lang w:eastAsia="nb-NO"/>
        </w:rPr>
      </w:pPr>
    </w:p>
    <w:p w14:paraId="5F77585D" w14:textId="77777777" w:rsidR="00A666F9" w:rsidRDefault="00A666F9" w:rsidP="00393428">
      <w:pPr>
        <w:rPr>
          <w:rFonts w:ascii="Helvetica" w:eastAsia="Times New Roman" w:hAnsi="Helvetica" w:cs="Times New Roman"/>
          <w:b/>
          <w:bCs/>
          <w:color w:val="000000"/>
          <w:sz w:val="20"/>
          <w:szCs w:val="20"/>
          <w:lang w:eastAsia="nb-NO"/>
        </w:rPr>
      </w:pPr>
    </w:p>
    <w:p w14:paraId="2844D312" w14:textId="77777777" w:rsidR="00A666F9" w:rsidRDefault="00A666F9" w:rsidP="00393428">
      <w:pPr>
        <w:rPr>
          <w:rFonts w:ascii="Helvetica" w:eastAsia="Times New Roman" w:hAnsi="Helvetica" w:cs="Times New Roman"/>
          <w:b/>
          <w:bCs/>
          <w:color w:val="000000"/>
          <w:sz w:val="20"/>
          <w:szCs w:val="20"/>
          <w:lang w:eastAsia="nb-NO"/>
        </w:rPr>
      </w:pPr>
    </w:p>
    <w:p w14:paraId="1903B14B" w14:textId="77777777" w:rsidR="00A666F9" w:rsidRDefault="00A666F9" w:rsidP="00393428">
      <w:pPr>
        <w:rPr>
          <w:rFonts w:ascii="Helvetica" w:eastAsia="Times New Roman" w:hAnsi="Helvetica" w:cs="Times New Roman"/>
          <w:b/>
          <w:bCs/>
          <w:color w:val="000000"/>
          <w:sz w:val="20"/>
          <w:szCs w:val="20"/>
          <w:lang w:eastAsia="nb-NO"/>
        </w:rPr>
      </w:pPr>
    </w:p>
    <w:p w14:paraId="70778C90" w14:textId="77777777" w:rsidR="00A666F9" w:rsidRDefault="00A666F9" w:rsidP="00393428">
      <w:pPr>
        <w:rPr>
          <w:rFonts w:ascii="Helvetica" w:eastAsia="Times New Roman" w:hAnsi="Helvetica" w:cs="Times New Roman"/>
          <w:b/>
          <w:bCs/>
          <w:color w:val="000000"/>
          <w:sz w:val="20"/>
          <w:szCs w:val="20"/>
          <w:lang w:eastAsia="nb-NO"/>
        </w:rPr>
      </w:pPr>
    </w:p>
    <w:p w14:paraId="190A35EF" w14:textId="77777777" w:rsidR="00A666F9" w:rsidRDefault="00A666F9" w:rsidP="00393428">
      <w:pPr>
        <w:rPr>
          <w:rFonts w:ascii="Helvetica" w:eastAsia="Times New Roman" w:hAnsi="Helvetica" w:cs="Times New Roman"/>
          <w:b/>
          <w:bCs/>
          <w:color w:val="000000"/>
          <w:sz w:val="20"/>
          <w:szCs w:val="20"/>
          <w:lang w:eastAsia="nb-NO"/>
        </w:rPr>
      </w:pPr>
    </w:p>
    <w:p w14:paraId="6BEDD2B8" w14:textId="77777777" w:rsidR="00A666F9" w:rsidRDefault="00A666F9" w:rsidP="00393428">
      <w:pPr>
        <w:rPr>
          <w:rFonts w:ascii="Helvetica" w:eastAsia="Times New Roman" w:hAnsi="Helvetica" w:cs="Times New Roman"/>
          <w:b/>
          <w:bCs/>
          <w:color w:val="000000"/>
          <w:sz w:val="20"/>
          <w:szCs w:val="20"/>
          <w:lang w:eastAsia="nb-NO"/>
        </w:rPr>
      </w:pPr>
    </w:p>
    <w:p w14:paraId="7E988492" w14:textId="77777777" w:rsidR="00A666F9" w:rsidRDefault="00A666F9" w:rsidP="00393428">
      <w:pPr>
        <w:rPr>
          <w:rFonts w:ascii="Helvetica" w:eastAsia="Times New Roman" w:hAnsi="Helvetica" w:cs="Times New Roman"/>
          <w:b/>
          <w:bCs/>
          <w:color w:val="000000"/>
          <w:sz w:val="20"/>
          <w:szCs w:val="20"/>
          <w:lang w:eastAsia="nb-NO"/>
        </w:rPr>
      </w:pPr>
    </w:p>
    <w:p w14:paraId="1F0DE0B0" w14:textId="77777777" w:rsidR="00A666F9" w:rsidRDefault="00A666F9" w:rsidP="00393428">
      <w:pPr>
        <w:rPr>
          <w:rFonts w:ascii="Helvetica" w:eastAsia="Times New Roman" w:hAnsi="Helvetica" w:cs="Times New Roman"/>
          <w:b/>
          <w:bCs/>
          <w:color w:val="000000"/>
          <w:sz w:val="20"/>
          <w:szCs w:val="20"/>
          <w:lang w:eastAsia="nb-NO"/>
        </w:rPr>
      </w:pPr>
    </w:p>
    <w:p w14:paraId="0A816057" w14:textId="77777777" w:rsidR="00A666F9" w:rsidRDefault="00A666F9" w:rsidP="00393428">
      <w:pPr>
        <w:rPr>
          <w:rFonts w:ascii="Helvetica" w:eastAsia="Times New Roman" w:hAnsi="Helvetica" w:cs="Times New Roman"/>
          <w:b/>
          <w:bCs/>
          <w:color w:val="000000"/>
          <w:sz w:val="20"/>
          <w:szCs w:val="20"/>
          <w:lang w:eastAsia="nb-NO"/>
        </w:rPr>
      </w:pPr>
    </w:p>
    <w:p w14:paraId="2992B8CD" w14:textId="77777777" w:rsidR="00A666F9" w:rsidRDefault="00A666F9" w:rsidP="00393428">
      <w:pPr>
        <w:rPr>
          <w:rFonts w:ascii="Helvetica" w:eastAsia="Times New Roman" w:hAnsi="Helvetica" w:cs="Times New Roman"/>
          <w:b/>
          <w:bCs/>
          <w:color w:val="000000"/>
          <w:sz w:val="20"/>
          <w:szCs w:val="20"/>
          <w:lang w:eastAsia="nb-NO"/>
        </w:rPr>
      </w:pPr>
    </w:p>
    <w:p w14:paraId="2E3EE0C6" w14:textId="77777777" w:rsidR="00A666F9" w:rsidRDefault="00A666F9" w:rsidP="00393428">
      <w:pPr>
        <w:rPr>
          <w:rFonts w:ascii="Helvetica" w:eastAsia="Times New Roman" w:hAnsi="Helvetica" w:cs="Times New Roman"/>
          <w:b/>
          <w:bCs/>
          <w:color w:val="000000"/>
          <w:sz w:val="20"/>
          <w:szCs w:val="20"/>
          <w:lang w:eastAsia="nb-NO"/>
        </w:rPr>
      </w:pPr>
    </w:p>
    <w:p w14:paraId="34306610" w14:textId="77777777" w:rsidR="00C47001" w:rsidRPr="00393428" w:rsidRDefault="00C47001" w:rsidP="00393428">
      <w:pPr>
        <w:rPr>
          <w:rFonts w:ascii="Helvetica" w:eastAsia="Times New Roman" w:hAnsi="Helvetica" w:cs="Times New Roman"/>
          <w:b/>
          <w:bCs/>
          <w:color w:val="000000"/>
          <w:sz w:val="20"/>
          <w:szCs w:val="20"/>
          <w:lang w:eastAsia="nb-NO"/>
        </w:rPr>
      </w:pPr>
    </w:p>
    <w:p w14:paraId="796E63E7" w14:textId="6D4B4384" w:rsidR="00813493" w:rsidRDefault="00522409" w:rsidP="00966D8E">
      <w:pPr>
        <w:jc w:val="center"/>
        <w:rPr>
          <w:rFonts w:ascii="Helvetica" w:eastAsia="Times New Roman" w:hAnsi="Helvetica" w:cs="Times New Roman"/>
          <w:b/>
          <w:bCs/>
          <w:color w:val="000000"/>
          <w:sz w:val="20"/>
          <w:szCs w:val="20"/>
          <w:lang w:eastAsia="nb-NO"/>
        </w:rPr>
      </w:pPr>
      <w:r w:rsidRPr="00414659">
        <w:rPr>
          <w:rFonts w:ascii="Helvetica" w:eastAsia="Times New Roman" w:hAnsi="Helvetica" w:cs="Times New Roman"/>
          <w:b/>
          <w:bCs/>
          <w:color w:val="000000" w:themeColor="text1"/>
          <w:sz w:val="48"/>
          <w:szCs w:val="48"/>
          <w:lang w:eastAsia="nb-NO"/>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lastRenderedPageBreak/>
        <w:t>Bønne</w:t>
      </w:r>
      <w:r w:rsidR="00D43594" w:rsidRPr="00414659">
        <w:rPr>
          <w:rFonts w:ascii="Helvetica" w:eastAsia="Times New Roman" w:hAnsi="Helvetica" w:cs="Times New Roman"/>
          <w:b/>
          <w:bCs/>
          <w:color w:val="000000" w:themeColor="text1"/>
          <w:sz w:val="48"/>
          <w:szCs w:val="48"/>
          <w:lang w:eastAsia="nb-NO"/>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emner </w:t>
      </w:r>
      <w:proofErr w:type="spellStart"/>
      <w:r w:rsidR="00D43594" w:rsidRPr="00414659">
        <w:rPr>
          <w:rFonts w:ascii="Helvetica" w:eastAsia="Times New Roman" w:hAnsi="Helvetica" w:cs="Times New Roman"/>
          <w:b/>
          <w:bCs/>
          <w:color w:val="000000" w:themeColor="text1"/>
          <w:sz w:val="48"/>
          <w:szCs w:val="48"/>
          <w:lang w:eastAsia="nb-NO"/>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m.m</w:t>
      </w:r>
      <w:proofErr w:type="spellEnd"/>
    </w:p>
    <w:tbl>
      <w:tblPr>
        <w:tblStyle w:val="Tabellrutenett"/>
        <w:tblpPr w:leftFromText="141" w:rightFromText="141" w:vertAnchor="text" w:horzAnchor="margin" w:tblpY="13"/>
        <w:tblW w:w="9682" w:type="dxa"/>
        <w:tblLook w:val="04A0" w:firstRow="1" w:lastRow="0" w:firstColumn="1" w:lastColumn="0" w:noHBand="0" w:noVBand="1"/>
      </w:tblPr>
      <w:tblGrid>
        <w:gridCol w:w="4815"/>
        <w:gridCol w:w="4867"/>
      </w:tblGrid>
      <w:tr w:rsidR="00966D8E" w:rsidRPr="00414659" w14:paraId="24127D31" w14:textId="77777777" w:rsidTr="00966D8E">
        <w:trPr>
          <w:trHeight w:val="306"/>
        </w:trPr>
        <w:tc>
          <w:tcPr>
            <w:tcW w:w="9682" w:type="dxa"/>
            <w:gridSpan w:val="2"/>
            <w:shd w:val="clear" w:color="auto" w:fill="1F3864" w:themeFill="accent1" w:themeFillShade="80"/>
          </w:tcPr>
          <w:p w14:paraId="5A199FC0" w14:textId="77777777" w:rsidR="00966D8E" w:rsidRPr="00414659" w:rsidRDefault="00966D8E" w:rsidP="00966D8E">
            <w:pPr>
              <w:jc w:val="center"/>
              <w:rPr>
                <w:rFonts w:ascii="Helvetica" w:eastAsia="Times New Roman" w:hAnsi="Helvetica" w:cs="Times New Roman"/>
                <w:b/>
                <w:color w:val="FFFFFF" w:themeColor="background1"/>
                <w:lang w:eastAsia="nb-NO"/>
              </w:rPr>
            </w:pPr>
            <w:r>
              <w:rPr>
                <w:rFonts w:ascii="Helvetica" w:eastAsia="Times New Roman" w:hAnsi="Helvetica" w:cs="Times New Roman"/>
                <w:b/>
                <w:color w:val="FFFFFF" w:themeColor="background1"/>
                <w:lang w:eastAsia="nb-NO"/>
              </w:rPr>
              <w:t>Bønneemner for Vardø:</w:t>
            </w:r>
          </w:p>
        </w:tc>
      </w:tr>
      <w:tr w:rsidR="00CF5DC0" w:rsidRPr="00153C9A" w14:paraId="0238E697" w14:textId="77777777" w:rsidTr="00966D8E">
        <w:trPr>
          <w:trHeight w:val="377"/>
        </w:trPr>
        <w:tc>
          <w:tcPr>
            <w:tcW w:w="4815" w:type="dxa"/>
            <w:shd w:val="clear" w:color="auto" w:fill="9CC2E5" w:themeFill="accent5" w:themeFillTint="99"/>
          </w:tcPr>
          <w:p w14:paraId="74597E9D" w14:textId="77777777" w:rsidR="00CF5DC0" w:rsidRDefault="00CF5DC0" w:rsidP="00CF5DC0">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Ordfører: Tor-Erik </w:t>
            </w:r>
            <w:proofErr w:type="spellStart"/>
            <w:r>
              <w:rPr>
                <w:rFonts w:ascii="Helvetica" w:eastAsia="Times New Roman" w:hAnsi="Helvetica" w:cs="Times New Roman"/>
                <w:b/>
                <w:bCs/>
                <w:color w:val="000000"/>
                <w:sz w:val="20"/>
                <w:szCs w:val="20"/>
                <w:lang w:eastAsia="nb-NO"/>
              </w:rPr>
              <w:t>Labahå</w:t>
            </w:r>
            <w:proofErr w:type="spellEnd"/>
          </w:p>
          <w:p w14:paraId="285B479F" w14:textId="77777777" w:rsidR="00CF5DC0" w:rsidRDefault="00CF5DC0" w:rsidP="00CF5DC0">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Kommunedirektør: Hallgeir Sørnes</w:t>
            </w:r>
          </w:p>
          <w:p w14:paraId="50D75888" w14:textId="77777777" w:rsidR="00CF5DC0" w:rsidRPr="00414659" w:rsidRDefault="00CF5DC0" w:rsidP="00CF5DC0">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Innbyggere: 1.970</w:t>
            </w:r>
          </w:p>
        </w:tc>
        <w:tc>
          <w:tcPr>
            <w:tcW w:w="4867" w:type="dxa"/>
            <w:shd w:val="clear" w:color="auto" w:fill="9CC2E5" w:themeFill="accent5" w:themeFillTint="99"/>
          </w:tcPr>
          <w:p w14:paraId="706C34F7" w14:textId="41D31F4F" w:rsidR="00CF5DC0" w:rsidRPr="00A6308D" w:rsidRDefault="00CF5DC0" w:rsidP="00CF5DC0">
            <w:pPr>
              <w:rPr>
                <w:rFonts w:ascii="Helvetica" w:eastAsia="Times New Roman" w:hAnsi="Helvetica" w:cs="Times New Roman"/>
                <w:b/>
                <w:color w:val="000000"/>
                <w:sz w:val="20"/>
                <w:szCs w:val="20"/>
                <w:lang w:eastAsia="nb-NO"/>
              </w:rPr>
            </w:pPr>
            <w:r>
              <w:rPr>
                <w:rFonts w:ascii="Helvetica" w:eastAsia="Times New Roman" w:hAnsi="Helvetica" w:cs="Times New Roman"/>
                <w:b/>
                <w:bCs/>
                <w:color w:val="000000"/>
                <w:sz w:val="20"/>
                <w:szCs w:val="20"/>
                <w:lang w:eastAsia="nb-NO"/>
              </w:rPr>
              <w:t>- Be for Vardø Menighet (DnK), Bønn for Finnmark, Elim Vardø og Frelsesarmeen Vardø.</w:t>
            </w:r>
          </w:p>
        </w:tc>
      </w:tr>
      <w:tr w:rsidR="00CF5DC0" w:rsidRPr="00414659" w14:paraId="67625883" w14:textId="77777777" w:rsidTr="00966D8E">
        <w:trPr>
          <w:trHeight w:val="463"/>
        </w:trPr>
        <w:tc>
          <w:tcPr>
            <w:tcW w:w="4815" w:type="dxa"/>
            <w:shd w:val="clear" w:color="auto" w:fill="9CC2E5" w:themeFill="accent5" w:themeFillTint="99"/>
          </w:tcPr>
          <w:p w14:paraId="5BF2CFE6" w14:textId="77777777" w:rsidR="00CF5DC0" w:rsidRPr="00414659" w:rsidRDefault="00CF5DC0" w:rsidP="00CF5DC0">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om at Bønn for Finnmark skal lykkes med å bygge et bønnearbeid og en menighet i Vardø.</w:t>
            </w:r>
          </w:p>
        </w:tc>
        <w:tc>
          <w:tcPr>
            <w:tcW w:w="4867" w:type="dxa"/>
            <w:shd w:val="clear" w:color="auto" w:fill="9CC2E5" w:themeFill="accent5" w:themeFillTint="99"/>
          </w:tcPr>
          <w:p w14:paraId="0D1E885F" w14:textId="77777777" w:rsidR="00CF5DC0" w:rsidRPr="00414659" w:rsidRDefault="00CF5DC0" w:rsidP="00CF5DC0">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Be om vekkelse over Vardø og at folket skal søke Jesus og bli frelst. </w:t>
            </w:r>
          </w:p>
        </w:tc>
      </w:tr>
      <w:tr w:rsidR="008C1DF5" w:rsidRPr="00AE5895" w14:paraId="2873CCF6" w14:textId="77777777" w:rsidTr="00966D8E">
        <w:trPr>
          <w:trHeight w:val="486"/>
        </w:trPr>
        <w:tc>
          <w:tcPr>
            <w:tcW w:w="4815" w:type="dxa"/>
            <w:shd w:val="clear" w:color="auto" w:fill="9CC2E5" w:themeFill="accent5" w:themeFillTint="99"/>
          </w:tcPr>
          <w:p w14:paraId="42EA75AD" w14:textId="77777777" w:rsidR="008C1DF5" w:rsidRPr="00CB713A" w:rsidRDefault="008C1DF5" w:rsidP="008C1DF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Pr="00AE5895">
              <w:rPr>
                <w:rFonts w:ascii="Helvetica" w:eastAsia="Times New Roman" w:hAnsi="Helvetica" w:cs="Times New Roman"/>
                <w:b/>
                <w:bCs/>
                <w:color w:val="000000"/>
                <w:sz w:val="20"/>
                <w:szCs w:val="20"/>
                <w:lang w:eastAsia="nb-NO"/>
              </w:rPr>
              <w:t>Be for Finnmark Indremisjons barnemøter på frelsesarmeen</w:t>
            </w:r>
            <w:r>
              <w:rPr>
                <w:rFonts w:ascii="Helvetica" w:eastAsia="Times New Roman" w:hAnsi="Helvetica" w:cs="Times New Roman"/>
                <w:b/>
                <w:bCs/>
                <w:color w:val="000000"/>
                <w:sz w:val="20"/>
                <w:szCs w:val="20"/>
                <w:lang w:eastAsia="nb-NO"/>
              </w:rPr>
              <w:t xml:space="preserve"> i Vardø hver onsdag</w:t>
            </w:r>
            <w:r w:rsidRPr="00AE5895">
              <w:rPr>
                <w:rFonts w:ascii="Helvetica" w:eastAsia="Times New Roman" w:hAnsi="Helvetica" w:cs="Times New Roman"/>
                <w:b/>
                <w:bCs/>
                <w:color w:val="000000"/>
                <w:sz w:val="20"/>
                <w:szCs w:val="20"/>
                <w:lang w:eastAsia="nb-NO"/>
              </w:rPr>
              <w:t>.</w:t>
            </w:r>
          </w:p>
        </w:tc>
        <w:tc>
          <w:tcPr>
            <w:tcW w:w="4867" w:type="dxa"/>
            <w:shd w:val="clear" w:color="auto" w:fill="9CC2E5" w:themeFill="accent5" w:themeFillTint="99"/>
          </w:tcPr>
          <w:p w14:paraId="37B150C1" w14:textId="42813A52" w:rsidR="008C1DF5" w:rsidRPr="00AE5895" w:rsidRDefault="008C1DF5" w:rsidP="008C1DF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om at barn, ungdommer og familier i Vardø skal få høre om Jesus og komme til tro på Ham.</w:t>
            </w:r>
          </w:p>
        </w:tc>
      </w:tr>
      <w:tr w:rsidR="008C1DF5" w:rsidRPr="00414659" w14:paraId="5BED711B" w14:textId="77777777" w:rsidTr="00966D8E">
        <w:trPr>
          <w:trHeight w:val="474"/>
        </w:trPr>
        <w:tc>
          <w:tcPr>
            <w:tcW w:w="4815" w:type="dxa"/>
            <w:shd w:val="clear" w:color="auto" w:fill="9CC2E5" w:themeFill="accent5" w:themeFillTint="99"/>
          </w:tcPr>
          <w:p w14:paraId="7D8AD2D4" w14:textId="77777777" w:rsidR="008C1DF5" w:rsidRPr="00414659" w:rsidRDefault="008C1DF5" w:rsidP="008C1DF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arbeidet med å bygge ytre molo i Vardø. Be også for Molo til Molo prosjektet og arbeidet med å utvikle Vardø havn for framtida.</w:t>
            </w:r>
          </w:p>
        </w:tc>
        <w:tc>
          <w:tcPr>
            <w:tcW w:w="4867" w:type="dxa"/>
            <w:shd w:val="clear" w:color="auto" w:fill="9CC2E5" w:themeFill="accent5" w:themeFillTint="99"/>
          </w:tcPr>
          <w:p w14:paraId="51C70A92" w14:textId="77777777" w:rsidR="008C1DF5" w:rsidRPr="00414659" w:rsidRDefault="008C1DF5" w:rsidP="008C1DF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Pr="005A6BF9">
              <w:rPr>
                <w:rFonts w:ascii="Helvetica" w:eastAsia="Times New Roman" w:hAnsi="Helvetica" w:cs="Times New Roman"/>
                <w:b/>
                <w:bCs/>
                <w:color w:val="000000"/>
                <w:sz w:val="20"/>
                <w:szCs w:val="20"/>
                <w:lang w:eastAsia="nb-NO"/>
              </w:rPr>
              <w:t>Be</w:t>
            </w:r>
            <w:r>
              <w:rPr>
                <w:rFonts w:ascii="Helvetica" w:eastAsia="Times New Roman" w:hAnsi="Helvetica" w:cs="Times New Roman"/>
                <w:b/>
                <w:bCs/>
                <w:color w:val="000000"/>
                <w:sz w:val="20"/>
                <w:szCs w:val="20"/>
                <w:lang w:eastAsia="nb-NO"/>
              </w:rPr>
              <w:t xml:space="preserve"> om at det skal være et aktivt og framtidsrettet næringsliv i Vardø. Be om at flere skal starte opp bedrifter i Vardø.</w:t>
            </w:r>
          </w:p>
        </w:tc>
      </w:tr>
      <w:tr w:rsidR="00A900D0" w:rsidRPr="00414659" w14:paraId="264F6ABE" w14:textId="77777777" w:rsidTr="00966D8E">
        <w:trPr>
          <w:trHeight w:val="474"/>
        </w:trPr>
        <w:tc>
          <w:tcPr>
            <w:tcW w:w="4815" w:type="dxa"/>
            <w:shd w:val="clear" w:color="auto" w:fill="9CC2E5" w:themeFill="accent5" w:themeFillTint="99"/>
          </w:tcPr>
          <w:p w14:paraId="3F19127E" w14:textId="18AB69B0" w:rsidR="00A900D0" w:rsidRPr="00EA295B" w:rsidRDefault="00EA295B" w:rsidP="00EA295B">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barnehagen, barne- og ungdomsskolen, den videregående skolen og sykehjemmet i Vardø</w:t>
            </w:r>
            <w:r w:rsidR="0076124C">
              <w:rPr>
                <w:rFonts w:ascii="Helvetica" w:eastAsia="Times New Roman" w:hAnsi="Helvetica" w:cs="Times New Roman"/>
                <w:b/>
                <w:bCs/>
                <w:color w:val="000000"/>
                <w:sz w:val="20"/>
                <w:szCs w:val="20"/>
                <w:lang w:eastAsia="nb-NO"/>
              </w:rPr>
              <w:t>.</w:t>
            </w:r>
          </w:p>
        </w:tc>
        <w:tc>
          <w:tcPr>
            <w:tcW w:w="4867" w:type="dxa"/>
            <w:shd w:val="clear" w:color="auto" w:fill="9CC2E5" w:themeFill="accent5" w:themeFillTint="99"/>
          </w:tcPr>
          <w:p w14:paraId="3FE74503" w14:textId="69B85BB5" w:rsidR="00A900D0" w:rsidRDefault="000258ED" w:rsidP="00A900D0">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002125F1">
              <w:rPr>
                <w:rFonts w:ascii="Helvetica" w:eastAsia="Times New Roman" w:hAnsi="Helvetica" w:cs="Times New Roman"/>
                <w:b/>
                <w:bCs/>
                <w:color w:val="000000"/>
                <w:sz w:val="20"/>
                <w:szCs w:val="20"/>
                <w:lang w:eastAsia="nb-NO"/>
              </w:rPr>
              <w:t xml:space="preserve">Be </w:t>
            </w:r>
            <w:r>
              <w:rPr>
                <w:rFonts w:ascii="Helvetica" w:eastAsia="Times New Roman" w:hAnsi="Helvetica" w:cs="Times New Roman"/>
                <w:b/>
                <w:bCs/>
                <w:color w:val="000000"/>
                <w:sz w:val="20"/>
                <w:szCs w:val="20"/>
                <w:lang w:eastAsia="nb-NO"/>
              </w:rPr>
              <w:t xml:space="preserve">for Vardøhus Festning og </w:t>
            </w:r>
            <w:r w:rsidR="00DD257F">
              <w:rPr>
                <w:rFonts w:ascii="Helvetica" w:eastAsia="Times New Roman" w:hAnsi="Helvetica" w:cs="Times New Roman"/>
                <w:b/>
                <w:bCs/>
                <w:color w:val="000000"/>
                <w:sz w:val="20"/>
                <w:szCs w:val="20"/>
                <w:lang w:eastAsia="nb-NO"/>
              </w:rPr>
              <w:t xml:space="preserve">for </w:t>
            </w:r>
            <w:r>
              <w:rPr>
                <w:rFonts w:ascii="Helvetica" w:eastAsia="Times New Roman" w:hAnsi="Helvetica" w:cs="Times New Roman"/>
                <w:b/>
                <w:bCs/>
                <w:color w:val="000000"/>
                <w:sz w:val="20"/>
                <w:szCs w:val="20"/>
                <w:lang w:eastAsia="nb-NO"/>
              </w:rPr>
              <w:t>For</w:t>
            </w:r>
            <w:r w:rsidR="00225820">
              <w:rPr>
                <w:rFonts w:ascii="Helvetica" w:eastAsia="Times New Roman" w:hAnsi="Helvetica" w:cs="Times New Roman"/>
                <w:b/>
                <w:bCs/>
                <w:color w:val="000000"/>
                <w:sz w:val="20"/>
                <w:szCs w:val="20"/>
                <w:lang w:eastAsia="nb-NO"/>
              </w:rPr>
              <w:t>svaret</w:t>
            </w:r>
            <w:r w:rsidR="002D3259">
              <w:rPr>
                <w:rFonts w:ascii="Helvetica" w:eastAsia="Times New Roman" w:hAnsi="Helvetica" w:cs="Times New Roman"/>
                <w:b/>
                <w:bCs/>
                <w:color w:val="000000"/>
                <w:sz w:val="20"/>
                <w:szCs w:val="20"/>
                <w:lang w:eastAsia="nb-NO"/>
              </w:rPr>
              <w:t>s</w:t>
            </w:r>
            <w:r w:rsidR="00225820">
              <w:rPr>
                <w:rFonts w:ascii="Helvetica" w:eastAsia="Times New Roman" w:hAnsi="Helvetica" w:cs="Times New Roman"/>
                <w:b/>
                <w:bCs/>
                <w:color w:val="000000"/>
                <w:sz w:val="20"/>
                <w:szCs w:val="20"/>
                <w:lang w:eastAsia="nb-NO"/>
              </w:rPr>
              <w:t xml:space="preserve"> </w:t>
            </w:r>
            <w:r w:rsidR="002D3259">
              <w:rPr>
                <w:rFonts w:ascii="Helvetica" w:eastAsia="Times New Roman" w:hAnsi="Helvetica" w:cs="Times New Roman"/>
                <w:b/>
                <w:bCs/>
                <w:color w:val="000000"/>
                <w:sz w:val="20"/>
                <w:szCs w:val="20"/>
                <w:lang w:eastAsia="nb-NO"/>
              </w:rPr>
              <w:t>S</w:t>
            </w:r>
            <w:r w:rsidR="00225820">
              <w:rPr>
                <w:rFonts w:ascii="Helvetica" w:eastAsia="Times New Roman" w:hAnsi="Helvetica" w:cs="Times New Roman"/>
                <w:b/>
                <w:bCs/>
                <w:color w:val="000000"/>
                <w:sz w:val="20"/>
                <w:szCs w:val="20"/>
                <w:lang w:eastAsia="nb-NO"/>
              </w:rPr>
              <w:t>tasjon i Vardø (Radaren).</w:t>
            </w:r>
            <w:r w:rsidR="0030199C">
              <w:rPr>
                <w:rFonts w:ascii="Helvetica" w:eastAsia="Times New Roman" w:hAnsi="Helvetica" w:cs="Times New Roman"/>
                <w:b/>
                <w:bCs/>
                <w:color w:val="000000"/>
                <w:sz w:val="20"/>
                <w:szCs w:val="20"/>
                <w:lang w:eastAsia="nb-NO"/>
              </w:rPr>
              <w:t xml:space="preserve"> Be om beskyttelse og visdom til de som jobber der.</w:t>
            </w:r>
          </w:p>
        </w:tc>
      </w:tr>
    </w:tbl>
    <w:p w14:paraId="63B30961" w14:textId="77777777" w:rsidR="00966D8E" w:rsidRDefault="00966D8E" w:rsidP="00B43554">
      <w:pPr>
        <w:rPr>
          <w:rFonts w:ascii="Helvetica" w:eastAsia="Times New Roman" w:hAnsi="Helvetica" w:cs="Times New Roman"/>
          <w:bCs/>
          <w:iCs/>
          <w:color w:val="000000"/>
          <w:lang w:eastAsia="nb-NO"/>
        </w:rPr>
      </w:pPr>
    </w:p>
    <w:tbl>
      <w:tblPr>
        <w:tblStyle w:val="Tabellrutenett"/>
        <w:tblpPr w:leftFromText="141" w:rightFromText="141" w:vertAnchor="page" w:horzAnchor="margin" w:tblpY="5362"/>
        <w:tblOverlap w:val="never"/>
        <w:tblW w:w="9711" w:type="dxa"/>
        <w:tblLook w:val="04A0" w:firstRow="1" w:lastRow="0" w:firstColumn="1" w:lastColumn="0" w:noHBand="0" w:noVBand="1"/>
      </w:tblPr>
      <w:tblGrid>
        <w:gridCol w:w="4810"/>
        <w:gridCol w:w="4901"/>
      </w:tblGrid>
      <w:tr w:rsidR="00C47001" w:rsidRPr="00414659" w14:paraId="77981A51" w14:textId="77777777" w:rsidTr="00C47001">
        <w:trPr>
          <w:trHeight w:val="191"/>
        </w:trPr>
        <w:tc>
          <w:tcPr>
            <w:tcW w:w="9711" w:type="dxa"/>
            <w:gridSpan w:val="2"/>
            <w:shd w:val="clear" w:color="auto" w:fill="1F3864" w:themeFill="accent1" w:themeFillShade="80"/>
          </w:tcPr>
          <w:p w14:paraId="254F8B1A" w14:textId="77777777" w:rsidR="00C47001" w:rsidRPr="00414659" w:rsidRDefault="00C47001" w:rsidP="00C47001">
            <w:pPr>
              <w:jc w:val="center"/>
              <w:rPr>
                <w:rFonts w:ascii="Helvetica" w:eastAsia="Times New Roman" w:hAnsi="Helvetica" w:cs="Times New Roman"/>
                <w:b/>
                <w:color w:val="FFFFFF" w:themeColor="background1"/>
                <w:lang w:eastAsia="nb-NO"/>
              </w:rPr>
            </w:pPr>
            <w:r>
              <w:rPr>
                <w:rFonts w:ascii="Helvetica" w:eastAsia="Times New Roman" w:hAnsi="Helvetica" w:cs="Times New Roman"/>
                <w:b/>
                <w:color w:val="FFFFFF" w:themeColor="background1"/>
                <w:lang w:eastAsia="nb-NO"/>
              </w:rPr>
              <w:t>Bønneemner for Finnmark</w:t>
            </w:r>
            <w:r w:rsidRPr="00414659">
              <w:rPr>
                <w:rFonts w:ascii="Helvetica" w:eastAsia="Times New Roman" w:hAnsi="Helvetica" w:cs="Times New Roman"/>
                <w:b/>
                <w:color w:val="FFFFFF" w:themeColor="background1"/>
                <w:lang w:eastAsia="nb-NO"/>
              </w:rPr>
              <w:t>:</w:t>
            </w:r>
          </w:p>
        </w:tc>
      </w:tr>
      <w:tr w:rsidR="00C47001" w:rsidRPr="00414659" w14:paraId="64A62A6B" w14:textId="77777777" w:rsidTr="00C47001">
        <w:trPr>
          <w:trHeight w:val="794"/>
        </w:trPr>
        <w:tc>
          <w:tcPr>
            <w:tcW w:w="4810" w:type="dxa"/>
            <w:shd w:val="clear" w:color="auto" w:fill="9CC2E5" w:themeFill="accent5" w:themeFillTint="99"/>
          </w:tcPr>
          <w:p w14:paraId="21368645" w14:textId="77777777" w:rsidR="00C47001" w:rsidRPr="002149B9" w:rsidRDefault="00C47001" w:rsidP="00C47001">
            <w:pPr>
              <w:rPr>
                <w:rFonts w:ascii="Helvetica" w:eastAsia="Times New Roman" w:hAnsi="Helvetica" w:cs="Times New Roman"/>
                <w:b/>
                <w:bCs/>
                <w:color w:val="000000"/>
                <w:sz w:val="20"/>
                <w:szCs w:val="20"/>
                <w:lang w:eastAsia="nb-NO"/>
              </w:rPr>
            </w:pPr>
            <w:r w:rsidRPr="002149B9">
              <w:rPr>
                <w:rFonts w:ascii="Helvetica" w:eastAsia="Times New Roman" w:hAnsi="Helvetica" w:cs="Times New Roman"/>
                <w:b/>
                <w:bCs/>
                <w:color w:val="000000"/>
                <w:sz w:val="20"/>
                <w:szCs w:val="20"/>
                <w:lang w:eastAsia="nb-NO"/>
              </w:rPr>
              <w:t xml:space="preserve">Vi ber for Finnmark </w:t>
            </w:r>
            <w:r>
              <w:rPr>
                <w:rFonts w:ascii="Helvetica" w:eastAsia="Times New Roman" w:hAnsi="Helvetica" w:cs="Times New Roman"/>
                <w:b/>
                <w:bCs/>
                <w:color w:val="000000"/>
                <w:sz w:val="20"/>
                <w:szCs w:val="20"/>
                <w:lang w:eastAsia="nb-NO"/>
              </w:rPr>
              <w:t>f</w:t>
            </w:r>
            <w:r w:rsidRPr="002149B9">
              <w:rPr>
                <w:rFonts w:ascii="Helvetica" w:eastAsia="Times New Roman" w:hAnsi="Helvetica" w:cs="Times New Roman"/>
                <w:b/>
                <w:bCs/>
                <w:color w:val="000000"/>
                <w:sz w:val="20"/>
                <w:szCs w:val="20"/>
                <w:lang w:eastAsia="nb-NO"/>
              </w:rPr>
              <w:t>ylkeskommune:</w:t>
            </w:r>
          </w:p>
          <w:p w14:paraId="43C9CDAC" w14:textId="77777777"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Pr="009F16BF">
              <w:rPr>
                <w:rFonts w:ascii="Helvetica" w:eastAsia="Times New Roman" w:hAnsi="Helvetica" w:cs="Times New Roman"/>
                <w:b/>
                <w:bCs/>
                <w:color w:val="000000"/>
                <w:sz w:val="20"/>
                <w:szCs w:val="20"/>
                <w:lang w:eastAsia="nb-NO"/>
              </w:rPr>
              <w:t xml:space="preserve">Fylkesordfører: Hans-Jacob </w:t>
            </w:r>
            <w:proofErr w:type="spellStart"/>
            <w:r w:rsidRPr="009F16BF">
              <w:rPr>
                <w:rFonts w:ascii="Helvetica" w:eastAsia="Times New Roman" w:hAnsi="Helvetica" w:cs="Times New Roman"/>
                <w:b/>
                <w:bCs/>
                <w:color w:val="000000"/>
                <w:sz w:val="20"/>
                <w:szCs w:val="20"/>
                <w:lang w:eastAsia="nb-NO"/>
              </w:rPr>
              <w:t>Bønå</w:t>
            </w:r>
            <w:proofErr w:type="spellEnd"/>
            <w:r w:rsidRPr="009F16BF">
              <w:rPr>
                <w:rFonts w:ascii="Helvetica" w:eastAsia="Times New Roman" w:hAnsi="Helvetica" w:cs="Times New Roman"/>
                <w:b/>
                <w:bCs/>
                <w:color w:val="000000"/>
                <w:sz w:val="20"/>
                <w:szCs w:val="20"/>
                <w:lang w:eastAsia="nb-NO"/>
              </w:rPr>
              <w:t xml:space="preserve"> </w:t>
            </w:r>
          </w:p>
          <w:p w14:paraId="2FE419B3" w14:textId="77777777" w:rsidR="00C47001" w:rsidRPr="009F16BF"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Fylkeskommunedirektør: Kjersti Vevstad</w:t>
            </w:r>
          </w:p>
          <w:p w14:paraId="5CBAB62D" w14:textId="77777777" w:rsidR="00C47001" w:rsidRPr="009F16BF"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Pr="009F16BF">
              <w:rPr>
                <w:rFonts w:ascii="Helvetica" w:eastAsia="Times New Roman" w:hAnsi="Helvetica" w:cs="Times New Roman"/>
                <w:b/>
                <w:bCs/>
                <w:color w:val="000000"/>
                <w:sz w:val="20"/>
                <w:szCs w:val="20"/>
                <w:lang w:eastAsia="nb-NO"/>
              </w:rPr>
              <w:t>Innbyggere</w:t>
            </w:r>
            <w:r>
              <w:rPr>
                <w:rFonts w:ascii="Helvetica" w:eastAsia="Times New Roman" w:hAnsi="Helvetica" w:cs="Times New Roman"/>
                <w:b/>
                <w:bCs/>
                <w:color w:val="000000"/>
                <w:sz w:val="20"/>
                <w:szCs w:val="20"/>
                <w:lang w:eastAsia="nb-NO"/>
              </w:rPr>
              <w:t xml:space="preserve"> i </w:t>
            </w:r>
            <w:r w:rsidRPr="009F16BF">
              <w:rPr>
                <w:rFonts w:ascii="Helvetica" w:eastAsia="Times New Roman" w:hAnsi="Helvetica" w:cs="Times New Roman"/>
                <w:b/>
                <w:bCs/>
                <w:color w:val="000000"/>
                <w:sz w:val="20"/>
                <w:szCs w:val="20"/>
                <w:lang w:eastAsia="nb-NO"/>
              </w:rPr>
              <w:t>Finnmark: 75.0</w:t>
            </w:r>
            <w:r>
              <w:rPr>
                <w:rFonts w:ascii="Helvetica" w:eastAsia="Times New Roman" w:hAnsi="Helvetica" w:cs="Times New Roman"/>
                <w:b/>
                <w:bCs/>
                <w:color w:val="000000"/>
                <w:sz w:val="20"/>
                <w:szCs w:val="20"/>
                <w:lang w:eastAsia="nb-NO"/>
              </w:rPr>
              <w:t>60</w:t>
            </w:r>
          </w:p>
        </w:tc>
        <w:tc>
          <w:tcPr>
            <w:tcW w:w="4901" w:type="dxa"/>
            <w:shd w:val="clear" w:color="auto" w:fill="9CC2E5" w:themeFill="accent5" w:themeFillTint="99"/>
          </w:tcPr>
          <w:p w14:paraId="01EBC780" w14:textId="77777777"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Vi ber for Kautokeino kommune</w:t>
            </w:r>
          </w:p>
          <w:p w14:paraId="4D51233C" w14:textId="77777777"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Pr="00221F11">
              <w:rPr>
                <w:rFonts w:ascii="Helvetica" w:eastAsia="Times New Roman" w:hAnsi="Helvetica" w:cs="Times New Roman"/>
                <w:b/>
                <w:bCs/>
                <w:color w:val="000000"/>
                <w:sz w:val="20"/>
                <w:szCs w:val="20"/>
                <w:lang w:eastAsia="nb-NO"/>
              </w:rPr>
              <w:t>Ordfører</w:t>
            </w:r>
            <w:r>
              <w:rPr>
                <w:rFonts w:ascii="Helvetica" w:eastAsia="Times New Roman" w:hAnsi="Helvetica" w:cs="Times New Roman"/>
                <w:b/>
                <w:bCs/>
                <w:color w:val="000000"/>
                <w:sz w:val="20"/>
                <w:szCs w:val="20"/>
                <w:lang w:eastAsia="nb-NO"/>
              </w:rPr>
              <w:t>: Anders Samuelsen Buljo</w:t>
            </w:r>
          </w:p>
          <w:p w14:paraId="3CC1954F" w14:textId="77777777"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Kommunedirektør: Karin Hætta</w:t>
            </w:r>
          </w:p>
          <w:p w14:paraId="6989C061" w14:textId="77777777" w:rsidR="00C47001" w:rsidRPr="006A2948"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Innbyggere: 2.887</w:t>
            </w:r>
          </w:p>
        </w:tc>
      </w:tr>
      <w:tr w:rsidR="00C47001" w:rsidRPr="00414659" w14:paraId="35863EDD" w14:textId="77777777" w:rsidTr="00C47001">
        <w:trPr>
          <w:trHeight w:val="660"/>
        </w:trPr>
        <w:tc>
          <w:tcPr>
            <w:tcW w:w="4810" w:type="dxa"/>
            <w:shd w:val="clear" w:color="auto" w:fill="9CC2E5" w:themeFill="accent5" w:themeFillTint="99"/>
          </w:tcPr>
          <w:p w14:paraId="55B63B43" w14:textId="77777777" w:rsidR="00C47001" w:rsidRPr="004D7A75" w:rsidRDefault="00C47001" w:rsidP="00C47001">
            <w:pPr>
              <w:rPr>
                <w:rFonts w:ascii="Helvetica" w:eastAsia="Times New Roman" w:hAnsi="Helvetica" w:cs="Times New Roman"/>
                <w:b/>
                <w:color w:val="000000"/>
                <w:sz w:val="20"/>
                <w:szCs w:val="20"/>
                <w:lang w:eastAsia="nb-NO"/>
              </w:rPr>
            </w:pPr>
            <w:r>
              <w:rPr>
                <w:rFonts w:ascii="Helvetica" w:eastAsia="Times New Roman" w:hAnsi="Helvetica" w:cs="Times New Roman"/>
                <w:b/>
                <w:bCs/>
                <w:color w:val="000000"/>
                <w:sz w:val="20"/>
                <w:szCs w:val="20"/>
                <w:lang w:eastAsia="nb-NO"/>
              </w:rPr>
              <w:t xml:space="preserve">- Be om flere finnmarkinger som vil være med å bygge Guds rike i Finnmark. Høsten er stor, men arbeiderne få. </w:t>
            </w:r>
          </w:p>
        </w:tc>
        <w:tc>
          <w:tcPr>
            <w:tcW w:w="4901" w:type="dxa"/>
            <w:shd w:val="clear" w:color="auto" w:fill="9CC2E5" w:themeFill="accent5" w:themeFillTint="99"/>
          </w:tcPr>
          <w:p w14:paraId="4B0C64DD" w14:textId="77777777" w:rsidR="00C47001" w:rsidRPr="00C24C36"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sykehjemmene i Kautokeino. Be for de ansatte og de som bor der. Be også om at de skal få høre om Jesus og komme til tro på Ham.</w:t>
            </w:r>
          </w:p>
        </w:tc>
      </w:tr>
      <w:tr w:rsidR="00C47001" w:rsidRPr="00BF49F1" w14:paraId="43E24456" w14:textId="77777777" w:rsidTr="00C47001">
        <w:trPr>
          <w:trHeight w:val="402"/>
        </w:trPr>
        <w:tc>
          <w:tcPr>
            <w:tcW w:w="4810" w:type="dxa"/>
            <w:shd w:val="clear" w:color="auto" w:fill="9CC2E5" w:themeFill="accent5" w:themeFillTint="99"/>
          </w:tcPr>
          <w:p w14:paraId="7A26702F" w14:textId="77777777" w:rsidR="00C47001" w:rsidRPr="00E14092"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Finnmark Indremisjons barnemøter i Vadsø, Vestre Jakobselv, Kirkenes og Båtsfjord.</w:t>
            </w:r>
          </w:p>
        </w:tc>
        <w:tc>
          <w:tcPr>
            <w:tcW w:w="4901" w:type="dxa"/>
            <w:shd w:val="clear" w:color="auto" w:fill="9CC2E5" w:themeFill="accent5" w:themeFillTint="99"/>
          </w:tcPr>
          <w:p w14:paraId="2FAABB5A" w14:textId="77777777" w:rsidR="00C47001" w:rsidRPr="00BF49F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Pr="007843FB">
              <w:rPr>
                <w:rFonts w:ascii="Helvetica" w:eastAsia="Times New Roman" w:hAnsi="Helvetica" w:cs="Times New Roman"/>
                <w:b/>
                <w:bCs/>
                <w:color w:val="000000"/>
                <w:sz w:val="20"/>
                <w:szCs w:val="20"/>
                <w:lang w:eastAsia="nb-NO"/>
              </w:rPr>
              <w:t>Be</w:t>
            </w:r>
            <w:r>
              <w:rPr>
                <w:rFonts w:ascii="Helvetica" w:eastAsia="Times New Roman" w:hAnsi="Helvetica" w:cs="Times New Roman"/>
                <w:b/>
                <w:bCs/>
                <w:color w:val="000000"/>
                <w:sz w:val="20"/>
                <w:szCs w:val="20"/>
                <w:lang w:eastAsia="nb-NO"/>
              </w:rPr>
              <w:t xml:space="preserve"> for folket i Kautokeino. Vi ber om vekkelse og at folket skal søke Jesus og bli frelst.</w:t>
            </w:r>
          </w:p>
        </w:tc>
      </w:tr>
      <w:tr w:rsidR="00C47001" w:rsidRPr="00BF49F1" w14:paraId="799BBCA3" w14:textId="77777777" w:rsidTr="00C47001">
        <w:trPr>
          <w:trHeight w:val="700"/>
        </w:trPr>
        <w:tc>
          <w:tcPr>
            <w:tcW w:w="4810" w:type="dxa"/>
            <w:shd w:val="clear" w:color="auto" w:fill="9CC2E5" w:themeFill="accent5" w:themeFillTint="99"/>
          </w:tcPr>
          <w:p w14:paraId="5A646C82" w14:textId="77777777" w:rsidR="00C47001" w:rsidRPr="00221F1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Finnmarksbrigaden, Porsanger Bataljon, Garnisonen i Sør-Varanger, Finnmark Heimevernsdistrikt (HV-17) og Banak flystasjon.</w:t>
            </w:r>
          </w:p>
        </w:tc>
        <w:tc>
          <w:tcPr>
            <w:tcW w:w="4901" w:type="dxa"/>
            <w:shd w:val="clear" w:color="auto" w:fill="9CC2E5" w:themeFill="accent5" w:themeFillTint="99"/>
          </w:tcPr>
          <w:p w14:paraId="59A3AC30" w14:textId="77777777"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Pr="007806F6">
              <w:rPr>
                <w:rFonts w:ascii="Helvetica" w:eastAsia="Times New Roman" w:hAnsi="Helvetica" w:cs="Times New Roman"/>
                <w:b/>
                <w:bCs/>
                <w:color w:val="000000"/>
                <w:sz w:val="20"/>
                <w:szCs w:val="20"/>
                <w:lang w:eastAsia="nb-NO"/>
              </w:rPr>
              <w:t xml:space="preserve">Be for </w:t>
            </w:r>
            <w:r>
              <w:rPr>
                <w:rFonts w:ascii="Helvetica" w:eastAsia="Times New Roman" w:hAnsi="Helvetica" w:cs="Times New Roman"/>
                <w:b/>
                <w:bCs/>
                <w:color w:val="000000"/>
                <w:sz w:val="20"/>
                <w:szCs w:val="20"/>
                <w:lang w:eastAsia="nb-NO"/>
              </w:rPr>
              <w:t xml:space="preserve">barnehagene, barne- og ungdomsskolene og den samiske videregående skolen i </w:t>
            </w:r>
          </w:p>
          <w:p w14:paraId="77119C07" w14:textId="77777777"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Kautokeino. </w:t>
            </w:r>
          </w:p>
        </w:tc>
      </w:tr>
      <w:tr w:rsidR="00C47001" w:rsidRPr="00BF49F1" w14:paraId="31C3A3A3" w14:textId="77777777" w:rsidTr="00C47001">
        <w:trPr>
          <w:trHeight w:val="474"/>
        </w:trPr>
        <w:tc>
          <w:tcPr>
            <w:tcW w:w="4810" w:type="dxa"/>
            <w:shd w:val="clear" w:color="auto" w:fill="9CC2E5" w:themeFill="accent5" w:themeFillTint="99"/>
          </w:tcPr>
          <w:p w14:paraId="66A0C268" w14:textId="774AC1F1"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om at Gud skal utruste de kristne i Finnmark til å ta imot vekkelse.</w:t>
            </w:r>
            <w:r w:rsidR="00F1338A">
              <w:rPr>
                <w:rFonts w:ascii="Helvetica" w:eastAsia="Times New Roman" w:hAnsi="Helvetica" w:cs="Times New Roman"/>
                <w:b/>
                <w:bCs/>
                <w:color w:val="000000"/>
                <w:sz w:val="20"/>
                <w:szCs w:val="20"/>
                <w:lang w:eastAsia="nb-NO"/>
              </w:rPr>
              <w:t xml:space="preserve"> </w:t>
            </w:r>
            <w:r w:rsidR="00CE4718">
              <w:rPr>
                <w:rFonts w:ascii="Helvetica" w:eastAsia="Times New Roman" w:hAnsi="Helvetica" w:cs="Times New Roman"/>
                <w:b/>
                <w:bCs/>
                <w:color w:val="000000"/>
                <w:sz w:val="20"/>
                <w:szCs w:val="20"/>
                <w:lang w:eastAsia="nb-NO"/>
              </w:rPr>
              <w:t>Be om vekkelse over Finnmark.</w:t>
            </w:r>
          </w:p>
        </w:tc>
        <w:tc>
          <w:tcPr>
            <w:tcW w:w="4901" w:type="dxa"/>
            <w:shd w:val="clear" w:color="auto" w:fill="9CC2E5" w:themeFill="accent5" w:themeFillTint="99"/>
          </w:tcPr>
          <w:p w14:paraId="404F0019" w14:textId="77777777" w:rsidR="00C47001" w:rsidRPr="00FC70BE"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om gode oppvekstforhold for alle barn og unge. Be for den samiske høgskolen i Kautokeino.</w:t>
            </w:r>
          </w:p>
        </w:tc>
      </w:tr>
      <w:tr w:rsidR="00C47001" w:rsidRPr="00BF49F1" w14:paraId="5AE36922" w14:textId="77777777" w:rsidTr="00C47001">
        <w:trPr>
          <w:trHeight w:val="474"/>
        </w:trPr>
        <w:tc>
          <w:tcPr>
            <w:tcW w:w="4810" w:type="dxa"/>
            <w:shd w:val="clear" w:color="auto" w:fill="9CC2E5" w:themeFill="accent5" w:themeFillTint="99"/>
          </w:tcPr>
          <w:p w14:paraId="396974EA" w14:textId="77777777"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Evangelisk Barnemisjons barnemøter Indre Billefjord, Lakselv og Børselv.</w:t>
            </w:r>
          </w:p>
        </w:tc>
        <w:tc>
          <w:tcPr>
            <w:tcW w:w="4901" w:type="dxa"/>
            <w:shd w:val="clear" w:color="auto" w:fill="9CC2E5" w:themeFill="accent5" w:themeFillTint="99"/>
          </w:tcPr>
          <w:p w14:paraId="1DB7008A" w14:textId="77777777"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Be om arbeid for å forebygge aborter på </w:t>
            </w:r>
          </w:p>
          <w:p w14:paraId="109C6535" w14:textId="77777777" w:rsidR="00C47001" w:rsidRDefault="00C47001" w:rsidP="00C47001">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Sykehusene i Kirkenes, Hammerfest og Tromsø.</w:t>
            </w:r>
          </w:p>
        </w:tc>
      </w:tr>
    </w:tbl>
    <w:p w14:paraId="363E5BA3" w14:textId="77777777" w:rsidR="00966D8E" w:rsidRDefault="00966D8E" w:rsidP="00B43554">
      <w:pPr>
        <w:rPr>
          <w:rFonts w:ascii="Helvetica" w:eastAsia="Times New Roman" w:hAnsi="Helvetica" w:cs="Times New Roman"/>
          <w:bCs/>
          <w:iCs/>
          <w:color w:val="000000"/>
          <w:lang w:eastAsia="nb-NO"/>
        </w:rPr>
      </w:pPr>
    </w:p>
    <w:tbl>
      <w:tblPr>
        <w:tblStyle w:val="Tabellrutenett"/>
        <w:tblpPr w:leftFromText="141" w:rightFromText="141" w:vertAnchor="text" w:horzAnchor="margin" w:tblpY="141"/>
        <w:tblOverlap w:val="never"/>
        <w:tblW w:w="9776" w:type="dxa"/>
        <w:tblLook w:val="04A0" w:firstRow="1" w:lastRow="0" w:firstColumn="1" w:lastColumn="0" w:noHBand="0" w:noVBand="1"/>
      </w:tblPr>
      <w:tblGrid>
        <w:gridCol w:w="4815"/>
        <w:gridCol w:w="4961"/>
      </w:tblGrid>
      <w:tr w:rsidR="0088255C" w:rsidRPr="00414659" w14:paraId="2CBE3B1A" w14:textId="77777777" w:rsidTr="0088255C">
        <w:trPr>
          <w:trHeight w:val="312"/>
        </w:trPr>
        <w:tc>
          <w:tcPr>
            <w:tcW w:w="9776" w:type="dxa"/>
            <w:gridSpan w:val="2"/>
            <w:shd w:val="clear" w:color="auto" w:fill="1F3864" w:themeFill="accent1" w:themeFillShade="80"/>
          </w:tcPr>
          <w:p w14:paraId="5C7918EE" w14:textId="77777777" w:rsidR="0088255C" w:rsidRPr="00414659" w:rsidRDefault="0088255C" w:rsidP="0088255C">
            <w:pPr>
              <w:jc w:val="center"/>
              <w:rPr>
                <w:rFonts w:ascii="Helvetica" w:eastAsia="Times New Roman" w:hAnsi="Helvetica" w:cs="Times New Roman"/>
                <w:b/>
                <w:color w:val="FFFFFF" w:themeColor="background1"/>
                <w:lang w:eastAsia="nb-NO"/>
              </w:rPr>
            </w:pPr>
            <w:r w:rsidRPr="00414659">
              <w:rPr>
                <w:rFonts w:ascii="Helvetica" w:eastAsia="Times New Roman" w:hAnsi="Helvetica" w:cs="Times New Roman"/>
                <w:b/>
                <w:color w:val="FFFFFF" w:themeColor="background1"/>
                <w:lang w:eastAsia="nb-NO"/>
              </w:rPr>
              <w:t>Bønn for Ukraina, Russland</w:t>
            </w:r>
            <w:r>
              <w:rPr>
                <w:rFonts w:ascii="Helvetica" w:eastAsia="Times New Roman" w:hAnsi="Helvetica" w:cs="Times New Roman"/>
                <w:b/>
                <w:color w:val="FFFFFF" w:themeColor="background1"/>
                <w:lang w:eastAsia="nb-NO"/>
              </w:rPr>
              <w:t xml:space="preserve">, </w:t>
            </w:r>
            <w:r w:rsidRPr="00414659">
              <w:rPr>
                <w:rFonts w:ascii="Helvetica" w:eastAsia="Times New Roman" w:hAnsi="Helvetica" w:cs="Times New Roman"/>
                <w:b/>
                <w:color w:val="FFFFFF" w:themeColor="background1"/>
                <w:lang w:eastAsia="nb-NO"/>
              </w:rPr>
              <w:t>Israel</w:t>
            </w:r>
            <w:r>
              <w:rPr>
                <w:rFonts w:ascii="Helvetica" w:eastAsia="Times New Roman" w:hAnsi="Helvetica" w:cs="Times New Roman"/>
                <w:b/>
                <w:color w:val="FFFFFF" w:themeColor="background1"/>
                <w:lang w:eastAsia="nb-NO"/>
              </w:rPr>
              <w:t xml:space="preserve"> og Norge </w:t>
            </w:r>
            <w:proofErr w:type="spellStart"/>
            <w:r>
              <w:rPr>
                <w:rFonts w:ascii="Helvetica" w:eastAsia="Times New Roman" w:hAnsi="Helvetica" w:cs="Times New Roman"/>
                <w:b/>
                <w:color w:val="FFFFFF" w:themeColor="background1"/>
                <w:lang w:eastAsia="nb-NO"/>
              </w:rPr>
              <w:t>m.m</w:t>
            </w:r>
            <w:proofErr w:type="spellEnd"/>
          </w:p>
        </w:tc>
      </w:tr>
      <w:tr w:rsidR="0088255C" w:rsidRPr="00414659" w14:paraId="6FB28DDB" w14:textId="77777777" w:rsidTr="0088255C">
        <w:trPr>
          <w:trHeight w:val="653"/>
        </w:trPr>
        <w:tc>
          <w:tcPr>
            <w:tcW w:w="4815" w:type="dxa"/>
            <w:shd w:val="clear" w:color="auto" w:fill="9CC2E5" w:themeFill="accent5" w:themeFillTint="99"/>
          </w:tcPr>
          <w:p w14:paraId="18EE29B7" w14:textId="77777777" w:rsidR="0088255C" w:rsidRPr="00B44550" w:rsidRDefault="0088255C" w:rsidP="0088255C">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Be for den urolige verdenssituasjonen vi opplever rundt oss i dag. Be om at Gud skal vise vei og åpenbare sin vilje for oss. Be om Guds velsignelse og at mennesker skal bli frelst. </w:t>
            </w:r>
          </w:p>
        </w:tc>
        <w:tc>
          <w:tcPr>
            <w:tcW w:w="4961" w:type="dxa"/>
            <w:shd w:val="clear" w:color="auto" w:fill="9CC2E5" w:themeFill="accent5" w:themeFillTint="99"/>
          </w:tcPr>
          <w:p w14:paraId="03C32016" w14:textId="77777777" w:rsidR="0088255C" w:rsidRPr="00AB2B49" w:rsidRDefault="0088255C" w:rsidP="0088255C">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Norges statsminister, regjering og storting. Be om politikere i Norge som støtter Israel og vil gå motstrøms i forhold til abort, kjønn og ekteskap.</w:t>
            </w:r>
          </w:p>
        </w:tc>
      </w:tr>
      <w:tr w:rsidR="0088255C" w:rsidRPr="003B7D7E" w14:paraId="1A1D592B" w14:textId="77777777" w:rsidTr="0088255C">
        <w:trPr>
          <w:trHeight w:val="479"/>
        </w:trPr>
        <w:tc>
          <w:tcPr>
            <w:tcW w:w="4815" w:type="dxa"/>
            <w:shd w:val="clear" w:color="auto" w:fill="9CC2E5" w:themeFill="accent5" w:themeFillTint="99"/>
          </w:tcPr>
          <w:p w14:paraId="2FF90EA9" w14:textId="77777777" w:rsidR="0088255C" w:rsidRPr="00414659" w:rsidRDefault="0088255C" w:rsidP="0088255C">
            <w:pPr>
              <w:rPr>
                <w:rFonts w:ascii="Helvetica" w:eastAsia="Times New Roman" w:hAnsi="Helvetica" w:cs="Times New Roman"/>
                <w:b/>
                <w:bCs/>
                <w:color w:val="000000"/>
                <w:sz w:val="20"/>
                <w:szCs w:val="20"/>
                <w:lang w:eastAsia="nb-NO"/>
              </w:rPr>
            </w:pPr>
            <w:r w:rsidRPr="00414659">
              <w:rPr>
                <w:rFonts w:ascii="Helvetica" w:eastAsia="Times New Roman" w:hAnsi="Helvetica" w:cs="Times New Roman"/>
                <w:b/>
                <w:bCs/>
                <w:color w:val="000000"/>
                <w:sz w:val="20"/>
                <w:szCs w:val="20"/>
                <w:lang w:eastAsia="nb-NO"/>
              </w:rPr>
              <w:t xml:space="preserve">- </w:t>
            </w:r>
            <w:r>
              <w:rPr>
                <w:rFonts w:ascii="Helvetica" w:eastAsia="Times New Roman" w:hAnsi="Helvetica" w:cs="Times New Roman"/>
                <w:b/>
                <w:bCs/>
                <w:color w:val="000000"/>
                <w:sz w:val="20"/>
                <w:szCs w:val="20"/>
                <w:lang w:eastAsia="nb-NO"/>
              </w:rPr>
              <w:t xml:space="preserve">Be om fred mellom Ukraina og Russland. </w:t>
            </w:r>
            <w:r w:rsidRPr="00414659">
              <w:rPr>
                <w:rFonts w:ascii="Helvetica" w:eastAsia="Times New Roman" w:hAnsi="Helvetica" w:cs="Times New Roman"/>
                <w:b/>
                <w:bCs/>
                <w:color w:val="000000"/>
                <w:sz w:val="20"/>
                <w:szCs w:val="20"/>
                <w:lang w:eastAsia="nb-NO"/>
              </w:rPr>
              <w:t>B</w:t>
            </w:r>
            <w:r>
              <w:rPr>
                <w:rFonts w:ascii="Helvetica" w:eastAsia="Times New Roman" w:hAnsi="Helvetica" w:cs="Times New Roman"/>
                <w:b/>
                <w:bCs/>
                <w:color w:val="000000"/>
                <w:sz w:val="20"/>
                <w:szCs w:val="20"/>
                <w:lang w:eastAsia="nb-NO"/>
              </w:rPr>
              <w:t>e om at Gud skal skape fred mellom landene og at krigen skal ta slutt.</w:t>
            </w:r>
          </w:p>
        </w:tc>
        <w:tc>
          <w:tcPr>
            <w:tcW w:w="4961" w:type="dxa"/>
            <w:shd w:val="clear" w:color="auto" w:fill="9CC2E5" w:themeFill="accent5" w:themeFillTint="99"/>
          </w:tcPr>
          <w:p w14:paraId="00B425DE" w14:textId="77777777" w:rsidR="0088255C" w:rsidRPr="003B7D7E" w:rsidRDefault="0088255C" w:rsidP="0088255C">
            <w:pPr>
              <w:rPr>
                <w:rFonts w:ascii="Helvetica" w:eastAsia="Times New Roman" w:hAnsi="Helvetica" w:cs="Times New Roman"/>
                <w:b/>
                <w:bCs/>
                <w:color w:val="000000"/>
                <w:sz w:val="20"/>
                <w:szCs w:val="20"/>
                <w:lang w:eastAsia="nb-NO"/>
              </w:rPr>
            </w:pPr>
            <w:r w:rsidRPr="002E657F">
              <w:rPr>
                <w:rFonts w:ascii="Helvetica" w:eastAsia="Times New Roman" w:hAnsi="Helvetica" w:cs="Times New Roman"/>
                <w:b/>
                <w:bCs/>
                <w:color w:val="000000"/>
                <w:sz w:val="20"/>
                <w:szCs w:val="20"/>
                <w:lang w:eastAsia="nb-NO"/>
              </w:rPr>
              <w:t xml:space="preserve">- Be </w:t>
            </w:r>
            <w:r>
              <w:rPr>
                <w:rFonts w:ascii="Helvetica" w:eastAsia="Times New Roman" w:hAnsi="Helvetica" w:cs="Times New Roman"/>
                <w:b/>
                <w:bCs/>
                <w:color w:val="000000"/>
                <w:sz w:val="20"/>
                <w:szCs w:val="20"/>
                <w:lang w:eastAsia="nb-NO"/>
              </w:rPr>
              <w:t>om fred i og rundt Israel. Be for Israels Statsminister, regjering og Knesset. Be om Guds beskyttelse og vern over folk og land.</w:t>
            </w:r>
          </w:p>
        </w:tc>
      </w:tr>
    </w:tbl>
    <w:tbl>
      <w:tblPr>
        <w:tblStyle w:val="Tabellrutenett"/>
        <w:tblpPr w:leftFromText="141" w:rightFromText="141" w:vertAnchor="page" w:horzAnchor="margin" w:tblpY="12625"/>
        <w:tblW w:w="9918" w:type="dxa"/>
        <w:shd w:val="clear" w:color="auto" w:fill="9CC2E5" w:themeFill="accent5" w:themeFillTint="99"/>
        <w:tblLook w:val="04A0" w:firstRow="1" w:lastRow="0" w:firstColumn="1" w:lastColumn="0" w:noHBand="0" w:noVBand="1"/>
      </w:tblPr>
      <w:tblGrid>
        <w:gridCol w:w="9918"/>
      </w:tblGrid>
      <w:tr w:rsidR="00C47001" w:rsidRPr="00414659" w14:paraId="58B5A7D9" w14:textId="77777777" w:rsidTr="00C47001">
        <w:tc>
          <w:tcPr>
            <w:tcW w:w="9918" w:type="dxa"/>
            <w:shd w:val="clear" w:color="auto" w:fill="1F3864" w:themeFill="accent1" w:themeFillShade="80"/>
          </w:tcPr>
          <w:p w14:paraId="2B8CEEE6" w14:textId="77777777" w:rsidR="00C47001" w:rsidRPr="00414659" w:rsidRDefault="00C47001" w:rsidP="00C47001">
            <w:pPr>
              <w:jc w:val="center"/>
              <w:rPr>
                <w:rFonts w:ascii="Helvetica" w:eastAsia="Times New Roman" w:hAnsi="Helvetica" w:cs="Times New Roman"/>
                <w:b/>
                <w:color w:val="FFFFFF" w:themeColor="background1"/>
                <w:lang w:eastAsia="nb-NO"/>
              </w:rPr>
            </w:pPr>
            <w:r w:rsidRPr="00414659">
              <w:rPr>
                <w:rFonts w:ascii="Helvetica" w:eastAsia="Times New Roman" w:hAnsi="Helvetica" w:cs="Times New Roman"/>
                <w:b/>
                <w:color w:val="FFFFFF" w:themeColor="background1"/>
                <w:lang w:eastAsia="nb-NO"/>
              </w:rPr>
              <w:t>Gave til Bønn for Finnmark</w:t>
            </w:r>
          </w:p>
        </w:tc>
      </w:tr>
      <w:tr w:rsidR="00C47001" w:rsidRPr="00414659" w14:paraId="60938CCE" w14:textId="77777777" w:rsidTr="00C47001">
        <w:tc>
          <w:tcPr>
            <w:tcW w:w="9918" w:type="dxa"/>
            <w:shd w:val="clear" w:color="auto" w:fill="9CC2E5" w:themeFill="accent5" w:themeFillTint="99"/>
          </w:tcPr>
          <w:p w14:paraId="4BF515CF" w14:textId="77777777" w:rsidR="00C47001" w:rsidRDefault="00C47001" w:rsidP="00C47001">
            <w:pPr>
              <w:rPr>
                <w:rFonts w:ascii="Helvetica" w:eastAsia="Times New Roman" w:hAnsi="Helvetica" w:cs="Times New Roman"/>
                <w:b/>
                <w:color w:val="000000"/>
                <w:lang w:eastAsia="nb-NO"/>
              </w:rPr>
            </w:pPr>
            <w:r w:rsidRPr="00414659">
              <w:rPr>
                <w:rFonts w:ascii="Helvetica" w:eastAsia="Times New Roman" w:hAnsi="Helvetica" w:cs="Times New Roman"/>
                <w:color w:val="000000"/>
                <w:sz w:val="20"/>
                <w:szCs w:val="20"/>
                <w:lang w:eastAsia="nb-NO"/>
              </w:rPr>
              <w:t xml:space="preserve">Du kan gjerne være med å støtte oss med en gave til arbeidet med </w:t>
            </w:r>
            <w:r w:rsidRPr="00915776">
              <w:rPr>
                <w:rFonts w:ascii="Helvetica" w:eastAsia="Times New Roman" w:hAnsi="Helvetica" w:cs="Times New Roman"/>
                <w:b/>
                <w:bCs/>
                <w:color w:val="000000"/>
                <w:lang w:eastAsia="nb-NO"/>
              </w:rPr>
              <w:t>«Bønn for Finnmark»</w:t>
            </w:r>
            <w:r w:rsidRPr="00414659">
              <w:rPr>
                <w:rFonts w:ascii="Helvetica" w:eastAsia="Times New Roman" w:hAnsi="Helvetica" w:cs="Times New Roman"/>
                <w:color w:val="000000"/>
                <w:sz w:val="20"/>
                <w:szCs w:val="20"/>
                <w:lang w:eastAsia="nb-NO"/>
              </w:rPr>
              <w:t>. Dette kan dere gjøre med å bruke</w:t>
            </w:r>
            <w:r>
              <w:rPr>
                <w:rFonts w:ascii="Helvetica" w:eastAsia="Times New Roman" w:hAnsi="Helvetica" w:cs="Times New Roman"/>
                <w:color w:val="000000"/>
                <w:sz w:val="20"/>
                <w:szCs w:val="20"/>
                <w:lang w:eastAsia="nb-NO"/>
              </w:rPr>
              <w:t xml:space="preserve"> vår </w:t>
            </w:r>
            <w:r w:rsidRPr="00414659">
              <w:rPr>
                <w:rFonts w:ascii="Helvetica" w:eastAsia="Times New Roman" w:hAnsi="Helvetica" w:cs="Times New Roman"/>
                <w:b/>
                <w:color w:val="000000"/>
                <w:lang w:eastAsia="nb-NO"/>
              </w:rPr>
              <w:t xml:space="preserve">Bankkonto 4612.68.06329 </w:t>
            </w:r>
          </w:p>
          <w:p w14:paraId="14528835" w14:textId="77777777" w:rsidR="00C47001" w:rsidRDefault="00C47001" w:rsidP="00C47001">
            <w:pPr>
              <w:rPr>
                <w:rFonts w:ascii="Helvetica" w:eastAsia="Times New Roman" w:hAnsi="Helvetica" w:cs="Times New Roman"/>
                <w:b/>
                <w:color w:val="000000"/>
                <w:lang w:eastAsia="nb-NO"/>
              </w:rPr>
            </w:pPr>
            <w:r w:rsidRPr="00414659">
              <w:rPr>
                <w:rFonts w:ascii="Helvetica" w:eastAsia="Times New Roman" w:hAnsi="Helvetica" w:cs="Times New Roman"/>
                <w:bCs/>
                <w:color w:val="000000"/>
                <w:sz w:val="20"/>
                <w:szCs w:val="20"/>
                <w:lang w:eastAsia="nb-NO"/>
              </w:rPr>
              <w:t>eller</w:t>
            </w:r>
            <w:r>
              <w:rPr>
                <w:rFonts w:ascii="Helvetica" w:eastAsia="Times New Roman" w:hAnsi="Helvetica" w:cs="Times New Roman"/>
                <w:bCs/>
                <w:color w:val="000000"/>
                <w:sz w:val="20"/>
                <w:szCs w:val="20"/>
                <w:lang w:eastAsia="nb-NO"/>
              </w:rPr>
              <w:t xml:space="preserve"> vår </w:t>
            </w:r>
            <w:r w:rsidRPr="000224A0">
              <w:rPr>
                <w:rFonts w:ascii="Helvetica" w:eastAsia="Times New Roman" w:hAnsi="Helvetica" w:cs="Times New Roman"/>
                <w:b/>
                <w:color w:val="000000"/>
                <w:lang w:eastAsia="nb-NO"/>
              </w:rPr>
              <w:t>Vipps</w:t>
            </w:r>
            <w:r w:rsidRPr="00414659">
              <w:rPr>
                <w:rFonts w:ascii="Helvetica" w:eastAsia="Times New Roman" w:hAnsi="Helvetica" w:cs="Times New Roman"/>
                <w:b/>
                <w:color w:val="000000"/>
                <w:lang w:eastAsia="nb-NO"/>
              </w:rPr>
              <w:t>:</w:t>
            </w:r>
            <w:r>
              <w:rPr>
                <w:rFonts w:ascii="Helvetica" w:eastAsia="Times New Roman" w:hAnsi="Helvetica" w:cs="Times New Roman"/>
                <w:b/>
                <w:color w:val="000000"/>
                <w:lang w:eastAsia="nb-NO"/>
              </w:rPr>
              <w:t xml:space="preserve"> 849952</w:t>
            </w:r>
          </w:p>
          <w:p w14:paraId="3D402335" w14:textId="77777777" w:rsidR="00C47001" w:rsidRPr="00414659" w:rsidRDefault="00C47001" w:rsidP="00C47001">
            <w:pPr>
              <w:rPr>
                <w:rFonts w:ascii="Helvetica" w:eastAsia="Times New Roman" w:hAnsi="Helvetica" w:cs="Times New Roman"/>
                <w:b/>
                <w:color w:val="000000"/>
                <w:sz w:val="22"/>
                <w:szCs w:val="22"/>
                <w:lang w:eastAsia="nb-NO"/>
              </w:rPr>
            </w:pPr>
            <w:r w:rsidRPr="00A35BFD">
              <w:rPr>
                <w:rFonts w:ascii="Helvetica" w:eastAsia="Times New Roman" w:hAnsi="Helvetica" w:cs="Times New Roman"/>
                <w:bCs/>
                <w:color w:val="000000"/>
                <w:sz w:val="20"/>
                <w:szCs w:val="20"/>
                <w:lang w:eastAsia="nb-NO"/>
              </w:rPr>
              <w:t xml:space="preserve">Ønsker du å bli fast giver benytt denne lenken: </w:t>
            </w:r>
            <w:hyperlink r:id="rId10" w:history="1">
              <w:r w:rsidRPr="00C2450F">
                <w:rPr>
                  <w:rStyle w:val="Hyperkobling"/>
                  <w:rFonts w:ascii="Helvetica" w:eastAsia="Times New Roman" w:hAnsi="Helvetica" w:cs="Times New Roman"/>
                  <w:b/>
                  <w:color w:val="4472C4" w:themeColor="accent1"/>
                  <w:lang w:eastAsia="nb-NO"/>
                </w:rPr>
                <w:t>https://bonnforfinnmark.no/gave</w:t>
              </w:r>
            </w:hyperlink>
            <w:r w:rsidRPr="00C2450F">
              <w:rPr>
                <w:rFonts w:ascii="Helvetica" w:eastAsia="Times New Roman" w:hAnsi="Helvetica" w:cs="Times New Roman"/>
                <w:b/>
                <w:color w:val="4472C4" w:themeColor="accent1"/>
                <w:lang w:eastAsia="nb-NO"/>
              </w:rPr>
              <w:t xml:space="preserve"> </w:t>
            </w:r>
          </w:p>
        </w:tc>
      </w:tr>
      <w:tr w:rsidR="00C47001" w:rsidRPr="00414659" w14:paraId="31EE9015" w14:textId="77777777" w:rsidTr="00C47001">
        <w:tc>
          <w:tcPr>
            <w:tcW w:w="9918" w:type="dxa"/>
            <w:shd w:val="clear" w:color="auto" w:fill="9CC2E5" w:themeFill="accent5" w:themeFillTint="99"/>
          </w:tcPr>
          <w:p w14:paraId="178DB1E6" w14:textId="77777777" w:rsidR="00C47001" w:rsidRPr="00414659" w:rsidRDefault="00C47001" w:rsidP="00C47001">
            <w:pPr>
              <w:rPr>
                <w:rFonts w:ascii="Helvetica" w:eastAsia="Times New Roman" w:hAnsi="Helvetica" w:cs="Times New Roman"/>
                <w:b/>
                <w:color w:val="000000"/>
                <w:lang w:eastAsia="nb-NO"/>
              </w:rPr>
            </w:pPr>
            <w:r w:rsidRPr="00414659">
              <w:rPr>
                <w:rFonts w:ascii="Helvetica" w:eastAsia="Times New Roman" w:hAnsi="Helvetica" w:cs="Times New Roman"/>
                <w:b/>
                <w:color w:val="000000"/>
                <w:lang w:eastAsia="nb-NO"/>
              </w:rPr>
              <w:t>Takker for alle gaver til dette viktige arbeidet! Det kommer godt med!</w:t>
            </w:r>
          </w:p>
        </w:tc>
      </w:tr>
    </w:tbl>
    <w:p w14:paraId="05AFA41B" w14:textId="77777777" w:rsidR="00966D8E" w:rsidRDefault="00966D8E" w:rsidP="00B43554">
      <w:pPr>
        <w:rPr>
          <w:rFonts w:ascii="Helvetica" w:eastAsia="Times New Roman" w:hAnsi="Helvetica" w:cs="Times New Roman"/>
          <w:bCs/>
          <w:iCs/>
          <w:color w:val="000000"/>
          <w:lang w:eastAsia="nb-NO"/>
        </w:rPr>
      </w:pPr>
    </w:p>
    <w:p w14:paraId="6C35212C" w14:textId="77777777" w:rsidR="00966D8E" w:rsidRDefault="00966D8E" w:rsidP="00B43554">
      <w:pPr>
        <w:rPr>
          <w:rFonts w:ascii="Helvetica" w:eastAsia="Times New Roman" w:hAnsi="Helvetica" w:cs="Times New Roman"/>
          <w:bCs/>
          <w:iCs/>
          <w:color w:val="000000"/>
          <w:lang w:eastAsia="nb-NO"/>
        </w:rPr>
      </w:pPr>
    </w:p>
    <w:p w14:paraId="23F950AD" w14:textId="77777777" w:rsidR="00966D8E" w:rsidRDefault="00966D8E" w:rsidP="00B43554">
      <w:pPr>
        <w:rPr>
          <w:rFonts w:ascii="Helvetica" w:eastAsia="Times New Roman" w:hAnsi="Helvetica" w:cs="Times New Roman"/>
          <w:bCs/>
          <w:iCs/>
          <w:color w:val="000000"/>
          <w:lang w:eastAsia="nb-NO"/>
        </w:rPr>
      </w:pPr>
    </w:p>
    <w:p w14:paraId="608B42B0" w14:textId="77777777" w:rsidR="0088255C" w:rsidRDefault="0088255C" w:rsidP="00B43554">
      <w:pPr>
        <w:rPr>
          <w:rFonts w:ascii="Helvetica" w:eastAsia="Times New Roman" w:hAnsi="Helvetica" w:cs="Times New Roman"/>
          <w:bCs/>
          <w:iCs/>
          <w:color w:val="000000"/>
          <w:lang w:eastAsia="nb-NO"/>
        </w:rPr>
      </w:pPr>
    </w:p>
    <w:tbl>
      <w:tblPr>
        <w:tblStyle w:val="Tabellrutenett"/>
        <w:tblpPr w:leftFromText="141" w:rightFromText="141" w:vertAnchor="text" w:horzAnchor="margin" w:tblpYSpec="outside"/>
        <w:tblW w:w="9776" w:type="dxa"/>
        <w:tblLook w:val="04A0" w:firstRow="1" w:lastRow="0" w:firstColumn="1" w:lastColumn="0" w:noHBand="0" w:noVBand="1"/>
      </w:tblPr>
      <w:tblGrid>
        <w:gridCol w:w="4815"/>
        <w:gridCol w:w="4961"/>
      </w:tblGrid>
      <w:tr w:rsidR="0088255C" w:rsidRPr="00414659" w14:paraId="7670FF7C" w14:textId="77777777" w:rsidTr="0088255C">
        <w:trPr>
          <w:trHeight w:val="312"/>
        </w:trPr>
        <w:tc>
          <w:tcPr>
            <w:tcW w:w="9776" w:type="dxa"/>
            <w:gridSpan w:val="2"/>
            <w:shd w:val="clear" w:color="auto" w:fill="1F3864" w:themeFill="accent1" w:themeFillShade="80"/>
          </w:tcPr>
          <w:p w14:paraId="13CB39B1" w14:textId="77777777" w:rsidR="0088255C" w:rsidRPr="00414659" w:rsidRDefault="0088255C" w:rsidP="0088255C">
            <w:pPr>
              <w:jc w:val="center"/>
              <w:rPr>
                <w:rFonts w:ascii="Helvetica" w:eastAsia="Times New Roman" w:hAnsi="Helvetica" w:cs="Times New Roman"/>
                <w:b/>
                <w:color w:val="FFFFFF" w:themeColor="background1"/>
                <w:lang w:eastAsia="nb-NO"/>
              </w:rPr>
            </w:pPr>
            <w:r w:rsidRPr="00EF0488">
              <w:rPr>
                <w:rFonts w:ascii="Helvetica" w:eastAsia="Times New Roman" w:hAnsi="Helvetica" w:cs="Times New Roman"/>
                <w:b/>
                <w:bCs/>
                <w:color w:val="FFFFFF" w:themeColor="background1"/>
                <w:lang w:eastAsia="nb-NO"/>
              </w:rPr>
              <w:lastRenderedPageBreak/>
              <w:t xml:space="preserve">Bønnemøter for Bønn for Finnmark på </w:t>
            </w:r>
            <w:r>
              <w:rPr>
                <w:rFonts w:ascii="Helvetica" w:eastAsia="Times New Roman" w:hAnsi="Helvetica" w:cs="Times New Roman"/>
                <w:b/>
                <w:bCs/>
                <w:color w:val="FFFFFF" w:themeColor="background1"/>
                <w:lang w:eastAsia="nb-NO"/>
              </w:rPr>
              <w:t>Teams</w:t>
            </w:r>
          </w:p>
        </w:tc>
      </w:tr>
      <w:tr w:rsidR="0088255C" w:rsidRPr="00414659" w14:paraId="626F1A93" w14:textId="77777777" w:rsidTr="0088255C">
        <w:trPr>
          <w:trHeight w:val="259"/>
        </w:trPr>
        <w:tc>
          <w:tcPr>
            <w:tcW w:w="4815" w:type="dxa"/>
            <w:shd w:val="clear" w:color="auto" w:fill="9CC2E5" w:themeFill="accent5" w:themeFillTint="99"/>
          </w:tcPr>
          <w:p w14:paraId="68061D1F" w14:textId="27DF8DEC" w:rsidR="0088255C" w:rsidRPr="00B44550" w:rsidRDefault="0088255C" w:rsidP="0088255C">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Mandag 0</w:t>
            </w:r>
            <w:r w:rsidR="00BE59EC">
              <w:rPr>
                <w:rFonts w:ascii="Helvetica" w:eastAsia="Times New Roman" w:hAnsi="Helvetica" w:cs="Times New Roman"/>
                <w:b/>
                <w:bCs/>
                <w:color w:val="000000"/>
                <w:sz w:val="20"/>
                <w:szCs w:val="20"/>
                <w:lang w:eastAsia="nb-NO"/>
              </w:rPr>
              <w:t>2</w:t>
            </w:r>
            <w:r>
              <w:rPr>
                <w:rFonts w:ascii="Helvetica" w:eastAsia="Times New Roman" w:hAnsi="Helvetica" w:cs="Times New Roman"/>
                <w:b/>
                <w:bCs/>
                <w:color w:val="000000"/>
                <w:sz w:val="20"/>
                <w:szCs w:val="20"/>
                <w:lang w:eastAsia="nb-NO"/>
              </w:rPr>
              <w:t xml:space="preserve">. </w:t>
            </w:r>
            <w:r w:rsidR="00BE59EC">
              <w:rPr>
                <w:rFonts w:ascii="Helvetica" w:eastAsia="Times New Roman" w:hAnsi="Helvetica" w:cs="Times New Roman"/>
                <w:b/>
                <w:bCs/>
                <w:color w:val="000000"/>
                <w:sz w:val="20"/>
                <w:szCs w:val="20"/>
                <w:lang w:eastAsia="nb-NO"/>
              </w:rPr>
              <w:t>februar</w:t>
            </w:r>
            <w:r>
              <w:rPr>
                <w:rFonts w:ascii="Helvetica" w:eastAsia="Times New Roman" w:hAnsi="Helvetica" w:cs="Times New Roman"/>
                <w:b/>
                <w:bCs/>
                <w:color w:val="000000"/>
                <w:sz w:val="20"/>
                <w:szCs w:val="20"/>
                <w:lang w:eastAsia="nb-NO"/>
              </w:rPr>
              <w:t xml:space="preserve"> kl. 10.30</w:t>
            </w:r>
          </w:p>
        </w:tc>
        <w:tc>
          <w:tcPr>
            <w:tcW w:w="4961" w:type="dxa"/>
            <w:shd w:val="clear" w:color="auto" w:fill="9CC2E5" w:themeFill="accent5" w:themeFillTint="99"/>
          </w:tcPr>
          <w:p w14:paraId="4D982FD0" w14:textId="48A76246" w:rsidR="0088255C" w:rsidRPr="00414659" w:rsidRDefault="0088255C" w:rsidP="0088255C">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Mandag </w:t>
            </w:r>
            <w:r w:rsidR="00CF3D73">
              <w:rPr>
                <w:rFonts w:ascii="Helvetica" w:eastAsia="Times New Roman" w:hAnsi="Helvetica" w:cs="Times New Roman"/>
                <w:b/>
                <w:bCs/>
                <w:color w:val="000000"/>
                <w:sz w:val="20"/>
                <w:szCs w:val="20"/>
                <w:lang w:eastAsia="nb-NO"/>
              </w:rPr>
              <w:t>23</w:t>
            </w:r>
            <w:r>
              <w:rPr>
                <w:rFonts w:ascii="Helvetica" w:eastAsia="Times New Roman" w:hAnsi="Helvetica" w:cs="Times New Roman"/>
                <w:b/>
                <w:bCs/>
                <w:color w:val="000000"/>
                <w:sz w:val="20"/>
                <w:szCs w:val="20"/>
                <w:lang w:eastAsia="nb-NO"/>
              </w:rPr>
              <w:t xml:space="preserve">. </w:t>
            </w:r>
            <w:r w:rsidR="00CF3D73">
              <w:rPr>
                <w:rFonts w:ascii="Helvetica" w:eastAsia="Times New Roman" w:hAnsi="Helvetica" w:cs="Times New Roman"/>
                <w:b/>
                <w:bCs/>
                <w:color w:val="000000"/>
                <w:sz w:val="20"/>
                <w:szCs w:val="20"/>
                <w:lang w:eastAsia="nb-NO"/>
              </w:rPr>
              <w:t>februar</w:t>
            </w:r>
            <w:r>
              <w:rPr>
                <w:rFonts w:ascii="Helvetica" w:eastAsia="Times New Roman" w:hAnsi="Helvetica" w:cs="Times New Roman"/>
                <w:b/>
                <w:bCs/>
                <w:color w:val="000000"/>
                <w:sz w:val="20"/>
                <w:szCs w:val="20"/>
                <w:lang w:eastAsia="nb-NO"/>
              </w:rPr>
              <w:t xml:space="preserve"> kl. 10.30</w:t>
            </w:r>
          </w:p>
        </w:tc>
      </w:tr>
      <w:tr w:rsidR="0088255C" w:rsidRPr="00414659" w14:paraId="5DF3437E" w14:textId="77777777" w:rsidTr="0088255C">
        <w:trPr>
          <w:trHeight w:val="259"/>
        </w:trPr>
        <w:tc>
          <w:tcPr>
            <w:tcW w:w="4815" w:type="dxa"/>
            <w:shd w:val="clear" w:color="auto" w:fill="9CC2E5" w:themeFill="accent5" w:themeFillTint="99"/>
          </w:tcPr>
          <w:p w14:paraId="5B5B5557" w14:textId="5903B101" w:rsidR="0088255C" w:rsidRDefault="0088255C" w:rsidP="0088255C">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Mandag </w:t>
            </w:r>
            <w:r w:rsidR="0017480C">
              <w:rPr>
                <w:rFonts w:ascii="Helvetica" w:eastAsia="Times New Roman" w:hAnsi="Helvetica" w:cs="Times New Roman"/>
                <w:b/>
                <w:bCs/>
                <w:color w:val="000000"/>
                <w:sz w:val="20"/>
                <w:szCs w:val="20"/>
                <w:lang w:eastAsia="nb-NO"/>
              </w:rPr>
              <w:t>09</w:t>
            </w:r>
            <w:r>
              <w:rPr>
                <w:rFonts w:ascii="Helvetica" w:eastAsia="Times New Roman" w:hAnsi="Helvetica" w:cs="Times New Roman"/>
                <w:b/>
                <w:bCs/>
                <w:color w:val="000000"/>
                <w:sz w:val="20"/>
                <w:szCs w:val="20"/>
                <w:lang w:eastAsia="nb-NO"/>
              </w:rPr>
              <w:t xml:space="preserve">. </w:t>
            </w:r>
            <w:r w:rsidR="0017480C">
              <w:rPr>
                <w:rFonts w:ascii="Helvetica" w:eastAsia="Times New Roman" w:hAnsi="Helvetica" w:cs="Times New Roman"/>
                <w:b/>
                <w:bCs/>
                <w:color w:val="000000"/>
                <w:sz w:val="20"/>
                <w:szCs w:val="20"/>
                <w:lang w:eastAsia="nb-NO"/>
              </w:rPr>
              <w:t>februar</w:t>
            </w:r>
            <w:r>
              <w:rPr>
                <w:rFonts w:ascii="Helvetica" w:eastAsia="Times New Roman" w:hAnsi="Helvetica" w:cs="Times New Roman"/>
                <w:b/>
                <w:bCs/>
                <w:color w:val="000000"/>
                <w:sz w:val="20"/>
                <w:szCs w:val="20"/>
                <w:lang w:eastAsia="nb-NO"/>
              </w:rPr>
              <w:t xml:space="preserve"> kl. 10.30</w:t>
            </w:r>
          </w:p>
        </w:tc>
        <w:tc>
          <w:tcPr>
            <w:tcW w:w="4961" w:type="dxa"/>
            <w:shd w:val="clear" w:color="auto" w:fill="9CC2E5" w:themeFill="accent5" w:themeFillTint="99"/>
          </w:tcPr>
          <w:p w14:paraId="59E5BF93" w14:textId="78ECC9F0" w:rsidR="0088255C" w:rsidRPr="00414659" w:rsidRDefault="0088255C" w:rsidP="0088255C">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Mandag 02. </w:t>
            </w:r>
            <w:r w:rsidR="00CF3D73">
              <w:rPr>
                <w:rFonts w:ascii="Helvetica" w:eastAsia="Times New Roman" w:hAnsi="Helvetica" w:cs="Times New Roman"/>
                <w:b/>
                <w:bCs/>
                <w:color w:val="000000"/>
                <w:sz w:val="20"/>
                <w:szCs w:val="20"/>
                <w:lang w:eastAsia="nb-NO"/>
              </w:rPr>
              <w:t>mars</w:t>
            </w:r>
            <w:r>
              <w:rPr>
                <w:rFonts w:ascii="Helvetica" w:eastAsia="Times New Roman" w:hAnsi="Helvetica" w:cs="Times New Roman"/>
                <w:b/>
                <w:bCs/>
                <w:color w:val="000000"/>
                <w:sz w:val="20"/>
                <w:szCs w:val="20"/>
                <w:lang w:eastAsia="nb-NO"/>
              </w:rPr>
              <w:t xml:space="preserve"> kl. 10.30</w:t>
            </w:r>
          </w:p>
        </w:tc>
      </w:tr>
      <w:tr w:rsidR="0088255C" w:rsidRPr="00414659" w14:paraId="3F5CDEC9" w14:textId="77777777" w:rsidTr="0088255C">
        <w:trPr>
          <w:trHeight w:val="259"/>
        </w:trPr>
        <w:tc>
          <w:tcPr>
            <w:tcW w:w="4815" w:type="dxa"/>
            <w:shd w:val="clear" w:color="auto" w:fill="9CC2E5" w:themeFill="accent5" w:themeFillTint="99"/>
          </w:tcPr>
          <w:p w14:paraId="5871117D" w14:textId="3609CAD9" w:rsidR="0088255C" w:rsidRDefault="0088255C" w:rsidP="0088255C">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Mandag </w:t>
            </w:r>
            <w:r w:rsidR="00CF3D73">
              <w:rPr>
                <w:rFonts w:ascii="Helvetica" w:eastAsia="Times New Roman" w:hAnsi="Helvetica" w:cs="Times New Roman"/>
                <w:b/>
                <w:bCs/>
                <w:color w:val="000000"/>
                <w:sz w:val="20"/>
                <w:szCs w:val="20"/>
                <w:lang w:eastAsia="nb-NO"/>
              </w:rPr>
              <w:t>16</w:t>
            </w:r>
            <w:r>
              <w:rPr>
                <w:rFonts w:ascii="Helvetica" w:eastAsia="Times New Roman" w:hAnsi="Helvetica" w:cs="Times New Roman"/>
                <w:b/>
                <w:bCs/>
                <w:color w:val="000000"/>
                <w:sz w:val="20"/>
                <w:szCs w:val="20"/>
                <w:lang w:eastAsia="nb-NO"/>
              </w:rPr>
              <w:t xml:space="preserve">. </w:t>
            </w:r>
            <w:r w:rsidR="000F0103">
              <w:rPr>
                <w:rFonts w:ascii="Helvetica" w:eastAsia="Times New Roman" w:hAnsi="Helvetica" w:cs="Times New Roman"/>
                <w:b/>
                <w:bCs/>
                <w:color w:val="000000"/>
                <w:sz w:val="20"/>
                <w:szCs w:val="20"/>
                <w:lang w:eastAsia="nb-NO"/>
              </w:rPr>
              <w:t xml:space="preserve">februar </w:t>
            </w:r>
            <w:r>
              <w:rPr>
                <w:rFonts w:ascii="Helvetica" w:eastAsia="Times New Roman" w:hAnsi="Helvetica" w:cs="Times New Roman"/>
                <w:b/>
                <w:bCs/>
                <w:color w:val="000000"/>
                <w:sz w:val="20"/>
                <w:szCs w:val="20"/>
                <w:lang w:eastAsia="nb-NO"/>
              </w:rPr>
              <w:t>kl. 10.30</w:t>
            </w:r>
          </w:p>
        </w:tc>
        <w:tc>
          <w:tcPr>
            <w:tcW w:w="4961" w:type="dxa"/>
            <w:shd w:val="clear" w:color="auto" w:fill="9CC2E5" w:themeFill="accent5" w:themeFillTint="99"/>
          </w:tcPr>
          <w:p w14:paraId="04B8C4A7" w14:textId="77777777" w:rsidR="0088255C" w:rsidRDefault="0088255C" w:rsidP="0088255C">
            <w:pPr>
              <w:rPr>
                <w:rFonts w:ascii="Helvetica" w:eastAsia="Times New Roman" w:hAnsi="Helvetica" w:cs="Times New Roman"/>
                <w:b/>
                <w:bCs/>
                <w:color w:val="000000"/>
                <w:sz w:val="20"/>
                <w:szCs w:val="20"/>
                <w:lang w:eastAsia="nb-NO"/>
              </w:rPr>
            </w:pPr>
          </w:p>
        </w:tc>
      </w:tr>
    </w:tbl>
    <w:p w14:paraId="7999B7A7" w14:textId="77777777" w:rsidR="00E16AD9" w:rsidRDefault="00E16AD9" w:rsidP="00C71FFA">
      <w:pPr>
        <w:rPr>
          <w:rFonts w:ascii="Helvetica Neue" w:eastAsia="Times New Roman" w:hAnsi="Helvetica Neue" w:cs="Times New Roman"/>
          <w:b/>
          <w:bCs/>
          <w:sz w:val="21"/>
          <w:szCs w:val="21"/>
          <w:lang w:eastAsia="nb-NO"/>
        </w:rPr>
      </w:pPr>
    </w:p>
    <w:p w14:paraId="0192B4E4" w14:textId="0E421EE5" w:rsidR="00607D6D" w:rsidRPr="00B9101B" w:rsidRDefault="00E27251" w:rsidP="00C71FFA">
      <w:pPr>
        <w:rPr>
          <w:rFonts w:ascii="Helvetica Neue" w:eastAsia="Times New Roman" w:hAnsi="Helvetica Neue" w:cs="Times New Roman"/>
          <w:b/>
          <w:bCs/>
          <w:sz w:val="21"/>
          <w:szCs w:val="21"/>
          <w:lang w:eastAsia="nb-NO"/>
        </w:rPr>
      </w:pPr>
      <w:r>
        <w:rPr>
          <w:rFonts w:ascii="Helvetica Neue" w:eastAsia="Times New Roman" w:hAnsi="Helvetica Neue" w:cs="Times New Roman"/>
          <w:b/>
          <w:bCs/>
          <w:sz w:val="21"/>
          <w:szCs w:val="21"/>
          <w:lang w:eastAsia="nb-NO"/>
        </w:rPr>
        <w:t>Vi har nå</w:t>
      </w:r>
      <w:r w:rsidR="00C71FFA" w:rsidRPr="00B9101B">
        <w:rPr>
          <w:rFonts w:ascii="Helvetica Neue" w:eastAsia="Times New Roman" w:hAnsi="Helvetica Neue" w:cs="Times New Roman"/>
          <w:b/>
          <w:bCs/>
          <w:sz w:val="21"/>
          <w:szCs w:val="21"/>
          <w:lang w:eastAsia="nb-NO"/>
        </w:rPr>
        <w:t xml:space="preserve"> flyttet </w:t>
      </w:r>
      <w:r>
        <w:rPr>
          <w:rFonts w:ascii="Helvetica Neue" w:eastAsia="Times New Roman" w:hAnsi="Helvetica Neue" w:cs="Times New Roman"/>
          <w:b/>
          <w:bCs/>
          <w:sz w:val="21"/>
          <w:szCs w:val="21"/>
          <w:lang w:eastAsia="nb-NO"/>
        </w:rPr>
        <w:t xml:space="preserve">bønnemøtene </w:t>
      </w:r>
      <w:r w:rsidR="00C71FFA" w:rsidRPr="00B9101B">
        <w:rPr>
          <w:rFonts w:ascii="Helvetica Neue" w:eastAsia="Times New Roman" w:hAnsi="Helvetica Neue" w:cs="Times New Roman"/>
          <w:b/>
          <w:bCs/>
          <w:sz w:val="21"/>
          <w:szCs w:val="21"/>
          <w:lang w:eastAsia="nb-NO"/>
        </w:rPr>
        <w:t xml:space="preserve">fra Zoom til Teams. Teams er en enklere løsning enn Zoom, så det vil bli enklere å koble seg opp enn tidligere. Teams er også på norsk og det vil være flere muligheter for å holde kontakt med hverandre. Vi vil derfor oppfordre flere til å bli </w:t>
      </w:r>
    </w:p>
    <w:p w14:paraId="09D36214" w14:textId="513D3D68" w:rsidR="00C71FFA" w:rsidRDefault="00C71FFA" w:rsidP="00C71FFA">
      <w:pPr>
        <w:rPr>
          <w:rFonts w:ascii="Helvetica" w:eastAsia="Times New Roman" w:hAnsi="Helvetica" w:cs="Times New Roman"/>
          <w:color w:val="000000"/>
          <w:sz w:val="21"/>
          <w:szCs w:val="21"/>
          <w:lang w:eastAsia="nb-NO"/>
        </w:rPr>
      </w:pPr>
      <w:r w:rsidRPr="00B9101B">
        <w:rPr>
          <w:rFonts w:ascii="Helvetica Neue" w:eastAsia="Times New Roman" w:hAnsi="Helvetica Neue" w:cs="Times New Roman"/>
          <w:b/>
          <w:bCs/>
          <w:sz w:val="21"/>
          <w:szCs w:val="21"/>
          <w:lang w:eastAsia="nb-NO"/>
        </w:rPr>
        <w:t>med på Bønnemøtene på Teams. Tenger du hjelp for å komme i gang? Ta</w:t>
      </w:r>
      <w:r w:rsidR="00F223A3">
        <w:rPr>
          <w:rFonts w:ascii="Helvetica Neue" w:eastAsia="Times New Roman" w:hAnsi="Helvetica Neue" w:cs="Times New Roman"/>
          <w:b/>
          <w:bCs/>
          <w:sz w:val="21"/>
          <w:szCs w:val="21"/>
          <w:lang w:eastAsia="nb-NO"/>
        </w:rPr>
        <w:t xml:space="preserve"> </w:t>
      </w:r>
      <w:r w:rsidRPr="00B9101B">
        <w:rPr>
          <w:rFonts w:ascii="Helvetica Neue" w:eastAsia="Times New Roman" w:hAnsi="Helvetica Neue" w:cs="Times New Roman"/>
          <w:b/>
          <w:bCs/>
          <w:sz w:val="21"/>
          <w:szCs w:val="21"/>
          <w:lang w:eastAsia="nb-NO"/>
        </w:rPr>
        <w:t>gjerne kontakt med oss da, så skal vi prøve å hjelpe deg i gang. Bruk mobilnummer 917 73</w:t>
      </w:r>
      <w:r w:rsidR="00287A55">
        <w:rPr>
          <w:rFonts w:ascii="Helvetica Neue" w:eastAsia="Times New Roman" w:hAnsi="Helvetica Neue" w:cs="Times New Roman"/>
          <w:b/>
          <w:bCs/>
          <w:sz w:val="21"/>
          <w:szCs w:val="21"/>
          <w:lang w:eastAsia="nb-NO"/>
        </w:rPr>
        <w:t> </w:t>
      </w:r>
      <w:r w:rsidRPr="00B9101B">
        <w:rPr>
          <w:rFonts w:ascii="Helvetica Neue" w:eastAsia="Times New Roman" w:hAnsi="Helvetica Neue" w:cs="Times New Roman"/>
          <w:b/>
          <w:bCs/>
          <w:sz w:val="21"/>
          <w:szCs w:val="21"/>
          <w:lang w:eastAsia="nb-NO"/>
        </w:rPr>
        <w:t>038</w:t>
      </w:r>
      <w:r w:rsidR="00287A55">
        <w:rPr>
          <w:rFonts w:ascii="Helvetica Neue" w:eastAsia="Times New Roman" w:hAnsi="Helvetica Neue" w:cs="Times New Roman"/>
          <w:b/>
          <w:bCs/>
          <w:sz w:val="21"/>
          <w:szCs w:val="21"/>
          <w:lang w:eastAsia="nb-NO"/>
        </w:rPr>
        <w:t>, dersom du trenger hjelp</w:t>
      </w:r>
      <w:r w:rsidRPr="00B9101B">
        <w:rPr>
          <w:rFonts w:ascii="Helvetica Neue" w:eastAsia="Times New Roman" w:hAnsi="Helvetica Neue" w:cs="Times New Roman"/>
          <w:b/>
          <w:bCs/>
          <w:sz w:val="21"/>
          <w:szCs w:val="21"/>
          <w:lang w:eastAsia="nb-NO"/>
        </w:rPr>
        <w:t>. </w:t>
      </w:r>
      <w:r w:rsidRPr="00B9101B">
        <w:rPr>
          <w:rFonts w:ascii="Helvetica" w:eastAsia="Times New Roman" w:hAnsi="Helvetica" w:cs="Times New Roman"/>
          <w:b/>
          <w:bCs/>
          <w:color w:val="000000"/>
          <w:sz w:val="21"/>
          <w:szCs w:val="21"/>
          <w:lang w:eastAsia="nb-NO"/>
        </w:rPr>
        <w:t xml:space="preserve">For å logge deg på fra PC, MAC eller mobil så er det bare å trykke på </w:t>
      </w:r>
      <w:proofErr w:type="gramStart"/>
      <w:r w:rsidRPr="00B9101B">
        <w:rPr>
          <w:rFonts w:ascii="Helvetica" w:eastAsia="Times New Roman" w:hAnsi="Helvetica" w:cs="Times New Roman"/>
          <w:b/>
          <w:bCs/>
          <w:color w:val="000000"/>
          <w:sz w:val="21"/>
          <w:szCs w:val="21"/>
          <w:lang w:eastAsia="nb-NO"/>
        </w:rPr>
        <w:t>link</w:t>
      </w:r>
      <w:proofErr w:type="gramEnd"/>
      <w:r w:rsidRPr="00B9101B">
        <w:rPr>
          <w:rFonts w:ascii="Helvetica" w:eastAsia="Times New Roman" w:hAnsi="Helvetica" w:cs="Times New Roman"/>
          <w:b/>
          <w:bCs/>
          <w:color w:val="000000"/>
          <w:sz w:val="21"/>
          <w:szCs w:val="21"/>
          <w:lang w:eastAsia="nb-NO"/>
        </w:rPr>
        <w:t xml:space="preserve"> for å delta. Håper vi sees</w:t>
      </w:r>
      <w:r w:rsidRPr="00C21F52">
        <w:rPr>
          <w:rFonts w:ascii="Helvetica" w:eastAsia="Times New Roman" w:hAnsi="Helvetica" w:cs="Times New Roman"/>
          <w:color w:val="000000"/>
          <w:sz w:val="21"/>
          <w:szCs w:val="21"/>
          <w:lang w:eastAsia="nb-NO"/>
        </w:rPr>
        <w:t>!</w:t>
      </w:r>
    </w:p>
    <w:tbl>
      <w:tblPr>
        <w:tblStyle w:val="Listetabell3uthevingsfarge5"/>
        <w:tblpPr w:leftFromText="141" w:rightFromText="141" w:vertAnchor="text" w:horzAnchor="margin" w:tblpY="142"/>
        <w:tblW w:w="9776" w:type="dxa"/>
        <w:tblLook w:val="04A0" w:firstRow="1" w:lastRow="0" w:firstColumn="1" w:lastColumn="0" w:noHBand="0" w:noVBand="1"/>
      </w:tblPr>
      <w:tblGrid>
        <w:gridCol w:w="8469"/>
        <w:gridCol w:w="582"/>
        <w:gridCol w:w="725"/>
      </w:tblGrid>
      <w:tr w:rsidR="00A414D6" w:rsidRPr="00B9101B" w14:paraId="44BFFC36" w14:textId="77777777" w:rsidTr="00A414D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776" w:type="dxa"/>
            <w:gridSpan w:val="3"/>
            <w:shd w:val="clear" w:color="auto" w:fill="1F3864" w:themeFill="accent1" w:themeFillShade="80"/>
          </w:tcPr>
          <w:p w14:paraId="55D76EBC" w14:textId="77777777" w:rsidR="00A414D6" w:rsidRPr="0061668A" w:rsidRDefault="00A414D6" w:rsidP="00A414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eastAsia="Times New Roman" w:hAnsi="Helvetica" w:cs="Times New Roman"/>
                <w:lang w:eastAsia="nb-NO"/>
              </w:rPr>
            </w:pPr>
            <w:r w:rsidRPr="0061668A">
              <w:rPr>
                <w:rFonts w:ascii="Helvetica" w:eastAsia="Times New Roman" w:hAnsi="Helvetica" w:cs="Times New Roman"/>
                <w:lang w:eastAsia="nb-NO"/>
              </w:rPr>
              <w:t>Påloggingsinformasjon for bønnemøtene på Teams</w:t>
            </w:r>
          </w:p>
        </w:tc>
      </w:tr>
      <w:tr w:rsidR="00A414D6" w:rsidRPr="00B9101B" w14:paraId="0B725851" w14:textId="77777777" w:rsidTr="00A414D6">
        <w:trPr>
          <w:cnfStyle w:val="000000100000" w:firstRow="0" w:lastRow="0" w:firstColumn="0" w:lastColumn="0" w:oddVBand="0" w:evenVBand="0" w:oddHBand="1" w:evenHBand="0" w:firstRowFirstColumn="0" w:firstRowLastColumn="0" w:lastRowFirstColumn="0" w:lastRowLastColumn="0"/>
          <w:trHeight w:val="542"/>
        </w:trPr>
        <w:tc>
          <w:tcPr>
            <w:cnfStyle w:val="001000000000" w:firstRow="0" w:lastRow="0" w:firstColumn="1" w:lastColumn="0" w:oddVBand="0" w:evenVBand="0" w:oddHBand="0" w:evenHBand="0" w:firstRowFirstColumn="0" w:firstRowLastColumn="0" w:lastRowFirstColumn="0" w:lastRowLastColumn="0"/>
            <w:tcW w:w="8469" w:type="dxa"/>
            <w:shd w:val="clear" w:color="auto" w:fill="9CC2E5" w:themeFill="accent5" w:themeFillTint="99"/>
          </w:tcPr>
          <w:p w14:paraId="143B7C43" w14:textId="77777777" w:rsidR="00A414D6" w:rsidRPr="0061668A" w:rsidRDefault="00A414D6" w:rsidP="00A414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imes New Roman" w:hAnsi="Helvetica" w:cs="Times New Roman"/>
                <w:color w:val="000000"/>
                <w:sz w:val="20"/>
                <w:szCs w:val="20"/>
                <w:lang w:eastAsia="nb-NO"/>
              </w:rPr>
            </w:pPr>
            <w:r w:rsidRPr="0061668A">
              <w:rPr>
                <w:rFonts w:ascii="Helvetica" w:eastAsia="Times New Roman" w:hAnsi="Helvetica" w:cs="Times New Roman"/>
                <w:color w:val="000000"/>
                <w:sz w:val="20"/>
                <w:szCs w:val="20"/>
                <w:lang w:eastAsia="nb-NO"/>
              </w:rPr>
              <w:t>Delta på Teams-møtet:</w:t>
            </w:r>
          </w:p>
          <w:p w14:paraId="491AC53F" w14:textId="7D4512A4" w:rsidR="00A414D6" w:rsidRPr="00B9101B" w:rsidRDefault="00A414D6" w:rsidP="00A414D6">
            <w:pPr>
              <w:rPr>
                <w:b w:val="0"/>
                <w:bCs w:val="0"/>
              </w:rPr>
            </w:pPr>
            <w:hyperlink r:id="rId11" w:history="1">
              <w:r w:rsidRPr="0061668A">
                <w:rPr>
                  <w:rStyle w:val="Hyperkobling"/>
                </w:rPr>
                <w:t>https://teams.live.com/meet/9374325988531?p=D4RumDsilYggmZTErb</w:t>
              </w:r>
            </w:hyperlink>
          </w:p>
        </w:tc>
        <w:tc>
          <w:tcPr>
            <w:tcW w:w="582" w:type="dxa"/>
            <w:shd w:val="clear" w:color="auto" w:fill="9CC2E5" w:themeFill="accent5" w:themeFillTint="99"/>
          </w:tcPr>
          <w:p w14:paraId="230DD07D" w14:textId="77777777" w:rsidR="00A414D6" w:rsidRPr="00B9101B" w:rsidRDefault="00A414D6" w:rsidP="00A414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eastAsia="Times New Roman" w:hAnsi="Helvetica" w:cs="Times New Roman"/>
                <w:color w:val="000000"/>
                <w:sz w:val="20"/>
                <w:szCs w:val="20"/>
                <w:lang w:eastAsia="nb-NO"/>
              </w:rPr>
            </w:pPr>
          </w:p>
        </w:tc>
        <w:tc>
          <w:tcPr>
            <w:tcW w:w="725" w:type="dxa"/>
            <w:shd w:val="clear" w:color="auto" w:fill="9CC2E5" w:themeFill="accent5" w:themeFillTint="99"/>
          </w:tcPr>
          <w:p w14:paraId="640413A4" w14:textId="77777777" w:rsidR="00A414D6" w:rsidRPr="00B9101B" w:rsidRDefault="00A414D6" w:rsidP="00A414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eastAsia="Times New Roman" w:hAnsi="Helvetica" w:cs="Times New Roman"/>
                <w:color w:val="000000"/>
                <w:sz w:val="20"/>
                <w:szCs w:val="20"/>
                <w:lang w:eastAsia="nb-NO"/>
              </w:rPr>
            </w:pPr>
          </w:p>
        </w:tc>
      </w:tr>
    </w:tbl>
    <w:p w14:paraId="0D66616D" w14:textId="77777777" w:rsidR="00C71FFA" w:rsidRDefault="00C71FFA" w:rsidP="00C71FFA">
      <w:pPr>
        <w:rPr>
          <w:rFonts w:ascii="Helvetica" w:eastAsia="Times New Roman" w:hAnsi="Helvetica" w:cs="Times New Roman"/>
          <w:bCs/>
          <w:iCs/>
          <w:color w:val="000000"/>
          <w:lang w:eastAsia="nb-NO"/>
        </w:rPr>
      </w:pPr>
    </w:p>
    <w:p w14:paraId="2BB44301" w14:textId="77777777" w:rsidR="00C71FFA" w:rsidRPr="00B9101B" w:rsidRDefault="00C71FFA" w:rsidP="00C71FFA">
      <w:pPr>
        <w:rPr>
          <w:rFonts w:ascii="Helvetica" w:eastAsia="Times New Roman" w:hAnsi="Helvetica" w:cs="Times New Roman"/>
          <w:color w:val="000000" w:themeColor="text1"/>
          <w:sz w:val="20"/>
          <w:szCs w:val="20"/>
          <w:lang w:eastAsia="nb-NO"/>
        </w:rPr>
      </w:pPr>
      <w:r w:rsidRPr="00B9101B">
        <w:rPr>
          <w:rFonts w:ascii="Helvetica" w:eastAsia="Times New Roman" w:hAnsi="Helvetica" w:cs="Times New Roman"/>
          <w:color w:val="000000" w:themeColor="text1"/>
          <w:sz w:val="20"/>
          <w:szCs w:val="20"/>
          <w:lang w:eastAsia="nb-NO"/>
        </w:rPr>
        <w:t xml:space="preserve">Er det noen av dere som vet om andre som kunne tenke seg å delta på bønnemøtene på Teams eller bare motta disse e-postene? Da kan dere gjerne sende oss deres navn og e-post, så legger vi dem til listen. </w:t>
      </w:r>
    </w:p>
    <w:p w14:paraId="3D7B3DE1" w14:textId="77777777" w:rsidR="00C71FFA" w:rsidRPr="0071156B" w:rsidRDefault="00C71FFA" w:rsidP="00C71FFA">
      <w:pPr>
        <w:rPr>
          <w:rFonts w:ascii="Helvetica" w:eastAsia="Times New Roman" w:hAnsi="Helvetica" w:cs="Times New Roman"/>
          <w:b/>
          <w:bCs/>
          <w:color w:val="000000" w:themeColor="text1"/>
          <w:sz w:val="20"/>
          <w:szCs w:val="20"/>
          <w:lang w:eastAsia="nb-NO"/>
        </w:rPr>
      </w:pPr>
    </w:p>
    <w:p w14:paraId="3C01A346" w14:textId="77777777" w:rsidR="00C71FFA" w:rsidRPr="00B9101B" w:rsidRDefault="00C71FFA" w:rsidP="00C71FFA">
      <w:pPr>
        <w:rPr>
          <w:rFonts w:ascii="Helvetica" w:eastAsia="Times New Roman" w:hAnsi="Helvetica" w:cs="Times New Roman"/>
          <w:color w:val="000000" w:themeColor="text1"/>
          <w:sz w:val="20"/>
          <w:szCs w:val="20"/>
          <w:lang w:eastAsia="nb-NO"/>
        </w:rPr>
      </w:pPr>
      <w:r w:rsidRPr="00B9101B">
        <w:rPr>
          <w:rFonts w:ascii="Helvetica" w:eastAsia="Times New Roman" w:hAnsi="Helvetica" w:cs="Times New Roman"/>
          <w:color w:val="000000" w:themeColor="text1"/>
          <w:sz w:val="20"/>
          <w:szCs w:val="20"/>
          <w:lang w:eastAsia="nb-NO"/>
        </w:rPr>
        <w:t xml:space="preserve">Disse opplysningene kan dere sende oss i egen melding pr: </w:t>
      </w:r>
    </w:p>
    <w:p w14:paraId="25E199A9" w14:textId="77777777" w:rsidR="00C71FFA" w:rsidRPr="00B9101B" w:rsidRDefault="00C71FFA" w:rsidP="00C71FFA">
      <w:pPr>
        <w:rPr>
          <w:rFonts w:ascii="Helvetica" w:eastAsia="Times New Roman" w:hAnsi="Helvetica" w:cs="Times New Roman"/>
          <w:color w:val="000000" w:themeColor="text1"/>
          <w:sz w:val="20"/>
          <w:szCs w:val="20"/>
          <w:lang w:eastAsia="nb-NO"/>
        </w:rPr>
      </w:pPr>
      <w:r w:rsidRPr="00B9101B">
        <w:rPr>
          <w:rFonts w:ascii="Helvetica" w:eastAsia="Times New Roman" w:hAnsi="Helvetica" w:cs="Times New Roman"/>
          <w:color w:val="000000" w:themeColor="text1"/>
          <w:sz w:val="20"/>
          <w:szCs w:val="20"/>
          <w:lang w:eastAsia="nb-NO"/>
        </w:rPr>
        <w:t xml:space="preserve">E-post: </w:t>
      </w:r>
      <w:hyperlink r:id="rId12" w:history="1">
        <w:r w:rsidRPr="00B9101B">
          <w:rPr>
            <w:rStyle w:val="Hyperkobling"/>
            <w:rFonts w:ascii="Helvetica" w:eastAsia="Times New Roman" w:hAnsi="Helvetica" w:cs="Times New Roman"/>
            <w:sz w:val="20"/>
            <w:szCs w:val="20"/>
            <w:lang w:eastAsia="nb-NO"/>
          </w:rPr>
          <w:t>kontakt@bonnforfinnmark.no</w:t>
        </w:r>
      </w:hyperlink>
      <w:r w:rsidRPr="00B9101B">
        <w:rPr>
          <w:rFonts w:ascii="Helvetica" w:eastAsia="Times New Roman" w:hAnsi="Helvetica" w:cs="Times New Roman"/>
          <w:color w:val="000000" w:themeColor="text1"/>
          <w:sz w:val="20"/>
          <w:szCs w:val="20"/>
          <w:lang w:eastAsia="nb-NO"/>
        </w:rPr>
        <w:t xml:space="preserve"> </w:t>
      </w:r>
    </w:p>
    <w:p w14:paraId="5AD0AB14" w14:textId="77777777" w:rsidR="00C71FFA" w:rsidRPr="00B9101B" w:rsidRDefault="00C71FFA" w:rsidP="00C71FFA">
      <w:pPr>
        <w:rPr>
          <w:rFonts w:ascii="Helvetica" w:eastAsia="Times New Roman" w:hAnsi="Helvetica" w:cs="Times New Roman"/>
          <w:color w:val="000000" w:themeColor="text1"/>
          <w:sz w:val="20"/>
          <w:szCs w:val="20"/>
          <w:lang w:eastAsia="nb-NO"/>
        </w:rPr>
      </w:pPr>
      <w:r w:rsidRPr="00B9101B">
        <w:rPr>
          <w:rFonts w:ascii="Helvetica" w:eastAsia="Times New Roman" w:hAnsi="Helvetica" w:cs="Times New Roman"/>
          <w:iCs/>
          <w:color w:val="000000"/>
          <w:sz w:val="20"/>
          <w:szCs w:val="20"/>
          <w:lang w:eastAsia="nb-NO"/>
        </w:rPr>
        <w:t>Mobil: 917 73 038</w:t>
      </w:r>
    </w:p>
    <w:p w14:paraId="1240116F" w14:textId="77777777" w:rsidR="00C71FFA" w:rsidRPr="00B9101B" w:rsidRDefault="00C71FFA" w:rsidP="00C71FFA">
      <w:pPr>
        <w:rPr>
          <w:rFonts w:ascii="Helvetica" w:eastAsia="Times New Roman" w:hAnsi="Helvetica" w:cs="Times New Roman"/>
          <w:color w:val="000000" w:themeColor="text1"/>
          <w:sz w:val="20"/>
          <w:szCs w:val="20"/>
          <w:lang w:eastAsia="nb-NO"/>
        </w:rPr>
      </w:pPr>
      <w:r w:rsidRPr="00B9101B">
        <w:rPr>
          <w:rFonts w:ascii="Helvetica" w:eastAsia="Times New Roman" w:hAnsi="Helvetica" w:cs="Times New Roman"/>
          <w:iCs/>
          <w:color w:val="000000"/>
          <w:lang w:eastAsia="nb-NO"/>
        </w:rPr>
        <w:t xml:space="preserve">                                                                                                                                                                                                                                                                                                                                                                                                                                                                                                                                                                                                                                                                                                                                         </w:t>
      </w:r>
    </w:p>
    <w:p w14:paraId="3EE989C5" w14:textId="77777777" w:rsidR="00C71FFA" w:rsidRPr="00B9101B" w:rsidRDefault="00C71FFA" w:rsidP="00C71FFA">
      <w:pPr>
        <w:rPr>
          <w:rFonts w:ascii="Helvetica" w:eastAsia="Times New Roman" w:hAnsi="Helvetica" w:cs="Times New Roman"/>
          <w:color w:val="000000" w:themeColor="text1"/>
          <w:sz w:val="20"/>
          <w:szCs w:val="20"/>
          <w:lang w:eastAsia="nb-NO"/>
        </w:rPr>
      </w:pPr>
      <w:r w:rsidRPr="00B9101B">
        <w:rPr>
          <w:rFonts w:ascii="Helvetica" w:eastAsia="Times New Roman" w:hAnsi="Helvetica" w:cs="Times New Roman"/>
          <w:color w:val="000000" w:themeColor="text1"/>
          <w:sz w:val="20"/>
          <w:szCs w:val="20"/>
          <w:lang w:eastAsia="nb-NO"/>
        </w:rPr>
        <w:t xml:space="preserve">Har dere forslag til bønneemner eller bare </w:t>
      </w:r>
      <w:r w:rsidRPr="00C2450F">
        <w:rPr>
          <w:rFonts w:ascii="Helvetica" w:eastAsia="Times New Roman" w:hAnsi="Helvetica" w:cs="Times New Roman"/>
          <w:color w:val="000000" w:themeColor="text1"/>
          <w:sz w:val="20"/>
          <w:szCs w:val="20"/>
          <w:lang w:eastAsia="nb-NO"/>
        </w:rPr>
        <w:t>ønsker</w:t>
      </w:r>
      <w:r w:rsidRPr="00B9101B">
        <w:rPr>
          <w:rFonts w:ascii="Helvetica" w:eastAsia="Times New Roman" w:hAnsi="Helvetica" w:cs="Times New Roman"/>
          <w:color w:val="000000" w:themeColor="text1"/>
          <w:sz w:val="20"/>
          <w:szCs w:val="20"/>
          <w:lang w:eastAsia="nb-NO"/>
        </w:rPr>
        <w:t xml:space="preserve"> personlig forbønn så kan dere sende oss en e-post på: bonn@bonnforfinnmark.no</w:t>
      </w:r>
    </w:p>
    <w:p w14:paraId="2057181F" w14:textId="77777777" w:rsidR="00C71FFA" w:rsidRPr="00B9101B" w:rsidRDefault="00C71FFA" w:rsidP="00C71FFA">
      <w:pPr>
        <w:rPr>
          <w:rFonts w:ascii="Helvetica" w:eastAsia="Times New Roman" w:hAnsi="Helvetica" w:cs="Times New Roman"/>
          <w:color w:val="000000" w:themeColor="text1"/>
          <w:sz w:val="20"/>
          <w:szCs w:val="20"/>
          <w:lang w:eastAsia="nb-NO"/>
        </w:rPr>
      </w:pPr>
    </w:p>
    <w:p w14:paraId="12A2D054" w14:textId="710D782C" w:rsidR="004E6D29" w:rsidRDefault="00C71FFA" w:rsidP="00AD4083">
      <w:pPr>
        <w:rPr>
          <w:rFonts w:ascii="Helvetica" w:eastAsia="Times New Roman" w:hAnsi="Helvetica" w:cs="Times New Roman"/>
          <w:b/>
          <w:bCs/>
          <w:color w:val="000000"/>
          <w:sz w:val="20"/>
          <w:szCs w:val="20"/>
          <w:lang w:eastAsia="nb-NO"/>
        </w:rPr>
      </w:pPr>
      <w:r w:rsidRPr="00B9101B">
        <w:rPr>
          <w:rFonts w:ascii="Helvetica" w:eastAsia="Times New Roman" w:hAnsi="Helvetica" w:cs="Times New Roman"/>
          <w:color w:val="000000" w:themeColor="text1"/>
          <w:sz w:val="20"/>
          <w:szCs w:val="20"/>
          <w:lang w:eastAsia="nb-NO"/>
        </w:rPr>
        <w:t>Se også vår FB-side: Bønn for Finnmark</w:t>
      </w:r>
    </w:p>
    <w:p w14:paraId="6803DB3E" w14:textId="77777777" w:rsidR="00993C44" w:rsidRDefault="00993C44" w:rsidP="00AD4083">
      <w:pPr>
        <w:rPr>
          <w:rFonts w:ascii="Helvetica" w:eastAsia="Times New Roman" w:hAnsi="Helvetica" w:cs="Times New Roman"/>
          <w:b/>
          <w:bCs/>
          <w:color w:val="000000"/>
          <w:sz w:val="20"/>
          <w:szCs w:val="20"/>
          <w:lang w:eastAsia="nb-NO"/>
        </w:rPr>
      </w:pPr>
    </w:p>
    <w:p w14:paraId="6C835D0D" w14:textId="77777777" w:rsidR="00061DFD" w:rsidRDefault="00061DFD" w:rsidP="00AD4083">
      <w:pPr>
        <w:rPr>
          <w:rFonts w:ascii="Helvetica" w:eastAsia="Times New Roman" w:hAnsi="Helvetica" w:cs="Times New Roman"/>
          <w:b/>
          <w:bCs/>
          <w:color w:val="000000"/>
          <w:sz w:val="20"/>
          <w:szCs w:val="20"/>
          <w:lang w:eastAsia="nb-NO"/>
        </w:rPr>
      </w:pPr>
    </w:p>
    <w:p w14:paraId="39A4E147" w14:textId="77777777" w:rsidR="00061DFD" w:rsidRDefault="00061DFD" w:rsidP="00AD4083">
      <w:pPr>
        <w:rPr>
          <w:rFonts w:ascii="Helvetica" w:eastAsia="Times New Roman" w:hAnsi="Helvetica" w:cs="Times New Roman"/>
          <w:b/>
          <w:bCs/>
          <w:color w:val="000000"/>
          <w:sz w:val="20"/>
          <w:szCs w:val="20"/>
          <w:lang w:eastAsia="nb-NO"/>
        </w:rPr>
      </w:pPr>
    </w:p>
    <w:p w14:paraId="4B4E84B4" w14:textId="77777777" w:rsidR="00061DFD" w:rsidRDefault="00061DFD" w:rsidP="00AD4083">
      <w:pPr>
        <w:rPr>
          <w:rFonts w:ascii="Helvetica" w:eastAsia="Times New Roman" w:hAnsi="Helvetica" w:cs="Times New Roman"/>
          <w:b/>
          <w:bCs/>
          <w:color w:val="000000"/>
          <w:sz w:val="20"/>
          <w:szCs w:val="20"/>
          <w:lang w:eastAsia="nb-NO"/>
        </w:rPr>
      </w:pPr>
    </w:p>
    <w:p w14:paraId="76DC09E3" w14:textId="77777777" w:rsidR="00061DFD" w:rsidRDefault="00061DFD" w:rsidP="00AD4083">
      <w:pPr>
        <w:rPr>
          <w:rFonts w:ascii="Helvetica" w:eastAsia="Times New Roman" w:hAnsi="Helvetica" w:cs="Times New Roman"/>
          <w:b/>
          <w:bCs/>
          <w:color w:val="000000"/>
          <w:sz w:val="20"/>
          <w:szCs w:val="20"/>
          <w:lang w:eastAsia="nb-NO"/>
        </w:rPr>
      </w:pPr>
    </w:p>
    <w:p w14:paraId="6F5DF7C5" w14:textId="77777777" w:rsidR="00061DFD" w:rsidRDefault="00061DFD" w:rsidP="00AD4083">
      <w:pPr>
        <w:rPr>
          <w:rFonts w:ascii="Helvetica" w:eastAsia="Times New Roman" w:hAnsi="Helvetica" w:cs="Times New Roman"/>
          <w:b/>
          <w:bCs/>
          <w:color w:val="000000"/>
          <w:sz w:val="20"/>
          <w:szCs w:val="20"/>
          <w:lang w:eastAsia="nb-NO"/>
        </w:rPr>
      </w:pPr>
    </w:p>
    <w:p w14:paraId="5EF0402E" w14:textId="77777777" w:rsidR="00061DFD" w:rsidRDefault="00061DFD" w:rsidP="00AD4083">
      <w:pPr>
        <w:rPr>
          <w:rFonts w:ascii="Helvetica" w:eastAsia="Times New Roman" w:hAnsi="Helvetica" w:cs="Times New Roman"/>
          <w:b/>
          <w:bCs/>
          <w:color w:val="000000"/>
          <w:sz w:val="20"/>
          <w:szCs w:val="20"/>
          <w:lang w:eastAsia="nb-NO"/>
        </w:rPr>
      </w:pPr>
    </w:p>
    <w:p w14:paraId="0A0DE845" w14:textId="77777777" w:rsidR="00061DFD" w:rsidRDefault="00061DFD" w:rsidP="00AD4083">
      <w:pPr>
        <w:rPr>
          <w:rFonts w:ascii="Helvetica" w:eastAsia="Times New Roman" w:hAnsi="Helvetica" w:cs="Times New Roman"/>
          <w:b/>
          <w:bCs/>
          <w:color w:val="000000"/>
          <w:sz w:val="20"/>
          <w:szCs w:val="20"/>
          <w:lang w:eastAsia="nb-NO"/>
        </w:rPr>
      </w:pPr>
    </w:p>
    <w:p w14:paraId="2190D4C1" w14:textId="77777777" w:rsidR="00061DFD" w:rsidRDefault="00061DFD" w:rsidP="00AD4083">
      <w:pPr>
        <w:rPr>
          <w:rFonts w:ascii="Helvetica" w:eastAsia="Times New Roman" w:hAnsi="Helvetica" w:cs="Times New Roman"/>
          <w:b/>
          <w:bCs/>
          <w:color w:val="000000"/>
          <w:sz w:val="20"/>
          <w:szCs w:val="20"/>
          <w:lang w:eastAsia="nb-NO"/>
        </w:rPr>
      </w:pPr>
    </w:p>
    <w:p w14:paraId="1B52DB4E" w14:textId="77777777" w:rsidR="00061DFD" w:rsidRDefault="00061DFD" w:rsidP="00AD4083">
      <w:pPr>
        <w:rPr>
          <w:rFonts w:ascii="Helvetica" w:eastAsia="Times New Roman" w:hAnsi="Helvetica" w:cs="Times New Roman"/>
          <w:b/>
          <w:bCs/>
          <w:color w:val="000000"/>
          <w:sz w:val="20"/>
          <w:szCs w:val="20"/>
          <w:lang w:eastAsia="nb-NO"/>
        </w:rPr>
      </w:pPr>
    </w:p>
    <w:p w14:paraId="1773DBDB" w14:textId="77777777" w:rsidR="00061DFD" w:rsidRDefault="00061DFD" w:rsidP="00AD4083">
      <w:pPr>
        <w:rPr>
          <w:rFonts w:ascii="Helvetica" w:eastAsia="Times New Roman" w:hAnsi="Helvetica" w:cs="Times New Roman"/>
          <w:b/>
          <w:bCs/>
          <w:color w:val="000000"/>
          <w:sz w:val="20"/>
          <w:szCs w:val="20"/>
          <w:lang w:eastAsia="nb-NO"/>
        </w:rPr>
      </w:pPr>
    </w:p>
    <w:p w14:paraId="170F0B82" w14:textId="77777777" w:rsidR="00061DFD" w:rsidRDefault="00061DFD" w:rsidP="00AD4083">
      <w:pPr>
        <w:rPr>
          <w:rFonts w:ascii="Helvetica" w:eastAsia="Times New Roman" w:hAnsi="Helvetica" w:cs="Times New Roman"/>
          <w:b/>
          <w:bCs/>
          <w:color w:val="000000"/>
          <w:sz w:val="20"/>
          <w:szCs w:val="20"/>
          <w:lang w:eastAsia="nb-NO"/>
        </w:rPr>
      </w:pPr>
    </w:p>
    <w:p w14:paraId="2ACB7F56" w14:textId="77777777" w:rsidR="00061DFD" w:rsidRDefault="00061DFD" w:rsidP="00AD4083">
      <w:pPr>
        <w:rPr>
          <w:rFonts w:ascii="Helvetica" w:eastAsia="Times New Roman" w:hAnsi="Helvetica" w:cs="Times New Roman"/>
          <w:b/>
          <w:bCs/>
          <w:color w:val="000000"/>
          <w:sz w:val="20"/>
          <w:szCs w:val="20"/>
          <w:lang w:eastAsia="nb-NO"/>
        </w:rPr>
      </w:pPr>
    </w:p>
    <w:p w14:paraId="5A04B9B3" w14:textId="77777777" w:rsidR="00061DFD" w:rsidRDefault="00061DFD" w:rsidP="00AD4083">
      <w:pPr>
        <w:rPr>
          <w:rFonts w:ascii="Helvetica" w:eastAsia="Times New Roman" w:hAnsi="Helvetica" w:cs="Times New Roman"/>
          <w:b/>
          <w:bCs/>
          <w:color w:val="000000"/>
          <w:sz w:val="20"/>
          <w:szCs w:val="20"/>
          <w:lang w:eastAsia="nb-NO"/>
        </w:rPr>
      </w:pPr>
    </w:p>
    <w:p w14:paraId="10A5AE14" w14:textId="77777777" w:rsidR="00061DFD" w:rsidRDefault="00061DFD" w:rsidP="00AD4083">
      <w:pPr>
        <w:rPr>
          <w:rFonts w:ascii="Helvetica" w:eastAsia="Times New Roman" w:hAnsi="Helvetica" w:cs="Times New Roman"/>
          <w:b/>
          <w:bCs/>
          <w:color w:val="000000"/>
          <w:sz w:val="20"/>
          <w:szCs w:val="20"/>
          <w:lang w:eastAsia="nb-NO"/>
        </w:rPr>
      </w:pPr>
    </w:p>
    <w:p w14:paraId="7A1F6655" w14:textId="77777777" w:rsidR="00061DFD" w:rsidRDefault="00061DFD" w:rsidP="00AD4083">
      <w:pPr>
        <w:rPr>
          <w:rFonts w:ascii="Helvetica" w:eastAsia="Times New Roman" w:hAnsi="Helvetica" w:cs="Times New Roman"/>
          <w:b/>
          <w:bCs/>
          <w:color w:val="000000"/>
          <w:sz w:val="20"/>
          <w:szCs w:val="20"/>
          <w:lang w:eastAsia="nb-NO"/>
        </w:rPr>
      </w:pPr>
    </w:p>
    <w:p w14:paraId="70305904" w14:textId="77777777" w:rsidR="00061DFD" w:rsidRDefault="00061DFD" w:rsidP="00AD4083">
      <w:pPr>
        <w:rPr>
          <w:rFonts w:ascii="Helvetica" w:eastAsia="Times New Roman" w:hAnsi="Helvetica" w:cs="Times New Roman"/>
          <w:b/>
          <w:bCs/>
          <w:color w:val="000000"/>
          <w:sz w:val="20"/>
          <w:szCs w:val="20"/>
          <w:lang w:eastAsia="nb-NO"/>
        </w:rPr>
      </w:pPr>
    </w:p>
    <w:p w14:paraId="1E1F06C1" w14:textId="77777777" w:rsidR="00061DFD" w:rsidRDefault="00061DFD" w:rsidP="00AD4083">
      <w:pPr>
        <w:rPr>
          <w:rFonts w:ascii="Helvetica" w:eastAsia="Times New Roman" w:hAnsi="Helvetica" w:cs="Times New Roman"/>
          <w:b/>
          <w:bCs/>
          <w:color w:val="000000"/>
          <w:sz w:val="20"/>
          <w:szCs w:val="20"/>
          <w:lang w:eastAsia="nb-NO"/>
        </w:rPr>
      </w:pPr>
    </w:p>
    <w:p w14:paraId="31DEE669" w14:textId="77777777" w:rsidR="00061DFD" w:rsidRDefault="00061DFD" w:rsidP="00AD4083">
      <w:pPr>
        <w:rPr>
          <w:rFonts w:ascii="Helvetica" w:eastAsia="Times New Roman" w:hAnsi="Helvetica" w:cs="Times New Roman"/>
          <w:b/>
          <w:bCs/>
          <w:color w:val="000000"/>
          <w:sz w:val="20"/>
          <w:szCs w:val="20"/>
          <w:lang w:eastAsia="nb-NO"/>
        </w:rPr>
      </w:pPr>
    </w:p>
    <w:p w14:paraId="056C21BF" w14:textId="77777777" w:rsidR="00061DFD" w:rsidRDefault="00061DFD" w:rsidP="00AD4083">
      <w:pPr>
        <w:rPr>
          <w:rFonts w:ascii="Helvetica" w:eastAsia="Times New Roman" w:hAnsi="Helvetica" w:cs="Times New Roman"/>
          <w:b/>
          <w:bCs/>
          <w:color w:val="000000"/>
          <w:sz w:val="20"/>
          <w:szCs w:val="20"/>
          <w:lang w:eastAsia="nb-NO"/>
        </w:rPr>
      </w:pPr>
    </w:p>
    <w:p w14:paraId="52462FF2" w14:textId="77777777" w:rsidR="00061DFD" w:rsidRDefault="00061DFD" w:rsidP="00AD4083">
      <w:pPr>
        <w:rPr>
          <w:rFonts w:ascii="Helvetica" w:eastAsia="Times New Roman" w:hAnsi="Helvetica" w:cs="Times New Roman"/>
          <w:b/>
          <w:bCs/>
          <w:color w:val="000000"/>
          <w:sz w:val="20"/>
          <w:szCs w:val="20"/>
          <w:lang w:eastAsia="nb-NO"/>
        </w:rPr>
      </w:pPr>
    </w:p>
    <w:p w14:paraId="64C59BD9" w14:textId="77777777" w:rsidR="00061DFD" w:rsidRDefault="00061DFD" w:rsidP="00AD4083">
      <w:pPr>
        <w:rPr>
          <w:rFonts w:ascii="Helvetica" w:eastAsia="Times New Roman" w:hAnsi="Helvetica" w:cs="Times New Roman"/>
          <w:b/>
          <w:bCs/>
          <w:color w:val="000000"/>
          <w:sz w:val="20"/>
          <w:szCs w:val="20"/>
          <w:lang w:eastAsia="nb-NO"/>
        </w:rPr>
      </w:pPr>
    </w:p>
    <w:p w14:paraId="7FEF32A9" w14:textId="77777777" w:rsidR="004442B1" w:rsidRDefault="004442B1" w:rsidP="00AD4083">
      <w:pPr>
        <w:rPr>
          <w:rFonts w:ascii="Helvetica" w:eastAsia="Times New Roman" w:hAnsi="Helvetica" w:cs="Times New Roman"/>
          <w:b/>
          <w:bCs/>
          <w:color w:val="000000"/>
          <w:sz w:val="20"/>
          <w:szCs w:val="20"/>
          <w:lang w:eastAsia="nb-NO"/>
        </w:rPr>
      </w:pPr>
    </w:p>
    <w:p w14:paraId="02001DFD" w14:textId="77777777" w:rsidR="004442B1" w:rsidRDefault="004442B1" w:rsidP="00AD4083">
      <w:pPr>
        <w:rPr>
          <w:rFonts w:ascii="Helvetica" w:eastAsia="Times New Roman" w:hAnsi="Helvetica" w:cs="Times New Roman"/>
          <w:b/>
          <w:bCs/>
          <w:color w:val="000000"/>
          <w:sz w:val="20"/>
          <w:szCs w:val="20"/>
          <w:lang w:eastAsia="nb-NO"/>
        </w:rPr>
      </w:pPr>
    </w:p>
    <w:p w14:paraId="47DCB1B4" w14:textId="77777777" w:rsidR="004442B1" w:rsidRDefault="004442B1" w:rsidP="00AD4083">
      <w:pPr>
        <w:rPr>
          <w:rFonts w:ascii="Helvetica" w:eastAsia="Times New Roman" w:hAnsi="Helvetica" w:cs="Times New Roman"/>
          <w:b/>
          <w:bCs/>
          <w:color w:val="000000"/>
          <w:sz w:val="20"/>
          <w:szCs w:val="20"/>
          <w:lang w:eastAsia="nb-NO"/>
        </w:rPr>
      </w:pPr>
    </w:p>
    <w:p w14:paraId="4B3DCFD4" w14:textId="77777777" w:rsidR="004442B1" w:rsidRDefault="004442B1" w:rsidP="00AD4083">
      <w:pPr>
        <w:rPr>
          <w:rFonts w:ascii="Helvetica" w:eastAsia="Times New Roman" w:hAnsi="Helvetica" w:cs="Times New Roman"/>
          <w:b/>
          <w:bCs/>
          <w:color w:val="000000"/>
          <w:sz w:val="20"/>
          <w:szCs w:val="20"/>
          <w:lang w:eastAsia="nb-NO"/>
        </w:rPr>
      </w:pPr>
    </w:p>
    <w:p w14:paraId="437EAA35" w14:textId="77777777" w:rsidR="004442B1" w:rsidRDefault="004442B1" w:rsidP="00AD4083">
      <w:pPr>
        <w:rPr>
          <w:rFonts w:ascii="Helvetica" w:eastAsia="Times New Roman" w:hAnsi="Helvetica" w:cs="Times New Roman"/>
          <w:b/>
          <w:bCs/>
          <w:color w:val="000000"/>
          <w:sz w:val="20"/>
          <w:szCs w:val="20"/>
          <w:lang w:eastAsia="nb-NO"/>
        </w:rPr>
      </w:pPr>
    </w:p>
    <w:p w14:paraId="620B887D" w14:textId="77777777" w:rsidR="004442B1" w:rsidRDefault="004442B1" w:rsidP="00AD4083">
      <w:pPr>
        <w:rPr>
          <w:rFonts w:ascii="Helvetica" w:eastAsia="Times New Roman" w:hAnsi="Helvetica" w:cs="Times New Roman"/>
          <w:b/>
          <w:bCs/>
          <w:color w:val="000000"/>
          <w:sz w:val="20"/>
          <w:szCs w:val="20"/>
          <w:lang w:eastAsia="nb-NO"/>
        </w:rPr>
      </w:pPr>
    </w:p>
    <w:p w14:paraId="1FD7E73F" w14:textId="77777777" w:rsidR="004442B1" w:rsidRDefault="004442B1" w:rsidP="00AD4083">
      <w:pPr>
        <w:rPr>
          <w:rFonts w:ascii="Helvetica" w:eastAsia="Times New Roman" w:hAnsi="Helvetica" w:cs="Times New Roman"/>
          <w:b/>
          <w:bCs/>
          <w:color w:val="000000"/>
          <w:sz w:val="20"/>
          <w:szCs w:val="20"/>
          <w:lang w:eastAsia="nb-NO"/>
        </w:rPr>
      </w:pPr>
    </w:p>
    <w:p w14:paraId="7DA690C2" w14:textId="77777777" w:rsidR="004442B1" w:rsidRDefault="004442B1" w:rsidP="00AD4083">
      <w:pPr>
        <w:rPr>
          <w:rFonts w:ascii="Helvetica" w:eastAsia="Times New Roman" w:hAnsi="Helvetica" w:cs="Times New Roman"/>
          <w:b/>
          <w:bCs/>
          <w:color w:val="000000"/>
          <w:sz w:val="20"/>
          <w:szCs w:val="20"/>
          <w:lang w:eastAsia="nb-NO"/>
        </w:rPr>
      </w:pPr>
    </w:p>
    <w:p w14:paraId="4A26A874" w14:textId="77777777" w:rsidR="004442B1" w:rsidRDefault="004442B1" w:rsidP="00AD4083">
      <w:pPr>
        <w:rPr>
          <w:rFonts w:ascii="Helvetica" w:eastAsia="Times New Roman" w:hAnsi="Helvetica" w:cs="Times New Roman"/>
          <w:b/>
          <w:bCs/>
          <w:color w:val="000000"/>
          <w:sz w:val="20"/>
          <w:szCs w:val="20"/>
          <w:lang w:eastAsia="nb-NO"/>
        </w:rPr>
      </w:pPr>
    </w:p>
    <w:p w14:paraId="0F14E60B" w14:textId="77777777" w:rsidR="004442B1" w:rsidRDefault="004442B1" w:rsidP="00AD4083">
      <w:pPr>
        <w:rPr>
          <w:rFonts w:ascii="Helvetica" w:eastAsia="Times New Roman" w:hAnsi="Helvetica" w:cs="Times New Roman"/>
          <w:b/>
          <w:bCs/>
          <w:color w:val="000000"/>
          <w:sz w:val="20"/>
          <w:szCs w:val="20"/>
          <w:lang w:eastAsia="nb-NO"/>
        </w:rPr>
      </w:pPr>
    </w:p>
    <w:p w14:paraId="603F393B" w14:textId="77777777" w:rsidR="00061DFD" w:rsidRDefault="00061DFD" w:rsidP="00AD4083">
      <w:pPr>
        <w:rPr>
          <w:rFonts w:ascii="Helvetica" w:eastAsia="Times New Roman" w:hAnsi="Helvetica" w:cs="Times New Roman"/>
          <w:b/>
          <w:bCs/>
          <w:color w:val="000000"/>
          <w:sz w:val="20"/>
          <w:szCs w:val="20"/>
          <w:lang w:eastAsia="nb-NO"/>
        </w:rPr>
      </w:pPr>
    </w:p>
    <w:tbl>
      <w:tblPr>
        <w:tblStyle w:val="Tabellrutenett"/>
        <w:tblpPr w:leftFromText="141" w:rightFromText="141" w:vertAnchor="text" w:tblpY="10"/>
        <w:tblW w:w="9776" w:type="dxa"/>
        <w:tblLook w:val="04A0" w:firstRow="1" w:lastRow="0" w:firstColumn="1" w:lastColumn="0" w:noHBand="0" w:noVBand="1"/>
      </w:tblPr>
      <w:tblGrid>
        <w:gridCol w:w="4659"/>
        <w:gridCol w:w="5117"/>
      </w:tblGrid>
      <w:tr w:rsidR="00C238BA" w:rsidRPr="00414659" w14:paraId="539CC83B" w14:textId="77777777" w:rsidTr="00C238BA">
        <w:trPr>
          <w:trHeight w:val="243"/>
        </w:trPr>
        <w:tc>
          <w:tcPr>
            <w:tcW w:w="9776" w:type="dxa"/>
            <w:gridSpan w:val="2"/>
            <w:shd w:val="clear" w:color="auto" w:fill="1F3864" w:themeFill="accent1" w:themeFillShade="80"/>
          </w:tcPr>
          <w:p w14:paraId="3C4C3BBE" w14:textId="77777777" w:rsidR="00C238BA" w:rsidRPr="00414659" w:rsidRDefault="00C238BA" w:rsidP="00C238BA">
            <w:pPr>
              <w:jc w:val="center"/>
              <w:rPr>
                <w:rFonts w:ascii="Helvetica" w:eastAsia="Times New Roman" w:hAnsi="Helvetica" w:cs="Times New Roman"/>
                <w:b/>
                <w:bCs/>
                <w:color w:val="FFFFFF" w:themeColor="background1"/>
                <w:sz w:val="22"/>
                <w:szCs w:val="22"/>
                <w:lang w:eastAsia="nb-NO"/>
              </w:rPr>
            </w:pPr>
            <w:r w:rsidRPr="00414659">
              <w:rPr>
                <w:rFonts w:ascii="Helvetica" w:eastAsia="Times New Roman" w:hAnsi="Helvetica" w:cs="Times New Roman"/>
                <w:b/>
                <w:bCs/>
                <w:color w:val="FFFFFF" w:themeColor="background1"/>
                <w:sz w:val="22"/>
                <w:szCs w:val="22"/>
                <w:lang w:eastAsia="nb-NO"/>
              </w:rPr>
              <w:lastRenderedPageBreak/>
              <w:t>Steder i Finnmark som du kan be for:</w:t>
            </w:r>
          </w:p>
        </w:tc>
      </w:tr>
      <w:tr w:rsidR="00C238BA" w:rsidRPr="00414659" w14:paraId="1EEC3438" w14:textId="77777777" w:rsidTr="00C238BA">
        <w:trPr>
          <w:trHeight w:val="6896"/>
        </w:trPr>
        <w:tc>
          <w:tcPr>
            <w:tcW w:w="4659" w:type="dxa"/>
            <w:shd w:val="clear" w:color="auto" w:fill="9CC2E5" w:themeFill="accent5" w:themeFillTint="99"/>
          </w:tcPr>
          <w:p w14:paraId="40BA61F7"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Kirkenes</w:t>
            </w:r>
          </w:p>
          <w:p w14:paraId="494D1519"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Hesseng</w:t>
            </w:r>
          </w:p>
          <w:p w14:paraId="2D2F4E27"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Bugøynes</w:t>
            </w:r>
          </w:p>
          <w:p w14:paraId="0AD6017E"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Bjørnevatn</w:t>
            </w:r>
          </w:p>
          <w:p w14:paraId="4F03F1A6"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Neiden</w:t>
            </w:r>
          </w:p>
          <w:p w14:paraId="655A53F4"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Vadsø</w:t>
            </w:r>
          </w:p>
          <w:p w14:paraId="5553B1FF"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Vestre Jakobselv</w:t>
            </w:r>
          </w:p>
          <w:p w14:paraId="06E0753B"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Vardø</w:t>
            </w:r>
          </w:p>
          <w:p w14:paraId="6BFE19FE"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Kiberg</w:t>
            </w:r>
          </w:p>
          <w:p w14:paraId="0E382302"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Berlevåg</w:t>
            </w:r>
          </w:p>
          <w:p w14:paraId="1AA3AF43"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Båtsfjord</w:t>
            </w:r>
          </w:p>
          <w:p w14:paraId="14876546"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Mehamn</w:t>
            </w:r>
          </w:p>
          <w:p w14:paraId="2944F04B"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Gamvik</w:t>
            </w:r>
          </w:p>
          <w:p w14:paraId="54C33A1F"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Kjøllefjord</w:t>
            </w:r>
          </w:p>
          <w:p w14:paraId="60999F09"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Lebesby</w:t>
            </w:r>
          </w:p>
          <w:p w14:paraId="00770C11"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Varangerbotn</w:t>
            </w:r>
          </w:p>
          <w:p w14:paraId="72169BF3"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Nesseby</w:t>
            </w:r>
          </w:p>
          <w:p w14:paraId="6869A6D2"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Ifjord</w:t>
            </w:r>
          </w:p>
          <w:p w14:paraId="3831C119"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Tana bru</w:t>
            </w:r>
          </w:p>
          <w:p w14:paraId="67C9AAC1"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Austertana</w:t>
            </w:r>
          </w:p>
          <w:p w14:paraId="3EA8A3AD"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Olderfjord</w:t>
            </w:r>
          </w:p>
          <w:p w14:paraId="669BFD76"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Kistrand</w:t>
            </w:r>
          </w:p>
          <w:p w14:paraId="09577B00"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Indre og Ytre Billefjord</w:t>
            </w:r>
          </w:p>
          <w:p w14:paraId="7C166E63"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Smørfjord</w:t>
            </w:r>
          </w:p>
          <w:p w14:paraId="0395BF6F"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Lakselv</w:t>
            </w:r>
          </w:p>
          <w:p w14:paraId="22DDB55B"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Børselv</w:t>
            </w:r>
          </w:p>
          <w:p w14:paraId="2E832818"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Skoganvarre</w:t>
            </w:r>
          </w:p>
          <w:p w14:paraId="78A5F7DB"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Honningsvåg</w:t>
            </w:r>
          </w:p>
          <w:p w14:paraId="12229648"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Nordvågen</w:t>
            </w:r>
          </w:p>
          <w:p w14:paraId="53EBF616"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Havøysund</w:t>
            </w:r>
          </w:p>
          <w:p w14:paraId="1E4C9119"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Hasvik</w:t>
            </w:r>
          </w:p>
          <w:p w14:paraId="7A671D28"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Sørvær</w:t>
            </w:r>
          </w:p>
          <w:p w14:paraId="60D686C2"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Breivikbotn</w:t>
            </w:r>
          </w:p>
        </w:tc>
        <w:tc>
          <w:tcPr>
            <w:tcW w:w="5117" w:type="dxa"/>
            <w:shd w:val="clear" w:color="auto" w:fill="9CC2E5" w:themeFill="accent5" w:themeFillTint="99"/>
          </w:tcPr>
          <w:p w14:paraId="20FCAAA7"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Karasjok</w:t>
            </w:r>
          </w:p>
          <w:p w14:paraId="182B8AE8"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Maze (Masi)</w:t>
            </w:r>
          </w:p>
          <w:p w14:paraId="597CAFA3"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Kautokeino</w:t>
            </w:r>
          </w:p>
          <w:p w14:paraId="1F6AD363"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Láhpoluoppal</w:t>
            </w:r>
          </w:p>
          <w:p w14:paraId="603C4844"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Alta</w:t>
            </w:r>
          </w:p>
          <w:p w14:paraId="03AD479A"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Talvik</w:t>
            </w:r>
          </w:p>
          <w:p w14:paraId="29A08BD4"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Kåfjord</w:t>
            </w:r>
          </w:p>
          <w:p w14:paraId="0F21164A"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Kviby</w:t>
            </w:r>
          </w:p>
          <w:p w14:paraId="0360D94C"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Storekorsnes</w:t>
            </w:r>
          </w:p>
          <w:p w14:paraId="357CE5DE"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Nyvoll</w:t>
            </w:r>
          </w:p>
          <w:p w14:paraId="138B4467"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Korsfjord</w:t>
            </w:r>
          </w:p>
          <w:p w14:paraId="60CBD338"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Rafsbotn</w:t>
            </w:r>
          </w:p>
          <w:p w14:paraId="06730734"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Tverrelvdalen</w:t>
            </w:r>
          </w:p>
          <w:p w14:paraId="05E81309"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Øvre Alta/Eiby</w:t>
            </w:r>
          </w:p>
          <w:p w14:paraId="332EFC23"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Loppa øy</w:t>
            </w:r>
          </w:p>
          <w:p w14:paraId="2C8BA993"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Øksfjord</w:t>
            </w:r>
          </w:p>
          <w:p w14:paraId="04F54499"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Øksfjordbotn</w:t>
            </w:r>
          </w:p>
          <w:p w14:paraId="50554D0A"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Nuvsvåg</w:t>
            </w:r>
          </w:p>
          <w:p w14:paraId="73795FF5"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Bergsfjord</w:t>
            </w:r>
          </w:p>
          <w:p w14:paraId="1263265A"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Sandland</w:t>
            </w:r>
          </w:p>
          <w:p w14:paraId="00C31734"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Tverrfjord</w:t>
            </w:r>
          </w:p>
          <w:p w14:paraId="575DC476"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Sør-Tverrfjord</w:t>
            </w:r>
          </w:p>
          <w:p w14:paraId="4346C0E7"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Kvalsund</w:t>
            </w:r>
          </w:p>
          <w:p w14:paraId="0C6341A7"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Skaidi/Repparfjord</w:t>
            </w:r>
          </w:p>
          <w:p w14:paraId="56DA4E14"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Kokelv</w:t>
            </w:r>
          </w:p>
          <w:p w14:paraId="0FF227C4"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Neverfjord</w:t>
            </w:r>
          </w:p>
          <w:p w14:paraId="57EC3D27"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Stallogargo</w:t>
            </w:r>
          </w:p>
          <w:p w14:paraId="1CF2EECA"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Hammerfest</w:t>
            </w:r>
          </w:p>
          <w:p w14:paraId="2EBF8B42"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Rypefjord</w:t>
            </w:r>
          </w:p>
          <w:p w14:paraId="054E2E95"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Forsøl</w:t>
            </w:r>
          </w:p>
          <w:p w14:paraId="235DC82C"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Hønseby</w:t>
            </w:r>
          </w:p>
          <w:p w14:paraId="5FD502BE"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Akkarfjord</w:t>
            </w:r>
          </w:p>
          <w:p w14:paraId="09D72D29" w14:textId="77777777" w:rsidR="00C238BA" w:rsidRPr="00414659" w:rsidRDefault="00C238BA" w:rsidP="00C238BA">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Klubbukt</w:t>
            </w:r>
          </w:p>
        </w:tc>
      </w:tr>
    </w:tbl>
    <w:p w14:paraId="1BDBC2B7" w14:textId="77777777" w:rsidR="00895474" w:rsidRPr="00414659" w:rsidRDefault="00895474" w:rsidP="00341285">
      <w:pPr>
        <w:rPr>
          <w:rFonts w:ascii="Helvetica" w:eastAsia="Times New Roman" w:hAnsi="Helvetica" w:cs="Times New Roman"/>
          <w:b/>
          <w:bCs/>
          <w:color w:val="000000"/>
          <w:sz w:val="20"/>
          <w:szCs w:val="20"/>
          <w:lang w:eastAsia="nb-NO"/>
        </w:rPr>
      </w:pPr>
    </w:p>
    <w:sectPr w:rsidR="00895474" w:rsidRPr="00414659" w:rsidSect="00CD1B5F">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3B9BE" w14:textId="77777777" w:rsidR="0045042F" w:rsidRDefault="0045042F" w:rsidP="002F45D4">
      <w:r>
        <w:separator/>
      </w:r>
    </w:p>
  </w:endnote>
  <w:endnote w:type="continuationSeparator" w:id="0">
    <w:p w14:paraId="19979FEE" w14:textId="77777777" w:rsidR="0045042F" w:rsidRDefault="0045042F" w:rsidP="002F45D4">
      <w:r>
        <w:continuationSeparator/>
      </w:r>
    </w:p>
  </w:endnote>
  <w:endnote w:type="continuationNotice" w:id="1">
    <w:p w14:paraId="550A9152" w14:textId="77777777" w:rsidR="0045042F" w:rsidRDefault="004504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18FC0" w14:textId="77777777" w:rsidR="0045042F" w:rsidRDefault="0045042F" w:rsidP="002F45D4">
      <w:r>
        <w:separator/>
      </w:r>
    </w:p>
  </w:footnote>
  <w:footnote w:type="continuationSeparator" w:id="0">
    <w:p w14:paraId="23A9F7D1" w14:textId="77777777" w:rsidR="0045042F" w:rsidRDefault="0045042F" w:rsidP="002F45D4">
      <w:r>
        <w:continuationSeparator/>
      </w:r>
    </w:p>
  </w:footnote>
  <w:footnote w:type="continuationNotice" w:id="1">
    <w:p w14:paraId="4B6BD5A3" w14:textId="77777777" w:rsidR="0045042F" w:rsidRDefault="0045042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372BE"/>
    <w:multiLevelType w:val="hybridMultilevel"/>
    <w:tmpl w:val="45A0901A"/>
    <w:lvl w:ilvl="0" w:tplc="2612CB3C">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4567F37"/>
    <w:multiLevelType w:val="hybridMultilevel"/>
    <w:tmpl w:val="067635EA"/>
    <w:lvl w:ilvl="0" w:tplc="74520174">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6312CAB"/>
    <w:multiLevelType w:val="hybridMultilevel"/>
    <w:tmpl w:val="266E8FE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085603B7"/>
    <w:multiLevelType w:val="hybridMultilevel"/>
    <w:tmpl w:val="1324CC76"/>
    <w:lvl w:ilvl="0" w:tplc="4DB0D1E0">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8974514"/>
    <w:multiLevelType w:val="hybridMultilevel"/>
    <w:tmpl w:val="7C7CFD9A"/>
    <w:lvl w:ilvl="0" w:tplc="39364ABC">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F0B582B"/>
    <w:multiLevelType w:val="hybridMultilevel"/>
    <w:tmpl w:val="6BFE89C0"/>
    <w:lvl w:ilvl="0" w:tplc="284A0184">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9A74E36"/>
    <w:multiLevelType w:val="hybridMultilevel"/>
    <w:tmpl w:val="2F984E8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208A76D0"/>
    <w:multiLevelType w:val="hybridMultilevel"/>
    <w:tmpl w:val="29E6E7FA"/>
    <w:lvl w:ilvl="0" w:tplc="E93AD5CA">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F340F7B"/>
    <w:multiLevelType w:val="hybridMultilevel"/>
    <w:tmpl w:val="6FC0A300"/>
    <w:lvl w:ilvl="0" w:tplc="63EA9F28">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2FC30E4C"/>
    <w:multiLevelType w:val="hybridMultilevel"/>
    <w:tmpl w:val="63A64246"/>
    <w:lvl w:ilvl="0" w:tplc="4D66A4EC">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37C06CF5"/>
    <w:multiLevelType w:val="hybridMultilevel"/>
    <w:tmpl w:val="74B6F99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386374C4"/>
    <w:multiLevelType w:val="hybridMultilevel"/>
    <w:tmpl w:val="A7281F98"/>
    <w:lvl w:ilvl="0" w:tplc="7B3E8C66">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4C406E96"/>
    <w:multiLevelType w:val="hybridMultilevel"/>
    <w:tmpl w:val="CAC47112"/>
    <w:lvl w:ilvl="0" w:tplc="CD105B58">
      <w:start w:val="1"/>
      <w:numFmt w:val="bullet"/>
      <w:lvlText w:val="-"/>
      <w:lvlJc w:val="left"/>
      <w:pPr>
        <w:ind w:left="720" w:hanging="360"/>
      </w:pPr>
      <w:rPr>
        <w:rFonts w:ascii="Helvetica" w:eastAsiaTheme="minorHAnsi" w:hAnsi="Helvetica"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585C177B"/>
    <w:multiLevelType w:val="hybridMultilevel"/>
    <w:tmpl w:val="97BEC208"/>
    <w:lvl w:ilvl="0" w:tplc="0BC61C56">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5C7E080B"/>
    <w:multiLevelType w:val="hybridMultilevel"/>
    <w:tmpl w:val="B5006FD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63D416AF"/>
    <w:multiLevelType w:val="hybridMultilevel"/>
    <w:tmpl w:val="B1E07C88"/>
    <w:lvl w:ilvl="0" w:tplc="AFA83258">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65412949"/>
    <w:multiLevelType w:val="hybridMultilevel"/>
    <w:tmpl w:val="FDCABD6E"/>
    <w:lvl w:ilvl="0" w:tplc="80F4B94A">
      <w:start w:val="2025"/>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6672727F"/>
    <w:multiLevelType w:val="hybridMultilevel"/>
    <w:tmpl w:val="0A58475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692502F9"/>
    <w:multiLevelType w:val="hybridMultilevel"/>
    <w:tmpl w:val="83FCCCA2"/>
    <w:lvl w:ilvl="0" w:tplc="52C22DC6">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7A5B42EC"/>
    <w:multiLevelType w:val="hybridMultilevel"/>
    <w:tmpl w:val="558E9D02"/>
    <w:lvl w:ilvl="0" w:tplc="3C1C4AE2">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928001047">
    <w:abstractNumId w:val="19"/>
  </w:num>
  <w:num w:numId="2" w16cid:durableId="1617369576">
    <w:abstractNumId w:val="4"/>
  </w:num>
  <w:num w:numId="3" w16cid:durableId="627201550">
    <w:abstractNumId w:val="5"/>
  </w:num>
  <w:num w:numId="4" w16cid:durableId="228196687">
    <w:abstractNumId w:val="7"/>
  </w:num>
  <w:num w:numId="5" w16cid:durableId="415706930">
    <w:abstractNumId w:val="11"/>
  </w:num>
  <w:num w:numId="6" w16cid:durableId="884751472">
    <w:abstractNumId w:val="12"/>
  </w:num>
  <w:num w:numId="7" w16cid:durableId="113138637">
    <w:abstractNumId w:val="6"/>
  </w:num>
  <w:num w:numId="8" w16cid:durableId="1953315661">
    <w:abstractNumId w:val="10"/>
  </w:num>
  <w:num w:numId="9" w16cid:durableId="2138720222">
    <w:abstractNumId w:val="14"/>
  </w:num>
  <w:num w:numId="10" w16cid:durableId="404646312">
    <w:abstractNumId w:val="2"/>
  </w:num>
  <w:num w:numId="11" w16cid:durableId="1241794741">
    <w:abstractNumId w:val="17"/>
  </w:num>
  <w:num w:numId="12" w16cid:durableId="204679656">
    <w:abstractNumId w:val="15"/>
  </w:num>
  <w:num w:numId="13" w16cid:durableId="702096360">
    <w:abstractNumId w:val="8"/>
  </w:num>
  <w:num w:numId="14" w16cid:durableId="1962884647">
    <w:abstractNumId w:val="3"/>
  </w:num>
  <w:num w:numId="15" w16cid:durableId="399719479">
    <w:abstractNumId w:val="1"/>
  </w:num>
  <w:num w:numId="16" w16cid:durableId="1884099913">
    <w:abstractNumId w:val="16"/>
  </w:num>
  <w:num w:numId="17" w16cid:durableId="1320041619">
    <w:abstractNumId w:val="0"/>
  </w:num>
  <w:num w:numId="18" w16cid:durableId="8609832">
    <w:abstractNumId w:val="9"/>
  </w:num>
  <w:num w:numId="19" w16cid:durableId="2031449986">
    <w:abstractNumId w:val="13"/>
  </w:num>
  <w:num w:numId="20" w16cid:durableId="161632580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defaultTabStop w:val="708"/>
  <w:autoHyphenation/>
  <w:hyphenationZone w:val="425"/>
  <w:doNotHyphenateCap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4C7"/>
    <w:rsid w:val="000000AE"/>
    <w:rsid w:val="0000029E"/>
    <w:rsid w:val="00000547"/>
    <w:rsid w:val="000006EF"/>
    <w:rsid w:val="00000886"/>
    <w:rsid w:val="0000101A"/>
    <w:rsid w:val="000010BB"/>
    <w:rsid w:val="000010EE"/>
    <w:rsid w:val="0000111C"/>
    <w:rsid w:val="000011FA"/>
    <w:rsid w:val="0000122F"/>
    <w:rsid w:val="000012FE"/>
    <w:rsid w:val="00001845"/>
    <w:rsid w:val="000018F1"/>
    <w:rsid w:val="00001AFD"/>
    <w:rsid w:val="00001C03"/>
    <w:rsid w:val="00001CD6"/>
    <w:rsid w:val="00001E18"/>
    <w:rsid w:val="0000218D"/>
    <w:rsid w:val="000022CB"/>
    <w:rsid w:val="0000243C"/>
    <w:rsid w:val="0000256D"/>
    <w:rsid w:val="000029E4"/>
    <w:rsid w:val="00002BF9"/>
    <w:rsid w:val="00002C16"/>
    <w:rsid w:val="00002D70"/>
    <w:rsid w:val="00002DE5"/>
    <w:rsid w:val="00002E18"/>
    <w:rsid w:val="00002FD9"/>
    <w:rsid w:val="0000306F"/>
    <w:rsid w:val="0000316F"/>
    <w:rsid w:val="00003319"/>
    <w:rsid w:val="000033E7"/>
    <w:rsid w:val="000034ED"/>
    <w:rsid w:val="000034FE"/>
    <w:rsid w:val="000035AC"/>
    <w:rsid w:val="0000363B"/>
    <w:rsid w:val="000036D7"/>
    <w:rsid w:val="00003782"/>
    <w:rsid w:val="00003DBC"/>
    <w:rsid w:val="00003E56"/>
    <w:rsid w:val="000041F5"/>
    <w:rsid w:val="0000440C"/>
    <w:rsid w:val="000047C3"/>
    <w:rsid w:val="00004852"/>
    <w:rsid w:val="00004B9B"/>
    <w:rsid w:val="00004F1C"/>
    <w:rsid w:val="0000509B"/>
    <w:rsid w:val="00005669"/>
    <w:rsid w:val="0000592A"/>
    <w:rsid w:val="00005FE4"/>
    <w:rsid w:val="0000626B"/>
    <w:rsid w:val="00006292"/>
    <w:rsid w:val="000063F4"/>
    <w:rsid w:val="0000650F"/>
    <w:rsid w:val="0000651B"/>
    <w:rsid w:val="000066D1"/>
    <w:rsid w:val="000068A9"/>
    <w:rsid w:val="000069B0"/>
    <w:rsid w:val="00006B87"/>
    <w:rsid w:val="00006E4B"/>
    <w:rsid w:val="00007058"/>
    <w:rsid w:val="0000745A"/>
    <w:rsid w:val="0000745B"/>
    <w:rsid w:val="00007974"/>
    <w:rsid w:val="00007BC3"/>
    <w:rsid w:val="00007ED9"/>
    <w:rsid w:val="000102E7"/>
    <w:rsid w:val="000104CF"/>
    <w:rsid w:val="00010614"/>
    <w:rsid w:val="0001071B"/>
    <w:rsid w:val="000107DA"/>
    <w:rsid w:val="000109A9"/>
    <w:rsid w:val="00010C06"/>
    <w:rsid w:val="00010C39"/>
    <w:rsid w:val="00010E87"/>
    <w:rsid w:val="00010FC7"/>
    <w:rsid w:val="00011406"/>
    <w:rsid w:val="00011493"/>
    <w:rsid w:val="0001197F"/>
    <w:rsid w:val="00011B35"/>
    <w:rsid w:val="00011C92"/>
    <w:rsid w:val="00011DC8"/>
    <w:rsid w:val="00011ECD"/>
    <w:rsid w:val="00011F76"/>
    <w:rsid w:val="00012395"/>
    <w:rsid w:val="00012397"/>
    <w:rsid w:val="0001256E"/>
    <w:rsid w:val="00012638"/>
    <w:rsid w:val="0001288C"/>
    <w:rsid w:val="00012BC5"/>
    <w:rsid w:val="00013124"/>
    <w:rsid w:val="00013272"/>
    <w:rsid w:val="0001331C"/>
    <w:rsid w:val="0001335D"/>
    <w:rsid w:val="0001350D"/>
    <w:rsid w:val="0001362D"/>
    <w:rsid w:val="0001376B"/>
    <w:rsid w:val="000137B1"/>
    <w:rsid w:val="000137F9"/>
    <w:rsid w:val="00013AF9"/>
    <w:rsid w:val="00013D81"/>
    <w:rsid w:val="00013E6A"/>
    <w:rsid w:val="00013FF4"/>
    <w:rsid w:val="00014076"/>
    <w:rsid w:val="00014531"/>
    <w:rsid w:val="0001469A"/>
    <w:rsid w:val="00014826"/>
    <w:rsid w:val="00014A57"/>
    <w:rsid w:val="00014A92"/>
    <w:rsid w:val="00014B4F"/>
    <w:rsid w:val="00014D61"/>
    <w:rsid w:val="0001511B"/>
    <w:rsid w:val="000154EE"/>
    <w:rsid w:val="000155EC"/>
    <w:rsid w:val="00015645"/>
    <w:rsid w:val="000158C9"/>
    <w:rsid w:val="00015BFC"/>
    <w:rsid w:val="00015D1E"/>
    <w:rsid w:val="00015DAD"/>
    <w:rsid w:val="00015F03"/>
    <w:rsid w:val="00016014"/>
    <w:rsid w:val="0001628C"/>
    <w:rsid w:val="000167E1"/>
    <w:rsid w:val="00016826"/>
    <w:rsid w:val="000169DB"/>
    <w:rsid w:val="00016A00"/>
    <w:rsid w:val="00016B44"/>
    <w:rsid w:val="00016D37"/>
    <w:rsid w:val="00016E05"/>
    <w:rsid w:val="0001701A"/>
    <w:rsid w:val="0001706C"/>
    <w:rsid w:val="0001732F"/>
    <w:rsid w:val="00017564"/>
    <w:rsid w:val="00017A65"/>
    <w:rsid w:val="00017ACD"/>
    <w:rsid w:val="00017F04"/>
    <w:rsid w:val="0002011F"/>
    <w:rsid w:val="00020361"/>
    <w:rsid w:val="00020699"/>
    <w:rsid w:val="00020895"/>
    <w:rsid w:val="00020C08"/>
    <w:rsid w:val="000211CB"/>
    <w:rsid w:val="000213B4"/>
    <w:rsid w:val="000213FA"/>
    <w:rsid w:val="000215BD"/>
    <w:rsid w:val="000216FE"/>
    <w:rsid w:val="0002190D"/>
    <w:rsid w:val="00021C87"/>
    <w:rsid w:val="0002215E"/>
    <w:rsid w:val="000221BE"/>
    <w:rsid w:val="000222BD"/>
    <w:rsid w:val="000224A0"/>
    <w:rsid w:val="000224B7"/>
    <w:rsid w:val="0002272C"/>
    <w:rsid w:val="000230B8"/>
    <w:rsid w:val="00023479"/>
    <w:rsid w:val="00023688"/>
    <w:rsid w:val="0002386C"/>
    <w:rsid w:val="00023942"/>
    <w:rsid w:val="00023E47"/>
    <w:rsid w:val="0002418B"/>
    <w:rsid w:val="00024267"/>
    <w:rsid w:val="0002443D"/>
    <w:rsid w:val="000246A2"/>
    <w:rsid w:val="00024753"/>
    <w:rsid w:val="000248A7"/>
    <w:rsid w:val="000249F7"/>
    <w:rsid w:val="00024B31"/>
    <w:rsid w:val="000250E8"/>
    <w:rsid w:val="000253B5"/>
    <w:rsid w:val="000255B3"/>
    <w:rsid w:val="0002561E"/>
    <w:rsid w:val="00025824"/>
    <w:rsid w:val="000258ED"/>
    <w:rsid w:val="00025968"/>
    <w:rsid w:val="000259A8"/>
    <w:rsid w:val="00025A65"/>
    <w:rsid w:val="00026338"/>
    <w:rsid w:val="00026662"/>
    <w:rsid w:val="00026738"/>
    <w:rsid w:val="000269A4"/>
    <w:rsid w:val="00026D16"/>
    <w:rsid w:val="00027111"/>
    <w:rsid w:val="0002761A"/>
    <w:rsid w:val="000276C1"/>
    <w:rsid w:val="000277C6"/>
    <w:rsid w:val="00027C89"/>
    <w:rsid w:val="00027E6C"/>
    <w:rsid w:val="00027F5D"/>
    <w:rsid w:val="00030373"/>
    <w:rsid w:val="00030458"/>
    <w:rsid w:val="0003050E"/>
    <w:rsid w:val="00030527"/>
    <w:rsid w:val="00030561"/>
    <w:rsid w:val="000305F7"/>
    <w:rsid w:val="0003068A"/>
    <w:rsid w:val="00030937"/>
    <w:rsid w:val="00030970"/>
    <w:rsid w:val="000309B5"/>
    <w:rsid w:val="00030CFC"/>
    <w:rsid w:val="00030DFE"/>
    <w:rsid w:val="00030FA7"/>
    <w:rsid w:val="00031067"/>
    <w:rsid w:val="00031251"/>
    <w:rsid w:val="00031667"/>
    <w:rsid w:val="000317A5"/>
    <w:rsid w:val="00031926"/>
    <w:rsid w:val="00031A8C"/>
    <w:rsid w:val="00031B47"/>
    <w:rsid w:val="00031C2E"/>
    <w:rsid w:val="00032259"/>
    <w:rsid w:val="00032431"/>
    <w:rsid w:val="00032643"/>
    <w:rsid w:val="00032736"/>
    <w:rsid w:val="00032B50"/>
    <w:rsid w:val="00032C38"/>
    <w:rsid w:val="00032D4E"/>
    <w:rsid w:val="00032E28"/>
    <w:rsid w:val="00032F0D"/>
    <w:rsid w:val="00032FC2"/>
    <w:rsid w:val="00033004"/>
    <w:rsid w:val="0003314E"/>
    <w:rsid w:val="0003318C"/>
    <w:rsid w:val="00033960"/>
    <w:rsid w:val="00033A49"/>
    <w:rsid w:val="00033C8C"/>
    <w:rsid w:val="00033E24"/>
    <w:rsid w:val="00033FC6"/>
    <w:rsid w:val="0003406D"/>
    <w:rsid w:val="000346B2"/>
    <w:rsid w:val="00034951"/>
    <w:rsid w:val="00034A7F"/>
    <w:rsid w:val="00034B08"/>
    <w:rsid w:val="00034C21"/>
    <w:rsid w:val="000350A4"/>
    <w:rsid w:val="0003518E"/>
    <w:rsid w:val="000351E4"/>
    <w:rsid w:val="0003532C"/>
    <w:rsid w:val="000355CE"/>
    <w:rsid w:val="00035F54"/>
    <w:rsid w:val="00035FAA"/>
    <w:rsid w:val="000364A0"/>
    <w:rsid w:val="000365E7"/>
    <w:rsid w:val="00036677"/>
    <w:rsid w:val="00036C77"/>
    <w:rsid w:val="00037033"/>
    <w:rsid w:val="000370BA"/>
    <w:rsid w:val="0003715B"/>
    <w:rsid w:val="00037247"/>
    <w:rsid w:val="00037270"/>
    <w:rsid w:val="00037464"/>
    <w:rsid w:val="0003766A"/>
    <w:rsid w:val="000376C4"/>
    <w:rsid w:val="0003788E"/>
    <w:rsid w:val="0003796E"/>
    <w:rsid w:val="000379F5"/>
    <w:rsid w:val="00037B4D"/>
    <w:rsid w:val="00037C7E"/>
    <w:rsid w:val="00037C85"/>
    <w:rsid w:val="00037D8B"/>
    <w:rsid w:val="00037DC8"/>
    <w:rsid w:val="00037F6B"/>
    <w:rsid w:val="00037F83"/>
    <w:rsid w:val="00037FA3"/>
    <w:rsid w:val="00040149"/>
    <w:rsid w:val="000401C4"/>
    <w:rsid w:val="0004034B"/>
    <w:rsid w:val="0004063E"/>
    <w:rsid w:val="00040692"/>
    <w:rsid w:val="0004075E"/>
    <w:rsid w:val="00040847"/>
    <w:rsid w:val="00040C75"/>
    <w:rsid w:val="00040D77"/>
    <w:rsid w:val="0004143C"/>
    <w:rsid w:val="000417AB"/>
    <w:rsid w:val="000417E8"/>
    <w:rsid w:val="00041B0A"/>
    <w:rsid w:val="00041EA3"/>
    <w:rsid w:val="000421D6"/>
    <w:rsid w:val="0004227D"/>
    <w:rsid w:val="000425F9"/>
    <w:rsid w:val="000426EA"/>
    <w:rsid w:val="00042761"/>
    <w:rsid w:val="00042878"/>
    <w:rsid w:val="00042C95"/>
    <w:rsid w:val="0004306F"/>
    <w:rsid w:val="00043385"/>
    <w:rsid w:val="00043618"/>
    <w:rsid w:val="000436C7"/>
    <w:rsid w:val="00043CF6"/>
    <w:rsid w:val="00043ECA"/>
    <w:rsid w:val="0004409E"/>
    <w:rsid w:val="00044273"/>
    <w:rsid w:val="00044648"/>
    <w:rsid w:val="00044783"/>
    <w:rsid w:val="0004478E"/>
    <w:rsid w:val="00044999"/>
    <w:rsid w:val="00044AE8"/>
    <w:rsid w:val="00044DD4"/>
    <w:rsid w:val="00044FAA"/>
    <w:rsid w:val="00045010"/>
    <w:rsid w:val="00045131"/>
    <w:rsid w:val="0004544E"/>
    <w:rsid w:val="000454F2"/>
    <w:rsid w:val="00045585"/>
    <w:rsid w:val="0004561B"/>
    <w:rsid w:val="00045A6C"/>
    <w:rsid w:val="00046376"/>
    <w:rsid w:val="000469C2"/>
    <w:rsid w:val="000469D6"/>
    <w:rsid w:val="00046A01"/>
    <w:rsid w:val="00046ABA"/>
    <w:rsid w:val="00046B67"/>
    <w:rsid w:val="00046C80"/>
    <w:rsid w:val="00046DC3"/>
    <w:rsid w:val="0004708B"/>
    <w:rsid w:val="00047140"/>
    <w:rsid w:val="000472E2"/>
    <w:rsid w:val="00047376"/>
    <w:rsid w:val="0004754F"/>
    <w:rsid w:val="00047653"/>
    <w:rsid w:val="000476B1"/>
    <w:rsid w:val="00047700"/>
    <w:rsid w:val="0004775F"/>
    <w:rsid w:val="00047938"/>
    <w:rsid w:val="00047AC5"/>
    <w:rsid w:val="00047CD0"/>
    <w:rsid w:val="00047D67"/>
    <w:rsid w:val="00047D88"/>
    <w:rsid w:val="00050076"/>
    <w:rsid w:val="00050279"/>
    <w:rsid w:val="000502EE"/>
    <w:rsid w:val="00050754"/>
    <w:rsid w:val="00050785"/>
    <w:rsid w:val="000507C8"/>
    <w:rsid w:val="000509F1"/>
    <w:rsid w:val="00050AE5"/>
    <w:rsid w:val="00050B01"/>
    <w:rsid w:val="00050DC0"/>
    <w:rsid w:val="000511C9"/>
    <w:rsid w:val="00051760"/>
    <w:rsid w:val="000518AF"/>
    <w:rsid w:val="0005197E"/>
    <w:rsid w:val="00051A9C"/>
    <w:rsid w:val="00051BDB"/>
    <w:rsid w:val="00052102"/>
    <w:rsid w:val="000522D3"/>
    <w:rsid w:val="00052355"/>
    <w:rsid w:val="0005241F"/>
    <w:rsid w:val="000526C9"/>
    <w:rsid w:val="00052708"/>
    <w:rsid w:val="00052812"/>
    <w:rsid w:val="000528E0"/>
    <w:rsid w:val="000529CF"/>
    <w:rsid w:val="00052BAA"/>
    <w:rsid w:val="00052C76"/>
    <w:rsid w:val="00052CA9"/>
    <w:rsid w:val="00053131"/>
    <w:rsid w:val="00053149"/>
    <w:rsid w:val="0005325D"/>
    <w:rsid w:val="00053295"/>
    <w:rsid w:val="0005365F"/>
    <w:rsid w:val="000536C6"/>
    <w:rsid w:val="00053994"/>
    <w:rsid w:val="000539CF"/>
    <w:rsid w:val="00053BEC"/>
    <w:rsid w:val="00053C25"/>
    <w:rsid w:val="00053D0B"/>
    <w:rsid w:val="00053D41"/>
    <w:rsid w:val="00053DAC"/>
    <w:rsid w:val="00053EBE"/>
    <w:rsid w:val="00053F53"/>
    <w:rsid w:val="00053F8A"/>
    <w:rsid w:val="00054025"/>
    <w:rsid w:val="00054645"/>
    <w:rsid w:val="000549F7"/>
    <w:rsid w:val="00054AAE"/>
    <w:rsid w:val="00054CBE"/>
    <w:rsid w:val="00054E1C"/>
    <w:rsid w:val="00054FD2"/>
    <w:rsid w:val="000550B1"/>
    <w:rsid w:val="0005526B"/>
    <w:rsid w:val="00055566"/>
    <w:rsid w:val="0005556B"/>
    <w:rsid w:val="0005572C"/>
    <w:rsid w:val="000558F2"/>
    <w:rsid w:val="000558F4"/>
    <w:rsid w:val="00055B8E"/>
    <w:rsid w:val="00056177"/>
    <w:rsid w:val="000561AD"/>
    <w:rsid w:val="000561D5"/>
    <w:rsid w:val="000561F5"/>
    <w:rsid w:val="0005666E"/>
    <w:rsid w:val="00056B08"/>
    <w:rsid w:val="00056BCE"/>
    <w:rsid w:val="00056EC8"/>
    <w:rsid w:val="00056EF4"/>
    <w:rsid w:val="0005742C"/>
    <w:rsid w:val="00057437"/>
    <w:rsid w:val="00057613"/>
    <w:rsid w:val="00057787"/>
    <w:rsid w:val="00057B59"/>
    <w:rsid w:val="00057D5E"/>
    <w:rsid w:val="00057D84"/>
    <w:rsid w:val="00057E1D"/>
    <w:rsid w:val="00057F92"/>
    <w:rsid w:val="0006015F"/>
    <w:rsid w:val="0006056B"/>
    <w:rsid w:val="00060682"/>
    <w:rsid w:val="00060865"/>
    <w:rsid w:val="00060BDB"/>
    <w:rsid w:val="00060BF2"/>
    <w:rsid w:val="00061289"/>
    <w:rsid w:val="0006154D"/>
    <w:rsid w:val="000615B1"/>
    <w:rsid w:val="000616F8"/>
    <w:rsid w:val="000618B4"/>
    <w:rsid w:val="000618BD"/>
    <w:rsid w:val="000619DC"/>
    <w:rsid w:val="000619EC"/>
    <w:rsid w:val="00061AB2"/>
    <w:rsid w:val="00061D64"/>
    <w:rsid w:val="00061DFD"/>
    <w:rsid w:val="00061F59"/>
    <w:rsid w:val="00062384"/>
    <w:rsid w:val="00062454"/>
    <w:rsid w:val="00062838"/>
    <w:rsid w:val="00062B66"/>
    <w:rsid w:val="00062D91"/>
    <w:rsid w:val="00062F51"/>
    <w:rsid w:val="0006306B"/>
    <w:rsid w:val="0006333D"/>
    <w:rsid w:val="0006356C"/>
    <w:rsid w:val="0006359D"/>
    <w:rsid w:val="00063792"/>
    <w:rsid w:val="0006391F"/>
    <w:rsid w:val="00063AD0"/>
    <w:rsid w:val="00063C16"/>
    <w:rsid w:val="00063D32"/>
    <w:rsid w:val="00063F2A"/>
    <w:rsid w:val="000641D6"/>
    <w:rsid w:val="00064303"/>
    <w:rsid w:val="00064393"/>
    <w:rsid w:val="000645BF"/>
    <w:rsid w:val="000645EE"/>
    <w:rsid w:val="00064683"/>
    <w:rsid w:val="000648A8"/>
    <w:rsid w:val="000649AC"/>
    <w:rsid w:val="00064D03"/>
    <w:rsid w:val="00064D33"/>
    <w:rsid w:val="00064FC7"/>
    <w:rsid w:val="000651C1"/>
    <w:rsid w:val="0006586D"/>
    <w:rsid w:val="0006598B"/>
    <w:rsid w:val="00065DC0"/>
    <w:rsid w:val="00066222"/>
    <w:rsid w:val="000665DC"/>
    <w:rsid w:val="00066887"/>
    <w:rsid w:val="00066ADF"/>
    <w:rsid w:val="00066FBE"/>
    <w:rsid w:val="0006718E"/>
    <w:rsid w:val="00067391"/>
    <w:rsid w:val="000677D5"/>
    <w:rsid w:val="00067824"/>
    <w:rsid w:val="00067833"/>
    <w:rsid w:val="00067899"/>
    <w:rsid w:val="00067901"/>
    <w:rsid w:val="00067AB3"/>
    <w:rsid w:val="00067C10"/>
    <w:rsid w:val="00067F0D"/>
    <w:rsid w:val="00067FA9"/>
    <w:rsid w:val="00070024"/>
    <w:rsid w:val="000701CC"/>
    <w:rsid w:val="000707C3"/>
    <w:rsid w:val="00070D2F"/>
    <w:rsid w:val="00070E2A"/>
    <w:rsid w:val="00070E54"/>
    <w:rsid w:val="00070F87"/>
    <w:rsid w:val="00070FCF"/>
    <w:rsid w:val="00071080"/>
    <w:rsid w:val="00071114"/>
    <w:rsid w:val="0007149E"/>
    <w:rsid w:val="00071648"/>
    <w:rsid w:val="0007193B"/>
    <w:rsid w:val="000719EA"/>
    <w:rsid w:val="00071B70"/>
    <w:rsid w:val="00071CD2"/>
    <w:rsid w:val="00071E31"/>
    <w:rsid w:val="00071FB6"/>
    <w:rsid w:val="0007211B"/>
    <w:rsid w:val="00072150"/>
    <w:rsid w:val="00072334"/>
    <w:rsid w:val="000723B5"/>
    <w:rsid w:val="000723D7"/>
    <w:rsid w:val="0007262E"/>
    <w:rsid w:val="00072716"/>
    <w:rsid w:val="0007275D"/>
    <w:rsid w:val="00072940"/>
    <w:rsid w:val="00072B8D"/>
    <w:rsid w:val="00073149"/>
    <w:rsid w:val="000731A1"/>
    <w:rsid w:val="00073542"/>
    <w:rsid w:val="0007369D"/>
    <w:rsid w:val="00073741"/>
    <w:rsid w:val="00073773"/>
    <w:rsid w:val="00073A64"/>
    <w:rsid w:val="00073A7D"/>
    <w:rsid w:val="00073B39"/>
    <w:rsid w:val="00074051"/>
    <w:rsid w:val="00074083"/>
    <w:rsid w:val="00074499"/>
    <w:rsid w:val="000744F0"/>
    <w:rsid w:val="000745A8"/>
    <w:rsid w:val="000748AC"/>
    <w:rsid w:val="00074C89"/>
    <w:rsid w:val="00074FFB"/>
    <w:rsid w:val="000753BB"/>
    <w:rsid w:val="000753D1"/>
    <w:rsid w:val="000754E4"/>
    <w:rsid w:val="00075910"/>
    <w:rsid w:val="00075A29"/>
    <w:rsid w:val="00075ADF"/>
    <w:rsid w:val="00076106"/>
    <w:rsid w:val="00076113"/>
    <w:rsid w:val="000762C9"/>
    <w:rsid w:val="000763E9"/>
    <w:rsid w:val="00076491"/>
    <w:rsid w:val="000764E5"/>
    <w:rsid w:val="00076586"/>
    <w:rsid w:val="000765C4"/>
    <w:rsid w:val="000767F0"/>
    <w:rsid w:val="0007699E"/>
    <w:rsid w:val="00076AD7"/>
    <w:rsid w:val="00076BDA"/>
    <w:rsid w:val="00076F1A"/>
    <w:rsid w:val="00076F5A"/>
    <w:rsid w:val="00076F7A"/>
    <w:rsid w:val="000774B7"/>
    <w:rsid w:val="000775A0"/>
    <w:rsid w:val="0007794F"/>
    <w:rsid w:val="000779A5"/>
    <w:rsid w:val="00077AB0"/>
    <w:rsid w:val="00077E1B"/>
    <w:rsid w:val="0008023B"/>
    <w:rsid w:val="000802C0"/>
    <w:rsid w:val="00080451"/>
    <w:rsid w:val="00080467"/>
    <w:rsid w:val="000804DE"/>
    <w:rsid w:val="0008075E"/>
    <w:rsid w:val="0008096A"/>
    <w:rsid w:val="00080AFF"/>
    <w:rsid w:val="00080B19"/>
    <w:rsid w:val="00080C93"/>
    <w:rsid w:val="00080CD2"/>
    <w:rsid w:val="00080CDF"/>
    <w:rsid w:val="00080E06"/>
    <w:rsid w:val="000813D5"/>
    <w:rsid w:val="00081497"/>
    <w:rsid w:val="00081522"/>
    <w:rsid w:val="0008180D"/>
    <w:rsid w:val="00081849"/>
    <w:rsid w:val="00081C1E"/>
    <w:rsid w:val="00081F4D"/>
    <w:rsid w:val="000821F2"/>
    <w:rsid w:val="00082298"/>
    <w:rsid w:val="00082714"/>
    <w:rsid w:val="00082762"/>
    <w:rsid w:val="000829E1"/>
    <w:rsid w:val="00082DF0"/>
    <w:rsid w:val="00083167"/>
    <w:rsid w:val="000831E3"/>
    <w:rsid w:val="0008341C"/>
    <w:rsid w:val="00083524"/>
    <w:rsid w:val="000837F2"/>
    <w:rsid w:val="000837FE"/>
    <w:rsid w:val="000838D4"/>
    <w:rsid w:val="00083B13"/>
    <w:rsid w:val="00083D32"/>
    <w:rsid w:val="00083D96"/>
    <w:rsid w:val="00083FF9"/>
    <w:rsid w:val="00084040"/>
    <w:rsid w:val="00084C89"/>
    <w:rsid w:val="00084EC9"/>
    <w:rsid w:val="00084EEA"/>
    <w:rsid w:val="00084FAC"/>
    <w:rsid w:val="00085160"/>
    <w:rsid w:val="000852B1"/>
    <w:rsid w:val="00085322"/>
    <w:rsid w:val="00085472"/>
    <w:rsid w:val="000855AB"/>
    <w:rsid w:val="00085743"/>
    <w:rsid w:val="00085869"/>
    <w:rsid w:val="000858A0"/>
    <w:rsid w:val="00085927"/>
    <w:rsid w:val="00085CBD"/>
    <w:rsid w:val="00085E4D"/>
    <w:rsid w:val="00085F4D"/>
    <w:rsid w:val="00085FF3"/>
    <w:rsid w:val="00086044"/>
    <w:rsid w:val="00086094"/>
    <w:rsid w:val="0008642F"/>
    <w:rsid w:val="000864BC"/>
    <w:rsid w:val="0008668F"/>
    <w:rsid w:val="00086958"/>
    <w:rsid w:val="0008698B"/>
    <w:rsid w:val="00086A1D"/>
    <w:rsid w:val="00086B81"/>
    <w:rsid w:val="00086D63"/>
    <w:rsid w:val="00086F0B"/>
    <w:rsid w:val="00086F58"/>
    <w:rsid w:val="00087084"/>
    <w:rsid w:val="000871C9"/>
    <w:rsid w:val="00087470"/>
    <w:rsid w:val="00087533"/>
    <w:rsid w:val="00087871"/>
    <w:rsid w:val="00087894"/>
    <w:rsid w:val="000878CD"/>
    <w:rsid w:val="00087AB3"/>
    <w:rsid w:val="00087B7D"/>
    <w:rsid w:val="00087C7F"/>
    <w:rsid w:val="00087EC7"/>
    <w:rsid w:val="00087FB9"/>
    <w:rsid w:val="00087FEA"/>
    <w:rsid w:val="00090129"/>
    <w:rsid w:val="00090201"/>
    <w:rsid w:val="00090A2D"/>
    <w:rsid w:val="00090AD5"/>
    <w:rsid w:val="00090DA4"/>
    <w:rsid w:val="000910B8"/>
    <w:rsid w:val="00091320"/>
    <w:rsid w:val="000916E4"/>
    <w:rsid w:val="00091733"/>
    <w:rsid w:val="00091B01"/>
    <w:rsid w:val="00091CAD"/>
    <w:rsid w:val="00092277"/>
    <w:rsid w:val="00092F1E"/>
    <w:rsid w:val="0009320B"/>
    <w:rsid w:val="00093273"/>
    <w:rsid w:val="000934F3"/>
    <w:rsid w:val="00093696"/>
    <w:rsid w:val="00093853"/>
    <w:rsid w:val="0009395F"/>
    <w:rsid w:val="00093B6F"/>
    <w:rsid w:val="00093BB1"/>
    <w:rsid w:val="00093C19"/>
    <w:rsid w:val="00093D08"/>
    <w:rsid w:val="00093DAE"/>
    <w:rsid w:val="00093E91"/>
    <w:rsid w:val="0009415F"/>
    <w:rsid w:val="0009432A"/>
    <w:rsid w:val="000944AF"/>
    <w:rsid w:val="000948D7"/>
    <w:rsid w:val="0009498F"/>
    <w:rsid w:val="00094D13"/>
    <w:rsid w:val="000951AE"/>
    <w:rsid w:val="00095319"/>
    <w:rsid w:val="00095688"/>
    <w:rsid w:val="0009585E"/>
    <w:rsid w:val="00095A20"/>
    <w:rsid w:val="00095D7F"/>
    <w:rsid w:val="00096210"/>
    <w:rsid w:val="0009625C"/>
    <w:rsid w:val="00096534"/>
    <w:rsid w:val="0009661C"/>
    <w:rsid w:val="000966E2"/>
    <w:rsid w:val="000967C5"/>
    <w:rsid w:val="00096850"/>
    <w:rsid w:val="000969EA"/>
    <w:rsid w:val="00096A1A"/>
    <w:rsid w:val="00096D96"/>
    <w:rsid w:val="00097124"/>
    <w:rsid w:val="000977E5"/>
    <w:rsid w:val="00097B44"/>
    <w:rsid w:val="00097B9C"/>
    <w:rsid w:val="00097F25"/>
    <w:rsid w:val="00097F9C"/>
    <w:rsid w:val="000A0012"/>
    <w:rsid w:val="000A059A"/>
    <w:rsid w:val="000A05F4"/>
    <w:rsid w:val="000A06DB"/>
    <w:rsid w:val="000A07AF"/>
    <w:rsid w:val="000A09F9"/>
    <w:rsid w:val="000A0AA9"/>
    <w:rsid w:val="000A0D36"/>
    <w:rsid w:val="000A0EE3"/>
    <w:rsid w:val="000A1090"/>
    <w:rsid w:val="000A10F3"/>
    <w:rsid w:val="000A11C5"/>
    <w:rsid w:val="000A1692"/>
    <w:rsid w:val="000A1781"/>
    <w:rsid w:val="000A1B5C"/>
    <w:rsid w:val="000A1B82"/>
    <w:rsid w:val="000A1CBB"/>
    <w:rsid w:val="000A1D7F"/>
    <w:rsid w:val="000A1ECD"/>
    <w:rsid w:val="000A2125"/>
    <w:rsid w:val="000A2345"/>
    <w:rsid w:val="000A2ADD"/>
    <w:rsid w:val="000A2BC1"/>
    <w:rsid w:val="000A2C7F"/>
    <w:rsid w:val="000A2F49"/>
    <w:rsid w:val="000A2FF4"/>
    <w:rsid w:val="000A32B9"/>
    <w:rsid w:val="000A342E"/>
    <w:rsid w:val="000A34DD"/>
    <w:rsid w:val="000A360D"/>
    <w:rsid w:val="000A3962"/>
    <w:rsid w:val="000A3D02"/>
    <w:rsid w:val="000A3E99"/>
    <w:rsid w:val="000A3F9C"/>
    <w:rsid w:val="000A4326"/>
    <w:rsid w:val="000A444F"/>
    <w:rsid w:val="000A4535"/>
    <w:rsid w:val="000A472B"/>
    <w:rsid w:val="000A4A7B"/>
    <w:rsid w:val="000A4B22"/>
    <w:rsid w:val="000A4B90"/>
    <w:rsid w:val="000A4C3D"/>
    <w:rsid w:val="000A4C75"/>
    <w:rsid w:val="000A4E0E"/>
    <w:rsid w:val="000A4F8A"/>
    <w:rsid w:val="000A5032"/>
    <w:rsid w:val="000A57CE"/>
    <w:rsid w:val="000A595F"/>
    <w:rsid w:val="000A5BDC"/>
    <w:rsid w:val="000A5C34"/>
    <w:rsid w:val="000A5CD2"/>
    <w:rsid w:val="000A5CEE"/>
    <w:rsid w:val="000A5F44"/>
    <w:rsid w:val="000A6019"/>
    <w:rsid w:val="000A6029"/>
    <w:rsid w:val="000A6125"/>
    <w:rsid w:val="000A61A9"/>
    <w:rsid w:val="000A6320"/>
    <w:rsid w:val="000A6512"/>
    <w:rsid w:val="000A66F8"/>
    <w:rsid w:val="000A676E"/>
    <w:rsid w:val="000A680B"/>
    <w:rsid w:val="000A6876"/>
    <w:rsid w:val="000A6DD6"/>
    <w:rsid w:val="000A70A2"/>
    <w:rsid w:val="000A712D"/>
    <w:rsid w:val="000A7366"/>
    <w:rsid w:val="000A789A"/>
    <w:rsid w:val="000B0247"/>
    <w:rsid w:val="000B03B3"/>
    <w:rsid w:val="000B0451"/>
    <w:rsid w:val="000B0A86"/>
    <w:rsid w:val="000B0F22"/>
    <w:rsid w:val="000B0FDB"/>
    <w:rsid w:val="000B1439"/>
    <w:rsid w:val="000B1517"/>
    <w:rsid w:val="000B15A4"/>
    <w:rsid w:val="000B1BDB"/>
    <w:rsid w:val="000B1D09"/>
    <w:rsid w:val="000B1E75"/>
    <w:rsid w:val="000B218B"/>
    <w:rsid w:val="000B2664"/>
    <w:rsid w:val="000B270B"/>
    <w:rsid w:val="000B2DDD"/>
    <w:rsid w:val="000B2E91"/>
    <w:rsid w:val="000B2F19"/>
    <w:rsid w:val="000B3513"/>
    <w:rsid w:val="000B37C9"/>
    <w:rsid w:val="000B3873"/>
    <w:rsid w:val="000B38D7"/>
    <w:rsid w:val="000B3A0D"/>
    <w:rsid w:val="000B3A74"/>
    <w:rsid w:val="000B3C34"/>
    <w:rsid w:val="000B3CED"/>
    <w:rsid w:val="000B3CFA"/>
    <w:rsid w:val="000B405F"/>
    <w:rsid w:val="000B424D"/>
    <w:rsid w:val="000B425A"/>
    <w:rsid w:val="000B43B8"/>
    <w:rsid w:val="000B4433"/>
    <w:rsid w:val="000B44B4"/>
    <w:rsid w:val="000B4565"/>
    <w:rsid w:val="000B4857"/>
    <w:rsid w:val="000B4AE1"/>
    <w:rsid w:val="000B4DB7"/>
    <w:rsid w:val="000B51EF"/>
    <w:rsid w:val="000B557D"/>
    <w:rsid w:val="000B55B1"/>
    <w:rsid w:val="000B5627"/>
    <w:rsid w:val="000B56C8"/>
    <w:rsid w:val="000B580B"/>
    <w:rsid w:val="000B58A2"/>
    <w:rsid w:val="000B58BF"/>
    <w:rsid w:val="000B5A7F"/>
    <w:rsid w:val="000B5F04"/>
    <w:rsid w:val="000B5FFA"/>
    <w:rsid w:val="000B61E1"/>
    <w:rsid w:val="000B6227"/>
    <w:rsid w:val="000B6967"/>
    <w:rsid w:val="000B6B18"/>
    <w:rsid w:val="000B6C79"/>
    <w:rsid w:val="000B6F84"/>
    <w:rsid w:val="000B7119"/>
    <w:rsid w:val="000B7259"/>
    <w:rsid w:val="000B7753"/>
    <w:rsid w:val="000B7AE6"/>
    <w:rsid w:val="000B7B6A"/>
    <w:rsid w:val="000B7FA2"/>
    <w:rsid w:val="000C01CA"/>
    <w:rsid w:val="000C03E2"/>
    <w:rsid w:val="000C0520"/>
    <w:rsid w:val="000C055B"/>
    <w:rsid w:val="000C0668"/>
    <w:rsid w:val="000C0699"/>
    <w:rsid w:val="000C074A"/>
    <w:rsid w:val="000C07EE"/>
    <w:rsid w:val="000C099E"/>
    <w:rsid w:val="000C0A5B"/>
    <w:rsid w:val="000C0D53"/>
    <w:rsid w:val="000C0ECB"/>
    <w:rsid w:val="000C0F9E"/>
    <w:rsid w:val="000C14A5"/>
    <w:rsid w:val="000C183C"/>
    <w:rsid w:val="000C1ACD"/>
    <w:rsid w:val="000C1CFA"/>
    <w:rsid w:val="000C1D90"/>
    <w:rsid w:val="000C21A6"/>
    <w:rsid w:val="000C22B4"/>
    <w:rsid w:val="000C230E"/>
    <w:rsid w:val="000C25EC"/>
    <w:rsid w:val="000C25EF"/>
    <w:rsid w:val="000C261D"/>
    <w:rsid w:val="000C267B"/>
    <w:rsid w:val="000C26A7"/>
    <w:rsid w:val="000C2748"/>
    <w:rsid w:val="000C2781"/>
    <w:rsid w:val="000C2829"/>
    <w:rsid w:val="000C2868"/>
    <w:rsid w:val="000C28C0"/>
    <w:rsid w:val="000C28E0"/>
    <w:rsid w:val="000C29F1"/>
    <w:rsid w:val="000C2D6E"/>
    <w:rsid w:val="000C2EB4"/>
    <w:rsid w:val="000C3052"/>
    <w:rsid w:val="000C30C3"/>
    <w:rsid w:val="000C3105"/>
    <w:rsid w:val="000C31ED"/>
    <w:rsid w:val="000C3206"/>
    <w:rsid w:val="000C3210"/>
    <w:rsid w:val="000C32AD"/>
    <w:rsid w:val="000C342D"/>
    <w:rsid w:val="000C34F3"/>
    <w:rsid w:val="000C35D7"/>
    <w:rsid w:val="000C37DD"/>
    <w:rsid w:val="000C38BF"/>
    <w:rsid w:val="000C3B96"/>
    <w:rsid w:val="000C3C18"/>
    <w:rsid w:val="000C3C67"/>
    <w:rsid w:val="000C3E9A"/>
    <w:rsid w:val="000C4096"/>
    <w:rsid w:val="000C45FC"/>
    <w:rsid w:val="000C4AE5"/>
    <w:rsid w:val="000C4AF3"/>
    <w:rsid w:val="000C4CD7"/>
    <w:rsid w:val="000C4D73"/>
    <w:rsid w:val="000C4E0B"/>
    <w:rsid w:val="000C5016"/>
    <w:rsid w:val="000C59C1"/>
    <w:rsid w:val="000C5A03"/>
    <w:rsid w:val="000C5A86"/>
    <w:rsid w:val="000C5DC2"/>
    <w:rsid w:val="000C61B9"/>
    <w:rsid w:val="000C679A"/>
    <w:rsid w:val="000C6856"/>
    <w:rsid w:val="000C68D7"/>
    <w:rsid w:val="000C6926"/>
    <w:rsid w:val="000C6A98"/>
    <w:rsid w:val="000C6B0D"/>
    <w:rsid w:val="000C6BE2"/>
    <w:rsid w:val="000C6FE2"/>
    <w:rsid w:val="000C702D"/>
    <w:rsid w:val="000C7163"/>
    <w:rsid w:val="000C73C4"/>
    <w:rsid w:val="000C7459"/>
    <w:rsid w:val="000C77ED"/>
    <w:rsid w:val="000C78D0"/>
    <w:rsid w:val="000C7A6E"/>
    <w:rsid w:val="000C7A93"/>
    <w:rsid w:val="000C7B90"/>
    <w:rsid w:val="000C7E67"/>
    <w:rsid w:val="000D003A"/>
    <w:rsid w:val="000D0294"/>
    <w:rsid w:val="000D05B9"/>
    <w:rsid w:val="000D0692"/>
    <w:rsid w:val="000D0953"/>
    <w:rsid w:val="000D09A7"/>
    <w:rsid w:val="000D10DA"/>
    <w:rsid w:val="000D165E"/>
    <w:rsid w:val="000D19D1"/>
    <w:rsid w:val="000D1A16"/>
    <w:rsid w:val="000D219A"/>
    <w:rsid w:val="000D259D"/>
    <w:rsid w:val="000D26D4"/>
    <w:rsid w:val="000D2ED6"/>
    <w:rsid w:val="000D2F7D"/>
    <w:rsid w:val="000D33FF"/>
    <w:rsid w:val="000D34BC"/>
    <w:rsid w:val="000D35EA"/>
    <w:rsid w:val="000D37C3"/>
    <w:rsid w:val="000D383F"/>
    <w:rsid w:val="000D3907"/>
    <w:rsid w:val="000D3A43"/>
    <w:rsid w:val="000D3B98"/>
    <w:rsid w:val="000D3C97"/>
    <w:rsid w:val="000D3D5E"/>
    <w:rsid w:val="000D3E33"/>
    <w:rsid w:val="000D3E80"/>
    <w:rsid w:val="000D3EDC"/>
    <w:rsid w:val="000D43D5"/>
    <w:rsid w:val="000D44CD"/>
    <w:rsid w:val="000D4543"/>
    <w:rsid w:val="000D466A"/>
    <w:rsid w:val="000D4713"/>
    <w:rsid w:val="000D4736"/>
    <w:rsid w:val="000D4A5A"/>
    <w:rsid w:val="000D541D"/>
    <w:rsid w:val="000D54AA"/>
    <w:rsid w:val="000D553A"/>
    <w:rsid w:val="000D55DD"/>
    <w:rsid w:val="000D57A6"/>
    <w:rsid w:val="000D5B59"/>
    <w:rsid w:val="000D5D58"/>
    <w:rsid w:val="000D5E3E"/>
    <w:rsid w:val="000D5ECE"/>
    <w:rsid w:val="000D5FBE"/>
    <w:rsid w:val="000D605A"/>
    <w:rsid w:val="000D634F"/>
    <w:rsid w:val="000D65A0"/>
    <w:rsid w:val="000D65D7"/>
    <w:rsid w:val="000D6730"/>
    <w:rsid w:val="000D67D7"/>
    <w:rsid w:val="000D6833"/>
    <w:rsid w:val="000D6850"/>
    <w:rsid w:val="000D68D7"/>
    <w:rsid w:val="000D697D"/>
    <w:rsid w:val="000D6EBE"/>
    <w:rsid w:val="000D723B"/>
    <w:rsid w:val="000D7A6C"/>
    <w:rsid w:val="000D7A93"/>
    <w:rsid w:val="000D7BF0"/>
    <w:rsid w:val="000D7D56"/>
    <w:rsid w:val="000E01CA"/>
    <w:rsid w:val="000E04F5"/>
    <w:rsid w:val="000E056E"/>
    <w:rsid w:val="000E05D6"/>
    <w:rsid w:val="000E0747"/>
    <w:rsid w:val="000E0A3F"/>
    <w:rsid w:val="000E0A62"/>
    <w:rsid w:val="000E0CEE"/>
    <w:rsid w:val="000E0FA1"/>
    <w:rsid w:val="000E110E"/>
    <w:rsid w:val="000E1137"/>
    <w:rsid w:val="000E12E9"/>
    <w:rsid w:val="000E139D"/>
    <w:rsid w:val="000E1681"/>
    <w:rsid w:val="000E16F4"/>
    <w:rsid w:val="000E1D8D"/>
    <w:rsid w:val="000E1E21"/>
    <w:rsid w:val="000E1E3F"/>
    <w:rsid w:val="000E2183"/>
    <w:rsid w:val="000E275D"/>
    <w:rsid w:val="000E2C87"/>
    <w:rsid w:val="000E2CC8"/>
    <w:rsid w:val="000E2DC2"/>
    <w:rsid w:val="000E2EB0"/>
    <w:rsid w:val="000E309C"/>
    <w:rsid w:val="000E347F"/>
    <w:rsid w:val="000E34FA"/>
    <w:rsid w:val="000E35FF"/>
    <w:rsid w:val="000E39FD"/>
    <w:rsid w:val="000E3B9F"/>
    <w:rsid w:val="000E3D69"/>
    <w:rsid w:val="000E3ED5"/>
    <w:rsid w:val="000E40FB"/>
    <w:rsid w:val="000E471D"/>
    <w:rsid w:val="000E4BA0"/>
    <w:rsid w:val="000E51B1"/>
    <w:rsid w:val="000E5322"/>
    <w:rsid w:val="000E5629"/>
    <w:rsid w:val="000E57B0"/>
    <w:rsid w:val="000E584B"/>
    <w:rsid w:val="000E5863"/>
    <w:rsid w:val="000E5877"/>
    <w:rsid w:val="000E58D2"/>
    <w:rsid w:val="000E595E"/>
    <w:rsid w:val="000E5A05"/>
    <w:rsid w:val="000E5A34"/>
    <w:rsid w:val="000E5B9F"/>
    <w:rsid w:val="000E5BE2"/>
    <w:rsid w:val="000E5EF8"/>
    <w:rsid w:val="000E6060"/>
    <w:rsid w:val="000E64A3"/>
    <w:rsid w:val="000E6508"/>
    <w:rsid w:val="000E673F"/>
    <w:rsid w:val="000E6761"/>
    <w:rsid w:val="000E678D"/>
    <w:rsid w:val="000E6814"/>
    <w:rsid w:val="000E690B"/>
    <w:rsid w:val="000E6FAC"/>
    <w:rsid w:val="000E712A"/>
    <w:rsid w:val="000E730B"/>
    <w:rsid w:val="000E748E"/>
    <w:rsid w:val="000E78D6"/>
    <w:rsid w:val="000E790E"/>
    <w:rsid w:val="000E7CF6"/>
    <w:rsid w:val="000E7F76"/>
    <w:rsid w:val="000F0053"/>
    <w:rsid w:val="000F0077"/>
    <w:rsid w:val="000F0103"/>
    <w:rsid w:val="000F0819"/>
    <w:rsid w:val="000F08DB"/>
    <w:rsid w:val="000F0958"/>
    <w:rsid w:val="000F09F0"/>
    <w:rsid w:val="000F0AA6"/>
    <w:rsid w:val="000F0B56"/>
    <w:rsid w:val="000F0BFB"/>
    <w:rsid w:val="000F0CB4"/>
    <w:rsid w:val="000F10B5"/>
    <w:rsid w:val="000F117C"/>
    <w:rsid w:val="000F11C2"/>
    <w:rsid w:val="000F12B7"/>
    <w:rsid w:val="000F149D"/>
    <w:rsid w:val="000F1642"/>
    <w:rsid w:val="000F1770"/>
    <w:rsid w:val="000F17A9"/>
    <w:rsid w:val="000F185F"/>
    <w:rsid w:val="000F1B5D"/>
    <w:rsid w:val="000F1D86"/>
    <w:rsid w:val="000F1F4A"/>
    <w:rsid w:val="000F1FCA"/>
    <w:rsid w:val="000F203A"/>
    <w:rsid w:val="000F218B"/>
    <w:rsid w:val="000F21D6"/>
    <w:rsid w:val="000F21DB"/>
    <w:rsid w:val="000F225C"/>
    <w:rsid w:val="000F23B8"/>
    <w:rsid w:val="000F2499"/>
    <w:rsid w:val="000F2865"/>
    <w:rsid w:val="000F2A62"/>
    <w:rsid w:val="000F2F80"/>
    <w:rsid w:val="000F3073"/>
    <w:rsid w:val="000F31DE"/>
    <w:rsid w:val="000F3B47"/>
    <w:rsid w:val="000F3CAC"/>
    <w:rsid w:val="000F3D8C"/>
    <w:rsid w:val="000F4361"/>
    <w:rsid w:val="000F469F"/>
    <w:rsid w:val="000F4747"/>
    <w:rsid w:val="000F4B91"/>
    <w:rsid w:val="000F4BF2"/>
    <w:rsid w:val="000F4D44"/>
    <w:rsid w:val="000F5097"/>
    <w:rsid w:val="000F539A"/>
    <w:rsid w:val="000F55D6"/>
    <w:rsid w:val="000F59CE"/>
    <w:rsid w:val="000F5A4B"/>
    <w:rsid w:val="000F5D80"/>
    <w:rsid w:val="000F60DA"/>
    <w:rsid w:val="000F67CF"/>
    <w:rsid w:val="000F67E7"/>
    <w:rsid w:val="000F6812"/>
    <w:rsid w:val="000F693C"/>
    <w:rsid w:val="000F6B8A"/>
    <w:rsid w:val="000F6DDD"/>
    <w:rsid w:val="000F6F3F"/>
    <w:rsid w:val="000F714F"/>
    <w:rsid w:val="000F7159"/>
    <w:rsid w:val="000F74AF"/>
    <w:rsid w:val="000F758E"/>
    <w:rsid w:val="000F77BF"/>
    <w:rsid w:val="000F79C0"/>
    <w:rsid w:val="000F7CA4"/>
    <w:rsid w:val="000F7CD3"/>
    <w:rsid w:val="00100249"/>
    <w:rsid w:val="001003E8"/>
    <w:rsid w:val="0010041A"/>
    <w:rsid w:val="001004BC"/>
    <w:rsid w:val="001007AF"/>
    <w:rsid w:val="0010096D"/>
    <w:rsid w:val="001011E3"/>
    <w:rsid w:val="0010126D"/>
    <w:rsid w:val="001012BD"/>
    <w:rsid w:val="0010139F"/>
    <w:rsid w:val="001014F5"/>
    <w:rsid w:val="0010162D"/>
    <w:rsid w:val="0010182C"/>
    <w:rsid w:val="00101AB0"/>
    <w:rsid w:val="00101B5C"/>
    <w:rsid w:val="00101C4C"/>
    <w:rsid w:val="00101FD0"/>
    <w:rsid w:val="0010206B"/>
    <w:rsid w:val="00102119"/>
    <w:rsid w:val="00102144"/>
    <w:rsid w:val="00102175"/>
    <w:rsid w:val="001021B5"/>
    <w:rsid w:val="00102388"/>
    <w:rsid w:val="0010280F"/>
    <w:rsid w:val="001028DF"/>
    <w:rsid w:val="001029B6"/>
    <w:rsid w:val="00102EC2"/>
    <w:rsid w:val="00102FED"/>
    <w:rsid w:val="001030E6"/>
    <w:rsid w:val="00103114"/>
    <w:rsid w:val="00103257"/>
    <w:rsid w:val="0010326C"/>
    <w:rsid w:val="00103455"/>
    <w:rsid w:val="001034BF"/>
    <w:rsid w:val="001035B1"/>
    <w:rsid w:val="001038AB"/>
    <w:rsid w:val="00103D21"/>
    <w:rsid w:val="00103E9B"/>
    <w:rsid w:val="00103ECE"/>
    <w:rsid w:val="001045E5"/>
    <w:rsid w:val="001047A5"/>
    <w:rsid w:val="001048E7"/>
    <w:rsid w:val="0010496F"/>
    <w:rsid w:val="00104BD3"/>
    <w:rsid w:val="00104CE5"/>
    <w:rsid w:val="00104F2B"/>
    <w:rsid w:val="00104FB5"/>
    <w:rsid w:val="00105199"/>
    <w:rsid w:val="00105206"/>
    <w:rsid w:val="00105385"/>
    <w:rsid w:val="001053AC"/>
    <w:rsid w:val="001054D3"/>
    <w:rsid w:val="00105746"/>
    <w:rsid w:val="0010576F"/>
    <w:rsid w:val="001058F5"/>
    <w:rsid w:val="00105A92"/>
    <w:rsid w:val="00105B30"/>
    <w:rsid w:val="00105D4C"/>
    <w:rsid w:val="00105DB6"/>
    <w:rsid w:val="00106150"/>
    <w:rsid w:val="00106326"/>
    <w:rsid w:val="0010635A"/>
    <w:rsid w:val="001063BE"/>
    <w:rsid w:val="0010654B"/>
    <w:rsid w:val="00106641"/>
    <w:rsid w:val="001069F1"/>
    <w:rsid w:val="00106A52"/>
    <w:rsid w:val="00106AE3"/>
    <w:rsid w:val="00106B3D"/>
    <w:rsid w:val="00106C4C"/>
    <w:rsid w:val="00107028"/>
    <w:rsid w:val="00107172"/>
    <w:rsid w:val="001074BD"/>
    <w:rsid w:val="0010758C"/>
    <w:rsid w:val="001077BA"/>
    <w:rsid w:val="0010791E"/>
    <w:rsid w:val="001079C2"/>
    <w:rsid w:val="00107DE6"/>
    <w:rsid w:val="00107E4C"/>
    <w:rsid w:val="00107E53"/>
    <w:rsid w:val="00107E82"/>
    <w:rsid w:val="001100DE"/>
    <w:rsid w:val="00110210"/>
    <w:rsid w:val="001103E4"/>
    <w:rsid w:val="00110615"/>
    <w:rsid w:val="0011089F"/>
    <w:rsid w:val="001108BF"/>
    <w:rsid w:val="00110AA0"/>
    <w:rsid w:val="00110BC3"/>
    <w:rsid w:val="00110CB3"/>
    <w:rsid w:val="00110D60"/>
    <w:rsid w:val="00110DDF"/>
    <w:rsid w:val="001117A4"/>
    <w:rsid w:val="001118A4"/>
    <w:rsid w:val="00111987"/>
    <w:rsid w:val="00111CCC"/>
    <w:rsid w:val="00111EC7"/>
    <w:rsid w:val="001121B7"/>
    <w:rsid w:val="00112319"/>
    <w:rsid w:val="0011235C"/>
    <w:rsid w:val="00112377"/>
    <w:rsid w:val="001123F7"/>
    <w:rsid w:val="00112450"/>
    <w:rsid w:val="0011278C"/>
    <w:rsid w:val="00112B53"/>
    <w:rsid w:val="00112DE3"/>
    <w:rsid w:val="00112FF4"/>
    <w:rsid w:val="0011312F"/>
    <w:rsid w:val="001132CA"/>
    <w:rsid w:val="00113543"/>
    <w:rsid w:val="00113552"/>
    <w:rsid w:val="00113EEE"/>
    <w:rsid w:val="00113FAF"/>
    <w:rsid w:val="00113FD8"/>
    <w:rsid w:val="00114291"/>
    <w:rsid w:val="00114900"/>
    <w:rsid w:val="001149B8"/>
    <w:rsid w:val="00114B71"/>
    <w:rsid w:val="00115046"/>
    <w:rsid w:val="00115474"/>
    <w:rsid w:val="00115534"/>
    <w:rsid w:val="001157C6"/>
    <w:rsid w:val="00115827"/>
    <w:rsid w:val="00115833"/>
    <w:rsid w:val="00115AC6"/>
    <w:rsid w:val="00115ACC"/>
    <w:rsid w:val="001161BD"/>
    <w:rsid w:val="001163A2"/>
    <w:rsid w:val="001163C0"/>
    <w:rsid w:val="00116648"/>
    <w:rsid w:val="00116770"/>
    <w:rsid w:val="00116799"/>
    <w:rsid w:val="001168E7"/>
    <w:rsid w:val="0011699D"/>
    <w:rsid w:val="00116F40"/>
    <w:rsid w:val="00116FD2"/>
    <w:rsid w:val="00117119"/>
    <w:rsid w:val="001174C6"/>
    <w:rsid w:val="001174E7"/>
    <w:rsid w:val="00117610"/>
    <w:rsid w:val="00117A53"/>
    <w:rsid w:val="00117A73"/>
    <w:rsid w:val="00117AC1"/>
    <w:rsid w:val="00117C70"/>
    <w:rsid w:val="00117E09"/>
    <w:rsid w:val="00117ED3"/>
    <w:rsid w:val="0012008A"/>
    <w:rsid w:val="00120297"/>
    <w:rsid w:val="0012029C"/>
    <w:rsid w:val="00120719"/>
    <w:rsid w:val="00120A7E"/>
    <w:rsid w:val="00120BB0"/>
    <w:rsid w:val="00120E29"/>
    <w:rsid w:val="00120FB3"/>
    <w:rsid w:val="00120FC5"/>
    <w:rsid w:val="00121149"/>
    <w:rsid w:val="001211FD"/>
    <w:rsid w:val="0012125A"/>
    <w:rsid w:val="001212B4"/>
    <w:rsid w:val="001213F1"/>
    <w:rsid w:val="0012176B"/>
    <w:rsid w:val="00121889"/>
    <w:rsid w:val="0012188C"/>
    <w:rsid w:val="001219AF"/>
    <w:rsid w:val="00121A13"/>
    <w:rsid w:val="00121C80"/>
    <w:rsid w:val="00121E05"/>
    <w:rsid w:val="00121E2F"/>
    <w:rsid w:val="00121F12"/>
    <w:rsid w:val="001220FB"/>
    <w:rsid w:val="0012216A"/>
    <w:rsid w:val="0012223D"/>
    <w:rsid w:val="0012226B"/>
    <w:rsid w:val="00122833"/>
    <w:rsid w:val="001228A4"/>
    <w:rsid w:val="00122932"/>
    <w:rsid w:val="00122D65"/>
    <w:rsid w:val="00122D89"/>
    <w:rsid w:val="00122DE8"/>
    <w:rsid w:val="001230A4"/>
    <w:rsid w:val="00123316"/>
    <w:rsid w:val="001233BA"/>
    <w:rsid w:val="001236E1"/>
    <w:rsid w:val="00123709"/>
    <w:rsid w:val="0012376C"/>
    <w:rsid w:val="0012389D"/>
    <w:rsid w:val="001238FD"/>
    <w:rsid w:val="00123D34"/>
    <w:rsid w:val="00123D66"/>
    <w:rsid w:val="00124107"/>
    <w:rsid w:val="0012426B"/>
    <w:rsid w:val="001244FB"/>
    <w:rsid w:val="0012461D"/>
    <w:rsid w:val="0012483B"/>
    <w:rsid w:val="00124B84"/>
    <w:rsid w:val="00124F03"/>
    <w:rsid w:val="00124F2C"/>
    <w:rsid w:val="0012530C"/>
    <w:rsid w:val="00125544"/>
    <w:rsid w:val="001256CE"/>
    <w:rsid w:val="00125882"/>
    <w:rsid w:val="0012595D"/>
    <w:rsid w:val="001259EB"/>
    <w:rsid w:val="00125A3A"/>
    <w:rsid w:val="00125CD0"/>
    <w:rsid w:val="00125F5C"/>
    <w:rsid w:val="00126412"/>
    <w:rsid w:val="00126483"/>
    <w:rsid w:val="001264C6"/>
    <w:rsid w:val="00126569"/>
    <w:rsid w:val="00126602"/>
    <w:rsid w:val="0012666A"/>
    <w:rsid w:val="001266FD"/>
    <w:rsid w:val="00126733"/>
    <w:rsid w:val="0012688E"/>
    <w:rsid w:val="00126D47"/>
    <w:rsid w:val="00126EE8"/>
    <w:rsid w:val="00126F40"/>
    <w:rsid w:val="00127024"/>
    <w:rsid w:val="0012730F"/>
    <w:rsid w:val="001274E1"/>
    <w:rsid w:val="00127531"/>
    <w:rsid w:val="001275F0"/>
    <w:rsid w:val="00127817"/>
    <w:rsid w:val="00127D69"/>
    <w:rsid w:val="00127F49"/>
    <w:rsid w:val="00130207"/>
    <w:rsid w:val="001303D4"/>
    <w:rsid w:val="00130627"/>
    <w:rsid w:val="001306D6"/>
    <w:rsid w:val="00130AA8"/>
    <w:rsid w:val="00130AED"/>
    <w:rsid w:val="00130EA7"/>
    <w:rsid w:val="00130EE5"/>
    <w:rsid w:val="0013147A"/>
    <w:rsid w:val="001315D6"/>
    <w:rsid w:val="00131838"/>
    <w:rsid w:val="00131DFA"/>
    <w:rsid w:val="00131E94"/>
    <w:rsid w:val="00132074"/>
    <w:rsid w:val="001320A9"/>
    <w:rsid w:val="001321BD"/>
    <w:rsid w:val="0013287A"/>
    <w:rsid w:val="00132B69"/>
    <w:rsid w:val="00132EA5"/>
    <w:rsid w:val="0013379F"/>
    <w:rsid w:val="001337D9"/>
    <w:rsid w:val="00133D47"/>
    <w:rsid w:val="00133DDC"/>
    <w:rsid w:val="00133E87"/>
    <w:rsid w:val="00133F48"/>
    <w:rsid w:val="00133FBF"/>
    <w:rsid w:val="001340A4"/>
    <w:rsid w:val="001345AF"/>
    <w:rsid w:val="00134856"/>
    <w:rsid w:val="001349EF"/>
    <w:rsid w:val="00134E53"/>
    <w:rsid w:val="00134EDD"/>
    <w:rsid w:val="00134EE7"/>
    <w:rsid w:val="00135043"/>
    <w:rsid w:val="001352AC"/>
    <w:rsid w:val="001354C6"/>
    <w:rsid w:val="00135935"/>
    <w:rsid w:val="001359DE"/>
    <w:rsid w:val="00135A36"/>
    <w:rsid w:val="00135B3F"/>
    <w:rsid w:val="00135CB3"/>
    <w:rsid w:val="00135D1C"/>
    <w:rsid w:val="00135FC7"/>
    <w:rsid w:val="0013650D"/>
    <w:rsid w:val="001365E1"/>
    <w:rsid w:val="00136605"/>
    <w:rsid w:val="00136713"/>
    <w:rsid w:val="00136D5A"/>
    <w:rsid w:val="00136E7B"/>
    <w:rsid w:val="00136FDF"/>
    <w:rsid w:val="001373DA"/>
    <w:rsid w:val="0013750F"/>
    <w:rsid w:val="0013752F"/>
    <w:rsid w:val="001376AA"/>
    <w:rsid w:val="00137701"/>
    <w:rsid w:val="00137B14"/>
    <w:rsid w:val="00137B8C"/>
    <w:rsid w:val="00137DF2"/>
    <w:rsid w:val="0014016F"/>
    <w:rsid w:val="00140301"/>
    <w:rsid w:val="00140472"/>
    <w:rsid w:val="00140613"/>
    <w:rsid w:val="001406D5"/>
    <w:rsid w:val="001407B4"/>
    <w:rsid w:val="00140A64"/>
    <w:rsid w:val="00140CAA"/>
    <w:rsid w:val="001411F4"/>
    <w:rsid w:val="001412BA"/>
    <w:rsid w:val="001413CE"/>
    <w:rsid w:val="001417C7"/>
    <w:rsid w:val="001417CB"/>
    <w:rsid w:val="001419EA"/>
    <w:rsid w:val="00142079"/>
    <w:rsid w:val="0014220C"/>
    <w:rsid w:val="00142221"/>
    <w:rsid w:val="001424D5"/>
    <w:rsid w:val="001427D3"/>
    <w:rsid w:val="00142990"/>
    <w:rsid w:val="001429B2"/>
    <w:rsid w:val="00142DE3"/>
    <w:rsid w:val="00142E65"/>
    <w:rsid w:val="00142ED6"/>
    <w:rsid w:val="0014301B"/>
    <w:rsid w:val="00143215"/>
    <w:rsid w:val="00143664"/>
    <w:rsid w:val="001437A9"/>
    <w:rsid w:val="00143870"/>
    <w:rsid w:val="00143D8F"/>
    <w:rsid w:val="001441E1"/>
    <w:rsid w:val="00144239"/>
    <w:rsid w:val="00144289"/>
    <w:rsid w:val="001443C0"/>
    <w:rsid w:val="001443E0"/>
    <w:rsid w:val="00144485"/>
    <w:rsid w:val="00144524"/>
    <w:rsid w:val="0014471C"/>
    <w:rsid w:val="00144E2D"/>
    <w:rsid w:val="00144E60"/>
    <w:rsid w:val="00144F51"/>
    <w:rsid w:val="00145137"/>
    <w:rsid w:val="0014524B"/>
    <w:rsid w:val="001455B9"/>
    <w:rsid w:val="001457C5"/>
    <w:rsid w:val="0014580B"/>
    <w:rsid w:val="001458E3"/>
    <w:rsid w:val="00145EEE"/>
    <w:rsid w:val="00145F5B"/>
    <w:rsid w:val="00145F5F"/>
    <w:rsid w:val="00146012"/>
    <w:rsid w:val="0014608B"/>
    <w:rsid w:val="001463DC"/>
    <w:rsid w:val="0014669C"/>
    <w:rsid w:val="00146A35"/>
    <w:rsid w:val="0014719D"/>
    <w:rsid w:val="00147311"/>
    <w:rsid w:val="001474E8"/>
    <w:rsid w:val="001475A5"/>
    <w:rsid w:val="001475B8"/>
    <w:rsid w:val="0014765C"/>
    <w:rsid w:val="00147788"/>
    <w:rsid w:val="001477CC"/>
    <w:rsid w:val="0014782D"/>
    <w:rsid w:val="0014785B"/>
    <w:rsid w:val="00147A2E"/>
    <w:rsid w:val="00147A4C"/>
    <w:rsid w:val="00147B37"/>
    <w:rsid w:val="001500A8"/>
    <w:rsid w:val="001501A6"/>
    <w:rsid w:val="00150344"/>
    <w:rsid w:val="00150955"/>
    <w:rsid w:val="00150CE5"/>
    <w:rsid w:val="00151096"/>
    <w:rsid w:val="0015146F"/>
    <w:rsid w:val="001517A6"/>
    <w:rsid w:val="001517DC"/>
    <w:rsid w:val="001518CB"/>
    <w:rsid w:val="00151937"/>
    <w:rsid w:val="00151B24"/>
    <w:rsid w:val="00151C17"/>
    <w:rsid w:val="00152006"/>
    <w:rsid w:val="00152253"/>
    <w:rsid w:val="001525E4"/>
    <w:rsid w:val="00152798"/>
    <w:rsid w:val="001527AF"/>
    <w:rsid w:val="00152811"/>
    <w:rsid w:val="00152819"/>
    <w:rsid w:val="00152881"/>
    <w:rsid w:val="00152934"/>
    <w:rsid w:val="00152C21"/>
    <w:rsid w:val="00153023"/>
    <w:rsid w:val="0015322E"/>
    <w:rsid w:val="001534DE"/>
    <w:rsid w:val="001537DB"/>
    <w:rsid w:val="00153973"/>
    <w:rsid w:val="0015398C"/>
    <w:rsid w:val="00153B10"/>
    <w:rsid w:val="00153B9E"/>
    <w:rsid w:val="00153C9A"/>
    <w:rsid w:val="00153D3B"/>
    <w:rsid w:val="00153E1B"/>
    <w:rsid w:val="00153FE0"/>
    <w:rsid w:val="001540D1"/>
    <w:rsid w:val="001540E9"/>
    <w:rsid w:val="001541AA"/>
    <w:rsid w:val="001541B6"/>
    <w:rsid w:val="00154315"/>
    <w:rsid w:val="00154573"/>
    <w:rsid w:val="001545AF"/>
    <w:rsid w:val="00154686"/>
    <w:rsid w:val="001548E9"/>
    <w:rsid w:val="001549C6"/>
    <w:rsid w:val="00154A1F"/>
    <w:rsid w:val="00154A5C"/>
    <w:rsid w:val="00154ADE"/>
    <w:rsid w:val="001559F0"/>
    <w:rsid w:val="00155C05"/>
    <w:rsid w:val="00155C4F"/>
    <w:rsid w:val="00155D3D"/>
    <w:rsid w:val="00155FE2"/>
    <w:rsid w:val="00156041"/>
    <w:rsid w:val="00156081"/>
    <w:rsid w:val="00156101"/>
    <w:rsid w:val="00156155"/>
    <w:rsid w:val="0015638B"/>
    <w:rsid w:val="001565E2"/>
    <w:rsid w:val="00156AA9"/>
    <w:rsid w:val="00156C4F"/>
    <w:rsid w:val="00156F82"/>
    <w:rsid w:val="001570D5"/>
    <w:rsid w:val="00157385"/>
    <w:rsid w:val="00157769"/>
    <w:rsid w:val="001578D7"/>
    <w:rsid w:val="00157A8D"/>
    <w:rsid w:val="00157DFB"/>
    <w:rsid w:val="00157FC5"/>
    <w:rsid w:val="00160042"/>
    <w:rsid w:val="00160088"/>
    <w:rsid w:val="0016022C"/>
    <w:rsid w:val="00160324"/>
    <w:rsid w:val="0016047A"/>
    <w:rsid w:val="0016057A"/>
    <w:rsid w:val="001607C8"/>
    <w:rsid w:val="0016081A"/>
    <w:rsid w:val="001608DC"/>
    <w:rsid w:val="001609A7"/>
    <w:rsid w:val="00160A59"/>
    <w:rsid w:val="00160B89"/>
    <w:rsid w:val="00160C4D"/>
    <w:rsid w:val="00160DA2"/>
    <w:rsid w:val="00160DDF"/>
    <w:rsid w:val="00160E76"/>
    <w:rsid w:val="00160FBA"/>
    <w:rsid w:val="00161358"/>
    <w:rsid w:val="00161429"/>
    <w:rsid w:val="0016171C"/>
    <w:rsid w:val="00161767"/>
    <w:rsid w:val="00161919"/>
    <w:rsid w:val="00161B1A"/>
    <w:rsid w:val="001620EA"/>
    <w:rsid w:val="00162120"/>
    <w:rsid w:val="0016226E"/>
    <w:rsid w:val="0016228A"/>
    <w:rsid w:val="00162514"/>
    <w:rsid w:val="001628F9"/>
    <w:rsid w:val="00162D78"/>
    <w:rsid w:val="0016303A"/>
    <w:rsid w:val="001630DD"/>
    <w:rsid w:val="0016324A"/>
    <w:rsid w:val="001632FF"/>
    <w:rsid w:val="001635FD"/>
    <w:rsid w:val="00163A04"/>
    <w:rsid w:val="00163A65"/>
    <w:rsid w:val="00163C03"/>
    <w:rsid w:val="00163C3A"/>
    <w:rsid w:val="00163CA8"/>
    <w:rsid w:val="00163DD8"/>
    <w:rsid w:val="00164109"/>
    <w:rsid w:val="001646AF"/>
    <w:rsid w:val="0016484B"/>
    <w:rsid w:val="0016493B"/>
    <w:rsid w:val="00164994"/>
    <w:rsid w:val="00165035"/>
    <w:rsid w:val="00165337"/>
    <w:rsid w:val="001654A4"/>
    <w:rsid w:val="00165507"/>
    <w:rsid w:val="001656B7"/>
    <w:rsid w:val="00165701"/>
    <w:rsid w:val="0016571C"/>
    <w:rsid w:val="0016611C"/>
    <w:rsid w:val="001661E9"/>
    <w:rsid w:val="001666A3"/>
    <w:rsid w:val="0016688E"/>
    <w:rsid w:val="00166960"/>
    <w:rsid w:val="00166C5E"/>
    <w:rsid w:val="00166D61"/>
    <w:rsid w:val="00166E19"/>
    <w:rsid w:val="00166F33"/>
    <w:rsid w:val="00166F3A"/>
    <w:rsid w:val="0016718A"/>
    <w:rsid w:val="00167513"/>
    <w:rsid w:val="001675BD"/>
    <w:rsid w:val="001675D1"/>
    <w:rsid w:val="001676ED"/>
    <w:rsid w:val="001676F8"/>
    <w:rsid w:val="00167746"/>
    <w:rsid w:val="00167840"/>
    <w:rsid w:val="001679FB"/>
    <w:rsid w:val="00167A84"/>
    <w:rsid w:val="00167AA0"/>
    <w:rsid w:val="00167AD5"/>
    <w:rsid w:val="00167C92"/>
    <w:rsid w:val="00167CDA"/>
    <w:rsid w:val="00167CE9"/>
    <w:rsid w:val="00167EDD"/>
    <w:rsid w:val="0017010E"/>
    <w:rsid w:val="00170363"/>
    <w:rsid w:val="001703A6"/>
    <w:rsid w:val="001703D0"/>
    <w:rsid w:val="00170415"/>
    <w:rsid w:val="00170508"/>
    <w:rsid w:val="0017063D"/>
    <w:rsid w:val="00170733"/>
    <w:rsid w:val="00170818"/>
    <w:rsid w:val="0017086C"/>
    <w:rsid w:val="00170976"/>
    <w:rsid w:val="00170980"/>
    <w:rsid w:val="00171036"/>
    <w:rsid w:val="00171037"/>
    <w:rsid w:val="00171D42"/>
    <w:rsid w:val="00171D58"/>
    <w:rsid w:val="00171F5A"/>
    <w:rsid w:val="00172507"/>
    <w:rsid w:val="00172520"/>
    <w:rsid w:val="0017263B"/>
    <w:rsid w:val="001727F0"/>
    <w:rsid w:val="00172884"/>
    <w:rsid w:val="00172C19"/>
    <w:rsid w:val="00172E76"/>
    <w:rsid w:val="00172FD8"/>
    <w:rsid w:val="00173156"/>
    <w:rsid w:val="0017319A"/>
    <w:rsid w:val="001731C6"/>
    <w:rsid w:val="001731CA"/>
    <w:rsid w:val="00173254"/>
    <w:rsid w:val="00173302"/>
    <w:rsid w:val="001735AD"/>
    <w:rsid w:val="00173660"/>
    <w:rsid w:val="00173992"/>
    <w:rsid w:val="00173AB6"/>
    <w:rsid w:val="00173B6F"/>
    <w:rsid w:val="00173CEF"/>
    <w:rsid w:val="00173E8A"/>
    <w:rsid w:val="001740E8"/>
    <w:rsid w:val="00174173"/>
    <w:rsid w:val="00174406"/>
    <w:rsid w:val="0017480C"/>
    <w:rsid w:val="001748C4"/>
    <w:rsid w:val="00174F8D"/>
    <w:rsid w:val="001750EA"/>
    <w:rsid w:val="00175134"/>
    <w:rsid w:val="0017523D"/>
    <w:rsid w:val="001754AF"/>
    <w:rsid w:val="00175535"/>
    <w:rsid w:val="0017578C"/>
    <w:rsid w:val="00175C01"/>
    <w:rsid w:val="00175D2B"/>
    <w:rsid w:val="001761D3"/>
    <w:rsid w:val="00176285"/>
    <w:rsid w:val="00176337"/>
    <w:rsid w:val="001766B3"/>
    <w:rsid w:val="00176781"/>
    <w:rsid w:val="001767C8"/>
    <w:rsid w:val="00176909"/>
    <w:rsid w:val="001769F8"/>
    <w:rsid w:val="00176CFC"/>
    <w:rsid w:val="00176EA5"/>
    <w:rsid w:val="00176F1D"/>
    <w:rsid w:val="001774CA"/>
    <w:rsid w:val="00177539"/>
    <w:rsid w:val="00177595"/>
    <w:rsid w:val="00177868"/>
    <w:rsid w:val="00177A5D"/>
    <w:rsid w:val="00177CB6"/>
    <w:rsid w:val="00177E56"/>
    <w:rsid w:val="00180606"/>
    <w:rsid w:val="00180658"/>
    <w:rsid w:val="001806FF"/>
    <w:rsid w:val="001807B2"/>
    <w:rsid w:val="001808C6"/>
    <w:rsid w:val="001809D8"/>
    <w:rsid w:val="00180CA2"/>
    <w:rsid w:val="001817EA"/>
    <w:rsid w:val="00181C7A"/>
    <w:rsid w:val="00181DE0"/>
    <w:rsid w:val="00181DFC"/>
    <w:rsid w:val="00181F4D"/>
    <w:rsid w:val="00182184"/>
    <w:rsid w:val="0018255C"/>
    <w:rsid w:val="0018257B"/>
    <w:rsid w:val="0018277E"/>
    <w:rsid w:val="0018294A"/>
    <w:rsid w:val="00182E8C"/>
    <w:rsid w:val="00182F50"/>
    <w:rsid w:val="00182F68"/>
    <w:rsid w:val="001833FF"/>
    <w:rsid w:val="00183738"/>
    <w:rsid w:val="00183AA9"/>
    <w:rsid w:val="00183C78"/>
    <w:rsid w:val="0018441C"/>
    <w:rsid w:val="0018464B"/>
    <w:rsid w:val="001846B4"/>
    <w:rsid w:val="001846B6"/>
    <w:rsid w:val="0018487A"/>
    <w:rsid w:val="00184B9F"/>
    <w:rsid w:val="00184D4B"/>
    <w:rsid w:val="00184D84"/>
    <w:rsid w:val="00184DD9"/>
    <w:rsid w:val="00184F87"/>
    <w:rsid w:val="00184FD0"/>
    <w:rsid w:val="0018501E"/>
    <w:rsid w:val="00185122"/>
    <w:rsid w:val="00185318"/>
    <w:rsid w:val="0018532F"/>
    <w:rsid w:val="001859C6"/>
    <w:rsid w:val="00185AB0"/>
    <w:rsid w:val="00185B74"/>
    <w:rsid w:val="00185D7D"/>
    <w:rsid w:val="00185DA5"/>
    <w:rsid w:val="00185E33"/>
    <w:rsid w:val="00186279"/>
    <w:rsid w:val="0018679C"/>
    <w:rsid w:val="001869CA"/>
    <w:rsid w:val="001869E2"/>
    <w:rsid w:val="00186F1A"/>
    <w:rsid w:val="00187350"/>
    <w:rsid w:val="001876EF"/>
    <w:rsid w:val="001878C8"/>
    <w:rsid w:val="00187A3F"/>
    <w:rsid w:val="00187B0B"/>
    <w:rsid w:val="00187D39"/>
    <w:rsid w:val="00187E49"/>
    <w:rsid w:val="001901D5"/>
    <w:rsid w:val="001901FC"/>
    <w:rsid w:val="0019040E"/>
    <w:rsid w:val="001905EF"/>
    <w:rsid w:val="0019061E"/>
    <w:rsid w:val="00190790"/>
    <w:rsid w:val="00190B94"/>
    <w:rsid w:val="00190DF6"/>
    <w:rsid w:val="00190F95"/>
    <w:rsid w:val="00191291"/>
    <w:rsid w:val="0019138F"/>
    <w:rsid w:val="00191608"/>
    <w:rsid w:val="001922F7"/>
    <w:rsid w:val="00192335"/>
    <w:rsid w:val="001923AA"/>
    <w:rsid w:val="001923D5"/>
    <w:rsid w:val="001924E2"/>
    <w:rsid w:val="0019265D"/>
    <w:rsid w:val="001926B1"/>
    <w:rsid w:val="001927A0"/>
    <w:rsid w:val="001929E3"/>
    <w:rsid w:val="00192B39"/>
    <w:rsid w:val="00192D1C"/>
    <w:rsid w:val="00192E3B"/>
    <w:rsid w:val="0019339A"/>
    <w:rsid w:val="001935A2"/>
    <w:rsid w:val="001937F2"/>
    <w:rsid w:val="00193A09"/>
    <w:rsid w:val="00193C80"/>
    <w:rsid w:val="00193E1E"/>
    <w:rsid w:val="0019412F"/>
    <w:rsid w:val="0019415B"/>
    <w:rsid w:val="00194314"/>
    <w:rsid w:val="00194486"/>
    <w:rsid w:val="001946EC"/>
    <w:rsid w:val="00194858"/>
    <w:rsid w:val="00194D6F"/>
    <w:rsid w:val="00195108"/>
    <w:rsid w:val="0019526A"/>
    <w:rsid w:val="001952EA"/>
    <w:rsid w:val="00195478"/>
    <w:rsid w:val="001955C1"/>
    <w:rsid w:val="001958F4"/>
    <w:rsid w:val="00195A3E"/>
    <w:rsid w:val="00195B6E"/>
    <w:rsid w:val="00195BEA"/>
    <w:rsid w:val="00195D03"/>
    <w:rsid w:val="00195D1A"/>
    <w:rsid w:val="00195E68"/>
    <w:rsid w:val="00195EE1"/>
    <w:rsid w:val="00196115"/>
    <w:rsid w:val="001964DC"/>
    <w:rsid w:val="001964E6"/>
    <w:rsid w:val="001967A2"/>
    <w:rsid w:val="001967AB"/>
    <w:rsid w:val="001968FD"/>
    <w:rsid w:val="00196A23"/>
    <w:rsid w:val="00196AEB"/>
    <w:rsid w:val="00196B67"/>
    <w:rsid w:val="00196C83"/>
    <w:rsid w:val="00196D94"/>
    <w:rsid w:val="00197020"/>
    <w:rsid w:val="00197084"/>
    <w:rsid w:val="00197150"/>
    <w:rsid w:val="001971EB"/>
    <w:rsid w:val="0019721C"/>
    <w:rsid w:val="001973C0"/>
    <w:rsid w:val="001974D4"/>
    <w:rsid w:val="001979EA"/>
    <w:rsid w:val="00197DD8"/>
    <w:rsid w:val="00197F15"/>
    <w:rsid w:val="001A0469"/>
    <w:rsid w:val="001A05C1"/>
    <w:rsid w:val="001A061D"/>
    <w:rsid w:val="001A06E1"/>
    <w:rsid w:val="001A07BE"/>
    <w:rsid w:val="001A07C3"/>
    <w:rsid w:val="001A07FF"/>
    <w:rsid w:val="001A0818"/>
    <w:rsid w:val="001A08F8"/>
    <w:rsid w:val="001A0D50"/>
    <w:rsid w:val="001A0D86"/>
    <w:rsid w:val="001A0EDB"/>
    <w:rsid w:val="001A0F7C"/>
    <w:rsid w:val="001A108B"/>
    <w:rsid w:val="001A12CC"/>
    <w:rsid w:val="001A15F5"/>
    <w:rsid w:val="001A178A"/>
    <w:rsid w:val="001A1BB3"/>
    <w:rsid w:val="001A1BDF"/>
    <w:rsid w:val="001A1E36"/>
    <w:rsid w:val="001A1EB9"/>
    <w:rsid w:val="001A2183"/>
    <w:rsid w:val="001A21AE"/>
    <w:rsid w:val="001A228B"/>
    <w:rsid w:val="001A2480"/>
    <w:rsid w:val="001A24FD"/>
    <w:rsid w:val="001A26CD"/>
    <w:rsid w:val="001A2973"/>
    <w:rsid w:val="001A29EA"/>
    <w:rsid w:val="001A2A2C"/>
    <w:rsid w:val="001A2A83"/>
    <w:rsid w:val="001A2CF5"/>
    <w:rsid w:val="001A2DC0"/>
    <w:rsid w:val="001A2DD9"/>
    <w:rsid w:val="001A2DF6"/>
    <w:rsid w:val="001A2E3E"/>
    <w:rsid w:val="001A2F7A"/>
    <w:rsid w:val="001A3266"/>
    <w:rsid w:val="001A349D"/>
    <w:rsid w:val="001A3834"/>
    <w:rsid w:val="001A398C"/>
    <w:rsid w:val="001A3A2C"/>
    <w:rsid w:val="001A3A2E"/>
    <w:rsid w:val="001A3AF5"/>
    <w:rsid w:val="001A3E81"/>
    <w:rsid w:val="001A3FBF"/>
    <w:rsid w:val="001A40A3"/>
    <w:rsid w:val="001A4194"/>
    <w:rsid w:val="001A428D"/>
    <w:rsid w:val="001A44EF"/>
    <w:rsid w:val="001A495F"/>
    <w:rsid w:val="001A499F"/>
    <w:rsid w:val="001A4D25"/>
    <w:rsid w:val="001A4F53"/>
    <w:rsid w:val="001A4FE1"/>
    <w:rsid w:val="001A5017"/>
    <w:rsid w:val="001A527A"/>
    <w:rsid w:val="001A52BD"/>
    <w:rsid w:val="001A5438"/>
    <w:rsid w:val="001A5589"/>
    <w:rsid w:val="001A55BE"/>
    <w:rsid w:val="001A5732"/>
    <w:rsid w:val="001A58ED"/>
    <w:rsid w:val="001A5BE6"/>
    <w:rsid w:val="001A5E68"/>
    <w:rsid w:val="001A600D"/>
    <w:rsid w:val="001A6366"/>
    <w:rsid w:val="001A658B"/>
    <w:rsid w:val="001A681C"/>
    <w:rsid w:val="001A69B9"/>
    <w:rsid w:val="001A6BC4"/>
    <w:rsid w:val="001A6C6E"/>
    <w:rsid w:val="001A6DCE"/>
    <w:rsid w:val="001A6E6E"/>
    <w:rsid w:val="001A6E8E"/>
    <w:rsid w:val="001A6EAC"/>
    <w:rsid w:val="001A6F7F"/>
    <w:rsid w:val="001A7020"/>
    <w:rsid w:val="001A70B1"/>
    <w:rsid w:val="001A74FD"/>
    <w:rsid w:val="001A7590"/>
    <w:rsid w:val="001A79F9"/>
    <w:rsid w:val="001A7FEB"/>
    <w:rsid w:val="001B02C6"/>
    <w:rsid w:val="001B0361"/>
    <w:rsid w:val="001B0549"/>
    <w:rsid w:val="001B06F4"/>
    <w:rsid w:val="001B073D"/>
    <w:rsid w:val="001B0850"/>
    <w:rsid w:val="001B08C0"/>
    <w:rsid w:val="001B09B9"/>
    <w:rsid w:val="001B0D8D"/>
    <w:rsid w:val="001B1100"/>
    <w:rsid w:val="001B1116"/>
    <w:rsid w:val="001B115E"/>
    <w:rsid w:val="001B1190"/>
    <w:rsid w:val="001B119A"/>
    <w:rsid w:val="001B11AE"/>
    <w:rsid w:val="001B11E6"/>
    <w:rsid w:val="001B1756"/>
    <w:rsid w:val="001B1855"/>
    <w:rsid w:val="001B1C5F"/>
    <w:rsid w:val="001B1D4B"/>
    <w:rsid w:val="001B2024"/>
    <w:rsid w:val="001B24A0"/>
    <w:rsid w:val="001B2515"/>
    <w:rsid w:val="001B2638"/>
    <w:rsid w:val="001B2AD0"/>
    <w:rsid w:val="001B2C17"/>
    <w:rsid w:val="001B2D4B"/>
    <w:rsid w:val="001B335D"/>
    <w:rsid w:val="001B3512"/>
    <w:rsid w:val="001B3515"/>
    <w:rsid w:val="001B36D9"/>
    <w:rsid w:val="001B36E2"/>
    <w:rsid w:val="001B3700"/>
    <w:rsid w:val="001B378A"/>
    <w:rsid w:val="001B3933"/>
    <w:rsid w:val="001B3997"/>
    <w:rsid w:val="001B399C"/>
    <w:rsid w:val="001B3B3F"/>
    <w:rsid w:val="001B3D45"/>
    <w:rsid w:val="001B3DF4"/>
    <w:rsid w:val="001B3E1D"/>
    <w:rsid w:val="001B4081"/>
    <w:rsid w:val="001B4B53"/>
    <w:rsid w:val="001B5095"/>
    <w:rsid w:val="001B5410"/>
    <w:rsid w:val="001B548F"/>
    <w:rsid w:val="001B54C6"/>
    <w:rsid w:val="001B56DD"/>
    <w:rsid w:val="001B58DE"/>
    <w:rsid w:val="001B5981"/>
    <w:rsid w:val="001B59A0"/>
    <w:rsid w:val="001B5A59"/>
    <w:rsid w:val="001B5D75"/>
    <w:rsid w:val="001B5F60"/>
    <w:rsid w:val="001B6496"/>
    <w:rsid w:val="001B64BC"/>
    <w:rsid w:val="001B6730"/>
    <w:rsid w:val="001B67E7"/>
    <w:rsid w:val="001B680E"/>
    <w:rsid w:val="001B6877"/>
    <w:rsid w:val="001B6B63"/>
    <w:rsid w:val="001B6D0F"/>
    <w:rsid w:val="001B6E00"/>
    <w:rsid w:val="001B765B"/>
    <w:rsid w:val="001B785C"/>
    <w:rsid w:val="001B79C9"/>
    <w:rsid w:val="001B7A04"/>
    <w:rsid w:val="001B7FEE"/>
    <w:rsid w:val="001C0150"/>
    <w:rsid w:val="001C016E"/>
    <w:rsid w:val="001C0259"/>
    <w:rsid w:val="001C033E"/>
    <w:rsid w:val="001C0460"/>
    <w:rsid w:val="001C0923"/>
    <w:rsid w:val="001C0F04"/>
    <w:rsid w:val="001C0F81"/>
    <w:rsid w:val="001C113F"/>
    <w:rsid w:val="001C1196"/>
    <w:rsid w:val="001C135F"/>
    <w:rsid w:val="001C14EE"/>
    <w:rsid w:val="001C18EC"/>
    <w:rsid w:val="001C1A2B"/>
    <w:rsid w:val="001C1F5D"/>
    <w:rsid w:val="001C1F7F"/>
    <w:rsid w:val="001C1F80"/>
    <w:rsid w:val="001C22C4"/>
    <w:rsid w:val="001C2346"/>
    <w:rsid w:val="001C23CF"/>
    <w:rsid w:val="001C2682"/>
    <w:rsid w:val="001C2915"/>
    <w:rsid w:val="001C2CE5"/>
    <w:rsid w:val="001C303C"/>
    <w:rsid w:val="001C310B"/>
    <w:rsid w:val="001C3232"/>
    <w:rsid w:val="001C33D4"/>
    <w:rsid w:val="001C37DC"/>
    <w:rsid w:val="001C3E57"/>
    <w:rsid w:val="001C4238"/>
    <w:rsid w:val="001C4241"/>
    <w:rsid w:val="001C432C"/>
    <w:rsid w:val="001C4606"/>
    <w:rsid w:val="001C472A"/>
    <w:rsid w:val="001C499C"/>
    <w:rsid w:val="001C49B7"/>
    <w:rsid w:val="001C4D08"/>
    <w:rsid w:val="001C4ED0"/>
    <w:rsid w:val="001C5170"/>
    <w:rsid w:val="001C52CA"/>
    <w:rsid w:val="001C533F"/>
    <w:rsid w:val="001C54EB"/>
    <w:rsid w:val="001C5547"/>
    <w:rsid w:val="001C5BE6"/>
    <w:rsid w:val="001C5C4F"/>
    <w:rsid w:val="001C5CCF"/>
    <w:rsid w:val="001C5DB4"/>
    <w:rsid w:val="001C5F21"/>
    <w:rsid w:val="001C5FF4"/>
    <w:rsid w:val="001C614A"/>
    <w:rsid w:val="001C66C2"/>
    <w:rsid w:val="001C6A1B"/>
    <w:rsid w:val="001C6CDD"/>
    <w:rsid w:val="001C6DD6"/>
    <w:rsid w:val="001C7021"/>
    <w:rsid w:val="001C71C6"/>
    <w:rsid w:val="001C757F"/>
    <w:rsid w:val="001C7647"/>
    <w:rsid w:val="001C7A24"/>
    <w:rsid w:val="001C7BAC"/>
    <w:rsid w:val="001C7C16"/>
    <w:rsid w:val="001C7C59"/>
    <w:rsid w:val="001C7CF1"/>
    <w:rsid w:val="001C7DC8"/>
    <w:rsid w:val="001D0078"/>
    <w:rsid w:val="001D0252"/>
    <w:rsid w:val="001D071D"/>
    <w:rsid w:val="001D0A27"/>
    <w:rsid w:val="001D0B70"/>
    <w:rsid w:val="001D0C1B"/>
    <w:rsid w:val="001D0C6C"/>
    <w:rsid w:val="001D0DE2"/>
    <w:rsid w:val="001D0E0E"/>
    <w:rsid w:val="001D10D8"/>
    <w:rsid w:val="001D137A"/>
    <w:rsid w:val="001D1420"/>
    <w:rsid w:val="001D1426"/>
    <w:rsid w:val="001D1624"/>
    <w:rsid w:val="001D1783"/>
    <w:rsid w:val="001D1836"/>
    <w:rsid w:val="001D1905"/>
    <w:rsid w:val="001D1996"/>
    <w:rsid w:val="001D1B5D"/>
    <w:rsid w:val="001D1B6A"/>
    <w:rsid w:val="001D2A46"/>
    <w:rsid w:val="001D2AF2"/>
    <w:rsid w:val="001D2AF6"/>
    <w:rsid w:val="001D2F5E"/>
    <w:rsid w:val="001D304C"/>
    <w:rsid w:val="001D3342"/>
    <w:rsid w:val="001D35E3"/>
    <w:rsid w:val="001D36E8"/>
    <w:rsid w:val="001D3766"/>
    <w:rsid w:val="001D37C4"/>
    <w:rsid w:val="001D37D2"/>
    <w:rsid w:val="001D39C6"/>
    <w:rsid w:val="001D3A77"/>
    <w:rsid w:val="001D3BD9"/>
    <w:rsid w:val="001D408C"/>
    <w:rsid w:val="001D4409"/>
    <w:rsid w:val="001D448C"/>
    <w:rsid w:val="001D47D9"/>
    <w:rsid w:val="001D48DC"/>
    <w:rsid w:val="001D49EE"/>
    <w:rsid w:val="001D4BCA"/>
    <w:rsid w:val="001D4C3C"/>
    <w:rsid w:val="001D4D5B"/>
    <w:rsid w:val="001D50D9"/>
    <w:rsid w:val="001D543F"/>
    <w:rsid w:val="001D5448"/>
    <w:rsid w:val="001D553D"/>
    <w:rsid w:val="001D57DA"/>
    <w:rsid w:val="001D5888"/>
    <w:rsid w:val="001D58BD"/>
    <w:rsid w:val="001D5A52"/>
    <w:rsid w:val="001D5B89"/>
    <w:rsid w:val="001D5EA1"/>
    <w:rsid w:val="001D5F20"/>
    <w:rsid w:val="001D6089"/>
    <w:rsid w:val="001D6129"/>
    <w:rsid w:val="001D61E8"/>
    <w:rsid w:val="001D62AF"/>
    <w:rsid w:val="001D64FA"/>
    <w:rsid w:val="001D6512"/>
    <w:rsid w:val="001D6669"/>
    <w:rsid w:val="001D673B"/>
    <w:rsid w:val="001D690A"/>
    <w:rsid w:val="001D6B07"/>
    <w:rsid w:val="001D6C2A"/>
    <w:rsid w:val="001D6CC3"/>
    <w:rsid w:val="001D6E39"/>
    <w:rsid w:val="001D6E7C"/>
    <w:rsid w:val="001D70EF"/>
    <w:rsid w:val="001D7175"/>
    <w:rsid w:val="001D7325"/>
    <w:rsid w:val="001D736A"/>
    <w:rsid w:val="001D7723"/>
    <w:rsid w:val="001D7734"/>
    <w:rsid w:val="001D77B8"/>
    <w:rsid w:val="001D789F"/>
    <w:rsid w:val="001D78B5"/>
    <w:rsid w:val="001D78D3"/>
    <w:rsid w:val="001D7958"/>
    <w:rsid w:val="001D7AFA"/>
    <w:rsid w:val="001D7B49"/>
    <w:rsid w:val="001D7E23"/>
    <w:rsid w:val="001E0189"/>
    <w:rsid w:val="001E0BE0"/>
    <w:rsid w:val="001E0CA1"/>
    <w:rsid w:val="001E0D94"/>
    <w:rsid w:val="001E0DD2"/>
    <w:rsid w:val="001E0E71"/>
    <w:rsid w:val="001E0E74"/>
    <w:rsid w:val="001E0F55"/>
    <w:rsid w:val="001E1035"/>
    <w:rsid w:val="001E111F"/>
    <w:rsid w:val="001E1232"/>
    <w:rsid w:val="001E1352"/>
    <w:rsid w:val="001E13A1"/>
    <w:rsid w:val="001E16B7"/>
    <w:rsid w:val="001E17AC"/>
    <w:rsid w:val="001E17FC"/>
    <w:rsid w:val="001E1C5F"/>
    <w:rsid w:val="001E1D23"/>
    <w:rsid w:val="001E1FC3"/>
    <w:rsid w:val="001E229F"/>
    <w:rsid w:val="001E236B"/>
    <w:rsid w:val="001E28B8"/>
    <w:rsid w:val="001E293C"/>
    <w:rsid w:val="001E2A6A"/>
    <w:rsid w:val="001E2A75"/>
    <w:rsid w:val="001E2B0C"/>
    <w:rsid w:val="001E2C42"/>
    <w:rsid w:val="001E2C4C"/>
    <w:rsid w:val="001E2CAD"/>
    <w:rsid w:val="001E2D00"/>
    <w:rsid w:val="001E2E0E"/>
    <w:rsid w:val="001E311C"/>
    <w:rsid w:val="001E34F8"/>
    <w:rsid w:val="001E383F"/>
    <w:rsid w:val="001E3857"/>
    <w:rsid w:val="001E38D4"/>
    <w:rsid w:val="001E3A84"/>
    <w:rsid w:val="001E3B27"/>
    <w:rsid w:val="001E3B37"/>
    <w:rsid w:val="001E3C32"/>
    <w:rsid w:val="001E3D27"/>
    <w:rsid w:val="001E3D4F"/>
    <w:rsid w:val="001E4440"/>
    <w:rsid w:val="001E4668"/>
    <w:rsid w:val="001E482E"/>
    <w:rsid w:val="001E48D8"/>
    <w:rsid w:val="001E4927"/>
    <w:rsid w:val="001E4A13"/>
    <w:rsid w:val="001E4B77"/>
    <w:rsid w:val="001E4BD8"/>
    <w:rsid w:val="001E4C99"/>
    <w:rsid w:val="001E4EA0"/>
    <w:rsid w:val="001E4FCD"/>
    <w:rsid w:val="001E5178"/>
    <w:rsid w:val="001E5455"/>
    <w:rsid w:val="001E585D"/>
    <w:rsid w:val="001E6087"/>
    <w:rsid w:val="001E60A6"/>
    <w:rsid w:val="001E61EE"/>
    <w:rsid w:val="001E6299"/>
    <w:rsid w:val="001E630A"/>
    <w:rsid w:val="001E63F1"/>
    <w:rsid w:val="001E6585"/>
    <w:rsid w:val="001E67A8"/>
    <w:rsid w:val="001E6A5D"/>
    <w:rsid w:val="001E6A98"/>
    <w:rsid w:val="001E6D58"/>
    <w:rsid w:val="001E6D6C"/>
    <w:rsid w:val="001E6EB9"/>
    <w:rsid w:val="001E7253"/>
    <w:rsid w:val="001E7C71"/>
    <w:rsid w:val="001E7DD3"/>
    <w:rsid w:val="001E7E75"/>
    <w:rsid w:val="001F008E"/>
    <w:rsid w:val="001F04F7"/>
    <w:rsid w:val="001F0564"/>
    <w:rsid w:val="001F0570"/>
    <w:rsid w:val="001F0B1E"/>
    <w:rsid w:val="001F0CF7"/>
    <w:rsid w:val="001F0F75"/>
    <w:rsid w:val="001F1156"/>
    <w:rsid w:val="001F15B0"/>
    <w:rsid w:val="001F1852"/>
    <w:rsid w:val="001F1BA1"/>
    <w:rsid w:val="001F1BC2"/>
    <w:rsid w:val="001F1F2E"/>
    <w:rsid w:val="001F20B5"/>
    <w:rsid w:val="001F215D"/>
    <w:rsid w:val="001F2810"/>
    <w:rsid w:val="001F28B6"/>
    <w:rsid w:val="001F28E5"/>
    <w:rsid w:val="001F2BAC"/>
    <w:rsid w:val="001F2F23"/>
    <w:rsid w:val="001F3030"/>
    <w:rsid w:val="001F335C"/>
    <w:rsid w:val="001F35BE"/>
    <w:rsid w:val="001F3707"/>
    <w:rsid w:val="001F37C5"/>
    <w:rsid w:val="001F3881"/>
    <w:rsid w:val="001F3FF1"/>
    <w:rsid w:val="001F4340"/>
    <w:rsid w:val="001F4361"/>
    <w:rsid w:val="001F4726"/>
    <w:rsid w:val="001F488C"/>
    <w:rsid w:val="001F49E7"/>
    <w:rsid w:val="001F4A32"/>
    <w:rsid w:val="001F4DE3"/>
    <w:rsid w:val="001F51B9"/>
    <w:rsid w:val="001F5573"/>
    <w:rsid w:val="001F566B"/>
    <w:rsid w:val="001F5799"/>
    <w:rsid w:val="001F58DA"/>
    <w:rsid w:val="001F593B"/>
    <w:rsid w:val="001F59BC"/>
    <w:rsid w:val="001F5AA7"/>
    <w:rsid w:val="001F5AF2"/>
    <w:rsid w:val="001F5B04"/>
    <w:rsid w:val="001F5B90"/>
    <w:rsid w:val="001F5E47"/>
    <w:rsid w:val="001F5E59"/>
    <w:rsid w:val="001F5EF3"/>
    <w:rsid w:val="001F61AE"/>
    <w:rsid w:val="001F6225"/>
    <w:rsid w:val="001F638A"/>
    <w:rsid w:val="001F645E"/>
    <w:rsid w:val="001F6496"/>
    <w:rsid w:val="001F67FE"/>
    <w:rsid w:val="001F6A25"/>
    <w:rsid w:val="001F6DDF"/>
    <w:rsid w:val="001F6F6C"/>
    <w:rsid w:val="001F7521"/>
    <w:rsid w:val="001F783E"/>
    <w:rsid w:val="001F7CE1"/>
    <w:rsid w:val="001F7E32"/>
    <w:rsid w:val="001F7F87"/>
    <w:rsid w:val="001F7FCC"/>
    <w:rsid w:val="001F7FF4"/>
    <w:rsid w:val="0020011F"/>
    <w:rsid w:val="00200186"/>
    <w:rsid w:val="002004C5"/>
    <w:rsid w:val="00200786"/>
    <w:rsid w:val="00200D79"/>
    <w:rsid w:val="00200F2C"/>
    <w:rsid w:val="00201366"/>
    <w:rsid w:val="002013BF"/>
    <w:rsid w:val="002013D2"/>
    <w:rsid w:val="0020151E"/>
    <w:rsid w:val="0020189D"/>
    <w:rsid w:val="00201A20"/>
    <w:rsid w:val="00201C02"/>
    <w:rsid w:val="00201C13"/>
    <w:rsid w:val="00201D9F"/>
    <w:rsid w:val="00201DA9"/>
    <w:rsid w:val="00201F70"/>
    <w:rsid w:val="00202225"/>
    <w:rsid w:val="00202356"/>
    <w:rsid w:val="00202623"/>
    <w:rsid w:val="0020297E"/>
    <w:rsid w:val="00202B7F"/>
    <w:rsid w:val="00202CF8"/>
    <w:rsid w:val="00202DA7"/>
    <w:rsid w:val="002035B5"/>
    <w:rsid w:val="00203FA8"/>
    <w:rsid w:val="002040E0"/>
    <w:rsid w:val="002041E4"/>
    <w:rsid w:val="002042F5"/>
    <w:rsid w:val="002043D9"/>
    <w:rsid w:val="0020445A"/>
    <w:rsid w:val="0020479E"/>
    <w:rsid w:val="0020493F"/>
    <w:rsid w:val="002049BA"/>
    <w:rsid w:val="00204AEF"/>
    <w:rsid w:val="00204B60"/>
    <w:rsid w:val="00204BEE"/>
    <w:rsid w:val="00204FFD"/>
    <w:rsid w:val="00205088"/>
    <w:rsid w:val="002052F2"/>
    <w:rsid w:val="00205530"/>
    <w:rsid w:val="002055DE"/>
    <w:rsid w:val="00205618"/>
    <w:rsid w:val="00205817"/>
    <w:rsid w:val="0020599A"/>
    <w:rsid w:val="00205B7B"/>
    <w:rsid w:val="00205D00"/>
    <w:rsid w:val="00206672"/>
    <w:rsid w:val="00206907"/>
    <w:rsid w:val="0020698F"/>
    <w:rsid w:val="002069CB"/>
    <w:rsid w:val="00206B0A"/>
    <w:rsid w:val="00206D99"/>
    <w:rsid w:val="002070DA"/>
    <w:rsid w:val="00207132"/>
    <w:rsid w:val="0020728D"/>
    <w:rsid w:val="002072C2"/>
    <w:rsid w:val="00207322"/>
    <w:rsid w:val="00207331"/>
    <w:rsid w:val="00207435"/>
    <w:rsid w:val="0020746B"/>
    <w:rsid w:val="00207760"/>
    <w:rsid w:val="00207B1B"/>
    <w:rsid w:val="00207D0B"/>
    <w:rsid w:val="00207E42"/>
    <w:rsid w:val="00207E6C"/>
    <w:rsid w:val="00210181"/>
    <w:rsid w:val="002102DA"/>
    <w:rsid w:val="00210562"/>
    <w:rsid w:val="0021070B"/>
    <w:rsid w:val="0021070E"/>
    <w:rsid w:val="00210B55"/>
    <w:rsid w:val="00210C09"/>
    <w:rsid w:val="002112F2"/>
    <w:rsid w:val="00211532"/>
    <w:rsid w:val="0021161A"/>
    <w:rsid w:val="002117B3"/>
    <w:rsid w:val="0021184E"/>
    <w:rsid w:val="002118B9"/>
    <w:rsid w:val="00211945"/>
    <w:rsid w:val="00211E00"/>
    <w:rsid w:val="00212027"/>
    <w:rsid w:val="0021208D"/>
    <w:rsid w:val="00212098"/>
    <w:rsid w:val="002120CF"/>
    <w:rsid w:val="002120EC"/>
    <w:rsid w:val="002120FA"/>
    <w:rsid w:val="00212303"/>
    <w:rsid w:val="002125F1"/>
    <w:rsid w:val="00212710"/>
    <w:rsid w:val="00212FA9"/>
    <w:rsid w:val="00213323"/>
    <w:rsid w:val="002135BC"/>
    <w:rsid w:val="002137EF"/>
    <w:rsid w:val="00213964"/>
    <w:rsid w:val="00213981"/>
    <w:rsid w:val="00213A5F"/>
    <w:rsid w:val="00214255"/>
    <w:rsid w:val="0021451D"/>
    <w:rsid w:val="002145C8"/>
    <w:rsid w:val="0021480C"/>
    <w:rsid w:val="002149B9"/>
    <w:rsid w:val="00214F45"/>
    <w:rsid w:val="00215189"/>
    <w:rsid w:val="00215297"/>
    <w:rsid w:val="00215595"/>
    <w:rsid w:val="002155BD"/>
    <w:rsid w:val="0021563C"/>
    <w:rsid w:val="00215760"/>
    <w:rsid w:val="002157D2"/>
    <w:rsid w:val="00215923"/>
    <w:rsid w:val="00215BB4"/>
    <w:rsid w:val="00215CDA"/>
    <w:rsid w:val="00215E47"/>
    <w:rsid w:val="00215F6B"/>
    <w:rsid w:val="00215F86"/>
    <w:rsid w:val="0021638E"/>
    <w:rsid w:val="00216464"/>
    <w:rsid w:val="00216534"/>
    <w:rsid w:val="00216758"/>
    <w:rsid w:val="0021691D"/>
    <w:rsid w:val="0021694E"/>
    <w:rsid w:val="00216AC2"/>
    <w:rsid w:val="00216B30"/>
    <w:rsid w:val="0021737D"/>
    <w:rsid w:val="002177C2"/>
    <w:rsid w:val="002179B7"/>
    <w:rsid w:val="00217BF1"/>
    <w:rsid w:val="00217C3E"/>
    <w:rsid w:val="00217D35"/>
    <w:rsid w:val="00220130"/>
    <w:rsid w:val="002201B4"/>
    <w:rsid w:val="00220378"/>
    <w:rsid w:val="002203EE"/>
    <w:rsid w:val="0022090F"/>
    <w:rsid w:val="002209DA"/>
    <w:rsid w:val="00220E36"/>
    <w:rsid w:val="00220F32"/>
    <w:rsid w:val="00220F3F"/>
    <w:rsid w:val="00220F99"/>
    <w:rsid w:val="00221124"/>
    <w:rsid w:val="002214A8"/>
    <w:rsid w:val="00221658"/>
    <w:rsid w:val="00221C36"/>
    <w:rsid w:val="00221CE0"/>
    <w:rsid w:val="00221CEA"/>
    <w:rsid w:val="00221DCF"/>
    <w:rsid w:val="00221F11"/>
    <w:rsid w:val="00221F39"/>
    <w:rsid w:val="00221F50"/>
    <w:rsid w:val="0022218E"/>
    <w:rsid w:val="00222234"/>
    <w:rsid w:val="002222B6"/>
    <w:rsid w:val="0022231C"/>
    <w:rsid w:val="00222342"/>
    <w:rsid w:val="002225C0"/>
    <w:rsid w:val="002229D4"/>
    <w:rsid w:val="00222A4E"/>
    <w:rsid w:val="00222C8B"/>
    <w:rsid w:val="00222CE7"/>
    <w:rsid w:val="00222EE7"/>
    <w:rsid w:val="00222F76"/>
    <w:rsid w:val="00222FDF"/>
    <w:rsid w:val="0022301F"/>
    <w:rsid w:val="002230CB"/>
    <w:rsid w:val="00223189"/>
    <w:rsid w:val="00223501"/>
    <w:rsid w:val="00223601"/>
    <w:rsid w:val="002236FF"/>
    <w:rsid w:val="002238AA"/>
    <w:rsid w:val="0022390C"/>
    <w:rsid w:val="00223F2A"/>
    <w:rsid w:val="00224252"/>
    <w:rsid w:val="00224372"/>
    <w:rsid w:val="00224AB7"/>
    <w:rsid w:val="00224FDD"/>
    <w:rsid w:val="002251FB"/>
    <w:rsid w:val="002254A5"/>
    <w:rsid w:val="00225645"/>
    <w:rsid w:val="002256A1"/>
    <w:rsid w:val="00225820"/>
    <w:rsid w:val="00225883"/>
    <w:rsid w:val="00225950"/>
    <w:rsid w:val="00225DBC"/>
    <w:rsid w:val="00225DDD"/>
    <w:rsid w:val="00226235"/>
    <w:rsid w:val="0022696A"/>
    <w:rsid w:val="00226DF5"/>
    <w:rsid w:val="0022707C"/>
    <w:rsid w:val="00227101"/>
    <w:rsid w:val="0022736B"/>
    <w:rsid w:val="0022739F"/>
    <w:rsid w:val="0022754F"/>
    <w:rsid w:val="002276A8"/>
    <w:rsid w:val="002278F5"/>
    <w:rsid w:val="00227A61"/>
    <w:rsid w:val="00227AFD"/>
    <w:rsid w:val="00227D48"/>
    <w:rsid w:val="00230437"/>
    <w:rsid w:val="00230643"/>
    <w:rsid w:val="00230731"/>
    <w:rsid w:val="00230754"/>
    <w:rsid w:val="002307B2"/>
    <w:rsid w:val="00230AFC"/>
    <w:rsid w:val="00230AFD"/>
    <w:rsid w:val="00230D2A"/>
    <w:rsid w:val="00230EE3"/>
    <w:rsid w:val="00230FEC"/>
    <w:rsid w:val="00231083"/>
    <w:rsid w:val="002313A9"/>
    <w:rsid w:val="00231439"/>
    <w:rsid w:val="00231440"/>
    <w:rsid w:val="002319DA"/>
    <w:rsid w:val="00231BED"/>
    <w:rsid w:val="00231C12"/>
    <w:rsid w:val="00231FD1"/>
    <w:rsid w:val="002321CA"/>
    <w:rsid w:val="0023240A"/>
    <w:rsid w:val="00232566"/>
    <w:rsid w:val="00232BAC"/>
    <w:rsid w:val="00232C85"/>
    <w:rsid w:val="0023304E"/>
    <w:rsid w:val="002331D5"/>
    <w:rsid w:val="00233528"/>
    <w:rsid w:val="00233644"/>
    <w:rsid w:val="002337B5"/>
    <w:rsid w:val="00233B53"/>
    <w:rsid w:val="00233DF0"/>
    <w:rsid w:val="00233F50"/>
    <w:rsid w:val="00233FE0"/>
    <w:rsid w:val="0023414B"/>
    <w:rsid w:val="0023417A"/>
    <w:rsid w:val="0023452F"/>
    <w:rsid w:val="00234552"/>
    <w:rsid w:val="00234818"/>
    <w:rsid w:val="00234BA8"/>
    <w:rsid w:val="002352E5"/>
    <w:rsid w:val="00235346"/>
    <w:rsid w:val="002355C9"/>
    <w:rsid w:val="00235606"/>
    <w:rsid w:val="00235926"/>
    <w:rsid w:val="00235A83"/>
    <w:rsid w:val="00235C61"/>
    <w:rsid w:val="00235C6C"/>
    <w:rsid w:val="00235D38"/>
    <w:rsid w:val="00235E2B"/>
    <w:rsid w:val="00235F69"/>
    <w:rsid w:val="00236144"/>
    <w:rsid w:val="002362E0"/>
    <w:rsid w:val="00236494"/>
    <w:rsid w:val="00236542"/>
    <w:rsid w:val="00236844"/>
    <w:rsid w:val="002369E2"/>
    <w:rsid w:val="00236CC0"/>
    <w:rsid w:val="00236E97"/>
    <w:rsid w:val="0023713B"/>
    <w:rsid w:val="00237231"/>
    <w:rsid w:val="00237352"/>
    <w:rsid w:val="00237810"/>
    <w:rsid w:val="0023782A"/>
    <w:rsid w:val="00237952"/>
    <w:rsid w:val="00237B2F"/>
    <w:rsid w:val="00237E67"/>
    <w:rsid w:val="002402F4"/>
    <w:rsid w:val="00240939"/>
    <w:rsid w:val="00240A38"/>
    <w:rsid w:val="00240E15"/>
    <w:rsid w:val="00240ED8"/>
    <w:rsid w:val="0024114D"/>
    <w:rsid w:val="0024136D"/>
    <w:rsid w:val="00241548"/>
    <w:rsid w:val="0024177C"/>
    <w:rsid w:val="0024191C"/>
    <w:rsid w:val="00242221"/>
    <w:rsid w:val="002422DE"/>
    <w:rsid w:val="002424F2"/>
    <w:rsid w:val="0024263C"/>
    <w:rsid w:val="002426EE"/>
    <w:rsid w:val="002427C5"/>
    <w:rsid w:val="002428FD"/>
    <w:rsid w:val="00242DCF"/>
    <w:rsid w:val="00242F67"/>
    <w:rsid w:val="00243115"/>
    <w:rsid w:val="00243229"/>
    <w:rsid w:val="00243481"/>
    <w:rsid w:val="00243573"/>
    <w:rsid w:val="0024373B"/>
    <w:rsid w:val="00243751"/>
    <w:rsid w:val="00243BEF"/>
    <w:rsid w:val="00243CD6"/>
    <w:rsid w:val="00243D43"/>
    <w:rsid w:val="00243F11"/>
    <w:rsid w:val="00243F24"/>
    <w:rsid w:val="00243FC8"/>
    <w:rsid w:val="00244075"/>
    <w:rsid w:val="00244295"/>
    <w:rsid w:val="00244E16"/>
    <w:rsid w:val="0024501C"/>
    <w:rsid w:val="002451E2"/>
    <w:rsid w:val="00245556"/>
    <w:rsid w:val="002456A5"/>
    <w:rsid w:val="00245877"/>
    <w:rsid w:val="00245889"/>
    <w:rsid w:val="0024595C"/>
    <w:rsid w:val="00245AE5"/>
    <w:rsid w:val="00245CC6"/>
    <w:rsid w:val="00245EC5"/>
    <w:rsid w:val="00245F4A"/>
    <w:rsid w:val="0024601B"/>
    <w:rsid w:val="002462AB"/>
    <w:rsid w:val="002463DE"/>
    <w:rsid w:val="002464DB"/>
    <w:rsid w:val="0024668D"/>
    <w:rsid w:val="00246704"/>
    <w:rsid w:val="00246723"/>
    <w:rsid w:val="0024677A"/>
    <w:rsid w:val="00246789"/>
    <w:rsid w:val="002467C3"/>
    <w:rsid w:val="00246970"/>
    <w:rsid w:val="00246AAC"/>
    <w:rsid w:val="00246FC2"/>
    <w:rsid w:val="00247175"/>
    <w:rsid w:val="0024722B"/>
    <w:rsid w:val="0024731B"/>
    <w:rsid w:val="00247418"/>
    <w:rsid w:val="002475BE"/>
    <w:rsid w:val="002476CE"/>
    <w:rsid w:val="00247730"/>
    <w:rsid w:val="00247820"/>
    <w:rsid w:val="00247950"/>
    <w:rsid w:val="00247BF3"/>
    <w:rsid w:val="00247C2C"/>
    <w:rsid w:val="00247E93"/>
    <w:rsid w:val="00247F8B"/>
    <w:rsid w:val="0025030A"/>
    <w:rsid w:val="002504E4"/>
    <w:rsid w:val="0025064D"/>
    <w:rsid w:val="00250675"/>
    <w:rsid w:val="002506A1"/>
    <w:rsid w:val="00250899"/>
    <w:rsid w:val="0025092E"/>
    <w:rsid w:val="00250A0F"/>
    <w:rsid w:val="00250BBB"/>
    <w:rsid w:val="00251213"/>
    <w:rsid w:val="00251315"/>
    <w:rsid w:val="00251321"/>
    <w:rsid w:val="0025155D"/>
    <w:rsid w:val="002517BD"/>
    <w:rsid w:val="00251BA7"/>
    <w:rsid w:val="00251EEC"/>
    <w:rsid w:val="00251FFC"/>
    <w:rsid w:val="00252154"/>
    <w:rsid w:val="00252238"/>
    <w:rsid w:val="00252379"/>
    <w:rsid w:val="00252448"/>
    <w:rsid w:val="0025263D"/>
    <w:rsid w:val="0025298D"/>
    <w:rsid w:val="00252A92"/>
    <w:rsid w:val="00252C24"/>
    <w:rsid w:val="00252E0B"/>
    <w:rsid w:val="00252FCD"/>
    <w:rsid w:val="00252FE9"/>
    <w:rsid w:val="0025305A"/>
    <w:rsid w:val="002530B1"/>
    <w:rsid w:val="002533D7"/>
    <w:rsid w:val="00253566"/>
    <w:rsid w:val="002536E9"/>
    <w:rsid w:val="0025372F"/>
    <w:rsid w:val="00253D20"/>
    <w:rsid w:val="00253EBC"/>
    <w:rsid w:val="002543F1"/>
    <w:rsid w:val="002545EA"/>
    <w:rsid w:val="00254706"/>
    <w:rsid w:val="00254BBA"/>
    <w:rsid w:val="00254CF9"/>
    <w:rsid w:val="00255023"/>
    <w:rsid w:val="0025509B"/>
    <w:rsid w:val="00255271"/>
    <w:rsid w:val="00255438"/>
    <w:rsid w:val="00255519"/>
    <w:rsid w:val="002555B1"/>
    <w:rsid w:val="002555D5"/>
    <w:rsid w:val="00255618"/>
    <w:rsid w:val="002557FB"/>
    <w:rsid w:val="00255970"/>
    <w:rsid w:val="00255997"/>
    <w:rsid w:val="00255D3C"/>
    <w:rsid w:val="00255D64"/>
    <w:rsid w:val="00255DE7"/>
    <w:rsid w:val="00256215"/>
    <w:rsid w:val="0025622C"/>
    <w:rsid w:val="002563CF"/>
    <w:rsid w:val="00256B73"/>
    <w:rsid w:val="00256E25"/>
    <w:rsid w:val="00256E3D"/>
    <w:rsid w:val="00256E5D"/>
    <w:rsid w:val="0025729D"/>
    <w:rsid w:val="00257966"/>
    <w:rsid w:val="00257A15"/>
    <w:rsid w:val="00257B4F"/>
    <w:rsid w:val="00257C9C"/>
    <w:rsid w:val="00257E3F"/>
    <w:rsid w:val="00260362"/>
    <w:rsid w:val="00260509"/>
    <w:rsid w:val="00260582"/>
    <w:rsid w:val="002609C1"/>
    <w:rsid w:val="00260A03"/>
    <w:rsid w:val="00260CCC"/>
    <w:rsid w:val="00260E06"/>
    <w:rsid w:val="00260F1E"/>
    <w:rsid w:val="00260F67"/>
    <w:rsid w:val="002610B3"/>
    <w:rsid w:val="00261172"/>
    <w:rsid w:val="002611C8"/>
    <w:rsid w:val="002612BA"/>
    <w:rsid w:val="00261347"/>
    <w:rsid w:val="00261477"/>
    <w:rsid w:val="0026162B"/>
    <w:rsid w:val="00261734"/>
    <w:rsid w:val="002617DB"/>
    <w:rsid w:val="00261823"/>
    <w:rsid w:val="0026187C"/>
    <w:rsid w:val="002619CE"/>
    <w:rsid w:val="00261A04"/>
    <w:rsid w:val="00261A83"/>
    <w:rsid w:val="00261D4A"/>
    <w:rsid w:val="0026273C"/>
    <w:rsid w:val="00262909"/>
    <w:rsid w:val="00262A54"/>
    <w:rsid w:val="00262F40"/>
    <w:rsid w:val="00262F55"/>
    <w:rsid w:val="002633B3"/>
    <w:rsid w:val="002636A7"/>
    <w:rsid w:val="002636DA"/>
    <w:rsid w:val="002636ED"/>
    <w:rsid w:val="00263777"/>
    <w:rsid w:val="00263834"/>
    <w:rsid w:val="0026385D"/>
    <w:rsid w:val="0026394B"/>
    <w:rsid w:val="002639AB"/>
    <w:rsid w:val="00263A13"/>
    <w:rsid w:val="00263A6D"/>
    <w:rsid w:val="00263C0F"/>
    <w:rsid w:val="00263C53"/>
    <w:rsid w:val="00263DFC"/>
    <w:rsid w:val="002644B9"/>
    <w:rsid w:val="002648FC"/>
    <w:rsid w:val="00264A6F"/>
    <w:rsid w:val="00264C54"/>
    <w:rsid w:val="00264F7D"/>
    <w:rsid w:val="00265116"/>
    <w:rsid w:val="0026530F"/>
    <w:rsid w:val="00265625"/>
    <w:rsid w:val="002658EB"/>
    <w:rsid w:val="00265A64"/>
    <w:rsid w:val="00265A74"/>
    <w:rsid w:val="00265B72"/>
    <w:rsid w:val="00265BE4"/>
    <w:rsid w:val="00265C18"/>
    <w:rsid w:val="00265CC3"/>
    <w:rsid w:val="00265D36"/>
    <w:rsid w:val="00266034"/>
    <w:rsid w:val="0026619E"/>
    <w:rsid w:val="00266683"/>
    <w:rsid w:val="002666A8"/>
    <w:rsid w:val="00266881"/>
    <w:rsid w:val="0026696D"/>
    <w:rsid w:val="002669FE"/>
    <w:rsid w:val="00266A53"/>
    <w:rsid w:val="00266AAE"/>
    <w:rsid w:val="00266B3D"/>
    <w:rsid w:val="00266D0C"/>
    <w:rsid w:val="00266DBC"/>
    <w:rsid w:val="00266E38"/>
    <w:rsid w:val="00266F0A"/>
    <w:rsid w:val="0026706A"/>
    <w:rsid w:val="00267122"/>
    <w:rsid w:val="00267211"/>
    <w:rsid w:val="002673F0"/>
    <w:rsid w:val="0026746A"/>
    <w:rsid w:val="0026788A"/>
    <w:rsid w:val="00267B87"/>
    <w:rsid w:val="00267FB5"/>
    <w:rsid w:val="00270348"/>
    <w:rsid w:val="0027034F"/>
    <w:rsid w:val="0027069B"/>
    <w:rsid w:val="002707C6"/>
    <w:rsid w:val="002708E7"/>
    <w:rsid w:val="00270A99"/>
    <w:rsid w:val="00270FF8"/>
    <w:rsid w:val="002710FB"/>
    <w:rsid w:val="00271227"/>
    <w:rsid w:val="002712BB"/>
    <w:rsid w:val="00271459"/>
    <w:rsid w:val="002716C6"/>
    <w:rsid w:val="0027189E"/>
    <w:rsid w:val="00271DEE"/>
    <w:rsid w:val="00271F28"/>
    <w:rsid w:val="002724A8"/>
    <w:rsid w:val="00272714"/>
    <w:rsid w:val="002729F2"/>
    <w:rsid w:val="00272ACC"/>
    <w:rsid w:val="00272B3C"/>
    <w:rsid w:val="00272BD8"/>
    <w:rsid w:val="00272F24"/>
    <w:rsid w:val="00273071"/>
    <w:rsid w:val="002734C1"/>
    <w:rsid w:val="00273640"/>
    <w:rsid w:val="0027388C"/>
    <w:rsid w:val="00273A67"/>
    <w:rsid w:val="00273ADC"/>
    <w:rsid w:val="00273B90"/>
    <w:rsid w:val="00273D37"/>
    <w:rsid w:val="0027406B"/>
    <w:rsid w:val="002740CE"/>
    <w:rsid w:val="002742ED"/>
    <w:rsid w:val="0027443A"/>
    <w:rsid w:val="0027451E"/>
    <w:rsid w:val="002747CF"/>
    <w:rsid w:val="00274A21"/>
    <w:rsid w:val="00274B11"/>
    <w:rsid w:val="00274B35"/>
    <w:rsid w:val="00274CE7"/>
    <w:rsid w:val="0027519B"/>
    <w:rsid w:val="002751A3"/>
    <w:rsid w:val="0027527F"/>
    <w:rsid w:val="00275353"/>
    <w:rsid w:val="002753E1"/>
    <w:rsid w:val="0027543E"/>
    <w:rsid w:val="00275495"/>
    <w:rsid w:val="00275662"/>
    <w:rsid w:val="00275870"/>
    <w:rsid w:val="00275AF9"/>
    <w:rsid w:val="00275D36"/>
    <w:rsid w:val="0027601C"/>
    <w:rsid w:val="00276321"/>
    <w:rsid w:val="002763D1"/>
    <w:rsid w:val="002766A5"/>
    <w:rsid w:val="0027689B"/>
    <w:rsid w:val="00276EBB"/>
    <w:rsid w:val="00277051"/>
    <w:rsid w:val="00277143"/>
    <w:rsid w:val="0027746F"/>
    <w:rsid w:val="0027751D"/>
    <w:rsid w:val="00277C92"/>
    <w:rsid w:val="0028018E"/>
    <w:rsid w:val="00280364"/>
    <w:rsid w:val="00280520"/>
    <w:rsid w:val="002807A3"/>
    <w:rsid w:val="002807A5"/>
    <w:rsid w:val="002807E9"/>
    <w:rsid w:val="00280A7F"/>
    <w:rsid w:val="00280C85"/>
    <w:rsid w:val="00280D87"/>
    <w:rsid w:val="00280FAF"/>
    <w:rsid w:val="00281365"/>
    <w:rsid w:val="0028142A"/>
    <w:rsid w:val="002816EE"/>
    <w:rsid w:val="002818B8"/>
    <w:rsid w:val="002819C0"/>
    <w:rsid w:val="00281BEA"/>
    <w:rsid w:val="00281E48"/>
    <w:rsid w:val="00282114"/>
    <w:rsid w:val="00282144"/>
    <w:rsid w:val="002825EA"/>
    <w:rsid w:val="00282607"/>
    <w:rsid w:val="00282674"/>
    <w:rsid w:val="00282B94"/>
    <w:rsid w:val="00282C52"/>
    <w:rsid w:val="00282CDD"/>
    <w:rsid w:val="00283394"/>
    <w:rsid w:val="002833A0"/>
    <w:rsid w:val="00283555"/>
    <w:rsid w:val="00283649"/>
    <w:rsid w:val="0028375B"/>
    <w:rsid w:val="00283840"/>
    <w:rsid w:val="0028388B"/>
    <w:rsid w:val="00283E29"/>
    <w:rsid w:val="00283E61"/>
    <w:rsid w:val="00283FE1"/>
    <w:rsid w:val="002840B3"/>
    <w:rsid w:val="00284468"/>
    <w:rsid w:val="00284717"/>
    <w:rsid w:val="00284731"/>
    <w:rsid w:val="0028483B"/>
    <w:rsid w:val="002848CB"/>
    <w:rsid w:val="00284CF3"/>
    <w:rsid w:val="00284EFF"/>
    <w:rsid w:val="00284F2B"/>
    <w:rsid w:val="002850F5"/>
    <w:rsid w:val="0028512D"/>
    <w:rsid w:val="002851D1"/>
    <w:rsid w:val="00285253"/>
    <w:rsid w:val="002853D6"/>
    <w:rsid w:val="0028546A"/>
    <w:rsid w:val="00285600"/>
    <w:rsid w:val="0028585B"/>
    <w:rsid w:val="002859E2"/>
    <w:rsid w:val="00285A0A"/>
    <w:rsid w:val="00285A60"/>
    <w:rsid w:val="00285F9F"/>
    <w:rsid w:val="00286013"/>
    <w:rsid w:val="00286397"/>
    <w:rsid w:val="00286F56"/>
    <w:rsid w:val="00286F74"/>
    <w:rsid w:val="002870A8"/>
    <w:rsid w:val="002872A9"/>
    <w:rsid w:val="002872DE"/>
    <w:rsid w:val="002873B4"/>
    <w:rsid w:val="002875C9"/>
    <w:rsid w:val="00287876"/>
    <w:rsid w:val="0028787C"/>
    <w:rsid w:val="00287A55"/>
    <w:rsid w:val="00287B6A"/>
    <w:rsid w:val="00287BE0"/>
    <w:rsid w:val="00287F86"/>
    <w:rsid w:val="002901E6"/>
    <w:rsid w:val="00290250"/>
    <w:rsid w:val="00290265"/>
    <w:rsid w:val="002903BB"/>
    <w:rsid w:val="0029111F"/>
    <w:rsid w:val="00291240"/>
    <w:rsid w:val="002912E9"/>
    <w:rsid w:val="002913E3"/>
    <w:rsid w:val="002914C6"/>
    <w:rsid w:val="002915D4"/>
    <w:rsid w:val="002917C5"/>
    <w:rsid w:val="00291A33"/>
    <w:rsid w:val="00291EAC"/>
    <w:rsid w:val="00292041"/>
    <w:rsid w:val="002920A5"/>
    <w:rsid w:val="002920A7"/>
    <w:rsid w:val="00292215"/>
    <w:rsid w:val="00292296"/>
    <w:rsid w:val="002923BC"/>
    <w:rsid w:val="002925B3"/>
    <w:rsid w:val="002927D8"/>
    <w:rsid w:val="00292935"/>
    <w:rsid w:val="00292C36"/>
    <w:rsid w:val="00292FCC"/>
    <w:rsid w:val="0029345E"/>
    <w:rsid w:val="0029361F"/>
    <w:rsid w:val="00293734"/>
    <w:rsid w:val="002938BF"/>
    <w:rsid w:val="00293945"/>
    <w:rsid w:val="00293947"/>
    <w:rsid w:val="00293B91"/>
    <w:rsid w:val="00293FC9"/>
    <w:rsid w:val="0029407B"/>
    <w:rsid w:val="002940AC"/>
    <w:rsid w:val="002941F1"/>
    <w:rsid w:val="002942E7"/>
    <w:rsid w:val="00294359"/>
    <w:rsid w:val="002943DC"/>
    <w:rsid w:val="00294586"/>
    <w:rsid w:val="002946AB"/>
    <w:rsid w:val="00294774"/>
    <w:rsid w:val="00294815"/>
    <w:rsid w:val="00294A76"/>
    <w:rsid w:val="00294AB8"/>
    <w:rsid w:val="00294B44"/>
    <w:rsid w:val="00294B6A"/>
    <w:rsid w:val="00294CAC"/>
    <w:rsid w:val="00294CB4"/>
    <w:rsid w:val="00294D04"/>
    <w:rsid w:val="002950A3"/>
    <w:rsid w:val="00295510"/>
    <w:rsid w:val="00295632"/>
    <w:rsid w:val="0029574B"/>
    <w:rsid w:val="0029575D"/>
    <w:rsid w:val="00295931"/>
    <w:rsid w:val="002959FD"/>
    <w:rsid w:val="00295A49"/>
    <w:rsid w:val="00295E2B"/>
    <w:rsid w:val="0029607D"/>
    <w:rsid w:val="00296157"/>
    <w:rsid w:val="0029622A"/>
    <w:rsid w:val="002964D4"/>
    <w:rsid w:val="0029669E"/>
    <w:rsid w:val="0029675F"/>
    <w:rsid w:val="00296AD9"/>
    <w:rsid w:val="0029714A"/>
    <w:rsid w:val="00297280"/>
    <w:rsid w:val="0029732A"/>
    <w:rsid w:val="002973C4"/>
    <w:rsid w:val="00297641"/>
    <w:rsid w:val="00297665"/>
    <w:rsid w:val="0029789F"/>
    <w:rsid w:val="00297930"/>
    <w:rsid w:val="00297BAD"/>
    <w:rsid w:val="00297C1D"/>
    <w:rsid w:val="00297F9D"/>
    <w:rsid w:val="002A00B3"/>
    <w:rsid w:val="002A0232"/>
    <w:rsid w:val="002A02D9"/>
    <w:rsid w:val="002A0315"/>
    <w:rsid w:val="002A042B"/>
    <w:rsid w:val="002A04CF"/>
    <w:rsid w:val="002A05CB"/>
    <w:rsid w:val="002A09B4"/>
    <w:rsid w:val="002A0CD3"/>
    <w:rsid w:val="002A0DA0"/>
    <w:rsid w:val="002A0DF9"/>
    <w:rsid w:val="002A0E86"/>
    <w:rsid w:val="002A1389"/>
    <w:rsid w:val="002A13E2"/>
    <w:rsid w:val="002A1497"/>
    <w:rsid w:val="002A1791"/>
    <w:rsid w:val="002A1C76"/>
    <w:rsid w:val="002A1D8B"/>
    <w:rsid w:val="002A1DE9"/>
    <w:rsid w:val="002A1EBB"/>
    <w:rsid w:val="002A1EE3"/>
    <w:rsid w:val="002A202D"/>
    <w:rsid w:val="002A2260"/>
    <w:rsid w:val="002A28FC"/>
    <w:rsid w:val="002A2A0E"/>
    <w:rsid w:val="002A2A60"/>
    <w:rsid w:val="002A2AA3"/>
    <w:rsid w:val="002A2D8C"/>
    <w:rsid w:val="002A2F1E"/>
    <w:rsid w:val="002A2F4F"/>
    <w:rsid w:val="002A2F86"/>
    <w:rsid w:val="002A2FA4"/>
    <w:rsid w:val="002A2FBB"/>
    <w:rsid w:val="002A30E1"/>
    <w:rsid w:val="002A3156"/>
    <w:rsid w:val="002A39B9"/>
    <w:rsid w:val="002A3A9D"/>
    <w:rsid w:val="002A3B0D"/>
    <w:rsid w:val="002A3C7B"/>
    <w:rsid w:val="002A3CC9"/>
    <w:rsid w:val="002A3DD1"/>
    <w:rsid w:val="002A3FAC"/>
    <w:rsid w:val="002A3FB2"/>
    <w:rsid w:val="002A4028"/>
    <w:rsid w:val="002A4477"/>
    <w:rsid w:val="002A4C05"/>
    <w:rsid w:val="002A4C74"/>
    <w:rsid w:val="002A4F14"/>
    <w:rsid w:val="002A4F17"/>
    <w:rsid w:val="002A50EF"/>
    <w:rsid w:val="002A53B4"/>
    <w:rsid w:val="002A56DC"/>
    <w:rsid w:val="002A5A45"/>
    <w:rsid w:val="002A5B61"/>
    <w:rsid w:val="002A5C69"/>
    <w:rsid w:val="002A5C97"/>
    <w:rsid w:val="002A61E8"/>
    <w:rsid w:val="002A6219"/>
    <w:rsid w:val="002A6382"/>
    <w:rsid w:val="002A66F2"/>
    <w:rsid w:val="002A67E3"/>
    <w:rsid w:val="002A6958"/>
    <w:rsid w:val="002A6A37"/>
    <w:rsid w:val="002A6AE1"/>
    <w:rsid w:val="002A6B39"/>
    <w:rsid w:val="002A6D53"/>
    <w:rsid w:val="002A6DFC"/>
    <w:rsid w:val="002A6E87"/>
    <w:rsid w:val="002A6F18"/>
    <w:rsid w:val="002A7052"/>
    <w:rsid w:val="002A70B3"/>
    <w:rsid w:val="002A73FC"/>
    <w:rsid w:val="002A7510"/>
    <w:rsid w:val="002A75D1"/>
    <w:rsid w:val="002A76A5"/>
    <w:rsid w:val="002A795C"/>
    <w:rsid w:val="002A7A4B"/>
    <w:rsid w:val="002A7A90"/>
    <w:rsid w:val="002B0150"/>
    <w:rsid w:val="002B0452"/>
    <w:rsid w:val="002B06BB"/>
    <w:rsid w:val="002B06DC"/>
    <w:rsid w:val="002B086F"/>
    <w:rsid w:val="002B0A68"/>
    <w:rsid w:val="002B0B9D"/>
    <w:rsid w:val="002B0D3E"/>
    <w:rsid w:val="002B0F10"/>
    <w:rsid w:val="002B1151"/>
    <w:rsid w:val="002B1320"/>
    <w:rsid w:val="002B1391"/>
    <w:rsid w:val="002B1508"/>
    <w:rsid w:val="002B1572"/>
    <w:rsid w:val="002B1673"/>
    <w:rsid w:val="002B16EB"/>
    <w:rsid w:val="002B1921"/>
    <w:rsid w:val="002B1A8A"/>
    <w:rsid w:val="002B1B40"/>
    <w:rsid w:val="002B1DD7"/>
    <w:rsid w:val="002B2094"/>
    <w:rsid w:val="002B21F1"/>
    <w:rsid w:val="002B221A"/>
    <w:rsid w:val="002B223E"/>
    <w:rsid w:val="002B237C"/>
    <w:rsid w:val="002B2565"/>
    <w:rsid w:val="002B2767"/>
    <w:rsid w:val="002B28C6"/>
    <w:rsid w:val="002B2943"/>
    <w:rsid w:val="002B2A58"/>
    <w:rsid w:val="002B2B12"/>
    <w:rsid w:val="002B2CA5"/>
    <w:rsid w:val="002B2CB8"/>
    <w:rsid w:val="002B2CF0"/>
    <w:rsid w:val="002B2F8C"/>
    <w:rsid w:val="002B30DB"/>
    <w:rsid w:val="002B31A7"/>
    <w:rsid w:val="002B3341"/>
    <w:rsid w:val="002B34D8"/>
    <w:rsid w:val="002B35C9"/>
    <w:rsid w:val="002B3C1E"/>
    <w:rsid w:val="002B3DD6"/>
    <w:rsid w:val="002B41F6"/>
    <w:rsid w:val="002B4224"/>
    <w:rsid w:val="002B4307"/>
    <w:rsid w:val="002B44E2"/>
    <w:rsid w:val="002B45DF"/>
    <w:rsid w:val="002B48BD"/>
    <w:rsid w:val="002B49DE"/>
    <w:rsid w:val="002B4A42"/>
    <w:rsid w:val="002B4B23"/>
    <w:rsid w:val="002B510F"/>
    <w:rsid w:val="002B511C"/>
    <w:rsid w:val="002B51FF"/>
    <w:rsid w:val="002B53C1"/>
    <w:rsid w:val="002B53EF"/>
    <w:rsid w:val="002B54E7"/>
    <w:rsid w:val="002B56C6"/>
    <w:rsid w:val="002B5984"/>
    <w:rsid w:val="002B5AB7"/>
    <w:rsid w:val="002B5D87"/>
    <w:rsid w:val="002B6032"/>
    <w:rsid w:val="002B639F"/>
    <w:rsid w:val="002B63B0"/>
    <w:rsid w:val="002B63B5"/>
    <w:rsid w:val="002B63FE"/>
    <w:rsid w:val="002B66B6"/>
    <w:rsid w:val="002B67D2"/>
    <w:rsid w:val="002B688E"/>
    <w:rsid w:val="002B68B5"/>
    <w:rsid w:val="002B6F41"/>
    <w:rsid w:val="002B741F"/>
    <w:rsid w:val="002B7435"/>
    <w:rsid w:val="002B7710"/>
    <w:rsid w:val="002B77C5"/>
    <w:rsid w:val="002B7827"/>
    <w:rsid w:val="002B7ADF"/>
    <w:rsid w:val="002B7C02"/>
    <w:rsid w:val="002B7E84"/>
    <w:rsid w:val="002C0164"/>
    <w:rsid w:val="002C01A6"/>
    <w:rsid w:val="002C034C"/>
    <w:rsid w:val="002C04D7"/>
    <w:rsid w:val="002C056D"/>
    <w:rsid w:val="002C0745"/>
    <w:rsid w:val="002C076D"/>
    <w:rsid w:val="002C0910"/>
    <w:rsid w:val="002C0993"/>
    <w:rsid w:val="002C0C2B"/>
    <w:rsid w:val="002C0D93"/>
    <w:rsid w:val="002C0E7B"/>
    <w:rsid w:val="002C0F19"/>
    <w:rsid w:val="002C1030"/>
    <w:rsid w:val="002C1360"/>
    <w:rsid w:val="002C17E9"/>
    <w:rsid w:val="002C1951"/>
    <w:rsid w:val="002C196B"/>
    <w:rsid w:val="002C1B63"/>
    <w:rsid w:val="002C1C9E"/>
    <w:rsid w:val="002C2110"/>
    <w:rsid w:val="002C2123"/>
    <w:rsid w:val="002C21D9"/>
    <w:rsid w:val="002C22A5"/>
    <w:rsid w:val="002C243F"/>
    <w:rsid w:val="002C2825"/>
    <w:rsid w:val="002C28AF"/>
    <w:rsid w:val="002C2BE3"/>
    <w:rsid w:val="002C2C55"/>
    <w:rsid w:val="002C2E6F"/>
    <w:rsid w:val="002C3071"/>
    <w:rsid w:val="002C30D3"/>
    <w:rsid w:val="002C3201"/>
    <w:rsid w:val="002C325F"/>
    <w:rsid w:val="002C373B"/>
    <w:rsid w:val="002C38A6"/>
    <w:rsid w:val="002C3F0C"/>
    <w:rsid w:val="002C4051"/>
    <w:rsid w:val="002C42EE"/>
    <w:rsid w:val="002C43A5"/>
    <w:rsid w:val="002C43BC"/>
    <w:rsid w:val="002C4571"/>
    <w:rsid w:val="002C4D4B"/>
    <w:rsid w:val="002C4E17"/>
    <w:rsid w:val="002C4E3C"/>
    <w:rsid w:val="002C4EBA"/>
    <w:rsid w:val="002C4ED5"/>
    <w:rsid w:val="002C519E"/>
    <w:rsid w:val="002C5386"/>
    <w:rsid w:val="002C5959"/>
    <w:rsid w:val="002C5BCE"/>
    <w:rsid w:val="002C5C65"/>
    <w:rsid w:val="002C5DE5"/>
    <w:rsid w:val="002C5F6C"/>
    <w:rsid w:val="002C6100"/>
    <w:rsid w:val="002C638B"/>
    <w:rsid w:val="002C6520"/>
    <w:rsid w:val="002C65B4"/>
    <w:rsid w:val="002C6A3E"/>
    <w:rsid w:val="002C6A86"/>
    <w:rsid w:val="002C6BA1"/>
    <w:rsid w:val="002C6E03"/>
    <w:rsid w:val="002C6FB1"/>
    <w:rsid w:val="002C718D"/>
    <w:rsid w:val="002C7221"/>
    <w:rsid w:val="002C778D"/>
    <w:rsid w:val="002C78D6"/>
    <w:rsid w:val="002C7FB5"/>
    <w:rsid w:val="002D0292"/>
    <w:rsid w:val="002D0739"/>
    <w:rsid w:val="002D0860"/>
    <w:rsid w:val="002D0A3D"/>
    <w:rsid w:val="002D0A99"/>
    <w:rsid w:val="002D0B1A"/>
    <w:rsid w:val="002D1402"/>
    <w:rsid w:val="002D1691"/>
    <w:rsid w:val="002D16A4"/>
    <w:rsid w:val="002D1A8D"/>
    <w:rsid w:val="002D1A9D"/>
    <w:rsid w:val="002D1DDB"/>
    <w:rsid w:val="002D1EBA"/>
    <w:rsid w:val="002D22C8"/>
    <w:rsid w:val="002D24CE"/>
    <w:rsid w:val="002D2510"/>
    <w:rsid w:val="002D25E0"/>
    <w:rsid w:val="002D25EE"/>
    <w:rsid w:val="002D28B4"/>
    <w:rsid w:val="002D2EBD"/>
    <w:rsid w:val="002D3259"/>
    <w:rsid w:val="002D3579"/>
    <w:rsid w:val="002D35D6"/>
    <w:rsid w:val="002D36CD"/>
    <w:rsid w:val="002D3827"/>
    <w:rsid w:val="002D3B1E"/>
    <w:rsid w:val="002D3C83"/>
    <w:rsid w:val="002D3EA5"/>
    <w:rsid w:val="002D41E8"/>
    <w:rsid w:val="002D4385"/>
    <w:rsid w:val="002D4618"/>
    <w:rsid w:val="002D46F4"/>
    <w:rsid w:val="002D4AAA"/>
    <w:rsid w:val="002D4D42"/>
    <w:rsid w:val="002D501E"/>
    <w:rsid w:val="002D5093"/>
    <w:rsid w:val="002D513C"/>
    <w:rsid w:val="002D52DD"/>
    <w:rsid w:val="002D5330"/>
    <w:rsid w:val="002D538D"/>
    <w:rsid w:val="002D5855"/>
    <w:rsid w:val="002D58FA"/>
    <w:rsid w:val="002D5B9A"/>
    <w:rsid w:val="002D5E6E"/>
    <w:rsid w:val="002D5F6B"/>
    <w:rsid w:val="002D60B0"/>
    <w:rsid w:val="002D62DA"/>
    <w:rsid w:val="002D6356"/>
    <w:rsid w:val="002D675A"/>
    <w:rsid w:val="002D699F"/>
    <w:rsid w:val="002D6CEA"/>
    <w:rsid w:val="002D6D02"/>
    <w:rsid w:val="002D6D81"/>
    <w:rsid w:val="002D6DA6"/>
    <w:rsid w:val="002D6DD5"/>
    <w:rsid w:val="002D6E11"/>
    <w:rsid w:val="002D6E31"/>
    <w:rsid w:val="002D6F13"/>
    <w:rsid w:val="002D702F"/>
    <w:rsid w:val="002D70D1"/>
    <w:rsid w:val="002D7491"/>
    <w:rsid w:val="002D7645"/>
    <w:rsid w:val="002D764D"/>
    <w:rsid w:val="002D7714"/>
    <w:rsid w:val="002D7964"/>
    <w:rsid w:val="002D7A32"/>
    <w:rsid w:val="002D7A41"/>
    <w:rsid w:val="002D7B77"/>
    <w:rsid w:val="002D7E08"/>
    <w:rsid w:val="002D7E3D"/>
    <w:rsid w:val="002D7E62"/>
    <w:rsid w:val="002E0003"/>
    <w:rsid w:val="002E0148"/>
    <w:rsid w:val="002E0215"/>
    <w:rsid w:val="002E02DF"/>
    <w:rsid w:val="002E055E"/>
    <w:rsid w:val="002E0564"/>
    <w:rsid w:val="002E06EE"/>
    <w:rsid w:val="002E06FB"/>
    <w:rsid w:val="002E0CC9"/>
    <w:rsid w:val="002E1004"/>
    <w:rsid w:val="002E10BF"/>
    <w:rsid w:val="002E10C3"/>
    <w:rsid w:val="002E1122"/>
    <w:rsid w:val="002E12B6"/>
    <w:rsid w:val="002E146E"/>
    <w:rsid w:val="002E17EC"/>
    <w:rsid w:val="002E18C6"/>
    <w:rsid w:val="002E1A01"/>
    <w:rsid w:val="002E1C93"/>
    <w:rsid w:val="002E1F06"/>
    <w:rsid w:val="002E207F"/>
    <w:rsid w:val="002E2270"/>
    <w:rsid w:val="002E28D0"/>
    <w:rsid w:val="002E29CA"/>
    <w:rsid w:val="002E2B8A"/>
    <w:rsid w:val="002E2CC1"/>
    <w:rsid w:val="002E2EE1"/>
    <w:rsid w:val="002E2F4F"/>
    <w:rsid w:val="002E2FBD"/>
    <w:rsid w:val="002E3006"/>
    <w:rsid w:val="002E30AA"/>
    <w:rsid w:val="002E3223"/>
    <w:rsid w:val="002E33C6"/>
    <w:rsid w:val="002E39C3"/>
    <w:rsid w:val="002E3D1E"/>
    <w:rsid w:val="002E3E3A"/>
    <w:rsid w:val="002E3F0B"/>
    <w:rsid w:val="002E3F9F"/>
    <w:rsid w:val="002E4241"/>
    <w:rsid w:val="002E42FE"/>
    <w:rsid w:val="002E4840"/>
    <w:rsid w:val="002E486D"/>
    <w:rsid w:val="002E4A16"/>
    <w:rsid w:val="002E4A41"/>
    <w:rsid w:val="002E4B8F"/>
    <w:rsid w:val="002E4DD3"/>
    <w:rsid w:val="002E4E0C"/>
    <w:rsid w:val="002E501E"/>
    <w:rsid w:val="002E50E8"/>
    <w:rsid w:val="002E5130"/>
    <w:rsid w:val="002E524B"/>
    <w:rsid w:val="002E52D5"/>
    <w:rsid w:val="002E5699"/>
    <w:rsid w:val="002E5897"/>
    <w:rsid w:val="002E59F8"/>
    <w:rsid w:val="002E5C5D"/>
    <w:rsid w:val="002E604A"/>
    <w:rsid w:val="002E6535"/>
    <w:rsid w:val="002E657F"/>
    <w:rsid w:val="002E65BD"/>
    <w:rsid w:val="002E677A"/>
    <w:rsid w:val="002E6989"/>
    <w:rsid w:val="002E6A48"/>
    <w:rsid w:val="002E6A57"/>
    <w:rsid w:val="002E6C38"/>
    <w:rsid w:val="002E6CD2"/>
    <w:rsid w:val="002E6D0C"/>
    <w:rsid w:val="002E6E6F"/>
    <w:rsid w:val="002E6EE9"/>
    <w:rsid w:val="002E7038"/>
    <w:rsid w:val="002E7060"/>
    <w:rsid w:val="002E7204"/>
    <w:rsid w:val="002E7237"/>
    <w:rsid w:val="002E729D"/>
    <w:rsid w:val="002E736F"/>
    <w:rsid w:val="002E7687"/>
    <w:rsid w:val="002E7964"/>
    <w:rsid w:val="002E7C1C"/>
    <w:rsid w:val="002E7E0E"/>
    <w:rsid w:val="002F0044"/>
    <w:rsid w:val="002F050F"/>
    <w:rsid w:val="002F0AD1"/>
    <w:rsid w:val="002F0B19"/>
    <w:rsid w:val="002F0BFE"/>
    <w:rsid w:val="002F0C7A"/>
    <w:rsid w:val="002F0CA0"/>
    <w:rsid w:val="002F0D9E"/>
    <w:rsid w:val="002F0E1F"/>
    <w:rsid w:val="002F0E42"/>
    <w:rsid w:val="002F0F3A"/>
    <w:rsid w:val="002F107B"/>
    <w:rsid w:val="002F12F6"/>
    <w:rsid w:val="002F144D"/>
    <w:rsid w:val="002F1538"/>
    <w:rsid w:val="002F1D9B"/>
    <w:rsid w:val="002F1E62"/>
    <w:rsid w:val="002F20CA"/>
    <w:rsid w:val="002F22E5"/>
    <w:rsid w:val="002F2442"/>
    <w:rsid w:val="002F24D8"/>
    <w:rsid w:val="002F282E"/>
    <w:rsid w:val="002F28B4"/>
    <w:rsid w:val="002F2F08"/>
    <w:rsid w:val="002F2F52"/>
    <w:rsid w:val="002F3029"/>
    <w:rsid w:val="002F3074"/>
    <w:rsid w:val="002F34C8"/>
    <w:rsid w:val="002F38F1"/>
    <w:rsid w:val="002F3922"/>
    <w:rsid w:val="002F3A27"/>
    <w:rsid w:val="002F3C70"/>
    <w:rsid w:val="002F3C7E"/>
    <w:rsid w:val="002F4191"/>
    <w:rsid w:val="002F4411"/>
    <w:rsid w:val="002F4427"/>
    <w:rsid w:val="002F45D4"/>
    <w:rsid w:val="002F466A"/>
    <w:rsid w:val="002F4902"/>
    <w:rsid w:val="002F49BC"/>
    <w:rsid w:val="002F4B2E"/>
    <w:rsid w:val="002F5065"/>
    <w:rsid w:val="002F509D"/>
    <w:rsid w:val="002F529E"/>
    <w:rsid w:val="002F52D4"/>
    <w:rsid w:val="002F57BC"/>
    <w:rsid w:val="002F59B5"/>
    <w:rsid w:val="002F5A03"/>
    <w:rsid w:val="002F5EA2"/>
    <w:rsid w:val="002F6410"/>
    <w:rsid w:val="002F6566"/>
    <w:rsid w:val="002F663B"/>
    <w:rsid w:val="002F6952"/>
    <w:rsid w:val="002F6CC1"/>
    <w:rsid w:val="002F6FAA"/>
    <w:rsid w:val="002F704E"/>
    <w:rsid w:val="002F709D"/>
    <w:rsid w:val="002F70A9"/>
    <w:rsid w:val="002F70E9"/>
    <w:rsid w:val="002F71A4"/>
    <w:rsid w:val="002F7350"/>
    <w:rsid w:val="002F7546"/>
    <w:rsid w:val="002F7559"/>
    <w:rsid w:val="002F7585"/>
    <w:rsid w:val="002F7842"/>
    <w:rsid w:val="002F78C4"/>
    <w:rsid w:val="002F7A29"/>
    <w:rsid w:val="002F7B81"/>
    <w:rsid w:val="002F7C92"/>
    <w:rsid w:val="002F7F4E"/>
    <w:rsid w:val="0030012E"/>
    <w:rsid w:val="00300199"/>
    <w:rsid w:val="003001DF"/>
    <w:rsid w:val="003005EA"/>
    <w:rsid w:val="0030080A"/>
    <w:rsid w:val="003008D1"/>
    <w:rsid w:val="00300CFE"/>
    <w:rsid w:val="00300E7F"/>
    <w:rsid w:val="00301558"/>
    <w:rsid w:val="0030165C"/>
    <w:rsid w:val="0030199C"/>
    <w:rsid w:val="00301A42"/>
    <w:rsid w:val="00301E26"/>
    <w:rsid w:val="00301E76"/>
    <w:rsid w:val="00301F61"/>
    <w:rsid w:val="00301F78"/>
    <w:rsid w:val="0030216C"/>
    <w:rsid w:val="003021CA"/>
    <w:rsid w:val="00302518"/>
    <w:rsid w:val="00302627"/>
    <w:rsid w:val="003028B8"/>
    <w:rsid w:val="0030299D"/>
    <w:rsid w:val="00302A71"/>
    <w:rsid w:val="00302B78"/>
    <w:rsid w:val="00302C0C"/>
    <w:rsid w:val="00302ECD"/>
    <w:rsid w:val="003032B2"/>
    <w:rsid w:val="003034E2"/>
    <w:rsid w:val="00303564"/>
    <w:rsid w:val="0030376D"/>
    <w:rsid w:val="003038A3"/>
    <w:rsid w:val="0030398A"/>
    <w:rsid w:val="00303A84"/>
    <w:rsid w:val="00303D03"/>
    <w:rsid w:val="00304447"/>
    <w:rsid w:val="00304536"/>
    <w:rsid w:val="00304954"/>
    <w:rsid w:val="00304CDA"/>
    <w:rsid w:val="00304EFD"/>
    <w:rsid w:val="00305113"/>
    <w:rsid w:val="0030532C"/>
    <w:rsid w:val="0030544C"/>
    <w:rsid w:val="00305661"/>
    <w:rsid w:val="003056FF"/>
    <w:rsid w:val="00305B86"/>
    <w:rsid w:val="00305D01"/>
    <w:rsid w:val="00305D5B"/>
    <w:rsid w:val="00305DD7"/>
    <w:rsid w:val="003061F1"/>
    <w:rsid w:val="00306541"/>
    <w:rsid w:val="00306579"/>
    <w:rsid w:val="00306620"/>
    <w:rsid w:val="003068A7"/>
    <w:rsid w:val="00306987"/>
    <w:rsid w:val="00306A0E"/>
    <w:rsid w:val="00306AE9"/>
    <w:rsid w:val="00306BED"/>
    <w:rsid w:val="00306DCD"/>
    <w:rsid w:val="00306DE6"/>
    <w:rsid w:val="00306F2F"/>
    <w:rsid w:val="00306FF8"/>
    <w:rsid w:val="003077D0"/>
    <w:rsid w:val="0030787A"/>
    <w:rsid w:val="00307AD8"/>
    <w:rsid w:val="00307BF0"/>
    <w:rsid w:val="00307D6E"/>
    <w:rsid w:val="00307EBA"/>
    <w:rsid w:val="00307F04"/>
    <w:rsid w:val="00307F56"/>
    <w:rsid w:val="00307F68"/>
    <w:rsid w:val="003100DE"/>
    <w:rsid w:val="003100F8"/>
    <w:rsid w:val="00310129"/>
    <w:rsid w:val="00310226"/>
    <w:rsid w:val="003104C6"/>
    <w:rsid w:val="0031074F"/>
    <w:rsid w:val="0031084A"/>
    <w:rsid w:val="00310923"/>
    <w:rsid w:val="00310A9E"/>
    <w:rsid w:val="00310AAA"/>
    <w:rsid w:val="00310B03"/>
    <w:rsid w:val="00310BFE"/>
    <w:rsid w:val="00310CB5"/>
    <w:rsid w:val="00310CD4"/>
    <w:rsid w:val="00310CFE"/>
    <w:rsid w:val="00310DF3"/>
    <w:rsid w:val="003110D6"/>
    <w:rsid w:val="0031132A"/>
    <w:rsid w:val="0031149A"/>
    <w:rsid w:val="00311BFF"/>
    <w:rsid w:val="00312144"/>
    <w:rsid w:val="003121C6"/>
    <w:rsid w:val="00312350"/>
    <w:rsid w:val="00312632"/>
    <w:rsid w:val="003127A5"/>
    <w:rsid w:val="00312841"/>
    <w:rsid w:val="003128FF"/>
    <w:rsid w:val="00312911"/>
    <w:rsid w:val="00312D86"/>
    <w:rsid w:val="00312DC2"/>
    <w:rsid w:val="00312E64"/>
    <w:rsid w:val="003130A7"/>
    <w:rsid w:val="0031321D"/>
    <w:rsid w:val="00313316"/>
    <w:rsid w:val="0031340A"/>
    <w:rsid w:val="00313634"/>
    <w:rsid w:val="00313687"/>
    <w:rsid w:val="003138C0"/>
    <w:rsid w:val="00313A4B"/>
    <w:rsid w:val="00313A9C"/>
    <w:rsid w:val="00313E26"/>
    <w:rsid w:val="00313FDC"/>
    <w:rsid w:val="003140FD"/>
    <w:rsid w:val="0031428E"/>
    <w:rsid w:val="003143D1"/>
    <w:rsid w:val="00314BA7"/>
    <w:rsid w:val="00314BEA"/>
    <w:rsid w:val="00314E26"/>
    <w:rsid w:val="00314EA9"/>
    <w:rsid w:val="00314FB7"/>
    <w:rsid w:val="00315138"/>
    <w:rsid w:val="003151B2"/>
    <w:rsid w:val="003152C4"/>
    <w:rsid w:val="00315311"/>
    <w:rsid w:val="003156A1"/>
    <w:rsid w:val="00315B73"/>
    <w:rsid w:val="00315C7E"/>
    <w:rsid w:val="00315FF8"/>
    <w:rsid w:val="00316169"/>
    <w:rsid w:val="003161A4"/>
    <w:rsid w:val="003165A2"/>
    <w:rsid w:val="00316718"/>
    <w:rsid w:val="00316838"/>
    <w:rsid w:val="0031699F"/>
    <w:rsid w:val="00316CD8"/>
    <w:rsid w:val="00316F64"/>
    <w:rsid w:val="003171AD"/>
    <w:rsid w:val="00317275"/>
    <w:rsid w:val="00317294"/>
    <w:rsid w:val="00317481"/>
    <w:rsid w:val="00317721"/>
    <w:rsid w:val="00317787"/>
    <w:rsid w:val="00317914"/>
    <w:rsid w:val="00317AC6"/>
    <w:rsid w:val="00317AE3"/>
    <w:rsid w:val="00317AEF"/>
    <w:rsid w:val="00317C7D"/>
    <w:rsid w:val="00317CC8"/>
    <w:rsid w:val="00317D13"/>
    <w:rsid w:val="00317D9E"/>
    <w:rsid w:val="00317DA7"/>
    <w:rsid w:val="00317E6C"/>
    <w:rsid w:val="00317F4B"/>
    <w:rsid w:val="003201C2"/>
    <w:rsid w:val="0032023E"/>
    <w:rsid w:val="00320603"/>
    <w:rsid w:val="003206D0"/>
    <w:rsid w:val="003206D2"/>
    <w:rsid w:val="00320974"/>
    <w:rsid w:val="00320AF1"/>
    <w:rsid w:val="00320BC4"/>
    <w:rsid w:val="00320DEA"/>
    <w:rsid w:val="00320ED5"/>
    <w:rsid w:val="003210AA"/>
    <w:rsid w:val="00321305"/>
    <w:rsid w:val="003215AE"/>
    <w:rsid w:val="00321EB8"/>
    <w:rsid w:val="00322026"/>
    <w:rsid w:val="0032256B"/>
    <w:rsid w:val="00322604"/>
    <w:rsid w:val="003227FE"/>
    <w:rsid w:val="003229B9"/>
    <w:rsid w:val="003229E7"/>
    <w:rsid w:val="00322ABB"/>
    <w:rsid w:val="003233E1"/>
    <w:rsid w:val="003234CC"/>
    <w:rsid w:val="00323885"/>
    <w:rsid w:val="00324043"/>
    <w:rsid w:val="003241BC"/>
    <w:rsid w:val="00324276"/>
    <w:rsid w:val="0032436F"/>
    <w:rsid w:val="0032446D"/>
    <w:rsid w:val="00324755"/>
    <w:rsid w:val="003249FE"/>
    <w:rsid w:val="00324A72"/>
    <w:rsid w:val="00324AA9"/>
    <w:rsid w:val="00324BDD"/>
    <w:rsid w:val="00325214"/>
    <w:rsid w:val="00325893"/>
    <w:rsid w:val="00325BB6"/>
    <w:rsid w:val="00325C38"/>
    <w:rsid w:val="00325EFD"/>
    <w:rsid w:val="00325FCA"/>
    <w:rsid w:val="00326153"/>
    <w:rsid w:val="0032636A"/>
    <w:rsid w:val="0032661C"/>
    <w:rsid w:val="00326EDA"/>
    <w:rsid w:val="003270BB"/>
    <w:rsid w:val="00327122"/>
    <w:rsid w:val="003271BE"/>
    <w:rsid w:val="00327209"/>
    <w:rsid w:val="003276FF"/>
    <w:rsid w:val="00327B6E"/>
    <w:rsid w:val="00327DCF"/>
    <w:rsid w:val="00327DF3"/>
    <w:rsid w:val="00327E40"/>
    <w:rsid w:val="0033002D"/>
    <w:rsid w:val="0033021F"/>
    <w:rsid w:val="0033023F"/>
    <w:rsid w:val="0033050F"/>
    <w:rsid w:val="003306A1"/>
    <w:rsid w:val="00330914"/>
    <w:rsid w:val="003309EA"/>
    <w:rsid w:val="00330AFD"/>
    <w:rsid w:val="00330D15"/>
    <w:rsid w:val="00330EA2"/>
    <w:rsid w:val="00330EA7"/>
    <w:rsid w:val="00331397"/>
    <w:rsid w:val="003313C4"/>
    <w:rsid w:val="00331458"/>
    <w:rsid w:val="003314B5"/>
    <w:rsid w:val="003316EB"/>
    <w:rsid w:val="00331764"/>
    <w:rsid w:val="003320F1"/>
    <w:rsid w:val="00332137"/>
    <w:rsid w:val="0033213E"/>
    <w:rsid w:val="003321F3"/>
    <w:rsid w:val="0033240D"/>
    <w:rsid w:val="003327DD"/>
    <w:rsid w:val="00332882"/>
    <w:rsid w:val="00332AE5"/>
    <w:rsid w:val="00332F5D"/>
    <w:rsid w:val="003331A2"/>
    <w:rsid w:val="003333B9"/>
    <w:rsid w:val="003333CF"/>
    <w:rsid w:val="0033345B"/>
    <w:rsid w:val="003334D0"/>
    <w:rsid w:val="003335EF"/>
    <w:rsid w:val="00333A61"/>
    <w:rsid w:val="00333A70"/>
    <w:rsid w:val="00333ECE"/>
    <w:rsid w:val="00333FB2"/>
    <w:rsid w:val="00333FCE"/>
    <w:rsid w:val="00334161"/>
    <w:rsid w:val="003341B0"/>
    <w:rsid w:val="003345B0"/>
    <w:rsid w:val="00334C24"/>
    <w:rsid w:val="00334C58"/>
    <w:rsid w:val="00334FB5"/>
    <w:rsid w:val="0033534E"/>
    <w:rsid w:val="003355B5"/>
    <w:rsid w:val="00335664"/>
    <w:rsid w:val="003358EC"/>
    <w:rsid w:val="00335D20"/>
    <w:rsid w:val="00336039"/>
    <w:rsid w:val="0033606D"/>
    <w:rsid w:val="0033654D"/>
    <w:rsid w:val="003365C6"/>
    <w:rsid w:val="0033672B"/>
    <w:rsid w:val="00336C27"/>
    <w:rsid w:val="00336C45"/>
    <w:rsid w:val="00336C88"/>
    <w:rsid w:val="00336F02"/>
    <w:rsid w:val="0033729A"/>
    <w:rsid w:val="003372CC"/>
    <w:rsid w:val="003372CE"/>
    <w:rsid w:val="003373D8"/>
    <w:rsid w:val="00337643"/>
    <w:rsid w:val="0033772A"/>
    <w:rsid w:val="003378E2"/>
    <w:rsid w:val="00337C31"/>
    <w:rsid w:val="00337D29"/>
    <w:rsid w:val="0034009D"/>
    <w:rsid w:val="0034010E"/>
    <w:rsid w:val="003401ED"/>
    <w:rsid w:val="003402FC"/>
    <w:rsid w:val="0034057E"/>
    <w:rsid w:val="003406A6"/>
    <w:rsid w:val="00340722"/>
    <w:rsid w:val="00340785"/>
    <w:rsid w:val="0034098F"/>
    <w:rsid w:val="00340AC2"/>
    <w:rsid w:val="00340B21"/>
    <w:rsid w:val="00340C71"/>
    <w:rsid w:val="00340DC6"/>
    <w:rsid w:val="00340E3E"/>
    <w:rsid w:val="00341285"/>
    <w:rsid w:val="00341459"/>
    <w:rsid w:val="00341559"/>
    <w:rsid w:val="003416EB"/>
    <w:rsid w:val="00341CBE"/>
    <w:rsid w:val="003422A7"/>
    <w:rsid w:val="00342475"/>
    <w:rsid w:val="003424C4"/>
    <w:rsid w:val="003425C9"/>
    <w:rsid w:val="0034265A"/>
    <w:rsid w:val="00342811"/>
    <w:rsid w:val="00342903"/>
    <w:rsid w:val="00342C8C"/>
    <w:rsid w:val="00342CBA"/>
    <w:rsid w:val="003430CA"/>
    <w:rsid w:val="003431C1"/>
    <w:rsid w:val="003432A8"/>
    <w:rsid w:val="0034339B"/>
    <w:rsid w:val="003435D6"/>
    <w:rsid w:val="003435DF"/>
    <w:rsid w:val="003436A3"/>
    <w:rsid w:val="003437AB"/>
    <w:rsid w:val="00343BBB"/>
    <w:rsid w:val="00343FB9"/>
    <w:rsid w:val="00344367"/>
    <w:rsid w:val="003444B9"/>
    <w:rsid w:val="0034474E"/>
    <w:rsid w:val="00344963"/>
    <w:rsid w:val="00344A06"/>
    <w:rsid w:val="00344C3A"/>
    <w:rsid w:val="00344C69"/>
    <w:rsid w:val="00344E30"/>
    <w:rsid w:val="003452CC"/>
    <w:rsid w:val="003452E6"/>
    <w:rsid w:val="00345765"/>
    <w:rsid w:val="003459DA"/>
    <w:rsid w:val="00345B5E"/>
    <w:rsid w:val="00346174"/>
    <w:rsid w:val="0034642B"/>
    <w:rsid w:val="0034658F"/>
    <w:rsid w:val="003465DE"/>
    <w:rsid w:val="00346641"/>
    <w:rsid w:val="003466E1"/>
    <w:rsid w:val="003468EA"/>
    <w:rsid w:val="00346907"/>
    <w:rsid w:val="00346A5A"/>
    <w:rsid w:val="00346B85"/>
    <w:rsid w:val="00346FFE"/>
    <w:rsid w:val="003473B7"/>
    <w:rsid w:val="003474E5"/>
    <w:rsid w:val="003476F0"/>
    <w:rsid w:val="00347720"/>
    <w:rsid w:val="00347855"/>
    <w:rsid w:val="003479AC"/>
    <w:rsid w:val="00347C1E"/>
    <w:rsid w:val="00347CAC"/>
    <w:rsid w:val="00347CDD"/>
    <w:rsid w:val="00347E48"/>
    <w:rsid w:val="003501FA"/>
    <w:rsid w:val="00350221"/>
    <w:rsid w:val="00350351"/>
    <w:rsid w:val="003503F6"/>
    <w:rsid w:val="00350822"/>
    <w:rsid w:val="003510E0"/>
    <w:rsid w:val="0035122B"/>
    <w:rsid w:val="0035127A"/>
    <w:rsid w:val="003513CD"/>
    <w:rsid w:val="0035156B"/>
    <w:rsid w:val="003516B8"/>
    <w:rsid w:val="00351964"/>
    <w:rsid w:val="00351A58"/>
    <w:rsid w:val="00351C9E"/>
    <w:rsid w:val="003520F4"/>
    <w:rsid w:val="00352195"/>
    <w:rsid w:val="003525DA"/>
    <w:rsid w:val="003527C6"/>
    <w:rsid w:val="00352802"/>
    <w:rsid w:val="00352BD3"/>
    <w:rsid w:val="00352BED"/>
    <w:rsid w:val="00352FEA"/>
    <w:rsid w:val="00353166"/>
    <w:rsid w:val="00353378"/>
    <w:rsid w:val="0035351A"/>
    <w:rsid w:val="003536CB"/>
    <w:rsid w:val="003538FE"/>
    <w:rsid w:val="00353A3B"/>
    <w:rsid w:val="00353A97"/>
    <w:rsid w:val="00353C77"/>
    <w:rsid w:val="00353E3C"/>
    <w:rsid w:val="00353F16"/>
    <w:rsid w:val="00353F7B"/>
    <w:rsid w:val="003540E1"/>
    <w:rsid w:val="0035410C"/>
    <w:rsid w:val="0035473C"/>
    <w:rsid w:val="0035474B"/>
    <w:rsid w:val="00354916"/>
    <w:rsid w:val="00354B63"/>
    <w:rsid w:val="00354C9A"/>
    <w:rsid w:val="003550B2"/>
    <w:rsid w:val="003550D5"/>
    <w:rsid w:val="003550FB"/>
    <w:rsid w:val="003553D8"/>
    <w:rsid w:val="003557D5"/>
    <w:rsid w:val="00355986"/>
    <w:rsid w:val="003559F2"/>
    <w:rsid w:val="00355A76"/>
    <w:rsid w:val="00355B49"/>
    <w:rsid w:val="00355BEB"/>
    <w:rsid w:val="00355C7B"/>
    <w:rsid w:val="00355D6C"/>
    <w:rsid w:val="00355DB3"/>
    <w:rsid w:val="00356178"/>
    <w:rsid w:val="003561F6"/>
    <w:rsid w:val="0035631F"/>
    <w:rsid w:val="003564DA"/>
    <w:rsid w:val="00356BD3"/>
    <w:rsid w:val="00356C3B"/>
    <w:rsid w:val="00356FA4"/>
    <w:rsid w:val="0035739A"/>
    <w:rsid w:val="003577CB"/>
    <w:rsid w:val="00357835"/>
    <w:rsid w:val="00357C85"/>
    <w:rsid w:val="00357D32"/>
    <w:rsid w:val="00357E2F"/>
    <w:rsid w:val="00357FFE"/>
    <w:rsid w:val="00360801"/>
    <w:rsid w:val="003609FB"/>
    <w:rsid w:val="00360CA8"/>
    <w:rsid w:val="00360CBE"/>
    <w:rsid w:val="00360D26"/>
    <w:rsid w:val="00360F85"/>
    <w:rsid w:val="0036103D"/>
    <w:rsid w:val="003618ED"/>
    <w:rsid w:val="00361A82"/>
    <w:rsid w:val="00361CFD"/>
    <w:rsid w:val="00361E8F"/>
    <w:rsid w:val="00362176"/>
    <w:rsid w:val="003623AB"/>
    <w:rsid w:val="003624CA"/>
    <w:rsid w:val="00362529"/>
    <w:rsid w:val="0036266A"/>
    <w:rsid w:val="0036274A"/>
    <w:rsid w:val="003627B0"/>
    <w:rsid w:val="00362B8A"/>
    <w:rsid w:val="00363030"/>
    <w:rsid w:val="00363057"/>
    <w:rsid w:val="0036316F"/>
    <w:rsid w:val="00363378"/>
    <w:rsid w:val="00363410"/>
    <w:rsid w:val="0036381E"/>
    <w:rsid w:val="00363885"/>
    <w:rsid w:val="00363939"/>
    <w:rsid w:val="00364003"/>
    <w:rsid w:val="00364042"/>
    <w:rsid w:val="00364799"/>
    <w:rsid w:val="00364BB1"/>
    <w:rsid w:val="00364CD9"/>
    <w:rsid w:val="00364D6D"/>
    <w:rsid w:val="00364E84"/>
    <w:rsid w:val="003652EC"/>
    <w:rsid w:val="00365472"/>
    <w:rsid w:val="00365525"/>
    <w:rsid w:val="00365566"/>
    <w:rsid w:val="003658E0"/>
    <w:rsid w:val="00365B40"/>
    <w:rsid w:val="00365B4D"/>
    <w:rsid w:val="00365D90"/>
    <w:rsid w:val="00365DA6"/>
    <w:rsid w:val="00365E0F"/>
    <w:rsid w:val="003660B7"/>
    <w:rsid w:val="003665DC"/>
    <w:rsid w:val="003666B5"/>
    <w:rsid w:val="00366803"/>
    <w:rsid w:val="00366870"/>
    <w:rsid w:val="003669C0"/>
    <w:rsid w:val="00366EF6"/>
    <w:rsid w:val="00366F80"/>
    <w:rsid w:val="00367362"/>
    <w:rsid w:val="00367375"/>
    <w:rsid w:val="00367728"/>
    <w:rsid w:val="00367778"/>
    <w:rsid w:val="0036777F"/>
    <w:rsid w:val="003677D0"/>
    <w:rsid w:val="0036798E"/>
    <w:rsid w:val="00367D3B"/>
    <w:rsid w:val="00367D49"/>
    <w:rsid w:val="00367DA0"/>
    <w:rsid w:val="00367F7D"/>
    <w:rsid w:val="00367FAC"/>
    <w:rsid w:val="00370B0C"/>
    <w:rsid w:val="00370B28"/>
    <w:rsid w:val="00370D29"/>
    <w:rsid w:val="00370F26"/>
    <w:rsid w:val="0037115E"/>
    <w:rsid w:val="00371214"/>
    <w:rsid w:val="003713D0"/>
    <w:rsid w:val="00371575"/>
    <w:rsid w:val="00371593"/>
    <w:rsid w:val="003719C1"/>
    <w:rsid w:val="00371A00"/>
    <w:rsid w:val="00371B14"/>
    <w:rsid w:val="00371BAC"/>
    <w:rsid w:val="00371BCC"/>
    <w:rsid w:val="00371E23"/>
    <w:rsid w:val="003720DD"/>
    <w:rsid w:val="003720F2"/>
    <w:rsid w:val="00372190"/>
    <w:rsid w:val="00372209"/>
    <w:rsid w:val="003722B8"/>
    <w:rsid w:val="003724D5"/>
    <w:rsid w:val="00372633"/>
    <w:rsid w:val="00372657"/>
    <w:rsid w:val="00372BE9"/>
    <w:rsid w:val="00372C0E"/>
    <w:rsid w:val="00372CCB"/>
    <w:rsid w:val="00372D2B"/>
    <w:rsid w:val="00372FAE"/>
    <w:rsid w:val="00373276"/>
    <w:rsid w:val="0037358D"/>
    <w:rsid w:val="003735E5"/>
    <w:rsid w:val="0037375C"/>
    <w:rsid w:val="003737CD"/>
    <w:rsid w:val="003737FA"/>
    <w:rsid w:val="00373801"/>
    <w:rsid w:val="0037381A"/>
    <w:rsid w:val="00373883"/>
    <w:rsid w:val="00373B8E"/>
    <w:rsid w:val="00373BDB"/>
    <w:rsid w:val="0037405C"/>
    <w:rsid w:val="00374240"/>
    <w:rsid w:val="003742D1"/>
    <w:rsid w:val="003744C9"/>
    <w:rsid w:val="003747CE"/>
    <w:rsid w:val="00374AC5"/>
    <w:rsid w:val="00374AD8"/>
    <w:rsid w:val="00374B3C"/>
    <w:rsid w:val="00374C19"/>
    <w:rsid w:val="00374CA8"/>
    <w:rsid w:val="00374DD0"/>
    <w:rsid w:val="00375113"/>
    <w:rsid w:val="003756A3"/>
    <w:rsid w:val="003756F1"/>
    <w:rsid w:val="003759B9"/>
    <w:rsid w:val="00375AB4"/>
    <w:rsid w:val="00375AC4"/>
    <w:rsid w:val="00375B57"/>
    <w:rsid w:val="00375B94"/>
    <w:rsid w:val="00375E9F"/>
    <w:rsid w:val="00375F47"/>
    <w:rsid w:val="00375F50"/>
    <w:rsid w:val="00375FB2"/>
    <w:rsid w:val="00376024"/>
    <w:rsid w:val="003763D0"/>
    <w:rsid w:val="00376417"/>
    <w:rsid w:val="003765AC"/>
    <w:rsid w:val="00376640"/>
    <w:rsid w:val="003767B0"/>
    <w:rsid w:val="003767E2"/>
    <w:rsid w:val="00376C01"/>
    <w:rsid w:val="00376FAF"/>
    <w:rsid w:val="00376FD0"/>
    <w:rsid w:val="003770A1"/>
    <w:rsid w:val="00377457"/>
    <w:rsid w:val="00377738"/>
    <w:rsid w:val="003777AA"/>
    <w:rsid w:val="003777F9"/>
    <w:rsid w:val="00377B25"/>
    <w:rsid w:val="00377C72"/>
    <w:rsid w:val="00377E0E"/>
    <w:rsid w:val="00377ECD"/>
    <w:rsid w:val="003800DA"/>
    <w:rsid w:val="0038094F"/>
    <w:rsid w:val="003809C7"/>
    <w:rsid w:val="00380B70"/>
    <w:rsid w:val="00380E4A"/>
    <w:rsid w:val="00380EB1"/>
    <w:rsid w:val="00380EEA"/>
    <w:rsid w:val="003810B6"/>
    <w:rsid w:val="00381E31"/>
    <w:rsid w:val="0038214E"/>
    <w:rsid w:val="003824C6"/>
    <w:rsid w:val="003826A3"/>
    <w:rsid w:val="003826EE"/>
    <w:rsid w:val="0038270E"/>
    <w:rsid w:val="00382798"/>
    <w:rsid w:val="00382927"/>
    <w:rsid w:val="00382A73"/>
    <w:rsid w:val="00382ABC"/>
    <w:rsid w:val="00382B2D"/>
    <w:rsid w:val="00382E0D"/>
    <w:rsid w:val="00383063"/>
    <w:rsid w:val="0038307F"/>
    <w:rsid w:val="00383562"/>
    <w:rsid w:val="003835B1"/>
    <w:rsid w:val="00383602"/>
    <w:rsid w:val="00383995"/>
    <w:rsid w:val="00383A3A"/>
    <w:rsid w:val="00383AD2"/>
    <w:rsid w:val="00383BF3"/>
    <w:rsid w:val="00383ED2"/>
    <w:rsid w:val="003841F3"/>
    <w:rsid w:val="003842F6"/>
    <w:rsid w:val="00384452"/>
    <w:rsid w:val="00384548"/>
    <w:rsid w:val="0038476F"/>
    <w:rsid w:val="003849ED"/>
    <w:rsid w:val="00384ACE"/>
    <w:rsid w:val="00384C06"/>
    <w:rsid w:val="00384CEB"/>
    <w:rsid w:val="00384D69"/>
    <w:rsid w:val="00384E8E"/>
    <w:rsid w:val="00385034"/>
    <w:rsid w:val="00385188"/>
    <w:rsid w:val="00385477"/>
    <w:rsid w:val="0038564F"/>
    <w:rsid w:val="0038568B"/>
    <w:rsid w:val="003856BD"/>
    <w:rsid w:val="003857B6"/>
    <w:rsid w:val="00385BBE"/>
    <w:rsid w:val="00385C8D"/>
    <w:rsid w:val="00385E37"/>
    <w:rsid w:val="00385FB6"/>
    <w:rsid w:val="003862EE"/>
    <w:rsid w:val="0038631C"/>
    <w:rsid w:val="003864A0"/>
    <w:rsid w:val="00386856"/>
    <w:rsid w:val="00386AF7"/>
    <w:rsid w:val="00386D99"/>
    <w:rsid w:val="00387155"/>
    <w:rsid w:val="003871DC"/>
    <w:rsid w:val="003875A4"/>
    <w:rsid w:val="003879E6"/>
    <w:rsid w:val="00387A81"/>
    <w:rsid w:val="00387BC4"/>
    <w:rsid w:val="00387DAC"/>
    <w:rsid w:val="00387F35"/>
    <w:rsid w:val="003902DE"/>
    <w:rsid w:val="003907C6"/>
    <w:rsid w:val="00390A1A"/>
    <w:rsid w:val="00390AB9"/>
    <w:rsid w:val="00390BAD"/>
    <w:rsid w:val="00390FC2"/>
    <w:rsid w:val="00391397"/>
    <w:rsid w:val="003913F5"/>
    <w:rsid w:val="003916F7"/>
    <w:rsid w:val="0039186A"/>
    <w:rsid w:val="0039198B"/>
    <w:rsid w:val="003919D5"/>
    <w:rsid w:val="00391AB1"/>
    <w:rsid w:val="0039244E"/>
    <w:rsid w:val="00392A9C"/>
    <w:rsid w:val="00392B79"/>
    <w:rsid w:val="00392F79"/>
    <w:rsid w:val="00393104"/>
    <w:rsid w:val="0039328F"/>
    <w:rsid w:val="003933C7"/>
    <w:rsid w:val="00393428"/>
    <w:rsid w:val="003935D7"/>
    <w:rsid w:val="00393722"/>
    <w:rsid w:val="00393788"/>
    <w:rsid w:val="0039379B"/>
    <w:rsid w:val="0039388A"/>
    <w:rsid w:val="00393EA2"/>
    <w:rsid w:val="00393F06"/>
    <w:rsid w:val="003940DC"/>
    <w:rsid w:val="003940F2"/>
    <w:rsid w:val="003942A2"/>
    <w:rsid w:val="00394357"/>
    <w:rsid w:val="00394442"/>
    <w:rsid w:val="003944C1"/>
    <w:rsid w:val="003945B6"/>
    <w:rsid w:val="0039497B"/>
    <w:rsid w:val="00394C56"/>
    <w:rsid w:val="00394CE1"/>
    <w:rsid w:val="00394FAB"/>
    <w:rsid w:val="00394FDF"/>
    <w:rsid w:val="003950A1"/>
    <w:rsid w:val="00395334"/>
    <w:rsid w:val="003956F2"/>
    <w:rsid w:val="00395865"/>
    <w:rsid w:val="003959BC"/>
    <w:rsid w:val="00395A95"/>
    <w:rsid w:val="00395E11"/>
    <w:rsid w:val="00395F18"/>
    <w:rsid w:val="003961D7"/>
    <w:rsid w:val="00396359"/>
    <w:rsid w:val="00396550"/>
    <w:rsid w:val="00396897"/>
    <w:rsid w:val="00396A66"/>
    <w:rsid w:val="00396AC3"/>
    <w:rsid w:val="00396ADB"/>
    <w:rsid w:val="00396CD6"/>
    <w:rsid w:val="00396D75"/>
    <w:rsid w:val="00396E4E"/>
    <w:rsid w:val="00396E92"/>
    <w:rsid w:val="00396F1E"/>
    <w:rsid w:val="003977A1"/>
    <w:rsid w:val="003977CA"/>
    <w:rsid w:val="00397817"/>
    <w:rsid w:val="00397AE3"/>
    <w:rsid w:val="00397CFC"/>
    <w:rsid w:val="00397E0B"/>
    <w:rsid w:val="003A013A"/>
    <w:rsid w:val="003A0374"/>
    <w:rsid w:val="003A042E"/>
    <w:rsid w:val="003A0598"/>
    <w:rsid w:val="003A06F4"/>
    <w:rsid w:val="003A093C"/>
    <w:rsid w:val="003A09BD"/>
    <w:rsid w:val="003A0CA9"/>
    <w:rsid w:val="003A0EC5"/>
    <w:rsid w:val="003A1085"/>
    <w:rsid w:val="003A121E"/>
    <w:rsid w:val="003A137F"/>
    <w:rsid w:val="003A13E7"/>
    <w:rsid w:val="003A14EB"/>
    <w:rsid w:val="003A1A0C"/>
    <w:rsid w:val="003A1E08"/>
    <w:rsid w:val="003A1E27"/>
    <w:rsid w:val="003A1E31"/>
    <w:rsid w:val="003A218D"/>
    <w:rsid w:val="003A2585"/>
    <w:rsid w:val="003A267B"/>
    <w:rsid w:val="003A288D"/>
    <w:rsid w:val="003A2BF7"/>
    <w:rsid w:val="003A2E7C"/>
    <w:rsid w:val="003A2E85"/>
    <w:rsid w:val="003A2F5D"/>
    <w:rsid w:val="003A3262"/>
    <w:rsid w:val="003A3727"/>
    <w:rsid w:val="003A37E9"/>
    <w:rsid w:val="003A388C"/>
    <w:rsid w:val="003A398B"/>
    <w:rsid w:val="003A3997"/>
    <w:rsid w:val="003A3B6F"/>
    <w:rsid w:val="003A3BC2"/>
    <w:rsid w:val="003A3E6C"/>
    <w:rsid w:val="003A3E6D"/>
    <w:rsid w:val="003A3F08"/>
    <w:rsid w:val="003A4421"/>
    <w:rsid w:val="003A447D"/>
    <w:rsid w:val="003A44DB"/>
    <w:rsid w:val="003A46BD"/>
    <w:rsid w:val="003A4AAB"/>
    <w:rsid w:val="003A4B69"/>
    <w:rsid w:val="003A4BFE"/>
    <w:rsid w:val="003A4F3B"/>
    <w:rsid w:val="003A506C"/>
    <w:rsid w:val="003A524B"/>
    <w:rsid w:val="003A5403"/>
    <w:rsid w:val="003A55A4"/>
    <w:rsid w:val="003A57ED"/>
    <w:rsid w:val="003A5A01"/>
    <w:rsid w:val="003A5A79"/>
    <w:rsid w:val="003A5B8F"/>
    <w:rsid w:val="003A5BE8"/>
    <w:rsid w:val="003A5C13"/>
    <w:rsid w:val="003A5EDA"/>
    <w:rsid w:val="003A60AA"/>
    <w:rsid w:val="003A637B"/>
    <w:rsid w:val="003A63EF"/>
    <w:rsid w:val="003A656C"/>
    <w:rsid w:val="003A6B68"/>
    <w:rsid w:val="003A6DE0"/>
    <w:rsid w:val="003A6E8A"/>
    <w:rsid w:val="003A6E9C"/>
    <w:rsid w:val="003A6F11"/>
    <w:rsid w:val="003A7063"/>
    <w:rsid w:val="003A72DB"/>
    <w:rsid w:val="003A77AB"/>
    <w:rsid w:val="003A77F2"/>
    <w:rsid w:val="003A78C4"/>
    <w:rsid w:val="003A79ED"/>
    <w:rsid w:val="003A7B86"/>
    <w:rsid w:val="003A7BF5"/>
    <w:rsid w:val="003A7C68"/>
    <w:rsid w:val="003A7D39"/>
    <w:rsid w:val="003A7ECD"/>
    <w:rsid w:val="003A7F6F"/>
    <w:rsid w:val="003B0126"/>
    <w:rsid w:val="003B0202"/>
    <w:rsid w:val="003B030B"/>
    <w:rsid w:val="003B04A0"/>
    <w:rsid w:val="003B04D6"/>
    <w:rsid w:val="003B060F"/>
    <w:rsid w:val="003B0FD0"/>
    <w:rsid w:val="003B10F1"/>
    <w:rsid w:val="003B123B"/>
    <w:rsid w:val="003B15DD"/>
    <w:rsid w:val="003B1A4A"/>
    <w:rsid w:val="003B1DA1"/>
    <w:rsid w:val="003B1F5B"/>
    <w:rsid w:val="003B1F60"/>
    <w:rsid w:val="003B2147"/>
    <w:rsid w:val="003B21C1"/>
    <w:rsid w:val="003B228A"/>
    <w:rsid w:val="003B2339"/>
    <w:rsid w:val="003B23E8"/>
    <w:rsid w:val="003B24D4"/>
    <w:rsid w:val="003B2505"/>
    <w:rsid w:val="003B2838"/>
    <w:rsid w:val="003B2A69"/>
    <w:rsid w:val="003B2C64"/>
    <w:rsid w:val="003B2C6C"/>
    <w:rsid w:val="003B3157"/>
    <w:rsid w:val="003B32A7"/>
    <w:rsid w:val="003B3515"/>
    <w:rsid w:val="003B3A5E"/>
    <w:rsid w:val="003B3AFA"/>
    <w:rsid w:val="003B3BAC"/>
    <w:rsid w:val="003B3BAE"/>
    <w:rsid w:val="003B3C25"/>
    <w:rsid w:val="003B3EA4"/>
    <w:rsid w:val="003B3F4F"/>
    <w:rsid w:val="003B4236"/>
    <w:rsid w:val="003B42EC"/>
    <w:rsid w:val="003B4B58"/>
    <w:rsid w:val="003B4F4B"/>
    <w:rsid w:val="003B50DC"/>
    <w:rsid w:val="003B52F9"/>
    <w:rsid w:val="003B532C"/>
    <w:rsid w:val="003B562E"/>
    <w:rsid w:val="003B5746"/>
    <w:rsid w:val="003B586D"/>
    <w:rsid w:val="003B5C83"/>
    <w:rsid w:val="003B5F02"/>
    <w:rsid w:val="003B63B1"/>
    <w:rsid w:val="003B6461"/>
    <w:rsid w:val="003B65FC"/>
    <w:rsid w:val="003B688B"/>
    <w:rsid w:val="003B6D0B"/>
    <w:rsid w:val="003B6E39"/>
    <w:rsid w:val="003B6F24"/>
    <w:rsid w:val="003B6FB5"/>
    <w:rsid w:val="003B7114"/>
    <w:rsid w:val="003B7342"/>
    <w:rsid w:val="003B741C"/>
    <w:rsid w:val="003B74F5"/>
    <w:rsid w:val="003B75F0"/>
    <w:rsid w:val="003B78D3"/>
    <w:rsid w:val="003B7A02"/>
    <w:rsid w:val="003B7D7E"/>
    <w:rsid w:val="003B7DE6"/>
    <w:rsid w:val="003B7ECD"/>
    <w:rsid w:val="003B7F09"/>
    <w:rsid w:val="003B7F2F"/>
    <w:rsid w:val="003B7FB3"/>
    <w:rsid w:val="003C00CC"/>
    <w:rsid w:val="003C00F0"/>
    <w:rsid w:val="003C067A"/>
    <w:rsid w:val="003C101D"/>
    <w:rsid w:val="003C114E"/>
    <w:rsid w:val="003C13B2"/>
    <w:rsid w:val="003C150B"/>
    <w:rsid w:val="003C1820"/>
    <w:rsid w:val="003C1AED"/>
    <w:rsid w:val="003C1CD6"/>
    <w:rsid w:val="003C1F6F"/>
    <w:rsid w:val="003C203C"/>
    <w:rsid w:val="003C204F"/>
    <w:rsid w:val="003C2222"/>
    <w:rsid w:val="003C22B6"/>
    <w:rsid w:val="003C23E5"/>
    <w:rsid w:val="003C23F8"/>
    <w:rsid w:val="003C29CA"/>
    <w:rsid w:val="003C2D12"/>
    <w:rsid w:val="003C2E6E"/>
    <w:rsid w:val="003C3131"/>
    <w:rsid w:val="003C328C"/>
    <w:rsid w:val="003C3400"/>
    <w:rsid w:val="003C356C"/>
    <w:rsid w:val="003C381B"/>
    <w:rsid w:val="003C381F"/>
    <w:rsid w:val="003C3841"/>
    <w:rsid w:val="003C388D"/>
    <w:rsid w:val="003C3A2B"/>
    <w:rsid w:val="003C3F3B"/>
    <w:rsid w:val="003C40F0"/>
    <w:rsid w:val="003C4104"/>
    <w:rsid w:val="003C412F"/>
    <w:rsid w:val="003C4218"/>
    <w:rsid w:val="003C4269"/>
    <w:rsid w:val="003C43CD"/>
    <w:rsid w:val="003C4C4A"/>
    <w:rsid w:val="003C5056"/>
    <w:rsid w:val="003C58ED"/>
    <w:rsid w:val="003C59E3"/>
    <w:rsid w:val="003C5B0A"/>
    <w:rsid w:val="003C5D15"/>
    <w:rsid w:val="003C5D57"/>
    <w:rsid w:val="003C5E20"/>
    <w:rsid w:val="003C5FD7"/>
    <w:rsid w:val="003C61C0"/>
    <w:rsid w:val="003C6690"/>
    <w:rsid w:val="003C67F9"/>
    <w:rsid w:val="003C6880"/>
    <w:rsid w:val="003C69ED"/>
    <w:rsid w:val="003C6E85"/>
    <w:rsid w:val="003C6FBB"/>
    <w:rsid w:val="003C7551"/>
    <w:rsid w:val="003C7586"/>
    <w:rsid w:val="003C785A"/>
    <w:rsid w:val="003C78D8"/>
    <w:rsid w:val="003C7974"/>
    <w:rsid w:val="003C7DB3"/>
    <w:rsid w:val="003C7FAC"/>
    <w:rsid w:val="003D028B"/>
    <w:rsid w:val="003D0420"/>
    <w:rsid w:val="003D05F0"/>
    <w:rsid w:val="003D08A1"/>
    <w:rsid w:val="003D0D0F"/>
    <w:rsid w:val="003D0E38"/>
    <w:rsid w:val="003D101E"/>
    <w:rsid w:val="003D12A4"/>
    <w:rsid w:val="003D1642"/>
    <w:rsid w:val="003D16A3"/>
    <w:rsid w:val="003D16FD"/>
    <w:rsid w:val="003D1916"/>
    <w:rsid w:val="003D1A33"/>
    <w:rsid w:val="003D1AC1"/>
    <w:rsid w:val="003D1B03"/>
    <w:rsid w:val="003D1B3E"/>
    <w:rsid w:val="003D1D76"/>
    <w:rsid w:val="003D1DE8"/>
    <w:rsid w:val="003D1E27"/>
    <w:rsid w:val="003D1E8F"/>
    <w:rsid w:val="003D23D1"/>
    <w:rsid w:val="003D24B9"/>
    <w:rsid w:val="003D25A2"/>
    <w:rsid w:val="003D2663"/>
    <w:rsid w:val="003D2674"/>
    <w:rsid w:val="003D2A15"/>
    <w:rsid w:val="003D2A31"/>
    <w:rsid w:val="003D30D7"/>
    <w:rsid w:val="003D3278"/>
    <w:rsid w:val="003D32C7"/>
    <w:rsid w:val="003D33E1"/>
    <w:rsid w:val="003D3400"/>
    <w:rsid w:val="003D3746"/>
    <w:rsid w:val="003D3A94"/>
    <w:rsid w:val="003D3CCF"/>
    <w:rsid w:val="003D421B"/>
    <w:rsid w:val="003D4241"/>
    <w:rsid w:val="003D432B"/>
    <w:rsid w:val="003D4426"/>
    <w:rsid w:val="003D45CF"/>
    <w:rsid w:val="003D4804"/>
    <w:rsid w:val="003D4E15"/>
    <w:rsid w:val="003D4EB0"/>
    <w:rsid w:val="003D4F1C"/>
    <w:rsid w:val="003D5035"/>
    <w:rsid w:val="003D54A2"/>
    <w:rsid w:val="003D56B3"/>
    <w:rsid w:val="003D58DD"/>
    <w:rsid w:val="003D5C15"/>
    <w:rsid w:val="003D5CA0"/>
    <w:rsid w:val="003D5F73"/>
    <w:rsid w:val="003D6286"/>
    <w:rsid w:val="003D68D3"/>
    <w:rsid w:val="003D69CE"/>
    <w:rsid w:val="003D6A92"/>
    <w:rsid w:val="003D6AA3"/>
    <w:rsid w:val="003D6CEF"/>
    <w:rsid w:val="003D6F0D"/>
    <w:rsid w:val="003D72ED"/>
    <w:rsid w:val="003D731A"/>
    <w:rsid w:val="003D7353"/>
    <w:rsid w:val="003D7621"/>
    <w:rsid w:val="003D76CB"/>
    <w:rsid w:val="003D78BA"/>
    <w:rsid w:val="003D7D43"/>
    <w:rsid w:val="003D7F3A"/>
    <w:rsid w:val="003E03F3"/>
    <w:rsid w:val="003E0546"/>
    <w:rsid w:val="003E0595"/>
    <w:rsid w:val="003E06C5"/>
    <w:rsid w:val="003E0962"/>
    <w:rsid w:val="003E0BDC"/>
    <w:rsid w:val="003E0C29"/>
    <w:rsid w:val="003E0C98"/>
    <w:rsid w:val="003E0FD3"/>
    <w:rsid w:val="003E1045"/>
    <w:rsid w:val="003E12DB"/>
    <w:rsid w:val="003E1361"/>
    <w:rsid w:val="003E154D"/>
    <w:rsid w:val="003E1640"/>
    <w:rsid w:val="003E1785"/>
    <w:rsid w:val="003E190D"/>
    <w:rsid w:val="003E198E"/>
    <w:rsid w:val="003E1A18"/>
    <w:rsid w:val="003E1C99"/>
    <w:rsid w:val="003E1CC7"/>
    <w:rsid w:val="003E1DE5"/>
    <w:rsid w:val="003E2009"/>
    <w:rsid w:val="003E2265"/>
    <w:rsid w:val="003E2485"/>
    <w:rsid w:val="003E2598"/>
    <w:rsid w:val="003E26A5"/>
    <w:rsid w:val="003E2C07"/>
    <w:rsid w:val="003E2EE0"/>
    <w:rsid w:val="003E3384"/>
    <w:rsid w:val="003E349F"/>
    <w:rsid w:val="003E3725"/>
    <w:rsid w:val="003E37BE"/>
    <w:rsid w:val="003E3A84"/>
    <w:rsid w:val="003E3ACB"/>
    <w:rsid w:val="003E3ADA"/>
    <w:rsid w:val="003E3B0D"/>
    <w:rsid w:val="003E3B50"/>
    <w:rsid w:val="003E3B9B"/>
    <w:rsid w:val="003E3BCC"/>
    <w:rsid w:val="003E3D07"/>
    <w:rsid w:val="003E3E20"/>
    <w:rsid w:val="003E3E2D"/>
    <w:rsid w:val="003E40AF"/>
    <w:rsid w:val="003E46DF"/>
    <w:rsid w:val="003E4B23"/>
    <w:rsid w:val="003E4B52"/>
    <w:rsid w:val="003E4C57"/>
    <w:rsid w:val="003E5085"/>
    <w:rsid w:val="003E5116"/>
    <w:rsid w:val="003E54E8"/>
    <w:rsid w:val="003E5996"/>
    <w:rsid w:val="003E5DCA"/>
    <w:rsid w:val="003E5E40"/>
    <w:rsid w:val="003E5F6F"/>
    <w:rsid w:val="003E5FF8"/>
    <w:rsid w:val="003E60FF"/>
    <w:rsid w:val="003E6244"/>
    <w:rsid w:val="003E640E"/>
    <w:rsid w:val="003E6468"/>
    <w:rsid w:val="003E6524"/>
    <w:rsid w:val="003E6890"/>
    <w:rsid w:val="003E68E1"/>
    <w:rsid w:val="003E6B2D"/>
    <w:rsid w:val="003E6EE3"/>
    <w:rsid w:val="003E6FF3"/>
    <w:rsid w:val="003E70A8"/>
    <w:rsid w:val="003E73B5"/>
    <w:rsid w:val="003E73BB"/>
    <w:rsid w:val="003E7522"/>
    <w:rsid w:val="003E76D4"/>
    <w:rsid w:val="003E7787"/>
    <w:rsid w:val="003E7B7C"/>
    <w:rsid w:val="003E7CBA"/>
    <w:rsid w:val="003E7FD7"/>
    <w:rsid w:val="003F02D8"/>
    <w:rsid w:val="003F0559"/>
    <w:rsid w:val="003F0708"/>
    <w:rsid w:val="003F0909"/>
    <w:rsid w:val="003F0922"/>
    <w:rsid w:val="003F0C30"/>
    <w:rsid w:val="003F0C3B"/>
    <w:rsid w:val="003F0CCB"/>
    <w:rsid w:val="003F1094"/>
    <w:rsid w:val="003F1596"/>
    <w:rsid w:val="003F18E9"/>
    <w:rsid w:val="003F1B4A"/>
    <w:rsid w:val="003F1B8D"/>
    <w:rsid w:val="003F1BCE"/>
    <w:rsid w:val="003F1C3B"/>
    <w:rsid w:val="003F1C8A"/>
    <w:rsid w:val="003F1E98"/>
    <w:rsid w:val="003F1F06"/>
    <w:rsid w:val="003F2006"/>
    <w:rsid w:val="003F2331"/>
    <w:rsid w:val="003F24F0"/>
    <w:rsid w:val="003F29D1"/>
    <w:rsid w:val="003F30B8"/>
    <w:rsid w:val="003F3107"/>
    <w:rsid w:val="003F3189"/>
    <w:rsid w:val="003F35C5"/>
    <w:rsid w:val="003F35F1"/>
    <w:rsid w:val="003F3B1E"/>
    <w:rsid w:val="003F3C65"/>
    <w:rsid w:val="003F3D9A"/>
    <w:rsid w:val="003F3E87"/>
    <w:rsid w:val="003F40D9"/>
    <w:rsid w:val="003F4150"/>
    <w:rsid w:val="003F43AD"/>
    <w:rsid w:val="003F4404"/>
    <w:rsid w:val="003F444E"/>
    <w:rsid w:val="003F458E"/>
    <w:rsid w:val="003F478C"/>
    <w:rsid w:val="003F4AA2"/>
    <w:rsid w:val="003F4C08"/>
    <w:rsid w:val="003F4D82"/>
    <w:rsid w:val="003F4FAA"/>
    <w:rsid w:val="003F4FE7"/>
    <w:rsid w:val="003F5038"/>
    <w:rsid w:val="003F52E0"/>
    <w:rsid w:val="003F53A0"/>
    <w:rsid w:val="003F5613"/>
    <w:rsid w:val="003F5658"/>
    <w:rsid w:val="003F5861"/>
    <w:rsid w:val="003F59BA"/>
    <w:rsid w:val="003F59F5"/>
    <w:rsid w:val="003F5A89"/>
    <w:rsid w:val="003F5B9A"/>
    <w:rsid w:val="003F5EE6"/>
    <w:rsid w:val="003F6065"/>
    <w:rsid w:val="003F64AD"/>
    <w:rsid w:val="003F6732"/>
    <w:rsid w:val="003F6A86"/>
    <w:rsid w:val="003F6DC9"/>
    <w:rsid w:val="003F6FDB"/>
    <w:rsid w:val="003F70BE"/>
    <w:rsid w:val="003F716D"/>
    <w:rsid w:val="003F71DA"/>
    <w:rsid w:val="003F7449"/>
    <w:rsid w:val="003F7782"/>
    <w:rsid w:val="003F787B"/>
    <w:rsid w:val="003F78CC"/>
    <w:rsid w:val="003F796A"/>
    <w:rsid w:val="003F7994"/>
    <w:rsid w:val="003F7A92"/>
    <w:rsid w:val="003F7AA6"/>
    <w:rsid w:val="003F7B53"/>
    <w:rsid w:val="003F7FA0"/>
    <w:rsid w:val="004004A6"/>
    <w:rsid w:val="00400650"/>
    <w:rsid w:val="0040070B"/>
    <w:rsid w:val="00400AC8"/>
    <w:rsid w:val="00400B44"/>
    <w:rsid w:val="00400E0E"/>
    <w:rsid w:val="00400F53"/>
    <w:rsid w:val="00400F5C"/>
    <w:rsid w:val="00401115"/>
    <w:rsid w:val="0040155A"/>
    <w:rsid w:val="00401617"/>
    <w:rsid w:val="00401771"/>
    <w:rsid w:val="00401936"/>
    <w:rsid w:val="00401F49"/>
    <w:rsid w:val="004021D7"/>
    <w:rsid w:val="0040225D"/>
    <w:rsid w:val="0040266B"/>
    <w:rsid w:val="00402C91"/>
    <w:rsid w:val="00402CE5"/>
    <w:rsid w:val="00402CF8"/>
    <w:rsid w:val="00402F61"/>
    <w:rsid w:val="00403159"/>
    <w:rsid w:val="00403169"/>
    <w:rsid w:val="00403C24"/>
    <w:rsid w:val="00403CF0"/>
    <w:rsid w:val="00403F18"/>
    <w:rsid w:val="00403FB7"/>
    <w:rsid w:val="00404083"/>
    <w:rsid w:val="0040445C"/>
    <w:rsid w:val="004044F7"/>
    <w:rsid w:val="004045EE"/>
    <w:rsid w:val="0040467A"/>
    <w:rsid w:val="0040472F"/>
    <w:rsid w:val="004048B5"/>
    <w:rsid w:val="00404E2A"/>
    <w:rsid w:val="00404E32"/>
    <w:rsid w:val="00405009"/>
    <w:rsid w:val="00405053"/>
    <w:rsid w:val="0040528E"/>
    <w:rsid w:val="004053AB"/>
    <w:rsid w:val="004057FC"/>
    <w:rsid w:val="00405800"/>
    <w:rsid w:val="00405960"/>
    <w:rsid w:val="00405C08"/>
    <w:rsid w:val="00405C9F"/>
    <w:rsid w:val="004060D4"/>
    <w:rsid w:val="00406316"/>
    <w:rsid w:val="00406A1B"/>
    <w:rsid w:val="0040712E"/>
    <w:rsid w:val="0040714C"/>
    <w:rsid w:val="004071FE"/>
    <w:rsid w:val="004072B0"/>
    <w:rsid w:val="0040748A"/>
    <w:rsid w:val="00407589"/>
    <w:rsid w:val="004075B6"/>
    <w:rsid w:val="004075D2"/>
    <w:rsid w:val="00407707"/>
    <w:rsid w:val="004078C5"/>
    <w:rsid w:val="004078E4"/>
    <w:rsid w:val="00407A44"/>
    <w:rsid w:val="00407CB7"/>
    <w:rsid w:val="00407D2D"/>
    <w:rsid w:val="00407DE3"/>
    <w:rsid w:val="00407FA0"/>
    <w:rsid w:val="00410024"/>
    <w:rsid w:val="004102AA"/>
    <w:rsid w:val="004102E7"/>
    <w:rsid w:val="004103FF"/>
    <w:rsid w:val="0041051F"/>
    <w:rsid w:val="0041055B"/>
    <w:rsid w:val="004106A8"/>
    <w:rsid w:val="00410812"/>
    <w:rsid w:val="00410A86"/>
    <w:rsid w:val="00410B9A"/>
    <w:rsid w:val="004110BB"/>
    <w:rsid w:val="0041136A"/>
    <w:rsid w:val="00411508"/>
    <w:rsid w:val="004117AD"/>
    <w:rsid w:val="0041183E"/>
    <w:rsid w:val="00411A0F"/>
    <w:rsid w:val="00411AD4"/>
    <w:rsid w:val="00411F3D"/>
    <w:rsid w:val="00411FDF"/>
    <w:rsid w:val="004120F6"/>
    <w:rsid w:val="004124FB"/>
    <w:rsid w:val="00412665"/>
    <w:rsid w:val="00412835"/>
    <w:rsid w:val="00412999"/>
    <w:rsid w:val="00412E95"/>
    <w:rsid w:val="00412F04"/>
    <w:rsid w:val="004130D3"/>
    <w:rsid w:val="00413212"/>
    <w:rsid w:val="00413276"/>
    <w:rsid w:val="0041360C"/>
    <w:rsid w:val="004138B1"/>
    <w:rsid w:val="004138CA"/>
    <w:rsid w:val="00413938"/>
    <w:rsid w:val="00413998"/>
    <w:rsid w:val="00413BD3"/>
    <w:rsid w:val="00413CD6"/>
    <w:rsid w:val="00413DF9"/>
    <w:rsid w:val="00413DFF"/>
    <w:rsid w:val="00414478"/>
    <w:rsid w:val="0041457F"/>
    <w:rsid w:val="004145B6"/>
    <w:rsid w:val="00414659"/>
    <w:rsid w:val="00414ABA"/>
    <w:rsid w:val="00414B75"/>
    <w:rsid w:val="00414BDE"/>
    <w:rsid w:val="00414BF3"/>
    <w:rsid w:val="00414CA5"/>
    <w:rsid w:val="00415174"/>
    <w:rsid w:val="0041558E"/>
    <w:rsid w:val="004156AC"/>
    <w:rsid w:val="004159C7"/>
    <w:rsid w:val="00415DE6"/>
    <w:rsid w:val="00415E30"/>
    <w:rsid w:val="00415E36"/>
    <w:rsid w:val="0041628D"/>
    <w:rsid w:val="004162D9"/>
    <w:rsid w:val="004163C5"/>
    <w:rsid w:val="0041687C"/>
    <w:rsid w:val="00416B9C"/>
    <w:rsid w:val="00416E37"/>
    <w:rsid w:val="00416E7A"/>
    <w:rsid w:val="00417196"/>
    <w:rsid w:val="004172C7"/>
    <w:rsid w:val="0041768C"/>
    <w:rsid w:val="004177F6"/>
    <w:rsid w:val="00417937"/>
    <w:rsid w:val="00417999"/>
    <w:rsid w:val="004179C1"/>
    <w:rsid w:val="00417A7C"/>
    <w:rsid w:val="00417AD1"/>
    <w:rsid w:val="00417B8D"/>
    <w:rsid w:val="00417C53"/>
    <w:rsid w:val="00417E70"/>
    <w:rsid w:val="00420293"/>
    <w:rsid w:val="00420643"/>
    <w:rsid w:val="00420793"/>
    <w:rsid w:val="00420798"/>
    <w:rsid w:val="004207AF"/>
    <w:rsid w:val="004207CA"/>
    <w:rsid w:val="00420961"/>
    <w:rsid w:val="004209B9"/>
    <w:rsid w:val="00421010"/>
    <w:rsid w:val="004210F8"/>
    <w:rsid w:val="00421184"/>
    <w:rsid w:val="00421299"/>
    <w:rsid w:val="004212F5"/>
    <w:rsid w:val="004212F8"/>
    <w:rsid w:val="004214C5"/>
    <w:rsid w:val="00421507"/>
    <w:rsid w:val="00421A9F"/>
    <w:rsid w:val="00421BDA"/>
    <w:rsid w:val="00421BDB"/>
    <w:rsid w:val="00421C61"/>
    <w:rsid w:val="00421E02"/>
    <w:rsid w:val="004225B6"/>
    <w:rsid w:val="00422AB7"/>
    <w:rsid w:val="00422C6A"/>
    <w:rsid w:val="00422DA5"/>
    <w:rsid w:val="00422EEC"/>
    <w:rsid w:val="00422F0E"/>
    <w:rsid w:val="00422F5A"/>
    <w:rsid w:val="00422FB5"/>
    <w:rsid w:val="00423115"/>
    <w:rsid w:val="004232E4"/>
    <w:rsid w:val="00423342"/>
    <w:rsid w:val="00423861"/>
    <w:rsid w:val="00423976"/>
    <w:rsid w:val="00423CF9"/>
    <w:rsid w:val="00423D27"/>
    <w:rsid w:val="00423D43"/>
    <w:rsid w:val="00424230"/>
    <w:rsid w:val="00424719"/>
    <w:rsid w:val="00424853"/>
    <w:rsid w:val="00424873"/>
    <w:rsid w:val="00424A58"/>
    <w:rsid w:val="00424E00"/>
    <w:rsid w:val="00424E80"/>
    <w:rsid w:val="00425180"/>
    <w:rsid w:val="00425231"/>
    <w:rsid w:val="0042590E"/>
    <w:rsid w:val="00425C56"/>
    <w:rsid w:val="00425C7E"/>
    <w:rsid w:val="0042622E"/>
    <w:rsid w:val="004263A6"/>
    <w:rsid w:val="0042648B"/>
    <w:rsid w:val="0042652D"/>
    <w:rsid w:val="00426570"/>
    <w:rsid w:val="00426876"/>
    <w:rsid w:val="00426AA3"/>
    <w:rsid w:val="00426D7F"/>
    <w:rsid w:val="00426DB4"/>
    <w:rsid w:val="00426EAE"/>
    <w:rsid w:val="00426EBE"/>
    <w:rsid w:val="004273CD"/>
    <w:rsid w:val="00427632"/>
    <w:rsid w:val="004276D0"/>
    <w:rsid w:val="0042788B"/>
    <w:rsid w:val="004278A9"/>
    <w:rsid w:val="00427C34"/>
    <w:rsid w:val="004302C5"/>
    <w:rsid w:val="00430401"/>
    <w:rsid w:val="00430583"/>
    <w:rsid w:val="004305A6"/>
    <w:rsid w:val="004308F7"/>
    <w:rsid w:val="004309F8"/>
    <w:rsid w:val="00430A28"/>
    <w:rsid w:val="00430EE1"/>
    <w:rsid w:val="00430FAA"/>
    <w:rsid w:val="00431018"/>
    <w:rsid w:val="0043104C"/>
    <w:rsid w:val="00431108"/>
    <w:rsid w:val="004311FA"/>
    <w:rsid w:val="004315D6"/>
    <w:rsid w:val="0043180E"/>
    <w:rsid w:val="00432001"/>
    <w:rsid w:val="00432021"/>
    <w:rsid w:val="00432028"/>
    <w:rsid w:val="00432129"/>
    <w:rsid w:val="00432543"/>
    <w:rsid w:val="0043254B"/>
    <w:rsid w:val="004325B2"/>
    <w:rsid w:val="004327D5"/>
    <w:rsid w:val="00432B56"/>
    <w:rsid w:val="00432BE9"/>
    <w:rsid w:val="00432FDC"/>
    <w:rsid w:val="004332B9"/>
    <w:rsid w:val="00433716"/>
    <w:rsid w:val="00433800"/>
    <w:rsid w:val="00433B4D"/>
    <w:rsid w:val="00433C3F"/>
    <w:rsid w:val="00433CC0"/>
    <w:rsid w:val="00433F06"/>
    <w:rsid w:val="0043465B"/>
    <w:rsid w:val="0043498F"/>
    <w:rsid w:val="004349FA"/>
    <w:rsid w:val="00434B29"/>
    <w:rsid w:val="00434C2C"/>
    <w:rsid w:val="00434C30"/>
    <w:rsid w:val="004353A2"/>
    <w:rsid w:val="004355FF"/>
    <w:rsid w:val="00435686"/>
    <w:rsid w:val="004359FE"/>
    <w:rsid w:val="00435C45"/>
    <w:rsid w:val="00435E3A"/>
    <w:rsid w:val="004361A4"/>
    <w:rsid w:val="004362AE"/>
    <w:rsid w:val="004362F7"/>
    <w:rsid w:val="00436493"/>
    <w:rsid w:val="0043666A"/>
    <w:rsid w:val="0043671A"/>
    <w:rsid w:val="00436BE1"/>
    <w:rsid w:val="00436E02"/>
    <w:rsid w:val="00436F68"/>
    <w:rsid w:val="00436FF7"/>
    <w:rsid w:val="00437065"/>
    <w:rsid w:val="0043739F"/>
    <w:rsid w:val="0043791F"/>
    <w:rsid w:val="00437BA0"/>
    <w:rsid w:val="00437C14"/>
    <w:rsid w:val="00437D23"/>
    <w:rsid w:val="00437D81"/>
    <w:rsid w:val="00437D95"/>
    <w:rsid w:val="00437F04"/>
    <w:rsid w:val="004400B2"/>
    <w:rsid w:val="004400C9"/>
    <w:rsid w:val="0044038C"/>
    <w:rsid w:val="004404A8"/>
    <w:rsid w:val="0044093F"/>
    <w:rsid w:val="004409B1"/>
    <w:rsid w:val="00440B24"/>
    <w:rsid w:val="00440F9B"/>
    <w:rsid w:val="00440FB8"/>
    <w:rsid w:val="00441409"/>
    <w:rsid w:val="0044142D"/>
    <w:rsid w:val="004417DA"/>
    <w:rsid w:val="00441C64"/>
    <w:rsid w:val="00441E1B"/>
    <w:rsid w:val="004420DD"/>
    <w:rsid w:val="00442271"/>
    <w:rsid w:val="004422A8"/>
    <w:rsid w:val="00442320"/>
    <w:rsid w:val="004428CD"/>
    <w:rsid w:val="00442BD2"/>
    <w:rsid w:val="00442C22"/>
    <w:rsid w:val="00442D14"/>
    <w:rsid w:val="00442E8E"/>
    <w:rsid w:val="00442EF1"/>
    <w:rsid w:val="0044302B"/>
    <w:rsid w:val="004430AC"/>
    <w:rsid w:val="00443177"/>
    <w:rsid w:val="0044326B"/>
    <w:rsid w:val="00443356"/>
    <w:rsid w:val="004434E1"/>
    <w:rsid w:val="004434F4"/>
    <w:rsid w:val="0044361E"/>
    <w:rsid w:val="00443982"/>
    <w:rsid w:val="004439C7"/>
    <w:rsid w:val="00443C86"/>
    <w:rsid w:val="00443FA2"/>
    <w:rsid w:val="00443FC9"/>
    <w:rsid w:val="00443FFA"/>
    <w:rsid w:val="00444071"/>
    <w:rsid w:val="004442B1"/>
    <w:rsid w:val="0044443F"/>
    <w:rsid w:val="00444C16"/>
    <w:rsid w:val="00444D99"/>
    <w:rsid w:val="004452B2"/>
    <w:rsid w:val="004452B6"/>
    <w:rsid w:val="004452FE"/>
    <w:rsid w:val="0044542A"/>
    <w:rsid w:val="004455DD"/>
    <w:rsid w:val="00445FEF"/>
    <w:rsid w:val="004461B5"/>
    <w:rsid w:val="004464BD"/>
    <w:rsid w:val="004465D1"/>
    <w:rsid w:val="0044672A"/>
    <w:rsid w:val="00446934"/>
    <w:rsid w:val="00446982"/>
    <w:rsid w:val="00446A7A"/>
    <w:rsid w:val="00446BAD"/>
    <w:rsid w:val="00446D40"/>
    <w:rsid w:val="00446D6A"/>
    <w:rsid w:val="00446DAC"/>
    <w:rsid w:val="004470AC"/>
    <w:rsid w:val="00447171"/>
    <w:rsid w:val="0044726A"/>
    <w:rsid w:val="00447461"/>
    <w:rsid w:val="004476A1"/>
    <w:rsid w:val="004476FB"/>
    <w:rsid w:val="004477D4"/>
    <w:rsid w:val="00447811"/>
    <w:rsid w:val="00447B0E"/>
    <w:rsid w:val="00447E87"/>
    <w:rsid w:val="00450285"/>
    <w:rsid w:val="0045042F"/>
    <w:rsid w:val="00450618"/>
    <w:rsid w:val="00450689"/>
    <w:rsid w:val="004508E4"/>
    <w:rsid w:val="00450A9C"/>
    <w:rsid w:val="00450C7B"/>
    <w:rsid w:val="00450CA8"/>
    <w:rsid w:val="00450D99"/>
    <w:rsid w:val="00450EDC"/>
    <w:rsid w:val="00450F7C"/>
    <w:rsid w:val="0045131B"/>
    <w:rsid w:val="00451436"/>
    <w:rsid w:val="0045154C"/>
    <w:rsid w:val="0045164C"/>
    <w:rsid w:val="004518C5"/>
    <w:rsid w:val="00451AF6"/>
    <w:rsid w:val="00451C1D"/>
    <w:rsid w:val="00451C6C"/>
    <w:rsid w:val="00451E3F"/>
    <w:rsid w:val="00451F53"/>
    <w:rsid w:val="00452296"/>
    <w:rsid w:val="004524EC"/>
    <w:rsid w:val="0045260E"/>
    <w:rsid w:val="0045267B"/>
    <w:rsid w:val="00452726"/>
    <w:rsid w:val="0045274A"/>
    <w:rsid w:val="00452944"/>
    <w:rsid w:val="00452D8C"/>
    <w:rsid w:val="00452EAD"/>
    <w:rsid w:val="00452F96"/>
    <w:rsid w:val="00453077"/>
    <w:rsid w:val="004531D9"/>
    <w:rsid w:val="004532F5"/>
    <w:rsid w:val="00453486"/>
    <w:rsid w:val="00453686"/>
    <w:rsid w:val="0045369F"/>
    <w:rsid w:val="004536D2"/>
    <w:rsid w:val="00453CFB"/>
    <w:rsid w:val="00453DCB"/>
    <w:rsid w:val="00453FAD"/>
    <w:rsid w:val="00453FEE"/>
    <w:rsid w:val="00454051"/>
    <w:rsid w:val="00454305"/>
    <w:rsid w:val="00454561"/>
    <w:rsid w:val="00454590"/>
    <w:rsid w:val="00454812"/>
    <w:rsid w:val="00454903"/>
    <w:rsid w:val="0045495B"/>
    <w:rsid w:val="00454C13"/>
    <w:rsid w:val="00454CE3"/>
    <w:rsid w:val="004553B2"/>
    <w:rsid w:val="00455655"/>
    <w:rsid w:val="004557D0"/>
    <w:rsid w:val="00455B1C"/>
    <w:rsid w:val="00455BA5"/>
    <w:rsid w:val="00455C8C"/>
    <w:rsid w:val="00455CE7"/>
    <w:rsid w:val="00455D06"/>
    <w:rsid w:val="00455E77"/>
    <w:rsid w:val="00456157"/>
    <w:rsid w:val="00456600"/>
    <w:rsid w:val="004567A5"/>
    <w:rsid w:val="004569C5"/>
    <w:rsid w:val="004569FA"/>
    <w:rsid w:val="00456AD7"/>
    <w:rsid w:val="00456BED"/>
    <w:rsid w:val="00456CC8"/>
    <w:rsid w:val="00456CFA"/>
    <w:rsid w:val="00456E36"/>
    <w:rsid w:val="00456F93"/>
    <w:rsid w:val="00456FD3"/>
    <w:rsid w:val="0045709C"/>
    <w:rsid w:val="00457238"/>
    <w:rsid w:val="00457484"/>
    <w:rsid w:val="0045751E"/>
    <w:rsid w:val="0045757F"/>
    <w:rsid w:val="00457589"/>
    <w:rsid w:val="0045768E"/>
    <w:rsid w:val="00457D2E"/>
    <w:rsid w:val="00457DB3"/>
    <w:rsid w:val="00457E23"/>
    <w:rsid w:val="004600CB"/>
    <w:rsid w:val="004600D1"/>
    <w:rsid w:val="00460193"/>
    <w:rsid w:val="004602EC"/>
    <w:rsid w:val="00460349"/>
    <w:rsid w:val="004608EE"/>
    <w:rsid w:val="00460BAD"/>
    <w:rsid w:val="00460E3E"/>
    <w:rsid w:val="00460EA0"/>
    <w:rsid w:val="0046112F"/>
    <w:rsid w:val="0046121D"/>
    <w:rsid w:val="00461438"/>
    <w:rsid w:val="00461546"/>
    <w:rsid w:val="0046175E"/>
    <w:rsid w:val="0046179C"/>
    <w:rsid w:val="004617BE"/>
    <w:rsid w:val="004617CD"/>
    <w:rsid w:val="00461AF3"/>
    <w:rsid w:val="00461EBF"/>
    <w:rsid w:val="00461F28"/>
    <w:rsid w:val="00462594"/>
    <w:rsid w:val="004626C7"/>
    <w:rsid w:val="00462A60"/>
    <w:rsid w:val="00462C9D"/>
    <w:rsid w:val="00462D7D"/>
    <w:rsid w:val="00462E3D"/>
    <w:rsid w:val="00462E9D"/>
    <w:rsid w:val="00463937"/>
    <w:rsid w:val="00463969"/>
    <w:rsid w:val="00463C56"/>
    <w:rsid w:val="00463DAD"/>
    <w:rsid w:val="00463EE9"/>
    <w:rsid w:val="00464042"/>
    <w:rsid w:val="004641AA"/>
    <w:rsid w:val="004641EA"/>
    <w:rsid w:val="004642CE"/>
    <w:rsid w:val="00464501"/>
    <w:rsid w:val="00464720"/>
    <w:rsid w:val="004647D8"/>
    <w:rsid w:val="004647F2"/>
    <w:rsid w:val="0046481D"/>
    <w:rsid w:val="004648A9"/>
    <w:rsid w:val="00464B7D"/>
    <w:rsid w:val="00465075"/>
    <w:rsid w:val="00465097"/>
    <w:rsid w:val="00465121"/>
    <w:rsid w:val="0046549C"/>
    <w:rsid w:val="004658CF"/>
    <w:rsid w:val="004658E2"/>
    <w:rsid w:val="00465C29"/>
    <w:rsid w:val="0046604F"/>
    <w:rsid w:val="00466057"/>
    <w:rsid w:val="0046606A"/>
    <w:rsid w:val="004661B2"/>
    <w:rsid w:val="004661B7"/>
    <w:rsid w:val="0046634F"/>
    <w:rsid w:val="00466922"/>
    <w:rsid w:val="00466B91"/>
    <w:rsid w:val="00466C35"/>
    <w:rsid w:val="0046709C"/>
    <w:rsid w:val="00467632"/>
    <w:rsid w:val="004677B5"/>
    <w:rsid w:val="004677F2"/>
    <w:rsid w:val="00467933"/>
    <w:rsid w:val="00467ACB"/>
    <w:rsid w:val="00467E46"/>
    <w:rsid w:val="0047008D"/>
    <w:rsid w:val="0047026F"/>
    <w:rsid w:val="004706C2"/>
    <w:rsid w:val="00470BF2"/>
    <w:rsid w:val="00471342"/>
    <w:rsid w:val="0047159E"/>
    <w:rsid w:val="00471DAA"/>
    <w:rsid w:val="00471DAE"/>
    <w:rsid w:val="00471F3C"/>
    <w:rsid w:val="00472D98"/>
    <w:rsid w:val="00472DD6"/>
    <w:rsid w:val="00472FFB"/>
    <w:rsid w:val="004732CF"/>
    <w:rsid w:val="00473367"/>
    <w:rsid w:val="004738EB"/>
    <w:rsid w:val="00473E54"/>
    <w:rsid w:val="00473F13"/>
    <w:rsid w:val="00473F85"/>
    <w:rsid w:val="00474011"/>
    <w:rsid w:val="0047407F"/>
    <w:rsid w:val="0047442F"/>
    <w:rsid w:val="004744A3"/>
    <w:rsid w:val="004746DF"/>
    <w:rsid w:val="004748BC"/>
    <w:rsid w:val="00474B13"/>
    <w:rsid w:val="00474C48"/>
    <w:rsid w:val="00474E82"/>
    <w:rsid w:val="00474EA4"/>
    <w:rsid w:val="004750BC"/>
    <w:rsid w:val="004750EC"/>
    <w:rsid w:val="004751CA"/>
    <w:rsid w:val="00475447"/>
    <w:rsid w:val="00475575"/>
    <w:rsid w:val="0047562D"/>
    <w:rsid w:val="00475668"/>
    <w:rsid w:val="004756B4"/>
    <w:rsid w:val="00475DEF"/>
    <w:rsid w:val="00476324"/>
    <w:rsid w:val="00476444"/>
    <w:rsid w:val="0047664C"/>
    <w:rsid w:val="0047689A"/>
    <w:rsid w:val="00476982"/>
    <w:rsid w:val="004769A3"/>
    <w:rsid w:val="00477039"/>
    <w:rsid w:val="004770D5"/>
    <w:rsid w:val="004771FD"/>
    <w:rsid w:val="00477220"/>
    <w:rsid w:val="00477279"/>
    <w:rsid w:val="004772F4"/>
    <w:rsid w:val="004773C3"/>
    <w:rsid w:val="004775DD"/>
    <w:rsid w:val="0047764C"/>
    <w:rsid w:val="0047767B"/>
    <w:rsid w:val="00477775"/>
    <w:rsid w:val="00477827"/>
    <w:rsid w:val="00477B74"/>
    <w:rsid w:val="00477BDF"/>
    <w:rsid w:val="00477C61"/>
    <w:rsid w:val="00477C88"/>
    <w:rsid w:val="00477CA9"/>
    <w:rsid w:val="00477CE1"/>
    <w:rsid w:val="00477F2C"/>
    <w:rsid w:val="0048014A"/>
    <w:rsid w:val="00480293"/>
    <w:rsid w:val="004802CB"/>
    <w:rsid w:val="00480413"/>
    <w:rsid w:val="00480445"/>
    <w:rsid w:val="0048051D"/>
    <w:rsid w:val="00480B4A"/>
    <w:rsid w:val="00480BCD"/>
    <w:rsid w:val="00480D7C"/>
    <w:rsid w:val="00480DE5"/>
    <w:rsid w:val="00480F03"/>
    <w:rsid w:val="00480F0E"/>
    <w:rsid w:val="00480FF1"/>
    <w:rsid w:val="0048101A"/>
    <w:rsid w:val="004811F6"/>
    <w:rsid w:val="00481547"/>
    <w:rsid w:val="004817D2"/>
    <w:rsid w:val="00481881"/>
    <w:rsid w:val="00481A40"/>
    <w:rsid w:val="00481CFF"/>
    <w:rsid w:val="00481F47"/>
    <w:rsid w:val="0048205D"/>
    <w:rsid w:val="0048220E"/>
    <w:rsid w:val="0048268B"/>
    <w:rsid w:val="0048285F"/>
    <w:rsid w:val="004829A6"/>
    <w:rsid w:val="00482CB1"/>
    <w:rsid w:val="00483243"/>
    <w:rsid w:val="004834DF"/>
    <w:rsid w:val="004837A4"/>
    <w:rsid w:val="00483804"/>
    <w:rsid w:val="00483B5D"/>
    <w:rsid w:val="00483B90"/>
    <w:rsid w:val="00483BB4"/>
    <w:rsid w:val="00483C3C"/>
    <w:rsid w:val="00483E13"/>
    <w:rsid w:val="00483E1C"/>
    <w:rsid w:val="00484394"/>
    <w:rsid w:val="00484818"/>
    <w:rsid w:val="00484F61"/>
    <w:rsid w:val="004850C0"/>
    <w:rsid w:val="004850ED"/>
    <w:rsid w:val="00485353"/>
    <w:rsid w:val="00485413"/>
    <w:rsid w:val="00485850"/>
    <w:rsid w:val="0048591B"/>
    <w:rsid w:val="00485B86"/>
    <w:rsid w:val="00485C01"/>
    <w:rsid w:val="00485CC8"/>
    <w:rsid w:val="00486179"/>
    <w:rsid w:val="004861D1"/>
    <w:rsid w:val="00486211"/>
    <w:rsid w:val="00486338"/>
    <w:rsid w:val="004865A4"/>
    <w:rsid w:val="00486761"/>
    <w:rsid w:val="00486776"/>
    <w:rsid w:val="0048699C"/>
    <w:rsid w:val="00486A78"/>
    <w:rsid w:val="00486F27"/>
    <w:rsid w:val="0048710C"/>
    <w:rsid w:val="00487289"/>
    <w:rsid w:val="004872E6"/>
    <w:rsid w:val="00487341"/>
    <w:rsid w:val="004877F9"/>
    <w:rsid w:val="00487809"/>
    <w:rsid w:val="00487A39"/>
    <w:rsid w:val="00487B67"/>
    <w:rsid w:val="00487C3C"/>
    <w:rsid w:val="00487F5C"/>
    <w:rsid w:val="004901D2"/>
    <w:rsid w:val="004905B5"/>
    <w:rsid w:val="004906D1"/>
    <w:rsid w:val="00490824"/>
    <w:rsid w:val="0049083D"/>
    <w:rsid w:val="004908C5"/>
    <w:rsid w:val="0049091D"/>
    <w:rsid w:val="00490991"/>
    <w:rsid w:val="00490AB2"/>
    <w:rsid w:val="00491066"/>
    <w:rsid w:val="0049166C"/>
    <w:rsid w:val="00491692"/>
    <w:rsid w:val="00491ADA"/>
    <w:rsid w:val="00491D02"/>
    <w:rsid w:val="00491DD0"/>
    <w:rsid w:val="00491FED"/>
    <w:rsid w:val="0049230B"/>
    <w:rsid w:val="00492479"/>
    <w:rsid w:val="00492C3C"/>
    <w:rsid w:val="00492D40"/>
    <w:rsid w:val="00492D88"/>
    <w:rsid w:val="00492D8D"/>
    <w:rsid w:val="00492E0F"/>
    <w:rsid w:val="004930C3"/>
    <w:rsid w:val="00493621"/>
    <w:rsid w:val="0049366C"/>
    <w:rsid w:val="00493902"/>
    <w:rsid w:val="00493A38"/>
    <w:rsid w:val="00493C6F"/>
    <w:rsid w:val="00493CD5"/>
    <w:rsid w:val="00493D85"/>
    <w:rsid w:val="004940CB"/>
    <w:rsid w:val="0049420A"/>
    <w:rsid w:val="0049421E"/>
    <w:rsid w:val="0049439A"/>
    <w:rsid w:val="00494992"/>
    <w:rsid w:val="00494A5E"/>
    <w:rsid w:val="00494BC1"/>
    <w:rsid w:val="00494CFC"/>
    <w:rsid w:val="00494E0E"/>
    <w:rsid w:val="00494EEA"/>
    <w:rsid w:val="00494FE5"/>
    <w:rsid w:val="0049501C"/>
    <w:rsid w:val="00495046"/>
    <w:rsid w:val="004951C1"/>
    <w:rsid w:val="0049549D"/>
    <w:rsid w:val="004957C1"/>
    <w:rsid w:val="0049591F"/>
    <w:rsid w:val="004959B6"/>
    <w:rsid w:val="004959D9"/>
    <w:rsid w:val="00495C24"/>
    <w:rsid w:val="00495CE6"/>
    <w:rsid w:val="0049643D"/>
    <w:rsid w:val="00496665"/>
    <w:rsid w:val="0049680D"/>
    <w:rsid w:val="00496A73"/>
    <w:rsid w:val="00496B8D"/>
    <w:rsid w:val="00496CAB"/>
    <w:rsid w:val="00496CAD"/>
    <w:rsid w:val="00497267"/>
    <w:rsid w:val="00497415"/>
    <w:rsid w:val="00497467"/>
    <w:rsid w:val="004976BC"/>
    <w:rsid w:val="0049788D"/>
    <w:rsid w:val="00497890"/>
    <w:rsid w:val="00497C73"/>
    <w:rsid w:val="004A0309"/>
    <w:rsid w:val="004A0369"/>
    <w:rsid w:val="004A05C2"/>
    <w:rsid w:val="004A0711"/>
    <w:rsid w:val="004A0C0F"/>
    <w:rsid w:val="004A0C70"/>
    <w:rsid w:val="004A0D10"/>
    <w:rsid w:val="004A0D71"/>
    <w:rsid w:val="004A0ED9"/>
    <w:rsid w:val="004A12DD"/>
    <w:rsid w:val="004A13BE"/>
    <w:rsid w:val="004A13EA"/>
    <w:rsid w:val="004A14F7"/>
    <w:rsid w:val="004A16DC"/>
    <w:rsid w:val="004A192F"/>
    <w:rsid w:val="004A1B07"/>
    <w:rsid w:val="004A1DB0"/>
    <w:rsid w:val="004A1E0E"/>
    <w:rsid w:val="004A1E63"/>
    <w:rsid w:val="004A1ED3"/>
    <w:rsid w:val="004A1F3B"/>
    <w:rsid w:val="004A1FE5"/>
    <w:rsid w:val="004A22B7"/>
    <w:rsid w:val="004A2963"/>
    <w:rsid w:val="004A2E0F"/>
    <w:rsid w:val="004A2E37"/>
    <w:rsid w:val="004A2E42"/>
    <w:rsid w:val="004A2E54"/>
    <w:rsid w:val="004A2FDE"/>
    <w:rsid w:val="004A3123"/>
    <w:rsid w:val="004A3321"/>
    <w:rsid w:val="004A35D6"/>
    <w:rsid w:val="004A3B30"/>
    <w:rsid w:val="004A3FB7"/>
    <w:rsid w:val="004A415F"/>
    <w:rsid w:val="004A4579"/>
    <w:rsid w:val="004A49B0"/>
    <w:rsid w:val="004A4A63"/>
    <w:rsid w:val="004A4ECA"/>
    <w:rsid w:val="004A50B9"/>
    <w:rsid w:val="004A511B"/>
    <w:rsid w:val="004A518D"/>
    <w:rsid w:val="004A51C5"/>
    <w:rsid w:val="004A530C"/>
    <w:rsid w:val="004A56FE"/>
    <w:rsid w:val="004A5827"/>
    <w:rsid w:val="004A599B"/>
    <w:rsid w:val="004A5A27"/>
    <w:rsid w:val="004A5D1D"/>
    <w:rsid w:val="004A5E4E"/>
    <w:rsid w:val="004A5F0D"/>
    <w:rsid w:val="004A607C"/>
    <w:rsid w:val="004A640F"/>
    <w:rsid w:val="004A6680"/>
    <w:rsid w:val="004A6709"/>
    <w:rsid w:val="004A673B"/>
    <w:rsid w:val="004A6AD0"/>
    <w:rsid w:val="004A6AFE"/>
    <w:rsid w:val="004A6B12"/>
    <w:rsid w:val="004A6CF0"/>
    <w:rsid w:val="004A6D41"/>
    <w:rsid w:val="004A6D7B"/>
    <w:rsid w:val="004A6DBB"/>
    <w:rsid w:val="004A6E7E"/>
    <w:rsid w:val="004A6F41"/>
    <w:rsid w:val="004A72DD"/>
    <w:rsid w:val="004A7502"/>
    <w:rsid w:val="004A76FC"/>
    <w:rsid w:val="004A77F7"/>
    <w:rsid w:val="004A7938"/>
    <w:rsid w:val="004A7B63"/>
    <w:rsid w:val="004A7C34"/>
    <w:rsid w:val="004A7DFB"/>
    <w:rsid w:val="004B049E"/>
    <w:rsid w:val="004B04F3"/>
    <w:rsid w:val="004B051D"/>
    <w:rsid w:val="004B0886"/>
    <w:rsid w:val="004B0977"/>
    <w:rsid w:val="004B0A73"/>
    <w:rsid w:val="004B0B49"/>
    <w:rsid w:val="004B0BD4"/>
    <w:rsid w:val="004B0C6D"/>
    <w:rsid w:val="004B0F57"/>
    <w:rsid w:val="004B11E9"/>
    <w:rsid w:val="004B153B"/>
    <w:rsid w:val="004B1559"/>
    <w:rsid w:val="004B16A8"/>
    <w:rsid w:val="004B1A1A"/>
    <w:rsid w:val="004B1A63"/>
    <w:rsid w:val="004B1BA7"/>
    <w:rsid w:val="004B1CED"/>
    <w:rsid w:val="004B1CF9"/>
    <w:rsid w:val="004B1DD6"/>
    <w:rsid w:val="004B2170"/>
    <w:rsid w:val="004B237D"/>
    <w:rsid w:val="004B2585"/>
    <w:rsid w:val="004B2756"/>
    <w:rsid w:val="004B2D47"/>
    <w:rsid w:val="004B2D9C"/>
    <w:rsid w:val="004B311E"/>
    <w:rsid w:val="004B3223"/>
    <w:rsid w:val="004B3339"/>
    <w:rsid w:val="004B3380"/>
    <w:rsid w:val="004B3472"/>
    <w:rsid w:val="004B36A5"/>
    <w:rsid w:val="004B3832"/>
    <w:rsid w:val="004B3971"/>
    <w:rsid w:val="004B3AF5"/>
    <w:rsid w:val="004B3D06"/>
    <w:rsid w:val="004B402F"/>
    <w:rsid w:val="004B4216"/>
    <w:rsid w:val="004B450D"/>
    <w:rsid w:val="004B480F"/>
    <w:rsid w:val="004B4890"/>
    <w:rsid w:val="004B4899"/>
    <w:rsid w:val="004B4947"/>
    <w:rsid w:val="004B4D3E"/>
    <w:rsid w:val="004B5522"/>
    <w:rsid w:val="004B5564"/>
    <w:rsid w:val="004B5601"/>
    <w:rsid w:val="004B6127"/>
    <w:rsid w:val="004B64B7"/>
    <w:rsid w:val="004B670B"/>
    <w:rsid w:val="004B68AC"/>
    <w:rsid w:val="004B68D2"/>
    <w:rsid w:val="004B69D8"/>
    <w:rsid w:val="004B6BD8"/>
    <w:rsid w:val="004B6E8F"/>
    <w:rsid w:val="004B6F4E"/>
    <w:rsid w:val="004B7014"/>
    <w:rsid w:val="004B7261"/>
    <w:rsid w:val="004B728A"/>
    <w:rsid w:val="004B73F9"/>
    <w:rsid w:val="004B752C"/>
    <w:rsid w:val="004B769E"/>
    <w:rsid w:val="004B76B1"/>
    <w:rsid w:val="004B7AC4"/>
    <w:rsid w:val="004C00DC"/>
    <w:rsid w:val="004C060B"/>
    <w:rsid w:val="004C0CAF"/>
    <w:rsid w:val="004C10B0"/>
    <w:rsid w:val="004C1203"/>
    <w:rsid w:val="004C1229"/>
    <w:rsid w:val="004C1262"/>
    <w:rsid w:val="004C131F"/>
    <w:rsid w:val="004C149F"/>
    <w:rsid w:val="004C1708"/>
    <w:rsid w:val="004C1965"/>
    <w:rsid w:val="004C197E"/>
    <w:rsid w:val="004C1C27"/>
    <w:rsid w:val="004C1D58"/>
    <w:rsid w:val="004C2207"/>
    <w:rsid w:val="004C23D2"/>
    <w:rsid w:val="004C2652"/>
    <w:rsid w:val="004C27CA"/>
    <w:rsid w:val="004C2913"/>
    <w:rsid w:val="004C2A84"/>
    <w:rsid w:val="004C30DE"/>
    <w:rsid w:val="004C360A"/>
    <w:rsid w:val="004C37C8"/>
    <w:rsid w:val="004C37D2"/>
    <w:rsid w:val="004C384A"/>
    <w:rsid w:val="004C399E"/>
    <w:rsid w:val="004C3C96"/>
    <w:rsid w:val="004C3CF6"/>
    <w:rsid w:val="004C3FF3"/>
    <w:rsid w:val="004C43AE"/>
    <w:rsid w:val="004C4424"/>
    <w:rsid w:val="004C453B"/>
    <w:rsid w:val="004C47EF"/>
    <w:rsid w:val="004C485C"/>
    <w:rsid w:val="004C48E1"/>
    <w:rsid w:val="004C4A75"/>
    <w:rsid w:val="004C4BE4"/>
    <w:rsid w:val="004C4D0A"/>
    <w:rsid w:val="004C4E7C"/>
    <w:rsid w:val="004C4E85"/>
    <w:rsid w:val="004C54B7"/>
    <w:rsid w:val="004C55F6"/>
    <w:rsid w:val="004C57F9"/>
    <w:rsid w:val="004C5B03"/>
    <w:rsid w:val="004C5D08"/>
    <w:rsid w:val="004C5DEA"/>
    <w:rsid w:val="004C5E92"/>
    <w:rsid w:val="004C5FC4"/>
    <w:rsid w:val="004C678C"/>
    <w:rsid w:val="004C68C9"/>
    <w:rsid w:val="004C6936"/>
    <w:rsid w:val="004C6CD1"/>
    <w:rsid w:val="004C7094"/>
    <w:rsid w:val="004C7119"/>
    <w:rsid w:val="004C717B"/>
    <w:rsid w:val="004C72DC"/>
    <w:rsid w:val="004C7715"/>
    <w:rsid w:val="004C7880"/>
    <w:rsid w:val="004C7891"/>
    <w:rsid w:val="004C78C4"/>
    <w:rsid w:val="004C7A7B"/>
    <w:rsid w:val="004C7B72"/>
    <w:rsid w:val="004D03E7"/>
    <w:rsid w:val="004D0422"/>
    <w:rsid w:val="004D07E2"/>
    <w:rsid w:val="004D0878"/>
    <w:rsid w:val="004D0A03"/>
    <w:rsid w:val="004D0AA2"/>
    <w:rsid w:val="004D0D2E"/>
    <w:rsid w:val="004D0DEE"/>
    <w:rsid w:val="004D0EA7"/>
    <w:rsid w:val="004D1131"/>
    <w:rsid w:val="004D15F3"/>
    <w:rsid w:val="004D166A"/>
    <w:rsid w:val="004D16EC"/>
    <w:rsid w:val="004D17BF"/>
    <w:rsid w:val="004D18B0"/>
    <w:rsid w:val="004D19AD"/>
    <w:rsid w:val="004D19F5"/>
    <w:rsid w:val="004D1A22"/>
    <w:rsid w:val="004D1AEE"/>
    <w:rsid w:val="004D1F2A"/>
    <w:rsid w:val="004D1F7D"/>
    <w:rsid w:val="004D2134"/>
    <w:rsid w:val="004D2464"/>
    <w:rsid w:val="004D2506"/>
    <w:rsid w:val="004D254A"/>
    <w:rsid w:val="004D275D"/>
    <w:rsid w:val="004D2883"/>
    <w:rsid w:val="004D2904"/>
    <w:rsid w:val="004D2A12"/>
    <w:rsid w:val="004D2B27"/>
    <w:rsid w:val="004D2BE2"/>
    <w:rsid w:val="004D2CE2"/>
    <w:rsid w:val="004D2F9C"/>
    <w:rsid w:val="004D32D5"/>
    <w:rsid w:val="004D370F"/>
    <w:rsid w:val="004D3C38"/>
    <w:rsid w:val="004D3D37"/>
    <w:rsid w:val="004D3DE2"/>
    <w:rsid w:val="004D3EF5"/>
    <w:rsid w:val="004D40B2"/>
    <w:rsid w:val="004D4258"/>
    <w:rsid w:val="004D4286"/>
    <w:rsid w:val="004D4434"/>
    <w:rsid w:val="004D467C"/>
    <w:rsid w:val="004D47F8"/>
    <w:rsid w:val="004D4BFF"/>
    <w:rsid w:val="004D5001"/>
    <w:rsid w:val="004D5091"/>
    <w:rsid w:val="004D5835"/>
    <w:rsid w:val="004D5C6A"/>
    <w:rsid w:val="004D5D31"/>
    <w:rsid w:val="004D6166"/>
    <w:rsid w:val="004D650F"/>
    <w:rsid w:val="004D6705"/>
    <w:rsid w:val="004D6782"/>
    <w:rsid w:val="004D68C5"/>
    <w:rsid w:val="004D6A5C"/>
    <w:rsid w:val="004D6B2D"/>
    <w:rsid w:val="004D6E23"/>
    <w:rsid w:val="004D6E61"/>
    <w:rsid w:val="004D6F1D"/>
    <w:rsid w:val="004D730B"/>
    <w:rsid w:val="004D76B0"/>
    <w:rsid w:val="004D78A2"/>
    <w:rsid w:val="004D78D9"/>
    <w:rsid w:val="004D7A75"/>
    <w:rsid w:val="004D7A8F"/>
    <w:rsid w:val="004D7C4E"/>
    <w:rsid w:val="004D7ECC"/>
    <w:rsid w:val="004D7F44"/>
    <w:rsid w:val="004E0386"/>
    <w:rsid w:val="004E03BA"/>
    <w:rsid w:val="004E05B3"/>
    <w:rsid w:val="004E0675"/>
    <w:rsid w:val="004E0809"/>
    <w:rsid w:val="004E0A93"/>
    <w:rsid w:val="004E0BB5"/>
    <w:rsid w:val="004E0BE4"/>
    <w:rsid w:val="004E0C12"/>
    <w:rsid w:val="004E0E1C"/>
    <w:rsid w:val="004E0FA2"/>
    <w:rsid w:val="004E1565"/>
    <w:rsid w:val="004E1665"/>
    <w:rsid w:val="004E18A1"/>
    <w:rsid w:val="004E1B1C"/>
    <w:rsid w:val="004E1D44"/>
    <w:rsid w:val="004E1F1A"/>
    <w:rsid w:val="004E1F26"/>
    <w:rsid w:val="004E241F"/>
    <w:rsid w:val="004E254F"/>
    <w:rsid w:val="004E2551"/>
    <w:rsid w:val="004E25EC"/>
    <w:rsid w:val="004E26E9"/>
    <w:rsid w:val="004E27D6"/>
    <w:rsid w:val="004E288E"/>
    <w:rsid w:val="004E2A82"/>
    <w:rsid w:val="004E2D4F"/>
    <w:rsid w:val="004E2FC1"/>
    <w:rsid w:val="004E30F6"/>
    <w:rsid w:val="004E3168"/>
    <w:rsid w:val="004E3226"/>
    <w:rsid w:val="004E33A6"/>
    <w:rsid w:val="004E3470"/>
    <w:rsid w:val="004E37CA"/>
    <w:rsid w:val="004E3874"/>
    <w:rsid w:val="004E38FC"/>
    <w:rsid w:val="004E395F"/>
    <w:rsid w:val="004E39FC"/>
    <w:rsid w:val="004E3B45"/>
    <w:rsid w:val="004E3C73"/>
    <w:rsid w:val="004E3D33"/>
    <w:rsid w:val="004E3FED"/>
    <w:rsid w:val="004E42C3"/>
    <w:rsid w:val="004E42FD"/>
    <w:rsid w:val="004E439B"/>
    <w:rsid w:val="004E43D5"/>
    <w:rsid w:val="004E45D7"/>
    <w:rsid w:val="004E4B39"/>
    <w:rsid w:val="004E4C0B"/>
    <w:rsid w:val="004E4D07"/>
    <w:rsid w:val="004E4F46"/>
    <w:rsid w:val="004E4F4D"/>
    <w:rsid w:val="004E5033"/>
    <w:rsid w:val="004E5064"/>
    <w:rsid w:val="004E52AD"/>
    <w:rsid w:val="004E53C5"/>
    <w:rsid w:val="004E54EA"/>
    <w:rsid w:val="004E5658"/>
    <w:rsid w:val="004E56CC"/>
    <w:rsid w:val="004E59B1"/>
    <w:rsid w:val="004E5ADF"/>
    <w:rsid w:val="004E5EED"/>
    <w:rsid w:val="004E5EF9"/>
    <w:rsid w:val="004E5F4F"/>
    <w:rsid w:val="004E630E"/>
    <w:rsid w:val="004E647C"/>
    <w:rsid w:val="004E65E3"/>
    <w:rsid w:val="004E6AE5"/>
    <w:rsid w:val="004E6D29"/>
    <w:rsid w:val="004E6E84"/>
    <w:rsid w:val="004E6F7C"/>
    <w:rsid w:val="004E6F9C"/>
    <w:rsid w:val="004E745C"/>
    <w:rsid w:val="004E757F"/>
    <w:rsid w:val="004E7B3E"/>
    <w:rsid w:val="004E7C57"/>
    <w:rsid w:val="004E7D11"/>
    <w:rsid w:val="004E7DD2"/>
    <w:rsid w:val="004E7E59"/>
    <w:rsid w:val="004E7F9A"/>
    <w:rsid w:val="004F0425"/>
    <w:rsid w:val="004F0800"/>
    <w:rsid w:val="004F08A6"/>
    <w:rsid w:val="004F0943"/>
    <w:rsid w:val="004F0B75"/>
    <w:rsid w:val="004F0C07"/>
    <w:rsid w:val="004F0D97"/>
    <w:rsid w:val="004F0FF1"/>
    <w:rsid w:val="004F1175"/>
    <w:rsid w:val="004F135C"/>
    <w:rsid w:val="004F1494"/>
    <w:rsid w:val="004F14C6"/>
    <w:rsid w:val="004F14E0"/>
    <w:rsid w:val="004F159B"/>
    <w:rsid w:val="004F1810"/>
    <w:rsid w:val="004F1D96"/>
    <w:rsid w:val="004F1DF6"/>
    <w:rsid w:val="004F214A"/>
    <w:rsid w:val="004F230D"/>
    <w:rsid w:val="004F2A39"/>
    <w:rsid w:val="004F2A7E"/>
    <w:rsid w:val="004F2BA1"/>
    <w:rsid w:val="004F2BED"/>
    <w:rsid w:val="004F2C2E"/>
    <w:rsid w:val="004F2EC0"/>
    <w:rsid w:val="004F304F"/>
    <w:rsid w:val="004F30BE"/>
    <w:rsid w:val="004F3122"/>
    <w:rsid w:val="004F375F"/>
    <w:rsid w:val="004F3974"/>
    <w:rsid w:val="004F3DFF"/>
    <w:rsid w:val="004F4124"/>
    <w:rsid w:val="004F4187"/>
    <w:rsid w:val="004F4326"/>
    <w:rsid w:val="004F473C"/>
    <w:rsid w:val="004F491A"/>
    <w:rsid w:val="004F4D2F"/>
    <w:rsid w:val="004F4DC6"/>
    <w:rsid w:val="004F5037"/>
    <w:rsid w:val="004F50B8"/>
    <w:rsid w:val="004F50FD"/>
    <w:rsid w:val="004F52AE"/>
    <w:rsid w:val="004F5577"/>
    <w:rsid w:val="004F559C"/>
    <w:rsid w:val="004F58BA"/>
    <w:rsid w:val="004F5982"/>
    <w:rsid w:val="004F613D"/>
    <w:rsid w:val="004F619F"/>
    <w:rsid w:val="004F62AD"/>
    <w:rsid w:val="004F6626"/>
    <w:rsid w:val="004F6636"/>
    <w:rsid w:val="004F664B"/>
    <w:rsid w:val="004F6673"/>
    <w:rsid w:val="004F66B4"/>
    <w:rsid w:val="004F66F2"/>
    <w:rsid w:val="004F6841"/>
    <w:rsid w:val="004F68A1"/>
    <w:rsid w:val="004F69F0"/>
    <w:rsid w:val="004F6C0D"/>
    <w:rsid w:val="004F6E30"/>
    <w:rsid w:val="004F703B"/>
    <w:rsid w:val="004F70B8"/>
    <w:rsid w:val="004F70CE"/>
    <w:rsid w:val="004F7157"/>
    <w:rsid w:val="004F71D4"/>
    <w:rsid w:val="004F7990"/>
    <w:rsid w:val="004F7B22"/>
    <w:rsid w:val="004F7DCF"/>
    <w:rsid w:val="004F7F30"/>
    <w:rsid w:val="004F7F76"/>
    <w:rsid w:val="005003BA"/>
    <w:rsid w:val="005005F5"/>
    <w:rsid w:val="00500773"/>
    <w:rsid w:val="00500B8F"/>
    <w:rsid w:val="00500BF2"/>
    <w:rsid w:val="00500DB5"/>
    <w:rsid w:val="00500EC5"/>
    <w:rsid w:val="00500F2F"/>
    <w:rsid w:val="00500F9A"/>
    <w:rsid w:val="00500FA0"/>
    <w:rsid w:val="00500FFA"/>
    <w:rsid w:val="005010D4"/>
    <w:rsid w:val="005013EF"/>
    <w:rsid w:val="005014CC"/>
    <w:rsid w:val="00501606"/>
    <w:rsid w:val="005016E0"/>
    <w:rsid w:val="005018C0"/>
    <w:rsid w:val="00501AF1"/>
    <w:rsid w:val="00501B41"/>
    <w:rsid w:val="00501D76"/>
    <w:rsid w:val="00501EB1"/>
    <w:rsid w:val="00502006"/>
    <w:rsid w:val="005021C6"/>
    <w:rsid w:val="0050271C"/>
    <w:rsid w:val="005027B2"/>
    <w:rsid w:val="0050300E"/>
    <w:rsid w:val="00503216"/>
    <w:rsid w:val="005034F0"/>
    <w:rsid w:val="005035AB"/>
    <w:rsid w:val="00503870"/>
    <w:rsid w:val="0050389A"/>
    <w:rsid w:val="00503AE9"/>
    <w:rsid w:val="00503B88"/>
    <w:rsid w:val="00503BCA"/>
    <w:rsid w:val="00503C14"/>
    <w:rsid w:val="005044BE"/>
    <w:rsid w:val="00504543"/>
    <w:rsid w:val="0050466C"/>
    <w:rsid w:val="00504A02"/>
    <w:rsid w:val="00504B65"/>
    <w:rsid w:val="00504C9F"/>
    <w:rsid w:val="00504E9B"/>
    <w:rsid w:val="00504F09"/>
    <w:rsid w:val="005052D5"/>
    <w:rsid w:val="005053A8"/>
    <w:rsid w:val="005053B6"/>
    <w:rsid w:val="005057FF"/>
    <w:rsid w:val="0050596E"/>
    <w:rsid w:val="00505A1F"/>
    <w:rsid w:val="00505A85"/>
    <w:rsid w:val="00505B16"/>
    <w:rsid w:val="00505BE6"/>
    <w:rsid w:val="00505E88"/>
    <w:rsid w:val="005064BB"/>
    <w:rsid w:val="005065B1"/>
    <w:rsid w:val="005069D8"/>
    <w:rsid w:val="00506A59"/>
    <w:rsid w:val="00506EC1"/>
    <w:rsid w:val="00506F83"/>
    <w:rsid w:val="005070FD"/>
    <w:rsid w:val="00507441"/>
    <w:rsid w:val="00507A44"/>
    <w:rsid w:val="00510149"/>
    <w:rsid w:val="00510153"/>
    <w:rsid w:val="005103F3"/>
    <w:rsid w:val="005105B8"/>
    <w:rsid w:val="00510788"/>
    <w:rsid w:val="0051082C"/>
    <w:rsid w:val="0051085D"/>
    <w:rsid w:val="005109B9"/>
    <w:rsid w:val="00511503"/>
    <w:rsid w:val="0051162D"/>
    <w:rsid w:val="0051185D"/>
    <w:rsid w:val="00511B43"/>
    <w:rsid w:val="00511E50"/>
    <w:rsid w:val="00511E5F"/>
    <w:rsid w:val="005120B3"/>
    <w:rsid w:val="005120D1"/>
    <w:rsid w:val="00512263"/>
    <w:rsid w:val="00512319"/>
    <w:rsid w:val="00512345"/>
    <w:rsid w:val="0051242A"/>
    <w:rsid w:val="0051248F"/>
    <w:rsid w:val="005126A6"/>
    <w:rsid w:val="0051280C"/>
    <w:rsid w:val="005129EA"/>
    <w:rsid w:val="00512AF0"/>
    <w:rsid w:val="00512E16"/>
    <w:rsid w:val="00512F7B"/>
    <w:rsid w:val="0051309E"/>
    <w:rsid w:val="005130D8"/>
    <w:rsid w:val="0051340E"/>
    <w:rsid w:val="005134B3"/>
    <w:rsid w:val="005138FA"/>
    <w:rsid w:val="00513BFC"/>
    <w:rsid w:val="00513C3F"/>
    <w:rsid w:val="00513D07"/>
    <w:rsid w:val="00513E1B"/>
    <w:rsid w:val="00513E94"/>
    <w:rsid w:val="005140FC"/>
    <w:rsid w:val="005142A1"/>
    <w:rsid w:val="0051462E"/>
    <w:rsid w:val="005148E3"/>
    <w:rsid w:val="005148F4"/>
    <w:rsid w:val="00514923"/>
    <w:rsid w:val="00514973"/>
    <w:rsid w:val="00514B13"/>
    <w:rsid w:val="00514B6F"/>
    <w:rsid w:val="00514BC6"/>
    <w:rsid w:val="00514F53"/>
    <w:rsid w:val="00514F74"/>
    <w:rsid w:val="0051509B"/>
    <w:rsid w:val="00515199"/>
    <w:rsid w:val="0051558F"/>
    <w:rsid w:val="005155FE"/>
    <w:rsid w:val="005156B0"/>
    <w:rsid w:val="005158BA"/>
    <w:rsid w:val="00515A22"/>
    <w:rsid w:val="00515A2E"/>
    <w:rsid w:val="00515A6B"/>
    <w:rsid w:val="00515AC8"/>
    <w:rsid w:val="00515ADD"/>
    <w:rsid w:val="005161E2"/>
    <w:rsid w:val="005161FC"/>
    <w:rsid w:val="00516281"/>
    <w:rsid w:val="00516290"/>
    <w:rsid w:val="00516452"/>
    <w:rsid w:val="00516467"/>
    <w:rsid w:val="0051657E"/>
    <w:rsid w:val="00516672"/>
    <w:rsid w:val="0051671F"/>
    <w:rsid w:val="0051681F"/>
    <w:rsid w:val="00516AD4"/>
    <w:rsid w:val="00516B64"/>
    <w:rsid w:val="00516B92"/>
    <w:rsid w:val="00516F79"/>
    <w:rsid w:val="00516F82"/>
    <w:rsid w:val="00516FAA"/>
    <w:rsid w:val="00516FBF"/>
    <w:rsid w:val="005170EE"/>
    <w:rsid w:val="00517131"/>
    <w:rsid w:val="005172C5"/>
    <w:rsid w:val="00517795"/>
    <w:rsid w:val="0051781E"/>
    <w:rsid w:val="00517900"/>
    <w:rsid w:val="00517C22"/>
    <w:rsid w:val="0052005F"/>
    <w:rsid w:val="00520076"/>
    <w:rsid w:val="00520327"/>
    <w:rsid w:val="00520395"/>
    <w:rsid w:val="0052046E"/>
    <w:rsid w:val="005208E1"/>
    <w:rsid w:val="00520B1C"/>
    <w:rsid w:val="00520B2C"/>
    <w:rsid w:val="00520DC3"/>
    <w:rsid w:val="00520F8C"/>
    <w:rsid w:val="00521402"/>
    <w:rsid w:val="00521459"/>
    <w:rsid w:val="0052193F"/>
    <w:rsid w:val="00521A84"/>
    <w:rsid w:val="00521D9B"/>
    <w:rsid w:val="005221C8"/>
    <w:rsid w:val="00522409"/>
    <w:rsid w:val="00522617"/>
    <w:rsid w:val="005227E7"/>
    <w:rsid w:val="00522848"/>
    <w:rsid w:val="00522BBB"/>
    <w:rsid w:val="0052326B"/>
    <w:rsid w:val="005232E7"/>
    <w:rsid w:val="00523381"/>
    <w:rsid w:val="00523542"/>
    <w:rsid w:val="005237B5"/>
    <w:rsid w:val="005237BB"/>
    <w:rsid w:val="00523897"/>
    <w:rsid w:val="00523D6E"/>
    <w:rsid w:val="00523FEB"/>
    <w:rsid w:val="0052411D"/>
    <w:rsid w:val="00524234"/>
    <w:rsid w:val="005243CA"/>
    <w:rsid w:val="00524778"/>
    <w:rsid w:val="00524884"/>
    <w:rsid w:val="005248B2"/>
    <w:rsid w:val="00524A97"/>
    <w:rsid w:val="00524BDA"/>
    <w:rsid w:val="00524D81"/>
    <w:rsid w:val="00524DDF"/>
    <w:rsid w:val="00524FAC"/>
    <w:rsid w:val="00525255"/>
    <w:rsid w:val="005254DF"/>
    <w:rsid w:val="005255F6"/>
    <w:rsid w:val="00525642"/>
    <w:rsid w:val="005258A2"/>
    <w:rsid w:val="005259F1"/>
    <w:rsid w:val="00525B37"/>
    <w:rsid w:val="00525DF0"/>
    <w:rsid w:val="00526001"/>
    <w:rsid w:val="00526005"/>
    <w:rsid w:val="005261AD"/>
    <w:rsid w:val="005263C3"/>
    <w:rsid w:val="005265A3"/>
    <w:rsid w:val="005265DC"/>
    <w:rsid w:val="00526605"/>
    <w:rsid w:val="00526609"/>
    <w:rsid w:val="0052668F"/>
    <w:rsid w:val="00526AC6"/>
    <w:rsid w:val="00526BA6"/>
    <w:rsid w:val="00526BB9"/>
    <w:rsid w:val="00527015"/>
    <w:rsid w:val="005270BB"/>
    <w:rsid w:val="00527421"/>
    <w:rsid w:val="005276D9"/>
    <w:rsid w:val="005276DD"/>
    <w:rsid w:val="005278E8"/>
    <w:rsid w:val="00527C7C"/>
    <w:rsid w:val="00527CF4"/>
    <w:rsid w:val="00527D69"/>
    <w:rsid w:val="00527D77"/>
    <w:rsid w:val="0053040C"/>
    <w:rsid w:val="005305AA"/>
    <w:rsid w:val="00530692"/>
    <w:rsid w:val="005307F7"/>
    <w:rsid w:val="00530B9D"/>
    <w:rsid w:val="00530FAB"/>
    <w:rsid w:val="00531001"/>
    <w:rsid w:val="0053121B"/>
    <w:rsid w:val="00531464"/>
    <w:rsid w:val="005317C8"/>
    <w:rsid w:val="00531828"/>
    <w:rsid w:val="00531A23"/>
    <w:rsid w:val="00531AE3"/>
    <w:rsid w:val="00531C0F"/>
    <w:rsid w:val="00531C16"/>
    <w:rsid w:val="005321E5"/>
    <w:rsid w:val="0053240B"/>
    <w:rsid w:val="005326AD"/>
    <w:rsid w:val="0053295A"/>
    <w:rsid w:val="00532ABE"/>
    <w:rsid w:val="00532B04"/>
    <w:rsid w:val="00532E1C"/>
    <w:rsid w:val="0053364F"/>
    <w:rsid w:val="005336CB"/>
    <w:rsid w:val="00533EC3"/>
    <w:rsid w:val="00533FBC"/>
    <w:rsid w:val="005340F8"/>
    <w:rsid w:val="00534588"/>
    <w:rsid w:val="0053490D"/>
    <w:rsid w:val="00534C96"/>
    <w:rsid w:val="00534C97"/>
    <w:rsid w:val="00535160"/>
    <w:rsid w:val="005352CB"/>
    <w:rsid w:val="005353DB"/>
    <w:rsid w:val="0053567F"/>
    <w:rsid w:val="00535AC0"/>
    <w:rsid w:val="00535F59"/>
    <w:rsid w:val="00536260"/>
    <w:rsid w:val="00536401"/>
    <w:rsid w:val="005364F8"/>
    <w:rsid w:val="00536990"/>
    <w:rsid w:val="005369EE"/>
    <w:rsid w:val="00536C73"/>
    <w:rsid w:val="00536D6D"/>
    <w:rsid w:val="00536FDB"/>
    <w:rsid w:val="00537824"/>
    <w:rsid w:val="00537872"/>
    <w:rsid w:val="0053791A"/>
    <w:rsid w:val="00537949"/>
    <w:rsid w:val="00537CC4"/>
    <w:rsid w:val="00537CCB"/>
    <w:rsid w:val="00537EAA"/>
    <w:rsid w:val="00540362"/>
    <w:rsid w:val="0054052D"/>
    <w:rsid w:val="00540621"/>
    <w:rsid w:val="00540A7F"/>
    <w:rsid w:val="00541086"/>
    <w:rsid w:val="00541888"/>
    <w:rsid w:val="005418FC"/>
    <w:rsid w:val="00541986"/>
    <w:rsid w:val="00541AF2"/>
    <w:rsid w:val="00541B54"/>
    <w:rsid w:val="00541C2D"/>
    <w:rsid w:val="00542126"/>
    <w:rsid w:val="0054220B"/>
    <w:rsid w:val="00542403"/>
    <w:rsid w:val="00542810"/>
    <w:rsid w:val="00542884"/>
    <w:rsid w:val="00542B50"/>
    <w:rsid w:val="00542E36"/>
    <w:rsid w:val="00542EDE"/>
    <w:rsid w:val="00543079"/>
    <w:rsid w:val="005431B5"/>
    <w:rsid w:val="00543207"/>
    <w:rsid w:val="00543398"/>
    <w:rsid w:val="0054343C"/>
    <w:rsid w:val="00543641"/>
    <w:rsid w:val="00543784"/>
    <w:rsid w:val="005437A1"/>
    <w:rsid w:val="005438FE"/>
    <w:rsid w:val="00543BEE"/>
    <w:rsid w:val="00543CB8"/>
    <w:rsid w:val="00543F4F"/>
    <w:rsid w:val="0054410D"/>
    <w:rsid w:val="0054435B"/>
    <w:rsid w:val="005443AF"/>
    <w:rsid w:val="0054442F"/>
    <w:rsid w:val="0054458E"/>
    <w:rsid w:val="005447F6"/>
    <w:rsid w:val="0054498A"/>
    <w:rsid w:val="00544AB0"/>
    <w:rsid w:val="00544AFD"/>
    <w:rsid w:val="00544B96"/>
    <w:rsid w:val="00544BCC"/>
    <w:rsid w:val="00544CBC"/>
    <w:rsid w:val="00544E17"/>
    <w:rsid w:val="00545522"/>
    <w:rsid w:val="005455CA"/>
    <w:rsid w:val="00545AA6"/>
    <w:rsid w:val="00545AF4"/>
    <w:rsid w:val="00545FAE"/>
    <w:rsid w:val="00546106"/>
    <w:rsid w:val="005462BB"/>
    <w:rsid w:val="00546480"/>
    <w:rsid w:val="00546550"/>
    <w:rsid w:val="005465B5"/>
    <w:rsid w:val="00546757"/>
    <w:rsid w:val="005468E9"/>
    <w:rsid w:val="00546A1C"/>
    <w:rsid w:val="00546B0D"/>
    <w:rsid w:val="00546D5E"/>
    <w:rsid w:val="00546DEB"/>
    <w:rsid w:val="00546E50"/>
    <w:rsid w:val="00546ECD"/>
    <w:rsid w:val="0054754D"/>
    <w:rsid w:val="005477A4"/>
    <w:rsid w:val="005477C9"/>
    <w:rsid w:val="005479AE"/>
    <w:rsid w:val="00547B66"/>
    <w:rsid w:val="00547F51"/>
    <w:rsid w:val="0055050F"/>
    <w:rsid w:val="0055070F"/>
    <w:rsid w:val="00550757"/>
    <w:rsid w:val="005508CA"/>
    <w:rsid w:val="00550AB7"/>
    <w:rsid w:val="00550BE4"/>
    <w:rsid w:val="00550C30"/>
    <w:rsid w:val="00550E7A"/>
    <w:rsid w:val="00550FCE"/>
    <w:rsid w:val="005510D8"/>
    <w:rsid w:val="00551483"/>
    <w:rsid w:val="00551527"/>
    <w:rsid w:val="0055159B"/>
    <w:rsid w:val="00551920"/>
    <w:rsid w:val="00551F1B"/>
    <w:rsid w:val="00551F61"/>
    <w:rsid w:val="0055201D"/>
    <w:rsid w:val="0055231A"/>
    <w:rsid w:val="00552428"/>
    <w:rsid w:val="00552A04"/>
    <w:rsid w:val="00552B0B"/>
    <w:rsid w:val="00552CC0"/>
    <w:rsid w:val="00552D04"/>
    <w:rsid w:val="005532A7"/>
    <w:rsid w:val="005533C2"/>
    <w:rsid w:val="005533D2"/>
    <w:rsid w:val="0055340D"/>
    <w:rsid w:val="0055358F"/>
    <w:rsid w:val="00553915"/>
    <w:rsid w:val="00553949"/>
    <w:rsid w:val="00553DDE"/>
    <w:rsid w:val="00553FCE"/>
    <w:rsid w:val="0055432A"/>
    <w:rsid w:val="00554343"/>
    <w:rsid w:val="00554387"/>
    <w:rsid w:val="00554584"/>
    <w:rsid w:val="005545B3"/>
    <w:rsid w:val="0055493E"/>
    <w:rsid w:val="00554B09"/>
    <w:rsid w:val="00554BB5"/>
    <w:rsid w:val="0055533C"/>
    <w:rsid w:val="0055542D"/>
    <w:rsid w:val="0055580D"/>
    <w:rsid w:val="00555995"/>
    <w:rsid w:val="00555BEB"/>
    <w:rsid w:val="00555DF9"/>
    <w:rsid w:val="00556397"/>
    <w:rsid w:val="005564B8"/>
    <w:rsid w:val="0055669E"/>
    <w:rsid w:val="00556D74"/>
    <w:rsid w:val="00556DF3"/>
    <w:rsid w:val="00556FB8"/>
    <w:rsid w:val="0055722F"/>
    <w:rsid w:val="005574B0"/>
    <w:rsid w:val="0055757F"/>
    <w:rsid w:val="00557F59"/>
    <w:rsid w:val="00560084"/>
    <w:rsid w:val="005602B5"/>
    <w:rsid w:val="005603F1"/>
    <w:rsid w:val="0056063F"/>
    <w:rsid w:val="00560BD6"/>
    <w:rsid w:val="0056129B"/>
    <w:rsid w:val="00561710"/>
    <w:rsid w:val="005618BC"/>
    <w:rsid w:val="00561969"/>
    <w:rsid w:val="00561F9E"/>
    <w:rsid w:val="00562366"/>
    <w:rsid w:val="00562759"/>
    <w:rsid w:val="00562777"/>
    <w:rsid w:val="00562863"/>
    <w:rsid w:val="00562A6A"/>
    <w:rsid w:val="00562C39"/>
    <w:rsid w:val="00562FBF"/>
    <w:rsid w:val="00563177"/>
    <w:rsid w:val="005631E4"/>
    <w:rsid w:val="005636EB"/>
    <w:rsid w:val="00563C1C"/>
    <w:rsid w:val="00563E75"/>
    <w:rsid w:val="00563FA8"/>
    <w:rsid w:val="00564102"/>
    <w:rsid w:val="00564440"/>
    <w:rsid w:val="00564943"/>
    <w:rsid w:val="00564AAC"/>
    <w:rsid w:val="00564CC2"/>
    <w:rsid w:val="00564DFC"/>
    <w:rsid w:val="00565048"/>
    <w:rsid w:val="0056515E"/>
    <w:rsid w:val="005652D4"/>
    <w:rsid w:val="00565338"/>
    <w:rsid w:val="00565398"/>
    <w:rsid w:val="0056547E"/>
    <w:rsid w:val="00565500"/>
    <w:rsid w:val="00565515"/>
    <w:rsid w:val="0056579F"/>
    <w:rsid w:val="0056580D"/>
    <w:rsid w:val="0056583C"/>
    <w:rsid w:val="00565A44"/>
    <w:rsid w:val="00565E24"/>
    <w:rsid w:val="00565FA2"/>
    <w:rsid w:val="00566101"/>
    <w:rsid w:val="00566137"/>
    <w:rsid w:val="0056659A"/>
    <w:rsid w:val="005665E1"/>
    <w:rsid w:val="005666B6"/>
    <w:rsid w:val="005666E3"/>
    <w:rsid w:val="00566861"/>
    <w:rsid w:val="00566E64"/>
    <w:rsid w:val="00566EE5"/>
    <w:rsid w:val="005672A3"/>
    <w:rsid w:val="005672B2"/>
    <w:rsid w:val="005672DF"/>
    <w:rsid w:val="005672F7"/>
    <w:rsid w:val="00567325"/>
    <w:rsid w:val="0056753F"/>
    <w:rsid w:val="005676A7"/>
    <w:rsid w:val="005676FA"/>
    <w:rsid w:val="005677C9"/>
    <w:rsid w:val="0056798D"/>
    <w:rsid w:val="00567B25"/>
    <w:rsid w:val="00567E83"/>
    <w:rsid w:val="00567FF1"/>
    <w:rsid w:val="005700BB"/>
    <w:rsid w:val="0057021A"/>
    <w:rsid w:val="0057023C"/>
    <w:rsid w:val="00570291"/>
    <w:rsid w:val="00570312"/>
    <w:rsid w:val="00570393"/>
    <w:rsid w:val="005704A2"/>
    <w:rsid w:val="005706CA"/>
    <w:rsid w:val="005708F3"/>
    <w:rsid w:val="00570C2F"/>
    <w:rsid w:val="00570EF6"/>
    <w:rsid w:val="00570F26"/>
    <w:rsid w:val="00570F3D"/>
    <w:rsid w:val="005711B2"/>
    <w:rsid w:val="005712A9"/>
    <w:rsid w:val="00571422"/>
    <w:rsid w:val="0057152D"/>
    <w:rsid w:val="005715B7"/>
    <w:rsid w:val="005716F4"/>
    <w:rsid w:val="005716F5"/>
    <w:rsid w:val="005719E8"/>
    <w:rsid w:val="00571A58"/>
    <w:rsid w:val="00571C8D"/>
    <w:rsid w:val="00571CA8"/>
    <w:rsid w:val="00571DE9"/>
    <w:rsid w:val="005720F0"/>
    <w:rsid w:val="00572C90"/>
    <w:rsid w:val="00573138"/>
    <w:rsid w:val="00573144"/>
    <w:rsid w:val="00573263"/>
    <w:rsid w:val="00573336"/>
    <w:rsid w:val="005737B8"/>
    <w:rsid w:val="00573890"/>
    <w:rsid w:val="00573A88"/>
    <w:rsid w:val="00573DEA"/>
    <w:rsid w:val="00573F05"/>
    <w:rsid w:val="00573F27"/>
    <w:rsid w:val="00573F90"/>
    <w:rsid w:val="0057410E"/>
    <w:rsid w:val="00574168"/>
    <w:rsid w:val="005741A1"/>
    <w:rsid w:val="00574339"/>
    <w:rsid w:val="005748A8"/>
    <w:rsid w:val="005748EE"/>
    <w:rsid w:val="005749FA"/>
    <w:rsid w:val="00574B34"/>
    <w:rsid w:val="00574DA5"/>
    <w:rsid w:val="00574F6A"/>
    <w:rsid w:val="00575233"/>
    <w:rsid w:val="005752B3"/>
    <w:rsid w:val="005754FA"/>
    <w:rsid w:val="00575562"/>
    <w:rsid w:val="00575773"/>
    <w:rsid w:val="0057578A"/>
    <w:rsid w:val="00575873"/>
    <w:rsid w:val="00575970"/>
    <w:rsid w:val="005759B7"/>
    <w:rsid w:val="00575DB3"/>
    <w:rsid w:val="00575E1A"/>
    <w:rsid w:val="005764C6"/>
    <w:rsid w:val="005764D9"/>
    <w:rsid w:val="00576699"/>
    <w:rsid w:val="00576A36"/>
    <w:rsid w:val="00576DAE"/>
    <w:rsid w:val="00576E96"/>
    <w:rsid w:val="00576F98"/>
    <w:rsid w:val="00576FC5"/>
    <w:rsid w:val="00577004"/>
    <w:rsid w:val="00577427"/>
    <w:rsid w:val="00577590"/>
    <w:rsid w:val="00577951"/>
    <w:rsid w:val="00577D2B"/>
    <w:rsid w:val="00577E2F"/>
    <w:rsid w:val="00577E8E"/>
    <w:rsid w:val="005801AC"/>
    <w:rsid w:val="005801E2"/>
    <w:rsid w:val="00580414"/>
    <w:rsid w:val="005805F0"/>
    <w:rsid w:val="0058061C"/>
    <w:rsid w:val="00580659"/>
    <w:rsid w:val="0058067F"/>
    <w:rsid w:val="005806C5"/>
    <w:rsid w:val="00580A74"/>
    <w:rsid w:val="00580AF1"/>
    <w:rsid w:val="00580B1B"/>
    <w:rsid w:val="00580B4C"/>
    <w:rsid w:val="00580CA3"/>
    <w:rsid w:val="00581456"/>
    <w:rsid w:val="005814C3"/>
    <w:rsid w:val="0058150E"/>
    <w:rsid w:val="005818B5"/>
    <w:rsid w:val="005819C3"/>
    <w:rsid w:val="00581AA8"/>
    <w:rsid w:val="00581B5B"/>
    <w:rsid w:val="00581D34"/>
    <w:rsid w:val="00581E44"/>
    <w:rsid w:val="00581E8D"/>
    <w:rsid w:val="00581EF0"/>
    <w:rsid w:val="00581FBD"/>
    <w:rsid w:val="00582296"/>
    <w:rsid w:val="005823B3"/>
    <w:rsid w:val="00582542"/>
    <w:rsid w:val="00582550"/>
    <w:rsid w:val="0058274B"/>
    <w:rsid w:val="005827A8"/>
    <w:rsid w:val="00582A98"/>
    <w:rsid w:val="00582BCF"/>
    <w:rsid w:val="00582C54"/>
    <w:rsid w:val="00582DE3"/>
    <w:rsid w:val="005830D9"/>
    <w:rsid w:val="005830E8"/>
    <w:rsid w:val="005834F8"/>
    <w:rsid w:val="0058351C"/>
    <w:rsid w:val="0058371C"/>
    <w:rsid w:val="005838C0"/>
    <w:rsid w:val="00583B93"/>
    <w:rsid w:val="00583C63"/>
    <w:rsid w:val="00583DB2"/>
    <w:rsid w:val="00583DB9"/>
    <w:rsid w:val="00584017"/>
    <w:rsid w:val="005840D3"/>
    <w:rsid w:val="0058431B"/>
    <w:rsid w:val="005844AA"/>
    <w:rsid w:val="00584F73"/>
    <w:rsid w:val="0058516C"/>
    <w:rsid w:val="00585B72"/>
    <w:rsid w:val="00585E3C"/>
    <w:rsid w:val="00585E9E"/>
    <w:rsid w:val="00585EC0"/>
    <w:rsid w:val="00586010"/>
    <w:rsid w:val="0058647E"/>
    <w:rsid w:val="005865DA"/>
    <w:rsid w:val="005866C6"/>
    <w:rsid w:val="00586734"/>
    <w:rsid w:val="00586740"/>
    <w:rsid w:val="005867E2"/>
    <w:rsid w:val="0058699D"/>
    <w:rsid w:val="00586C48"/>
    <w:rsid w:val="00586DB1"/>
    <w:rsid w:val="00586DF8"/>
    <w:rsid w:val="005871A7"/>
    <w:rsid w:val="00587472"/>
    <w:rsid w:val="005874AB"/>
    <w:rsid w:val="005877B9"/>
    <w:rsid w:val="00587C22"/>
    <w:rsid w:val="00587CD3"/>
    <w:rsid w:val="0059015D"/>
    <w:rsid w:val="005906A5"/>
    <w:rsid w:val="00590858"/>
    <w:rsid w:val="0059093E"/>
    <w:rsid w:val="005909B0"/>
    <w:rsid w:val="00590C2C"/>
    <w:rsid w:val="00590C67"/>
    <w:rsid w:val="00590D3A"/>
    <w:rsid w:val="00590DA6"/>
    <w:rsid w:val="00590FCE"/>
    <w:rsid w:val="005910AC"/>
    <w:rsid w:val="0059148A"/>
    <w:rsid w:val="00591601"/>
    <w:rsid w:val="0059174D"/>
    <w:rsid w:val="00591887"/>
    <w:rsid w:val="00591989"/>
    <w:rsid w:val="00591BD5"/>
    <w:rsid w:val="00591C11"/>
    <w:rsid w:val="00591DFA"/>
    <w:rsid w:val="00591FD8"/>
    <w:rsid w:val="0059218E"/>
    <w:rsid w:val="0059223F"/>
    <w:rsid w:val="00592260"/>
    <w:rsid w:val="00592278"/>
    <w:rsid w:val="005922AF"/>
    <w:rsid w:val="005927E3"/>
    <w:rsid w:val="005929DB"/>
    <w:rsid w:val="00592BF7"/>
    <w:rsid w:val="00592DDF"/>
    <w:rsid w:val="00592EDA"/>
    <w:rsid w:val="00593264"/>
    <w:rsid w:val="005934A4"/>
    <w:rsid w:val="0059381B"/>
    <w:rsid w:val="0059396B"/>
    <w:rsid w:val="00593BDC"/>
    <w:rsid w:val="00593F50"/>
    <w:rsid w:val="00594110"/>
    <w:rsid w:val="0059416A"/>
    <w:rsid w:val="0059441E"/>
    <w:rsid w:val="005947D2"/>
    <w:rsid w:val="00594CBF"/>
    <w:rsid w:val="00595355"/>
    <w:rsid w:val="005954AE"/>
    <w:rsid w:val="00595564"/>
    <w:rsid w:val="00595578"/>
    <w:rsid w:val="0059558E"/>
    <w:rsid w:val="00595BA6"/>
    <w:rsid w:val="00595E42"/>
    <w:rsid w:val="00595EB7"/>
    <w:rsid w:val="00595EFF"/>
    <w:rsid w:val="00596002"/>
    <w:rsid w:val="00596080"/>
    <w:rsid w:val="0059609A"/>
    <w:rsid w:val="00596276"/>
    <w:rsid w:val="0059641D"/>
    <w:rsid w:val="00596470"/>
    <w:rsid w:val="0059656B"/>
    <w:rsid w:val="00596AD1"/>
    <w:rsid w:val="00596CAC"/>
    <w:rsid w:val="00596E7C"/>
    <w:rsid w:val="0059726C"/>
    <w:rsid w:val="005972A9"/>
    <w:rsid w:val="00597897"/>
    <w:rsid w:val="00597D56"/>
    <w:rsid w:val="005A00CF"/>
    <w:rsid w:val="005A063E"/>
    <w:rsid w:val="005A0F57"/>
    <w:rsid w:val="005A0F7F"/>
    <w:rsid w:val="005A0FC5"/>
    <w:rsid w:val="005A0FF9"/>
    <w:rsid w:val="005A1160"/>
    <w:rsid w:val="005A1281"/>
    <w:rsid w:val="005A16FC"/>
    <w:rsid w:val="005A197D"/>
    <w:rsid w:val="005A1EB1"/>
    <w:rsid w:val="005A227B"/>
    <w:rsid w:val="005A26BD"/>
    <w:rsid w:val="005A2D89"/>
    <w:rsid w:val="005A2DC0"/>
    <w:rsid w:val="005A2F33"/>
    <w:rsid w:val="005A2F7E"/>
    <w:rsid w:val="005A2FC6"/>
    <w:rsid w:val="005A31D3"/>
    <w:rsid w:val="005A3802"/>
    <w:rsid w:val="005A3A22"/>
    <w:rsid w:val="005A3B20"/>
    <w:rsid w:val="005A3C1A"/>
    <w:rsid w:val="005A3D76"/>
    <w:rsid w:val="005A3F20"/>
    <w:rsid w:val="005A425F"/>
    <w:rsid w:val="005A427D"/>
    <w:rsid w:val="005A42B3"/>
    <w:rsid w:val="005A433E"/>
    <w:rsid w:val="005A4657"/>
    <w:rsid w:val="005A46C4"/>
    <w:rsid w:val="005A48A8"/>
    <w:rsid w:val="005A4936"/>
    <w:rsid w:val="005A4C7A"/>
    <w:rsid w:val="005A4D93"/>
    <w:rsid w:val="005A4DF1"/>
    <w:rsid w:val="005A4DF2"/>
    <w:rsid w:val="005A500A"/>
    <w:rsid w:val="005A54E9"/>
    <w:rsid w:val="005A59CC"/>
    <w:rsid w:val="005A59D2"/>
    <w:rsid w:val="005A5AB5"/>
    <w:rsid w:val="005A5B7D"/>
    <w:rsid w:val="005A5D00"/>
    <w:rsid w:val="005A5EE1"/>
    <w:rsid w:val="005A5F07"/>
    <w:rsid w:val="005A6266"/>
    <w:rsid w:val="005A673A"/>
    <w:rsid w:val="005A683E"/>
    <w:rsid w:val="005A68EB"/>
    <w:rsid w:val="005A6A0C"/>
    <w:rsid w:val="005A6BF9"/>
    <w:rsid w:val="005A6C30"/>
    <w:rsid w:val="005A6DB7"/>
    <w:rsid w:val="005A6FBA"/>
    <w:rsid w:val="005A7036"/>
    <w:rsid w:val="005A72A7"/>
    <w:rsid w:val="005A7496"/>
    <w:rsid w:val="005A74B7"/>
    <w:rsid w:val="005A75DC"/>
    <w:rsid w:val="005A7653"/>
    <w:rsid w:val="005A7911"/>
    <w:rsid w:val="005A7B51"/>
    <w:rsid w:val="005A7C64"/>
    <w:rsid w:val="005A7CC4"/>
    <w:rsid w:val="005A7DCC"/>
    <w:rsid w:val="005A7FA5"/>
    <w:rsid w:val="005B010A"/>
    <w:rsid w:val="005B044C"/>
    <w:rsid w:val="005B0491"/>
    <w:rsid w:val="005B0779"/>
    <w:rsid w:val="005B085B"/>
    <w:rsid w:val="005B09C9"/>
    <w:rsid w:val="005B0BEA"/>
    <w:rsid w:val="005B118B"/>
    <w:rsid w:val="005B12BE"/>
    <w:rsid w:val="005B13DB"/>
    <w:rsid w:val="005B13EF"/>
    <w:rsid w:val="005B14B1"/>
    <w:rsid w:val="005B18B1"/>
    <w:rsid w:val="005B1906"/>
    <w:rsid w:val="005B2377"/>
    <w:rsid w:val="005B2841"/>
    <w:rsid w:val="005B285C"/>
    <w:rsid w:val="005B2A6B"/>
    <w:rsid w:val="005B2AA5"/>
    <w:rsid w:val="005B2DF4"/>
    <w:rsid w:val="005B2ED0"/>
    <w:rsid w:val="005B2ED9"/>
    <w:rsid w:val="005B2F19"/>
    <w:rsid w:val="005B3187"/>
    <w:rsid w:val="005B334D"/>
    <w:rsid w:val="005B351C"/>
    <w:rsid w:val="005B364E"/>
    <w:rsid w:val="005B3653"/>
    <w:rsid w:val="005B3662"/>
    <w:rsid w:val="005B3692"/>
    <w:rsid w:val="005B38BD"/>
    <w:rsid w:val="005B3EA9"/>
    <w:rsid w:val="005B3EBD"/>
    <w:rsid w:val="005B3F1B"/>
    <w:rsid w:val="005B3F89"/>
    <w:rsid w:val="005B4024"/>
    <w:rsid w:val="005B403A"/>
    <w:rsid w:val="005B40CF"/>
    <w:rsid w:val="005B4126"/>
    <w:rsid w:val="005B42AE"/>
    <w:rsid w:val="005B4335"/>
    <w:rsid w:val="005B4416"/>
    <w:rsid w:val="005B482F"/>
    <w:rsid w:val="005B49CE"/>
    <w:rsid w:val="005B4C39"/>
    <w:rsid w:val="005B4D0C"/>
    <w:rsid w:val="005B4E50"/>
    <w:rsid w:val="005B52A9"/>
    <w:rsid w:val="005B5826"/>
    <w:rsid w:val="005B5CC4"/>
    <w:rsid w:val="005B5F4C"/>
    <w:rsid w:val="005B5F65"/>
    <w:rsid w:val="005B60B4"/>
    <w:rsid w:val="005B6508"/>
    <w:rsid w:val="005B6624"/>
    <w:rsid w:val="005B6741"/>
    <w:rsid w:val="005B6CAF"/>
    <w:rsid w:val="005B6E1D"/>
    <w:rsid w:val="005B6FF8"/>
    <w:rsid w:val="005B7036"/>
    <w:rsid w:val="005B71F7"/>
    <w:rsid w:val="005B7712"/>
    <w:rsid w:val="005B778D"/>
    <w:rsid w:val="005B7879"/>
    <w:rsid w:val="005B79C6"/>
    <w:rsid w:val="005B7B63"/>
    <w:rsid w:val="005C0085"/>
    <w:rsid w:val="005C00D3"/>
    <w:rsid w:val="005C0338"/>
    <w:rsid w:val="005C079A"/>
    <w:rsid w:val="005C08C6"/>
    <w:rsid w:val="005C09DE"/>
    <w:rsid w:val="005C0A16"/>
    <w:rsid w:val="005C0A35"/>
    <w:rsid w:val="005C0B7F"/>
    <w:rsid w:val="005C0BFE"/>
    <w:rsid w:val="005C0F47"/>
    <w:rsid w:val="005C0F6F"/>
    <w:rsid w:val="005C0F8D"/>
    <w:rsid w:val="005C1076"/>
    <w:rsid w:val="005C108C"/>
    <w:rsid w:val="005C1229"/>
    <w:rsid w:val="005C131D"/>
    <w:rsid w:val="005C15E6"/>
    <w:rsid w:val="005C1664"/>
    <w:rsid w:val="005C16B3"/>
    <w:rsid w:val="005C1ACE"/>
    <w:rsid w:val="005C1BAA"/>
    <w:rsid w:val="005C1BE7"/>
    <w:rsid w:val="005C1C10"/>
    <w:rsid w:val="005C1C74"/>
    <w:rsid w:val="005C1F23"/>
    <w:rsid w:val="005C2024"/>
    <w:rsid w:val="005C21CF"/>
    <w:rsid w:val="005C246C"/>
    <w:rsid w:val="005C25AF"/>
    <w:rsid w:val="005C25DA"/>
    <w:rsid w:val="005C25FC"/>
    <w:rsid w:val="005C29E2"/>
    <w:rsid w:val="005C2B24"/>
    <w:rsid w:val="005C2E8E"/>
    <w:rsid w:val="005C2EE1"/>
    <w:rsid w:val="005C30CE"/>
    <w:rsid w:val="005C313D"/>
    <w:rsid w:val="005C31A7"/>
    <w:rsid w:val="005C38E3"/>
    <w:rsid w:val="005C3AAD"/>
    <w:rsid w:val="005C3DC5"/>
    <w:rsid w:val="005C3F15"/>
    <w:rsid w:val="005C40B9"/>
    <w:rsid w:val="005C435A"/>
    <w:rsid w:val="005C438F"/>
    <w:rsid w:val="005C4414"/>
    <w:rsid w:val="005C462D"/>
    <w:rsid w:val="005C464F"/>
    <w:rsid w:val="005C488A"/>
    <w:rsid w:val="005C4955"/>
    <w:rsid w:val="005C4B3A"/>
    <w:rsid w:val="005C4D5D"/>
    <w:rsid w:val="005C4D9E"/>
    <w:rsid w:val="005C4FE8"/>
    <w:rsid w:val="005C506E"/>
    <w:rsid w:val="005C5A03"/>
    <w:rsid w:val="005C631B"/>
    <w:rsid w:val="005C64A4"/>
    <w:rsid w:val="005C68FB"/>
    <w:rsid w:val="005C6B22"/>
    <w:rsid w:val="005C6B98"/>
    <w:rsid w:val="005C6BC6"/>
    <w:rsid w:val="005C6E96"/>
    <w:rsid w:val="005C757F"/>
    <w:rsid w:val="005C7726"/>
    <w:rsid w:val="005C77BB"/>
    <w:rsid w:val="005C7AA6"/>
    <w:rsid w:val="005C7AC2"/>
    <w:rsid w:val="005C7B4F"/>
    <w:rsid w:val="005C7C34"/>
    <w:rsid w:val="005C7C98"/>
    <w:rsid w:val="005C7E53"/>
    <w:rsid w:val="005C7EC0"/>
    <w:rsid w:val="005D0209"/>
    <w:rsid w:val="005D0386"/>
    <w:rsid w:val="005D04B4"/>
    <w:rsid w:val="005D0604"/>
    <w:rsid w:val="005D065F"/>
    <w:rsid w:val="005D08D5"/>
    <w:rsid w:val="005D0B0A"/>
    <w:rsid w:val="005D0B72"/>
    <w:rsid w:val="005D0C0B"/>
    <w:rsid w:val="005D0C78"/>
    <w:rsid w:val="005D0E45"/>
    <w:rsid w:val="005D1071"/>
    <w:rsid w:val="005D1269"/>
    <w:rsid w:val="005D139C"/>
    <w:rsid w:val="005D1617"/>
    <w:rsid w:val="005D1679"/>
    <w:rsid w:val="005D1A5D"/>
    <w:rsid w:val="005D1BD7"/>
    <w:rsid w:val="005D1FDB"/>
    <w:rsid w:val="005D203F"/>
    <w:rsid w:val="005D210E"/>
    <w:rsid w:val="005D24B3"/>
    <w:rsid w:val="005D251B"/>
    <w:rsid w:val="005D25EE"/>
    <w:rsid w:val="005D294F"/>
    <w:rsid w:val="005D2975"/>
    <w:rsid w:val="005D2D8C"/>
    <w:rsid w:val="005D3283"/>
    <w:rsid w:val="005D32C5"/>
    <w:rsid w:val="005D3601"/>
    <w:rsid w:val="005D360E"/>
    <w:rsid w:val="005D3A6A"/>
    <w:rsid w:val="005D3B31"/>
    <w:rsid w:val="005D3C93"/>
    <w:rsid w:val="005D3D08"/>
    <w:rsid w:val="005D3DA3"/>
    <w:rsid w:val="005D3E3C"/>
    <w:rsid w:val="005D4024"/>
    <w:rsid w:val="005D427C"/>
    <w:rsid w:val="005D4447"/>
    <w:rsid w:val="005D46ED"/>
    <w:rsid w:val="005D4DB5"/>
    <w:rsid w:val="005D4F7E"/>
    <w:rsid w:val="005D502E"/>
    <w:rsid w:val="005D5135"/>
    <w:rsid w:val="005D5175"/>
    <w:rsid w:val="005D5478"/>
    <w:rsid w:val="005D55CC"/>
    <w:rsid w:val="005D5761"/>
    <w:rsid w:val="005D5A59"/>
    <w:rsid w:val="005D5CA1"/>
    <w:rsid w:val="005D6062"/>
    <w:rsid w:val="005D6095"/>
    <w:rsid w:val="005D60F0"/>
    <w:rsid w:val="005D60F4"/>
    <w:rsid w:val="005D60F8"/>
    <w:rsid w:val="005D6444"/>
    <w:rsid w:val="005D6546"/>
    <w:rsid w:val="005D6927"/>
    <w:rsid w:val="005D6A3E"/>
    <w:rsid w:val="005D6BAC"/>
    <w:rsid w:val="005D6C90"/>
    <w:rsid w:val="005D6E47"/>
    <w:rsid w:val="005D6F5B"/>
    <w:rsid w:val="005D71D9"/>
    <w:rsid w:val="005D72F9"/>
    <w:rsid w:val="005D7361"/>
    <w:rsid w:val="005D73B3"/>
    <w:rsid w:val="005D75CE"/>
    <w:rsid w:val="005D78AA"/>
    <w:rsid w:val="005D7956"/>
    <w:rsid w:val="005D7A70"/>
    <w:rsid w:val="005D7C83"/>
    <w:rsid w:val="005E0098"/>
    <w:rsid w:val="005E0108"/>
    <w:rsid w:val="005E0587"/>
    <w:rsid w:val="005E08C0"/>
    <w:rsid w:val="005E0AE3"/>
    <w:rsid w:val="005E0CD1"/>
    <w:rsid w:val="005E0EB8"/>
    <w:rsid w:val="005E0EDD"/>
    <w:rsid w:val="005E1080"/>
    <w:rsid w:val="005E129B"/>
    <w:rsid w:val="005E135F"/>
    <w:rsid w:val="005E160D"/>
    <w:rsid w:val="005E1643"/>
    <w:rsid w:val="005E174C"/>
    <w:rsid w:val="005E1897"/>
    <w:rsid w:val="005E1929"/>
    <w:rsid w:val="005E1AB2"/>
    <w:rsid w:val="005E1CB8"/>
    <w:rsid w:val="005E1F05"/>
    <w:rsid w:val="005E2335"/>
    <w:rsid w:val="005E23F1"/>
    <w:rsid w:val="005E2667"/>
    <w:rsid w:val="005E26F2"/>
    <w:rsid w:val="005E27B5"/>
    <w:rsid w:val="005E290E"/>
    <w:rsid w:val="005E2CB1"/>
    <w:rsid w:val="005E2E39"/>
    <w:rsid w:val="005E2F23"/>
    <w:rsid w:val="005E2FA0"/>
    <w:rsid w:val="005E3070"/>
    <w:rsid w:val="005E32A4"/>
    <w:rsid w:val="005E330A"/>
    <w:rsid w:val="005E360E"/>
    <w:rsid w:val="005E3625"/>
    <w:rsid w:val="005E37B6"/>
    <w:rsid w:val="005E3926"/>
    <w:rsid w:val="005E3F12"/>
    <w:rsid w:val="005E3F79"/>
    <w:rsid w:val="005E4299"/>
    <w:rsid w:val="005E44AC"/>
    <w:rsid w:val="005E4668"/>
    <w:rsid w:val="005E4BC6"/>
    <w:rsid w:val="005E4C72"/>
    <w:rsid w:val="005E4DE7"/>
    <w:rsid w:val="005E4F3A"/>
    <w:rsid w:val="005E52E2"/>
    <w:rsid w:val="005E533F"/>
    <w:rsid w:val="005E5510"/>
    <w:rsid w:val="005E5836"/>
    <w:rsid w:val="005E58D9"/>
    <w:rsid w:val="005E599B"/>
    <w:rsid w:val="005E6352"/>
    <w:rsid w:val="005E6463"/>
    <w:rsid w:val="005E6612"/>
    <w:rsid w:val="005E666E"/>
    <w:rsid w:val="005E6969"/>
    <w:rsid w:val="005E6A46"/>
    <w:rsid w:val="005E6D7A"/>
    <w:rsid w:val="005E7265"/>
    <w:rsid w:val="005E72FD"/>
    <w:rsid w:val="005E73F9"/>
    <w:rsid w:val="005E7406"/>
    <w:rsid w:val="005E771B"/>
    <w:rsid w:val="005E7876"/>
    <w:rsid w:val="005E78B3"/>
    <w:rsid w:val="005E7925"/>
    <w:rsid w:val="005E7ADE"/>
    <w:rsid w:val="005E7D35"/>
    <w:rsid w:val="005E7EB5"/>
    <w:rsid w:val="005F05E1"/>
    <w:rsid w:val="005F0884"/>
    <w:rsid w:val="005F0899"/>
    <w:rsid w:val="005F0919"/>
    <w:rsid w:val="005F0C2F"/>
    <w:rsid w:val="005F0CC6"/>
    <w:rsid w:val="005F0F0F"/>
    <w:rsid w:val="005F117C"/>
    <w:rsid w:val="005F11EF"/>
    <w:rsid w:val="005F12A8"/>
    <w:rsid w:val="005F143A"/>
    <w:rsid w:val="005F154F"/>
    <w:rsid w:val="005F1592"/>
    <w:rsid w:val="005F159C"/>
    <w:rsid w:val="005F1617"/>
    <w:rsid w:val="005F188E"/>
    <w:rsid w:val="005F1E09"/>
    <w:rsid w:val="005F1F0C"/>
    <w:rsid w:val="005F21D1"/>
    <w:rsid w:val="005F22A4"/>
    <w:rsid w:val="005F242A"/>
    <w:rsid w:val="005F24DD"/>
    <w:rsid w:val="005F2695"/>
    <w:rsid w:val="005F279B"/>
    <w:rsid w:val="005F2802"/>
    <w:rsid w:val="005F2A81"/>
    <w:rsid w:val="005F2A87"/>
    <w:rsid w:val="005F2DE9"/>
    <w:rsid w:val="005F3106"/>
    <w:rsid w:val="005F3280"/>
    <w:rsid w:val="005F3285"/>
    <w:rsid w:val="005F32DC"/>
    <w:rsid w:val="005F3742"/>
    <w:rsid w:val="005F39BD"/>
    <w:rsid w:val="005F3A2B"/>
    <w:rsid w:val="005F3A2D"/>
    <w:rsid w:val="005F3B0A"/>
    <w:rsid w:val="005F3EEE"/>
    <w:rsid w:val="005F4159"/>
    <w:rsid w:val="005F4353"/>
    <w:rsid w:val="005F43B7"/>
    <w:rsid w:val="005F4941"/>
    <w:rsid w:val="005F494E"/>
    <w:rsid w:val="005F4FBD"/>
    <w:rsid w:val="005F505D"/>
    <w:rsid w:val="005F5089"/>
    <w:rsid w:val="005F534D"/>
    <w:rsid w:val="005F56A5"/>
    <w:rsid w:val="005F571D"/>
    <w:rsid w:val="005F57B9"/>
    <w:rsid w:val="005F5AD6"/>
    <w:rsid w:val="005F5AF0"/>
    <w:rsid w:val="005F5C1A"/>
    <w:rsid w:val="005F5E82"/>
    <w:rsid w:val="005F6229"/>
    <w:rsid w:val="005F6776"/>
    <w:rsid w:val="005F6962"/>
    <w:rsid w:val="005F6A47"/>
    <w:rsid w:val="005F6AC8"/>
    <w:rsid w:val="005F74BC"/>
    <w:rsid w:val="005F7520"/>
    <w:rsid w:val="005F79EA"/>
    <w:rsid w:val="005F7C40"/>
    <w:rsid w:val="005F7CF3"/>
    <w:rsid w:val="005F7D42"/>
    <w:rsid w:val="005F7E7D"/>
    <w:rsid w:val="005F7F43"/>
    <w:rsid w:val="005F7F7F"/>
    <w:rsid w:val="00600054"/>
    <w:rsid w:val="00600121"/>
    <w:rsid w:val="006005BC"/>
    <w:rsid w:val="006005FA"/>
    <w:rsid w:val="00600726"/>
    <w:rsid w:val="0060086F"/>
    <w:rsid w:val="006009CF"/>
    <w:rsid w:val="00600BA5"/>
    <w:rsid w:val="00600CAA"/>
    <w:rsid w:val="00600F0D"/>
    <w:rsid w:val="00601121"/>
    <w:rsid w:val="006011C6"/>
    <w:rsid w:val="00601368"/>
    <w:rsid w:val="00601428"/>
    <w:rsid w:val="00601633"/>
    <w:rsid w:val="0060166F"/>
    <w:rsid w:val="0060199F"/>
    <w:rsid w:val="00601D22"/>
    <w:rsid w:val="00601FD7"/>
    <w:rsid w:val="0060221E"/>
    <w:rsid w:val="0060230E"/>
    <w:rsid w:val="0060241C"/>
    <w:rsid w:val="00602513"/>
    <w:rsid w:val="00602AB5"/>
    <w:rsid w:val="00602B49"/>
    <w:rsid w:val="0060309E"/>
    <w:rsid w:val="0060312D"/>
    <w:rsid w:val="006031CA"/>
    <w:rsid w:val="00603720"/>
    <w:rsid w:val="006037F3"/>
    <w:rsid w:val="00603AE7"/>
    <w:rsid w:val="006041AD"/>
    <w:rsid w:val="0060471D"/>
    <w:rsid w:val="0060492D"/>
    <w:rsid w:val="00604C04"/>
    <w:rsid w:val="00604E51"/>
    <w:rsid w:val="00604F29"/>
    <w:rsid w:val="006052D5"/>
    <w:rsid w:val="006057C8"/>
    <w:rsid w:val="00605ED6"/>
    <w:rsid w:val="006060BC"/>
    <w:rsid w:val="0060659E"/>
    <w:rsid w:val="00606DDC"/>
    <w:rsid w:val="00606DEB"/>
    <w:rsid w:val="00606E21"/>
    <w:rsid w:val="00606F2F"/>
    <w:rsid w:val="00607353"/>
    <w:rsid w:val="00607C6F"/>
    <w:rsid w:val="00607D6D"/>
    <w:rsid w:val="00607E70"/>
    <w:rsid w:val="00607ED0"/>
    <w:rsid w:val="0061013E"/>
    <w:rsid w:val="0061028C"/>
    <w:rsid w:val="00610A5A"/>
    <w:rsid w:val="00610DA7"/>
    <w:rsid w:val="0061115F"/>
    <w:rsid w:val="0061173D"/>
    <w:rsid w:val="006118D3"/>
    <w:rsid w:val="00611A92"/>
    <w:rsid w:val="00611C67"/>
    <w:rsid w:val="00611CA7"/>
    <w:rsid w:val="0061207F"/>
    <w:rsid w:val="006121C5"/>
    <w:rsid w:val="006125C7"/>
    <w:rsid w:val="0061281C"/>
    <w:rsid w:val="00612DED"/>
    <w:rsid w:val="00612E20"/>
    <w:rsid w:val="0061306E"/>
    <w:rsid w:val="006130BA"/>
    <w:rsid w:val="006132CF"/>
    <w:rsid w:val="006135F7"/>
    <w:rsid w:val="006140B7"/>
    <w:rsid w:val="00614237"/>
    <w:rsid w:val="00614407"/>
    <w:rsid w:val="006144DA"/>
    <w:rsid w:val="006144FB"/>
    <w:rsid w:val="00614561"/>
    <w:rsid w:val="00614649"/>
    <w:rsid w:val="00614834"/>
    <w:rsid w:val="00614BD5"/>
    <w:rsid w:val="00615162"/>
    <w:rsid w:val="006151F7"/>
    <w:rsid w:val="0061555C"/>
    <w:rsid w:val="006156B0"/>
    <w:rsid w:val="00615753"/>
    <w:rsid w:val="00615BBA"/>
    <w:rsid w:val="00615C0E"/>
    <w:rsid w:val="00615EAC"/>
    <w:rsid w:val="00616025"/>
    <w:rsid w:val="006160E9"/>
    <w:rsid w:val="00616276"/>
    <w:rsid w:val="00616345"/>
    <w:rsid w:val="0061668A"/>
    <w:rsid w:val="00616D12"/>
    <w:rsid w:val="00616D56"/>
    <w:rsid w:val="00616FC3"/>
    <w:rsid w:val="006174A0"/>
    <w:rsid w:val="00617684"/>
    <w:rsid w:val="0061792E"/>
    <w:rsid w:val="00617A90"/>
    <w:rsid w:val="00617A95"/>
    <w:rsid w:val="00617D4F"/>
    <w:rsid w:val="0062014C"/>
    <w:rsid w:val="0062017B"/>
    <w:rsid w:val="00620214"/>
    <w:rsid w:val="006203F1"/>
    <w:rsid w:val="00620475"/>
    <w:rsid w:val="00620642"/>
    <w:rsid w:val="00620776"/>
    <w:rsid w:val="00620790"/>
    <w:rsid w:val="006208C1"/>
    <w:rsid w:val="00620928"/>
    <w:rsid w:val="00620978"/>
    <w:rsid w:val="006209FC"/>
    <w:rsid w:val="00620A7A"/>
    <w:rsid w:val="00620B68"/>
    <w:rsid w:val="00620BBD"/>
    <w:rsid w:val="00620CD6"/>
    <w:rsid w:val="006211B0"/>
    <w:rsid w:val="006216E8"/>
    <w:rsid w:val="00621845"/>
    <w:rsid w:val="006218CB"/>
    <w:rsid w:val="00621C51"/>
    <w:rsid w:val="00621DB9"/>
    <w:rsid w:val="00621F42"/>
    <w:rsid w:val="00622053"/>
    <w:rsid w:val="006224C1"/>
    <w:rsid w:val="0062256D"/>
    <w:rsid w:val="006227D1"/>
    <w:rsid w:val="006227DA"/>
    <w:rsid w:val="006228EE"/>
    <w:rsid w:val="00622968"/>
    <w:rsid w:val="00622A8D"/>
    <w:rsid w:val="00622E24"/>
    <w:rsid w:val="00622F9A"/>
    <w:rsid w:val="00622FA9"/>
    <w:rsid w:val="00623212"/>
    <w:rsid w:val="006234F4"/>
    <w:rsid w:val="006234FF"/>
    <w:rsid w:val="00623772"/>
    <w:rsid w:val="0062381A"/>
    <w:rsid w:val="0062399C"/>
    <w:rsid w:val="00623AD6"/>
    <w:rsid w:val="00623CEB"/>
    <w:rsid w:val="00623DDA"/>
    <w:rsid w:val="00623E0C"/>
    <w:rsid w:val="00623EA4"/>
    <w:rsid w:val="00623FD8"/>
    <w:rsid w:val="00624118"/>
    <w:rsid w:val="00624157"/>
    <w:rsid w:val="00624246"/>
    <w:rsid w:val="00624284"/>
    <w:rsid w:val="006246EA"/>
    <w:rsid w:val="006247A9"/>
    <w:rsid w:val="006247B2"/>
    <w:rsid w:val="006248E1"/>
    <w:rsid w:val="00624E80"/>
    <w:rsid w:val="00624F6E"/>
    <w:rsid w:val="0062504C"/>
    <w:rsid w:val="006252EA"/>
    <w:rsid w:val="00625335"/>
    <w:rsid w:val="00625367"/>
    <w:rsid w:val="00625441"/>
    <w:rsid w:val="0062544C"/>
    <w:rsid w:val="0062547C"/>
    <w:rsid w:val="006254E7"/>
    <w:rsid w:val="00625714"/>
    <w:rsid w:val="0062576E"/>
    <w:rsid w:val="006257F6"/>
    <w:rsid w:val="00625877"/>
    <w:rsid w:val="00625C2E"/>
    <w:rsid w:val="00625E04"/>
    <w:rsid w:val="00626160"/>
    <w:rsid w:val="00626240"/>
    <w:rsid w:val="00626467"/>
    <w:rsid w:val="006264BD"/>
    <w:rsid w:val="0062685F"/>
    <w:rsid w:val="006269B8"/>
    <w:rsid w:val="00626C1C"/>
    <w:rsid w:val="006270BB"/>
    <w:rsid w:val="0062736B"/>
    <w:rsid w:val="00627569"/>
    <w:rsid w:val="00627728"/>
    <w:rsid w:val="00627793"/>
    <w:rsid w:val="00627811"/>
    <w:rsid w:val="00627918"/>
    <w:rsid w:val="00627A6D"/>
    <w:rsid w:val="00627DCD"/>
    <w:rsid w:val="00627E80"/>
    <w:rsid w:val="00627EF7"/>
    <w:rsid w:val="00627F3B"/>
    <w:rsid w:val="006301DB"/>
    <w:rsid w:val="0063066D"/>
    <w:rsid w:val="0063069C"/>
    <w:rsid w:val="00630741"/>
    <w:rsid w:val="0063092D"/>
    <w:rsid w:val="006309C0"/>
    <w:rsid w:val="00630B72"/>
    <w:rsid w:val="00630C32"/>
    <w:rsid w:val="00630F15"/>
    <w:rsid w:val="00630FD9"/>
    <w:rsid w:val="00631083"/>
    <w:rsid w:val="0063135A"/>
    <w:rsid w:val="006313F3"/>
    <w:rsid w:val="006313F5"/>
    <w:rsid w:val="006313F6"/>
    <w:rsid w:val="006315E8"/>
    <w:rsid w:val="00631630"/>
    <w:rsid w:val="006316BD"/>
    <w:rsid w:val="00631959"/>
    <w:rsid w:val="00631B5E"/>
    <w:rsid w:val="00631EA2"/>
    <w:rsid w:val="0063210A"/>
    <w:rsid w:val="00632168"/>
    <w:rsid w:val="006323AB"/>
    <w:rsid w:val="00632714"/>
    <w:rsid w:val="00632905"/>
    <w:rsid w:val="00632C54"/>
    <w:rsid w:val="00632DC3"/>
    <w:rsid w:val="00632E50"/>
    <w:rsid w:val="00632E5A"/>
    <w:rsid w:val="0063345B"/>
    <w:rsid w:val="00633667"/>
    <w:rsid w:val="00633681"/>
    <w:rsid w:val="006339CC"/>
    <w:rsid w:val="00633A2A"/>
    <w:rsid w:val="00633E17"/>
    <w:rsid w:val="00634375"/>
    <w:rsid w:val="0063449A"/>
    <w:rsid w:val="00634716"/>
    <w:rsid w:val="0063472F"/>
    <w:rsid w:val="00634AE4"/>
    <w:rsid w:val="00634C07"/>
    <w:rsid w:val="00634C0C"/>
    <w:rsid w:val="00634C7F"/>
    <w:rsid w:val="00634F9A"/>
    <w:rsid w:val="00635264"/>
    <w:rsid w:val="0063541F"/>
    <w:rsid w:val="00635460"/>
    <w:rsid w:val="00635723"/>
    <w:rsid w:val="00635744"/>
    <w:rsid w:val="0063574B"/>
    <w:rsid w:val="00635BC8"/>
    <w:rsid w:val="00635C9A"/>
    <w:rsid w:val="00635F09"/>
    <w:rsid w:val="00636116"/>
    <w:rsid w:val="00636271"/>
    <w:rsid w:val="0063661B"/>
    <w:rsid w:val="00636A26"/>
    <w:rsid w:val="00636CD9"/>
    <w:rsid w:val="00636D07"/>
    <w:rsid w:val="00636EC0"/>
    <w:rsid w:val="00637017"/>
    <w:rsid w:val="0063709D"/>
    <w:rsid w:val="006371F9"/>
    <w:rsid w:val="006379C0"/>
    <w:rsid w:val="00637C63"/>
    <w:rsid w:val="00637F56"/>
    <w:rsid w:val="00637FA5"/>
    <w:rsid w:val="00637FD1"/>
    <w:rsid w:val="00637FD3"/>
    <w:rsid w:val="00637FF8"/>
    <w:rsid w:val="00640103"/>
    <w:rsid w:val="006401EB"/>
    <w:rsid w:val="00640204"/>
    <w:rsid w:val="00640301"/>
    <w:rsid w:val="006403D5"/>
    <w:rsid w:val="006403E9"/>
    <w:rsid w:val="0064043B"/>
    <w:rsid w:val="006406B0"/>
    <w:rsid w:val="00640709"/>
    <w:rsid w:val="0064074B"/>
    <w:rsid w:val="006409EF"/>
    <w:rsid w:val="00640C3B"/>
    <w:rsid w:val="00640F94"/>
    <w:rsid w:val="0064136A"/>
    <w:rsid w:val="006414F0"/>
    <w:rsid w:val="00642044"/>
    <w:rsid w:val="00642345"/>
    <w:rsid w:val="006426AB"/>
    <w:rsid w:val="006427D6"/>
    <w:rsid w:val="00642B9E"/>
    <w:rsid w:val="00642BDC"/>
    <w:rsid w:val="00642D13"/>
    <w:rsid w:val="00642DB4"/>
    <w:rsid w:val="0064308A"/>
    <w:rsid w:val="0064330C"/>
    <w:rsid w:val="00643331"/>
    <w:rsid w:val="006433DB"/>
    <w:rsid w:val="00643472"/>
    <w:rsid w:val="006437D6"/>
    <w:rsid w:val="00643B8D"/>
    <w:rsid w:val="00643BD1"/>
    <w:rsid w:val="00643C19"/>
    <w:rsid w:val="00643C5D"/>
    <w:rsid w:val="00643CBF"/>
    <w:rsid w:val="00643D9E"/>
    <w:rsid w:val="00644338"/>
    <w:rsid w:val="0064433E"/>
    <w:rsid w:val="00644556"/>
    <w:rsid w:val="0064472E"/>
    <w:rsid w:val="00644851"/>
    <w:rsid w:val="006448C0"/>
    <w:rsid w:val="00644A9A"/>
    <w:rsid w:val="00644C73"/>
    <w:rsid w:val="00644DCB"/>
    <w:rsid w:val="00645202"/>
    <w:rsid w:val="006452E5"/>
    <w:rsid w:val="006453BD"/>
    <w:rsid w:val="0064591D"/>
    <w:rsid w:val="00645A23"/>
    <w:rsid w:val="00645A5F"/>
    <w:rsid w:val="00645C89"/>
    <w:rsid w:val="00645E9D"/>
    <w:rsid w:val="00646390"/>
    <w:rsid w:val="006463DA"/>
    <w:rsid w:val="006463EA"/>
    <w:rsid w:val="0064641E"/>
    <w:rsid w:val="006465C5"/>
    <w:rsid w:val="006466C8"/>
    <w:rsid w:val="00646845"/>
    <w:rsid w:val="00646997"/>
    <w:rsid w:val="00646E71"/>
    <w:rsid w:val="00647064"/>
    <w:rsid w:val="00647079"/>
    <w:rsid w:val="0064720E"/>
    <w:rsid w:val="0064776F"/>
    <w:rsid w:val="006477F0"/>
    <w:rsid w:val="00647927"/>
    <w:rsid w:val="006479E2"/>
    <w:rsid w:val="00647B26"/>
    <w:rsid w:val="00647FDF"/>
    <w:rsid w:val="00650421"/>
    <w:rsid w:val="00650802"/>
    <w:rsid w:val="00650921"/>
    <w:rsid w:val="00650B85"/>
    <w:rsid w:val="00651022"/>
    <w:rsid w:val="006512AA"/>
    <w:rsid w:val="00651C8B"/>
    <w:rsid w:val="00651DE2"/>
    <w:rsid w:val="00651F6C"/>
    <w:rsid w:val="00651FFB"/>
    <w:rsid w:val="006521D8"/>
    <w:rsid w:val="0065243C"/>
    <w:rsid w:val="00652660"/>
    <w:rsid w:val="006529B0"/>
    <w:rsid w:val="00652A0A"/>
    <w:rsid w:val="00652C2B"/>
    <w:rsid w:val="00652C9C"/>
    <w:rsid w:val="00652CE1"/>
    <w:rsid w:val="00652D11"/>
    <w:rsid w:val="00652F95"/>
    <w:rsid w:val="00653468"/>
    <w:rsid w:val="00653868"/>
    <w:rsid w:val="00653B88"/>
    <w:rsid w:val="00653D12"/>
    <w:rsid w:val="00653DA7"/>
    <w:rsid w:val="00653F9C"/>
    <w:rsid w:val="006540BC"/>
    <w:rsid w:val="006541A4"/>
    <w:rsid w:val="00654328"/>
    <w:rsid w:val="006545C6"/>
    <w:rsid w:val="006545E8"/>
    <w:rsid w:val="00654B39"/>
    <w:rsid w:val="00654CDF"/>
    <w:rsid w:val="0065511B"/>
    <w:rsid w:val="00655243"/>
    <w:rsid w:val="00655353"/>
    <w:rsid w:val="00656027"/>
    <w:rsid w:val="006564A2"/>
    <w:rsid w:val="00656564"/>
    <w:rsid w:val="0065658A"/>
    <w:rsid w:val="00656ADD"/>
    <w:rsid w:val="00656AFF"/>
    <w:rsid w:val="00656BCB"/>
    <w:rsid w:val="00656E92"/>
    <w:rsid w:val="00656F37"/>
    <w:rsid w:val="00656FE3"/>
    <w:rsid w:val="00657007"/>
    <w:rsid w:val="00657024"/>
    <w:rsid w:val="006571D5"/>
    <w:rsid w:val="00657447"/>
    <w:rsid w:val="0065787A"/>
    <w:rsid w:val="00657B04"/>
    <w:rsid w:val="00657E46"/>
    <w:rsid w:val="00660434"/>
    <w:rsid w:val="00660E69"/>
    <w:rsid w:val="00660E8B"/>
    <w:rsid w:val="00660EAA"/>
    <w:rsid w:val="00661199"/>
    <w:rsid w:val="00661306"/>
    <w:rsid w:val="0066165F"/>
    <w:rsid w:val="006616DE"/>
    <w:rsid w:val="00661922"/>
    <w:rsid w:val="00661B3E"/>
    <w:rsid w:val="00661B9A"/>
    <w:rsid w:val="00661E34"/>
    <w:rsid w:val="00662039"/>
    <w:rsid w:val="00662379"/>
    <w:rsid w:val="006623FA"/>
    <w:rsid w:val="006625E0"/>
    <w:rsid w:val="0066262C"/>
    <w:rsid w:val="006626B8"/>
    <w:rsid w:val="006629F7"/>
    <w:rsid w:val="00662D35"/>
    <w:rsid w:val="00662DAD"/>
    <w:rsid w:val="00662DFA"/>
    <w:rsid w:val="00662EC4"/>
    <w:rsid w:val="00663150"/>
    <w:rsid w:val="00663222"/>
    <w:rsid w:val="0066322A"/>
    <w:rsid w:val="00663791"/>
    <w:rsid w:val="00663A7B"/>
    <w:rsid w:val="00663B8A"/>
    <w:rsid w:val="00663C2D"/>
    <w:rsid w:val="00663CEF"/>
    <w:rsid w:val="00663E25"/>
    <w:rsid w:val="00663EB9"/>
    <w:rsid w:val="00663FD4"/>
    <w:rsid w:val="0066440B"/>
    <w:rsid w:val="006647E7"/>
    <w:rsid w:val="00664895"/>
    <w:rsid w:val="00664966"/>
    <w:rsid w:val="00664A1C"/>
    <w:rsid w:val="00664A8E"/>
    <w:rsid w:val="00664D67"/>
    <w:rsid w:val="0066500B"/>
    <w:rsid w:val="006652B0"/>
    <w:rsid w:val="00665306"/>
    <w:rsid w:val="0066546F"/>
    <w:rsid w:val="006658F0"/>
    <w:rsid w:val="006659B2"/>
    <w:rsid w:val="006659C1"/>
    <w:rsid w:val="00665CF4"/>
    <w:rsid w:val="00665D31"/>
    <w:rsid w:val="00665DB1"/>
    <w:rsid w:val="00665E27"/>
    <w:rsid w:val="00665ECD"/>
    <w:rsid w:val="00666626"/>
    <w:rsid w:val="006667E8"/>
    <w:rsid w:val="00666967"/>
    <w:rsid w:val="00666C12"/>
    <w:rsid w:val="00666F2F"/>
    <w:rsid w:val="00667015"/>
    <w:rsid w:val="00667135"/>
    <w:rsid w:val="00667247"/>
    <w:rsid w:val="0066748D"/>
    <w:rsid w:val="00667725"/>
    <w:rsid w:val="006679B5"/>
    <w:rsid w:val="00667BF9"/>
    <w:rsid w:val="00667C86"/>
    <w:rsid w:val="00667F0F"/>
    <w:rsid w:val="00670733"/>
    <w:rsid w:val="00670848"/>
    <w:rsid w:val="00670B7C"/>
    <w:rsid w:val="00670C38"/>
    <w:rsid w:val="00670C88"/>
    <w:rsid w:val="00670CA5"/>
    <w:rsid w:val="00670FCD"/>
    <w:rsid w:val="00671046"/>
    <w:rsid w:val="00671069"/>
    <w:rsid w:val="00671180"/>
    <w:rsid w:val="0067167B"/>
    <w:rsid w:val="006718A0"/>
    <w:rsid w:val="00671A27"/>
    <w:rsid w:val="00671A42"/>
    <w:rsid w:val="00671AB7"/>
    <w:rsid w:val="00671E20"/>
    <w:rsid w:val="0067251B"/>
    <w:rsid w:val="0067261F"/>
    <w:rsid w:val="0067285E"/>
    <w:rsid w:val="00672AEA"/>
    <w:rsid w:val="00672B07"/>
    <w:rsid w:val="00672C87"/>
    <w:rsid w:val="00672DBC"/>
    <w:rsid w:val="00672F2B"/>
    <w:rsid w:val="00673028"/>
    <w:rsid w:val="00673048"/>
    <w:rsid w:val="00673180"/>
    <w:rsid w:val="006731C3"/>
    <w:rsid w:val="006735FA"/>
    <w:rsid w:val="0067366B"/>
    <w:rsid w:val="0067378D"/>
    <w:rsid w:val="0067382E"/>
    <w:rsid w:val="00673A0B"/>
    <w:rsid w:val="00673A82"/>
    <w:rsid w:val="00673BB5"/>
    <w:rsid w:val="00673D1B"/>
    <w:rsid w:val="00673EFE"/>
    <w:rsid w:val="00674089"/>
    <w:rsid w:val="00674176"/>
    <w:rsid w:val="0067438C"/>
    <w:rsid w:val="00674490"/>
    <w:rsid w:val="00674521"/>
    <w:rsid w:val="006746F0"/>
    <w:rsid w:val="00674812"/>
    <w:rsid w:val="00675865"/>
    <w:rsid w:val="0067595A"/>
    <w:rsid w:val="00675AC9"/>
    <w:rsid w:val="00675B9D"/>
    <w:rsid w:val="00675F9A"/>
    <w:rsid w:val="00676022"/>
    <w:rsid w:val="00676331"/>
    <w:rsid w:val="006768B8"/>
    <w:rsid w:val="006769AA"/>
    <w:rsid w:val="006769EF"/>
    <w:rsid w:val="00676A26"/>
    <w:rsid w:val="00676B4A"/>
    <w:rsid w:val="00676E3F"/>
    <w:rsid w:val="006771F6"/>
    <w:rsid w:val="00677290"/>
    <w:rsid w:val="006773D5"/>
    <w:rsid w:val="006775A4"/>
    <w:rsid w:val="006776D9"/>
    <w:rsid w:val="00677886"/>
    <w:rsid w:val="006779F9"/>
    <w:rsid w:val="00677A2C"/>
    <w:rsid w:val="00677D03"/>
    <w:rsid w:val="00677E03"/>
    <w:rsid w:val="00677E2A"/>
    <w:rsid w:val="00677E86"/>
    <w:rsid w:val="006800AD"/>
    <w:rsid w:val="006802CA"/>
    <w:rsid w:val="00680367"/>
    <w:rsid w:val="006803AF"/>
    <w:rsid w:val="00680551"/>
    <w:rsid w:val="00680861"/>
    <w:rsid w:val="00680881"/>
    <w:rsid w:val="00680A12"/>
    <w:rsid w:val="00680AE1"/>
    <w:rsid w:val="00680B35"/>
    <w:rsid w:val="00680D60"/>
    <w:rsid w:val="00680EBE"/>
    <w:rsid w:val="00680F5E"/>
    <w:rsid w:val="0068113F"/>
    <w:rsid w:val="00681261"/>
    <w:rsid w:val="006812C7"/>
    <w:rsid w:val="006814B1"/>
    <w:rsid w:val="00681690"/>
    <w:rsid w:val="00681735"/>
    <w:rsid w:val="00681827"/>
    <w:rsid w:val="00681AAB"/>
    <w:rsid w:val="00681BE4"/>
    <w:rsid w:val="00681CA5"/>
    <w:rsid w:val="00681F69"/>
    <w:rsid w:val="00682065"/>
    <w:rsid w:val="00682327"/>
    <w:rsid w:val="00682803"/>
    <w:rsid w:val="00682C11"/>
    <w:rsid w:val="00682C14"/>
    <w:rsid w:val="00682CAF"/>
    <w:rsid w:val="00682D80"/>
    <w:rsid w:val="00682DCD"/>
    <w:rsid w:val="00682EA8"/>
    <w:rsid w:val="00682F78"/>
    <w:rsid w:val="006835B3"/>
    <w:rsid w:val="00683913"/>
    <w:rsid w:val="00683AFD"/>
    <w:rsid w:val="00683B18"/>
    <w:rsid w:val="00683C97"/>
    <w:rsid w:val="00684189"/>
    <w:rsid w:val="006844FA"/>
    <w:rsid w:val="006845EF"/>
    <w:rsid w:val="00684656"/>
    <w:rsid w:val="00684747"/>
    <w:rsid w:val="00684757"/>
    <w:rsid w:val="0068477C"/>
    <w:rsid w:val="00684951"/>
    <w:rsid w:val="00684D00"/>
    <w:rsid w:val="00684EC0"/>
    <w:rsid w:val="00684FC8"/>
    <w:rsid w:val="006852A5"/>
    <w:rsid w:val="006853D1"/>
    <w:rsid w:val="0068548F"/>
    <w:rsid w:val="00685616"/>
    <w:rsid w:val="0068587C"/>
    <w:rsid w:val="00685C6F"/>
    <w:rsid w:val="00685DFF"/>
    <w:rsid w:val="00685F20"/>
    <w:rsid w:val="006860EF"/>
    <w:rsid w:val="00686533"/>
    <w:rsid w:val="00686C86"/>
    <w:rsid w:val="00686E5D"/>
    <w:rsid w:val="00687135"/>
    <w:rsid w:val="0068726B"/>
    <w:rsid w:val="0068748A"/>
    <w:rsid w:val="00687736"/>
    <w:rsid w:val="006879B4"/>
    <w:rsid w:val="00687A24"/>
    <w:rsid w:val="00687B5D"/>
    <w:rsid w:val="00687CA6"/>
    <w:rsid w:val="00687D04"/>
    <w:rsid w:val="00687E6B"/>
    <w:rsid w:val="006900B7"/>
    <w:rsid w:val="00690378"/>
    <w:rsid w:val="006904AA"/>
    <w:rsid w:val="0069066E"/>
    <w:rsid w:val="006906DF"/>
    <w:rsid w:val="00690A04"/>
    <w:rsid w:val="00690CE8"/>
    <w:rsid w:val="00690F14"/>
    <w:rsid w:val="006910F5"/>
    <w:rsid w:val="0069125D"/>
    <w:rsid w:val="006912B2"/>
    <w:rsid w:val="006913A3"/>
    <w:rsid w:val="006915D2"/>
    <w:rsid w:val="00691E8A"/>
    <w:rsid w:val="00692124"/>
    <w:rsid w:val="00692274"/>
    <w:rsid w:val="006922D9"/>
    <w:rsid w:val="0069232E"/>
    <w:rsid w:val="00692432"/>
    <w:rsid w:val="00692FA2"/>
    <w:rsid w:val="00692FB3"/>
    <w:rsid w:val="00693113"/>
    <w:rsid w:val="00693A1D"/>
    <w:rsid w:val="00693AD7"/>
    <w:rsid w:val="00693E46"/>
    <w:rsid w:val="00694330"/>
    <w:rsid w:val="006951A7"/>
    <w:rsid w:val="0069522C"/>
    <w:rsid w:val="0069532D"/>
    <w:rsid w:val="00695596"/>
    <w:rsid w:val="006962D9"/>
    <w:rsid w:val="00696623"/>
    <w:rsid w:val="00696715"/>
    <w:rsid w:val="00696995"/>
    <w:rsid w:val="00696AA9"/>
    <w:rsid w:val="00696AE6"/>
    <w:rsid w:val="00696CD4"/>
    <w:rsid w:val="00696DCE"/>
    <w:rsid w:val="006970CE"/>
    <w:rsid w:val="0069725E"/>
    <w:rsid w:val="006973F8"/>
    <w:rsid w:val="00697665"/>
    <w:rsid w:val="0069777A"/>
    <w:rsid w:val="00697878"/>
    <w:rsid w:val="00697A9D"/>
    <w:rsid w:val="00697B14"/>
    <w:rsid w:val="00697DA9"/>
    <w:rsid w:val="00697F96"/>
    <w:rsid w:val="006A06A7"/>
    <w:rsid w:val="006A0982"/>
    <w:rsid w:val="006A0B78"/>
    <w:rsid w:val="006A0C3F"/>
    <w:rsid w:val="006A0CD5"/>
    <w:rsid w:val="006A0F31"/>
    <w:rsid w:val="006A1232"/>
    <w:rsid w:val="006A124D"/>
    <w:rsid w:val="006A140A"/>
    <w:rsid w:val="006A14D1"/>
    <w:rsid w:val="006A17E5"/>
    <w:rsid w:val="006A1921"/>
    <w:rsid w:val="006A1A2B"/>
    <w:rsid w:val="006A1AAA"/>
    <w:rsid w:val="006A1D21"/>
    <w:rsid w:val="006A1EFB"/>
    <w:rsid w:val="006A200D"/>
    <w:rsid w:val="006A209D"/>
    <w:rsid w:val="006A215E"/>
    <w:rsid w:val="006A26E2"/>
    <w:rsid w:val="006A274A"/>
    <w:rsid w:val="006A2909"/>
    <w:rsid w:val="006A2948"/>
    <w:rsid w:val="006A2F3E"/>
    <w:rsid w:val="006A2F78"/>
    <w:rsid w:val="006A2FF0"/>
    <w:rsid w:val="006A3097"/>
    <w:rsid w:val="006A30AD"/>
    <w:rsid w:val="006A3320"/>
    <w:rsid w:val="006A3437"/>
    <w:rsid w:val="006A3705"/>
    <w:rsid w:val="006A3AAA"/>
    <w:rsid w:val="006A3ABA"/>
    <w:rsid w:val="006A3B48"/>
    <w:rsid w:val="006A43D5"/>
    <w:rsid w:val="006A43F3"/>
    <w:rsid w:val="006A4553"/>
    <w:rsid w:val="006A47F3"/>
    <w:rsid w:val="006A489E"/>
    <w:rsid w:val="006A4926"/>
    <w:rsid w:val="006A49A7"/>
    <w:rsid w:val="006A49CB"/>
    <w:rsid w:val="006A4AD4"/>
    <w:rsid w:val="006A4C6B"/>
    <w:rsid w:val="006A4CC0"/>
    <w:rsid w:val="006A4F75"/>
    <w:rsid w:val="006A5184"/>
    <w:rsid w:val="006A51D4"/>
    <w:rsid w:val="006A52A7"/>
    <w:rsid w:val="006A52FC"/>
    <w:rsid w:val="006A5510"/>
    <w:rsid w:val="006A567F"/>
    <w:rsid w:val="006A5997"/>
    <w:rsid w:val="006A5E47"/>
    <w:rsid w:val="006A5FE1"/>
    <w:rsid w:val="006A61FB"/>
    <w:rsid w:val="006A623F"/>
    <w:rsid w:val="006A624E"/>
    <w:rsid w:val="006A6324"/>
    <w:rsid w:val="006A6332"/>
    <w:rsid w:val="006A6749"/>
    <w:rsid w:val="006A68AA"/>
    <w:rsid w:val="006A6B64"/>
    <w:rsid w:val="006A6C5B"/>
    <w:rsid w:val="006A6DCC"/>
    <w:rsid w:val="006A6E18"/>
    <w:rsid w:val="006A70C0"/>
    <w:rsid w:val="006A717A"/>
    <w:rsid w:val="006A74C0"/>
    <w:rsid w:val="006A75B4"/>
    <w:rsid w:val="006A75C2"/>
    <w:rsid w:val="006A7731"/>
    <w:rsid w:val="006A784C"/>
    <w:rsid w:val="006A79CB"/>
    <w:rsid w:val="006A7CD2"/>
    <w:rsid w:val="006A7E9B"/>
    <w:rsid w:val="006A7FB2"/>
    <w:rsid w:val="006B00CD"/>
    <w:rsid w:val="006B01E7"/>
    <w:rsid w:val="006B038F"/>
    <w:rsid w:val="006B04DD"/>
    <w:rsid w:val="006B084B"/>
    <w:rsid w:val="006B0AF0"/>
    <w:rsid w:val="006B0D8F"/>
    <w:rsid w:val="006B0E33"/>
    <w:rsid w:val="006B124C"/>
    <w:rsid w:val="006B1540"/>
    <w:rsid w:val="006B15B5"/>
    <w:rsid w:val="006B160F"/>
    <w:rsid w:val="006B2127"/>
    <w:rsid w:val="006B2128"/>
    <w:rsid w:val="006B230D"/>
    <w:rsid w:val="006B2577"/>
    <w:rsid w:val="006B257A"/>
    <w:rsid w:val="006B262E"/>
    <w:rsid w:val="006B268B"/>
    <w:rsid w:val="006B26E4"/>
    <w:rsid w:val="006B2797"/>
    <w:rsid w:val="006B28AA"/>
    <w:rsid w:val="006B2A60"/>
    <w:rsid w:val="006B2C9F"/>
    <w:rsid w:val="006B2E1D"/>
    <w:rsid w:val="006B2FCC"/>
    <w:rsid w:val="006B3119"/>
    <w:rsid w:val="006B31A6"/>
    <w:rsid w:val="006B31FA"/>
    <w:rsid w:val="006B32C3"/>
    <w:rsid w:val="006B3515"/>
    <w:rsid w:val="006B3685"/>
    <w:rsid w:val="006B3962"/>
    <w:rsid w:val="006B3F34"/>
    <w:rsid w:val="006B3FB6"/>
    <w:rsid w:val="006B40BB"/>
    <w:rsid w:val="006B4119"/>
    <w:rsid w:val="006B413C"/>
    <w:rsid w:val="006B4570"/>
    <w:rsid w:val="006B45B1"/>
    <w:rsid w:val="006B4830"/>
    <w:rsid w:val="006B48AD"/>
    <w:rsid w:val="006B4A2F"/>
    <w:rsid w:val="006B4AFE"/>
    <w:rsid w:val="006B4B2E"/>
    <w:rsid w:val="006B4B4F"/>
    <w:rsid w:val="006B4CAA"/>
    <w:rsid w:val="006B5128"/>
    <w:rsid w:val="006B525A"/>
    <w:rsid w:val="006B52FB"/>
    <w:rsid w:val="006B563A"/>
    <w:rsid w:val="006B59E9"/>
    <w:rsid w:val="006B5E9E"/>
    <w:rsid w:val="006B5F0E"/>
    <w:rsid w:val="006B6488"/>
    <w:rsid w:val="006B65CD"/>
    <w:rsid w:val="006B69B8"/>
    <w:rsid w:val="006B6AF3"/>
    <w:rsid w:val="006B6B00"/>
    <w:rsid w:val="006B6C7D"/>
    <w:rsid w:val="006B6D61"/>
    <w:rsid w:val="006B6D6A"/>
    <w:rsid w:val="006B6DA1"/>
    <w:rsid w:val="006B6ED3"/>
    <w:rsid w:val="006B72AC"/>
    <w:rsid w:val="006B743B"/>
    <w:rsid w:val="006B7537"/>
    <w:rsid w:val="006B79EC"/>
    <w:rsid w:val="006B7ABF"/>
    <w:rsid w:val="006B7FEA"/>
    <w:rsid w:val="006C006B"/>
    <w:rsid w:val="006C006D"/>
    <w:rsid w:val="006C0078"/>
    <w:rsid w:val="006C026A"/>
    <w:rsid w:val="006C042E"/>
    <w:rsid w:val="006C0689"/>
    <w:rsid w:val="006C0830"/>
    <w:rsid w:val="006C086F"/>
    <w:rsid w:val="006C0B12"/>
    <w:rsid w:val="006C0B4C"/>
    <w:rsid w:val="006C0BFE"/>
    <w:rsid w:val="006C0C7A"/>
    <w:rsid w:val="006C0FEA"/>
    <w:rsid w:val="006C1329"/>
    <w:rsid w:val="006C15FB"/>
    <w:rsid w:val="006C175E"/>
    <w:rsid w:val="006C1B0E"/>
    <w:rsid w:val="006C1DA1"/>
    <w:rsid w:val="006C1FBC"/>
    <w:rsid w:val="006C1FD4"/>
    <w:rsid w:val="006C21E9"/>
    <w:rsid w:val="006C27E0"/>
    <w:rsid w:val="006C2C38"/>
    <w:rsid w:val="006C2CE6"/>
    <w:rsid w:val="006C2CF7"/>
    <w:rsid w:val="006C2D9A"/>
    <w:rsid w:val="006C2E78"/>
    <w:rsid w:val="006C2EEE"/>
    <w:rsid w:val="006C3025"/>
    <w:rsid w:val="006C304F"/>
    <w:rsid w:val="006C3139"/>
    <w:rsid w:val="006C31AD"/>
    <w:rsid w:val="006C372C"/>
    <w:rsid w:val="006C38BD"/>
    <w:rsid w:val="006C3D0B"/>
    <w:rsid w:val="006C3F0A"/>
    <w:rsid w:val="006C3F54"/>
    <w:rsid w:val="006C3F68"/>
    <w:rsid w:val="006C4205"/>
    <w:rsid w:val="006C424D"/>
    <w:rsid w:val="006C4267"/>
    <w:rsid w:val="006C45BB"/>
    <w:rsid w:val="006C4747"/>
    <w:rsid w:val="006C48DC"/>
    <w:rsid w:val="006C49A9"/>
    <w:rsid w:val="006C4BBE"/>
    <w:rsid w:val="006C4D5F"/>
    <w:rsid w:val="006C4D65"/>
    <w:rsid w:val="006C4DB3"/>
    <w:rsid w:val="006C4DB7"/>
    <w:rsid w:val="006C4F61"/>
    <w:rsid w:val="006C5184"/>
    <w:rsid w:val="006C51E4"/>
    <w:rsid w:val="006C53AB"/>
    <w:rsid w:val="006C5747"/>
    <w:rsid w:val="006C5766"/>
    <w:rsid w:val="006C5A68"/>
    <w:rsid w:val="006C5BA0"/>
    <w:rsid w:val="006C6044"/>
    <w:rsid w:val="006C605B"/>
    <w:rsid w:val="006C632E"/>
    <w:rsid w:val="006C6384"/>
    <w:rsid w:val="006C6649"/>
    <w:rsid w:val="006C670E"/>
    <w:rsid w:val="006C67DD"/>
    <w:rsid w:val="006C683B"/>
    <w:rsid w:val="006C6AF8"/>
    <w:rsid w:val="006C6C14"/>
    <w:rsid w:val="006C6E1F"/>
    <w:rsid w:val="006C6E7B"/>
    <w:rsid w:val="006C6F80"/>
    <w:rsid w:val="006C6FD6"/>
    <w:rsid w:val="006C708E"/>
    <w:rsid w:val="006C7687"/>
    <w:rsid w:val="006C7CF7"/>
    <w:rsid w:val="006C7E03"/>
    <w:rsid w:val="006D009B"/>
    <w:rsid w:val="006D022C"/>
    <w:rsid w:val="006D0514"/>
    <w:rsid w:val="006D0637"/>
    <w:rsid w:val="006D09E5"/>
    <w:rsid w:val="006D0CEF"/>
    <w:rsid w:val="006D118B"/>
    <w:rsid w:val="006D15B4"/>
    <w:rsid w:val="006D16AF"/>
    <w:rsid w:val="006D1811"/>
    <w:rsid w:val="006D1842"/>
    <w:rsid w:val="006D1855"/>
    <w:rsid w:val="006D186B"/>
    <w:rsid w:val="006D188C"/>
    <w:rsid w:val="006D1A99"/>
    <w:rsid w:val="006D1C03"/>
    <w:rsid w:val="006D1D8C"/>
    <w:rsid w:val="006D20CC"/>
    <w:rsid w:val="006D22EF"/>
    <w:rsid w:val="006D2458"/>
    <w:rsid w:val="006D249F"/>
    <w:rsid w:val="006D28B2"/>
    <w:rsid w:val="006D2943"/>
    <w:rsid w:val="006D29C3"/>
    <w:rsid w:val="006D2B63"/>
    <w:rsid w:val="006D2CE1"/>
    <w:rsid w:val="006D2D81"/>
    <w:rsid w:val="006D2E93"/>
    <w:rsid w:val="006D3041"/>
    <w:rsid w:val="006D31FB"/>
    <w:rsid w:val="006D33DE"/>
    <w:rsid w:val="006D34B2"/>
    <w:rsid w:val="006D391E"/>
    <w:rsid w:val="006D39A5"/>
    <w:rsid w:val="006D3A28"/>
    <w:rsid w:val="006D3B2C"/>
    <w:rsid w:val="006D3C36"/>
    <w:rsid w:val="006D3C3A"/>
    <w:rsid w:val="006D3CB2"/>
    <w:rsid w:val="006D3CF6"/>
    <w:rsid w:val="006D3F0F"/>
    <w:rsid w:val="006D411C"/>
    <w:rsid w:val="006D41EF"/>
    <w:rsid w:val="006D41F1"/>
    <w:rsid w:val="006D4679"/>
    <w:rsid w:val="006D4721"/>
    <w:rsid w:val="006D47F6"/>
    <w:rsid w:val="006D48CD"/>
    <w:rsid w:val="006D4A3D"/>
    <w:rsid w:val="006D4A55"/>
    <w:rsid w:val="006D4B69"/>
    <w:rsid w:val="006D4C05"/>
    <w:rsid w:val="006D524C"/>
    <w:rsid w:val="006D5372"/>
    <w:rsid w:val="006D54A0"/>
    <w:rsid w:val="006D5518"/>
    <w:rsid w:val="006D57AF"/>
    <w:rsid w:val="006D5832"/>
    <w:rsid w:val="006D5F37"/>
    <w:rsid w:val="006D6637"/>
    <w:rsid w:val="006D66F9"/>
    <w:rsid w:val="006D674B"/>
    <w:rsid w:val="006D6835"/>
    <w:rsid w:val="006D69EC"/>
    <w:rsid w:val="006D6B13"/>
    <w:rsid w:val="006D6C78"/>
    <w:rsid w:val="006D6D42"/>
    <w:rsid w:val="006D6FDE"/>
    <w:rsid w:val="006D7336"/>
    <w:rsid w:val="006D7477"/>
    <w:rsid w:val="006D7494"/>
    <w:rsid w:val="006D74C6"/>
    <w:rsid w:val="006D7597"/>
    <w:rsid w:val="006D792D"/>
    <w:rsid w:val="006D7938"/>
    <w:rsid w:val="006D7F3A"/>
    <w:rsid w:val="006E0137"/>
    <w:rsid w:val="006E0226"/>
    <w:rsid w:val="006E0278"/>
    <w:rsid w:val="006E04CF"/>
    <w:rsid w:val="006E096E"/>
    <w:rsid w:val="006E0974"/>
    <w:rsid w:val="006E0D5B"/>
    <w:rsid w:val="006E0D9B"/>
    <w:rsid w:val="006E0E87"/>
    <w:rsid w:val="006E109F"/>
    <w:rsid w:val="006E13D5"/>
    <w:rsid w:val="006E1473"/>
    <w:rsid w:val="006E169C"/>
    <w:rsid w:val="006E16DB"/>
    <w:rsid w:val="006E16FC"/>
    <w:rsid w:val="006E19D2"/>
    <w:rsid w:val="006E1A10"/>
    <w:rsid w:val="006E1BD4"/>
    <w:rsid w:val="006E22C3"/>
    <w:rsid w:val="006E23D7"/>
    <w:rsid w:val="006E25D2"/>
    <w:rsid w:val="006E29EA"/>
    <w:rsid w:val="006E2B16"/>
    <w:rsid w:val="006E2C86"/>
    <w:rsid w:val="006E2E03"/>
    <w:rsid w:val="006E2F73"/>
    <w:rsid w:val="006E2FC8"/>
    <w:rsid w:val="006E30A7"/>
    <w:rsid w:val="006E310C"/>
    <w:rsid w:val="006E318B"/>
    <w:rsid w:val="006E34B4"/>
    <w:rsid w:val="006E3653"/>
    <w:rsid w:val="006E36FB"/>
    <w:rsid w:val="006E3855"/>
    <w:rsid w:val="006E41BA"/>
    <w:rsid w:val="006E420B"/>
    <w:rsid w:val="006E43C7"/>
    <w:rsid w:val="006E4436"/>
    <w:rsid w:val="006E448C"/>
    <w:rsid w:val="006E455E"/>
    <w:rsid w:val="006E45C0"/>
    <w:rsid w:val="006E461D"/>
    <w:rsid w:val="006E476D"/>
    <w:rsid w:val="006E55DC"/>
    <w:rsid w:val="006E5A3C"/>
    <w:rsid w:val="006E5A93"/>
    <w:rsid w:val="006E5CCC"/>
    <w:rsid w:val="006E5E8D"/>
    <w:rsid w:val="006E5F65"/>
    <w:rsid w:val="006E602E"/>
    <w:rsid w:val="006E61D7"/>
    <w:rsid w:val="006E620A"/>
    <w:rsid w:val="006E6613"/>
    <w:rsid w:val="006E661D"/>
    <w:rsid w:val="006E68FD"/>
    <w:rsid w:val="006E6AA2"/>
    <w:rsid w:val="006E6B27"/>
    <w:rsid w:val="006E6CE8"/>
    <w:rsid w:val="006E6E9C"/>
    <w:rsid w:val="006E6F22"/>
    <w:rsid w:val="006E7102"/>
    <w:rsid w:val="006E732F"/>
    <w:rsid w:val="006E73BD"/>
    <w:rsid w:val="006E73D8"/>
    <w:rsid w:val="006E7416"/>
    <w:rsid w:val="006E7AD9"/>
    <w:rsid w:val="006E7E3F"/>
    <w:rsid w:val="006E7FCA"/>
    <w:rsid w:val="006F03A9"/>
    <w:rsid w:val="006F0491"/>
    <w:rsid w:val="006F0531"/>
    <w:rsid w:val="006F0549"/>
    <w:rsid w:val="006F0569"/>
    <w:rsid w:val="006F0583"/>
    <w:rsid w:val="006F0ADC"/>
    <w:rsid w:val="006F0BA4"/>
    <w:rsid w:val="006F0E3C"/>
    <w:rsid w:val="006F109E"/>
    <w:rsid w:val="006F11F8"/>
    <w:rsid w:val="006F134B"/>
    <w:rsid w:val="006F136F"/>
    <w:rsid w:val="006F1411"/>
    <w:rsid w:val="006F187D"/>
    <w:rsid w:val="006F18A8"/>
    <w:rsid w:val="006F19C4"/>
    <w:rsid w:val="006F1A10"/>
    <w:rsid w:val="006F1AA9"/>
    <w:rsid w:val="006F1CED"/>
    <w:rsid w:val="006F1DA4"/>
    <w:rsid w:val="006F2086"/>
    <w:rsid w:val="006F2198"/>
    <w:rsid w:val="006F22C1"/>
    <w:rsid w:val="006F24AE"/>
    <w:rsid w:val="006F25C3"/>
    <w:rsid w:val="006F27E1"/>
    <w:rsid w:val="006F2BAA"/>
    <w:rsid w:val="006F2BD7"/>
    <w:rsid w:val="006F2C1E"/>
    <w:rsid w:val="006F3446"/>
    <w:rsid w:val="006F3580"/>
    <w:rsid w:val="006F3B02"/>
    <w:rsid w:val="006F3D84"/>
    <w:rsid w:val="006F418B"/>
    <w:rsid w:val="006F4359"/>
    <w:rsid w:val="006F4609"/>
    <w:rsid w:val="006F485E"/>
    <w:rsid w:val="006F4931"/>
    <w:rsid w:val="006F4D67"/>
    <w:rsid w:val="006F501C"/>
    <w:rsid w:val="006F5455"/>
    <w:rsid w:val="006F56AE"/>
    <w:rsid w:val="006F57C6"/>
    <w:rsid w:val="006F58AD"/>
    <w:rsid w:val="006F5A35"/>
    <w:rsid w:val="006F5AF0"/>
    <w:rsid w:val="006F5AF3"/>
    <w:rsid w:val="006F5E22"/>
    <w:rsid w:val="006F62D2"/>
    <w:rsid w:val="006F6953"/>
    <w:rsid w:val="006F6B53"/>
    <w:rsid w:val="006F6D6F"/>
    <w:rsid w:val="006F6E0E"/>
    <w:rsid w:val="006F707F"/>
    <w:rsid w:val="006F7235"/>
    <w:rsid w:val="006F72EA"/>
    <w:rsid w:val="006F7D88"/>
    <w:rsid w:val="006F7E64"/>
    <w:rsid w:val="006F7F0C"/>
    <w:rsid w:val="006F7F4D"/>
    <w:rsid w:val="00700BC6"/>
    <w:rsid w:val="00700CB2"/>
    <w:rsid w:val="00700EF6"/>
    <w:rsid w:val="00700F09"/>
    <w:rsid w:val="00700F30"/>
    <w:rsid w:val="00700FC2"/>
    <w:rsid w:val="0070115D"/>
    <w:rsid w:val="007011D8"/>
    <w:rsid w:val="0070126F"/>
    <w:rsid w:val="00701690"/>
    <w:rsid w:val="0070169E"/>
    <w:rsid w:val="00701825"/>
    <w:rsid w:val="00701BB0"/>
    <w:rsid w:val="00701BD2"/>
    <w:rsid w:val="00701BEF"/>
    <w:rsid w:val="00701EB8"/>
    <w:rsid w:val="0070206C"/>
    <w:rsid w:val="00702186"/>
    <w:rsid w:val="00702329"/>
    <w:rsid w:val="007026EA"/>
    <w:rsid w:val="00702794"/>
    <w:rsid w:val="00702945"/>
    <w:rsid w:val="00702AE5"/>
    <w:rsid w:val="00702B81"/>
    <w:rsid w:val="00702EE3"/>
    <w:rsid w:val="0070310A"/>
    <w:rsid w:val="00703173"/>
    <w:rsid w:val="00703282"/>
    <w:rsid w:val="00703438"/>
    <w:rsid w:val="007034FE"/>
    <w:rsid w:val="00703F45"/>
    <w:rsid w:val="00703F62"/>
    <w:rsid w:val="00704052"/>
    <w:rsid w:val="00704232"/>
    <w:rsid w:val="007042A8"/>
    <w:rsid w:val="0070477D"/>
    <w:rsid w:val="00704873"/>
    <w:rsid w:val="00704CEC"/>
    <w:rsid w:val="00704D78"/>
    <w:rsid w:val="0070531F"/>
    <w:rsid w:val="007053C2"/>
    <w:rsid w:val="007055B6"/>
    <w:rsid w:val="00705ACD"/>
    <w:rsid w:val="00705C8C"/>
    <w:rsid w:val="00705CAB"/>
    <w:rsid w:val="00705CDC"/>
    <w:rsid w:val="00705D19"/>
    <w:rsid w:val="00705E29"/>
    <w:rsid w:val="00705F3E"/>
    <w:rsid w:val="00706102"/>
    <w:rsid w:val="007062A7"/>
    <w:rsid w:val="00706349"/>
    <w:rsid w:val="0070645E"/>
    <w:rsid w:val="0070652D"/>
    <w:rsid w:val="007065BC"/>
    <w:rsid w:val="00706729"/>
    <w:rsid w:val="00706973"/>
    <w:rsid w:val="007071C9"/>
    <w:rsid w:val="0070749E"/>
    <w:rsid w:val="00707B2F"/>
    <w:rsid w:val="00707C12"/>
    <w:rsid w:val="00707C6E"/>
    <w:rsid w:val="00707D88"/>
    <w:rsid w:val="0071004D"/>
    <w:rsid w:val="0071007F"/>
    <w:rsid w:val="00710515"/>
    <w:rsid w:val="00710631"/>
    <w:rsid w:val="007106B0"/>
    <w:rsid w:val="007107A5"/>
    <w:rsid w:val="00710EAC"/>
    <w:rsid w:val="00710EDE"/>
    <w:rsid w:val="00710F5D"/>
    <w:rsid w:val="0071156B"/>
    <w:rsid w:val="0071188D"/>
    <w:rsid w:val="0071192C"/>
    <w:rsid w:val="00711A82"/>
    <w:rsid w:val="00712021"/>
    <w:rsid w:val="00712027"/>
    <w:rsid w:val="00712100"/>
    <w:rsid w:val="0071217B"/>
    <w:rsid w:val="00712214"/>
    <w:rsid w:val="00712311"/>
    <w:rsid w:val="0071242D"/>
    <w:rsid w:val="0071248B"/>
    <w:rsid w:val="0071263B"/>
    <w:rsid w:val="00712886"/>
    <w:rsid w:val="007128F2"/>
    <w:rsid w:val="007128F4"/>
    <w:rsid w:val="00712917"/>
    <w:rsid w:val="00712BF1"/>
    <w:rsid w:val="00712C5A"/>
    <w:rsid w:val="00712D43"/>
    <w:rsid w:val="00712EDA"/>
    <w:rsid w:val="00712F1A"/>
    <w:rsid w:val="007131EF"/>
    <w:rsid w:val="00713223"/>
    <w:rsid w:val="00713523"/>
    <w:rsid w:val="0071360C"/>
    <w:rsid w:val="00713630"/>
    <w:rsid w:val="0071389A"/>
    <w:rsid w:val="00713AAB"/>
    <w:rsid w:val="00713B85"/>
    <w:rsid w:val="0071408B"/>
    <w:rsid w:val="00714484"/>
    <w:rsid w:val="00714538"/>
    <w:rsid w:val="007147B5"/>
    <w:rsid w:val="00714A08"/>
    <w:rsid w:val="00714C9B"/>
    <w:rsid w:val="00714D28"/>
    <w:rsid w:val="00714ED6"/>
    <w:rsid w:val="00714EDB"/>
    <w:rsid w:val="0071541F"/>
    <w:rsid w:val="00715591"/>
    <w:rsid w:val="007155DB"/>
    <w:rsid w:val="007155FC"/>
    <w:rsid w:val="007157F8"/>
    <w:rsid w:val="00715803"/>
    <w:rsid w:val="00715E4C"/>
    <w:rsid w:val="00715E61"/>
    <w:rsid w:val="007160D7"/>
    <w:rsid w:val="0071668A"/>
    <w:rsid w:val="00716691"/>
    <w:rsid w:val="00716CFB"/>
    <w:rsid w:val="00716F4F"/>
    <w:rsid w:val="00716F9B"/>
    <w:rsid w:val="007171BF"/>
    <w:rsid w:val="00717562"/>
    <w:rsid w:val="00717A9F"/>
    <w:rsid w:val="00717BE8"/>
    <w:rsid w:val="00720AB2"/>
    <w:rsid w:val="00720B90"/>
    <w:rsid w:val="00720BC7"/>
    <w:rsid w:val="00720C86"/>
    <w:rsid w:val="00720E37"/>
    <w:rsid w:val="0072106D"/>
    <w:rsid w:val="007210A5"/>
    <w:rsid w:val="00721115"/>
    <w:rsid w:val="0072116E"/>
    <w:rsid w:val="00721203"/>
    <w:rsid w:val="00721204"/>
    <w:rsid w:val="0072120C"/>
    <w:rsid w:val="007214EA"/>
    <w:rsid w:val="00721704"/>
    <w:rsid w:val="007219D5"/>
    <w:rsid w:val="00721CE7"/>
    <w:rsid w:val="007224D5"/>
    <w:rsid w:val="00723157"/>
    <w:rsid w:val="007232B0"/>
    <w:rsid w:val="007233C6"/>
    <w:rsid w:val="007233E9"/>
    <w:rsid w:val="00723EC5"/>
    <w:rsid w:val="007240AF"/>
    <w:rsid w:val="007240B2"/>
    <w:rsid w:val="00724296"/>
    <w:rsid w:val="007242CF"/>
    <w:rsid w:val="007242DA"/>
    <w:rsid w:val="00724417"/>
    <w:rsid w:val="00724430"/>
    <w:rsid w:val="007244BE"/>
    <w:rsid w:val="0072477A"/>
    <w:rsid w:val="007247BC"/>
    <w:rsid w:val="00724A68"/>
    <w:rsid w:val="00724B0C"/>
    <w:rsid w:val="00724B4C"/>
    <w:rsid w:val="00724B6F"/>
    <w:rsid w:val="00724EE7"/>
    <w:rsid w:val="00725057"/>
    <w:rsid w:val="007250C7"/>
    <w:rsid w:val="007251D2"/>
    <w:rsid w:val="007251E1"/>
    <w:rsid w:val="007252A0"/>
    <w:rsid w:val="0072533C"/>
    <w:rsid w:val="00725369"/>
    <w:rsid w:val="00725787"/>
    <w:rsid w:val="007257F9"/>
    <w:rsid w:val="007259A7"/>
    <w:rsid w:val="007259FA"/>
    <w:rsid w:val="00725A66"/>
    <w:rsid w:val="00725B65"/>
    <w:rsid w:val="00725CC6"/>
    <w:rsid w:val="00725DE2"/>
    <w:rsid w:val="00725ED5"/>
    <w:rsid w:val="007260BA"/>
    <w:rsid w:val="0072630B"/>
    <w:rsid w:val="007269B6"/>
    <w:rsid w:val="00726B00"/>
    <w:rsid w:val="00726DC6"/>
    <w:rsid w:val="00726E1B"/>
    <w:rsid w:val="00726ED0"/>
    <w:rsid w:val="00726F29"/>
    <w:rsid w:val="00726F3C"/>
    <w:rsid w:val="00726F97"/>
    <w:rsid w:val="00727162"/>
    <w:rsid w:val="0072732C"/>
    <w:rsid w:val="00727371"/>
    <w:rsid w:val="00727B95"/>
    <w:rsid w:val="00727BD9"/>
    <w:rsid w:val="00727DB9"/>
    <w:rsid w:val="00730701"/>
    <w:rsid w:val="00730885"/>
    <w:rsid w:val="00730A99"/>
    <w:rsid w:val="00730C6C"/>
    <w:rsid w:val="00730CC6"/>
    <w:rsid w:val="00730F8B"/>
    <w:rsid w:val="0073106C"/>
    <w:rsid w:val="00731349"/>
    <w:rsid w:val="00731359"/>
    <w:rsid w:val="007317AA"/>
    <w:rsid w:val="00731888"/>
    <w:rsid w:val="007318FE"/>
    <w:rsid w:val="00731BA5"/>
    <w:rsid w:val="00731F8A"/>
    <w:rsid w:val="00731FCD"/>
    <w:rsid w:val="00731FD8"/>
    <w:rsid w:val="00732080"/>
    <w:rsid w:val="007320F3"/>
    <w:rsid w:val="007322CF"/>
    <w:rsid w:val="00732330"/>
    <w:rsid w:val="007327F2"/>
    <w:rsid w:val="00732911"/>
    <w:rsid w:val="00732B9B"/>
    <w:rsid w:val="00732F47"/>
    <w:rsid w:val="0073302D"/>
    <w:rsid w:val="007332BE"/>
    <w:rsid w:val="007332D5"/>
    <w:rsid w:val="007333BD"/>
    <w:rsid w:val="007337B9"/>
    <w:rsid w:val="00733845"/>
    <w:rsid w:val="00733931"/>
    <w:rsid w:val="0073395B"/>
    <w:rsid w:val="00733E35"/>
    <w:rsid w:val="00734126"/>
    <w:rsid w:val="0073432A"/>
    <w:rsid w:val="007345E7"/>
    <w:rsid w:val="007347D6"/>
    <w:rsid w:val="00734841"/>
    <w:rsid w:val="007348E2"/>
    <w:rsid w:val="007349B8"/>
    <w:rsid w:val="007349D6"/>
    <w:rsid w:val="00734C3C"/>
    <w:rsid w:val="00734D57"/>
    <w:rsid w:val="00734FC1"/>
    <w:rsid w:val="00735243"/>
    <w:rsid w:val="0073539D"/>
    <w:rsid w:val="007353E9"/>
    <w:rsid w:val="0073540E"/>
    <w:rsid w:val="00735606"/>
    <w:rsid w:val="0073579F"/>
    <w:rsid w:val="0073593C"/>
    <w:rsid w:val="00735996"/>
    <w:rsid w:val="007359FC"/>
    <w:rsid w:val="00735D4F"/>
    <w:rsid w:val="00735EB5"/>
    <w:rsid w:val="00735F2A"/>
    <w:rsid w:val="007361B8"/>
    <w:rsid w:val="00736377"/>
    <w:rsid w:val="007366E0"/>
    <w:rsid w:val="00736972"/>
    <w:rsid w:val="00736A5D"/>
    <w:rsid w:val="00736AE6"/>
    <w:rsid w:val="00736B42"/>
    <w:rsid w:val="00736B59"/>
    <w:rsid w:val="00737073"/>
    <w:rsid w:val="00737158"/>
    <w:rsid w:val="007372B4"/>
    <w:rsid w:val="00737398"/>
    <w:rsid w:val="00737488"/>
    <w:rsid w:val="0073759D"/>
    <w:rsid w:val="00737611"/>
    <w:rsid w:val="00737697"/>
    <w:rsid w:val="007377A7"/>
    <w:rsid w:val="0073789C"/>
    <w:rsid w:val="00737AD7"/>
    <w:rsid w:val="00737B4D"/>
    <w:rsid w:val="00737CC5"/>
    <w:rsid w:val="00737F63"/>
    <w:rsid w:val="0074009F"/>
    <w:rsid w:val="00740129"/>
    <w:rsid w:val="007402EA"/>
    <w:rsid w:val="00740724"/>
    <w:rsid w:val="00740886"/>
    <w:rsid w:val="007408FE"/>
    <w:rsid w:val="00740A4F"/>
    <w:rsid w:val="00740C17"/>
    <w:rsid w:val="00740CC9"/>
    <w:rsid w:val="00740ECA"/>
    <w:rsid w:val="00740F48"/>
    <w:rsid w:val="00740F85"/>
    <w:rsid w:val="00741153"/>
    <w:rsid w:val="0074145B"/>
    <w:rsid w:val="007415BA"/>
    <w:rsid w:val="00741623"/>
    <w:rsid w:val="00741639"/>
    <w:rsid w:val="00741779"/>
    <w:rsid w:val="0074179A"/>
    <w:rsid w:val="007417B3"/>
    <w:rsid w:val="00741985"/>
    <w:rsid w:val="007419A8"/>
    <w:rsid w:val="00741A3E"/>
    <w:rsid w:val="00741C3E"/>
    <w:rsid w:val="00741D2C"/>
    <w:rsid w:val="00741EDF"/>
    <w:rsid w:val="00742092"/>
    <w:rsid w:val="007427DA"/>
    <w:rsid w:val="00742808"/>
    <w:rsid w:val="00742B36"/>
    <w:rsid w:val="00742D2A"/>
    <w:rsid w:val="007431E7"/>
    <w:rsid w:val="0074386F"/>
    <w:rsid w:val="007438DB"/>
    <w:rsid w:val="00743AD7"/>
    <w:rsid w:val="00743C39"/>
    <w:rsid w:val="00744239"/>
    <w:rsid w:val="007444DE"/>
    <w:rsid w:val="00744514"/>
    <w:rsid w:val="00744858"/>
    <w:rsid w:val="007448C5"/>
    <w:rsid w:val="0074490A"/>
    <w:rsid w:val="00744915"/>
    <w:rsid w:val="00744A73"/>
    <w:rsid w:val="00744BA9"/>
    <w:rsid w:val="00744D4D"/>
    <w:rsid w:val="00744EF0"/>
    <w:rsid w:val="007452B1"/>
    <w:rsid w:val="007452FE"/>
    <w:rsid w:val="007454FD"/>
    <w:rsid w:val="0074596E"/>
    <w:rsid w:val="00745B64"/>
    <w:rsid w:val="00745BAD"/>
    <w:rsid w:val="00745DC9"/>
    <w:rsid w:val="00746115"/>
    <w:rsid w:val="0074613A"/>
    <w:rsid w:val="00746459"/>
    <w:rsid w:val="00746539"/>
    <w:rsid w:val="007466F4"/>
    <w:rsid w:val="007466F9"/>
    <w:rsid w:val="0074679B"/>
    <w:rsid w:val="00746AD0"/>
    <w:rsid w:val="00746AE4"/>
    <w:rsid w:val="00746D24"/>
    <w:rsid w:val="00746D90"/>
    <w:rsid w:val="0074730F"/>
    <w:rsid w:val="007475C8"/>
    <w:rsid w:val="00747681"/>
    <w:rsid w:val="00747764"/>
    <w:rsid w:val="00747868"/>
    <w:rsid w:val="0074788A"/>
    <w:rsid w:val="00747919"/>
    <w:rsid w:val="00747AFC"/>
    <w:rsid w:val="0075026E"/>
    <w:rsid w:val="0075032A"/>
    <w:rsid w:val="0075077A"/>
    <w:rsid w:val="00750798"/>
    <w:rsid w:val="00750893"/>
    <w:rsid w:val="00750979"/>
    <w:rsid w:val="00750AD8"/>
    <w:rsid w:val="00750AE9"/>
    <w:rsid w:val="00750BB9"/>
    <w:rsid w:val="00750C2C"/>
    <w:rsid w:val="00750CA2"/>
    <w:rsid w:val="00751278"/>
    <w:rsid w:val="0075137E"/>
    <w:rsid w:val="0075145F"/>
    <w:rsid w:val="007516D7"/>
    <w:rsid w:val="00751A18"/>
    <w:rsid w:val="00751ABA"/>
    <w:rsid w:val="00751C1C"/>
    <w:rsid w:val="00751CF1"/>
    <w:rsid w:val="00751DD0"/>
    <w:rsid w:val="00751F0D"/>
    <w:rsid w:val="0075212C"/>
    <w:rsid w:val="007522BF"/>
    <w:rsid w:val="00752460"/>
    <w:rsid w:val="00752490"/>
    <w:rsid w:val="0075252E"/>
    <w:rsid w:val="0075264B"/>
    <w:rsid w:val="0075291F"/>
    <w:rsid w:val="00752944"/>
    <w:rsid w:val="00752B8D"/>
    <w:rsid w:val="00752CE3"/>
    <w:rsid w:val="00752D68"/>
    <w:rsid w:val="00752E00"/>
    <w:rsid w:val="00752F3C"/>
    <w:rsid w:val="0075320D"/>
    <w:rsid w:val="0075360F"/>
    <w:rsid w:val="00753726"/>
    <w:rsid w:val="007538ED"/>
    <w:rsid w:val="0075394A"/>
    <w:rsid w:val="0075394D"/>
    <w:rsid w:val="00753DBA"/>
    <w:rsid w:val="00753E32"/>
    <w:rsid w:val="00753E8F"/>
    <w:rsid w:val="00753F48"/>
    <w:rsid w:val="0075400C"/>
    <w:rsid w:val="007541F7"/>
    <w:rsid w:val="007544F0"/>
    <w:rsid w:val="007545C3"/>
    <w:rsid w:val="007548B5"/>
    <w:rsid w:val="0075495D"/>
    <w:rsid w:val="007549A9"/>
    <w:rsid w:val="007549FB"/>
    <w:rsid w:val="00754BDA"/>
    <w:rsid w:val="00754CDD"/>
    <w:rsid w:val="00754D15"/>
    <w:rsid w:val="00754D2B"/>
    <w:rsid w:val="00754D5B"/>
    <w:rsid w:val="00754EBA"/>
    <w:rsid w:val="00754F72"/>
    <w:rsid w:val="00755138"/>
    <w:rsid w:val="00755523"/>
    <w:rsid w:val="007558B2"/>
    <w:rsid w:val="00755C07"/>
    <w:rsid w:val="00755D5B"/>
    <w:rsid w:val="00755F37"/>
    <w:rsid w:val="007562D4"/>
    <w:rsid w:val="00756367"/>
    <w:rsid w:val="0075637A"/>
    <w:rsid w:val="0075637F"/>
    <w:rsid w:val="0075642B"/>
    <w:rsid w:val="007564E4"/>
    <w:rsid w:val="0075668D"/>
    <w:rsid w:val="00756990"/>
    <w:rsid w:val="00756D5C"/>
    <w:rsid w:val="00756D7E"/>
    <w:rsid w:val="00756DCD"/>
    <w:rsid w:val="00757064"/>
    <w:rsid w:val="007570A9"/>
    <w:rsid w:val="0075713D"/>
    <w:rsid w:val="0075726A"/>
    <w:rsid w:val="007574D8"/>
    <w:rsid w:val="0075769E"/>
    <w:rsid w:val="00757A08"/>
    <w:rsid w:val="00757F8F"/>
    <w:rsid w:val="00760257"/>
    <w:rsid w:val="00760297"/>
    <w:rsid w:val="007603C7"/>
    <w:rsid w:val="007606F4"/>
    <w:rsid w:val="00760966"/>
    <w:rsid w:val="00760E61"/>
    <w:rsid w:val="00760F1D"/>
    <w:rsid w:val="00760F20"/>
    <w:rsid w:val="007611A1"/>
    <w:rsid w:val="007611FA"/>
    <w:rsid w:val="0076124C"/>
    <w:rsid w:val="0076142D"/>
    <w:rsid w:val="007617CD"/>
    <w:rsid w:val="007617F1"/>
    <w:rsid w:val="007618CC"/>
    <w:rsid w:val="007618E6"/>
    <w:rsid w:val="00762CF4"/>
    <w:rsid w:val="00762D81"/>
    <w:rsid w:val="00762DE3"/>
    <w:rsid w:val="00763026"/>
    <w:rsid w:val="00763199"/>
    <w:rsid w:val="007631E7"/>
    <w:rsid w:val="00763212"/>
    <w:rsid w:val="00763368"/>
    <w:rsid w:val="0076361A"/>
    <w:rsid w:val="007638D1"/>
    <w:rsid w:val="007638F8"/>
    <w:rsid w:val="00763A7A"/>
    <w:rsid w:val="00763CC3"/>
    <w:rsid w:val="00763DCC"/>
    <w:rsid w:val="00764988"/>
    <w:rsid w:val="00764D87"/>
    <w:rsid w:val="007651E9"/>
    <w:rsid w:val="0076573B"/>
    <w:rsid w:val="00765876"/>
    <w:rsid w:val="00765931"/>
    <w:rsid w:val="00765B4E"/>
    <w:rsid w:val="0076611B"/>
    <w:rsid w:val="00766146"/>
    <w:rsid w:val="00766374"/>
    <w:rsid w:val="0076658A"/>
    <w:rsid w:val="007666AC"/>
    <w:rsid w:val="00766773"/>
    <w:rsid w:val="007667FF"/>
    <w:rsid w:val="00766963"/>
    <w:rsid w:val="00766A56"/>
    <w:rsid w:val="00766F23"/>
    <w:rsid w:val="00766F7D"/>
    <w:rsid w:val="0076713E"/>
    <w:rsid w:val="007671FB"/>
    <w:rsid w:val="0076727A"/>
    <w:rsid w:val="007673CE"/>
    <w:rsid w:val="00767A60"/>
    <w:rsid w:val="00767A8B"/>
    <w:rsid w:val="00767ED1"/>
    <w:rsid w:val="00770389"/>
    <w:rsid w:val="00770527"/>
    <w:rsid w:val="007707AA"/>
    <w:rsid w:val="007707EF"/>
    <w:rsid w:val="0077084F"/>
    <w:rsid w:val="007708E4"/>
    <w:rsid w:val="007709AA"/>
    <w:rsid w:val="00770C78"/>
    <w:rsid w:val="00770ED5"/>
    <w:rsid w:val="00770FBC"/>
    <w:rsid w:val="007710C1"/>
    <w:rsid w:val="007710DF"/>
    <w:rsid w:val="00771145"/>
    <w:rsid w:val="007711F3"/>
    <w:rsid w:val="00771336"/>
    <w:rsid w:val="0077142D"/>
    <w:rsid w:val="00771743"/>
    <w:rsid w:val="007717BE"/>
    <w:rsid w:val="007717CB"/>
    <w:rsid w:val="00771FEA"/>
    <w:rsid w:val="00772068"/>
    <w:rsid w:val="007723DB"/>
    <w:rsid w:val="007727D3"/>
    <w:rsid w:val="00772AB8"/>
    <w:rsid w:val="00772D09"/>
    <w:rsid w:val="00772D43"/>
    <w:rsid w:val="007730FF"/>
    <w:rsid w:val="00773156"/>
    <w:rsid w:val="007733E8"/>
    <w:rsid w:val="007733F4"/>
    <w:rsid w:val="00773452"/>
    <w:rsid w:val="007734A8"/>
    <w:rsid w:val="0077351F"/>
    <w:rsid w:val="00773541"/>
    <w:rsid w:val="00773A02"/>
    <w:rsid w:val="00773C6D"/>
    <w:rsid w:val="00773CEF"/>
    <w:rsid w:val="00774701"/>
    <w:rsid w:val="00774725"/>
    <w:rsid w:val="00774825"/>
    <w:rsid w:val="007749AC"/>
    <w:rsid w:val="00774B18"/>
    <w:rsid w:val="00774B2E"/>
    <w:rsid w:val="00774B57"/>
    <w:rsid w:val="00774BDD"/>
    <w:rsid w:val="00774D2B"/>
    <w:rsid w:val="00774D84"/>
    <w:rsid w:val="00774DDE"/>
    <w:rsid w:val="00774FD3"/>
    <w:rsid w:val="00775016"/>
    <w:rsid w:val="0077501D"/>
    <w:rsid w:val="007751B6"/>
    <w:rsid w:val="007752AA"/>
    <w:rsid w:val="007753B5"/>
    <w:rsid w:val="00775660"/>
    <w:rsid w:val="00775965"/>
    <w:rsid w:val="007759FE"/>
    <w:rsid w:val="00775A34"/>
    <w:rsid w:val="00776137"/>
    <w:rsid w:val="0077616F"/>
    <w:rsid w:val="00776237"/>
    <w:rsid w:val="007762E1"/>
    <w:rsid w:val="00776387"/>
    <w:rsid w:val="00776443"/>
    <w:rsid w:val="00776583"/>
    <w:rsid w:val="007765BF"/>
    <w:rsid w:val="0077668C"/>
    <w:rsid w:val="00776696"/>
    <w:rsid w:val="00776D1D"/>
    <w:rsid w:val="00777049"/>
    <w:rsid w:val="00777103"/>
    <w:rsid w:val="007772D6"/>
    <w:rsid w:val="00777564"/>
    <w:rsid w:val="00777A5E"/>
    <w:rsid w:val="00777B8F"/>
    <w:rsid w:val="00777BC9"/>
    <w:rsid w:val="007801BB"/>
    <w:rsid w:val="00780373"/>
    <w:rsid w:val="007806F6"/>
    <w:rsid w:val="00780763"/>
    <w:rsid w:val="007807EF"/>
    <w:rsid w:val="007810E3"/>
    <w:rsid w:val="00781107"/>
    <w:rsid w:val="00781357"/>
    <w:rsid w:val="007813C6"/>
    <w:rsid w:val="00781452"/>
    <w:rsid w:val="00781460"/>
    <w:rsid w:val="0078163E"/>
    <w:rsid w:val="0078174B"/>
    <w:rsid w:val="00781752"/>
    <w:rsid w:val="00781854"/>
    <w:rsid w:val="00781AB1"/>
    <w:rsid w:val="00781B5C"/>
    <w:rsid w:val="00781D5B"/>
    <w:rsid w:val="00781E3C"/>
    <w:rsid w:val="00781EC6"/>
    <w:rsid w:val="00781EE9"/>
    <w:rsid w:val="007821EF"/>
    <w:rsid w:val="00782567"/>
    <w:rsid w:val="007827A7"/>
    <w:rsid w:val="00782971"/>
    <w:rsid w:val="00782AD2"/>
    <w:rsid w:val="00782F38"/>
    <w:rsid w:val="007831B5"/>
    <w:rsid w:val="007832D2"/>
    <w:rsid w:val="007834AF"/>
    <w:rsid w:val="007836DC"/>
    <w:rsid w:val="00783702"/>
    <w:rsid w:val="00783856"/>
    <w:rsid w:val="0078394C"/>
    <w:rsid w:val="00783B32"/>
    <w:rsid w:val="00783CB9"/>
    <w:rsid w:val="007840A1"/>
    <w:rsid w:val="00784119"/>
    <w:rsid w:val="0078434C"/>
    <w:rsid w:val="007843FB"/>
    <w:rsid w:val="00784746"/>
    <w:rsid w:val="0078482C"/>
    <w:rsid w:val="00784A1D"/>
    <w:rsid w:val="00784E53"/>
    <w:rsid w:val="00785081"/>
    <w:rsid w:val="0078514B"/>
    <w:rsid w:val="007852D2"/>
    <w:rsid w:val="00785793"/>
    <w:rsid w:val="0078579B"/>
    <w:rsid w:val="00785C33"/>
    <w:rsid w:val="00785E57"/>
    <w:rsid w:val="00785E6F"/>
    <w:rsid w:val="00785F6A"/>
    <w:rsid w:val="00786250"/>
    <w:rsid w:val="007863FE"/>
    <w:rsid w:val="00786415"/>
    <w:rsid w:val="007865D2"/>
    <w:rsid w:val="00786612"/>
    <w:rsid w:val="00786AE5"/>
    <w:rsid w:val="00786D23"/>
    <w:rsid w:val="00786EEB"/>
    <w:rsid w:val="00787041"/>
    <w:rsid w:val="007871CE"/>
    <w:rsid w:val="00787228"/>
    <w:rsid w:val="0078761F"/>
    <w:rsid w:val="0078796F"/>
    <w:rsid w:val="00790387"/>
    <w:rsid w:val="00790584"/>
    <w:rsid w:val="00790759"/>
    <w:rsid w:val="00790A60"/>
    <w:rsid w:val="00790CD2"/>
    <w:rsid w:val="00790ED3"/>
    <w:rsid w:val="00791337"/>
    <w:rsid w:val="007916AC"/>
    <w:rsid w:val="00791D10"/>
    <w:rsid w:val="00792071"/>
    <w:rsid w:val="00792138"/>
    <w:rsid w:val="0079227A"/>
    <w:rsid w:val="00792287"/>
    <w:rsid w:val="00792288"/>
    <w:rsid w:val="0079233D"/>
    <w:rsid w:val="0079284C"/>
    <w:rsid w:val="00792A0F"/>
    <w:rsid w:val="00792B5A"/>
    <w:rsid w:val="00792C3E"/>
    <w:rsid w:val="00792E0D"/>
    <w:rsid w:val="00792FC1"/>
    <w:rsid w:val="0079305E"/>
    <w:rsid w:val="0079357B"/>
    <w:rsid w:val="00793792"/>
    <w:rsid w:val="00793915"/>
    <w:rsid w:val="00793A26"/>
    <w:rsid w:val="00793A2F"/>
    <w:rsid w:val="00793B10"/>
    <w:rsid w:val="00793CC3"/>
    <w:rsid w:val="00793D1F"/>
    <w:rsid w:val="00793F7C"/>
    <w:rsid w:val="0079402C"/>
    <w:rsid w:val="00794066"/>
    <w:rsid w:val="0079407C"/>
    <w:rsid w:val="0079441B"/>
    <w:rsid w:val="00794581"/>
    <w:rsid w:val="0079478A"/>
    <w:rsid w:val="00794A6F"/>
    <w:rsid w:val="00794BB2"/>
    <w:rsid w:val="00794D38"/>
    <w:rsid w:val="00794FD3"/>
    <w:rsid w:val="00795506"/>
    <w:rsid w:val="0079573E"/>
    <w:rsid w:val="00795820"/>
    <w:rsid w:val="00795A23"/>
    <w:rsid w:val="00795A56"/>
    <w:rsid w:val="00795B32"/>
    <w:rsid w:val="00795C20"/>
    <w:rsid w:val="00795F9B"/>
    <w:rsid w:val="007960F8"/>
    <w:rsid w:val="00796166"/>
    <w:rsid w:val="007963ED"/>
    <w:rsid w:val="00796625"/>
    <w:rsid w:val="007967DD"/>
    <w:rsid w:val="00796A7C"/>
    <w:rsid w:val="00796F82"/>
    <w:rsid w:val="007970BA"/>
    <w:rsid w:val="0079734F"/>
    <w:rsid w:val="00797530"/>
    <w:rsid w:val="00797866"/>
    <w:rsid w:val="007979B8"/>
    <w:rsid w:val="00797CC3"/>
    <w:rsid w:val="00797E73"/>
    <w:rsid w:val="00797E83"/>
    <w:rsid w:val="007A02B6"/>
    <w:rsid w:val="007A0446"/>
    <w:rsid w:val="007A0607"/>
    <w:rsid w:val="007A07AE"/>
    <w:rsid w:val="007A0A97"/>
    <w:rsid w:val="007A0B0C"/>
    <w:rsid w:val="007A0BF4"/>
    <w:rsid w:val="007A0D62"/>
    <w:rsid w:val="007A0DA1"/>
    <w:rsid w:val="007A1476"/>
    <w:rsid w:val="007A14E6"/>
    <w:rsid w:val="007A15B0"/>
    <w:rsid w:val="007A183B"/>
    <w:rsid w:val="007A1AB0"/>
    <w:rsid w:val="007A1AEE"/>
    <w:rsid w:val="007A1E0E"/>
    <w:rsid w:val="007A1FB7"/>
    <w:rsid w:val="007A21FC"/>
    <w:rsid w:val="007A22A3"/>
    <w:rsid w:val="007A2587"/>
    <w:rsid w:val="007A25FD"/>
    <w:rsid w:val="007A27AE"/>
    <w:rsid w:val="007A29ED"/>
    <w:rsid w:val="007A2A2B"/>
    <w:rsid w:val="007A2A70"/>
    <w:rsid w:val="007A2B8B"/>
    <w:rsid w:val="007A2CF8"/>
    <w:rsid w:val="007A2EFA"/>
    <w:rsid w:val="007A2F81"/>
    <w:rsid w:val="007A3219"/>
    <w:rsid w:val="007A3482"/>
    <w:rsid w:val="007A36E7"/>
    <w:rsid w:val="007A36F9"/>
    <w:rsid w:val="007A372C"/>
    <w:rsid w:val="007A3778"/>
    <w:rsid w:val="007A3B31"/>
    <w:rsid w:val="007A3B58"/>
    <w:rsid w:val="007A3C24"/>
    <w:rsid w:val="007A4033"/>
    <w:rsid w:val="007A4040"/>
    <w:rsid w:val="007A4047"/>
    <w:rsid w:val="007A4155"/>
    <w:rsid w:val="007A41A3"/>
    <w:rsid w:val="007A41DE"/>
    <w:rsid w:val="007A4358"/>
    <w:rsid w:val="007A459D"/>
    <w:rsid w:val="007A481C"/>
    <w:rsid w:val="007A48D1"/>
    <w:rsid w:val="007A4971"/>
    <w:rsid w:val="007A4AAD"/>
    <w:rsid w:val="007A4E3E"/>
    <w:rsid w:val="007A503B"/>
    <w:rsid w:val="007A50EE"/>
    <w:rsid w:val="007A522D"/>
    <w:rsid w:val="007A534B"/>
    <w:rsid w:val="007A53CF"/>
    <w:rsid w:val="007A53D5"/>
    <w:rsid w:val="007A545B"/>
    <w:rsid w:val="007A556B"/>
    <w:rsid w:val="007A5694"/>
    <w:rsid w:val="007A595E"/>
    <w:rsid w:val="007A5BDA"/>
    <w:rsid w:val="007A5C7F"/>
    <w:rsid w:val="007A5CB6"/>
    <w:rsid w:val="007A5CD9"/>
    <w:rsid w:val="007A5DAE"/>
    <w:rsid w:val="007A5E02"/>
    <w:rsid w:val="007A6206"/>
    <w:rsid w:val="007A64E4"/>
    <w:rsid w:val="007A64E8"/>
    <w:rsid w:val="007A6586"/>
    <w:rsid w:val="007A663D"/>
    <w:rsid w:val="007A6B87"/>
    <w:rsid w:val="007A6F26"/>
    <w:rsid w:val="007A713F"/>
    <w:rsid w:val="007A7242"/>
    <w:rsid w:val="007A72D1"/>
    <w:rsid w:val="007A7439"/>
    <w:rsid w:val="007A765D"/>
    <w:rsid w:val="007A7690"/>
    <w:rsid w:val="007A769C"/>
    <w:rsid w:val="007A7770"/>
    <w:rsid w:val="007A78F0"/>
    <w:rsid w:val="007A7951"/>
    <w:rsid w:val="007A7C4D"/>
    <w:rsid w:val="007B0044"/>
    <w:rsid w:val="007B004B"/>
    <w:rsid w:val="007B0173"/>
    <w:rsid w:val="007B0365"/>
    <w:rsid w:val="007B0425"/>
    <w:rsid w:val="007B04A4"/>
    <w:rsid w:val="007B078E"/>
    <w:rsid w:val="007B0B23"/>
    <w:rsid w:val="007B0B55"/>
    <w:rsid w:val="007B0CFF"/>
    <w:rsid w:val="007B0D4C"/>
    <w:rsid w:val="007B0D6D"/>
    <w:rsid w:val="007B1032"/>
    <w:rsid w:val="007B1079"/>
    <w:rsid w:val="007B1749"/>
    <w:rsid w:val="007B1C81"/>
    <w:rsid w:val="007B21DC"/>
    <w:rsid w:val="007B22A0"/>
    <w:rsid w:val="007B246C"/>
    <w:rsid w:val="007B246E"/>
    <w:rsid w:val="007B2707"/>
    <w:rsid w:val="007B29BB"/>
    <w:rsid w:val="007B29BE"/>
    <w:rsid w:val="007B2B12"/>
    <w:rsid w:val="007B3156"/>
    <w:rsid w:val="007B3415"/>
    <w:rsid w:val="007B34B1"/>
    <w:rsid w:val="007B3501"/>
    <w:rsid w:val="007B35B9"/>
    <w:rsid w:val="007B367B"/>
    <w:rsid w:val="007B3776"/>
    <w:rsid w:val="007B39B5"/>
    <w:rsid w:val="007B3A8E"/>
    <w:rsid w:val="007B3B15"/>
    <w:rsid w:val="007B40F4"/>
    <w:rsid w:val="007B41E1"/>
    <w:rsid w:val="007B431B"/>
    <w:rsid w:val="007B496E"/>
    <w:rsid w:val="007B4AF8"/>
    <w:rsid w:val="007B4D2D"/>
    <w:rsid w:val="007B5398"/>
    <w:rsid w:val="007B5734"/>
    <w:rsid w:val="007B5999"/>
    <w:rsid w:val="007B5A35"/>
    <w:rsid w:val="007B5CF2"/>
    <w:rsid w:val="007B5FB3"/>
    <w:rsid w:val="007B62B5"/>
    <w:rsid w:val="007B6592"/>
    <w:rsid w:val="007B67E0"/>
    <w:rsid w:val="007B68B0"/>
    <w:rsid w:val="007B690D"/>
    <w:rsid w:val="007B694E"/>
    <w:rsid w:val="007B6AB0"/>
    <w:rsid w:val="007B6E33"/>
    <w:rsid w:val="007B70B9"/>
    <w:rsid w:val="007B71A0"/>
    <w:rsid w:val="007B7330"/>
    <w:rsid w:val="007B73CF"/>
    <w:rsid w:val="007B7500"/>
    <w:rsid w:val="007B758E"/>
    <w:rsid w:val="007B777F"/>
    <w:rsid w:val="007B7808"/>
    <w:rsid w:val="007B7A63"/>
    <w:rsid w:val="007B7DD3"/>
    <w:rsid w:val="007B7F5B"/>
    <w:rsid w:val="007C0124"/>
    <w:rsid w:val="007C03ED"/>
    <w:rsid w:val="007C0476"/>
    <w:rsid w:val="007C0516"/>
    <w:rsid w:val="007C0596"/>
    <w:rsid w:val="007C0734"/>
    <w:rsid w:val="007C0A7A"/>
    <w:rsid w:val="007C0A86"/>
    <w:rsid w:val="007C0AEF"/>
    <w:rsid w:val="007C0D43"/>
    <w:rsid w:val="007C110C"/>
    <w:rsid w:val="007C119B"/>
    <w:rsid w:val="007C133C"/>
    <w:rsid w:val="007C135C"/>
    <w:rsid w:val="007C13FC"/>
    <w:rsid w:val="007C16A7"/>
    <w:rsid w:val="007C1A65"/>
    <w:rsid w:val="007C22CF"/>
    <w:rsid w:val="007C22DD"/>
    <w:rsid w:val="007C258D"/>
    <w:rsid w:val="007C2935"/>
    <w:rsid w:val="007C29CD"/>
    <w:rsid w:val="007C2ED3"/>
    <w:rsid w:val="007C2FC7"/>
    <w:rsid w:val="007C30DB"/>
    <w:rsid w:val="007C3553"/>
    <w:rsid w:val="007C3CA4"/>
    <w:rsid w:val="007C3F04"/>
    <w:rsid w:val="007C444F"/>
    <w:rsid w:val="007C4973"/>
    <w:rsid w:val="007C4DD0"/>
    <w:rsid w:val="007C4EB8"/>
    <w:rsid w:val="007C51EC"/>
    <w:rsid w:val="007C5670"/>
    <w:rsid w:val="007C5824"/>
    <w:rsid w:val="007C5847"/>
    <w:rsid w:val="007C5D54"/>
    <w:rsid w:val="007C5F1D"/>
    <w:rsid w:val="007C6340"/>
    <w:rsid w:val="007C63E5"/>
    <w:rsid w:val="007C66D8"/>
    <w:rsid w:val="007C6AB4"/>
    <w:rsid w:val="007C6AE9"/>
    <w:rsid w:val="007C6C0B"/>
    <w:rsid w:val="007C6DD7"/>
    <w:rsid w:val="007C7379"/>
    <w:rsid w:val="007C79EE"/>
    <w:rsid w:val="007C7D91"/>
    <w:rsid w:val="007C7E25"/>
    <w:rsid w:val="007C7E26"/>
    <w:rsid w:val="007C7E74"/>
    <w:rsid w:val="007D027A"/>
    <w:rsid w:val="007D03BA"/>
    <w:rsid w:val="007D0762"/>
    <w:rsid w:val="007D0B3C"/>
    <w:rsid w:val="007D0B71"/>
    <w:rsid w:val="007D0E4F"/>
    <w:rsid w:val="007D0E5E"/>
    <w:rsid w:val="007D1395"/>
    <w:rsid w:val="007D1446"/>
    <w:rsid w:val="007D149D"/>
    <w:rsid w:val="007D16BE"/>
    <w:rsid w:val="007D1769"/>
    <w:rsid w:val="007D18BE"/>
    <w:rsid w:val="007D18CA"/>
    <w:rsid w:val="007D1942"/>
    <w:rsid w:val="007D19EC"/>
    <w:rsid w:val="007D1AA7"/>
    <w:rsid w:val="007D1BE3"/>
    <w:rsid w:val="007D2133"/>
    <w:rsid w:val="007D26C8"/>
    <w:rsid w:val="007D28D6"/>
    <w:rsid w:val="007D2C77"/>
    <w:rsid w:val="007D31A8"/>
    <w:rsid w:val="007D3261"/>
    <w:rsid w:val="007D3386"/>
    <w:rsid w:val="007D38FB"/>
    <w:rsid w:val="007D3931"/>
    <w:rsid w:val="007D3A36"/>
    <w:rsid w:val="007D3C58"/>
    <w:rsid w:val="007D3D3D"/>
    <w:rsid w:val="007D3D6A"/>
    <w:rsid w:val="007D3E27"/>
    <w:rsid w:val="007D3FC4"/>
    <w:rsid w:val="007D4089"/>
    <w:rsid w:val="007D40B4"/>
    <w:rsid w:val="007D4144"/>
    <w:rsid w:val="007D41AE"/>
    <w:rsid w:val="007D45C6"/>
    <w:rsid w:val="007D4C18"/>
    <w:rsid w:val="007D4E5F"/>
    <w:rsid w:val="007D4FB5"/>
    <w:rsid w:val="007D4FF9"/>
    <w:rsid w:val="007D5150"/>
    <w:rsid w:val="007D5218"/>
    <w:rsid w:val="007D531C"/>
    <w:rsid w:val="007D542F"/>
    <w:rsid w:val="007D55E9"/>
    <w:rsid w:val="007D56FC"/>
    <w:rsid w:val="007D5C59"/>
    <w:rsid w:val="007D5CCB"/>
    <w:rsid w:val="007D5D2D"/>
    <w:rsid w:val="007D5DE5"/>
    <w:rsid w:val="007D5E6B"/>
    <w:rsid w:val="007D5FDD"/>
    <w:rsid w:val="007D61F1"/>
    <w:rsid w:val="007D6228"/>
    <w:rsid w:val="007D62E3"/>
    <w:rsid w:val="007D6447"/>
    <w:rsid w:val="007D6948"/>
    <w:rsid w:val="007D6962"/>
    <w:rsid w:val="007D6AF3"/>
    <w:rsid w:val="007D6D35"/>
    <w:rsid w:val="007D71CB"/>
    <w:rsid w:val="007D720B"/>
    <w:rsid w:val="007D7370"/>
    <w:rsid w:val="007D73A2"/>
    <w:rsid w:val="007D740A"/>
    <w:rsid w:val="007D761D"/>
    <w:rsid w:val="007D767F"/>
    <w:rsid w:val="007D76B0"/>
    <w:rsid w:val="007D76D8"/>
    <w:rsid w:val="007D79FF"/>
    <w:rsid w:val="007D7A25"/>
    <w:rsid w:val="007D7DF4"/>
    <w:rsid w:val="007D7FF7"/>
    <w:rsid w:val="007E00C9"/>
    <w:rsid w:val="007E0138"/>
    <w:rsid w:val="007E0618"/>
    <w:rsid w:val="007E07D1"/>
    <w:rsid w:val="007E07E3"/>
    <w:rsid w:val="007E09D8"/>
    <w:rsid w:val="007E0A31"/>
    <w:rsid w:val="007E0B36"/>
    <w:rsid w:val="007E0B75"/>
    <w:rsid w:val="007E0D18"/>
    <w:rsid w:val="007E0E0A"/>
    <w:rsid w:val="007E1362"/>
    <w:rsid w:val="007E13A2"/>
    <w:rsid w:val="007E143B"/>
    <w:rsid w:val="007E169A"/>
    <w:rsid w:val="007E1828"/>
    <w:rsid w:val="007E1AD0"/>
    <w:rsid w:val="007E1D3A"/>
    <w:rsid w:val="007E1D73"/>
    <w:rsid w:val="007E1E76"/>
    <w:rsid w:val="007E2291"/>
    <w:rsid w:val="007E2483"/>
    <w:rsid w:val="007E28D5"/>
    <w:rsid w:val="007E2B84"/>
    <w:rsid w:val="007E2D46"/>
    <w:rsid w:val="007E2D74"/>
    <w:rsid w:val="007E2D9A"/>
    <w:rsid w:val="007E2DED"/>
    <w:rsid w:val="007E2EF3"/>
    <w:rsid w:val="007E3198"/>
    <w:rsid w:val="007E321C"/>
    <w:rsid w:val="007E3361"/>
    <w:rsid w:val="007E33C5"/>
    <w:rsid w:val="007E33C6"/>
    <w:rsid w:val="007E33E7"/>
    <w:rsid w:val="007E36B1"/>
    <w:rsid w:val="007E3A27"/>
    <w:rsid w:val="007E3A75"/>
    <w:rsid w:val="007E3B91"/>
    <w:rsid w:val="007E3C59"/>
    <w:rsid w:val="007E3DEA"/>
    <w:rsid w:val="007E3DEE"/>
    <w:rsid w:val="007E3EA7"/>
    <w:rsid w:val="007E3F2A"/>
    <w:rsid w:val="007E43CF"/>
    <w:rsid w:val="007E4514"/>
    <w:rsid w:val="007E4622"/>
    <w:rsid w:val="007E479A"/>
    <w:rsid w:val="007E4CBF"/>
    <w:rsid w:val="007E4E02"/>
    <w:rsid w:val="007E530E"/>
    <w:rsid w:val="007E53D8"/>
    <w:rsid w:val="007E5611"/>
    <w:rsid w:val="007E586F"/>
    <w:rsid w:val="007E5A6C"/>
    <w:rsid w:val="007E5A96"/>
    <w:rsid w:val="007E5C39"/>
    <w:rsid w:val="007E5E15"/>
    <w:rsid w:val="007E5E53"/>
    <w:rsid w:val="007E5F34"/>
    <w:rsid w:val="007E5FC7"/>
    <w:rsid w:val="007E631E"/>
    <w:rsid w:val="007E6589"/>
    <w:rsid w:val="007E6962"/>
    <w:rsid w:val="007E6A42"/>
    <w:rsid w:val="007E709E"/>
    <w:rsid w:val="007E710B"/>
    <w:rsid w:val="007E741C"/>
    <w:rsid w:val="007E7614"/>
    <w:rsid w:val="007E7622"/>
    <w:rsid w:val="007E7754"/>
    <w:rsid w:val="007E7ED3"/>
    <w:rsid w:val="007F0020"/>
    <w:rsid w:val="007F00DE"/>
    <w:rsid w:val="007F021F"/>
    <w:rsid w:val="007F05C8"/>
    <w:rsid w:val="007F08EA"/>
    <w:rsid w:val="007F0B96"/>
    <w:rsid w:val="007F0C00"/>
    <w:rsid w:val="007F0D9C"/>
    <w:rsid w:val="007F0DCB"/>
    <w:rsid w:val="007F0EDD"/>
    <w:rsid w:val="007F12E1"/>
    <w:rsid w:val="007F16DC"/>
    <w:rsid w:val="007F170A"/>
    <w:rsid w:val="007F17CC"/>
    <w:rsid w:val="007F18B4"/>
    <w:rsid w:val="007F1DF9"/>
    <w:rsid w:val="007F1E75"/>
    <w:rsid w:val="007F1EF4"/>
    <w:rsid w:val="007F2145"/>
    <w:rsid w:val="007F22F5"/>
    <w:rsid w:val="007F2482"/>
    <w:rsid w:val="007F24CA"/>
    <w:rsid w:val="007F273B"/>
    <w:rsid w:val="007F27BB"/>
    <w:rsid w:val="007F2A16"/>
    <w:rsid w:val="007F2AA2"/>
    <w:rsid w:val="007F2B42"/>
    <w:rsid w:val="007F2D14"/>
    <w:rsid w:val="007F2E81"/>
    <w:rsid w:val="007F2FD8"/>
    <w:rsid w:val="007F3244"/>
    <w:rsid w:val="007F39C9"/>
    <w:rsid w:val="007F3CC5"/>
    <w:rsid w:val="007F413F"/>
    <w:rsid w:val="007F44B5"/>
    <w:rsid w:val="007F4609"/>
    <w:rsid w:val="007F483E"/>
    <w:rsid w:val="007F494B"/>
    <w:rsid w:val="007F4B94"/>
    <w:rsid w:val="007F4BD8"/>
    <w:rsid w:val="007F4E83"/>
    <w:rsid w:val="007F5137"/>
    <w:rsid w:val="007F5424"/>
    <w:rsid w:val="007F54CB"/>
    <w:rsid w:val="007F55F3"/>
    <w:rsid w:val="007F57FF"/>
    <w:rsid w:val="007F59E9"/>
    <w:rsid w:val="007F5A48"/>
    <w:rsid w:val="007F5BB8"/>
    <w:rsid w:val="007F5BE4"/>
    <w:rsid w:val="007F6009"/>
    <w:rsid w:val="007F6032"/>
    <w:rsid w:val="007F62EA"/>
    <w:rsid w:val="007F65AA"/>
    <w:rsid w:val="007F67B0"/>
    <w:rsid w:val="007F68BD"/>
    <w:rsid w:val="007F6CC0"/>
    <w:rsid w:val="007F6DFE"/>
    <w:rsid w:val="007F71FD"/>
    <w:rsid w:val="007F76A1"/>
    <w:rsid w:val="007F76A5"/>
    <w:rsid w:val="007F7A4B"/>
    <w:rsid w:val="007F7B80"/>
    <w:rsid w:val="007F7CC7"/>
    <w:rsid w:val="007F7CD4"/>
    <w:rsid w:val="007F7EDD"/>
    <w:rsid w:val="008001A7"/>
    <w:rsid w:val="008002F9"/>
    <w:rsid w:val="00800402"/>
    <w:rsid w:val="00800476"/>
    <w:rsid w:val="0080077A"/>
    <w:rsid w:val="008007C6"/>
    <w:rsid w:val="008011F1"/>
    <w:rsid w:val="00801249"/>
    <w:rsid w:val="00801413"/>
    <w:rsid w:val="00801475"/>
    <w:rsid w:val="00801562"/>
    <w:rsid w:val="00801577"/>
    <w:rsid w:val="00801861"/>
    <w:rsid w:val="008018C2"/>
    <w:rsid w:val="00801AAF"/>
    <w:rsid w:val="00801B9A"/>
    <w:rsid w:val="00801BE0"/>
    <w:rsid w:val="00801CB2"/>
    <w:rsid w:val="00801DA7"/>
    <w:rsid w:val="00801DE1"/>
    <w:rsid w:val="00801EE6"/>
    <w:rsid w:val="00801EF0"/>
    <w:rsid w:val="00801F41"/>
    <w:rsid w:val="00801FEC"/>
    <w:rsid w:val="008025D8"/>
    <w:rsid w:val="00802680"/>
    <w:rsid w:val="0080286B"/>
    <w:rsid w:val="0080290E"/>
    <w:rsid w:val="00802CC8"/>
    <w:rsid w:val="00803100"/>
    <w:rsid w:val="00803102"/>
    <w:rsid w:val="00803119"/>
    <w:rsid w:val="008031C1"/>
    <w:rsid w:val="0080354B"/>
    <w:rsid w:val="00803679"/>
    <w:rsid w:val="00803A8A"/>
    <w:rsid w:val="00803CFD"/>
    <w:rsid w:val="00803DB7"/>
    <w:rsid w:val="00803DC3"/>
    <w:rsid w:val="00803E2A"/>
    <w:rsid w:val="00803E82"/>
    <w:rsid w:val="00803FA5"/>
    <w:rsid w:val="00804086"/>
    <w:rsid w:val="0080412B"/>
    <w:rsid w:val="00804182"/>
    <w:rsid w:val="008042E4"/>
    <w:rsid w:val="008047AE"/>
    <w:rsid w:val="008049D2"/>
    <w:rsid w:val="00804D0D"/>
    <w:rsid w:val="00804D64"/>
    <w:rsid w:val="00804F89"/>
    <w:rsid w:val="00805014"/>
    <w:rsid w:val="008050CE"/>
    <w:rsid w:val="008054FB"/>
    <w:rsid w:val="00805577"/>
    <w:rsid w:val="008055BE"/>
    <w:rsid w:val="00805A98"/>
    <w:rsid w:val="00805B63"/>
    <w:rsid w:val="00805B88"/>
    <w:rsid w:val="00805CCA"/>
    <w:rsid w:val="00805E7D"/>
    <w:rsid w:val="00806039"/>
    <w:rsid w:val="008060F3"/>
    <w:rsid w:val="0080611C"/>
    <w:rsid w:val="00806282"/>
    <w:rsid w:val="008063F5"/>
    <w:rsid w:val="008063FC"/>
    <w:rsid w:val="00806519"/>
    <w:rsid w:val="0080657A"/>
    <w:rsid w:val="00806640"/>
    <w:rsid w:val="008066E4"/>
    <w:rsid w:val="0080686E"/>
    <w:rsid w:val="00806C18"/>
    <w:rsid w:val="00806E4B"/>
    <w:rsid w:val="00806ECF"/>
    <w:rsid w:val="00806F4E"/>
    <w:rsid w:val="00807344"/>
    <w:rsid w:val="008073EF"/>
    <w:rsid w:val="008073F2"/>
    <w:rsid w:val="00807482"/>
    <w:rsid w:val="00807560"/>
    <w:rsid w:val="00807849"/>
    <w:rsid w:val="00807AEA"/>
    <w:rsid w:val="00807BD4"/>
    <w:rsid w:val="00807C34"/>
    <w:rsid w:val="0081030D"/>
    <w:rsid w:val="0081049B"/>
    <w:rsid w:val="0081054E"/>
    <w:rsid w:val="0081079E"/>
    <w:rsid w:val="0081083C"/>
    <w:rsid w:val="008108A8"/>
    <w:rsid w:val="008109E0"/>
    <w:rsid w:val="00810CEF"/>
    <w:rsid w:val="00810EE2"/>
    <w:rsid w:val="00810EE6"/>
    <w:rsid w:val="008111E9"/>
    <w:rsid w:val="0081130C"/>
    <w:rsid w:val="00811327"/>
    <w:rsid w:val="00811A20"/>
    <w:rsid w:val="00811A36"/>
    <w:rsid w:val="00811D6A"/>
    <w:rsid w:val="00811EAA"/>
    <w:rsid w:val="00812120"/>
    <w:rsid w:val="00812306"/>
    <w:rsid w:val="00812598"/>
    <w:rsid w:val="00812645"/>
    <w:rsid w:val="00812661"/>
    <w:rsid w:val="0081272D"/>
    <w:rsid w:val="00812826"/>
    <w:rsid w:val="00812F18"/>
    <w:rsid w:val="008130B6"/>
    <w:rsid w:val="00813493"/>
    <w:rsid w:val="00813631"/>
    <w:rsid w:val="0081370F"/>
    <w:rsid w:val="00813E31"/>
    <w:rsid w:val="0081432B"/>
    <w:rsid w:val="0081450D"/>
    <w:rsid w:val="0081454F"/>
    <w:rsid w:val="008147B5"/>
    <w:rsid w:val="0081483F"/>
    <w:rsid w:val="0081485F"/>
    <w:rsid w:val="00814C63"/>
    <w:rsid w:val="00814E75"/>
    <w:rsid w:val="0081505A"/>
    <w:rsid w:val="008152F8"/>
    <w:rsid w:val="00815477"/>
    <w:rsid w:val="008158BC"/>
    <w:rsid w:val="00815A1E"/>
    <w:rsid w:val="00815A63"/>
    <w:rsid w:val="00815C5F"/>
    <w:rsid w:val="00815CA7"/>
    <w:rsid w:val="00815E00"/>
    <w:rsid w:val="00816193"/>
    <w:rsid w:val="008161DE"/>
    <w:rsid w:val="00816718"/>
    <w:rsid w:val="00816896"/>
    <w:rsid w:val="0081690E"/>
    <w:rsid w:val="00816B09"/>
    <w:rsid w:val="00816B43"/>
    <w:rsid w:val="00816F95"/>
    <w:rsid w:val="00817025"/>
    <w:rsid w:val="008170B1"/>
    <w:rsid w:val="008171EB"/>
    <w:rsid w:val="00817399"/>
    <w:rsid w:val="008175A6"/>
    <w:rsid w:val="008178AA"/>
    <w:rsid w:val="00817C71"/>
    <w:rsid w:val="00817FA8"/>
    <w:rsid w:val="008202F0"/>
    <w:rsid w:val="00820552"/>
    <w:rsid w:val="0082090E"/>
    <w:rsid w:val="00820B53"/>
    <w:rsid w:val="00820E82"/>
    <w:rsid w:val="00821054"/>
    <w:rsid w:val="008210FF"/>
    <w:rsid w:val="0082120F"/>
    <w:rsid w:val="00821215"/>
    <w:rsid w:val="008212AB"/>
    <w:rsid w:val="00821528"/>
    <w:rsid w:val="0082154A"/>
    <w:rsid w:val="00821572"/>
    <w:rsid w:val="008219DB"/>
    <w:rsid w:val="00821D18"/>
    <w:rsid w:val="00822288"/>
    <w:rsid w:val="008222A5"/>
    <w:rsid w:val="00822301"/>
    <w:rsid w:val="0082232A"/>
    <w:rsid w:val="00822B53"/>
    <w:rsid w:val="00822B80"/>
    <w:rsid w:val="008230DC"/>
    <w:rsid w:val="0082321C"/>
    <w:rsid w:val="00823246"/>
    <w:rsid w:val="00823273"/>
    <w:rsid w:val="00823851"/>
    <w:rsid w:val="008239C5"/>
    <w:rsid w:val="00823A74"/>
    <w:rsid w:val="008243FF"/>
    <w:rsid w:val="008246EA"/>
    <w:rsid w:val="0082479B"/>
    <w:rsid w:val="00824911"/>
    <w:rsid w:val="0082496B"/>
    <w:rsid w:val="00824B26"/>
    <w:rsid w:val="00824FC1"/>
    <w:rsid w:val="00824FF7"/>
    <w:rsid w:val="0082511C"/>
    <w:rsid w:val="00825280"/>
    <w:rsid w:val="0082543E"/>
    <w:rsid w:val="008255EA"/>
    <w:rsid w:val="008256F3"/>
    <w:rsid w:val="00825C68"/>
    <w:rsid w:val="00825EBF"/>
    <w:rsid w:val="00825F2F"/>
    <w:rsid w:val="008260F1"/>
    <w:rsid w:val="008261C0"/>
    <w:rsid w:val="0082621C"/>
    <w:rsid w:val="0082623A"/>
    <w:rsid w:val="00826522"/>
    <w:rsid w:val="00826572"/>
    <w:rsid w:val="008266DE"/>
    <w:rsid w:val="00826868"/>
    <w:rsid w:val="00826D75"/>
    <w:rsid w:val="00827362"/>
    <w:rsid w:val="008273D0"/>
    <w:rsid w:val="00827531"/>
    <w:rsid w:val="00827605"/>
    <w:rsid w:val="00827866"/>
    <w:rsid w:val="00827C27"/>
    <w:rsid w:val="00827F81"/>
    <w:rsid w:val="00830153"/>
    <w:rsid w:val="00830203"/>
    <w:rsid w:val="00830206"/>
    <w:rsid w:val="00830B73"/>
    <w:rsid w:val="00830BDB"/>
    <w:rsid w:val="00830BDC"/>
    <w:rsid w:val="00830D6B"/>
    <w:rsid w:val="00831249"/>
    <w:rsid w:val="008312B6"/>
    <w:rsid w:val="00831416"/>
    <w:rsid w:val="00831658"/>
    <w:rsid w:val="00831C4C"/>
    <w:rsid w:val="00831FE0"/>
    <w:rsid w:val="0083211B"/>
    <w:rsid w:val="00832133"/>
    <w:rsid w:val="00832186"/>
    <w:rsid w:val="0083236F"/>
    <w:rsid w:val="0083256E"/>
    <w:rsid w:val="008325E3"/>
    <w:rsid w:val="0083293D"/>
    <w:rsid w:val="008329F8"/>
    <w:rsid w:val="00832A4A"/>
    <w:rsid w:val="00832BF7"/>
    <w:rsid w:val="00832C5C"/>
    <w:rsid w:val="00832C63"/>
    <w:rsid w:val="00832FDE"/>
    <w:rsid w:val="00833308"/>
    <w:rsid w:val="008335C5"/>
    <w:rsid w:val="00833653"/>
    <w:rsid w:val="00833745"/>
    <w:rsid w:val="00833763"/>
    <w:rsid w:val="00833882"/>
    <w:rsid w:val="008339EF"/>
    <w:rsid w:val="00833A2F"/>
    <w:rsid w:val="00833B7E"/>
    <w:rsid w:val="00834245"/>
    <w:rsid w:val="00834342"/>
    <w:rsid w:val="00834352"/>
    <w:rsid w:val="00834356"/>
    <w:rsid w:val="00834515"/>
    <w:rsid w:val="008345F1"/>
    <w:rsid w:val="0083463E"/>
    <w:rsid w:val="00834959"/>
    <w:rsid w:val="00834A42"/>
    <w:rsid w:val="00834CFB"/>
    <w:rsid w:val="00834D19"/>
    <w:rsid w:val="00835222"/>
    <w:rsid w:val="008352F5"/>
    <w:rsid w:val="008357CE"/>
    <w:rsid w:val="008357D8"/>
    <w:rsid w:val="00835C08"/>
    <w:rsid w:val="00835CDA"/>
    <w:rsid w:val="0083609A"/>
    <w:rsid w:val="0083619C"/>
    <w:rsid w:val="00836332"/>
    <w:rsid w:val="00836355"/>
    <w:rsid w:val="008364A1"/>
    <w:rsid w:val="008367DB"/>
    <w:rsid w:val="0083692D"/>
    <w:rsid w:val="00836A17"/>
    <w:rsid w:val="00836A6C"/>
    <w:rsid w:val="00836B47"/>
    <w:rsid w:val="00836CA8"/>
    <w:rsid w:val="00836D02"/>
    <w:rsid w:val="00836D64"/>
    <w:rsid w:val="00836DC6"/>
    <w:rsid w:val="00836E65"/>
    <w:rsid w:val="0083721C"/>
    <w:rsid w:val="00837268"/>
    <w:rsid w:val="0083745C"/>
    <w:rsid w:val="008374A9"/>
    <w:rsid w:val="0083752B"/>
    <w:rsid w:val="008378E1"/>
    <w:rsid w:val="008379C4"/>
    <w:rsid w:val="00837B26"/>
    <w:rsid w:val="00837BF6"/>
    <w:rsid w:val="00837DA3"/>
    <w:rsid w:val="00837EB8"/>
    <w:rsid w:val="00837F0E"/>
    <w:rsid w:val="0084011F"/>
    <w:rsid w:val="008403CE"/>
    <w:rsid w:val="008403E8"/>
    <w:rsid w:val="008404E5"/>
    <w:rsid w:val="0084056C"/>
    <w:rsid w:val="008405B9"/>
    <w:rsid w:val="0084074D"/>
    <w:rsid w:val="0084079E"/>
    <w:rsid w:val="00840C64"/>
    <w:rsid w:val="00840DAB"/>
    <w:rsid w:val="00840F64"/>
    <w:rsid w:val="008412C1"/>
    <w:rsid w:val="008415C0"/>
    <w:rsid w:val="00841733"/>
    <w:rsid w:val="008417A8"/>
    <w:rsid w:val="008419F1"/>
    <w:rsid w:val="00841A5F"/>
    <w:rsid w:val="00841DCA"/>
    <w:rsid w:val="00842128"/>
    <w:rsid w:val="00842143"/>
    <w:rsid w:val="00842218"/>
    <w:rsid w:val="008422F9"/>
    <w:rsid w:val="008423CF"/>
    <w:rsid w:val="0084275C"/>
    <w:rsid w:val="00842894"/>
    <w:rsid w:val="00842951"/>
    <w:rsid w:val="00842C80"/>
    <w:rsid w:val="00842DE5"/>
    <w:rsid w:val="00843038"/>
    <w:rsid w:val="008430A2"/>
    <w:rsid w:val="0084352C"/>
    <w:rsid w:val="0084390F"/>
    <w:rsid w:val="008439EE"/>
    <w:rsid w:val="00843AE8"/>
    <w:rsid w:val="00843C0E"/>
    <w:rsid w:val="00843E89"/>
    <w:rsid w:val="008440C5"/>
    <w:rsid w:val="00844166"/>
    <w:rsid w:val="0084419F"/>
    <w:rsid w:val="008444BC"/>
    <w:rsid w:val="00844A40"/>
    <w:rsid w:val="00844B21"/>
    <w:rsid w:val="00844C58"/>
    <w:rsid w:val="00844C63"/>
    <w:rsid w:val="00844E89"/>
    <w:rsid w:val="0084500E"/>
    <w:rsid w:val="00845021"/>
    <w:rsid w:val="0084505C"/>
    <w:rsid w:val="0084509F"/>
    <w:rsid w:val="0084521E"/>
    <w:rsid w:val="00845353"/>
    <w:rsid w:val="0084560C"/>
    <w:rsid w:val="008457CF"/>
    <w:rsid w:val="00845D3A"/>
    <w:rsid w:val="00845DEF"/>
    <w:rsid w:val="00845F3E"/>
    <w:rsid w:val="00846161"/>
    <w:rsid w:val="008461D7"/>
    <w:rsid w:val="00846292"/>
    <w:rsid w:val="00846362"/>
    <w:rsid w:val="00846383"/>
    <w:rsid w:val="00846388"/>
    <w:rsid w:val="0084690A"/>
    <w:rsid w:val="0084695C"/>
    <w:rsid w:val="00846AA1"/>
    <w:rsid w:val="00846DF2"/>
    <w:rsid w:val="00846F80"/>
    <w:rsid w:val="00846F9A"/>
    <w:rsid w:val="00847486"/>
    <w:rsid w:val="008475C6"/>
    <w:rsid w:val="00847670"/>
    <w:rsid w:val="00847721"/>
    <w:rsid w:val="00850003"/>
    <w:rsid w:val="00850377"/>
    <w:rsid w:val="008505DF"/>
    <w:rsid w:val="00850A0E"/>
    <w:rsid w:val="00850A92"/>
    <w:rsid w:val="00850BAB"/>
    <w:rsid w:val="00850DC4"/>
    <w:rsid w:val="00850DCB"/>
    <w:rsid w:val="00850E59"/>
    <w:rsid w:val="00850F8D"/>
    <w:rsid w:val="008511D3"/>
    <w:rsid w:val="008513BB"/>
    <w:rsid w:val="008513E6"/>
    <w:rsid w:val="008515EB"/>
    <w:rsid w:val="00851708"/>
    <w:rsid w:val="00851E07"/>
    <w:rsid w:val="00851E53"/>
    <w:rsid w:val="00852035"/>
    <w:rsid w:val="008524AE"/>
    <w:rsid w:val="00852597"/>
    <w:rsid w:val="00852630"/>
    <w:rsid w:val="00852723"/>
    <w:rsid w:val="00852D4B"/>
    <w:rsid w:val="00852F4F"/>
    <w:rsid w:val="0085316C"/>
    <w:rsid w:val="008535D3"/>
    <w:rsid w:val="00853908"/>
    <w:rsid w:val="00853CE6"/>
    <w:rsid w:val="008541C6"/>
    <w:rsid w:val="0085424B"/>
    <w:rsid w:val="008544CF"/>
    <w:rsid w:val="00854501"/>
    <w:rsid w:val="0085455D"/>
    <w:rsid w:val="008545FE"/>
    <w:rsid w:val="00854877"/>
    <w:rsid w:val="0085492F"/>
    <w:rsid w:val="00854DA6"/>
    <w:rsid w:val="00854F26"/>
    <w:rsid w:val="00854FAC"/>
    <w:rsid w:val="00855294"/>
    <w:rsid w:val="008552D6"/>
    <w:rsid w:val="008552E3"/>
    <w:rsid w:val="008553A2"/>
    <w:rsid w:val="00855600"/>
    <w:rsid w:val="00855635"/>
    <w:rsid w:val="00855943"/>
    <w:rsid w:val="00855A45"/>
    <w:rsid w:val="00855DB1"/>
    <w:rsid w:val="00855FD7"/>
    <w:rsid w:val="00856039"/>
    <w:rsid w:val="0085610A"/>
    <w:rsid w:val="00856344"/>
    <w:rsid w:val="00856401"/>
    <w:rsid w:val="00856496"/>
    <w:rsid w:val="008565F4"/>
    <w:rsid w:val="00856A00"/>
    <w:rsid w:val="00856A9A"/>
    <w:rsid w:val="00856BE4"/>
    <w:rsid w:val="00856CD3"/>
    <w:rsid w:val="00856FD8"/>
    <w:rsid w:val="00857080"/>
    <w:rsid w:val="008571B1"/>
    <w:rsid w:val="0085725C"/>
    <w:rsid w:val="0085770B"/>
    <w:rsid w:val="008579B7"/>
    <w:rsid w:val="008579E7"/>
    <w:rsid w:val="00857A30"/>
    <w:rsid w:val="00857A4F"/>
    <w:rsid w:val="00857B22"/>
    <w:rsid w:val="0086018E"/>
    <w:rsid w:val="00860200"/>
    <w:rsid w:val="00860204"/>
    <w:rsid w:val="00860296"/>
    <w:rsid w:val="008602A9"/>
    <w:rsid w:val="00860321"/>
    <w:rsid w:val="0086060F"/>
    <w:rsid w:val="008607A9"/>
    <w:rsid w:val="0086081F"/>
    <w:rsid w:val="00860AE9"/>
    <w:rsid w:val="00860B25"/>
    <w:rsid w:val="00860CB4"/>
    <w:rsid w:val="00860EB6"/>
    <w:rsid w:val="00861046"/>
    <w:rsid w:val="008610BA"/>
    <w:rsid w:val="008611D7"/>
    <w:rsid w:val="0086163D"/>
    <w:rsid w:val="00861B85"/>
    <w:rsid w:val="00861CD2"/>
    <w:rsid w:val="00861F74"/>
    <w:rsid w:val="0086206E"/>
    <w:rsid w:val="00862263"/>
    <w:rsid w:val="00862574"/>
    <w:rsid w:val="0086264A"/>
    <w:rsid w:val="008627E7"/>
    <w:rsid w:val="008628F5"/>
    <w:rsid w:val="00862A42"/>
    <w:rsid w:val="00862C73"/>
    <w:rsid w:val="00862D99"/>
    <w:rsid w:val="00862E95"/>
    <w:rsid w:val="00862FFA"/>
    <w:rsid w:val="00863439"/>
    <w:rsid w:val="008634AB"/>
    <w:rsid w:val="008635DD"/>
    <w:rsid w:val="00863783"/>
    <w:rsid w:val="008638AA"/>
    <w:rsid w:val="00863936"/>
    <w:rsid w:val="00863BB2"/>
    <w:rsid w:val="00863BC4"/>
    <w:rsid w:val="00863C1C"/>
    <w:rsid w:val="00863D73"/>
    <w:rsid w:val="00863EAF"/>
    <w:rsid w:val="0086415C"/>
    <w:rsid w:val="008641AF"/>
    <w:rsid w:val="0086450A"/>
    <w:rsid w:val="0086491C"/>
    <w:rsid w:val="0086494D"/>
    <w:rsid w:val="00864979"/>
    <w:rsid w:val="00864B2D"/>
    <w:rsid w:val="00864B97"/>
    <w:rsid w:val="00864FC6"/>
    <w:rsid w:val="0086501A"/>
    <w:rsid w:val="0086505D"/>
    <w:rsid w:val="0086515A"/>
    <w:rsid w:val="00865572"/>
    <w:rsid w:val="0086565F"/>
    <w:rsid w:val="00865798"/>
    <w:rsid w:val="00865C28"/>
    <w:rsid w:val="00865E05"/>
    <w:rsid w:val="00865E20"/>
    <w:rsid w:val="00865E72"/>
    <w:rsid w:val="00866043"/>
    <w:rsid w:val="008661C1"/>
    <w:rsid w:val="0086629C"/>
    <w:rsid w:val="00866334"/>
    <w:rsid w:val="008667B6"/>
    <w:rsid w:val="00866807"/>
    <w:rsid w:val="0086681A"/>
    <w:rsid w:val="00866C0D"/>
    <w:rsid w:val="00866C9F"/>
    <w:rsid w:val="00867099"/>
    <w:rsid w:val="008670AA"/>
    <w:rsid w:val="00867289"/>
    <w:rsid w:val="00867294"/>
    <w:rsid w:val="00867460"/>
    <w:rsid w:val="008674D1"/>
    <w:rsid w:val="008677FE"/>
    <w:rsid w:val="00867CAC"/>
    <w:rsid w:val="00867E26"/>
    <w:rsid w:val="00867F7F"/>
    <w:rsid w:val="008702AE"/>
    <w:rsid w:val="008703BA"/>
    <w:rsid w:val="0087067B"/>
    <w:rsid w:val="00870C07"/>
    <w:rsid w:val="00870CD4"/>
    <w:rsid w:val="00871160"/>
    <w:rsid w:val="00871777"/>
    <w:rsid w:val="008717DB"/>
    <w:rsid w:val="008717F1"/>
    <w:rsid w:val="0087229C"/>
    <w:rsid w:val="00872487"/>
    <w:rsid w:val="00872742"/>
    <w:rsid w:val="0087294E"/>
    <w:rsid w:val="008729CC"/>
    <w:rsid w:val="00872A7E"/>
    <w:rsid w:val="00872B56"/>
    <w:rsid w:val="00872CDA"/>
    <w:rsid w:val="00872DCA"/>
    <w:rsid w:val="00872DE4"/>
    <w:rsid w:val="00873290"/>
    <w:rsid w:val="008735A6"/>
    <w:rsid w:val="00873B0C"/>
    <w:rsid w:val="00873BA7"/>
    <w:rsid w:val="00873DF2"/>
    <w:rsid w:val="0087415C"/>
    <w:rsid w:val="00874187"/>
    <w:rsid w:val="00874446"/>
    <w:rsid w:val="008744C6"/>
    <w:rsid w:val="00874666"/>
    <w:rsid w:val="00874829"/>
    <w:rsid w:val="00874DC0"/>
    <w:rsid w:val="00874FD2"/>
    <w:rsid w:val="00874FDE"/>
    <w:rsid w:val="0087500A"/>
    <w:rsid w:val="008751C9"/>
    <w:rsid w:val="00875408"/>
    <w:rsid w:val="00875528"/>
    <w:rsid w:val="00875766"/>
    <w:rsid w:val="00875990"/>
    <w:rsid w:val="00875FC3"/>
    <w:rsid w:val="00876084"/>
    <w:rsid w:val="008762EF"/>
    <w:rsid w:val="00876521"/>
    <w:rsid w:val="00876C38"/>
    <w:rsid w:val="00876D83"/>
    <w:rsid w:val="00876D9E"/>
    <w:rsid w:val="00876DC1"/>
    <w:rsid w:val="00877021"/>
    <w:rsid w:val="00877044"/>
    <w:rsid w:val="0087708B"/>
    <w:rsid w:val="00877197"/>
    <w:rsid w:val="00877869"/>
    <w:rsid w:val="00877907"/>
    <w:rsid w:val="008779E4"/>
    <w:rsid w:val="00877CDF"/>
    <w:rsid w:val="0088018F"/>
    <w:rsid w:val="008801D6"/>
    <w:rsid w:val="008802D3"/>
    <w:rsid w:val="008808F9"/>
    <w:rsid w:val="00880AAC"/>
    <w:rsid w:val="00880AB3"/>
    <w:rsid w:val="00880B53"/>
    <w:rsid w:val="00880B57"/>
    <w:rsid w:val="00880EB2"/>
    <w:rsid w:val="0088107F"/>
    <w:rsid w:val="00881154"/>
    <w:rsid w:val="00881AD6"/>
    <w:rsid w:val="00881AE8"/>
    <w:rsid w:val="00881BAC"/>
    <w:rsid w:val="00881BF7"/>
    <w:rsid w:val="00881F75"/>
    <w:rsid w:val="00882003"/>
    <w:rsid w:val="0088200A"/>
    <w:rsid w:val="00882084"/>
    <w:rsid w:val="008823E0"/>
    <w:rsid w:val="00882469"/>
    <w:rsid w:val="00882500"/>
    <w:rsid w:val="0088255C"/>
    <w:rsid w:val="008825E7"/>
    <w:rsid w:val="008826C0"/>
    <w:rsid w:val="008828F6"/>
    <w:rsid w:val="00882BFA"/>
    <w:rsid w:val="00882F15"/>
    <w:rsid w:val="00882F16"/>
    <w:rsid w:val="008830CC"/>
    <w:rsid w:val="0088311E"/>
    <w:rsid w:val="008832B0"/>
    <w:rsid w:val="00883316"/>
    <w:rsid w:val="0088347F"/>
    <w:rsid w:val="00883810"/>
    <w:rsid w:val="00883897"/>
    <w:rsid w:val="00883AE5"/>
    <w:rsid w:val="00883E1A"/>
    <w:rsid w:val="00883F12"/>
    <w:rsid w:val="00883F59"/>
    <w:rsid w:val="008841DB"/>
    <w:rsid w:val="00884344"/>
    <w:rsid w:val="00884700"/>
    <w:rsid w:val="008849B5"/>
    <w:rsid w:val="00884AF6"/>
    <w:rsid w:val="00885140"/>
    <w:rsid w:val="008853ED"/>
    <w:rsid w:val="00885410"/>
    <w:rsid w:val="0088559E"/>
    <w:rsid w:val="0088581E"/>
    <w:rsid w:val="0088583C"/>
    <w:rsid w:val="00885A0A"/>
    <w:rsid w:val="00885B84"/>
    <w:rsid w:val="00885D6B"/>
    <w:rsid w:val="00885FFD"/>
    <w:rsid w:val="00886191"/>
    <w:rsid w:val="008864FE"/>
    <w:rsid w:val="00886508"/>
    <w:rsid w:val="00886700"/>
    <w:rsid w:val="008867F4"/>
    <w:rsid w:val="00886CA1"/>
    <w:rsid w:val="00886D88"/>
    <w:rsid w:val="00886EFA"/>
    <w:rsid w:val="00886F23"/>
    <w:rsid w:val="00886F2E"/>
    <w:rsid w:val="0088727F"/>
    <w:rsid w:val="0088729E"/>
    <w:rsid w:val="008872B2"/>
    <w:rsid w:val="00887450"/>
    <w:rsid w:val="00887541"/>
    <w:rsid w:val="008875CA"/>
    <w:rsid w:val="008877C0"/>
    <w:rsid w:val="00887A39"/>
    <w:rsid w:val="00887CDF"/>
    <w:rsid w:val="00887DBC"/>
    <w:rsid w:val="00887F13"/>
    <w:rsid w:val="008900A0"/>
    <w:rsid w:val="0089022D"/>
    <w:rsid w:val="00890619"/>
    <w:rsid w:val="00890650"/>
    <w:rsid w:val="00890770"/>
    <w:rsid w:val="008907DE"/>
    <w:rsid w:val="00891191"/>
    <w:rsid w:val="0089136C"/>
    <w:rsid w:val="00891789"/>
    <w:rsid w:val="00891951"/>
    <w:rsid w:val="00891B85"/>
    <w:rsid w:val="00891C1C"/>
    <w:rsid w:val="00891CA1"/>
    <w:rsid w:val="00891DB3"/>
    <w:rsid w:val="00891EAD"/>
    <w:rsid w:val="00891FCD"/>
    <w:rsid w:val="008922E0"/>
    <w:rsid w:val="00892512"/>
    <w:rsid w:val="00892757"/>
    <w:rsid w:val="00892AED"/>
    <w:rsid w:val="00892C73"/>
    <w:rsid w:val="00892E29"/>
    <w:rsid w:val="00892E83"/>
    <w:rsid w:val="00892EAE"/>
    <w:rsid w:val="00893028"/>
    <w:rsid w:val="00893200"/>
    <w:rsid w:val="00893303"/>
    <w:rsid w:val="008933CA"/>
    <w:rsid w:val="008934D4"/>
    <w:rsid w:val="0089361E"/>
    <w:rsid w:val="008936A4"/>
    <w:rsid w:val="00893D87"/>
    <w:rsid w:val="00893EFA"/>
    <w:rsid w:val="0089423B"/>
    <w:rsid w:val="008942F7"/>
    <w:rsid w:val="008943B4"/>
    <w:rsid w:val="00894C95"/>
    <w:rsid w:val="00894D24"/>
    <w:rsid w:val="00894D5B"/>
    <w:rsid w:val="00894DC5"/>
    <w:rsid w:val="008953BB"/>
    <w:rsid w:val="00895474"/>
    <w:rsid w:val="00895475"/>
    <w:rsid w:val="008954CC"/>
    <w:rsid w:val="00895500"/>
    <w:rsid w:val="008955EB"/>
    <w:rsid w:val="008956E9"/>
    <w:rsid w:val="008958F7"/>
    <w:rsid w:val="00895A5C"/>
    <w:rsid w:val="00895A6F"/>
    <w:rsid w:val="00895DD9"/>
    <w:rsid w:val="00895FA1"/>
    <w:rsid w:val="00895FA5"/>
    <w:rsid w:val="00896192"/>
    <w:rsid w:val="008961EA"/>
    <w:rsid w:val="00896555"/>
    <w:rsid w:val="008965C2"/>
    <w:rsid w:val="00896E7F"/>
    <w:rsid w:val="00897054"/>
    <w:rsid w:val="00897132"/>
    <w:rsid w:val="00897443"/>
    <w:rsid w:val="00897459"/>
    <w:rsid w:val="00897550"/>
    <w:rsid w:val="00897584"/>
    <w:rsid w:val="008979BD"/>
    <w:rsid w:val="00897A37"/>
    <w:rsid w:val="00897D88"/>
    <w:rsid w:val="00897DB6"/>
    <w:rsid w:val="00897DEF"/>
    <w:rsid w:val="00897EB9"/>
    <w:rsid w:val="00897FE1"/>
    <w:rsid w:val="008A008D"/>
    <w:rsid w:val="008A0131"/>
    <w:rsid w:val="008A056A"/>
    <w:rsid w:val="008A09A1"/>
    <w:rsid w:val="008A0AD8"/>
    <w:rsid w:val="008A0B77"/>
    <w:rsid w:val="008A0EEF"/>
    <w:rsid w:val="008A10BA"/>
    <w:rsid w:val="008A1281"/>
    <w:rsid w:val="008A1730"/>
    <w:rsid w:val="008A19A9"/>
    <w:rsid w:val="008A1DB4"/>
    <w:rsid w:val="008A1F65"/>
    <w:rsid w:val="008A223E"/>
    <w:rsid w:val="008A294F"/>
    <w:rsid w:val="008A2A04"/>
    <w:rsid w:val="008A2A4F"/>
    <w:rsid w:val="008A2AE9"/>
    <w:rsid w:val="008A2CF2"/>
    <w:rsid w:val="008A30EE"/>
    <w:rsid w:val="008A34A2"/>
    <w:rsid w:val="008A35B7"/>
    <w:rsid w:val="008A3711"/>
    <w:rsid w:val="008A3738"/>
    <w:rsid w:val="008A3A0A"/>
    <w:rsid w:val="008A3DF6"/>
    <w:rsid w:val="008A4051"/>
    <w:rsid w:val="008A419C"/>
    <w:rsid w:val="008A4202"/>
    <w:rsid w:val="008A4307"/>
    <w:rsid w:val="008A4330"/>
    <w:rsid w:val="008A4355"/>
    <w:rsid w:val="008A43A0"/>
    <w:rsid w:val="008A4668"/>
    <w:rsid w:val="008A476C"/>
    <w:rsid w:val="008A4949"/>
    <w:rsid w:val="008A4B21"/>
    <w:rsid w:val="008A4CE3"/>
    <w:rsid w:val="008A4D03"/>
    <w:rsid w:val="008A4F30"/>
    <w:rsid w:val="008A50E6"/>
    <w:rsid w:val="008A5482"/>
    <w:rsid w:val="008A582D"/>
    <w:rsid w:val="008A5908"/>
    <w:rsid w:val="008A5946"/>
    <w:rsid w:val="008A59BC"/>
    <w:rsid w:val="008A5BA2"/>
    <w:rsid w:val="008A5CD4"/>
    <w:rsid w:val="008A5F49"/>
    <w:rsid w:val="008A6094"/>
    <w:rsid w:val="008A610E"/>
    <w:rsid w:val="008A639D"/>
    <w:rsid w:val="008A6625"/>
    <w:rsid w:val="008A687C"/>
    <w:rsid w:val="008A7324"/>
    <w:rsid w:val="008A7488"/>
    <w:rsid w:val="008A783D"/>
    <w:rsid w:val="008A78FC"/>
    <w:rsid w:val="008A7984"/>
    <w:rsid w:val="008A7C05"/>
    <w:rsid w:val="008A7D3B"/>
    <w:rsid w:val="008A7DBC"/>
    <w:rsid w:val="008A7EDE"/>
    <w:rsid w:val="008B0039"/>
    <w:rsid w:val="008B0307"/>
    <w:rsid w:val="008B0397"/>
    <w:rsid w:val="008B05DC"/>
    <w:rsid w:val="008B05E3"/>
    <w:rsid w:val="008B096D"/>
    <w:rsid w:val="008B0B3B"/>
    <w:rsid w:val="008B0C27"/>
    <w:rsid w:val="008B10CE"/>
    <w:rsid w:val="008B11BA"/>
    <w:rsid w:val="008B11C9"/>
    <w:rsid w:val="008B1211"/>
    <w:rsid w:val="008B1223"/>
    <w:rsid w:val="008B1388"/>
    <w:rsid w:val="008B14EB"/>
    <w:rsid w:val="008B158B"/>
    <w:rsid w:val="008B1647"/>
    <w:rsid w:val="008B1AA9"/>
    <w:rsid w:val="008B1AE5"/>
    <w:rsid w:val="008B1CF1"/>
    <w:rsid w:val="008B20CC"/>
    <w:rsid w:val="008B2159"/>
    <w:rsid w:val="008B2B7C"/>
    <w:rsid w:val="008B2BB4"/>
    <w:rsid w:val="008B2BDF"/>
    <w:rsid w:val="008B2C69"/>
    <w:rsid w:val="008B2DE5"/>
    <w:rsid w:val="008B2E9C"/>
    <w:rsid w:val="008B2F04"/>
    <w:rsid w:val="008B2F96"/>
    <w:rsid w:val="008B3112"/>
    <w:rsid w:val="008B32C3"/>
    <w:rsid w:val="008B36B7"/>
    <w:rsid w:val="008B3C94"/>
    <w:rsid w:val="008B3DB9"/>
    <w:rsid w:val="008B3E0D"/>
    <w:rsid w:val="008B3F63"/>
    <w:rsid w:val="008B4259"/>
    <w:rsid w:val="008B4263"/>
    <w:rsid w:val="008B447F"/>
    <w:rsid w:val="008B4614"/>
    <w:rsid w:val="008B4708"/>
    <w:rsid w:val="008B475C"/>
    <w:rsid w:val="008B49C6"/>
    <w:rsid w:val="008B4BC8"/>
    <w:rsid w:val="008B4BDC"/>
    <w:rsid w:val="008B5188"/>
    <w:rsid w:val="008B51D4"/>
    <w:rsid w:val="008B5C3D"/>
    <w:rsid w:val="008B5EC9"/>
    <w:rsid w:val="008B60F8"/>
    <w:rsid w:val="008B655A"/>
    <w:rsid w:val="008B69D9"/>
    <w:rsid w:val="008B6AC2"/>
    <w:rsid w:val="008B6BCB"/>
    <w:rsid w:val="008B6C32"/>
    <w:rsid w:val="008B73C2"/>
    <w:rsid w:val="008B7677"/>
    <w:rsid w:val="008B773E"/>
    <w:rsid w:val="008B7B6B"/>
    <w:rsid w:val="008B7D68"/>
    <w:rsid w:val="008B7ED1"/>
    <w:rsid w:val="008C01A5"/>
    <w:rsid w:val="008C0293"/>
    <w:rsid w:val="008C02A3"/>
    <w:rsid w:val="008C04CB"/>
    <w:rsid w:val="008C05A1"/>
    <w:rsid w:val="008C0D2C"/>
    <w:rsid w:val="008C0DF2"/>
    <w:rsid w:val="008C0E0D"/>
    <w:rsid w:val="008C0EE0"/>
    <w:rsid w:val="008C171E"/>
    <w:rsid w:val="008C186D"/>
    <w:rsid w:val="008C19AE"/>
    <w:rsid w:val="008C1A56"/>
    <w:rsid w:val="008C1B5E"/>
    <w:rsid w:val="008C1D8F"/>
    <w:rsid w:val="008C1DF5"/>
    <w:rsid w:val="008C1EEA"/>
    <w:rsid w:val="008C1FCF"/>
    <w:rsid w:val="008C263B"/>
    <w:rsid w:val="008C26B4"/>
    <w:rsid w:val="008C275D"/>
    <w:rsid w:val="008C2879"/>
    <w:rsid w:val="008C28A3"/>
    <w:rsid w:val="008C28B4"/>
    <w:rsid w:val="008C29EF"/>
    <w:rsid w:val="008C2A8E"/>
    <w:rsid w:val="008C2BC7"/>
    <w:rsid w:val="008C2ED9"/>
    <w:rsid w:val="008C2F2A"/>
    <w:rsid w:val="008C3116"/>
    <w:rsid w:val="008C3245"/>
    <w:rsid w:val="008C32A1"/>
    <w:rsid w:val="008C32D6"/>
    <w:rsid w:val="008C32F5"/>
    <w:rsid w:val="008C33BD"/>
    <w:rsid w:val="008C34D6"/>
    <w:rsid w:val="008C36F0"/>
    <w:rsid w:val="008C38C0"/>
    <w:rsid w:val="008C38DE"/>
    <w:rsid w:val="008C3992"/>
    <w:rsid w:val="008C39A4"/>
    <w:rsid w:val="008C3AB8"/>
    <w:rsid w:val="008C3B7C"/>
    <w:rsid w:val="008C3DC4"/>
    <w:rsid w:val="008C411E"/>
    <w:rsid w:val="008C471F"/>
    <w:rsid w:val="008C47EC"/>
    <w:rsid w:val="008C497E"/>
    <w:rsid w:val="008C4A13"/>
    <w:rsid w:val="008C4CCC"/>
    <w:rsid w:val="008C4D6B"/>
    <w:rsid w:val="008C4F1B"/>
    <w:rsid w:val="008C4F28"/>
    <w:rsid w:val="008C4F5B"/>
    <w:rsid w:val="008C50BD"/>
    <w:rsid w:val="008C520F"/>
    <w:rsid w:val="008C5326"/>
    <w:rsid w:val="008C5359"/>
    <w:rsid w:val="008C55B1"/>
    <w:rsid w:val="008C57C4"/>
    <w:rsid w:val="008C5ACB"/>
    <w:rsid w:val="008C5B1B"/>
    <w:rsid w:val="008C60D7"/>
    <w:rsid w:val="008C61DA"/>
    <w:rsid w:val="008C63B0"/>
    <w:rsid w:val="008C644D"/>
    <w:rsid w:val="008C64C1"/>
    <w:rsid w:val="008C68CA"/>
    <w:rsid w:val="008C6906"/>
    <w:rsid w:val="008C6ADF"/>
    <w:rsid w:val="008C6B6F"/>
    <w:rsid w:val="008C6C77"/>
    <w:rsid w:val="008C6D6A"/>
    <w:rsid w:val="008C6F0F"/>
    <w:rsid w:val="008C71CC"/>
    <w:rsid w:val="008C7310"/>
    <w:rsid w:val="008C7884"/>
    <w:rsid w:val="008C78E8"/>
    <w:rsid w:val="008C79D1"/>
    <w:rsid w:val="008C7A56"/>
    <w:rsid w:val="008C7C01"/>
    <w:rsid w:val="008C7C1E"/>
    <w:rsid w:val="008C7EF0"/>
    <w:rsid w:val="008C7F34"/>
    <w:rsid w:val="008C7F79"/>
    <w:rsid w:val="008D0134"/>
    <w:rsid w:val="008D0486"/>
    <w:rsid w:val="008D070C"/>
    <w:rsid w:val="008D0904"/>
    <w:rsid w:val="008D0A39"/>
    <w:rsid w:val="008D0A79"/>
    <w:rsid w:val="008D0FBB"/>
    <w:rsid w:val="008D131B"/>
    <w:rsid w:val="008D13E0"/>
    <w:rsid w:val="008D15AC"/>
    <w:rsid w:val="008D193E"/>
    <w:rsid w:val="008D1DF1"/>
    <w:rsid w:val="008D2374"/>
    <w:rsid w:val="008D2395"/>
    <w:rsid w:val="008D250D"/>
    <w:rsid w:val="008D25BC"/>
    <w:rsid w:val="008D2712"/>
    <w:rsid w:val="008D2A96"/>
    <w:rsid w:val="008D2B12"/>
    <w:rsid w:val="008D2DB4"/>
    <w:rsid w:val="008D2EA3"/>
    <w:rsid w:val="008D3273"/>
    <w:rsid w:val="008D3419"/>
    <w:rsid w:val="008D34AD"/>
    <w:rsid w:val="008D371F"/>
    <w:rsid w:val="008D3932"/>
    <w:rsid w:val="008D3A2B"/>
    <w:rsid w:val="008D3B46"/>
    <w:rsid w:val="008D4127"/>
    <w:rsid w:val="008D41A9"/>
    <w:rsid w:val="008D460A"/>
    <w:rsid w:val="008D467E"/>
    <w:rsid w:val="008D4704"/>
    <w:rsid w:val="008D485E"/>
    <w:rsid w:val="008D4A95"/>
    <w:rsid w:val="008D4B81"/>
    <w:rsid w:val="008D4D20"/>
    <w:rsid w:val="008D509C"/>
    <w:rsid w:val="008D5477"/>
    <w:rsid w:val="008D5497"/>
    <w:rsid w:val="008D59BD"/>
    <w:rsid w:val="008D59D2"/>
    <w:rsid w:val="008D5C8F"/>
    <w:rsid w:val="008D5FB5"/>
    <w:rsid w:val="008D5FBA"/>
    <w:rsid w:val="008D61D2"/>
    <w:rsid w:val="008D63FE"/>
    <w:rsid w:val="008D653A"/>
    <w:rsid w:val="008D65E1"/>
    <w:rsid w:val="008D669B"/>
    <w:rsid w:val="008D66B4"/>
    <w:rsid w:val="008D69C3"/>
    <w:rsid w:val="008D6BA8"/>
    <w:rsid w:val="008D6EB7"/>
    <w:rsid w:val="008D6EBA"/>
    <w:rsid w:val="008D70FC"/>
    <w:rsid w:val="008D72ED"/>
    <w:rsid w:val="008D73A3"/>
    <w:rsid w:val="008D7529"/>
    <w:rsid w:val="008D7726"/>
    <w:rsid w:val="008D7940"/>
    <w:rsid w:val="008D7F1E"/>
    <w:rsid w:val="008E00F1"/>
    <w:rsid w:val="008E0384"/>
    <w:rsid w:val="008E04BD"/>
    <w:rsid w:val="008E04E0"/>
    <w:rsid w:val="008E0C38"/>
    <w:rsid w:val="008E0C41"/>
    <w:rsid w:val="008E1223"/>
    <w:rsid w:val="008E13D6"/>
    <w:rsid w:val="008E1438"/>
    <w:rsid w:val="008E172A"/>
    <w:rsid w:val="008E1913"/>
    <w:rsid w:val="008E1955"/>
    <w:rsid w:val="008E1A96"/>
    <w:rsid w:val="008E1AC0"/>
    <w:rsid w:val="008E1BA1"/>
    <w:rsid w:val="008E1CFD"/>
    <w:rsid w:val="008E1E03"/>
    <w:rsid w:val="008E1E8D"/>
    <w:rsid w:val="008E2289"/>
    <w:rsid w:val="008E2305"/>
    <w:rsid w:val="008E246E"/>
    <w:rsid w:val="008E24AF"/>
    <w:rsid w:val="008E27B5"/>
    <w:rsid w:val="008E29AB"/>
    <w:rsid w:val="008E2EFF"/>
    <w:rsid w:val="008E30A4"/>
    <w:rsid w:val="008E30DE"/>
    <w:rsid w:val="008E3334"/>
    <w:rsid w:val="008E3632"/>
    <w:rsid w:val="008E3B21"/>
    <w:rsid w:val="008E3B38"/>
    <w:rsid w:val="008E3B61"/>
    <w:rsid w:val="008E3B67"/>
    <w:rsid w:val="008E3DEE"/>
    <w:rsid w:val="008E3E11"/>
    <w:rsid w:val="008E3E13"/>
    <w:rsid w:val="008E40DD"/>
    <w:rsid w:val="008E41C9"/>
    <w:rsid w:val="008E4243"/>
    <w:rsid w:val="008E438A"/>
    <w:rsid w:val="008E43EA"/>
    <w:rsid w:val="008E458C"/>
    <w:rsid w:val="008E4674"/>
    <w:rsid w:val="008E48F2"/>
    <w:rsid w:val="008E4C8A"/>
    <w:rsid w:val="008E4CD5"/>
    <w:rsid w:val="008E52F8"/>
    <w:rsid w:val="008E538C"/>
    <w:rsid w:val="008E56C1"/>
    <w:rsid w:val="008E57B9"/>
    <w:rsid w:val="008E58E8"/>
    <w:rsid w:val="008E58EC"/>
    <w:rsid w:val="008E5A1F"/>
    <w:rsid w:val="008E5A89"/>
    <w:rsid w:val="008E5AB5"/>
    <w:rsid w:val="008E5BC3"/>
    <w:rsid w:val="008E5D30"/>
    <w:rsid w:val="008E5EC9"/>
    <w:rsid w:val="008E622B"/>
    <w:rsid w:val="008E64DA"/>
    <w:rsid w:val="008E65EB"/>
    <w:rsid w:val="008E7352"/>
    <w:rsid w:val="008E73A9"/>
    <w:rsid w:val="008E784D"/>
    <w:rsid w:val="008E797D"/>
    <w:rsid w:val="008E7A78"/>
    <w:rsid w:val="008F007C"/>
    <w:rsid w:val="008F0105"/>
    <w:rsid w:val="008F020D"/>
    <w:rsid w:val="008F03B2"/>
    <w:rsid w:val="008F046E"/>
    <w:rsid w:val="008F05A5"/>
    <w:rsid w:val="008F0771"/>
    <w:rsid w:val="008F0885"/>
    <w:rsid w:val="008F08DF"/>
    <w:rsid w:val="008F0D34"/>
    <w:rsid w:val="008F0D6A"/>
    <w:rsid w:val="008F0D7D"/>
    <w:rsid w:val="008F0F54"/>
    <w:rsid w:val="008F10D1"/>
    <w:rsid w:val="008F13CC"/>
    <w:rsid w:val="008F1429"/>
    <w:rsid w:val="008F14A9"/>
    <w:rsid w:val="008F1D83"/>
    <w:rsid w:val="008F1FB5"/>
    <w:rsid w:val="008F24F4"/>
    <w:rsid w:val="008F2525"/>
    <w:rsid w:val="008F2799"/>
    <w:rsid w:val="008F2BD0"/>
    <w:rsid w:val="008F2E23"/>
    <w:rsid w:val="008F33CC"/>
    <w:rsid w:val="008F37B5"/>
    <w:rsid w:val="008F39F2"/>
    <w:rsid w:val="008F3A3B"/>
    <w:rsid w:val="008F3B1F"/>
    <w:rsid w:val="008F3C52"/>
    <w:rsid w:val="008F3CC4"/>
    <w:rsid w:val="008F3DA4"/>
    <w:rsid w:val="008F3EAE"/>
    <w:rsid w:val="008F411E"/>
    <w:rsid w:val="008F42EE"/>
    <w:rsid w:val="008F4395"/>
    <w:rsid w:val="008F480E"/>
    <w:rsid w:val="008F4AE6"/>
    <w:rsid w:val="008F4CAE"/>
    <w:rsid w:val="008F4CAF"/>
    <w:rsid w:val="008F4E01"/>
    <w:rsid w:val="008F4E0A"/>
    <w:rsid w:val="008F4E32"/>
    <w:rsid w:val="008F50EA"/>
    <w:rsid w:val="008F5107"/>
    <w:rsid w:val="008F51D4"/>
    <w:rsid w:val="008F52FF"/>
    <w:rsid w:val="008F53ED"/>
    <w:rsid w:val="008F55B3"/>
    <w:rsid w:val="008F5646"/>
    <w:rsid w:val="008F5889"/>
    <w:rsid w:val="008F5A68"/>
    <w:rsid w:val="008F5B4A"/>
    <w:rsid w:val="008F5DF9"/>
    <w:rsid w:val="008F5EF5"/>
    <w:rsid w:val="008F6075"/>
    <w:rsid w:val="008F6215"/>
    <w:rsid w:val="008F6E0F"/>
    <w:rsid w:val="008F767E"/>
    <w:rsid w:val="008F76F6"/>
    <w:rsid w:val="008F7962"/>
    <w:rsid w:val="008F79FF"/>
    <w:rsid w:val="008F7C0A"/>
    <w:rsid w:val="008F7EA6"/>
    <w:rsid w:val="00900184"/>
    <w:rsid w:val="0090021B"/>
    <w:rsid w:val="00900243"/>
    <w:rsid w:val="00900535"/>
    <w:rsid w:val="00900808"/>
    <w:rsid w:val="00900CFD"/>
    <w:rsid w:val="00900F47"/>
    <w:rsid w:val="00901A31"/>
    <w:rsid w:val="00901B2F"/>
    <w:rsid w:val="00901B57"/>
    <w:rsid w:val="00901BF4"/>
    <w:rsid w:val="00901CB9"/>
    <w:rsid w:val="00901E87"/>
    <w:rsid w:val="00902850"/>
    <w:rsid w:val="00902988"/>
    <w:rsid w:val="00902D99"/>
    <w:rsid w:val="0090320B"/>
    <w:rsid w:val="009032C7"/>
    <w:rsid w:val="0090337C"/>
    <w:rsid w:val="0090366D"/>
    <w:rsid w:val="00903836"/>
    <w:rsid w:val="009038E7"/>
    <w:rsid w:val="00903D1C"/>
    <w:rsid w:val="00903D7F"/>
    <w:rsid w:val="00903F02"/>
    <w:rsid w:val="0090438C"/>
    <w:rsid w:val="00904601"/>
    <w:rsid w:val="00904621"/>
    <w:rsid w:val="009046FE"/>
    <w:rsid w:val="009048EC"/>
    <w:rsid w:val="00904A54"/>
    <w:rsid w:val="00904AE4"/>
    <w:rsid w:val="00904B92"/>
    <w:rsid w:val="00904F12"/>
    <w:rsid w:val="009050EB"/>
    <w:rsid w:val="0090515B"/>
    <w:rsid w:val="0090540F"/>
    <w:rsid w:val="00905424"/>
    <w:rsid w:val="009056B8"/>
    <w:rsid w:val="009057EB"/>
    <w:rsid w:val="00905A03"/>
    <w:rsid w:val="00905AA4"/>
    <w:rsid w:val="00905E86"/>
    <w:rsid w:val="0090635E"/>
    <w:rsid w:val="00906531"/>
    <w:rsid w:val="009067E9"/>
    <w:rsid w:val="009068D8"/>
    <w:rsid w:val="009068E1"/>
    <w:rsid w:val="00906BF9"/>
    <w:rsid w:val="00906CD9"/>
    <w:rsid w:val="00906EBE"/>
    <w:rsid w:val="009071DE"/>
    <w:rsid w:val="0090748A"/>
    <w:rsid w:val="0090779C"/>
    <w:rsid w:val="009077D9"/>
    <w:rsid w:val="009079F7"/>
    <w:rsid w:val="00907AE6"/>
    <w:rsid w:val="00907B30"/>
    <w:rsid w:val="00907B5C"/>
    <w:rsid w:val="00907B5F"/>
    <w:rsid w:val="00907BE9"/>
    <w:rsid w:val="00907C01"/>
    <w:rsid w:val="00907D1F"/>
    <w:rsid w:val="00907DF3"/>
    <w:rsid w:val="00907F0E"/>
    <w:rsid w:val="0091030C"/>
    <w:rsid w:val="0091035B"/>
    <w:rsid w:val="009106CB"/>
    <w:rsid w:val="0091074F"/>
    <w:rsid w:val="00910791"/>
    <w:rsid w:val="00910898"/>
    <w:rsid w:val="0091100B"/>
    <w:rsid w:val="009111F0"/>
    <w:rsid w:val="0091145C"/>
    <w:rsid w:val="0091162F"/>
    <w:rsid w:val="009117E0"/>
    <w:rsid w:val="00911823"/>
    <w:rsid w:val="00911DAE"/>
    <w:rsid w:val="00912082"/>
    <w:rsid w:val="00912208"/>
    <w:rsid w:val="00912532"/>
    <w:rsid w:val="00912729"/>
    <w:rsid w:val="0091274D"/>
    <w:rsid w:val="00912963"/>
    <w:rsid w:val="00912A84"/>
    <w:rsid w:val="00912D87"/>
    <w:rsid w:val="00912FC9"/>
    <w:rsid w:val="00913124"/>
    <w:rsid w:val="0091316C"/>
    <w:rsid w:val="00913245"/>
    <w:rsid w:val="0091343A"/>
    <w:rsid w:val="00913568"/>
    <w:rsid w:val="009135F2"/>
    <w:rsid w:val="00913797"/>
    <w:rsid w:val="00913855"/>
    <w:rsid w:val="0091397A"/>
    <w:rsid w:val="00913AED"/>
    <w:rsid w:val="00913B60"/>
    <w:rsid w:val="00913D78"/>
    <w:rsid w:val="009141A3"/>
    <w:rsid w:val="00914202"/>
    <w:rsid w:val="009143E7"/>
    <w:rsid w:val="009143ED"/>
    <w:rsid w:val="009144B2"/>
    <w:rsid w:val="009145DD"/>
    <w:rsid w:val="00914756"/>
    <w:rsid w:val="00914A52"/>
    <w:rsid w:val="00914A71"/>
    <w:rsid w:val="00914B26"/>
    <w:rsid w:val="00914EF9"/>
    <w:rsid w:val="00915002"/>
    <w:rsid w:val="00915245"/>
    <w:rsid w:val="009153C9"/>
    <w:rsid w:val="00915680"/>
    <w:rsid w:val="00915776"/>
    <w:rsid w:val="00915863"/>
    <w:rsid w:val="00915903"/>
    <w:rsid w:val="00915B3A"/>
    <w:rsid w:val="00915D51"/>
    <w:rsid w:val="00915EBA"/>
    <w:rsid w:val="00916058"/>
    <w:rsid w:val="00916A5C"/>
    <w:rsid w:val="00916ABD"/>
    <w:rsid w:val="00916C20"/>
    <w:rsid w:val="00916CEC"/>
    <w:rsid w:val="00916D6F"/>
    <w:rsid w:val="00916D94"/>
    <w:rsid w:val="00916E41"/>
    <w:rsid w:val="009174F5"/>
    <w:rsid w:val="009176CB"/>
    <w:rsid w:val="009176CF"/>
    <w:rsid w:val="00917B17"/>
    <w:rsid w:val="00917DAC"/>
    <w:rsid w:val="0092029D"/>
    <w:rsid w:val="009202D7"/>
    <w:rsid w:val="009202EB"/>
    <w:rsid w:val="00920654"/>
    <w:rsid w:val="009207AE"/>
    <w:rsid w:val="009209E2"/>
    <w:rsid w:val="00920A63"/>
    <w:rsid w:val="00920D60"/>
    <w:rsid w:val="00920DA8"/>
    <w:rsid w:val="00920EA2"/>
    <w:rsid w:val="00921053"/>
    <w:rsid w:val="00921404"/>
    <w:rsid w:val="0092158F"/>
    <w:rsid w:val="00921630"/>
    <w:rsid w:val="009216E2"/>
    <w:rsid w:val="00921718"/>
    <w:rsid w:val="00921936"/>
    <w:rsid w:val="00921A31"/>
    <w:rsid w:val="00921BE3"/>
    <w:rsid w:val="00921E11"/>
    <w:rsid w:val="00921E50"/>
    <w:rsid w:val="00921E56"/>
    <w:rsid w:val="00921F62"/>
    <w:rsid w:val="009222AB"/>
    <w:rsid w:val="009222B9"/>
    <w:rsid w:val="009222F2"/>
    <w:rsid w:val="00922484"/>
    <w:rsid w:val="0092257C"/>
    <w:rsid w:val="009226D1"/>
    <w:rsid w:val="009227E3"/>
    <w:rsid w:val="00922826"/>
    <w:rsid w:val="00922839"/>
    <w:rsid w:val="0092299C"/>
    <w:rsid w:val="00922E67"/>
    <w:rsid w:val="00922F8B"/>
    <w:rsid w:val="00923088"/>
    <w:rsid w:val="009238DE"/>
    <w:rsid w:val="00923986"/>
    <w:rsid w:val="00923ABB"/>
    <w:rsid w:val="00923B0F"/>
    <w:rsid w:val="00923C85"/>
    <w:rsid w:val="00923D43"/>
    <w:rsid w:val="00923DC1"/>
    <w:rsid w:val="0092480E"/>
    <w:rsid w:val="00924827"/>
    <w:rsid w:val="009249D0"/>
    <w:rsid w:val="009249F7"/>
    <w:rsid w:val="00924A65"/>
    <w:rsid w:val="00924AB3"/>
    <w:rsid w:val="00924ABB"/>
    <w:rsid w:val="00924ABC"/>
    <w:rsid w:val="00924BE5"/>
    <w:rsid w:val="00924DFF"/>
    <w:rsid w:val="00924F51"/>
    <w:rsid w:val="00925054"/>
    <w:rsid w:val="0092527D"/>
    <w:rsid w:val="009252FF"/>
    <w:rsid w:val="00925850"/>
    <w:rsid w:val="0092591D"/>
    <w:rsid w:val="00925C2C"/>
    <w:rsid w:val="0092635D"/>
    <w:rsid w:val="00926459"/>
    <w:rsid w:val="0092647E"/>
    <w:rsid w:val="0092664B"/>
    <w:rsid w:val="00926A00"/>
    <w:rsid w:val="00926D14"/>
    <w:rsid w:val="00926DE4"/>
    <w:rsid w:val="00927249"/>
    <w:rsid w:val="0092785B"/>
    <w:rsid w:val="00927B8E"/>
    <w:rsid w:val="00927D07"/>
    <w:rsid w:val="00927E32"/>
    <w:rsid w:val="00930390"/>
    <w:rsid w:val="00930408"/>
    <w:rsid w:val="00930A41"/>
    <w:rsid w:val="00930C00"/>
    <w:rsid w:val="00930D6C"/>
    <w:rsid w:val="0093104A"/>
    <w:rsid w:val="00931101"/>
    <w:rsid w:val="00931206"/>
    <w:rsid w:val="00931409"/>
    <w:rsid w:val="00931826"/>
    <w:rsid w:val="00931A93"/>
    <w:rsid w:val="00931E2D"/>
    <w:rsid w:val="009321C2"/>
    <w:rsid w:val="009325D3"/>
    <w:rsid w:val="009326AC"/>
    <w:rsid w:val="00932855"/>
    <w:rsid w:val="00932A37"/>
    <w:rsid w:val="00932AA5"/>
    <w:rsid w:val="00932C20"/>
    <w:rsid w:val="00932E95"/>
    <w:rsid w:val="00933080"/>
    <w:rsid w:val="00933245"/>
    <w:rsid w:val="00933247"/>
    <w:rsid w:val="00933476"/>
    <w:rsid w:val="0093358D"/>
    <w:rsid w:val="00933930"/>
    <w:rsid w:val="00933EC4"/>
    <w:rsid w:val="00933FD3"/>
    <w:rsid w:val="009342C0"/>
    <w:rsid w:val="009342E4"/>
    <w:rsid w:val="0093465B"/>
    <w:rsid w:val="0093488F"/>
    <w:rsid w:val="009348A6"/>
    <w:rsid w:val="00934AB0"/>
    <w:rsid w:val="00934B1A"/>
    <w:rsid w:val="00934C3D"/>
    <w:rsid w:val="009353A8"/>
    <w:rsid w:val="009353F5"/>
    <w:rsid w:val="00935605"/>
    <w:rsid w:val="0093561A"/>
    <w:rsid w:val="00935781"/>
    <w:rsid w:val="00935857"/>
    <w:rsid w:val="00935B7B"/>
    <w:rsid w:val="00935B8A"/>
    <w:rsid w:val="00935C22"/>
    <w:rsid w:val="00935C3C"/>
    <w:rsid w:val="00936080"/>
    <w:rsid w:val="0093616B"/>
    <w:rsid w:val="00936195"/>
    <w:rsid w:val="009362DC"/>
    <w:rsid w:val="00936381"/>
    <w:rsid w:val="009363B1"/>
    <w:rsid w:val="00936454"/>
    <w:rsid w:val="009367D4"/>
    <w:rsid w:val="00936829"/>
    <w:rsid w:val="00936A82"/>
    <w:rsid w:val="00936C63"/>
    <w:rsid w:val="009370A4"/>
    <w:rsid w:val="00937252"/>
    <w:rsid w:val="00937451"/>
    <w:rsid w:val="009375E7"/>
    <w:rsid w:val="009378FD"/>
    <w:rsid w:val="00937E9C"/>
    <w:rsid w:val="00937F27"/>
    <w:rsid w:val="00937F9A"/>
    <w:rsid w:val="009404FE"/>
    <w:rsid w:val="00940527"/>
    <w:rsid w:val="00940AB1"/>
    <w:rsid w:val="00940AFD"/>
    <w:rsid w:val="00940EB1"/>
    <w:rsid w:val="00940FFB"/>
    <w:rsid w:val="00941578"/>
    <w:rsid w:val="009415CE"/>
    <w:rsid w:val="0094194A"/>
    <w:rsid w:val="009419D0"/>
    <w:rsid w:val="00941CF7"/>
    <w:rsid w:val="00941EA1"/>
    <w:rsid w:val="009422C0"/>
    <w:rsid w:val="009422D1"/>
    <w:rsid w:val="009423EE"/>
    <w:rsid w:val="00942541"/>
    <w:rsid w:val="009428C5"/>
    <w:rsid w:val="00942988"/>
    <w:rsid w:val="00943015"/>
    <w:rsid w:val="0094345C"/>
    <w:rsid w:val="00943556"/>
    <w:rsid w:val="0094367E"/>
    <w:rsid w:val="009437C9"/>
    <w:rsid w:val="009437EB"/>
    <w:rsid w:val="009437F2"/>
    <w:rsid w:val="009437F5"/>
    <w:rsid w:val="00943994"/>
    <w:rsid w:val="00943DE3"/>
    <w:rsid w:val="00944473"/>
    <w:rsid w:val="009448FF"/>
    <w:rsid w:val="0094492F"/>
    <w:rsid w:val="00944A87"/>
    <w:rsid w:val="009452DD"/>
    <w:rsid w:val="00945425"/>
    <w:rsid w:val="0094568A"/>
    <w:rsid w:val="0094573F"/>
    <w:rsid w:val="00945742"/>
    <w:rsid w:val="0094587D"/>
    <w:rsid w:val="00945AB3"/>
    <w:rsid w:val="00945C0C"/>
    <w:rsid w:val="00945D7D"/>
    <w:rsid w:val="00945E13"/>
    <w:rsid w:val="00946008"/>
    <w:rsid w:val="009460C6"/>
    <w:rsid w:val="0094620E"/>
    <w:rsid w:val="00946319"/>
    <w:rsid w:val="00946370"/>
    <w:rsid w:val="009465EB"/>
    <w:rsid w:val="009466B8"/>
    <w:rsid w:val="0094686C"/>
    <w:rsid w:val="00946984"/>
    <w:rsid w:val="00946990"/>
    <w:rsid w:val="00946AFE"/>
    <w:rsid w:val="00946B47"/>
    <w:rsid w:val="00946BA2"/>
    <w:rsid w:val="00946CBB"/>
    <w:rsid w:val="00946CC5"/>
    <w:rsid w:val="00946DF7"/>
    <w:rsid w:val="00946F3D"/>
    <w:rsid w:val="00946F45"/>
    <w:rsid w:val="009470B3"/>
    <w:rsid w:val="009471B8"/>
    <w:rsid w:val="009473BC"/>
    <w:rsid w:val="009474B8"/>
    <w:rsid w:val="009474CA"/>
    <w:rsid w:val="0094769C"/>
    <w:rsid w:val="00947844"/>
    <w:rsid w:val="009479E2"/>
    <w:rsid w:val="00947C12"/>
    <w:rsid w:val="00947D87"/>
    <w:rsid w:val="00947FF8"/>
    <w:rsid w:val="009500F9"/>
    <w:rsid w:val="0095023D"/>
    <w:rsid w:val="009503E6"/>
    <w:rsid w:val="009505AD"/>
    <w:rsid w:val="009505AE"/>
    <w:rsid w:val="009505CA"/>
    <w:rsid w:val="00950854"/>
    <w:rsid w:val="009508A2"/>
    <w:rsid w:val="009509C0"/>
    <w:rsid w:val="00950CD9"/>
    <w:rsid w:val="00950F70"/>
    <w:rsid w:val="0095156D"/>
    <w:rsid w:val="0095193C"/>
    <w:rsid w:val="00951F40"/>
    <w:rsid w:val="00951F82"/>
    <w:rsid w:val="00952175"/>
    <w:rsid w:val="009521D7"/>
    <w:rsid w:val="00952497"/>
    <w:rsid w:val="0095264C"/>
    <w:rsid w:val="009526B6"/>
    <w:rsid w:val="00952AF4"/>
    <w:rsid w:val="00952D94"/>
    <w:rsid w:val="00952EFF"/>
    <w:rsid w:val="009531BD"/>
    <w:rsid w:val="009534E0"/>
    <w:rsid w:val="00953581"/>
    <w:rsid w:val="009535F6"/>
    <w:rsid w:val="009537FC"/>
    <w:rsid w:val="0095382B"/>
    <w:rsid w:val="00953B4D"/>
    <w:rsid w:val="00953B8B"/>
    <w:rsid w:val="00953CB4"/>
    <w:rsid w:val="00953E7E"/>
    <w:rsid w:val="00953EC3"/>
    <w:rsid w:val="0095402A"/>
    <w:rsid w:val="0095406A"/>
    <w:rsid w:val="009540A5"/>
    <w:rsid w:val="0095424A"/>
    <w:rsid w:val="00954437"/>
    <w:rsid w:val="00954565"/>
    <w:rsid w:val="00954727"/>
    <w:rsid w:val="009547FA"/>
    <w:rsid w:val="009548BD"/>
    <w:rsid w:val="00954BAA"/>
    <w:rsid w:val="00954C40"/>
    <w:rsid w:val="00954CB2"/>
    <w:rsid w:val="00954E35"/>
    <w:rsid w:val="00954EAD"/>
    <w:rsid w:val="009552BF"/>
    <w:rsid w:val="00955467"/>
    <w:rsid w:val="009554FC"/>
    <w:rsid w:val="0095558C"/>
    <w:rsid w:val="009558CE"/>
    <w:rsid w:val="009558FD"/>
    <w:rsid w:val="009559B0"/>
    <w:rsid w:val="00955A90"/>
    <w:rsid w:val="00955B0F"/>
    <w:rsid w:val="00955C10"/>
    <w:rsid w:val="00955CBE"/>
    <w:rsid w:val="00956111"/>
    <w:rsid w:val="00956306"/>
    <w:rsid w:val="00956628"/>
    <w:rsid w:val="00956646"/>
    <w:rsid w:val="00956B64"/>
    <w:rsid w:val="00956BFD"/>
    <w:rsid w:val="00956C09"/>
    <w:rsid w:val="0095708B"/>
    <w:rsid w:val="00957458"/>
    <w:rsid w:val="009574F5"/>
    <w:rsid w:val="009576E3"/>
    <w:rsid w:val="0095795E"/>
    <w:rsid w:val="00957A5E"/>
    <w:rsid w:val="00957A71"/>
    <w:rsid w:val="00957A8C"/>
    <w:rsid w:val="00957BFC"/>
    <w:rsid w:val="00957C8E"/>
    <w:rsid w:val="009600C7"/>
    <w:rsid w:val="009601E7"/>
    <w:rsid w:val="0096021D"/>
    <w:rsid w:val="00960258"/>
    <w:rsid w:val="00960378"/>
    <w:rsid w:val="0096043B"/>
    <w:rsid w:val="0096043F"/>
    <w:rsid w:val="0096060C"/>
    <w:rsid w:val="00960716"/>
    <w:rsid w:val="00960891"/>
    <w:rsid w:val="00960965"/>
    <w:rsid w:val="00960AC4"/>
    <w:rsid w:val="00960AFF"/>
    <w:rsid w:val="00960BB8"/>
    <w:rsid w:val="00960EA3"/>
    <w:rsid w:val="0096109F"/>
    <w:rsid w:val="009611D4"/>
    <w:rsid w:val="00961310"/>
    <w:rsid w:val="009613FC"/>
    <w:rsid w:val="00961471"/>
    <w:rsid w:val="00961923"/>
    <w:rsid w:val="00961ABD"/>
    <w:rsid w:val="00961CB4"/>
    <w:rsid w:val="00961E7B"/>
    <w:rsid w:val="009621EA"/>
    <w:rsid w:val="009622CC"/>
    <w:rsid w:val="0096236F"/>
    <w:rsid w:val="0096243B"/>
    <w:rsid w:val="0096259F"/>
    <w:rsid w:val="009625D7"/>
    <w:rsid w:val="00962678"/>
    <w:rsid w:val="0096279B"/>
    <w:rsid w:val="0096279C"/>
    <w:rsid w:val="009627C4"/>
    <w:rsid w:val="00962819"/>
    <w:rsid w:val="00962892"/>
    <w:rsid w:val="009629F7"/>
    <w:rsid w:val="00962B76"/>
    <w:rsid w:val="00962C46"/>
    <w:rsid w:val="00962C6B"/>
    <w:rsid w:val="00962CEC"/>
    <w:rsid w:val="00962E09"/>
    <w:rsid w:val="009630A7"/>
    <w:rsid w:val="00963446"/>
    <w:rsid w:val="00963517"/>
    <w:rsid w:val="009636BE"/>
    <w:rsid w:val="009638B4"/>
    <w:rsid w:val="009638B8"/>
    <w:rsid w:val="00963913"/>
    <w:rsid w:val="00963A0B"/>
    <w:rsid w:val="00963C5E"/>
    <w:rsid w:val="00963DE0"/>
    <w:rsid w:val="0096464A"/>
    <w:rsid w:val="00964B30"/>
    <w:rsid w:val="00964E0C"/>
    <w:rsid w:val="0096503B"/>
    <w:rsid w:val="009652A8"/>
    <w:rsid w:val="00965301"/>
    <w:rsid w:val="0096546A"/>
    <w:rsid w:val="009654B3"/>
    <w:rsid w:val="00965506"/>
    <w:rsid w:val="00965530"/>
    <w:rsid w:val="00965574"/>
    <w:rsid w:val="00965A68"/>
    <w:rsid w:val="00965A87"/>
    <w:rsid w:val="00965D0D"/>
    <w:rsid w:val="00965E6C"/>
    <w:rsid w:val="00966049"/>
    <w:rsid w:val="009663F0"/>
    <w:rsid w:val="00966B55"/>
    <w:rsid w:val="00966D4A"/>
    <w:rsid w:val="00966D8E"/>
    <w:rsid w:val="00967132"/>
    <w:rsid w:val="0096718B"/>
    <w:rsid w:val="0096753D"/>
    <w:rsid w:val="00967603"/>
    <w:rsid w:val="0096774B"/>
    <w:rsid w:val="00967B2E"/>
    <w:rsid w:val="00967E7C"/>
    <w:rsid w:val="00967F60"/>
    <w:rsid w:val="009701CB"/>
    <w:rsid w:val="00970214"/>
    <w:rsid w:val="00970502"/>
    <w:rsid w:val="0097062D"/>
    <w:rsid w:val="00970649"/>
    <w:rsid w:val="00970698"/>
    <w:rsid w:val="009706D3"/>
    <w:rsid w:val="009709E4"/>
    <w:rsid w:val="00970B3E"/>
    <w:rsid w:val="00970C1A"/>
    <w:rsid w:val="00970C23"/>
    <w:rsid w:val="00970C6B"/>
    <w:rsid w:val="00970EB2"/>
    <w:rsid w:val="00970FB8"/>
    <w:rsid w:val="009711AC"/>
    <w:rsid w:val="0097120F"/>
    <w:rsid w:val="00971217"/>
    <w:rsid w:val="009712C1"/>
    <w:rsid w:val="009712FA"/>
    <w:rsid w:val="009714BE"/>
    <w:rsid w:val="0097169B"/>
    <w:rsid w:val="00971969"/>
    <w:rsid w:val="00971AC5"/>
    <w:rsid w:val="00971C8F"/>
    <w:rsid w:val="00971D0B"/>
    <w:rsid w:val="00971FA7"/>
    <w:rsid w:val="00971FD0"/>
    <w:rsid w:val="00972032"/>
    <w:rsid w:val="00972097"/>
    <w:rsid w:val="0097215B"/>
    <w:rsid w:val="0097229D"/>
    <w:rsid w:val="009726C9"/>
    <w:rsid w:val="009726D6"/>
    <w:rsid w:val="00972726"/>
    <w:rsid w:val="00972AB2"/>
    <w:rsid w:val="00972AB3"/>
    <w:rsid w:val="00972AD7"/>
    <w:rsid w:val="00972CA4"/>
    <w:rsid w:val="00972CF5"/>
    <w:rsid w:val="00972D7A"/>
    <w:rsid w:val="00972DD0"/>
    <w:rsid w:val="00972EDE"/>
    <w:rsid w:val="009730B8"/>
    <w:rsid w:val="0097313A"/>
    <w:rsid w:val="0097341E"/>
    <w:rsid w:val="0097362D"/>
    <w:rsid w:val="009737C1"/>
    <w:rsid w:val="009738E5"/>
    <w:rsid w:val="0097397B"/>
    <w:rsid w:val="00973A32"/>
    <w:rsid w:val="00973B81"/>
    <w:rsid w:val="00973DE1"/>
    <w:rsid w:val="00973E35"/>
    <w:rsid w:val="00973E78"/>
    <w:rsid w:val="0097415E"/>
    <w:rsid w:val="00974270"/>
    <w:rsid w:val="00974533"/>
    <w:rsid w:val="009746F2"/>
    <w:rsid w:val="009748D5"/>
    <w:rsid w:val="009748D7"/>
    <w:rsid w:val="0097499A"/>
    <w:rsid w:val="009749F4"/>
    <w:rsid w:val="00974BC1"/>
    <w:rsid w:val="00974CEA"/>
    <w:rsid w:val="00974EDB"/>
    <w:rsid w:val="00974FEC"/>
    <w:rsid w:val="00975062"/>
    <w:rsid w:val="00975778"/>
    <w:rsid w:val="00975B9B"/>
    <w:rsid w:val="00975D24"/>
    <w:rsid w:val="00975D65"/>
    <w:rsid w:val="00975E7E"/>
    <w:rsid w:val="00976065"/>
    <w:rsid w:val="009765BE"/>
    <w:rsid w:val="00976618"/>
    <w:rsid w:val="009768B2"/>
    <w:rsid w:val="009769A9"/>
    <w:rsid w:val="0097708A"/>
    <w:rsid w:val="009770FC"/>
    <w:rsid w:val="0097710D"/>
    <w:rsid w:val="00977642"/>
    <w:rsid w:val="009779EA"/>
    <w:rsid w:val="009779F6"/>
    <w:rsid w:val="00977B7D"/>
    <w:rsid w:val="00977BC6"/>
    <w:rsid w:val="00980006"/>
    <w:rsid w:val="009800CD"/>
    <w:rsid w:val="0098048C"/>
    <w:rsid w:val="009805B5"/>
    <w:rsid w:val="0098064E"/>
    <w:rsid w:val="0098087F"/>
    <w:rsid w:val="009808B8"/>
    <w:rsid w:val="00980ABE"/>
    <w:rsid w:val="00980B29"/>
    <w:rsid w:val="00980D5B"/>
    <w:rsid w:val="00980DDA"/>
    <w:rsid w:val="00981169"/>
    <w:rsid w:val="00981352"/>
    <w:rsid w:val="00981387"/>
    <w:rsid w:val="009814CF"/>
    <w:rsid w:val="00981672"/>
    <w:rsid w:val="009816C6"/>
    <w:rsid w:val="00981A37"/>
    <w:rsid w:val="0098201C"/>
    <w:rsid w:val="009821D1"/>
    <w:rsid w:val="00982241"/>
    <w:rsid w:val="0098224B"/>
    <w:rsid w:val="009826B5"/>
    <w:rsid w:val="00982797"/>
    <w:rsid w:val="00982A16"/>
    <w:rsid w:val="00982BF7"/>
    <w:rsid w:val="00982D3F"/>
    <w:rsid w:val="0098309A"/>
    <w:rsid w:val="0098333E"/>
    <w:rsid w:val="00983661"/>
    <w:rsid w:val="00983957"/>
    <w:rsid w:val="00983DAD"/>
    <w:rsid w:val="00983E17"/>
    <w:rsid w:val="00983E3B"/>
    <w:rsid w:val="009841BC"/>
    <w:rsid w:val="00984443"/>
    <w:rsid w:val="00984623"/>
    <w:rsid w:val="00984841"/>
    <w:rsid w:val="00984BFC"/>
    <w:rsid w:val="00984EF5"/>
    <w:rsid w:val="00985142"/>
    <w:rsid w:val="009851E8"/>
    <w:rsid w:val="00985585"/>
    <w:rsid w:val="009855FD"/>
    <w:rsid w:val="00985831"/>
    <w:rsid w:val="009858FB"/>
    <w:rsid w:val="009859AA"/>
    <w:rsid w:val="00985B86"/>
    <w:rsid w:val="009863E3"/>
    <w:rsid w:val="0098652C"/>
    <w:rsid w:val="00986699"/>
    <w:rsid w:val="00986894"/>
    <w:rsid w:val="009868C5"/>
    <w:rsid w:val="00986BBD"/>
    <w:rsid w:val="00986DFC"/>
    <w:rsid w:val="00986F48"/>
    <w:rsid w:val="00986F79"/>
    <w:rsid w:val="00987129"/>
    <w:rsid w:val="0098725A"/>
    <w:rsid w:val="0098756E"/>
    <w:rsid w:val="009875F3"/>
    <w:rsid w:val="009876D1"/>
    <w:rsid w:val="009877E1"/>
    <w:rsid w:val="00987A78"/>
    <w:rsid w:val="00987A8D"/>
    <w:rsid w:val="00987F35"/>
    <w:rsid w:val="00990190"/>
    <w:rsid w:val="00990230"/>
    <w:rsid w:val="0099036D"/>
    <w:rsid w:val="0099037C"/>
    <w:rsid w:val="009904F5"/>
    <w:rsid w:val="00990500"/>
    <w:rsid w:val="0099052A"/>
    <w:rsid w:val="00990929"/>
    <w:rsid w:val="00990FA0"/>
    <w:rsid w:val="00991279"/>
    <w:rsid w:val="009912E3"/>
    <w:rsid w:val="009913BA"/>
    <w:rsid w:val="009914BF"/>
    <w:rsid w:val="0099165B"/>
    <w:rsid w:val="00991670"/>
    <w:rsid w:val="00991684"/>
    <w:rsid w:val="00991793"/>
    <w:rsid w:val="00991DDB"/>
    <w:rsid w:val="00991E58"/>
    <w:rsid w:val="00992342"/>
    <w:rsid w:val="00992604"/>
    <w:rsid w:val="00992A85"/>
    <w:rsid w:val="00992B5B"/>
    <w:rsid w:val="00992BA7"/>
    <w:rsid w:val="00992BF2"/>
    <w:rsid w:val="00992E01"/>
    <w:rsid w:val="00993321"/>
    <w:rsid w:val="009935C5"/>
    <w:rsid w:val="009935ED"/>
    <w:rsid w:val="009938AF"/>
    <w:rsid w:val="00993C44"/>
    <w:rsid w:val="00993C79"/>
    <w:rsid w:val="00993EAB"/>
    <w:rsid w:val="0099410F"/>
    <w:rsid w:val="00994927"/>
    <w:rsid w:val="00994D5B"/>
    <w:rsid w:val="00994DBE"/>
    <w:rsid w:val="00994FEE"/>
    <w:rsid w:val="0099545E"/>
    <w:rsid w:val="00995490"/>
    <w:rsid w:val="0099553B"/>
    <w:rsid w:val="0099555B"/>
    <w:rsid w:val="009957BB"/>
    <w:rsid w:val="0099586A"/>
    <w:rsid w:val="009958C2"/>
    <w:rsid w:val="009958C9"/>
    <w:rsid w:val="009958F2"/>
    <w:rsid w:val="00995917"/>
    <w:rsid w:val="00995E9A"/>
    <w:rsid w:val="0099600A"/>
    <w:rsid w:val="00996096"/>
    <w:rsid w:val="009960E0"/>
    <w:rsid w:val="00996399"/>
    <w:rsid w:val="009963F9"/>
    <w:rsid w:val="009964B8"/>
    <w:rsid w:val="00996505"/>
    <w:rsid w:val="00996673"/>
    <w:rsid w:val="0099668D"/>
    <w:rsid w:val="0099699C"/>
    <w:rsid w:val="00996A88"/>
    <w:rsid w:val="00996DE9"/>
    <w:rsid w:val="00996F53"/>
    <w:rsid w:val="00997029"/>
    <w:rsid w:val="009975A4"/>
    <w:rsid w:val="009976F0"/>
    <w:rsid w:val="00997B98"/>
    <w:rsid w:val="00997D3E"/>
    <w:rsid w:val="00997D52"/>
    <w:rsid w:val="00997F3F"/>
    <w:rsid w:val="009A007D"/>
    <w:rsid w:val="009A0280"/>
    <w:rsid w:val="009A028D"/>
    <w:rsid w:val="009A0386"/>
    <w:rsid w:val="009A0482"/>
    <w:rsid w:val="009A054C"/>
    <w:rsid w:val="009A05C7"/>
    <w:rsid w:val="009A089B"/>
    <w:rsid w:val="009A0921"/>
    <w:rsid w:val="009A0D35"/>
    <w:rsid w:val="009A0D42"/>
    <w:rsid w:val="009A0F87"/>
    <w:rsid w:val="009A10BB"/>
    <w:rsid w:val="009A10D9"/>
    <w:rsid w:val="009A1125"/>
    <w:rsid w:val="009A1176"/>
    <w:rsid w:val="009A1229"/>
    <w:rsid w:val="009A12DD"/>
    <w:rsid w:val="009A1461"/>
    <w:rsid w:val="009A161D"/>
    <w:rsid w:val="009A1C9E"/>
    <w:rsid w:val="009A1CB6"/>
    <w:rsid w:val="009A1D9F"/>
    <w:rsid w:val="009A1ED2"/>
    <w:rsid w:val="009A247D"/>
    <w:rsid w:val="009A25A5"/>
    <w:rsid w:val="009A27CA"/>
    <w:rsid w:val="009A27E1"/>
    <w:rsid w:val="009A29CE"/>
    <w:rsid w:val="009A2A57"/>
    <w:rsid w:val="009A2B1B"/>
    <w:rsid w:val="009A2BC0"/>
    <w:rsid w:val="009A2D9B"/>
    <w:rsid w:val="009A306E"/>
    <w:rsid w:val="009A330C"/>
    <w:rsid w:val="009A3496"/>
    <w:rsid w:val="009A35D0"/>
    <w:rsid w:val="009A361E"/>
    <w:rsid w:val="009A38AA"/>
    <w:rsid w:val="009A3954"/>
    <w:rsid w:val="009A3980"/>
    <w:rsid w:val="009A3D7B"/>
    <w:rsid w:val="009A3DA3"/>
    <w:rsid w:val="009A3F67"/>
    <w:rsid w:val="009A4453"/>
    <w:rsid w:val="009A4947"/>
    <w:rsid w:val="009A4A57"/>
    <w:rsid w:val="009A4E83"/>
    <w:rsid w:val="009A4F2F"/>
    <w:rsid w:val="009A50ED"/>
    <w:rsid w:val="009A5121"/>
    <w:rsid w:val="009A55B2"/>
    <w:rsid w:val="009A57F9"/>
    <w:rsid w:val="009A58F1"/>
    <w:rsid w:val="009A59B5"/>
    <w:rsid w:val="009A5AC2"/>
    <w:rsid w:val="009A60AE"/>
    <w:rsid w:val="009A6338"/>
    <w:rsid w:val="009A6343"/>
    <w:rsid w:val="009A6741"/>
    <w:rsid w:val="009A6803"/>
    <w:rsid w:val="009A6B97"/>
    <w:rsid w:val="009A6CFE"/>
    <w:rsid w:val="009A6D05"/>
    <w:rsid w:val="009A722B"/>
    <w:rsid w:val="009A729B"/>
    <w:rsid w:val="009A759A"/>
    <w:rsid w:val="009A79DD"/>
    <w:rsid w:val="009A7C0C"/>
    <w:rsid w:val="009B0CC2"/>
    <w:rsid w:val="009B1065"/>
    <w:rsid w:val="009B1173"/>
    <w:rsid w:val="009B12ED"/>
    <w:rsid w:val="009B1719"/>
    <w:rsid w:val="009B17E1"/>
    <w:rsid w:val="009B1A14"/>
    <w:rsid w:val="009B1B97"/>
    <w:rsid w:val="009B1CEC"/>
    <w:rsid w:val="009B1EA0"/>
    <w:rsid w:val="009B1F4C"/>
    <w:rsid w:val="009B2245"/>
    <w:rsid w:val="009B22D0"/>
    <w:rsid w:val="009B2610"/>
    <w:rsid w:val="009B267A"/>
    <w:rsid w:val="009B29E3"/>
    <w:rsid w:val="009B2BAE"/>
    <w:rsid w:val="009B2CDF"/>
    <w:rsid w:val="009B2D07"/>
    <w:rsid w:val="009B2EBF"/>
    <w:rsid w:val="009B34E6"/>
    <w:rsid w:val="009B38E5"/>
    <w:rsid w:val="009B3B37"/>
    <w:rsid w:val="009B3D9F"/>
    <w:rsid w:val="009B3F12"/>
    <w:rsid w:val="009B40B3"/>
    <w:rsid w:val="009B42B1"/>
    <w:rsid w:val="009B4500"/>
    <w:rsid w:val="009B4607"/>
    <w:rsid w:val="009B472A"/>
    <w:rsid w:val="009B48E1"/>
    <w:rsid w:val="009B48E2"/>
    <w:rsid w:val="009B4944"/>
    <w:rsid w:val="009B4E41"/>
    <w:rsid w:val="009B4E5C"/>
    <w:rsid w:val="009B4EEE"/>
    <w:rsid w:val="009B50E1"/>
    <w:rsid w:val="009B59A5"/>
    <w:rsid w:val="009B5C54"/>
    <w:rsid w:val="009B5C93"/>
    <w:rsid w:val="009B5D6B"/>
    <w:rsid w:val="009B5E00"/>
    <w:rsid w:val="009B5F15"/>
    <w:rsid w:val="009B60E0"/>
    <w:rsid w:val="009B6735"/>
    <w:rsid w:val="009B69E4"/>
    <w:rsid w:val="009B6B37"/>
    <w:rsid w:val="009B6EDF"/>
    <w:rsid w:val="009B7179"/>
    <w:rsid w:val="009B75F3"/>
    <w:rsid w:val="009B787D"/>
    <w:rsid w:val="009B7940"/>
    <w:rsid w:val="009B7A9B"/>
    <w:rsid w:val="009B7C60"/>
    <w:rsid w:val="009C0386"/>
    <w:rsid w:val="009C03A0"/>
    <w:rsid w:val="009C03E6"/>
    <w:rsid w:val="009C04A1"/>
    <w:rsid w:val="009C050F"/>
    <w:rsid w:val="009C087E"/>
    <w:rsid w:val="009C0909"/>
    <w:rsid w:val="009C1005"/>
    <w:rsid w:val="009C10C4"/>
    <w:rsid w:val="009C11A8"/>
    <w:rsid w:val="009C1314"/>
    <w:rsid w:val="009C1344"/>
    <w:rsid w:val="009C1353"/>
    <w:rsid w:val="009C138D"/>
    <w:rsid w:val="009C1601"/>
    <w:rsid w:val="009C16C2"/>
    <w:rsid w:val="009C16F1"/>
    <w:rsid w:val="009C1BD5"/>
    <w:rsid w:val="009C1DEE"/>
    <w:rsid w:val="009C21D2"/>
    <w:rsid w:val="009C2228"/>
    <w:rsid w:val="009C2287"/>
    <w:rsid w:val="009C2565"/>
    <w:rsid w:val="009C271F"/>
    <w:rsid w:val="009C275C"/>
    <w:rsid w:val="009C2922"/>
    <w:rsid w:val="009C2A23"/>
    <w:rsid w:val="009C2B34"/>
    <w:rsid w:val="009C30C5"/>
    <w:rsid w:val="009C329B"/>
    <w:rsid w:val="009C33AB"/>
    <w:rsid w:val="009C348E"/>
    <w:rsid w:val="009C34CA"/>
    <w:rsid w:val="009C3699"/>
    <w:rsid w:val="009C3858"/>
    <w:rsid w:val="009C3AB7"/>
    <w:rsid w:val="009C3BD6"/>
    <w:rsid w:val="009C3C44"/>
    <w:rsid w:val="009C3D11"/>
    <w:rsid w:val="009C3D3F"/>
    <w:rsid w:val="009C3EA7"/>
    <w:rsid w:val="009C413B"/>
    <w:rsid w:val="009C41FE"/>
    <w:rsid w:val="009C434A"/>
    <w:rsid w:val="009C461E"/>
    <w:rsid w:val="009C4A8D"/>
    <w:rsid w:val="009C4CEC"/>
    <w:rsid w:val="009C5333"/>
    <w:rsid w:val="009C5354"/>
    <w:rsid w:val="009C578D"/>
    <w:rsid w:val="009C58F5"/>
    <w:rsid w:val="009C595C"/>
    <w:rsid w:val="009C59C7"/>
    <w:rsid w:val="009C5D61"/>
    <w:rsid w:val="009C627F"/>
    <w:rsid w:val="009C67B9"/>
    <w:rsid w:val="009C68D7"/>
    <w:rsid w:val="009C6B2A"/>
    <w:rsid w:val="009C6FC1"/>
    <w:rsid w:val="009C6FD7"/>
    <w:rsid w:val="009C703E"/>
    <w:rsid w:val="009C705D"/>
    <w:rsid w:val="009C7071"/>
    <w:rsid w:val="009C7131"/>
    <w:rsid w:val="009C71D1"/>
    <w:rsid w:val="009C736C"/>
    <w:rsid w:val="009C7ABD"/>
    <w:rsid w:val="009C7BFE"/>
    <w:rsid w:val="009C7C23"/>
    <w:rsid w:val="009C7C34"/>
    <w:rsid w:val="009C7E1F"/>
    <w:rsid w:val="009C7E7D"/>
    <w:rsid w:val="009D0458"/>
    <w:rsid w:val="009D053B"/>
    <w:rsid w:val="009D0B25"/>
    <w:rsid w:val="009D0B71"/>
    <w:rsid w:val="009D0B95"/>
    <w:rsid w:val="009D0FF8"/>
    <w:rsid w:val="009D1362"/>
    <w:rsid w:val="009D1382"/>
    <w:rsid w:val="009D1696"/>
    <w:rsid w:val="009D1801"/>
    <w:rsid w:val="009D1812"/>
    <w:rsid w:val="009D1843"/>
    <w:rsid w:val="009D1E7B"/>
    <w:rsid w:val="009D1FC0"/>
    <w:rsid w:val="009D23A1"/>
    <w:rsid w:val="009D240A"/>
    <w:rsid w:val="009D26BA"/>
    <w:rsid w:val="009D2837"/>
    <w:rsid w:val="009D2B28"/>
    <w:rsid w:val="009D2CEE"/>
    <w:rsid w:val="009D2E01"/>
    <w:rsid w:val="009D2E82"/>
    <w:rsid w:val="009D2FA0"/>
    <w:rsid w:val="009D3216"/>
    <w:rsid w:val="009D3491"/>
    <w:rsid w:val="009D367A"/>
    <w:rsid w:val="009D372F"/>
    <w:rsid w:val="009D3961"/>
    <w:rsid w:val="009D3AD8"/>
    <w:rsid w:val="009D3B68"/>
    <w:rsid w:val="009D3C02"/>
    <w:rsid w:val="009D3D7F"/>
    <w:rsid w:val="009D408E"/>
    <w:rsid w:val="009D43B8"/>
    <w:rsid w:val="009D44DA"/>
    <w:rsid w:val="009D44F4"/>
    <w:rsid w:val="009D456A"/>
    <w:rsid w:val="009D4913"/>
    <w:rsid w:val="009D4CF2"/>
    <w:rsid w:val="009D4FC7"/>
    <w:rsid w:val="009D52D8"/>
    <w:rsid w:val="009D5442"/>
    <w:rsid w:val="009D54A5"/>
    <w:rsid w:val="009D54AB"/>
    <w:rsid w:val="009D5602"/>
    <w:rsid w:val="009D57CE"/>
    <w:rsid w:val="009D57E8"/>
    <w:rsid w:val="009D5918"/>
    <w:rsid w:val="009D5D82"/>
    <w:rsid w:val="009D5DC8"/>
    <w:rsid w:val="009D5DE3"/>
    <w:rsid w:val="009D5E8C"/>
    <w:rsid w:val="009D5EA7"/>
    <w:rsid w:val="009D5FBA"/>
    <w:rsid w:val="009D60B9"/>
    <w:rsid w:val="009D61C8"/>
    <w:rsid w:val="009D620D"/>
    <w:rsid w:val="009D623A"/>
    <w:rsid w:val="009D6292"/>
    <w:rsid w:val="009D6497"/>
    <w:rsid w:val="009D65AD"/>
    <w:rsid w:val="009D6653"/>
    <w:rsid w:val="009D6656"/>
    <w:rsid w:val="009D6A16"/>
    <w:rsid w:val="009D6A28"/>
    <w:rsid w:val="009D6D46"/>
    <w:rsid w:val="009D6DD6"/>
    <w:rsid w:val="009D72B2"/>
    <w:rsid w:val="009D74CE"/>
    <w:rsid w:val="009D7547"/>
    <w:rsid w:val="009D7862"/>
    <w:rsid w:val="009D7AB4"/>
    <w:rsid w:val="009D7CED"/>
    <w:rsid w:val="009D7EDB"/>
    <w:rsid w:val="009E03BC"/>
    <w:rsid w:val="009E0593"/>
    <w:rsid w:val="009E05D4"/>
    <w:rsid w:val="009E07F3"/>
    <w:rsid w:val="009E0831"/>
    <w:rsid w:val="009E099F"/>
    <w:rsid w:val="009E09FB"/>
    <w:rsid w:val="009E0BAB"/>
    <w:rsid w:val="009E0BC4"/>
    <w:rsid w:val="009E0C86"/>
    <w:rsid w:val="009E1100"/>
    <w:rsid w:val="009E1109"/>
    <w:rsid w:val="009E151C"/>
    <w:rsid w:val="009E1523"/>
    <w:rsid w:val="009E186E"/>
    <w:rsid w:val="009E1DEB"/>
    <w:rsid w:val="009E1FBD"/>
    <w:rsid w:val="009E1FCA"/>
    <w:rsid w:val="009E23D6"/>
    <w:rsid w:val="009E2443"/>
    <w:rsid w:val="009E255C"/>
    <w:rsid w:val="009E2865"/>
    <w:rsid w:val="009E2B81"/>
    <w:rsid w:val="009E2E3C"/>
    <w:rsid w:val="009E31B6"/>
    <w:rsid w:val="009E32E9"/>
    <w:rsid w:val="009E33D4"/>
    <w:rsid w:val="009E3522"/>
    <w:rsid w:val="009E380A"/>
    <w:rsid w:val="009E382F"/>
    <w:rsid w:val="009E389C"/>
    <w:rsid w:val="009E3A90"/>
    <w:rsid w:val="009E3AEF"/>
    <w:rsid w:val="009E3BF4"/>
    <w:rsid w:val="009E3CD9"/>
    <w:rsid w:val="009E3EEC"/>
    <w:rsid w:val="009E431A"/>
    <w:rsid w:val="009E434B"/>
    <w:rsid w:val="009E4352"/>
    <w:rsid w:val="009E4506"/>
    <w:rsid w:val="009E46EA"/>
    <w:rsid w:val="009E471F"/>
    <w:rsid w:val="009E478E"/>
    <w:rsid w:val="009E4806"/>
    <w:rsid w:val="009E48EE"/>
    <w:rsid w:val="009E4914"/>
    <w:rsid w:val="009E4AB2"/>
    <w:rsid w:val="009E4B2F"/>
    <w:rsid w:val="009E4B75"/>
    <w:rsid w:val="009E4B76"/>
    <w:rsid w:val="009E4C49"/>
    <w:rsid w:val="009E4D2F"/>
    <w:rsid w:val="009E4F2D"/>
    <w:rsid w:val="009E4F4D"/>
    <w:rsid w:val="009E4F5F"/>
    <w:rsid w:val="009E5085"/>
    <w:rsid w:val="009E51CE"/>
    <w:rsid w:val="009E5217"/>
    <w:rsid w:val="009E5518"/>
    <w:rsid w:val="009E5713"/>
    <w:rsid w:val="009E579C"/>
    <w:rsid w:val="009E589C"/>
    <w:rsid w:val="009E5B4A"/>
    <w:rsid w:val="009E5C6F"/>
    <w:rsid w:val="009E5CC9"/>
    <w:rsid w:val="009E5DB9"/>
    <w:rsid w:val="009E5DCE"/>
    <w:rsid w:val="009E5E62"/>
    <w:rsid w:val="009E5FD6"/>
    <w:rsid w:val="009E605A"/>
    <w:rsid w:val="009E6148"/>
    <w:rsid w:val="009E614D"/>
    <w:rsid w:val="009E6290"/>
    <w:rsid w:val="009E62CF"/>
    <w:rsid w:val="009E649E"/>
    <w:rsid w:val="009E66FF"/>
    <w:rsid w:val="009E6792"/>
    <w:rsid w:val="009E68B3"/>
    <w:rsid w:val="009E6A2C"/>
    <w:rsid w:val="009E6B0C"/>
    <w:rsid w:val="009E6CCE"/>
    <w:rsid w:val="009E6EE7"/>
    <w:rsid w:val="009E6FCA"/>
    <w:rsid w:val="009E7191"/>
    <w:rsid w:val="009E722E"/>
    <w:rsid w:val="009E73BE"/>
    <w:rsid w:val="009E74C0"/>
    <w:rsid w:val="009E7750"/>
    <w:rsid w:val="009E7A5B"/>
    <w:rsid w:val="009F00A5"/>
    <w:rsid w:val="009F019B"/>
    <w:rsid w:val="009F085B"/>
    <w:rsid w:val="009F0A5F"/>
    <w:rsid w:val="009F0B64"/>
    <w:rsid w:val="009F0E82"/>
    <w:rsid w:val="009F10AD"/>
    <w:rsid w:val="009F12D1"/>
    <w:rsid w:val="009F12E7"/>
    <w:rsid w:val="009F1342"/>
    <w:rsid w:val="009F13D7"/>
    <w:rsid w:val="009F155A"/>
    <w:rsid w:val="009F16BF"/>
    <w:rsid w:val="009F17F7"/>
    <w:rsid w:val="009F19C5"/>
    <w:rsid w:val="009F1A30"/>
    <w:rsid w:val="009F1BB8"/>
    <w:rsid w:val="009F1D2E"/>
    <w:rsid w:val="009F2552"/>
    <w:rsid w:val="009F2620"/>
    <w:rsid w:val="009F2878"/>
    <w:rsid w:val="009F288A"/>
    <w:rsid w:val="009F2897"/>
    <w:rsid w:val="009F2A39"/>
    <w:rsid w:val="009F2A8E"/>
    <w:rsid w:val="009F2B34"/>
    <w:rsid w:val="009F2CE0"/>
    <w:rsid w:val="009F2E4B"/>
    <w:rsid w:val="009F2E69"/>
    <w:rsid w:val="009F2E9C"/>
    <w:rsid w:val="009F2EEE"/>
    <w:rsid w:val="009F2FB1"/>
    <w:rsid w:val="009F305D"/>
    <w:rsid w:val="009F314D"/>
    <w:rsid w:val="009F32A7"/>
    <w:rsid w:val="009F330F"/>
    <w:rsid w:val="009F351F"/>
    <w:rsid w:val="009F3530"/>
    <w:rsid w:val="009F35F3"/>
    <w:rsid w:val="009F39D8"/>
    <w:rsid w:val="009F3A00"/>
    <w:rsid w:val="009F3F51"/>
    <w:rsid w:val="009F420C"/>
    <w:rsid w:val="009F42E1"/>
    <w:rsid w:val="009F43AC"/>
    <w:rsid w:val="009F451D"/>
    <w:rsid w:val="009F468A"/>
    <w:rsid w:val="009F47BE"/>
    <w:rsid w:val="009F4A90"/>
    <w:rsid w:val="009F4CA7"/>
    <w:rsid w:val="009F4D5D"/>
    <w:rsid w:val="009F4DA9"/>
    <w:rsid w:val="009F4E32"/>
    <w:rsid w:val="009F4F9F"/>
    <w:rsid w:val="009F4FF6"/>
    <w:rsid w:val="009F510E"/>
    <w:rsid w:val="009F5269"/>
    <w:rsid w:val="009F5449"/>
    <w:rsid w:val="009F5457"/>
    <w:rsid w:val="009F56BB"/>
    <w:rsid w:val="009F59CA"/>
    <w:rsid w:val="009F6101"/>
    <w:rsid w:val="009F6669"/>
    <w:rsid w:val="009F6891"/>
    <w:rsid w:val="009F6A29"/>
    <w:rsid w:val="009F6A7B"/>
    <w:rsid w:val="009F746B"/>
    <w:rsid w:val="009F75A7"/>
    <w:rsid w:val="009F785A"/>
    <w:rsid w:val="009F7A5D"/>
    <w:rsid w:val="009F7BDD"/>
    <w:rsid w:val="009F7C72"/>
    <w:rsid w:val="009F7D5A"/>
    <w:rsid w:val="009F7D72"/>
    <w:rsid w:val="00A0013B"/>
    <w:rsid w:val="00A0039E"/>
    <w:rsid w:val="00A0043E"/>
    <w:rsid w:val="00A004A3"/>
    <w:rsid w:val="00A007E5"/>
    <w:rsid w:val="00A00982"/>
    <w:rsid w:val="00A00A28"/>
    <w:rsid w:val="00A00A45"/>
    <w:rsid w:val="00A00A5E"/>
    <w:rsid w:val="00A00C05"/>
    <w:rsid w:val="00A00E97"/>
    <w:rsid w:val="00A00FCE"/>
    <w:rsid w:val="00A0100E"/>
    <w:rsid w:val="00A011BD"/>
    <w:rsid w:val="00A011E1"/>
    <w:rsid w:val="00A013D0"/>
    <w:rsid w:val="00A01705"/>
    <w:rsid w:val="00A019D8"/>
    <w:rsid w:val="00A01A14"/>
    <w:rsid w:val="00A01ADD"/>
    <w:rsid w:val="00A01C28"/>
    <w:rsid w:val="00A01F34"/>
    <w:rsid w:val="00A02007"/>
    <w:rsid w:val="00A020FA"/>
    <w:rsid w:val="00A021F6"/>
    <w:rsid w:val="00A023C1"/>
    <w:rsid w:val="00A02825"/>
    <w:rsid w:val="00A02C6B"/>
    <w:rsid w:val="00A02C9B"/>
    <w:rsid w:val="00A02F0D"/>
    <w:rsid w:val="00A03120"/>
    <w:rsid w:val="00A034AD"/>
    <w:rsid w:val="00A03648"/>
    <w:rsid w:val="00A0371F"/>
    <w:rsid w:val="00A0385B"/>
    <w:rsid w:val="00A03BE8"/>
    <w:rsid w:val="00A03CF9"/>
    <w:rsid w:val="00A03E22"/>
    <w:rsid w:val="00A04025"/>
    <w:rsid w:val="00A04052"/>
    <w:rsid w:val="00A04AB7"/>
    <w:rsid w:val="00A04B29"/>
    <w:rsid w:val="00A04B6A"/>
    <w:rsid w:val="00A04BC1"/>
    <w:rsid w:val="00A04EE9"/>
    <w:rsid w:val="00A050C2"/>
    <w:rsid w:val="00A05781"/>
    <w:rsid w:val="00A05828"/>
    <w:rsid w:val="00A0592B"/>
    <w:rsid w:val="00A05AAA"/>
    <w:rsid w:val="00A05BF7"/>
    <w:rsid w:val="00A05D77"/>
    <w:rsid w:val="00A05E28"/>
    <w:rsid w:val="00A05EBF"/>
    <w:rsid w:val="00A060E1"/>
    <w:rsid w:val="00A06175"/>
    <w:rsid w:val="00A0648A"/>
    <w:rsid w:val="00A0672D"/>
    <w:rsid w:val="00A067F6"/>
    <w:rsid w:val="00A0682B"/>
    <w:rsid w:val="00A06B7C"/>
    <w:rsid w:val="00A06F45"/>
    <w:rsid w:val="00A0745B"/>
    <w:rsid w:val="00A07509"/>
    <w:rsid w:val="00A07596"/>
    <w:rsid w:val="00A07844"/>
    <w:rsid w:val="00A0784B"/>
    <w:rsid w:val="00A078ED"/>
    <w:rsid w:val="00A078F4"/>
    <w:rsid w:val="00A079C0"/>
    <w:rsid w:val="00A07A34"/>
    <w:rsid w:val="00A07BBD"/>
    <w:rsid w:val="00A07D26"/>
    <w:rsid w:val="00A07E8B"/>
    <w:rsid w:val="00A07FCD"/>
    <w:rsid w:val="00A10430"/>
    <w:rsid w:val="00A106A1"/>
    <w:rsid w:val="00A10898"/>
    <w:rsid w:val="00A1090A"/>
    <w:rsid w:val="00A11053"/>
    <w:rsid w:val="00A11238"/>
    <w:rsid w:val="00A1135C"/>
    <w:rsid w:val="00A114C1"/>
    <w:rsid w:val="00A11694"/>
    <w:rsid w:val="00A1186B"/>
    <w:rsid w:val="00A11893"/>
    <w:rsid w:val="00A118B8"/>
    <w:rsid w:val="00A118DF"/>
    <w:rsid w:val="00A119CE"/>
    <w:rsid w:val="00A11BD1"/>
    <w:rsid w:val="00A11CA7"/>
    <w:rsid w:val="00A11CE5"/>
    <w:rsid w:val="00A11D18"/>
    <w:rsid w:val="00A11DD3"/>
    <w:rsid w:val="00A120DE"/>
    <w:rsid w:val="00A1239A"/>
    <w:rsid w:val="00A12437"/>
    <w:rsid w:val="00A125CF"/>
    <w:rsid w:val="00A1278F"/>
    <w:rsid w:val="00A12792"/>
    <w:rsid w:val="00A129E2"/>
    <w:rsid w:val="00A12EC6"/>
    <w:rsid w:val="00A12FD4"/>
    <w:rsid w:val="00A13083"/>
    <w:rsid w:val="00A1344C"/>
    <w:rsid w:val="00A1349F"/>
    <w:rsid w:val="00A134D5"/>
    <w:rsid w:val="00A13585"/>
    <w:rsid w:val="00A137EF"/>
    <w:rsid w:val="00A13C89"/>
    <w:rsid w:val="00A13DEB"/>
    <w:rsid w:val="00A13F91"/>
    <w:rsid w:val="00A14003"/>
    <w:rsid w:val="00A14092"/>
    <w:rsid w:val="00A14637"/>
    <w:rsid w:val="00A14DDB"/>
    <w:rsid w:val="00A1508E"/>
    <w:rsid w:val="00A151E0"/>
    <w:rsid w:val="00A154C2"/>
    <w:rsid w:val="00A15740"/>
    <w:rsid w:val="00A1588C"/>
    <w:rsid w:val="00A1588D"/>
    <w:rsid w:val="00A15A76"/>
    <w:rsid w:val="00A15D4B"/>
    <w:rsid w:val="00A15E6C"/>
    <w:rsid w:val="00A160FB"/>
    <w:rsid w:val="00A16466"/>
    <w:rsid w:val="00A16655"/>
    <w:rsid w:val="00A16764"/>
    <w:rsid w:val="00A16B3F"/>
    <w:rsid w:val="00A16D34"/>
    <w:rsid w:val="00A16E1C"/>
    <w:rsid w:val="00A16F00"/>
    <w:rsid w:val="00A17197"/>
    <w:rsid w:val="00A172AE"/>
    <w:rsid w:val="00A1731E"/>
    <w:rsid w:val="00A1732D"/>
    <w:rsid w:val="00A177EA"/>
    <w:rsid w:val="00A179CD"/>
    <w:rsid w:val="00A17B83"/>
    <w:rsid w:val="00A17C5D"/>
    <w:rsid w:val="00A17CC1"/>
    <w:rsid w:val="00A17D8A"/>
    <w:rsid w:val="00A17EF6"/>
    <w:rsid w:val="00A17FC5"/>
    <w:rsid w:val="00A201B2"/>
    <w:rsid w:val="00A2022B"/>
    <w:rsid w:val="00A203E1"/>
    <w:rsid w:val="00A20586"/>
    <w:rsid w:val="00A20681"/>
    <w:rsid w:val="00A207F8"/>
    <w:rsid w:val="00A208B7"/>
    <w:rsid w:val="00A208E6"/>
    <w:rsid w:val="00A20AB5"/>
    <w:rsid w:val="00A20B3A"/>
    <w:rsid w:val="00A20C8C"/>
    <w:rsid w:val="00A20FDE"/>
    <w:rsid w:val="00A2102A"/>
    <w:rsid w:val="00A21165"/>
    <w:rsid w:val="00A2122B"/>
    <w:rsid w:val="00A21411"/>
    <w:rsid w:val="00A216F1"/>
    <w:rsid w:val="00A217B4"/>
    <w:rsid w:val="00A2184F"/>
    <w:rsid w:val="00A21A09"/>
    <w:rsid w:val="00A21ABA"/>
    <w:rsid w:val="00A21B0D"/>
    <w:rsid w:val="00A21C09"/>
    <w:rsid w:val="00A21CA6"/>
    <w:rsid w:val="00A223AE"/>
    <w:rsid w:val="00A22583"/>
    <w:rsid w:val="00A2271F"/>
    <w:rsid w:val="00A2279E"/>
    <w:rsid w:val="00A228CD"/>
    <w:rsid w:val="00A22A6D"/>
    <w:rsid w:val="00A22AF1"/>
    <w:rsid w:val="00A22DFE"/>
    <w:rsid w:val="00A22ECB"/>
    <w:rsid w:val="00A2343B"/>
    <w:rsid w:val="00A23564"/>
    <w:rsid w:val="00A235CD"/>
    <w:rsid w:val="00A235D2"/>
    <w:rsid w:val="00A236DB"/>
    <w:rsid w:val="00A237B8"/>
    <w:rsid w:val="00A237BB"/>
    <w:rsid w:val="00A23888"/>
    <w:rsid w:val="00A23A52"/>
    <w:rsid w:val="00A23AA3"/>
    <w:rsid w:val="00A23AFA"/>
    <w:rsid w:val="00A23BE1"/>
    <w:rsid w:val="00A23FC4"/>
    <w:rsid w:val="00A23FF5"/>
    <w:rsid w:val="00A24129"/>
    <w:rsid w:val="00A244A3"/>
    <w:rsid w:val="00A24A15"/>
    <w:rsid w:val="00A24AA3"/>
    <w:rsid w:val="00A24B6B"/>
    <w:rsid w:val="00A24C2D"/>
    <w:rsid w:val="00A24C3B"/>
    <w:rsid w:val="00A24EA7"/>
    <w:rsid w:val="00A25111"/>
    <w:rsid w:val="00A253F1"/>
    <w:rsid w:val="00A25455"/>
    <w:rsid w:val="00A254FC"/>
    <w:rsid w:val="00A256FF"/>
    <w:rsid w:val="00A2577C"/>
    <w:rsid w:val="00A257CC"/>
    <w:rsid w:val="00A25EAE"/>
    <w:rsid w:val="00A26787"/>
    <w:rsid w:val="00A26986"/>
    <w:rsid w:val="00A269E3"/>
    <w:rsid w:val="00A26B90"/>
    <w:rsid w:val="00A26C41"/>
    <w:rsid w:val="00A26D6E"/>
    <w:rsid w:val="00A26EF7"/>
    <w:rsid w:val="00A272B2"/>
    <w:rsid w:val="00A2734C"/>
    <w:rsid w:val="00A27573"/>
    <w:rsid w:val="00A276BE"/>
    <w:rsid w:val="00A27A36"/>
    <w:rsid w:val="00A27A3C"/>
    <w:rsid w:val="00A27BAD"/>
    <w:rsid w:val="00A27CDF"/>
    <w:rsid w:val="00A27E41"/>
    <w:rsid w:val="00A27FB3"/>
    <w:rsid w:val="00A30167"/>
    <w:rsid w:val="00A3083C"/>
    <w:rsid w:val="00A30A54"/>
    <w:rsid w:val="00A30B72"/>
    <w:rsid w:val="00A30E34"/>
    <w:rsid w:val="00A30EAE"/>
    <w:rsid w:val="00A31082"/>
    <w:rsid w:val="00A315DE"/>
    <w:rsid w:val="00A31730"/>
    <w:rsid w:val="00A31753"/>
    <w:rsid w:val="00A318E5"/>
    <w:rsid w:val="00A31ACA"/>
    <w:rsid w:val="00A32000"/>
    <w:rsid w:val="00A3219F"/>
    <w:rsid w:val="00A322BC"/>
    <w:rsid w:val="00A3259C"/>
    <w:rsid w:val="00A325D8"/>
    <w:rsid w:val="00A3263B"/>
    <w:rsid w:val="00A32688"/>
    <w:rsid w:val="00A327D9"/>
    <w:rsid w:val="00A32C9C"/>
    <w:rsid w:val="00A32D0D"/>
    <w:rsid w:val="00A32EEA"/>
    <w:rsid w:val="00A32F00"/>
    <w:rsid w:val="00A33006"/>
    <w:rsid w:val="00A331E5"/>
    <w:rsid w:val="00A3326B"/>
    <w:rsid w:val="00A333BB"/>
    <w:rsid w:val="00A3342C"/>
    <w:rsid w:val="00A33451"/>
    <w:rsid w:val="00A335A4"/>
    <w:rsid w:val="00A335BE"/>
    <w:rsid w:val="00A336F6"/>
    <w:rsid w:val="00A33782"/>
    <w:rsid w:val="00A33887"/>
    <w:rsid w:val="00A33A9D"/>
    <w:rsid w:val="00A33C6A"/>
    <w:rsid w:val="00A33DCB"/>
    <w:rsid w:val="00A3458A"/>
    <w:rsid w:val="00A345D6"/>
    <w:rsid w:val="00A34620"/>
    <w:rsid w:val="00A34C51"/>
    <w:rsid w:val="00A34C82"/>
    <w:rsid w:val="00A350F4"/>
    <w:rsid w:val="00A352CC"/>
    <w:rsid w:val="00A3537F"/>
    <w:rsid w:val="00A353BC"/>
    <w:rsid w:val="00A354B9"/>
    <w:rsid w:val="00A354C7"/>
    <w:rsid w:val="00A35671"/>
    <w:rsid w:val="00A356AC"/>
    <w:rsid w:val="00A35AA9"/>
    <w:rsid w:val="00A35B51"/>
    <w:rsid w:val="00A35BFD"/>
    <w:rsid w:val="00A35C3F"/>
    <w:rsid w:val="00A35F84"/>
    <w:rsid w:val="00A35FC9"/>
    <w:rsid w:val="00A36110"/>
    <w:rsid w:val="00A3643E"/>
    <w:rsid w:val="00A36560"/>
    <w:rsid w:val="00A36633"/>
    <w:rsid w:val="00A37074"/>
    <w:rsid w:val="00A370D7"/>
    <w:rsid w:val="00A37148"/>
    <w:rsid w:val="00A3716E"/>
    <w:rsid w:val="00A37583"/>
    <w:rsid w:val="00A375B8"/>
    <w:rsid w:val="00A3760F"/>
    <w:rsid w:val="00A37E2C"/>
    <w:rsid w:val="00A37E48"/>
    <w:rsid w:val="00A4004E"/>
    <w:rsid w:val="00A401AC"/>
    <w:rsid w:val="00A402CC"/>
    <w:rsid w:val="00A40364"/>
    <w:rsid w:val="00A403DD"/>
    <w:rsid w:val="00A40753"/>
    <w:rsid w:val="00A40A31"/>
    <w:rsid w:val="00A40ABB"/>
    <w:rsid w:val="00A40E2B"/>
    <w:rsid w:val="00A40E34"/>
    <w:rsid w:val="00A40EB5"/>
    <w:rsid w:val="00A40F16"/>
    <w:rsid w:val="00A41347"/>
    <w:rsid w:val="00A41375"/>
    <w:rsid w:val="00A414D6"/>
    <w:rsid w:val="00A4166C"/>
    <w:rsid w:val="00A4197D"/>
    <w:rsid w:val="00A41A49"/>
    <w:rsid w:val="00A42038"/>
    <w:rsid w:val="00A42072"/>
    <w:rsid w:val="00A420CB"/>
    <w:rsid w:val="00A420F8"/>
    <w:rsid w:val="00A4252C"/>
    <w:rsid w:val="00A42D81"/>
    <w:rsid w:val="00A42EE6"/>
    <w:rsid w:val="00A430F9"/>
    <w:rsid w:val="00A43161"/>
    <w:rsid w:val="00A431D7"/>
    <w:rsid w:val="00A4335E"/>
    <w:rsid w:val="00A43429"/>
    <w:rsid w:val="00A434C1"/>
    <w:rsid w:val="00A438DC"/>
    <w:rsid w:val="00A43A24"/>
    <w:rsid w:val="00A43A45"/>
    <w:rsid w:val="00A43AD3"/>
    <w:rsid w:val="00A43B54"/>
    <w:rsid w:val="00A43BFD"/>
    <w:rsid w:val="00A43E27"/>
    <w:rsid w:val="00A43E2E"/>
    <w:rsid w:val="00A44039"/>
    <w:rsid w:val="00A44375"/>
    <w:rsid w:val="00A44538"/>
    <w:rsid w:val="00A44564"/>
    <w:rsid w:val="00A4458D"/>
    <w:rsid w:val="00A445EE"/>
    <w:rsid w:val="00A44669"/>
    <w:rsid w:val="00A446D8"/>
    <w:rsid w:val="00A44835"/>
    <w:rsid w:val="00A44A5D"/>
    <w:rsid w:val="00A44A68"/>
    <w:rsid w:val="00A44B7C"/>
    <w:rsid w:val="00A44B9F"/>
    <w:rsid w:val="00A44D59"/>
    <w:rsid w:val="00A44D73"/>
    <w:rsid w:val="00A45175"/>
    <w:rsid w:val="00A4517E"/>
    <w:rsid w:val="00A45324"/>
    <w:rsid w:val="00A45572"/>
    <w:rsid w:val="00A4574F"/>
    <w:rsid w:val="00A45A08"/>
    <w:rsid w:val="00A45A28"/>
    <w:rsid w:val="00A45CBA"/>
    <w:rsid w:val="00A45E47"/>
    <w:rsid w:val="00A45F0F"/>
    <w:rsid w:val="00A46095"/>
    <w:rsid w:val="00A461C1"/>
    <w:rsid w:val="00A463C4"/>
    <w:rsid w:val="00A46536"/>
    <w:rsid w:val="00A46977"/>
    <w:rsid w:val="00A46B7E"/>
    <w:rsid w:val="00A46B81"/>
    <w:rsid w:val="00A46CEF"/>
    <w:rsid w:val="00A4703F"/>
    <w:rsid w:val="00A473FE"/>
    <w:rsid w:val="00A4780B"/>
    <w:rsid w:val="00A47922"/>
    <w:rsid w:val="00A47944"/>
    <w:rsid w:val="00A479CE"/>
    <w:rsid w:val="00A47A87"/>
    <w:rsid w:val="00A47BAE"/>
    <w:rsid w:val="00A5001B"/>
    <w:rsid w:val="00A50030"/>
    <w:rsid w:val="00A50035"/>
    <w:rsid w:val="00A5008A"/>
    <w:rsid w:val="00A50112"/>
    <w:rsid w:val="00A50187"/>
    <w:rsid w:val="00A501AC"/>
    <w:rsid w:val="00A501E5"/>
    <w:rsid w:val="00A50309"/>
    <w:rsid w:val="00A50389"/>
    <w:rsid w:val="00A5067E"/>
    <w:rsid w:val="00A506E5"/>
    <w:rsid w:val="00A507A0"/>
    <w:rsid w:val="00A50ADF"/>
    <w:rsid w:val="00A50CC1"/>
    <w:rsid w:val="00A50D43"/>
    <w:rsid w:val="00A50E38"/>
    <w:rsid w:val="00A50E65"/>
    <w:rsid w:val="00A5150D"/>
    <w:rsid w:val="00A51777"/>
    <w:rsid w:val="00A518C3"/>
    <w:rsid w:val="00A51B80"/>
    <w:rsid w:val="00A51C9E"/>
    <w:rsid w:val="00A5205E"/>
    <w:rsid w:val="00A520BB"/>
    <w:rsid w:val="00A522A9"/>
    <w:rsid w:val="00A52487"/>
    <w:rsid w:val="00A5295F"/>
    <w:rsid w:val="00A52BBD"/>
    <w:rsid w:val="00A52C68"/>
    <w:rsid w:val="00A52DBB"/>
    <w:rsid w:val="00A52E58"/>
    <w:rsid w:val="00A52EB3"/>
    <w:rsid w:val="00A52FFB"/>
    <w:rsid w:val="00A5319F"/>
    <w:rsid w:val="00A534FD"/>
    <w:rsid w:val="00A53789"/>
    <w:rsid w:val="00A53E96"/>
    <w:rsid w:val="00A53F6A"/>
    <w:rsid w:val="00A54003"/>
    <w:rsid w:val="00A541A2"/>
    <w:rsid w:val="00A5429B"/>
    <w:rsid w:val="00A543F1"/>
    <w:rsid w:val="00A54956"/>
    <w:rsid w:val="00A54A7C"/>
    <w:rsid w:val="00A54DCF"/>
    <w:rsid w:val="00A553B8"/>
    <w:rsid w:val="00A555A3"/>
    <w:rsid w:val="00A556E8"/>
    <w:rsid w:val="00A557B4"/>
    <w:rsid w:val="00A557C1"/>
    <w:rsid w:val="00A559BD"/>
    <w:rsid w:val="00A55AB2"/>
    <w:rsid w:val="00A55B74"/>
    <w:rsid w:val="00A55E1E"/>
    <w:rsid w:val="00A55EDC"/>
    <w:rsid w:val="00A55FE8"/>
    <w:rsid w:val="00A56521"/>
    <w:rsid w:val="00A56577"/>
    <w:rsid w:val="00A56582"/>
    <w:rsid w:val="00A56647"/>
    <w:rsid w:val="00A568CC"/>
    <w:rsid w:val="00A56995"/>
    <w:rsid w:val="00A56FA9"/>
    <w:rsid w:val="00A56FF0"/>
    <w:rsid w:val="00A57229"/>
    <w:rsid w:val="00A57363"/>
    <w:rsid w:val="00A573E7"/>
    <w:rsid w:val="00A575B1"/>
    <w:rsid w:val="00A57A06"/>
    <w:rsid w:val="00A57B97"/>
    <w:rsid w:val="00A57C5E"/>
    <w:rsid w:val="00A57D0D"/>
    <w:rsid w:val="00A57D16"/>
    <w:rsid w:val="00A602A5"/>
    <w:rsid w:val="00A602CC"/>
    <w:rsid w:val="00A60304"/>
    <w:rsid w:val="00A604B1"/>
    <w:rsid w:val="00A6056B"/>
    <w:rsid w:val="00A60601"/>
    <w:rsid w:val="00A60858"/>
    <w:rsid w:val="00A608AD"/>
    <w:rsid w:val="00A60900"/>
    <w:rsid w:val="00A60B50"/>
    <w:rsid w:val="00A60C92"/>
    <w:rsid w:val="00A60D5D"/>
    <w:rsid w:val="00A60EA7"/>
    <w:rsid w:val="00A60EDD"/>
    <w:rsid w:val="00A61539"/>
    <w:rsid w:val="00A6155E"/>
    <w:rsid w:val="00A61845"/>
    <w:rsid w:val="00A618F9"/>
    <w:rsid w:val="00A62210"/>
    <w:rsid w:val="00A62337"/>
    <w:rsid w:val="00A6236B"/>
    <w:rsid w:val="00A62B9B"/>
    <w:rsid w:val="00A62BAD"/>
    <w:rsid w:val="00A62C92"/>
    <w:rsid w:val="00A62CAF"/>
    <w:rsid w:val="00A62F95"/>
    <w:rsid w:val="00A6308D"/>
    <w:rsid w:val="00A630A7"/>
    <w:rsid w:val="00A63E6D"/>
    <w:rsid w:val="00A64170"/>
    <w:rsid w:val="00A641AB"/>
    <w:rsid w:val="00A64220"/>
    <w:rsid w:val="00A64274"/>
    <w:rsid w:val="00A64692"/>
    <w:rsid w:val="00A648B0"/>
    <w:rsid w:val="00A64C3F"/>
    <w:rsid w:val="00A64C8E"/>
    <w:rsid w:val="00A64CA5"/>
    <w:rsid w:val="00A64CF9"/>
    <w:rsid w:val="00A64F76"/>
    <w:rsid w:val="00A64FC8"/>
    <w:rsid w:val="00A652B5"/>
    <w:rsid w:val="00A65546"/>
    <w:rsid w:val="00A65646"/>
    <w:rsid w:val="00A657CD"/>
    <w:rsid w:val="00A65AAE"/>
    <w:rsid w:val="00A65C93"/>
    <w:rsid w:val="00A65FD9"/>
    <w:rsid w:val="00A660C3"/>
    <w:rsid w:val="00A662C2"/>
    <w:rsid w:val="00A6643C"/>
    <w:rsid w:val="00A6666C"/>
    <w:rsid w:val="00A666F9"/>
    <w:rsid w:val="00A668DC"/>
    <w:rsid w:val="00A6690B"/>
    <w:rsid w:val="00A66B12"/>
    <w:rsid w:val="00A66B5E"/>
    <w:rsid w:val="00A66B70"/>
    <w:rsid w:val="00A66D7A"/>
    <w:rsid w:val="00A66D92"/>
    <w:rsid w:val="00A66F44"/>
    <w:rsid w:val="00A67052"/>
    <w:rsid w:val="00A67137"/>
    <w:rsid w:val="00A6713E"/>
    <w:rsid w:val="00A672B5"/>
    <w:rsid w:val="00A6754D"/>
    <w:rsid w:val="00A675A5"/>
    <w:rsid w:val="00A67A86"/>
    <w:rsid w:val="00A67BBE"/>
    <w:rsid w:val="00A67BBF"/>
    <w:rsid w:val="00A7027A"/>
    <w:rsid w:val="00A7053C"/>
    <w:rsid w:val="00A7060F"/>
    <w:rsid w:val="00A70AE9"/>
    <w:rsid w:val="00A70B66"/>
    <w:rsid w:val="00A7128B"/>
    <w:rsid w:val="00A712D3"/>
    <w:rsid w:val="00A7133E"/>
    <w:rsid w:val="00A714DD"/>
    <w:rsid w:val="00A715FB"/>
    <w:rsid w:val="00A7197A"/>
    <w:rsid w:val="00A71B0C"/>
    <w:rsid w:val="00A71C4F"/>
    <w:rsid w:val="00A71C7C"/>
    <w:rsid w:val="00A723DC"/>
    <w:rsid w:val="00A72582"/>
    <w:rsid w:val="00A72723"/>
    <w:rsid w:val="00A727D6"/>
    <w:rsid w:val="00A72A62"/>
    <w:rsid w:val="00A72BCB"/>
    <w:rsid w:val="00A72D51"/>
    <w:rsid w:val="00A72DAD"/>
    <w:rsid w:val="00A731B6"/>
    <w:rsid w:val="00A73C53"/>
    <w:rsid w:val="00A73CF4"/>
    <w:rsid w:val="00A73EFB"/>
    <w:rsid w:val="00A744AD"/>
    <w:rsid w:val="00A744BF"/>
    <w:rsid w:val="00A744C0"/>
    <w:rsid w:val="00A74798"/>
    <w:rsid w:val="00A7489A"/>
    <w:rsid w:val="00A74F6F"/>
    <w:rsid w:val="00A74FA5"/>
    <w:rsid w:val="00A750D5"/>
    <w:rsid w:val="00A75320"/>
    <w:rsid w:val="00A754E4"/>
    <w:rsid w:val="00A75621"/>
    <w:rsid w:val="00A757B3"/>
    <w:rsid w:val="00A75B70"/>
    <w:rsid w:val="00A75C51"/>
    <w:rsid w:val="00A75E07"/>
    <w:rsid w:val="00A75FFE"/>
    <w:rsid w:val="00A7600E"/>
    <w:rsid w:val="00A760D7"/>
    <w:rsid w:val="00A760EA"/>
    <w:rsid w:val="00A76354"/>
    <w:rsid w:val="00A765FD"/>
    <w:rsid w:val="00A7667A"/>
    <w:rsid w:val="00A767C7"/>
    <w:rsid w:val="00A76A64"/>
    <w:rsid w:val="00A76AB5"/>
    <w:rsid w:val="00A76E3E"/>
    <w:rsid w:val="00A76EF3"/>
    <w:rsid w:val="00A76F31"/>
    <w:rsid w:val="00A76FA1"/>
    <w:rsid w:val="00A771ED"/>
    <w:rsid w:val="00A775CE"/>
    <w:rsid w:val="00A776E5"/>
    <w:rsid w:val="00A7785B"/>
    <w:rsid w:val="00A77AA5"/>
    <w:rsid w:val="00A77B6F"/>
    <w:rsid w:val="00A77D15"/>
    <w:rsid w:val="00A77D40"/>
    <w:rsid w:val="00A77D58"/>
    <w:rsid w:val="00A77EA6"/>
    <w:rsid w:val="00A8034B"/>
    <w:rsid w:val="00A80575"/>
    <w:rsid w:val="00A8092A"/>
    <w:rsid w:val="00A8111F"/>
    <w:rsid w:val="00A8119E"/>
    <w:rsid w:val="00A816BA"/>
    <w:rsid w:val="00A81AD3"/>
    <w:rsid w:val="00A81B63"/>
    <w:rsid w:val="00A81B98"/>
    <w:rsid w:val="00A81C68"/>
    <w:rsid w:val="00A81CE3"/>
    <w:rsid w:val="00A81E54"/>
    <w:rsid w:val="00A82140"/>
    <w:rsid w:val="00A8251E"/>
    <w:rsid w:val="00A825D7"/>
    <w:rsid w:val="00A82642"/>
    <w:rsid w:val="00A826DB"/>
    <w:rsid w:val="00A8272D"/>
    <w:rsid w:val="00A82736"/>
    <w:rsid w:val="00A8281A"/>
    <w:rsid w:val="00A8290E"/>
    <w:rsid w:val="00A82980"/>
    <w:rsid w:val="00A829C7"/>
    <w:rsid w:val="00A829F4"/>
    <w:rsid w:val="00A82A1E"/>
    <w:rsid w:val="00A82B6A"/>
    <w:rsid w:val="00A82BB8"/>
    <w:rsid w:val="00A82BD6"/>
    <w:rsid w:val="00A82D7C"/>
    <w:rsid w:val="00A82DA3"/>
    <w:rsid w:val="00A82ECC"/>
    <w:rsid w:val="00A82EF6"/>
    <w:rsid w:val="00A82FFC"/>
    <w:rsid w:val="00A83069"/>
    <w:rsid w:val="00A83151"/>
    <w:rsid w:val="00A8316D"/>
    <w:rsid w:val="00A834CD"/>
    <w:rsid w:val="00A83CA7"/>
    <w:rsid w:val="00A84492"/>
    <w:rsid w:val="00A84595"/>
    <w:rsid w:val="00A84866"/>
    <w:rsid w:val="00A849DC"/>
    <w:rsid w:val="00A84A01"/>
    <w:rsid w:val="00A85042"/>
    <w:rsid w:val="00A8519B"/>
    <w:rsid w:val="00A85964"/>
    <w:rsid w:val="00A85967"/>
    <w:rsid w:val="00A85AEC"/>
    <w:rsid w:val="00A85BB0"/>
    <w:rsid w:val="00A85C5E"/>
    <w:rsid w:val="00A85F9F"/>
    <w:rsid w:val="00A86450"/>
    <w:rsid w:val="00A868A5"/>
    <w:rsid w:val="00A86B3A"/>
    <w:rsid w:val="00A86B61"/>
    <w:rsid w:val="00A86DD9"/>
    <w:rsid w:val="00A86E89"/>
    <w:rsid w:val="00A87182"/>
    <w:rsid w:val="00A874BD"/>
    <w:rsid w:val="00A87967"/>
    <w:rsid w:val="00A879EB"/>
    <w:rsid w:val="00A87D1B"/>
    <w:rsid w:val="00A900D0"/>
    <w:rsid w:val="00A9013B"/>
    <w:rsid w:val="00A9019E"/>
    <w:rsid w:val="00A90259"/>
    <w:rsid w:val="00A907D3"/>
    <w:rsid w:val="00A908BD"/>
    <w:rsid w:val="00A90A5B"/>
    <w:rsid w:val="00A90A6D"/>
    <w:rsid w:val="00A90C40"/>
    <w:rsid w:val="00A9188B"/>
    <w:rsid w:val="00A91907"/>
    <w:rsid w:val="00A919C7"/>
    <w:rsid w:val="00A91BB8"/>
    <w:rsid w:val="00A91BBA"/>
    <w:rsid w:val="00A91BC7"/>
    <w:rsid w:val="00A91CC3"/>
    <w:rsid w:val="00A91FCE"/>
    <w:rsid w:val="00A92133"/>
    <w:rsid w:val="00A9252F"/>
    <w:rsid w:val="00A925CF"/>
    <w:rsid w:val="00A92811"/>
    <w:rsid w:val="00A92AC6"/>
    <w:rsid w:val="00A92B54"/>
    <w:rsid w:val="00A93377"/>
    <w:rsid w:val="00A93667"/>
    <w:rsid w:val="00A93973"/>
    <w:rsid w:val="00A93BA1"/>
    <w:rsid w:val="00A93F31"/>
    <w:rsid w:val="00A94319"/>
    <w:rsid w:val="00A94474"/>
    <w:rsid w:val="00A94522"/>
    <w:rsid w:val="00A9481D"/>
    <w:rsid w:val="00A9499B"/>
    <w:rsid w:val="00A94B6B"/>
    <w:rsid w:val="00A94D43"/>
    <w:rsid w:val="00A94D7B"/>
    <w:rsid w:val="00A94F53"/>
    <w:rsid w:val="00A95076"/>
    <w:rsid w:val="00A95174"/>
    <w:rsid w:val="00A95732"/>
    <w:rsid w:val="00A9580C"/>
    <w:rsid w:val="00A9583D"/>
    <w:rsid w:val="00A9585A"/>
    <w:rsid w:val="00A95916"/>
    <w:rsid w:val="00A95BB6"/>
    <w:rsid w:val="00A95C36"/>
    <w:rsid w:val="00A95CA3"/>
    <w:rsid w:val="00A95F49"/>
    <w:rsid w:val="00A95F9B"/>
    <w:rsid w:val="00A960F7"/>
    <w:rsid w:val="00A9631B"/>
    <w:rsid w:val="00A964E7"/>
    <w:rsid w:val="00A965E7"/>
    <w:rsid w:val="00A967C1"/>
    <w:rsid w:val="00A96904"/>
    <w:rsid w:val="00A9690E"/>
    <w:rsid w:val="00A9697E"/>
    <w:rsid w:val="00A96BC4"/>
    <w:rsid w:val="00A96DB5"/>
    <w:rsid w:val="00A96E30"/>
    <w:rsid w:val="00A96ED5"/>
    <w:rsid w:val="00A96F63"/>
    <w:rsid w:val="00A96F84"/>
    <w:rsid w:val="00A97156"/>
    <w:rsid w:val="00A972AF"/>
    <w:rsid w:val="00A9734A"/>
    <w:rsid w:val="00A973C2"/>
    <w:rsid w:val="00A97416"/>
    <w:rsid w:val="00A97575"/>
    <w:rsid w:val="00A976AB"/>
    <w:rsid w:val="00A9775B"/>
    <w:rsid w:val="00A97FF4"/>
    <w:rsid w:val="00AA003F"/>
    <w:rsid w:val="00AA020A"/>
    <w:rsid w:val="00AA0410"/>
    <w:rsid w:val="00AA04EA"/>
    <w:rsid w:val="00AA0993"/>
    <w:rsid w:val="00AA0A37"/>
    <w:rsid w:val="00AA0BE8"/>
    <w:rsid w:val="00AA1926"/>
    <w:rsid w:val="00AA1C2A"/>
    <w:rsid w:val="00AA1C45"/>
    <w:rsid w:val="00AA1CFD"/>
    <w:rsid w:val="00AA1EAE"/>
    <w:rsid w:val="00AA2091"/>
    <w:rsid w:val="00AA251C"/>
    <w:rsid w:val="00AA2565"/>
    <w:rsid w:val="00AA2653"/>
    <w:rsid w:val="00AA2718"/>
    <w:rsid w:val="00AA275E"/>
    <w:rsid w:val="00AA27F0"/>
    <w:rsid w:val="00AA2858"/>
    <w:rsid w:val="00AA3103"/>
    <w:rsid w:val="00AA3114"/>
    <w:rsid w:val="00AA3155"/>
    <w:rsid w:val="00AA317C"/>
    <w:rsid w:val="00AA32EA"/>
    <w:rsid w:val="00AA364A"/>
    <w:rsid w:val="00AA3786"/>
    <w:rsid w:val="00AA3798"/>
    <w:rsid w:val="00AA38A4"/>
    <w:rsid w:val="00AA3941"/>
    <w:rsid w:val="00AA3D1E"/>
    <w:rsid w:val="00AA3D88"/>
    <w:rsid w:val="00AA4194"/>
    <w:rsid w:val="00AA41C5"/>
    <w:rsid w:val="00AA41D2"/>
    <w:rsid w:val="00AA4311"/>
    <w:rsid w:val="00AA4476"/>
    <w:rsid w:val="00AA4498"/>
    <w:rsid w:val="00AA4677"/>
    <w:rsid w:val="00AA4966"/>
    <w:rsid w:val="00AA4CD8"/>
    <w:rsid w:val="00AA4D43"/>
    <w:rsid w:val="00AA5014"/>
    <w:rsid w:val="00AA590C"/>
    <w:rsid w:val="00AA5E73"/>
    <w:rsid w:val="00AA6063"/>
    <w:rsid w:val="00AA665B"/>
    <w:rsid w:val="00AA6864"/>
    <w:rsid w:val="00AA6E48"/>
    <w:rsid w:val="00AA7336"/>
    <w:rsid w:val="00AA758D"/>
    <w:rsid w:val="00AA7636"/>
    <w:rsid w:val="00AA7690"/>
    <w:rsid w:val="00AA7A2C"/>
    <w:rsid w:val="00AA7ADE"/>
    <w:rsid w:val="00AB0556"/>
    <w:rsid w:val="00AB0563"/>
    <w:rsid w:val="00AB0671"/>
    <w:rsid w:val="00AB098D"/>
    <w:rsid w:val="00AB098E"/>
    <w:rsid w:val="00AB0AA9"/>
    <w:rsid w:val="00AB0ABE"/>
    <w:rsid w:val="00AB0C77"/>
    <w:rsid w:val="00AB0C78"/>
    <w:rsid w:val="00AB0CB6"/>
    <w:rsid w:val="00AB0EB0"/>
    <w:rsid w:val="00AB115E"/>
    <w:rsid w:val="00AB1371"/>
    <w:rsid w:val="00AB168D"/>
    <w:rsid w:val="00AB196C"/>
    <w:rsid w:val="00AB199C"/>
    <w:rsid w:val="00AB1A17"/>
    <w:rsid w:val="00AB1BA2"/>
    <w:rsid w:val="00AB1C19"/>
    <w:rsid w:val="00AB1F74"/>
    <w:rsid w:val="00AB2090"/>
    <w:rsid w:val="00AB2168"/>
    <w:rsid w:val="00AB2354"/>
    <w:rsid w:val="00AB245D"/>
    <w:rsid w:val="00AB24BE"/>
    <w:rsid w:val="00AB25E3"/>
    <w:rsid w:val="00AB262E"/>
    <w:rsid w:val="00AB275C"/>
    <w:rsid w:val="00AB2B35"/>
    <w:rsid w:val="00AB2B49"/>
    <w:rsid w:val="00AB2C78"/>
    <w:rsid w:val="00AB2C8E"/>
    <w:rsid w:val="00AB2CA1"/>
    <w:rsid w:val="00AB311B"/>
    <w:rsid w:val="00AB3195"/>
    <w:rsid w:val="00AB325B"/>
    <w:rsid w:val="00AB3274"/>
    <w:rsid w:val="00AB3578"/>
    <w:rsid w:val="00AB37FD"/>
    <w:rsid w:val="00AB3880"/>
    <w:rsid w:val="00AB3B8B"/>
    <w:rsid w:val="00AB3C01"/>
    <w:rsid w:val="00AB3D2E"/>
    <w:rsid w:val="00AB4022"/>
    <w:rsid w:val="00AB41CC"/>
    <w:rsid w:val="00AB423C"/>
    <w:rsid w:val="00AB4245"/>
    <w:rsid w:val="00AB4313"/>
    <w:rsid w:val="00AB43C7"/>
    <w:rsid w:val="00AB43F4"/>
    <w:rsid w:val="00AB4420"/>
    <w:rsid w:val="00AB46C1"/>
    <w:rsid w:val="00AB48C6"/>
    <w:rsid w:val="00AB48D9"/>
    <w:rsid w:val="00AB48E5"/>
    <w:rsid w:val="00AB4B19"/>
    <w:rsid w:val="00AB4BD4"/>
    <w:rsid w:val="00AB4D1C"/>
    <w:rsid w:val="00AB5286"/>
    <w:rsid w:val="00AB53C6"/>
    <w:rsid w:val="00AB5465"/>
    <w:rsid w:val="00AB576E"/>
    <w:rsid w:val="00AB5B07"/>
    <w:rsid w:val="00AB5BD4"/>
    <w:rsid w:val="00AB5C53"/>
    <w:rsid w:val="00AB5D3A"/>
    <w:rsid w:val="00AB5D8E"/>
    <w:rsid w:val="00AB5DF0"/>
    <w:rsid w:val="00AB5FDF"/>
    <w:rsid w:val="00AB6118"/>
    <w:rsid w:val="00AB61F1"/>
    <w:rsid w:val="00AB6204"/>
    <w:rsid w:val="00AB6423"/>
    <w:rsid w:val="00AB649C"/>
    <w:rsid w:val="00AB6667"/>
    <w:rsid w:val="00AB669A"/>
    <w:rsid w:val="00AB670B"/>
    <w:rsid w:val="00AB67B5"/>
    <w:rsid w:val="00AB6C5E"/>
    <w:rsid w:val="00AB6D94"/>
    <w:rsid w:val="00AB6F91"/>
    <w:rsid w:val="00AB6F94"/>
    <w:rsid w:val="00AB7DD0"/>
    <w:rsid w:val="00AB7F12"/>
    <w:rsid w:val="00AC00FC"/>
    <w:rsid w:val="00AC0371"/>
    <w:rsid w:val="00AC03FC"/>
    <w:rsid w:val="00AC055B"/>
    <w:rsid w:val="00AC074D"/>
    <w:rsid w:val="00AC07AB"/>
    <w:rsid w:val="00AC07E7"/>
    <w:rsid w:val="00AC0ACA"/>
    <w:rsid w:val="00AC0ADC"/>
    <w:rsid w:val="00AC0DF7"/>
    <w:rsid w:val="00AC126B"/>
    <w:rsid w:val="00AC19FA"/>
    <w:rsid w:val="00AC2132"/>
    <w:rsid w:val="00AC2167"/>
    <w:rsid w:val="00AC256E"/>
    <w:rsid w:val="00AC2614"/>
    <w:rsid w:val="00AC2645"/>
    <w:rsid w:val="00AC2782"/>
    <w:rsid w:val="00AC2881"/>
    <w:rsid w:val="00AC2E18"/>
    <w:rsid w:val="00AC2F8F"/>
    <w:rsid w:val="00AC30A3"/>
    <w:rsid w:val="00AC318C"/>
    <w:rsid w:val="00AC31C5"/>
    <w:rsid w:val="00AC331A"/>
    <w:rsid w:val="00AC3538"/>
    <w:rsid w:val="00AC3643"/>
    <w:rsid w:val="00AC3696"/>
    <w:rsid w:val="00AC3746"/>
    <w:rsid w:val="00AC3757"/>
    <w:rsid w:val="00AC37E8"/>
    <w:rsid w:val="00AC3918"/>
    <w:rsid w:val="00AC3968"/>
    <w:rsid w:val="00AC4115"/>
    <w:rsid w:val="00AC41EE"/>
    <w:rsid w:val="00AC42AF"/>
    <w:rsid w:val="00AC4368"/>
    <w:rsid w:val="00AC4562"/>
    <w:rsid w:val="00AC4632"/>
    <w:rsid w:val="00AC46B1"/>
    <w:rsid w:val="00AC48D0"/>
    <w:rsid w:val="00AC499D"/>
    <w:rsid w:val="00AC4AF7"/>
    <w:rsid w:val="00AC4C2E"/>
    <w:rsid w:val="00AC4D32"/>
    <w:rsid w:val="00AC4EB4"/>
    <w:rsid w:val="00AC5074"/>
    <w:rsid w:val="00AC5140"/>
    <w:rsid w:val="00AC529C"/>
    <w:rsid w:val="00AC52EC"/>
    <w:rsid w:val="00AC53FD"/>
    <w:rsid w:val="00AC559C"/>
    <w:rsid w:val="00AC55AF"/>
    <w:rsid w:val="00AC58BD"/>
    <w:rsid w:val="00AC5A1F"/>
    <w:rsid w:val="00AC5A2B"/>
    <w:rsid w:val="00AC5A7E"/>
    <w:rsid w:val="00AC5C2B"/>
    <w:rsid w:val="00AC5C9B"/>
    <w:rsid w:val="00AC5DBA"/>
    <w:rsid w:val="00AC5DBB"/>
    <w:rsid w:val="00AC5E4E"/>
    <w:rsid w:val="00AC6117"/>
    <w:rsid w:val="00AC6146"/>
    <w:rsid w:val="00AC6394"/>
    <w:rsid w:val="00AC65C7"/>
    <w:rsid w:val="00AC6848"/>
    <w:rsid w:val="00AC69DD"/>
    <w:rsid w:val="00AC6C2E"/>
    <w:rsid w:val="00AC6C8D"/>
    <w:rsid w:val="00AC727D"/>
    <w:rsid w:val="00AC7E08"/>
    <w:rsid w:val="00AD0027"/>
    <w:rsid w:val="00AD014C"/>
    <w:rsid w:val="00AD015D"/>
    <w:rsid w:val="00AD0503"/>
    <w:rsid w:val="00AD05C6"/>
    <w:rsid w:val="00AD0A28"/>
    <w:rsid w:val="00AD0AA1"/>
    <w:rsid w:val="00AD0C96"/>
    <w:rsid w:val="00AD131E"/>
    <w:rsid w:val="00AD167E"/>
    <w:rsid w:val="00AD172D"/>
    <w:rsid w:val="00AD1883"/>
    <w:rsid w:val="00AD1B19"/>
    <w:rsid w:val="00AD1D40"/>
    <w:rsid w:val="00AD1E90"/>
    <w:rsid w:val="00AD1F2B"/>
    <w:rsid w:val="00AD20EB"/>
    <w:rsid w:val="00AD24AF"/>
    <w:rsid w:val="00AD252D"/>
    <w:rsid w:val="00AD293C"/>
    <w:rsid w:val="00AD2A24"/>
    <w:rsid w:val="00AD2B57"/>
    <w:rsid w:val="00AD2CC0"/>
    <w:rsid w:val="00AD34E8"/>
    <w:rsid w:val="00AD372D"/>
    <w:rsid w:val="00AD3D04"/>
    <w:rsid w:val="00AD4083"/>
    <w:rsid w:val="00AD40D2"/>
    <w:rsid w:val="00AD4196"/>
    <w:rsid w:val="00AD422C"/>
    <w:rsid w:val="00AD4245"/>
    <w:rsid w:val="00AD42D8"/>
    <w:rsid w:val="00AD43ED"/>
    <w:rsid w:val="00AD4458"/>
    <w:rsid w:val="00AD4466"/>
    <w:rsid w:val="00AD45A6"/>
    <w:rsid w:val="00AD4756"/>
    <w:rsid w:val="00AD4B37"/>
    <w:rsid w:val="00AD4B7D"/>
    <w:rsid w:val="00AD4C98"/>
    <w:rsid w:val="00AD52E2"/>
    <w:rsid w:val="00AD5346"/>
    <w:rsid w:val="00AD5542"/>
    <w:rsid w:val="00AD5906"/>
    <w:rsid w:val="00AD5B61"/>
    <w:rsid w:val="00AD5EFF"/>
    <w:rsid w:val="00AD648F"/>
    <w:rsid w:val="00AD64A9"/>
    <w:rsid w:val="00AD6519"/>
    <w:rsid w:val="00AD6558"/>
    <w:rsid w:val="00AD6749"/>
    <w:rsid w:val="00AD67B0"/>
    <w:rsid w:val="00AD67FC"/>
    <w:rsid w:val="00AD6922"/>
    <w:rsid w:val="00AD6A9B"/>
    <w:rsid w:val="00AD6B0C"/>
    <w:rsid w:val="00AD732E"/>
    <w:rsid w:val="00AD73BD"/>
    <w:rsid w:val="00AD74A3"/>
    <w:rsid w:val="00AD75AF"/>
    <w:rsid w:val="00AD7632"/>
    <w:rsid w:val="00AD76D4"/>
    <w:rsid w:val="00AD7795"/>
    <w:rsid w:val="00AD7D51"/>
    <w:rsid w:val="00AD7F58"/>
    <w:rsid w:val="00AE02AE"/>
    <w:rsid w:val="00AE02D5"/>
    <w:rsid w:val="00AE0901"/>
    <w:rsid w:val="00AE09DB"/>
    <w:rsid w:val="00AE0CE8"/>
    <w:rsid w:val="00AE10ED"/>
    <w:rsid w:val="00AE1208"/>
    <w:rsid w:val="00AE12C4"/>
    <w:rsid w:val="00AE1D64"/>
    <w:rsid w:val="00AE211E"/>
    <w:rsid w:val="00AE212C"/>
    <w:rsid w:val="00AE2536"/>
    <w:rsid w:val="00AE2647"/>
    <w:rsid w:val="00AE264E"/>
    <w:rsid w:val="00AE298B"/>
    <w:rsid w:val="00AE29A3"/>
    <w:rsid w:val="00AE2A06"/>
    <w:rsid w:val="00AE2C93"/>
    <w:rsid w:val="00AE30D2"/>
    <w:rsid w:val="00AE3128"/>
    <w:rsid w:val="00AE3185"/>
    <w:rsid w:val="00AE31BE"/>
    <w:rsid w:val="00AE3293"/>
    <w:rsid w:val="00AE3365"/>
    <w:rsid w:val="00AE3506"/>
    <w:rsid w:val="00AE37C0"/>
    <w:rsid w:val="00AE3A0A"/>
    <w:rsid w:val="00AE3A83"/>
    <w:rsid w:val="00AE3AD1"/>
    <w:rsid w:val="00AE3D0A"/>
    <w:rsid w:val="00AE3E40"/>
    <w:rsid w:val="00AE410D"/>
    <w:rsid w:val="00AE4190"/>
    <w:rsid w:val="00AE43A4"/>
    <w:rsid w:val="00AE4454"/>
    <w:rsid w:val="00AE49BF"/>
    <w:rsid w:val="00AE49E3"/>
    <w:rsid w:val="00AE4B67"/>
    <w:rsid w:val="00AE4BAE"/>
    <w:rsid w:val="00AE4C58"/>
    <w:rsid w:val="00AE5145"/>
    <w:rsid w:val="00AE51C6"/>
    <w:rsid w:val="00AE5388"/>
    <w:rsid w:val="00AE55F7"/>
    <w:rsid w:val="00AE5705"/>
    <w:rsid w:val="00AE5895"/>
    <w:rsid w:val="00AE5B16"/>
    <w:rsid w:val="00AE5F9F"/>
    <w:rsid w:val="00AE5FE5"/>
    <w:rsid w:val="00AE64FA"/>
    <w:rsid w:val="00AE69A6"/>
    <w:rsid w:val="00AE6A4C"/>
    <w:rsid w:val="00AE6CE1"/>
    <w:rsid w:val="00AE703C"/>
    <w:rsid w:val="00AE7467"/>
    <w:rsid w:val="00AE7493"/>
    <w:rsid w:val="00AE76A4"/>
    <w:rsid w:val="00AE77D1"/>
    <w:rsid w:val="00AE7E21"/>
    <w:rsid w:val="00AE7E4B"/>
    <w:rsid w:val="00AE7EC4"/>
    <w:rsid w:val="00AE7FD4"/>
    <w:rsid w:val="00AF0106"/>
    <w:rsid w:val="00AF0305"/>
    <w:rsid w:val="00AF03FF"/>
    <w:rsid w:val="00AF041B"/>
    <w:rsid w:val="00AF048D"/>
    <w:rsid w:val="00AF07B3"/>
    <w:rsid w:val="00AF0869"/>
    <w:rsid w:val="00AF09D4"/>
    <w:rsid w:val="00AF0A93"/>
    <w:rsid w:val="00AF0AD0"/>
    <w:rsid w:val="00AF0AD9"/>
    <w:rsid w:val="00AF0CEB"/>
    <w:rsid w:val="00AF0D2A"/>
    <w:rsid w:val="00AF12F4"/>
    <w:rsid w:val="00AF1773"/>
    <w:rsid w:val="00AF1844"/>
    <w:rsid w:val="00AF1A21"/>
    <w:rsid w:val="00AF1A36"/>
    <w:rsid w:val="00AF1A68"/>
    <w:rsid w:val="00AF1BCF"/>
    <w:rsid w:val="00AF1D3C"/>
    <w:rsid w:val="00AF1DEE"/>
    <w:rsid w:val="00AF2676"/>
    <w:rsid w:val="00AF26EE"/>
    <w:rsid w:val="00AF273B"/>
    <w:rsid w:val="00AF2E3B"/>
    <w:rsid w:val="00AF2F53"/>
    <w:rsid w:val="00AF30A1"/>
    <w:rsid w:val="00AF31AF"/>
    <w:rsid w:val="00AF3222"/>
    <w:rsid w:val="00AF3274"/>
    <w:rsid w:val="00AF32C7"/>
    <w:rsid w:val="00AF332C"/>
    <w:rsid w:val="00AF3447"/>
    <w:rsid w:val="00AF38E5"/>
    <w:rsid w:val="00AF3A1D"/>
    <w:rsid w:val="00AF3A8C"/>
    <w:rsid w:val="00AF3B38"/>
    <w:rsid w:val="00AF3CB4"/>
    <w:rsid w:val="00AF3DDB"/>
    <w:rsid w:val="00AF4063"/>
    <w:rsid w:val="00AF4358"/>
    <w:rsid w:val="00AF452F"/>
    <w:rsid w:val="00AF454F"/>
    <w:rsid w:val="00AF45A1"/>
    <w:rsid w:val="00AF4611"/>
    <w:rsid w:val="00AF49F4"/>
    <w:rsid w:val="00AF4C0C"/>
    <w:rsid w:val="00AF4C9E"/>
    <w:rsid w:val="00AF4E4C"/>
    <w:rsid w:val="00AF4F5D"/>
    <w:rsid w:val="00AF5078"/>
    <w:rsid w:val="00AF511C"/>
    <w:rsid w:val="00AF512A"/>
    <w:rsid w:val="00AF51BE"/>
    <w:rsid w:val="00AF5218"/>
    <w:rsid w:val="00AF5C8E"/>
    <w:rsid w:val="00AF5C90"/>
    <w:rsid w:val="00AF5DF2"/>
    <w:rsid w:val="00AF5EBB"/>
    <w:rsid w:val="00AF603E"/>
    <w:rsid w:val="00AF62CA"/>
    <w:rsid w:val="00AF6644"/>
    <w:rsid w:val="00AF6797"/>
    <w:rsid w:val="00AF685A"/>
    <w:rsid w:val="00AF69E8"/>
    <w:rsid w:val="00AF6BC5"/>
    <w:rsid w:val="00AF6E59"/>
    <w:rsid w:val="00AF6E64"/>
    <w:rsid w:val="00AF6F49"/>
    <w:rsid w:val="00AF7202"/>
    <w:rsid w:val="00AF7295"/>
    <w:rsid w:val="00AF733C"/>
    <w:rsid w:val="00AF74FE"/>
    <w:rsid w:val="00AF75B1"/>
    <w:rsid w:val="00AF75EF"/>
    <w:rsid w:val="00AF766E"/>
    <w:rsid w:val="00AF785A"/>
    <w:rsid w:val="00AF7979"/>
    <w:rsid w:val="00AF7A6A"/>
    <w:rsid w:val="00B003EC"/>
    <w:rsid w:val="00B004D3"/>
    <w:rsid w:val="00B004DB"/>
    <w:rsid w:val="00B00699"/>
    <w:rsid w:val="00B0079D"/>
    <w:rsid w:val="00B00C74"/>
    <w:rsid w:val="00B00D59"/>
    <w:rsid w:val="00B00E94"/>
    <w:rsid w:val="00B00ECD"/>
    <w:rsid w:val="00B016E7"/>
    <w:rsid w:val="00B01873"/>
    <w:rsid w:val="00B01A03"/>
    <w:rsid w:val="00B01C6F"/>
    <w:rsid w:val="00B01C90"/>
    <w:rsid w:val="00B01F83"/>
    <w:rsid w:val="00B02313"/>
    <w:rsid w:val="00B0239D"/>
    <w:rsid w:val="00B02650"/>
    <w:rsid w:val="00B02819"/>
    <w:rsid w:val="00B02849"/>
    <w:rsid w:val="00B02AAC"/>
    <w:rsid w:val="00B02B84"/>
    <w:rsid w:val="00B02C71"/>
    <w:rsid w:val="00B02CC7"/>
    <w:rsid w:val="00B02F69"/>
    <w:rsid w:val="00B0380B"/>
    <w:rsid w:val="00B039BE"/>
    <w:rsid w:val="00B03A12"/>
    <w:rsid w:val="00B03B1A"/>
    <w:rsid w:val="00B03D2B"/>
    <w:rsid w:val="00B03E7F"/>
    <w:rsid w:val="00B040E1"/>
    <w:rsid w:val="00B042D0"/>
    <w:rsid w:val="00B044C1"/>
    <w:rsid w:val="00B047B8"/>
    <w:rsid w:val="00B047CA"/>
    <w:rsid w:val="00B049AA"/>
    <w:rsid w:val="00B04A2E"/>
    <w:rsid w:val="00B04AB9"/>
    <w:rsid w:val="00B04D22"/>
    <w:rsid w:val="00B04D6E"/>
    <w:rsid w:val="00B04EEA"/>
    <w:rsid w:val="00B0500F"/>
    <w:rsid w:val="00B053C8"/>
    <w:rsid w:val="00B05A24"/>
    <w:rsid w:val="00B05A36"/>
    <w:rsid w:val="00B05B6F"/>
    <w:rsid w:val="00B05B74"/>
    <w:rsid w:val="00B06046"/>
    <w:rsid w:val="00B0612E"/>
    <w:rsid w:val="00B0615D"/>
    <w:rsid w:val="00B061AF"/>
    <w:rsid w:val="00B063ED"/>
    <w:rsid w:val="00B064DF"/>
    <w:rsid w:val="00B065B9"/>
    <w:rsid w:val="00B065D6"/>
    <w:rsid w:val="00B066AD"/>
    <w:rsid w:val="00B066CB"/>
    <w:rsid w:val="00B069A8"/>
    <w:rsid w:val="00B06A47"/>
    <w:rsid w:val="00B06A76"/>
    <w:rsid w:val="00B06B2C"/>
    <w:rsid w:val="00B06CFE"/>
    <w:rsid w:val="00B06F8B"/>
    <w:rsid w:val="00B074EC"/>
    <w:rsid w:val="00B0761A"/>
    <w:rsid w:val="00B07643"/>
    <w:rsid w:val="00B07686"/>
    <w:rsid w:val="00B077BA"/>
    <w:rsid w:val="00B07899"/>
    <w:rsid w:val="00B07C3D"/>
    <w:rsid w:val="00B07F1C"/>
    <w:rsid w:val="00B10118"/>
    <w:rsid w:val="00B10314"/>
    <w:rsid w:val="00B1073B"/>
    <w:rsid w:val="00B10746"/>
    <w:rsid w:val="00B10757"/>
    <w:rsid w:val="00B10989"/>
    <w:rsid w:val="00B10A72"/>
    <w:rsid w:val="00B10C0E"/>
    <w:rsid w:val="00B10DD6"/>
    <w:rsid w:val="00B10E35"/>
    <w:rsid w:val="00B10EF4"/>
    <w:rsid w:val="00B10F2C"/>
    <w:rsid w:val="00B11247"/>
    <w:rsid w:val="00B11260"/>
    <w:rsid w:val="00B11661"/>
    <w:rsid w:val="00B11993"/>
    <w:rsid w:val="00B11E57"/>
    <w:rsid w:val="00B11F65"/>
    <w:rsid w:val="00B11F73"/>
    <w:rsid w:val="00B11F84"/>
    <w:rsid w:val="00B12143"/>
    <w:rsid w:val="00B12535"/>
    <w:rsid w:val="00B12C36"/>
    <w:rsid w:val="00B130E9"/>
    <w:rsid w:val="00B13170"/>
    <w:rsid w:val="00B1329E"/>
    <w:rsid w:val="00B1330A"/>
    <w:rsid w:val="00B13473"/>
    <w:rsid w:val="00B1354A"/>
    <w:rsid w:val="00B13A5D"/>
    <w:rsid w:val="00B13A98"/>
    <w:rsid w:val="00B13B01"/>
    <w:rsid w:val="00B13BDB"/>
    <w:rsid w:val="00B13FA7"/>
    <w:rsid w:val="00B14440"/>
    <w:rsid w:val="00B14804"/>
    <w:rsid w:val="00B148DA"/>
    <w:rsid w:val="00B14A14"/>
    <w:rsid w:val="00B14B31"/>
    <w:rsid w:val="00B14DD1"/>
    <w:rsid w:val="00B14E99"/>
    <w:rsid w:val="00B150DC"/>
    <w:rsid w:val="00B1519B"/>
    <w:rsid w:val="00B1530B"/>
    <w:rsid w:val="00B157A7"/>
    <w:rsid w:val="00B15920"/>
    <w:rsid w:val="00B15CBC"/>
    <w:rsid w:val="00B15D1E"/>
    <w:rsid w:val="00B15E77"/>
    <w:rsid w:val="00B15EB2"/>
    <w:rsid w:val="00B16050"/>
    <w:rsid w:val="00B161DC"/>
    <w:rsid w:val="00B162CB"/>
    <w:rsid w:val="00B16333"/>
    <w:rsid w:val="00B16779"/>
    <w:rsid w:val="00B16804"/>
    <w:rsid w:val="00B1698B"/>
    <w:rsid w:val="00B16DB4"/>
    <w:rsid w:val="00B16EA7"/>
    <w:rsid w:val="00B16F76"/>
    <w:rsid w:val="00B16FB6"/>
    <w:rsid w:val="00B17126"/>
    <w:rsid w:val="00B1712E"/>
    <w:rsid w:val="00B173C3"/>
    <w:rsid w:val="00B174DE"/>
    <w:rsid w:val="00B17601"/>
    <w:rsid w:val="00B17C25"/>
    <w:rsid w:val="00B17C82"/>
    <w:rsid w:val="00B20394"/>
    <w:rsid w:val="00B205D5"/>
    <w:rsid w:val="00B20698"/>
    <w:rsid w:val="00B206A9"/>
    <w:rsid w:val="00B208A9"/>
    <w:rsid w:val="00B20C7A"/>
    <w:rsid w:val="00B20C8D"/>
    <w:rsid w:val="00B20CF7"/>
    <w:rsid w:val="00B20ED6"/>
    <w:rsid w:val="00B21044"/>
    <w:rsid w:val="00B213F5"/>
    <w:rsid w:val="00B21450"/>
    <w:rsid w:val="00B214D5"/>
    <w:rsid w:val="00B21572"/>
    <w:rsid w:val="00B21955"/>
    <w:rsid w:val="00B221AB"/>
    <w:rsid w:val="00B22341"/>
    <w:rsid w:val="00B22463"/>
    <w:rsid w:val="00B22477"/>
    <w:rsid w:val="00B22673"/>
    <w:rsid w:val="00B22676"/>
    <w:rsid w:val="00B226B0"/>
    <w:rsid w:val="00B22836"/>
    <w:rsid w:val="00B22BB7"/>
    <w:rsid w:val="00B22D79"/>
    <w:rsid w:val="00B22DAC"/>
    <w:rsid w:val="00B22FC4"/>
    <w:rsid w:val="00B231E5"/>
    <w:rsid w:val="00B233B1"/>
    <w:rsid w:val="00B234AD"/>
    <w:rsid w:val="00B23652"/>
    <w:rsid w:val="00B239A5"/>
    <w:rsid w:val="00B23F3B"/>
    <w:rsid w:val="00B24271"/>
    <w:rsid w:val="00B244FE"/>
    <w:rsid w:val="00B246ED"/>
    <w:rsid w:val="00B2473D"/>
    <w:rsid w:val="00B2476A"/>
    <w:rsid w:val="00B24824"/>
    <w:rsid w:val="00B24BDE"/>
    <w:rsid w:val="00B24DA8"/>
    <w:rsid w:val="00B250A7"/>
    <w:rsid w:val="00B250BB"/>
    <w:rsid w:val="00B2538A"/>
    <w:rsid w:val="00B25480"/>
    <w:rsid w:val="00B256CD"/>
    <w:rsid w:val="00B25721"/>
    <w:rsid w:val="00B258D1"/>
    <w:rsid w:val="00B25D44"/>
    <w:rsid w:val="00B26006"/>
    <w:rsid w:val="00B2603F"/>
    <w:rsid w:val="00B260C2"/>
    <w:rsid w:val="00B2624C"/>
    <w:rsid w:val="00B2644E"/>
    <w:rsid w:val="00B26628"/>
    <w:rsid w:val="00B266FA"/>
    <w:rsid w:val="00B268FB"/>
    <w:rsid w:val="00B26A22"/>
    <w:rsid w:val="00B26A26"/>
    <w:rsid w:val="00B26A42"/>
    <w:rsid w:val="00B26EA3"/>
    <w:rsid w:val="00B271FB"/>
    <w:rsid w:val="00B27290"/>
    <w:rsid w:val="00B274A7"/>
    <w:rsid w:val="00B274CA"/>
    <w:rsid w:val="00B27C0C"/>
    <w:rsid w:val="00B27CDD"/>
    <w:rsid w:val="00B27F21"/>
    <w:rsid w:val="00B27FA6"/>
    <w:rsid w:val="00B301AF"/>
    <w:rsid w:val="00B303BF"/>
    <w:rsid w:val="00B3054C"/>
    <w:rsid w:val="00B30A65"/>
    <w:rsid w:val="00B30B02"/>
    <w:rsid w:val="00B30FC9"/>
    <w:rsid w:val="00B31100"/>
    <w:rsid w:val="00B315E5"/>
    <w:rsid w:val="00B318DA"/>
    <w:rsid w:val="00B31B4A"/>
    <w:rsid w:val="00B325A7"/>
    <w:rsid w:val="00B32A71"/>
    <w:rsid w:val="00B32B14"/>
    <w:rsid w:val="00B32B3F"/>
    <w:rsid w:val="00B32C26"/>
    <w:rsid w:val="00B32C76"/>
    <w:rsid w:val="00B32D7D"/>
    <w:rsid w:val="00B32F62"/>
    <w:rsid w:val="00B330C2"/>
    <w:rsid w:val="00B330CD"/>
    <w:rsid w:val="00B33131"/>
    <w:rsid w:val="00B33398"/>
    <w:rsid w:val="00B33814"/>
    <w:rsid w:val="00B33939"/>
    <w:rsid w:val="00B33A99"/>
    <w:rsid w:val="00B33D0F"/>
    <w:rsid w:val="00B33E40"/>
    <w:rsid w:val="00B34358"/>
    <w:rsid w:val="00B34550"/>
    <w:rsid w:val="00B347F2"/>
    <w:rsid w:val="00B34B0B"/>
    <w:rsid w:val="00B34D4C"/>
    <w:rsid w:val="00B34F0C"/>
    <w:rsid w:val="00B352EC"/>
    <w:rsid w:val="00B355A4"/>
    <w:rsid w:val="00B356C2"/>
    <w:rsid w:val="00B35A3A"/>
    <w:rsid w:val="00B35CB7"/>
    <w:rsid w:val="00B35FD2"/>
    <w:rsid w:val="00B360E6"/>
    <w:rsid w:val="00B361CB"/>
    <w:rsid w:val="00B3632F"/>
    <w:rsid w:val="00B363D9"/>
    <w:rsid w:val="00B363DF"/>
    <w:rsid w:val="00B36413"/>
    <w:rsid w:val="00B36C0F"/>
    <w:rsid w:val="00B36D9B"/>
    <w:rsid w:val="00B36E41"/>
    <w:rsid w:val="00B3707E"/>
    <w:rsid w:val="00B37110"/>
    <w:rsid w:val="00B37538"/>
    <w:rsid w:val="00B37641"/>
    <w:rsid w:val="00B376B5"/>
    <w:rsid w:val="00B3779B"/>
    <w:rsid w:val="00B377C0"/>
    <w:rsid w:val="00B37B10"/>
    <w:rsid w:val="00B37C0F"/>
    <w:rsid w:val="00B37E49"/>
    <w:rsid w:val="00B37E50"/>
    <w:rsid w:val="00B37F28"/>
    <w:rsid w:val="00B402CF"/>
    <w:rsid w:val="00B40659"/>
    <w:rsid w:val="00B406CD"/>
    <w:rsid w:val="00B40703"/>
    <w:rsid w:val="00B4076E"/>
    <w:rsid w:val="00B40F38"/>
    <w:rsid w:val="00B40FB2"/>
    <w:rsid w:val="00B410F4"/>
    <w:rsid w:val="00B41305"/>
    <w:rsid w:val="00B41394"/>
    <w:rsid w:val="00B4162C"/>
    <w:rsid w:val="00B41661"/>
    <w:rsid w:val="00B4171E"/>
    <w:rsid w:val="00B41757"/>
    <w:rsid w:val="00B419E8"/>
    <w:rsid w:val="00B41A83"/>
    <w:rsid w:val="00B41AA2"/>
    <w:rsid w:val="00B41B8F"/>
    <w:rsid w:val="00B41B97"/>
    <w:rsid w:val="00B41CF9"/>
    <w:rsid w:val="00B41D25"/>
    <w:rsid w:val="00B42009"/>
    <w:rsid w:val="00B425CD"/>
    <w:rsid w:val="00B4280D"/>
    <w:rsid w:val="00B42AF1"/>
    <w:rsid w:val="00B42C1F"/>
    <w:rsid w:val="00B42F03"/>
    <w:rsid w:val="00B4322F"/>
    <w:rsid w:val="00B432D7"/>
    <w:rsid w:val="00B43554"/>
    <w:rsid w:val="00B43633"/>
    <w:rsid w:val="00B43642"/>
    <w:rsid w:val="00B4366B"/>
    <w:rsid w:val="00B436E7"/>
    <w:rsid w:val="00B4376B"/>
    <w:rsid w:val="00B43870"/>
    <w:rsid w:val="00B43931"/>
    <w:rsid w:val="00B43B70"/>
    <w:rsid w:val="00B43FD0"/>
    <w:rsid w:val="00B44093"/>
    <w:rsid w:val="00B44550"/>
    <w:rsid w:val="00B445C0"/>
    <w:rsid w:val="00B44753"/>
    <w:rsid w:val="00B448B5"/>
    <w:rsid w:val="00B44C63"/>
    <w:rsid w:val="00B44EF8"/>
    <w:rsid w:val="00B44FCA"/>
    <w:rsid w:val="00B45041"/>
    <w:rsid w:val="00B450CB"/>
    <w:rsid w:val="00B4529D"/>
    <w:rsid w:val="00B4541C"/>
    <w:rsid w:val="00B45A2E"/>
    <w:rsid w:val="00B45B9B"/>
    <w:rsid w:val="00B45BA2"/>
    <w:rsid w:val="00B45F68"/>
    <w:rsid w:val="00B464A9"/>
    <w:rsid w:val="00B465CE"/>
    <w:rsid w:val="00B46611"/>
    <w:rsid w:val="00B466EA"/>
    <w:rsid w:val="00B467EE"/>
    <w:rsid w:val="00B468C7"/>
    <w:rsid w:val="00B46A55"/>
    <w:rsid w:val="00B46BBA"/>
    <w:rsid w:val="00B470A9"/>
    <w:rsid w:val="00B47368"/>
    <w:rsid w:val="00B4791D"/>
    <w:rsid w:val="00B47D45"/>
    <w:rsid w:val="00B47FA3"/>
    <w:rsid w:val="00B502EF"/>
    <w:rsid w:val="00B502FB"/>
    <w:rsid w:val="00B5074D"/>
    <w:rsid w:val="00B508BB"/>
    <w:rsid w:val="00B509A1"/>
    <w:rsid w:val="00B50D34"/>
    <w:rsid w:val="00B50E4F"/>
    <w:rsid w:val="00B5101C"/>
    <w:rsid w:val="00B510F2"/>
    <w:rsid w:val="00B5129E"/>
    <w:rsid w:val="00B5161A"/>
    <w:rsid w:val="00B51779"/>
    <w:rsid w:val="00B51A07"/>
    <w:rsid w:val="00B51A67"/>
    <w:rsid w:val="00B51AB5"/>
    <w:rsid w:val="00B51AEF"/>
    <w:rsid w:val="00B521BD"/>
    <w:rsid w:val="00B5238C"/>
    <w:rsid w:val="00B524ED"/>
    <w:rsid w:val="00B52983"/>
    <w:rsid w:val="00B52AD3"/>
    <w:rsid w:val="00B52D5A"/>
    <w:rsid w:val="00B52E07"/>
    <w:rsid w:val="00B52F22"/>
    <w:rsid w:val="00B52FF4"/>
    <w:rsid w:val="00B53AC2"/>
    <w:rsid w:val="00B53BD4"/>
    <w:rsid w:val="00B541C5"/>
    <w:rsid w:val="00B54332"/>
    <w:rsid w:val="00B5438B"/>
    <w:rsid w:val="00B543CF"/>
    <w:rsid w:val="00B54647"/>
    <w:rsid w:val="00B54AD7"/>
    <w:rsid w:val="00B54D8E"/>
    <w:rsid w:val="00B55258"/>
    <w:rsid w:val="00B55543"/>
    <w:rsid w:val="00B55556"/>
    <w:rsid w:val="00B55B20"/>
    <w:rsid w:val="00B55BC1"/>
    <w:rsid w:val="00B55D52"/>
    <w:rsid w:val="00B55E53"/>
    <w:rsid w:val="00B561DF"/>
    <w:rsid w:val="00B5625E"/>
    <w:rsid w:val="00B56391"/>
    <w:rsid w:val="00B56418"/>
    <w:rsid w:val="00B56681"/>
    <w:rsid w:val="00B56834"/>
    <w:rsid w:val="00B56844"/>
    <w:rsid w:val="00B57138"/>
    <w:rsid w:val="00B572A4"/>
    <w:rsid w:val="00B573AA"/>
    <w:rsid w:val="00B575C7"/>
    <w:rsid w:val="00B57766"/>
    <w:rsid w:val="00B5780D"/>
    <w:rsid w:val="00B5795C"/>
    <w:rsid w:val="00B600B3"/>
    <w:rsid w:val="00B60115"/>
    <w:rsid w:val="00B602D0"/>
    <w:rsid w:val="00B6031C"/>
    <w:rsid w:val="00B60340"/>
    <w:rsid w:val="00B603D8"/>
    <w:rsid w:val="00B61161"/>
    <w:rsid w:val="00B61169"/>
    <w:rsid w:val="00B6119E"/>
    <w:rsid w:val="00B61236"/>
    <w:rsid w:val="00B61328"/>
    <w:rsid w:val="00B61573"/>
    <w:rsid w:val="00B615F6"/>
    <w:rsid w:val="00B61F48"/>
    <w:rsid w:val="00B62202"/>
    <w:rsid w:val="00B622BD"/>
    <w:rsid w:val="00B6269D"/>
    <w:rsid w:val="00B62719"/>
    <w:rsid w:val="00B62747"/>
    <w:rsid w:val="00B6277F"/>
    <w:rsid w:val="00B62A20"/>
    <w:rsid w:val="00B62DEC"/>
    <w:rsid w:val="00B62E5A"/>
    <w:rsid w:val="00B62EBA"/>
    <w:rsid w:val="00B62F4F"/>
    <w:rsid w:val="00B62F7A"/>
    <w:rsid w:val="00B6315A"/>
    <w:rsid w:val="00B63176"/>
    <w:rsid w:val="00B631F1"/>
    <w:rsid w:val="00B63506"/>
    <w:rsid w:val="00B6398D"/>
    <w:rsid w:val="00B6398F"/>
    <w:rsid w:val="00B639CE"/>
    <w:rsid w:val="00B63E33"/>
    <w:rsid w:val="00B64028"/>
    <w:rsid w:val="00B640D8"/>
    <w:rsid w:val="00B6420F"/>
    <w:rsid w:val="00B64250"/>
    <w:rsid w:val="00B643BA"/>
    <w:rsid w:val="00B6454C"/>
    <w:rsid w:val="00B64640"/>
    <w:rsid w:val="00B647C9"/>
    <w:rsid w:val="00B64999"/>
    <w:rsid w:val="00B64AC4"/>
    <w:rsid w:val="00B64B2A"/>
    <w:rsid w:val="00B64BCB"/>
    <w:rsid w:val="00B64C57"/>
    <w:rsid w:val="00B64FE7"/>
    <w:rsid w:val="00B653AD"/>
    <w:rsid w:val="00B65514"/>
    <w:rsid w:val="00B655CC"/>
    <w:rsid w:val="00B65621"/>
    <w:rsid w:val="00B65851"/>
    <w:rsid w:val="00B6599E"/>
    <w:rsid w:val="00B65CF5"/>
    <w:rsid w:val="00B65D78"/>
    <w:rsid w:val="00B65E61"/>
    <w:rsid w:val="00B65E6A"/>
    <w:rsid w:val="00B65F9E"/>
    <w:rsid w:val="00B66018"/>
    <w:rsid w:val="00B66468"/>
    <w:rsid w:val="00B665C4"/>
    <w:rsid w:val="00B66637"/>
    <w:rsid w:val="00B6665B"/>
    <w:rsid w:val="00B6669E"/>
    <w:rsid w:val="00B669A3"/>
    <w:rsid w:val="00B66A41"/>
    <w:rsid w:val="00B66A65"/>
    <w:rsid w:val="00B66C48"/>
    <w:rsid w:val="00B66E94"/>
    <w:rsid w:val="00B6702A"/>
    <w:rsid w:val="00B672FB"/>
    <w:rsid w:val="00B6742F"/>
    <w:rsid w:val="00B6758B"/>
    <w:rsid w:val="00B675CB"/>
    <w:rsid w:val="00B677F2"/>
    <w:rsid w:val="00B6791F"/>
    <w:rsid w:val="00B67985"/>
    <w:rsid w:val="00B679FC"/>
    <w:rsid w:val="00B67A64"/>
    <w:rsid w:val="00B67BF7"/>
    <w:rsid w:val="00B67C87"/>
    <w:rsid w:val="00B67E5A"/>
    <w:rsid w:val="00B67FEF"/>
    <w:rsid w:val="00B7052B"/>
    <w:rsid w:val="00B706D5"/>
    <w:rsid w:val="00B70919"/>
    <w:rsid w:val="00B70978"/>
    <w:rsid w:val="00B70B2D"/>
    <w:rsid w:val="00B70BEC"/>
    <w:rsid w:val="00B70CAD"/>
    <w:rsid w:val="00B70E93"/>
    <w:rsid w:val="00B7120C"/>
    <w:rsid w:val="00B714E9"/>
    <w:rsid w:val="00B7163C"/>
    <w:rsid w:val="00B7172A"/>
    <w:rsid w:val="00B71C91"/>
    <w:rsid w:val="00B71CE0"/>
    <w:rsid w:val="00B71EBF"/>
    <w:rsid w:val="00B724A5"/>
    <w:rsid w:val="00B7259A"/>
    <w:rsid w:val="00B72711"/>
    <w:rsid w:val="00B72740"/>
    <w:rsid w:val="00B727A2"/>
    <w:rsid w:val="00B72AB1"/>
    <w:rsid w:val="00B72D1E"/>
    <w:rsid w:val="00B72F04"/>
    <w:rsid w:val="00B72F1B"/>
    <w:rsid w:val="00B72F76"/>
    <w:rsid w:val="00B730F8"/>
    <w:rsid w:val="00B73218"/>
    <w:rsid w:val="00B73467"/>
    <w:rsid w:val="00B7347B"/>
    <w:rsid w:val="00B73535"/>
    <w:rsid w:val="00B73693"/>
    <w:rsid w:val="00B73C67"/>
    <w:rsid w:val="00B73C83"/>
    <w:rsid w:val="00B73C99"/>
    <w:rsid w:val="00B73CA4"/>
    <w:rsid w:val="00B73D6F"/>
    <w:rsid w:val="00B7406E"/>
    <w:rsid w:val="00B744A9"/>
    <w:rsid w:val="00B744DF"/>
    <w:rsid w:val="00B74696"/>
    <w:rsid w:val="00B74868"/>
    <w:rsid w:val="00B748EA"/>
    <w:rsid w:val="00B74AC4"/>
    <w:rsid w:val="00B74E4F"/>
    <w:rsid w:val="00B74EAF"/>
    <w:rsid w:val="00B74FC0"/>
    <w:rsid w:val="00B75094"/>
    <w:rsid w:val="00B75118"/>
    <w:rsid w:val="00B752D7"/>
    <w:rsid w:val="00B753AB"/>
    <w:rsid w:val="00B753FD"/>
    <w:rsid w:val="00B75424"/>
    <w:rsid w:val="00B7575C"/>
    <w:rsid w:val="00B7576F"/>
    <w:rsid w:val="00B757E6"/>
    <w:rsid w:val="00B75A7D"/>
    <w:rsid w:val="00B75A9B"/>
    <w:rsid w:val="00B75C5A"/>
    <w:rsid w:val="00B75F87"/>
    <w:rsid w:val="00B76241"/>
    <w:rsid w:val="00B7637B"/>
    <w:rsid w:val="00B763DE"/>
    <w:rsid w:val="00B76422"/>
    <w:rsid w:val="00B76864"/>
    <w:rsid w:val="00B768D5"/>
    <w:rsid w:val="00B76AC2"/>
    <w:rsid w:val="00B76BEE"/>
    <w:rsid w:val="00B76ED3"/>
    <w:rsid w:val="00B76F5C"/>
    <w:rsid w:val="00B770C6"/>
    <w:rsid w:val="00B770FF"/>
    <w:rsid w:val="00B7711B"/>
    <w:rsid w:val="00B7742C"/>
    <w:rsid w:val="00B7743C"/>
    <w:rsid w:val="00B7751F"/>
    <w:rsid w:val="00B77653"/>
    <w:rsid w:val="00B77839"/>
    <w:rsid w:val="00B77849"/>
    <w:rsid w:val="00B778A1"/>
    <w:rsid w:val="00B77A70"/>
    <w:rsid w:val="00B77AF9"/>
    <w:rsid w:val="00B77B9A"/>
    <w:rsid w:val="00B80309"/>
    <w:rsid w:val="00B8035E"/>
    <w:rsid w:val="00B8043A"/>
    <w:rsid w:val="00B805DB"/>
    <w:rsid w:val="00B80CAF"/>
    <w:rsid w:val="00B80EA5"/>
    <w:rsid w:val="00B80EFC"/>
    <w:rsid w:val="00B80FD2"/>
    <w:rsid w:val="00B810A5"/>
    <w:rsid w:val="00B81118"/>
    <w:rsid w:val="00B811BF"/>
    <w:rsid w:val="00B813CD"/>
    <w:rsid w:val="00B8151E"/>
    <w:rsid w:val="00B8158F"/>
    <w:rsid w:val="00B81598"/>
    <w:rsid w:val="00B8195C"/>
    <w:rsid w:val="00B81D93"/>
    <w:rsid w:val="00B81FF8"/>
    <w:rsid w:val="00B8204E"/>
    <w:rsid w:val="00B82252"/>
    <w:rsid w:val="00B8227A"/>
    <w:rsid w:val="00B822CA"/>
    <w:rsid w:val="00B82343"/>
    <w:rsid w:val="00B82365"/>
    <w:rsid w:val="00B824E8"/>
    <w:rsid w:val="00B82763"/>
    <w:rsid w:val="00B82779"/>
    <w:rsid w:val="00B828B2"/>
    <w:rsid w:val="00B8297E"/>
    <w:rsid w:val="00B82E28"/>
    <w:rsid w:val="00B82FF2"/>
    <w:rsid w:val="00B83338"/>
    <w:rsid w:val="00B83492"/>
    <w:rsid w:val="00B834D9"/>
    <w:rsid w:val="00B834DF"/>
    <w:rsid w:val="00B83566"/>
    <w:rsid w:val="00B837D4"/>
    <w:rsid w:val="00B83A30"/>
    <w:rsid w:val="00B83CD3"/>
    <w:rsid w:val="00B83F43"/>
    <w:rsid w:val="00B84205"/>
    <w:rsid w:val="00B842EE"/>
    <w:rsid w:val="00B84654"/>
    <w:rsid w:val="00B84884"/>
    <w:rsid w:val="00B84989"/>
    <w:rsid w:val="00B849A5"/>
    <w:rsid w:val="00B84A82"/>
    <w:rsid w:val="00B84DB2"/>
    <w:rsid w:val="00B84E88"/>
    <w:rsid w:val="00B84F2C"/>
    <w:rsid w:val="00B850FE"/>
    <w:rsid w:val="00B8539B"/>
    <w:rsid w:val="00B85637"/>
    <w:rsid w:val="00B857B7"/>
    <w:rsid w:val="00B858A5"/>
    <w:rsid w:val="00B85A49"/>
    <w:rsid w:val="00B85E99"/>
    <w:rsid w:val="00B86185"/>
    <w:rsid w:val="00B861E5"/>
    <w:rsid w:val="00B862E1"/>
    <w:rsid w:val="00B8640C"/>
    <w:rsid w:val="00B866EF"/>
    <w:rsid w:val="00B868C0"/>
    <w:rsid w:val="00B86EFA"/>
    <w:rsid w:val="00B87354"/>
    <w:rsid w:val="00B8748C"/>
    <w:rsid w:val="00B874FB"/>
    <w:rsid w:val="00B87751"/>
    <w:rsid w:val="00B87E63"/>
    <w:rsid w:val="00B90045"/>
    <w:rsid w:val="00B90137"/>
    <w:rsid w:val="00B90564"/>
    <w:rsid w:val="00B9059F"/>
    <w:rsid w:val="00B905C6"/>
    <w:rsid w:val="00B906A9"/>
    <w:rsid w:val="00B906E5"/>
    <w:rsid w:val="00B90949"/>
    <w:rsid w:val="00B9096A"/>
    <w:rsid w:val="00B909F7"/>
    <w:rsid w:val="00B90B03"/>
    <w:rsid w:val="00B90B9B"/>
    <w:rsid w:val="00B90BCC"/>
    <w:rsid w:val="00B9101B"/>
    <w:rsid w:val="00B912E1"/>
    <w:rsid w:val="00B913F2"/>
    <w:rsid w:val="00B914B2"/>
    <w:rsid w:val="00B9150A"/>
    <w:rsid w:val="00B91600"/>
    <w:rsid w:val="00B91637"/>
    <w:rsid w:val="00B91693"/>
    <w:rsid w:val="00B9173C"/>
    <w:rsid w:val="00B91974"/>
    <w:rsid w:val="00B91CDD"/>
    <w:rsid w:val="00B91E82"/>
    <w:rsid w:val="00B91F1B"/>
    <w:rsid w:val="00B91FEA"/>
    <w:rsid w:val="00B92245"/>
    <w:rsid w:val="00B92434"/>
    <w:rsid w:val="00B92521"/>
    <w:rsid w:val="00B92800"/>
    <w:rsid w:val="00B92A4B"/>
    <w:rsid w:val="00B92FB3"/>
    <w:rsid w:val="00B930BC"/>
    <w:rsid w:val="00B93433"/>
    <w:rsid w:val="00B93475"/>
    <w:rsid w:val="00B938B4"/>
    <w:rsid w:val="00B938E3"/>
    <w:rsid w:val="00B939C7"/>
    <w:rsid w:val="00B93AB0"/>
    <w:rsid w:val="00B948D8"/>
    <w:rsid w:val="00B94F3D"/>
    <w:rsid w:val="00B95FC5"/>
    <w:rsid w:val="00B95FFD"/>
    <w:rsid w:val="00B96095"/>
    <w:rsid w:val="00B9651E"/>
    <w:rsid w:val="00B96742"/>
    <w:rsid w:val="00B96BB4"/>
    <w:rsid w:val="00B96CC3"/>
    <w:rsid w:val="00B96CFC"/>
    <w:rsid w:val="00B971FE"/>
    <w:rsid w:val="00B97324"/>
    <w:rsid w:val="00B973D8"/>
    <w:rsid w:val="00B97808"/>
    <w:rsid w:val="00B979BB"/>
    <w:rsid w:val="00B97BC2"/>
    <w:rsid w:val="00BA00E4"/>
    <w:rsid w:val="00BA012E"/>
    <w:rsid w:val="00BA01A4"/>
    <w:rsid w:val="00BA02A1"/>
    <w:rsid w:val="00BA042B"/>
    <w:rsid w:val="00BA0481"/>
    <w:rsid w:val="00BA04A4"/>
    <w:rsid w:val="00BA081C"/>
    <w:rsid w:val="00BA09F6"/>
    <w:rsid w:val="00BA0B6F"/>
    <w:rsid w:val="00BA1024"/>
    <w:rsid w:val="00BA1139"/>
    <w:rsid w:val="00BA11C5"/>
    <w:rsid w:val="00BA127C"/>
    <w:rsid w:val="00BA12C4"/>
    <w:rsid w:val="00BA137E"/>
    <w:rsid w:val="00BA145A"/>
    <w:rsid w:val="00BA18AD"/>
    <w:rsid w:val="00BA1AB2"/>
    <w:rsid w:val="00BA1DB4"/>
    <w:rsid w:val="00BA2111"/>
    <w:rsid w:val="00BA213B"/>
    <w:rsid w:val="00BA2408"/>
    <w:rsid w:val="00BA25AB"/>
    <w:rsid w:val="00BA25D5"/>
    <w:rsid w:val="00BA25F2"/>
    <w:rsid w:val="00BA263C"/>
    <w:rsid w:val="00BA26FC"/>
    <w:rsid w:val="00BA27E2"/>
    <w:rsid w:val="00BA2821"/>
    <w:rsid w:val="00BA283D"/>
    <w:rsid w:val="00BA2B43"/>
    <w:rsid w:val="00BA2BB8"/>
    <w:rsid w:val="00BA2C14"/>
    <w:rsid w:val="00BA2CE3"/>
    <w:rsid w:val="00BA329B"/>
    <w:rsid w:val="00BA35BE"/>
    <w:rsid w:val="00BA3633"/>
    <w:rsid w:val="00BA3646"/>
    <w:rsid w:val="00BA39AA"/>
    <w:rsid w:val="00BA3DEA"/>
    <w:rsid w:val="00BA3E09"/>
    <w:rsid w:val="00BA3E0F"/>
    <w:rsid w:val="00BA41D0"/>
    <w:rsid w:val="00BA469C"/>
    <w:rsid w:val="00BA4BCF"/>
    <w:rsid w:val="00BA4E92"/>
    <w:rsid w:val="00BA5177"/>
    <w:rsid w:val="00BA5B9B"/>
    <w:rsid w:val="00BA5C03"/>
    <w:rsid w:val="00BA5E4F"/>
    <w:rsid w:val="00BA5EFF"/>
    <w:rsid w:val="00BA5F0E"/>
    <w:rsid w:val="00BA5F1C"/>
    <w:rsid w:val="00BA5F69"/>
    <w:rsid w:val="00BA6250"/>
    <w:rsid w:val="00BA64A4"/>
    <w:rsid w:val="00BA6BA0"/>
    <w:rsid w:val="00BA7034"/>
    <w:rsid w:val="00BA70CE"/>
    <w:rsid w:val="00BA7309"/>
    <w:rsid w:val="00BA746B"/>
    <w:rsid w:val="00BA7939"/>
    <w:rsid w:val="00BA7E30"/>
    <w:rsid w:val="00BB08A8"/>
    <w:rsid w:val="00BB0B01"/>
    <w:rsid w:val="00BB0BE6"/>
    <w:rsid w:val="00BB0E63"/>
    <w:rsid w:val="00BB0EFC"/>
    <w:rsid w:val="00BB0F6F"/>
    <w:rsid w:val="00BB1017"/>
    <w:rsid w:val="00BB12D4"/>
    <w:rsid w:val="00BB12F3"/>
    <w:rsid w:val="00BB130A"/>
    <w:rsid w:val="00BB14F3"/>
    <w:rsid w:val="00BB18FC"/>
    <w:rsid w:val="00BB1C4F"/>
    <w:rsid w:val="00BB1FD6"/>
    <w:rsid w:val="00BB21ED"/>
    <w:rsid w:val="00BB2258"/>
    <w:rsid w:val="00BB2266"/>
    <w:rsid w:val="00BB2503"/>
    <w:rsid w:val="00BB2745"/>
    <w:rsid w:val="00BB2BCD"/>
    <w:rsid w:val="00BB3113"/>
    <w:rsid w:val="00BB3228"/>
    <w:rsid w:val="00BB325C"/>
    <w:rsid w:val="00BB32FC"/>
    <w:rsid w:val="00BB3314"/>
    <w:rsid w:val="00BB33A9"/>
    <w:rsid w:val="00BB33CC"/>
    <w:rsid w:val="00BB35C6"/>
    <w:rsid w:val="00BB3AB2"/>
    <w:rsid w:val="00BB3D83"/>
    <w:rsid w:val="00BB3EF0"/>
    <w:rsid w:val="00BB445E"/>
    <w:rsid w:val="00BB4531"/>
    <w:rsid w:val="00BB4CC0"/>
    <w:rsid w:val="00BB4D3C"/>
    <w:rsid w:val="00BB4F22"/>
    <w:rsid w:val="00BB50F5"/>
    <w:rsid w:val="00BB52A5"/>
    <w:rsid w:val="00BB52C5"/>
    <w:rsid w:val="00BB54B3"/>
    <w:rsid w:val="00BB55B5"/>
    <w:rsid w:val="00BB5B45"/>
    <w:rsid w:val="00BB5F5C"/>
    <w:rsid w:val="00BB608B"/>
    <w:rsid w:val="00BB6323"/>
    <w:rsid w:val="00BB64E6"/>
    <w:rsid w:val="00BB669D"/>
    <w:rsid w:val="00BB67AA"/>
    <w:rsid w:val="00BB6811"/>
    <w:rsid w:val="00BB69C2"/>
    <w:rsid w:val="00BB6D7E"/>
    <w:rsid w:val="00BB6F54"/>
    <w:rsid w:val="00BB6FF6"/>
    <w:rsid w:val="00BB71E8"/>
    <w:rsid w:val="00BB75E6"/>
    <w:rsid w:val="00BB7740"/>
    <w:rsid w:val="00BB78DD"/>
    <w:rsid w:val="00BB78F6"/>
    <w:rsid w:val="00BB79AB"/>
    <w:rsid w:val="00BB7A31"/>
    <w:rsid w:val="00BB7AC1"/>
    <w:rsid w:val="00BB7BF9"/>
    <w:rsid w:val="00BB7D65"/>
    <w:rsid w:val="00BB7DDF"/>
    <w:rsid w:val="00BB7F15"/>
    <w:rsid w:val="00BB7FE1"/>
    <w:rsid w:val="00BC03C9"/>
    <w:rsid w:val="00BC0481"/>
    <w:rsid w:val="00BC04B4"/>
    <w:rsid w:val="00BC0676"/>
    <w:rsid w:val="00BC06B8"/>
    <w:rsid w:val="00BC0703"/>
    <w:rsid w:val="00BC0915"/>
    <w:rsid w:val="00BC09CF"/>
    <w:rsid w:val="00BC0D84"/>
    <w:rsid w:val="00BC0DE3"/>
    <w:rsid w:val="00BC0E21"/>
    <w:rsid w:val="00BC0F83"/>
    <w:rsid w:val="00BC116D"/>
    <w:rsid w:val="00BC1537"/>
    <w:rsid w:val="00BC16EB"/>
    <w:rsid w:val="00BC16EC"/>
    <w:rsid w:val="00BC17EE"/>
    <w:rsid w:val="00BC1ADD"/>
    <w:rsid w:val="00BC1B28"/>
    <w:rsid w:val="00BC1E69"/>
    <w:rsid w:val="00BC1EE3"/>
    <w:rsid w:val="00BC2564"/>
    <w:rsid w:val="00BC2705"/>
    <w:rsid w:val="00BC2CBB"/>
    <w:rsid w:val="00BC3292"/>
    <w:rsid w:val="00BC353E"/>
    <w:rsid w:val="00BC3541"/>
    <w:rsid w:val="00BC3639"/>
    <w:rsid w:val="00BC38EC"/>
    <w:rsid w:val="00BC3982"/>
    <w:rsid w:val="00BC3AE3"/>
    <w:rsid w:val="00BC4060"/>
    <w:rsid w:val="00BC42A3"/>
    <w:rsid w:val="00BC47B5"/>
    <w:rsid w:val="00BC4D2F"/>
    <w:rsid w:val="00BC4D3B"/>
    <w:rsid w:val="00BC4E45"/>
    <w:rsid w:val="00BC4E5B"/>
    <w:rsid w:val="00BC4EA0"/>
    <w:rsid w:val="00BC4F06"/>
    <w:rsid w:val="00BC5226"/>
    <w:rsid w:val="00BC52F6"/>
    <w:rsid w:val="00BC56F3"/>
    <w:rsid w:val="00BC5709"/>
    <w:rsid w:val="00BC5A54"/>
    <w:rsid w:val="00BC5A99"/>
    <w:rsid w:val="00BC5C05"/>
    <w:rsid w:val="00BC5CE3"/>
    <w:rsid w:val="00BC5DBD"/>
    <w:rsid w:val="00BC5EEC"/>
    <w:rsid w:val="00BC65BE"/>
    <w:rsid w:val="00BC6645"/>
    <w:rsid w:val="00BC6755"/>
    <w:rsid w:val="00BC6B1F"/>
    <w:rsid w:val="00BC6ECB"/>
    <w:rsid w:val="00BC7078"/>
    <w:rsid w:val="00BC7234"/>
    <w:rsid w:val="00BC755C"/>
    <w:rsid w:val="00BC75DF"/>
    <w:rsid w:val="00BC7A0B"/>
    <w:rsid w:val="00BC7A39"/>
    <w:rsid w:val="00BC7E27"/>
    <w:rsid w:val="00BC7F06"/>
    <w:rsid w:val="00BC7F1C"/>
    <w:rsid w:val="00BD00C8"/>
    <w:rsid w:val="00BD00E6"/>
    <w:rsid w:val="00BD0210"/>
    <w:rsid w:val="00BD0482"/>
    <w:rsid w:val="00BD06D0"/>
    <w:rsid w:val="00BD07B9"/>
    <w:rsid w:val="00BD09D2"/>
    <w:rsid w:val="00BD0B7B"/>
    <w:rsid w:val="00BD0E54"/>
    <w:rsid w:val="00BD1069"/>
    <w:rsid w:val="00BD13C0"/>
    <w:rsid w:val="00BD160C"/>
    <w:rsid w:val="00BD2017"/>
    <w:rsid w:val="00BD241B"/>
    <w:rsid w:val="00BD2948"/>
    <w:rsid w:val="00BD2ABF"/>
    <w:rsid w:val="00BD2B40"/>
    <w:rsid w:val="00BD2E7E"/>
    <w:rsid w:val="00BD2FD7"/>
    <w:rsid w:val="00BD3518"/>
    <w:rsid w:val="00BD3606"/>
    <w:rsid w:val="00BD370E"/>
    <w:rsid w:val="00BD3793"/>
    <w:rsid w:val="00BD4251"/>
    <w:rsid w:val="00BD4283"/>
    <w:rsid w:val="00BD4430"/>
    <w:rsid w:val="00BD44BB"/>
    <w:rsid w:val="00BD452E"/>
    <w:rsid w:val="00BD4589"/>
    <w:rsid w:val="00BD484A"/>
    <w:rsid w:val="00BD4921"/>
    <w:rsid w:val="00BD4974"/>
    <w:rsid w:val="00BD4A96"/>
    <w:rsid w:val="00BD4B0B"/>
    <w:rsid w:val="00BD4B11"/>
    <w:rsid w:val="00BD51D3"/>
    <w:rsid w:val="00BD53BD"/>
    <w:rsid w:val="00BD570D"/>
    <w:rsid w:val="00BD58C3"/>
    <w:rsid w:val="00BD5AFF"/>
    <w:rsid w:val="00BD5C30"/>
    <w:rsid w:val="00BD5D60"/>
    <w:rsid w:val="00BD5E2A"/>
    <w:rsid w:val="00BD5F2F"/>
    <w:rsid w:val="00BD5F60"/>
    <w:rsid w:val="00BD631C"/>
    <w:rsid w:val="00BD65A4"/>
    <w:rsid w:val="00BD65E9"/>
    <w:rsid w:val="00BD66CF"/>
    <w:rsid w:val="00BD6765"/>
    <w:rsid w:val="00BD68D5"/>
    <w:rsid w:val="00BD6978"/>
    <w:rsid w:val="00BD71F8"/>
    <w:rsid w:val="00BD72D8"/>
    <w:rsid w:val="00BD7364"/>
    <w:rsid w:val="00BD75D8"/>
    <w:rsid w:val="00BD79FD"/>
    <w:rsid w:val="00BD7A2D"/>
    <w:rsid w:val="00BD7B54"/>
    <w:rsid w:val="00BD7B8A"/>
    <w:rsid w:val="00BD7BAC"/>
    <w:rsid w:val="00BD7D08"/>
    <w:rsid w:val="00BD7D21"/>
    <w:rsid w:val="00BD7F49"/>
    <w:rsid w:val="00BD7FF5"/>
    <w:rsid w:val="00BE0011"/>
    <w:rsid w:val="00BE0284"/>
    <w:rsid w:val="00BE0288"/>
    <w:rsid w:val="00BE041C"/>
    <w:rsid w:val="00BE10F5"/>
    <w:rsid w:val="00BE123C"/>
    <w:rsid w:val="00BE1316"/>
    <w:rsid w:val="00BE15AC"/>
    <w:rsid w:val="00BE1858"/>
    <w:rsid w:val="00BE18EC"/>
    <w:rsid w:val="00BE1C6B"/>
    <w:rsid w:val="00BE2166"/>
    <w:rsid w:val="00BE2246"/>
    <w:rsid w:val="00BE236B"/>
    <w:rsid w:val="00BE245E"/>
    <w:rsid w:val="00BE24CC"/>
    <w:rsid w:val="00BE2572"/>
    <w:rsid w:val="00BE26B1"/>
    <w:rsid w:val="00BE28D8"/>
    <w:rsid w:val="00BE2AD7"/>
    <w:rsid w:val="00BE2C62"/>
    <w:rsid w:val="00BE2DD8"/>
    <w:rsid w:val="00BE329D"/>
    <w:rsid w:val="00BE32DB"/>
    <w:rsid w:val="00BE3395"/>
    <w:rsid w:val="00BE33FA"/>
    <w:rsid w:val="00BE353D"/>
    <w:rsid w:val="00BE37BA"/>
    <w:rsid w:val="00BE3803"/>
    <w:rsid w:val="00BE3AB8"/>
    <w:rsid w:val="00BE3C06"/>
    <w:rsid w:val="00BE3D22"/>
    <w:rsid w:val="00BE3DE6"/>
    <w:rsid w:val="00BE3DF5"/>
    <w:rsid w:val="00BE417C"/>
    <w:rsid w:val="00BE4189"/>
    <w:rsid w:val="00BE4194"/>
    <w:rsid w:val="00BE426B"/>
    <w:rsid w:val="00BE4886"/>
    <w:rsid w:val="00BE491C"/>
    <w:rsid w:val="00BE4BFF"/>
    <w:rsid w:val="00BE503D"/>
    <w:rsid w:val="00BE529E"/>
    <w:rsid w:val="00BE542A"/>
    <w:rsid w:val="00BE574B"/>
    <w:rsid w:val="00BE57EF"/>
    <w:rsid w:val="00BE5854"/>
    <w:rsid w:val="00BE597E"/>
    <w:rsid w:val="00BE59EC"/>
    <w:rsid w:val="00BE5B14"/>
    <w:rsid w:val="00BE5D71"/>
    <w:rsid w:val="00BE5E33"/>
    <w:rsid w:val="00BE62DD"/>
    <w:rsid w:val="00BE630F"/>
    <w:rsid w:val="00BE6342"/>
    <w:rsid w:val="00BE6530"/>
    <w:rsid w:val="00BE6583"/>
    <w:rsid w:val="00BE663F"/>
    <w:rsid w:val="00BE692F"/>
    <w:rsid w:val="00BE6B12"/>
    <w:rsid w:val="00BE6CCA"/>
    <w:rsid w:val="00BE710E"/>
    <w:rsid w:val="00BE76DF"/>
    <w:rsid w:val="00BE79A7"/>
    <w:rsid w:val="00BE7BA6"/>
    <w:rsid w:val="00BE7C8C"/>
    <w:rsid w:val="00BE7C9E"/>
    <w:rsid w:val="00BE7EB8"/>
    <w:rsid w:val="00BE7F9E"/>
    <w:rsid w:val="00BE7FEA"/>
    <w:rsid w:val="00BF001F"/>
    <w:rsid w:val="00BF0159"/>
    <w:rsid w:val="00BF0733"/>
    <w:rsid w:val="00BF08AE"/>
    <w:rsid w:val="00BF08D9"/>
    <w:rsid w:val="00BF0B49"/>
    <w:rsid w:val="00BF0F8B"/>
    <w:rsid w:val="00BF0F9A"/>
    <w:rsid w:val="00BF0FB5"/>
    <w:rsid w:val="00BF10ED"/>
    <w:rsid w:val="00BF1182"/>
    <w:rsid w:val="00BF1AE4"/>
    <w:rsid w:val="00BF1B49"/>
    <w:rsid w:val="00BF1B93"/>
    <w:rsid w:val="00BF1E3F"/>
    <w:rsid w:val="00BF1E74"/>
    <w:rsid w:val="00BF1EEC"/>
    <w:rsid w:val="00BF2338"/>
    <w:rsid w:val="00BF26B2"/>
    <w:rsid w:val="00BF26C3"/>
    <w:rsid w:val="00BF2911"/>
    <w:rsid w:val="00BF2928"/>
    <w:rsid w:val="00BF2CE0"/>
    <w:rsid w:val="00BF2EEE"/>
    <w:rsid w:val="00BF2EF7"/>
    <w:rsid w:val="00BF3009"/>
    <w:rsid w:val="00BF303B"/>
    <w:rsid w:val="00BF321C"/>
    <w:rsid w:val="00BF33CD"/>
    <w:rsid w:val="00BF37A0"/>
    <w:rsid w:val="00BF37B2"/>
    <w:rsid w:val="00BF3A01"/>
    <w:rsid w:val="00BF3C6C"/>
    <w:rsid w:val="00BF42DF"/>
    <w:rsid w:val="00BF4704"/>
    <w:rsid w:val="00BF480F"/>
    <w:rsid w:val="00BF48F5"/>
    <w:rsid w:val="00BF498D"/>
    <w:rsid w:val="00BF49F1"/>
    <w:rsid w:val="00BF4D49"/>
    <w:rsid w:val="00BF4EDB"/>
    <w:rsid w:val="00BF50F6"/>
    <w:rsid w:val="00BF51EF"/>
    <w:rsid w:val="00BF52BC"/>
    <w:rsid w:val="00BF588B"/>
    <w:rsid w:val="00BF598F"/>
    <w:rsid w:val="00BF5AAF"/>
    <w:rsid w:val="00BF5C61"/>
    <w:rsid w:val="00BF5E3E"/>
    <w:rsid w:val="00BF5EEF"/>
    <w:rsid w:val="00BF5F4C"/>
    <w:rsid w:val="00BF5F5D"/>
    <w:rsid w:val="00BF60F1"/>
    <w:rsid w:val="00BF6117"/>
    <w:rsid w:val="00BF6582"/>
    <w:rsid w:val="00BF66F8"/>
    <w:rsid w:val="00BF66F9"/>
    <w:rsid w:val="00BF6B94"/>
    <w:rsid w:val="00BF70B4"/>
    <w:rsid w:val="00BF715E"/>
    <w:rsid w:val="00BF719E"/>
    <w:rsid w:val="00BF7447"/>
    <w:rsid w:val="00BF7448"/>
    <w:rsid w:val="00BF74F2"/>
    <w:rsid w:val="00BF75F8"/>
    <w:rsid w:val="00BF779F"/>
    <w:rsid w:val="00BF7A59"/>
    <w:rsid w:val="00BF7BC0"/>
    <w:rsid w:val="00BF7DE8"/>
    <w:rsid w:val="00C00012"/>
    <w:rsid w:val="00C00084"/>
    <w:rsid w:val="00C000FF"/>
    <w:rsid w:val="00C0023C"/>
    <w:rsid w:val="00C004CD"/>
    <w:rsid w:val="00C00621"/>
    <w:rsid w:val="00C00671"/>
    <w:rsid w:val="00C00730"/>
    <w:rsid w:val="00C0080A"/>
    <w:rsid w:val="00C0081A"/>
    <w:rsid w:val="00C00B39"/>
    <w:rsid w:val="00C00C9B"/>
    <w:rsid w:val="00C00CC1"/>
    <w:rsid w:val="00C00EA3"/>
    <w:rsid w:val="00C00F33"/>
    <w:rsid w:val="00C013BE"/>
    <w:rsid w:val="00C015AC"/>
    <w:rsid w:val="00C0166D"/>
    <w:rsid w:val="00C016D0"/>
    <w:rsid w:val="00C017C9"/>
    <w:rsid w:val="00C019BA"/>
    <w:rsid w:val="00C01AFC"/>
    <w:rsid w:val="00C01D9B"/>
    <w:rsid w:val="00C01DF8"/>
    <w:rsid w:val="00C01E6E"/>
    <w:rsid w:val="00C01E8D"/>
    <w:rsid w:val="00C01F07"/>
    <w:rsid w:val="00C020B9"/>
    <w:rsid w:val="00C0215C"/>
    <w:rsid w:val="00C024DA"/>
    <w:rsid w:val="00C0252B"/>
    <w:rsid w:val="00C0266A"/>
    <w:rsid w:val="00C0277B"/>
    <w:rsid w:val="00C02808"/>
    <w:rsid w:val="00C02A1D"/>
    <w:rsid w:val="00C02F30"/>
    <w:rsid w:val="00C03167"/>
    <w:rsid w:val="00C035AA"/>
    <w:rsid w:val="00C0375E"/>
    <w:rsid w:val="00C03B74"/>
    <w:rsid w:val="00C03E6D"/>
    <w:rsid w:val="00C03FD9"/>
    <w:rsid w:val="00C04055"/>
    <w:rsid w:val="00C046A1"/>
    <w:rsid w:val="00C048F3"/>
    <w:rsid w:val="00C0494D"/>
    <w:rsid w:val="00C04A29"/>
    <w:rsid w:val="00C04B75"/>
    <w:rsid w:val="00C04BEB"/>
    <w:rsid w:val="00C04F44"/>
    <w:rsid w:val="00C04FAD"/>
    <w:rsid w:val="00C04FD1"/>
    <w:rsid w:val="00C050CC"/>
    <w:rsid w:val="00C0517A"/>
    <w:rsid w:val="00C05232"/>
    <w:rsid w:val="00C05310"/>
    <w:rsid w:val="00C05749"/>
    <w:rsid w:val="00C05826"/>
    <w:rsid w:val="00C05D1F"/>
    <w:rsid w:val="00C05F7F"/>
    <w:rsid w:val="00C060AC"/>
    <w:rsid w:val="00C060CF"/>
    <w:rsid w:val="00C063D6"/>
    <w:rsid w:val="00C06418"/>
    <w:rsid w:val="00C06446"/>
    <w:rsid w:val="00C064D6"/>
    <w:rsid w:val="00C064E8"/>
    <w:rsid w:val="00C06AC6"/>
    <w:rsid w:val="00C06BBB"/>
    <w:rsid w:val="00C06C40"/>
    <w:rsid w:val="00C06D31"/>
    <w:rsid w:val="00C06EC2"/>
    <w:rsid w:val="00C074CE"/>
    <w:rsid w:val="00C0756F"/>
    <w:rsid w:val="00C07589"/>
    <w:rsid w:val="00C075AA"/>
    <w:rsid w:val="00C0777F"/>
    <w:rsid w:val="00C07C4E"/>
    <w:rsid w:val="00C07CF6"/>
    <w:rsid w:val="00C07D3F"/>
    <w:rsid w:val="00C07D6E"/>
    <w:rsid w:val="00C07F9B"/>
    <w:rsid w:val="00C10241"/>
    <w:rsid w:val="00C10839"/>
    <w:rsid w:val="00C10CA6"/>
    <w:rsid w:val="00C10EDE"/>
    <w:rsid w:val="00C11918"/>
    <w:rsid w:val="00C11B02"/>
    <w:rsid w:val="00C11D51"/>
    <w:rsid w:val="00C11F19"/>
    <w:rsid w:val="00C11F35"/>
    <w:rsid w:val="00C120B2"/>
    <w:rsid w:val="00C123D5"/>
    <w:rsid w:val="00C12587"/>
    <w:rsid w:val="00C12631"/>
    <w:rsid w:val="00C128D5"/>
    <w:rsid w:val="00C12ADA"/>
    <w:rsid w:val="00C12B52"/>
    <w:rsid w:val="00C12CBB"/>
    <w:rsid w:val="00C12D81"/>
    <w:rsid w:val="00C12F6C"/>
    <w:rsid w:val="00C13074"/>
    <w:rsid w:val="00C135C2"/>
    <w:rsid w:val="00C13796"/>
    <w:rsid w:val="00C13895"/>
    <w:rsid w:val="00C138F9"/>
    <w:rsid w:val="00C1394C"/>
    <w:rsid w:val="00C13A28"/>
    <w:rsid w:val="00C13C76"/>
    <w:rsid w:val="00C13E23"/>
    <w:rsid w:val="00C14814"/>
    <w:rsid w:val="00C148A3"/>
    <w:rsid w:val="00C14BF0"/>
    <w:rsid w:val="00C14F72"/>
    <w:rsid w:val="00C15551"/>
    <w:rsid w:val="00C15603"/>
    <w:rsid w:val="00C15800"/>
    <w:rsid w:val="00C159F1"/>
    <w:rsid w:val="00C15AE9"/>
    <w:rsid w:val="00C15B44"/>
    <w:rsid w:val="00C15C80"/>
    <w:rsid w:val="00C15F8F"/>
    <w:rsid w:val="00C15FAA"/>
    <w:rsid w:val="00C1609D"/>
    <w:rsid w:val="00C1616D"/>
    <w:rsid w:val="00C16367"/>
    <w:rsid w:val="00C1658D"/>
    <w:rsid w:val="00C16711"/>
    <w:rsid w:val="00C1677B"/>
    <w:rsid w:val="00C169E1"/>
    <w:rsid w:val="00C16E32"/>
    <w:rsid w:val="00C172F8"/>
    <w:rsid w:val="00C17378"/>
    <w:rsid w:val="00C17382"/>
    <w:rsid w:val="00C173D5"/>
    <w:rsid w:val="00C17A52"/>
    <w:rsid w:val="00C17C6F"/>
    <w:rsid w:val="00C17DE3"/>
    <w:rsid w:val="00C200B9"/>
    <w:rsid w:val="00C201B1"/>
    <w:rsid w:val="00C207B9"/>
    <w:rsid w:val="00C207E8"/>
    <w:rsid w:val="00C20925"/>
    <w:rsid w:val="00C20A4B"/>
    <w:rsid w:val="00C20D9C"/>
    <w:rsid w:val="00C20DCE"/>
    <w:rsid w:val="00C20EDB"/>
    <w:rsid w:val="00C213DF"/>
    <w:rsid w:val="00C21444"/>
    <w:rsid w:val="00C2172E"/>
    <w:rsid w:val="00C21932"/>
    <w:rsid w:val="00C219C1"/>
    <w:rsid w:val="00C21A0B"/>
    <w:rsid w:val="00C21F52"/>
    <w:rsid w:val="00C21F5C"/>
    <w:rsid w:val="00C22418"/>
    <w:rsid w:val="00C22748"/>
    <w:rsid w:val="00C227A5"/>
    <w:rsid w:val="00C22A93"/>
    <w:rsid w:val="00C22ADB"/>
    <w:rsid w:val="00C22BA1"/>
    <w:rsid w:val="00C22D07"/>
    <w:rsid w:val="00C22D5A"/>
    <w:rsid w:val="00C22F82"/>
    <w:rsid w:val="00C23627"/>
    <w:rsid w:val="00C238BA"/>
    <w:rsid w:val="00C238E8"/>
    <w:rsid w:val="00C2390C"/>
    <w:rsid w:val="00C23C6B"/>
    <w:rsid w:val="00C244EE"/>
    <w:rsid w:val="00C2450F"/>
    <w:rsid w:val="00C24776"/>
    <w:rsid w:val="00C247B9"/>
    <w:rsid w:val="00C248B7"/>
    <w:rsid w:val="00C2497D"/>
    <w:rsid w:val="00C24A3E"/>
    <w:rsid w:val="00C24BBB"/>
    <w:rsid w:val="00C24C36"/>
    <w:rsid w:val="00C24D46"/>
    <w:rsid w:val="00C24F41"/>
    <w:rsid w:val="00C250B8"/>
    <w:rsid w:val="00C2562B"/>
    <w:rsid w:val="00C25902"/>
    <w:rsid w:val="00C2592C"/>
    <w:rsid w:val="00C25BA3"/>
    <w:rsid w:val="00C25BFE"/>
    <w:rsid w:val="00C25E1C"/>
    <w:rsid w:val="00C261ED"/>
    <w:rsid w:val="00C26209"/>
    <w:rsid w:val="00C26260"/>
    <w:rsid w:val="00C26437"/>
    <w:rsid w:val="00C264DA"/>
    <w:rsid w:val="00C26666"/>
    <w:rsid w:val="00C26716"/>
    <w:rsid w:val="00C269E3"/>
    <w:rsid w:val="00C26A80"/>
    <w:rsid w:val="00C26A8F"/>
    <w:rsid w:val="00C26B70"/>
    <w:rsid w:val="00C26BE6"/>
    <w:rsid w:val="00C26FA8"/>
    <w:rsid w:val="00C270CC"/>
    <w:rsid w:val="00C271F4"/>
    <w:rsid w:val="00C27248"/>
    <w:rsid w:val="00C272A3"/>
    <w:rsid w:val="00C27530"/>
    <w:rsid w:val="00C27554"/>
    <w:rsid w:val="00C277C2"/>
    <w:rsid w:val="00C279AC"/>
    <w:rsid w:val="00C27B6B"/>
    <w:rsid w:val="00C27E30"/>
    <w:rsid w:val="00C3001E"/>
    <w:rsid w:val="00C3043D"/>
    <w:rsid w:val="00C305A2"/>
    <w:rsid w:val="00C3085A"/>
    <w:rsid w:val="00C30943"/>
    <w:rsid w:val="00C30979"/>
    <w:rsid w:val="00C30A21"/>
    <w:rsid w:val="00C30B6E"/>
    <w:rsid w:val="00C30D1F"/>
    <w:rsid w:val="00C30D55"/>
    <w:rsid w:val="00C30F53"/>
    <w:rsid w:val="00C3103F"/>
    <w:rsid w:val="00C312A0"/>
    <w:rsid w:val="00C31598"/>
    <w:rsid w:val="00C3165C"/>
    <w:rsid w:val="00C318C5"/>
    <w:rsid w:val="00C3228F"/>
    <w:rsid w:val="00C325E3"/>
    <w:rsid w:val="00C32740"/>
    <w:rsid w:val="00C32B22"/>
    <w:rsid w:val="00C32BCC"/>
    <w:rsid w:val="00C32D78"/>
    <w:rsid w:val="00C33081"/>
    <w:rsid w:val="00C332DC"/>
    <w:rsid w:val="00C33363"/>
    <w:rsid w:val="00C33505"/>
    <w:rsid w:val="00C33BB7"/>
    <w:rsid w:val="00C33E4F"/>
    <w:rsid w:val="00C3428A"/>
    <w:rsid w:val="00C34379"/>
    <w:rsid w:val="00C34646"/>
    <w:rsid w:val="00C346BA"/>
    <w:rsid w:val="00C346E1"/>
    <w:rsid w:val="00C34B1E"/>
    <w:rsid w:val="00C34DC1"/>
    <w:rsid w:val="00C34F60"/>
    <w:rsid w:val="00C3502B"/>
    <w:rsid w:val="00C357ED"/>
    <w:rsid w:val="00C35B4E"/>
    <w:rsid w:val="00C35BD2"/>
    <w:rsid w:val="00C35CB5"/>
    <w:rsid w:val="00C36011"/>
    <w:rsid w:val="00C3601B"/>
    <w:rsid w:val="00C36308"/>
    <w:rsid w:val="00C363DD"/>
    <w:rsid w:val="00C36454"/>
    <w:rsid w:val="00C364D3"/>
    <w:rsid w:val="00C366E8"/>
    <w:rsid w:val="00C369D0"/>
    <w:rsid w:val="00C36BB1"/>
    <w:rsid w:val="00C36CC5"/>
    <w:rsid w:val="00C3760B"/>
    <w:rsid w:val="00C37840"/>
    <w:rsid w:val="00C37985"/>
    <w:rsid w:val="00C37A4D"/>
    <w:rsid w:val="00C37ADD"/>
    <w:rsid w:val="00C37D63"/>
    <w:rsid w:val="00C37F4F"/>
    <w:rsid w:val="00C37FB6"/>
    <w:rsid w:val="00C400D9"/>
    <w:rsid w:val="00C402B5"/>
    <w:rsid w:val="00C402BC"/>
    <w:rsid w:val="00C40466"/>
    <w:rsid w:val="00C406DA"/>
    <w:rsid w:val="00C4077F"/>
    <w:rsid w:val="00C40A0B"/>
    <w:rsid w:val="00C40C1F"/>
    <w:rsid w:val="00C40CDE"/>
    <w:rsid w:val="00C40D23"/>
    <w:rsid w:val="00C412ED"/>
    <w:rsid w:val="00C413B7"/>
    <w:rsid w:val="00C41546"/>
    <w:rsid w:val="00C4156D"/>
    <w:rsid w:val="00C417BF"/>
    <w:rsid w:val="00C41A05"/>
    <w:rsid w:val="00C41BBC"/>
    <w:rsid w:val="00C41CFC"/>
    <w:rsid w:val="00C420C0"/>
    <w:rsid w:val="00C4247C"/>
    <w:rsid w:val="00C424D6"/>
    <w:rsid w:val="00C42564"/>
    <w:rsid w:val="00C4260E"/>
    <w:rsid w:val="00C4282C"/>
    <w:rsid w:val="00C42835"/>
    <w:rsid w:val="00C42911"/>
    <w:rsid w:val="00C429A3"/>
    <w:rsid w:val="00C42BBC"/>
    <w:rsid w:val="00C42BC5"/>
    <w:rsid w:val="00C42D78"/>
    <w:rsid w:val="00C42DDC"/>
    <w:rsid w:val="00C42FA8"/>
    <w:rsid w:val="00C43104"/>
    <w:rsid w:val="00C432D8"/>
    <w:rsid w:val="00C43597"/>
    <w:rsid w:val="00C439EA"/>
    <w:rsid w:val="00C43CBB"/>
    <w:rsid w:val="00C43E3A"/>
    <w:rsid w:val="00C43F5A"/>
    <w:rsid w:val="00C4424D"/>
    <w:rsid w:val="00C443B7"/>
    <w:rsid w:val="00C44409"/>
    <w:rsid w:val="00C444BE"/>
    <w:rsid w:val="00C44643"/>
    <w:rsid w:val="00C4468E"/>
    <w:rsid w:val="00C44930"/>
    <w:rsid w:val="00C44A81"/>
    <w:rsid w:val="00C44CB8"/>
    <w:rsid w:val="00C44D20"/>
    <w:rsid w:val="00C44E38"/>
    <w:rsid w:val="00C44FAF"/>
    <w:rsid w:val="00C4518C"/>
    <w:rsid w:val="00C45511"/>
    <w:rsid w:val="00C45794"/>
    <w:rsid w:val="00C457CB"/>
    <w:rsid w:val="00C45A38"/>
    <w:rsid w:val="00C45B67"/>
    <w:rsid w:val="00C45C74"/>
    <w:rsid w:val="00C45E12"/>
    <w:rsid w:val="00C461BC"/>
    <w:rsid w:val="00C4638D"/>
    <w:rsid w:val="00C464A3"/>
    <w:rsid w:val="00C464FA"/>
    <w:rsid w:val="00C464FC"/>
    <w:rsid w:val="00C466D3"/>
    <w:rsid w:val="00C4684F"/>
    <w:rsid w:val="00C46875"/>
    <w:rsid w:val="00C468E3"/>
    <w:rsid w:val="00C46A16"/>
    <w:rsid w:val="00C46B9E"/>
    <w:rsid w:val="00C46BC8"/>
    <w:rsid w:val="00C47001"/>
    <w:rsid w:val="00C4717B"/>
    <w:rsid w:val="00C4718F"/>
    <w:rsid w:val="00C4746D"/>
    <w:rsid w:val="00C4748C"/>
    <w:rsid w:val="00C474A6"/>
    <w:rsid w:val="00C475D3"/>
    <w:rsid w:val="00C47A8A"/>
    <w:rsid w:val="00C47B95"/>
    <w:rsid w:val="00C47CEB"/>
    <w:rsid w:val="00C50148"/>
    <w:rsid w:val="00C501C1"/>
    <w:rsid w:val="00C501F9"/>
    <w:rsid w:val="00C50359"/>
    <w:rsid w:val="00C503F1"/>
    <w:rsid w:val="00C5087C"/>
    <w:rsid w:val="00C509BE"/>
    <w:rsid w:val="00C50A98"/>
    <w:rsid w:val="00C50B09"/>
    <w:rsid w:val="00C50E27"/>
    <w:rsid w:val="00C50EA2"/>
    <w:rsid w:val="00C50F04"/>
    <w:rsid w:val="00C50FE9"/>
    <w:rsid w:val="00C51044"/>
    <w:rsid w:val="00C51049"/>
    <w:rsid w:val="00C510AC"/>
    <w:rsid w:val="00C510B9"/>
    <w:rsid w:val="00C511E2"/>
    <w:rsid w:val="00C5143F"/>
    <w:rsid w:val="00C518DB"/>
    <w:rsid w:val="00C519B7"/>
    <w:rsid w:val="00C519CD"/>
    <w:rsid w:val="00C51D05"/>
    <w:rsid w:val="00C51F25"/>
    <w:rsid w:val="00C52024"/>
    <w:rsid w:val="00C52087"/>
    <w:rsid w:val="00C5218F"/>
    <w:rsid w:val="00C52504"/>
    <w:rsid w:val="00C527A1"/>
    <w:rsid w:val="00C5299A"/>
    <w:rsid w:val="00C52E7B"/>
    <w:rsid w:val="00C52EA7"/>
    <w:rsid w:val="00C53089"/>
    <w:rsid w:val="00C5315F"/>
    <w:rsid w:val="00C533B0"/>
    <w:rsid w:val="00C533D2"/>
    <w:rsid w:val="00C53469"/>
    <w:rsid w:val="00C536C6"/>
    <w:rsid w:val="00C538FE"/>
    <w:rsid w:val="00C54247"/>
    <w:rsid w:val="00C54425"/>
    <w:rsid w:val="00C54640"/>
    <w:rsid w:val="00C546C7"/>
    <w:rsid w:val="00C54807"/>
    <w:rsid w:val="00C54901"/>
    <w:rsid w:val="00C54A68"/>
    <w:rsid w:val="00C54D91"/>
    <w:rsid w:val="00C54DEE"/>
    <w:rsid w:val="00C54E76"/>
    <w:rsid w:val="00C5521E"/>
    <w:rsid w:val="00C5525B"/>
    <w:rsid w:val="00C5535A"/>
    <w:rsid w:val="00C554E3"/>
    <w:rsid w:val="00C555DB"/>
    <w:rsid w:val="00C55640"/>
    <w:rsid w:val="00C5571B"/>
    <w:rsid w:val="00C55736"/>
    <w:rsid w:val="00C55FC1"/>
    <w:rsid w:val="00C5623E"/>
    <w:rsid w:val="00C562C8"/>
    <w:rsid w:val="00C56432"/>
    <w:rsid w:val="00C5661C"/>
    <w:rsid w:val="00C5686C"/>
    <w:rsid w:val="00C56A31"/>
    <w:rsid w:val="00C56B0A"/>
    <w:rsid w:val="00C56B4E"/>
    <w:rsid w:val="00C56CE9"/>
    <w:rsid w:val="00C56DDB"/>
    <w:rsid w:val="00C5706B"/>
    <w:rsid w:val="00C575E8"/>
    <w:rsid w:val="00C57924"/>
    <w:rsid w:val="00C57A86"/>
    <w:rsid w:val="00C57C18"/>
    <w:rsid w:val="00C57D04"/>
    <w:rsid w:val="00C57D23"/>
    <w:rsid w:val="00C57D45"/>
    <w:rsid w:val="00C57E2A"/>
    <w:rsid w:val="00C57E4C"/>
    <w:rsid w:val="00C57E4F"/>
    <w:rsid w:val="00C57E85"/>
    <w:rsid w:val="00C60196"/>
    <w:rsid w:val="00C603BE"/>
    <w:rsid w:val="00C60589"/>
    <w:rsid w:val="00C607AF"/>
    <w:rsid w:val="00C60960"/>
    <w:rsid w:val="00C609C2"/>
    <w:rsid w:val="00C60C53"/>
    <w:rsid w:val="00C60DEE"/>
    <w:rsid w:val="00C60E56"/>
    <w:rsid w:val="00C60F8C"/>
    <w:rsid w:val="00C6127A"/>
    <w:rsid w:val="00C61476"/>
    <w:rsid w:val="00C614D7"/>
    <w:rsid w:val="00C61919"/>
    <w:rsid w:val="00C619ED"/>
    <w:rsid w:val="00C61B23"/>
    <w:rsid w:val="00C62110"/>
    <w:rsid w:val="00C622DB"/>
    <w:rsid w:val="00C62389"/>
    <w:rsid w:val="00C623F3"/>
    <w:rsid w:val="00C627B4"/>
    <w:rsid w:val="00C6295A"/>
    <w:rsid w:val="00C629B1"/>
    <w:rsid w:val="00C62A47"/>
    <w:rsid w:val="00C62B02"/>
    <w:rsid w:val="00C62BA2"/>
    <w:rsid w:val="00C62C69"/>
    <w:rsid w:val="00C62C98"/>
    <w:rsid w:val="00C62D0E"/>
    <w:rsid w:val="00C62D1E"/>
    <w:rsid w:val="00C63152"/>
    <w:rsid w:val="00C632C4"/>
    <w:rsid w:val="00C63542"/>
    <w:rsid w:val="00C6398B"/>
    <w:rsid w:val="00C639FE"/>
    <w:rsid w:val="00C63B5D"/>
    <w:rsid w:val="00C63CEF"/>
    <w:rsid w:val="00C63F0E"/>
    <w:rsid w:val="00C64041"/>
    <w:rsid w:val="00C64050"/>
    <w:rsid w:val="00C64198"/>
    <w:rsid w:val="00C649D2"/>
    <w:rsid w:val="00C64B21"/>
    <w:rsid w:val="00C64BDE"/>
    <w:rsid w:val="00C64CB8"/>
    <w:rsid w:val="00C64EA2"/>
    <w:rsid w:val="00C64EC7"/>
    <w:rsid w:val="00C65122"/>
    <w:rsid w:val="00C65149"/>
    <w:rsid w:val="00C651B5"/>
    <w:rsid w:val="00C65793"/>
    <w:rsid w:val="00C65A40"/>
    <w:rsid w:val="00C65A75"/>
    <w:rsid w:val="00C65AC2"/>
    <w:rsid w:val="00C65BCA"/>
    <w:rsid w:val="00C65EF2"/>
    <w:rsid w:val="00C65FE6"/>
    <w:rsid w:val="00C6606D"/>
    <w:rsid w:val="00C66482"/>
    <w:rsid w:val="00C66530"/>
    <w:rsid w:val="00C6654E"/>
    <w:rsid w:val="00C665ED"/>
    <w:rsid w:val="00C6664C"/>
    <w:rsid w:val="00C6690B"/>
    <w:rsid w:val="00C6699C"/>
    <w:rsid w:val="00C66B3E"/>
    <w:rsid w:val="00C66F13"/>
    <w:rsid w:val="00C6717B"/>
    <w:rsid w:val="00C67365"/>
    <w:rsid w:val="00C67407"/>
    <w:rsid w:val="00C67414"/>
    <w:rsid w:val="00C6747F"/>
    <w:rsid w:val="00C67563"/>
    <w:rsid w:val="00C678B2"/>
    <w:rsid w:val="00C67BF7"/>
    <w:rsid w:val="00C67F09"/>
    <w:rsid w:val="00C67FD6"/>
    <w:rsid w:val="00C67FFB"/>
    <w:rsid w:val="00C70356"/>
    <w:rsid w:val="00C70949"/>
    <w:rsid w:val="00C70C08"/>
    <w:rsid w:val="00C70DAA"/>
    <w:rsid w:val="00C70E56"/>
    <w:rsid w:val="00C71264"/>
    <w:rsid w:val="00C715CF"/>
    <w:rsid w:val="00C71827"/>
    <w:rsid w:val="00C71914"/>
    <w:rsid w:val="00C71A05"/>
    <w:rsid w:val="00C71D01"/>
    <w:rsid w:val="00C71FFA"/>
    <w:rsid w:val="00C7278A"/>
    <w:rsid w:val="00C729F4"/>
    <w:rsid w:val="00C72A3A"/>
    <w:rsid w:val="00C72B00"/>
    <w:rsid w:val="00C72B68"/>
    <w:rsid w:val="00C72CE0"/>
    <w:rsid w:val="00C733EA"/>
    <w:rsid w:val="00C7378B"/>
    <w:rsid w:val="00C73874"/>
    <w:rsid w:val="00C738A1"/>
    <w:rsid w:val="00C73A5F"/>
    <w:rsid w:val="00C73BA8"/>
    <w:rsid w:val="00C73EF1"/>
    <w:rsid w:val="00C73F4C"/>
    <w:rsid w:val="00C741E9"/>
    <w:rsid w:val="00C7445D"/>
    <w:rsid w:val="00C746C7"/>
    <w:rsid w:val="00C7486B"/>
    <w:rsid w:val="00C7492A"/>
    <w:rsid w:val="00C74EA2"/>
    <w:rsid w:val="00C75036"/>
    <w:rsid w:val="00C752E1"/>
    <w:rsid w:val="00C7568B"/>
    <w:rsid w:val="00C75737"/>
    <w:rsid w:val="00C759D7"/>
    <w:rsid w:val="00C75A40"/>
    <w:rsid w:val="00C75B5E"/>
    <w:rsid w:val="00C75B62"/>
    <w:rsid w:val="00C761AC"/>
    <w:rsid w:val="00C76332"/>
    <w:rsid w:val="00C7643B"/>
    <w:rsid w:val="00C766A0"/>
    <w:rsid w:val="00C76786"/>
    <w:rsid w:val="00C767B6"/>
    <w:rsid w:val="00C76983"/>
    <w:rsid w:val="00C769B6"/>
    <w:rsid w:val="00C76B26"/>
    <w:rsid w:val="00C76BAE"/>
    <w:rsid w:val="00C76BE7"/>
    <w:rsid w:val="00C76C22"/>
    <w:rsid w:val="00C76D46"/>
    <w:rsid w:val="00C76DDF"/>
    <w:rsid w:val="00C77001"/>
    <w:rsid w:val="00C771AE"/>
    <w:rsid w:val="00C772BA"/>
    <w:rsid w:val="00C77439"/>
    <w:rsid w:val="00C7743E"/>
    <w:rsid w:val="00C77517"/>
    <w:rsid w:val="00C77B95"/>
    <w:rsid w:val="00C77F64"/>
    <w:rsid w:val="00C77FE5"/>
    <w:rsid w:val="00C80008"/>
    <w:rsid w:val="00C80118"/>
    <w:rsid w:val="00C8033F"/>
    <w:rsid w:val="00C803A9"/>
    <w:rsid w:val="00C8058D"/>
    <w:rsid w:val="00C805FB"/>
    <w:rsid w:val="00C807B3"/>
    <w:rsid w:val="00C807D6"/>
    <w:rsid w:val="00C808E2"/>
    <w:rsid w:val="00C809BD"/>
    <w:rsid w:val="00C80E2C"/>
    <w:rsid w:val="00C80E9C"/>
    <w:rsid w:val="00C8108B"/>
    <w:rsid w:val="00C81201"/>
    <w:rsid w:val="00C812A6"/>
    <w:rsid w:val="00C81356"/>
    <w:rsid w:val="00C81C5F"/>
    <w:rsid w:val="00C81E0C"/>
    <w:rsid w:val="00C81FB5"/>
    <w:rsid w:val="00C823B5"/>
    <w:rsid w:val="00C8264F"/>
    <w:rsid w:val="00C8274D"/>
    <w:rsid w:val="00C8286E"/>
    <w:rsid w:val="00C829A8"/>
    <w:rsid w:val="00C82E54"/>
    <w:rsid w:val="00C831C4"/>
    <w:rsid w:val="00C8356F"/>
    <w:rsid w:val="00C83576"/>
    <w:rsid w:val="00C837C1"/>
    <w:rsid w:val="00C837D0"/>
    <w:rsid w:val="00C839F3"/>
    <w:rsid w:val="00C83C3D"/>
    <w:rsid w:val="00C83EA1"/>
    <w:rsid w:val="00C84090"/>
    <w:rsid w:val="00C8423A"/>
    <w:rsid w:val="00C8447E"/>
    <w:rsid w:val="00C84515"/>
    <w:rsid w:val="00C8451E"/>
    <w:rsid w:val="00C84A6C"/>
    <w:rsid w:val="00C84B33"/>
    <w:rsid w:val="00C84C7C"/>
    <w:rsid w:val="00C84F80"/>
    <w:rsid w:val="00C852AC"/>
    <w:rsid w:val="00C85458"/>
    <w:rsid w:val="00C85503"/>
    <w:rsid w:val="00C85575"/>
    <w:rsid w:val="00C858E6"/>
    <w:rsid w:val="00C858FD"/>
    <w:rsid w:val="00C85982"/>
    <w:rsid w:val="00C85BED"/>
    <w:rsid w:val="00C85FAF"/>
    <w:rsid w:val="00C864B6"/>
    <w:rsid w:val="00C86794"/>
    <w:rsid w:val="00C868BD"/>
    <w:rsid w:val="00C86927"/>
    <w:rsid w:val="00C86C74"/>
    <w:rsid w:val="00C86FB8"/>
    <w:rsid w:val="00C8704E"/>
    <w:rsid w:val="00C87150"/>
    <w:rsid w:val="00C87490"/>
    <w:rsid w:val="00C87604"/>
    <w:rsid w:val="00C87623"/>
    <w:rsid w:val="00C8766D"/>
    <w:rsid w:val="00C87A25"/>
    <w:rsid w:val="00C87F31"/>
    <w:rsid w:val="00C90686"/>
    <w:rsid w:val="00C90C21"/>
    <w:rsid w:val="00C90DAD"/>
    <w:rsid w:val="00C90EAC"/>
    <w:rsid w:val="00C90F4D"/>
    <w:rsid w:val="00C91072"/>
    <w:rsid w:val="00C91C78"/>
    <w:rsid w:val="00C922C8"/>
    <w:rsid w:val="00C92448"/>
    <w:rsid w:val="00C925EF"/>
    <w:rsid w:val="00C926CF"/>
    <w:rsid w:val="00C926F7"/>
    <w:rsid w:val="00C92B3D"/>
    <w:rsid w:val="00C92B5D"/>
    <w:rsid w:val="00C92C37"/>
    <w:rsid w:val="00C92C48"/>
    <w:rsid w:val="00C92E8D"/>
    <w:rsid w:val="00C92EAB"/>
    <w:rsid w:val="00C93213"/>
    <w:rsid w:val="00C9375D"/>
    <w:rsid w:val="00C93EAC"/>
    <w:rsid w:val="00C94033"/>
    <w:rsid w:val="00C94264"/>
    <w:rsid w:val="00C943E8"/>
    <w:rsid w:val="00C94698"/>
    <w:rsid w:val="00C9499C"/>
    <w:rsid w:val="00C94AD7"/>
    <w:rsid w:val="00C94B90"/>
    <w:rsid w:val="00C94D08"/>
    <w:rsid w:val="00C94E07"/>
    <w:rsid w:val="00C95090"/>
    <w:rsid w:val="00C9524A"/>
    <w:rsid w:val="00C9558E"/>
    <w:rsid w:val="00C9566C"/>
    <w:rsid w:val="00C95A0F"/>
    <w:rsid w:val="00C95B9C"/>
    <w:rsid w:val="00C95BCD"/>
    <w:rsid w:val="00C95D9C"/>
    <w:rsid w:val="00C95DF5"/>
    <w:rsid w:val="00C95F5F"/>
    <w:rsid w:val="00C96061"/>
    <w:rsid w:val="00C96593"/>
    <w:rsid w:val="00C965AB"/>
    <w:rsid w:val="00C96A63"/>
    <w:rsid w:val="00C96CC7"/>
    <w:rsid w:val="00C970D1"/>
    <w:rsid w:val="00C97141"/>
    <w:rsid w:val="00C974EC"/>
    <w:rsid w:val="00C97735"/>
    <w:rsid w:val="00C97A3F"/>
    <w:rsid w:val="00C97AA6"/>
    <w:rsid w:val="00C97ABA"/>
    <w:rsid w:val="00C97CA4"/>
    <w:rsid w:val="00C97DF5"/>
    <w:rsid w:val="00C97E07"/>
    <w:rsid w:val="00CA0409"/>
    <w:rsid w:val="00CA0520"/>
    <w:rsid w:val="00CA05C0"/>
    <w:rsid w:val="00CA08C3"/>
    <w:rsid w:val="00CA0AFE"/>
    <w:rsid w:val="00CA0D00"/>
    <w:rsid w:val="00CA0E87"/>
    <w:rsid w:val="00CA0F7E"/>
    <w:rsid w:val="00CA11C7"/>
    <w:rsid w:val="00CA1342"/>
    <w:rsid w:val="00CA14B9"/>
    <w:rsid w:val="00CA15A1"/>
    <w:rsid w:val="00CA15D0"/>
    <w:rsid w:val="00CA15DA"/>
    <w:rsid w:val="00CA15F0"/>
    <w:rsid w:val="00CA1653"/>
    <w:rsid w:val="00CA178D"/>
    <w:rsid w:val="00CA1AC1"/>
    <w:rsid w:val="00CA1E92"/>
    <w:rsid w:val="00CA2108"/>
    <w:rsid w:val="00CA2232"/>
    <w:rsid w:val="00CA22D7"/>
    <w:rsid w:val="00CA235E"/>
    <w:rsid w:val="00CA23B8"/>
    <w:rsid w:val="00CA24B8"/>
    <w:rsid w:val="00CA266D"/>
    <w:rsid w:val="00CA28CF"/>
    <w:rsid w:val="00CA291F"/>
    <w:rsid w:val="00CA2BCD"/>
    <w:rsid w:val="00CA2DD9"/>
    <w:rsid w:val="00CA2E42"/>
    <w:rsid w:val="00CA2FB7"/>
    <w:rsid w:val="00CA329C"/>
    <w:rsid w:val="00CA32A1"/>
    <w:rsid w:val="00CA3343"/>
    <w:rsid w:val="00CA33E8"/>
    <w:rsid w:val="00CA3403"/>
    <w:rsid w:val="00CA34C3"/>
    <w:rsid w:val="00CA39EC"/>
    <w:rsid w:val="00CA3A0C"/>
    <w:rsid w:val="00CA3C41"/>
    <w:rsid w:val="00CA3C42"/>
    <w:rsid w:val="00CA440A"/>
    <w:rsid w:val="00CA48BD"/>
    <w:rsid w:val="00CA4A30"/>
    <w:rsid w:val="00CA4A34"/>
    <w:rsid w:val="00CA4AF0"/>
    <w:rsid w:val="00CA4B36"/>
    <w:rsid w:val="00CA4BC6"/>
    <w:rsid w:val="00CA5000"/>
    <w:rsid w:val="00CA5489"/>
    <w:rsid w:val="00CA5509"/>
    <w:rsid w:val="00CA55A8"/>
    <w:rsid w:val="00CA5899"/>
    <w:rsid w:val="00CA5921"/>
    <w:rsid w:val="00CA5982"/>
    <w:rsid w:val="00CA59B1"/>
    <w:rsid w:val="00CA665C"/>
    <w:rsid w:val="00CA6793"/>
    <w:rsid w:val="00CA6ADF"/>
    <w:rsid w:val="00CA6B0D"/>
    <w:rsid w:val="00CA6B21"/>
    <w:rsid w:val="00CA6C76"/>
    <w:rsid w:val="00CA75E1"/>
    <w:rsid w:val="00CA787F"/>
    <w:rsid w:val="00CA78B5"/>
    <w:rsid w:val="00CA78DA"/>
    <w:rsid w:val="00CA7C4C"/>
    <w:rsid w:val="00CA7E9B"/>
    <w:rsid w:val="00CA7F76"/>
    <w:rsid w:val="00CB0136"/>
    <w:rsid w:val="00CB01BC"/>
    <w:rsid w:val="00CB04CB"/>
    <w:rsid w:val="00CB0642"/>
    <w:rsid w:val="00CB0813"/>
    <w:rsid w:val="00CB0913"/>
    <w:rsid w:val="00CB0B68"/>
    <w:rsid w:val="00CB0FC9"/>
    <w:rsid w:val="00CB0FCD"/>
    <w:rsid w:val="00CB153E"/>
    <w:rsid w:val="00CB164E"/>
    <w:rsid w:val="00CB17F3"/>
    <w:rsid w:val="00CB1B26"/>
    <w:rsid w:val="00CB1C60"/>
    <w:rsid w:val="00CB2021"/>
    <w:rsid w:val="00CB21C1"/>
    <w:rsid w:val="00CB220E"/>
    <w:rsid w:val="00CB253E"/>
    <w:rsid w:val="00CB2576"/>
    <w:rsid w:val="00CB25AB"/>
    <w:rsid w:val="00CB27ED"/>
    <w:rsid w:val="00CB282F"/>
    <w:rsid w:val="00CB2CA3"/>
    <w:rsid w:val="00CB2F65"/>
    <w:rsid w:val="00CB3259"/>
    <w:rsid w:val="00CB33EB"/>
    <w:rsid w:val="00CB351F"/>
    <w:rsid w:val="00CB3678"/>
    <w:rsid w:val="00CB3970"/>
    <w:rsid w:val="00CB39E4"/>
    <w:rsid w:val="00CB39E7"/>
    <w:rsid w:val="00CB3BCE"/>
    <w:rsid w:val="00CB3D57"/>
    <w:rsid w:val="00CB3DAE"/>
    <w:rsid w:val="00CB4152"/>
    <w:rsid w:val="00CB41A2"/>
    <w:rsid w:val="00CB4395"/>
    <w:rsid w:val="00CB45BE"/>
    <w:rsid w:val="00CB4845"/>
    <w:rsid w:val="00CB49EC"/>
    <w:rsid w:val="00CB4B7F"/>
    <w:rsid w:val="00CB4CB1"/>
    <w:rsid w:val="00CB50DA"/>
    <w:rsid w:val="00CB5276"/>
    <w:rsid w:val="00CB53BB"/>
    <w:rsid w:val="00CB5587"/>
    <w:rsid w:val="00CB56BF"/>
    <w:rsid w:val="00CB58F0"/>
    <w:rsid w:val="00CB5AC4"/>
    <w:rsid w:val="00CB60EE"/>
    <w:rsid w:val="00CB63D8"/>
    <w:rsid w:val="00CB63E1"/>
    <w:rsid w:val="00CB6420"/>
    <w:rsid w:val="00CB65F2"/>
    <w:rsid w:val="00CB6630"/>
    <w:rsid w:val="00CB688C"/>
    <w:rsid w:val="00CB6CE6"/>
    <w:rsid w:val="00CB6FC3"/>
    <w:rsid w:val="00CB7113"/>
    <w:rsid w:val="00CB713A"/>
    <w:rsid w:val="00CB71EB"/>
    <w:rsid w:val="00CB721F"/>
    <w:rsid w:val="00CB75A4"/>
    <w:rsid w:val="00CB77A1"/>
    <w:rsid w:val="00CB77EF"/>
    <w:rsid w:val="00CB79BF"/>
    <w:rsid w:val="00CB7B04"/>
    <w:rsid w:val="00CB7E48"/>
    <w:rsid w:val="00CB7F55"/>
    <w:rsid w:val="00CC0595"/>
    <w:rsid w:val="00CC0A47"/>
    <w:rsid w:val="00CC0D54"/>
    <w:rsid w:val="00CC0F97"/>
    <w:rsid w:val="00CC1291"/>
    <w:rsid w:val="00CC13CA"/>
    <w:rsid w:val="00CC1662"/>
    <w:rsid w:val="00CC17BB"/>
    <w:rsid w:val="00CC1AB4"/>
    <w:rsid w:val="00CC22ED"/>
    <w:rsid w:val="00CC25B0"/>
    <w:rsid w:val="00CC2745"/>
    <w:rsid w:val="00CC2947"/>
    <w:rsid w:val="00CC2B04"/>
    <w:rsid w:val="00CC3064"/>
    <w:rsid w:val="00CC311E"/>
    <w:rsid w:val="00CC33D1"/>
    <w:rsid w:val="00CC34A2"/>
    <w:rsid w:val="00CC37A9"/>
    <w:rsid w:val="00CC3864"/>
    <w:rsid w:val="00CC3FD7"/>
    <w:rsid w:val="00CC4218"/>
    <w:rsid w:val="00CC42F7"/>
    <w:rsid w:val="00CC4412"/>
    <w:rsid w:val="00CC448E"/>
    <w:rsid w:val="00CC46C0"/>
    <w:rsid w:val="00CC4701"/>
    <w:rsid w:val="00CC4798"/>
    <w:rsid w:val="00CC4A7B"/>
    <w:rsid w:val="00CC5241"/>
    <w:rsid w:val="00CC54EE"/>
    <w:rsid w:val="00CC58C4"/>
    <w:rsid w:val="00CC6229"/>
    <w:rsid w:val="00CC6286"/>
    <w:rsid w:val="00CC6306"/>
    <w:rsid w:val="00CC6324"/>
    <w:rsid w:val="00CC6412"/>
    <w:rsid w:val="00CC6985"/>
    <w:rsid w:val="00CC6AF1"/>
    <w:rsid w:val="00CC6FB4"/>
    <w:rsid w:val="00CC718A"/>
    <w:rsid w:val="00CC752A"/>
    <w:rsid w:val="00CC75B9"/>
    <w:rsid w:val="00CC771E"/>
    <w:rsid w:val="00CC7B90"/>
    <w:rsid w:val="00CC7CE2"/>
    <w:rsid w:val="00CC7DBB"/>
    <w:rsid w:val="00CD0499"/>
    <w:rsid w:val="00CD0681"/>
    <w:rsid w:val="00CD06A1"/>
    <w:rsid w:val="00CD0AEF"/>
    <w:rsid w:val="00CD0CBB"/>
    <w:rsid w:val="00CD0D3E"/>
    <w:rsid w:val="00CD104D"/>
    <w:rsid w:val="00CD10E8"/>
    <w:rsid w:val="00CD12C8"/>
    <w:rsid w:val="00CD1470"/>
    <w:rsid w:val="00CD15CD"/>
    <w:rsid w:val="00CD16B9"/>
    <w:rsid w:val="00CD1A8C"/>
    <w:rsid w:val="00CD1B5F"/>
    <w:rsid w:val="00CD1BA8"/>
    <w:rsid w:val="00CD2087"/>
    <w:rsid w:val="00CD232B"/>
    <w:rsid w:val="00CD27BD"/>
    <w:rsid w:val="00CD29F3"/>
    <w:rsid w:val="00CD2C75"/>
    <w:rsid w:val="00CD2ED6"/>
    <w:rsid w:val="00CD312C"/>
    <w:rsid w:val="00CD3300"/>
    <w:rsid w:val="00CD3307"/>
    <w:rsid w:val="00CD34BC"/>
    <w:rsid w:val="00CD3736"/>
    <w:rsid w:val="00CD37E5"/>
    <w:rsid w:val="00CD39AF"/>
    <w:rsid w:val="00CD3AFA"/>
    <w:rsid w:val="00CD3C11"/>
    <w:rsid w:val="00CD3D78"/>
    <w:rsid w:val="00CD3D89"/>
    <w:rsid w:val="00CD409C"/>
    <w:rsid w:val="00CD42DC"/>
    <w:rsid w:val="00CD43F3"/>
    <w:rsid w:val="00CD4572"/>
    <w:rsid w:val="00CD472B"/>
    <w:rsid w:val="00CD48E8"/>
    <w:rsid w:val="00CD49E0"/>
    <w:rsid w:val="00CD4B12"/>
    <w:rsid w:val="00CD5014"/>
    <w:rsid w:val="00CD5421"/>
    <w:rsid w:val="00CD5940"/>
    <w:rsid w:val="00CD5BB1"/>
    <w:rsid w:val="00CD5BC6"/>
    <w:rsid w:val="00CD5CCC"/>
    <w:rsid w:val="00CD5FF4"/>
    <w:rsid w:val="00CD6373"/>
    <w:rsid w:val="00CD65C0"/>
    <w:rsid w:val="00CD65E5"/>
    <w:rsid w:val="00CD67B3"/>
    <w:rsid w:val="00CD6811"/>
    <w:rsid w:val="00CD6BD3"/>
    <w:rsid w:val="00CD6FC3"/>
    <w:rsid w:val="00CD718C"/>
    <w:rsid w:val="00CD728F"/>
    <w:rsid w:val="00CD74D5"/>
    <w:rsid w:val="00CD7911"/>
    <w:rsid w:val="00CD7970"/>
    <w:rsid w:val="00CD79EF"/>
    <w:rsid w:val="00CD7AD8"/>
    <w:rsid w:val="00CD7ADD"/>
    <w:rsid w:val="00CD7AFA"/>
    <w:rsid w:val="00CD7B89"/>
    <w:rsid w:val="00CD7BAF"/>
    <w:rsid w:val="00CE00E4"/>
    <w:rsid w:val="00CE02C6"/>
    <w:rsid w:val="00CE05ED"/>
    <w:rsid w:val="00CE06C0"/>
    <w:rsid w:val="00CE070E"/>
    <w:rsid w:val="00CE0A2B"/>
    <w:rsid w:val="00CE0BFF"/>
    <w:rsid w:val="00CE0CB8"/>
    <w:rsid w:val="00CE12B7"/>
    <w:rsid w:val="00CE12E3"/>
    <w:rsid w:val="00CE15AC"/>
    <w:rsid w:val="00CE17DA"/>
    <w:rsid w:val="00CE1958"/>
    <w:rsid w:val="00CE1E21"/>
    <w:rsid w:val="00CE1ED0"/>
    <w:rsid w:val="00CE1F36"/>
    <w:rsid w:val="00CE25CB"/>
    <w:rsid w:val="00CE2899"/>
    <w:rsid w:val="00CE2B5D"/>
    <w:rsid w:val="00CE2B86"/>
    <w:rsid w:val="00CE2DA2"/>
    <w:rsid w:val="00CE2DF1"/>
    <w:rsid w:val="00CE2E02"/>
    <w:rsid w:val="00CE2E8C"/>
    <w:rsid w:val="00CE2FB8"/>
    <w:rsid w:val="00CE3105"/>
    <w:rsid w:val="00CE3247"/>
    <w:rsid w:val="00CE34DC"/>
    <w:rsid w:val="00CE3638"/>
    <w:rsid w:val="00CE3679"/>
    <w:rsid w:val="00CE372E"/>
    <w:rsid w:val="00CE3CEC"/>
    <w:rsid w:val="00CE41A9"/>
    <w:rsid w:val="00CE4221"/>
    <w:rsid w:val="00CE45B0"/>
    <w:rsid w:val="00CE4718"/>
    <w:rsid w:val="00CE4795"/>
    <w:rsid w:val="00CE47B3"/>
    <w:rsid w:val="00CE4800"/>
    <w:rsid w:val="00CE4939"/>
    <w:rsid w:val="00CE4995"/>
    <w:rsid w:val="00CE49F0"/>
    <w:rsid w:val="00CE4A46"/>
    <w:rsid w:val="00CE4C66"/>
    <w:rsid w:val="00CE4C79"/>
    <w:rsid w:val="00CE4CF7"/>
    <w:rsid w:val="00CE4EF4"/>
    <w:rsid w:val="00CE519C"/>
    <w:rsid w:val="00CE5574"/>
    <w:rsid w:val="00CE5682"/>
    <w:rsid w:val="00CE56D4"/>
    <w:rsid w:val="00CE5912"/>
    <w:rsid w:val="00CE59CE"/>
    <w:rsid w:val="00CE5DE5"/>
    <w:rsid w:val="00CE60B9"/>
    <w:rsid w:val="00CE616F"/>
    <w:rsid w:val="00CE6170"/>
    <w:rsid w:val="00CE6267"/>
    <w:rsid w:val="00CE6293"/>
    <w:rsid w:val="00CE6587"/>
    <w:rsid w:val="00CE6601"/>
    <w:rsid w:val="00CE67C8"/>
    <w:rsid w:val="00CE68F5"/>
    <w:rsid w:val="00CE6A72"/>
    <w:rsid w:val="00CE6B19"/>
    <w:rsid w:val="00CE6CEB"/>
    <w:rsid w:val="00CE6D85"/>
    <w:rsid w:val="00CE6DB6"/>
    <w:rsid w:val="00CE6DD7"/>
    <w:rsid w:val="00CE7644"/>
    <w:rsid w:val="00CE774A"/>
    <w:rsid w:val="00CE7753"/>
    <w:rsid w:val="00CE7808"/>
    <w:rsid w:val="00CE786F"/>
    <w:rsid w:val="00CE78A1"/>
    <w:rsid w:val="00CE7DB1"/>
    <w:rsid w:val="00CE7E0B"/>
    <w:rsid w:val="00CE7E14"/>
    <w:rsid w:val="00CE7F3A"/>
    <w:rsid w:val="00CF0238"/>
    <w:rsid w:val="00CF07D0"/>
    <w:rsid w:val="00CF07FE"/>
    <w:rsid w:val="00CF091F"/>
    <w:rsid w:val="00CF09A1"/>
    <w:rsid w:val="00CF09E6"/>
    <w:rsid w:val="00CF0C28"/>
    <w:rsid w:val="00CF0CA4"/>
    <w:rsid w:val="00CF0D52"/>
    <w:rsid w:val="00CF0DA0"/>
    <w:rsid w:val="00CF0FB0"/>
    <w:rsid w:val="00CF0FFE"/>
    <w:rsid w:val="00CF1248"/>
    <w:rsid w:val="00CF18D5"/>
    <w:rsid w:val="00CF193E"/>
    <w:rsid w:val="00CF1B83"/>
    <w:rsid w:val="00CF1D4B"/>
    <w:rsid w:val="00CF1D56"/>
    <w:rsid w:val="00CF2189"/>
    <w:rsid w:val="00CF21A4"/>
    <w:rsid w:val="00CF22B3"/>
    <w:rsid w:val="00CF233D"/>
    <w:rsid w:val="00CF2A6E"/>
    <w:rsid w:val="00CF2AB7"/>
    <w:rsid w:val="00CF2B13"/>
    <w:rsid w:val="00CF2B33"/>
    <w:rsid w:val="00CF2B40"/>
    <w:rsid w:val="00CF2D7F"/>
    <w:rsid w:val="00CF2E16"/>
    <w:rsid w:val="00CF30D6"/>
    <w:rsid w:val="00CF30DD"/>
    <w:rsid w:val="00CF31F4"/>
    <w:rsid w:val="00CF31F9"/>
    <w:rsid w:val="00CF330E"/>
    <w:rsid w:val="00CF340A"/>
    <w:rsid w:val="00CF34CE"/>
    <w:rsid w:val="00CF359B"/>
    <w:rsid w:val="00CF3780"/>
    <w:rsid w:val="00CF382D"/>
    <w:rsid w:val="00CF38E6"/>
    <w:rsid w:val="00CF3A81"/>
    <w:rsid w:val="00CF3BAA"/>
    <w:rsid w:val="00CF3CBD"/>
    <w:rsid w:val="00CF3D73"/>
    <w:rsid w:val="00CF3F7C"/>
    <w:rsid w:val="00CF4055"/>
    <w:rsid w:val="00CF40BC"/>
    <w:rsid w:val="00CF424F"/>
    <w:rsid w:val="00CF4509"/>
    <w:rsid w:val="00CF491E"/>
    <w:rsid w:val="00CF4A1C"/>
    <w:rsid w:val="00CF4ADA"/>
    <w:rsid w:val="00CF4AFA"/>
    <w:rsid w:val="00CF4DD0"/>
    <w:rsid w:val="00CF4DF8"/>
    <w:rsid w:val="00CF553C"/>
    <w:rsid w:val="00CF582E"/>
    <w:rsid w:val="00CF5A4F"/>
    <w:rsid w:val="00CF5AE2"/>
    <w:rsid w:val="00CF5DA8"/>
    <w:rsid w:val="00CF5DC0"/>
    <w:rsid w:val="00CF619B"/>
    <w:rsid w:val="00CF61C2"/>
    <w:rsid w:val="00CF65D7"/>
    <w:rsid w:val="00CF6D03"/>
    <w:rsid w:val="00CF6FFB"/>
    <w:rsid w:val="00CF7031"/>
    <w:rsid w:val="00CF7388"/>
    <w:rsid w:val="00CF75AC"/>
    <w:rsid w:val="00CF7711"/>
    <w:rsid w:val="00CF78EE"/>
    <w:rsid w:val="00CF79C1"/>
    <w:rsid w:val="00CF7CD4"/>
    <w:rsid w:val="00D00167"/>
    <w:rsid w:val="00D0029D"/>
    <w:rsid w:val="00D002D1"/>
    <w:rsid w:val="00D00357"/>
    <w:rsid w:val="00D003AA"/>
    <w:rsid w:val="00D0045B"/>
    <w:rsid w:val="00D00600"/>
    <w:rsid w:val="00D00D20"/>
    <w:rsid w:val="00D00FD7"/>
    <w:rsid w:val="00D011F7"/>
    <w:rsid w:val="00D01451"/>
    <w:rsid w:val="00D015D3"/>
    <w:rsid w:val="00D01750"/>
    <w:rsid w:val="00D017E2"/>
    <w:rsid w:val="00D0191A"/>
    <w:rsid w:val="00D019EB"/>
    <w:rsid w:val="00D01CF7"/>
    <w:rsid w:val="00D01E00"/>
    <w:rsid w:val="00D01F9B"/>
    <w:rsid w:val="00D02051"/>
    <w:rsid w:val="00D02165"/>
    <w:rsid w:val="00D021AF"/>
    <w:rsid w:val="00D02348"/>
    <w:rsid w:val="00D024B6"/>
    <w:rsid w:val="00D02586"/>
    <w:rsid w:val="00D029A9"/>
    <w:rsid w:val="00D029C5"/>
    <w:rsid w:val="00D029F8"/>
    <w:rsid w:val="00D02BC6"/>
    <w:rsid w:val="00D02D18"/>
    <w:rsid w:val="00D02D29"/>
    <w:rsid w:val="00D02DF7"/>
    <w:rsid w:val="00D02E91"/>
    <w:rsid w:val="00D02FC4"/>
    <w:rsid w:val="00D03061"/>
    <w:rsid w:val="00D0348C"/>
    <w:rsid w:val="00D034EE"/>
    <w:rsid w:val="00D036C7"/>
    <w:rsid w:val="00D036D5"/>
    <w:rsid w:val="00D036FE"/>
    <w:rsid w:val="00D03B42"/>
    <w:rsid w:val="00D03C83"/>
    <w:rsid w:val="00D03E81"/>
    <w:rsid w:val="00D04620"/>
    <w:rsid w:val="00D04715"/>
    <w:rsid w:val="00D0474A"/>
    <w:rsid w:val="00D04990"/>
    <w:rsid w:val="00D04A40"/>
    <w:rsid w:val="00D04BB0"/>
    <w:rsid w:val="00D04C8E"/>
    <w:rsid w:val="00D04D5A"/>
    <w:rsid w:val="00D04DFE"/>
    <w:rsid w:val="00D04E81"/>
    <w:rsid w:val="00D04F71"/>
    <w:rsid w:val="00D053F3"/>
    <w:rsid w:val="00D053F6"/>
    <w:rsid w:val="00D05406"/>
    <w:rsid w:val="00D0571E"/>
    <w:rsid w:val="00D058E6"/>
    <w:rsid w:val="00D05F6A"/>
    <w:rsid w:val="00D062E4"/>
    <w:rsid w:val="00D063A3"/>
    <w:rsid w:val="00D063B8"/>
    <w:rsid w:val="00D064B3"/>
    <w:rsid w:val="00D065AE"/>
    <w:rsid w:val="00D06678"/>
    <w:rsid w:val="00D066DC"/>
    <w:rsid w:val="00D068C4"/>
    <w:rsid w:val="00D068EB"/>
    <w:rsid w:val="00D06B32"/>
    <w:rsid w:val="00D06CA9"/>
    <w:rsid w:val="00D06D8F"/>
    <w:rsid w:val="00D07674"/>
    <w:rsid w:val="00D076C5"/>
    <w:rsid w:val="00D07AD1"/>
    <w:rsid w:val="00D07DED"/>
    <w:rsid w:val="00D1010C"/>
    <w:rsid w:val="00D10286"/>
    <w:rsid w:val="00D103FF"/>
    <w:rsid w:val="00D106BD"/>
    <w:rsid w:val="00D10826"/>
    <w:rsid w:val="00D1086D"/>
    <w:rsid w:val="00D1089D"/>
    <w:rsid w:val="00D10FC2"/>
    <w:rsid w:val="00D10FE5"/>
    <w:rsid w:val="00D1114B"/>
    <w:rsid w:val="00D113FD"/>
    <w:rsid w:val="00D1148E"/>
    <w:rsid w:val="00D11A8B"/>
    <w:rsid w:val="00D11AC5"/>
    <w:rsid w:val="00D12026"/>
    <w:rsid w:val="00D12068"/>
    <w:rsid w:val="00D12331"/>
    <w:rsid w:val="00D1280A"/>
    <w:rsid w:val="00D1289D"/>
    <w:rsid w:val="00D128B0"/>
    <w:rsid w:val="00D12EFC"/>
    <w:rsid w:val="00D12F6D"/>
    <w:rsid w:val="00D1319A"/>
    <w:rsid w:val="00D139AC"/>
    <w:rsid w:val="00D13AC6"/>
    <w:rsid w:val="00D13AC8"/>
    <w:rsid w:val="00D13BE1"/>
    <w:rsid w:val="00D13C89"/>
    <w:rsid w:val="00D13DC8"/>
    <w:rsid w:val="00D13F4E"/>
    <w:rsid w:val="00D1408F"/>
    <w:rsid w:val="00D1476E"/>
    <w:rsid w:val="00D14805"/>
    <w:rsid w:val="00D1488C"/>
    <w:rsid w:val="00D14FA1"/>
    <w:rsid w:val="00D151EC"/>
    <w:rsid w:val="00D15215"/>
    <w:rsid w:val="00D15CE9"/>
    <w:rsid w:val="00D15D5B"/>
    <w:rsid w:val="00D15D91"/>
    <w:rsid w:val="00D15DF8"/>
    <w:rsid w:val="00D16173"/>
    <w:rsid w:val="00D163F1"/>
    <w:rsid w:val="00D165CC"/>
    <w:rsid w:val="00D16645"/>
    <w:rsid w:val="00D16714"/>
    <w:rsid w:val="00D168E1"/>
    <w:rsid w:val="00D168FF"/>
    <w:rsid w:val="00D16935"/>
    <w:rsid w:val="00D1694B"/>
    <w:rsid w:val="00D169E8"/>
    <w:rsid w:val="00D16C81"/>
    <w:rsid w:val="00D16CD9"/>
    <w:rsid w:val="00D16CF7"/>
    <w:rsid w:val="00D16D53"/>
    <w:rsid w:val="00D16F06"/>
    <w:rsid w:val="00D17065"/>
    <w:rsid w:val="00D17215"/>
    <w:rsid w:val="00D1726C"/>
    <w:rsid w:val="00D173B5"/>
    <w:rsid w:val="00D17504"/>
    <w:rsid w:val="00D1762E"/>
    <w:rsid w:val="00D1763D"/>
    <w:rsid w:val="00D1782D"/>
    <w:rsid w:val="00D17A19"/>
    <w:rsid w:val="00D17F37"/>
    <w:rsid w:val="00D17FD5"/>
    <w:rsid w:val="00D2003D"/>
    <w:rsid w:val="00D2006E"/>
    <w:rsid w:val="00D201A2"/>
    <w:rsid w:val="00D2023C"/>
    <w:rsid w:val="00D2026D"/>
    <w:rsid w:val="00D204D8"/>
    <w:rsid w:val="00D2054F"/>
    <w:rsid w:val="00D206BE"/>
    <w:rsid w:val="00D207A6"/>
    <w:rsid w:val="00D208C8"/>
    <w:rsid w:val="00D20A49"/>
    <w:rsid w:val="00D20A8E"/>
    <w:rsid w:val="00D20A93"/>
    <w:rsid w:val="00D20B9C"/>
    <w:rsid w:val="00D20BA3"/>
    <w:rsid w:val="00D20BC2"/>
    <w:rsid w:val="00D20C36"/>
    <w:rsid w:val="00D20E1E"/>
    <w:rsid w:val="00D210C0"/>
    <w:rsid w:val="00D2134D"/>
    <w:rsid w:val="00D2163B"/>
    <w:rsid w:val="00D21769"/>
    <w:rsid w:val="00D219F6"/>
    <w:rsid w:val="00D21AC5"/>
    <w:rsid w:val="00D21ACF"/>
    <w:rsid w:val="00D21B72"/>
    <w:rsid w:val="00D21E6B"/>
    <w:rsid w:val="00D22307"/>
    <w:rsid w:val="00D223C8"/>
    <w:rsid w:val="00D223E9"/>
    <w:rsid w:val="00D22743"/>
    <w:rsid w:val="00D22775"/>
    <w:rsid w:val="00D227D3"/>
    <w:rsid w:val="00D2283C"/>
    <w:rsid w:val="00D228B5"/>
    <w:rsid w:val="00D22929"/>
    <w:rsid w:val="00D22BE2"/>
    <w:rsid w:val="00D22DDB"/>
    <w:rsid w:val="00D22E9B"/>
    <w:rsid w:val="00D22FEC"/>
    <w:rsid w:val="00D23109"/>
    <w:rsid w:val="00D231DB"/>
    <w:rsid w:val="00D23264"/>
    <w:rsid w:val="00D23497"/>
    <w:rsid w:val="00D23578"/>
    <w:rsid w:val="00D236CD"/>
    <w:rsid w:val="00D23C2C"/>
    <w:rsid w:val="00D23EB1"/>
    <w:rsid w:val="00D23EDE"/>
    <w:rsid w:val="00D2407F"/>
    <w:rsid w:val="00D24117"/>
    <w:rsid w:val="00D24376"/>
    <w:rsid w:val="00D246C8"/>
    <w:rsid w:val="00D246FE"/>
    <w:rsid w:val="00D24A92"/>
    <w:rsid w:val="00D24B11"/>
    <w:rsid w:val="00D24C86"/>
    <w:rsid w:val="00D24D1B"/>
    <w:rsid w:val="00D24FC3"/>
    <w:rsid w:val="00D252BE"/>
    <w:rsid w:val="00D25320"/>
    <w:rsid w:val="00D25343"/>
    <w:rsid w:val="00D25568"/>
    <w:rsid w:val="00D257C5"/>
    <w:rsid w:val="00D257DB"/>
    <w:rsid w:val="00D259ED"/>
    <w:rsid w:val="00D25ACA"/>
    <w:rsid w:val="00D25C8F"/>
    <w:rsid w:val="00D25CEB"/>
    <w:rsid w:val="00D25E37"/>
    <w:rsid w:val="00D2606A"/>
    <w:rsid w:val="00D26272"/>
    <w:rsid w:val="00D26618"/>
    <w:rsid w:val="00D26A36"/>
    <w:rsid w:val="00D26A9C"/>
    <w:rsid w:val="00D26AA5"/>
    <w:rsid w:val="00D279F4"/>
    <w:rsid w:val="00D279F5"/>
    <w:rsid w:val="00D27C9B"/>
    <w:rsid w:val="00D27F07"/>
    <w:rsid w:val="00D3013B"/>
    <w:rsid w:val="00D303D0"/>
    <w:rsid w:val="00D30626"/>
    <w:rsid w:val="00D307FE"/>
    <w:rsid w:val="00D30919"/>
    <w:rsid w:val="00D30BD5"/>
    <w:rsid w:val="00D30BDF"/>
    <w:rsid w:val="00D30E3E"/>
    <w:rsid w:val="00D314DA"/>
    <w:rsid w:val="00D316C0"/>
    <w:rsid w:val="00D316C7"/>
    <w:rsid w:val="00D316F4"/>
    <w:rsid w:val="00D31790"/>
    <w:rsid w:val="00D31A09"/>
    <w:rsid w:val="00D31A2A"/>
    <w:rsid w:val="00D31B5A"/>
    <w:rsid w:val="00D31B6A"/>
    <w:rsid w:val="00D31BE9"/>
    <w:rsid w:val="00D31BFF"/>
    <w:rsid w:val="00D32047"/>
    <w:rsid w:val="00D32098"/>
    <w:rsid w:val="00D320F9"/>
    <w:rsid w:val="00D32346"/>
    <w:rsid w:val="00D32776"/>
    <w:rsid w:val="00D3296B"/>
    <w:rsid w:val="00D32C6D"/>
    <w:rsid w:val="00D32CE7"/>
    <w:rsid w:val="00D32E8E"/>
    <w:rsid w:val="00D32FDC"/>
    <w:rsid w:val="00D3302A"/>
    <w:rsid w:val="00D33037"/>
    <w:rsid w:val="00D33041"/>
    <w:rsid w:val="00D334B6"/>
    <w:rsid w:val="00D33690"/>
    <w:rsid w:val="00D33776"/>
    <w:rsid w:val="00D33971"/>
    <w:rsid w:val="00D33CFD"/>
    <w:rsid w:val="00D33D9D"/>
    <w:rsid w:val="00D34593"/>
    <w:rsid w:val="00D34A94"/>
    <w:rsid w:val="00D34ACC"/>
    <w:rsid w:val="00D34B78"/>
    <w:rsid w:val="00D34DB4"/>
    <w:rsid w:val="00D34FB8"/>
    <w:rsid w:val="00D350E1"/>
    <w:rsid w:val="00D350E2"/>
    <w:rsid w:val="00D352A6"/>
    <w:rsid w:val="00D35428"/>
    <w:rsid w:val="00D3542F"/>
    <w:rsid w:val="00D35747"/>
    <w:rsid w:val="00D35829"/>
    <w:rsid w:val="00D35880"/>
    <w:rsid w:val="00D35D0E"/>
    <w:rsid w:val="00D35E95"/>
    <w:rsid w:val="00D36377"/>
    <w:rsid w:val="00D363DE"/>
    <w:rsid w:val="00D36940"/>
    <w:rsid w:val="00D36CF2"/>
    <w:rsid w:val="00D36E07"/>
    <w:rsid w:val="00D372F5"/>
    <w:rsid w:val="00D37344"/>
    <w:rsid w:val="00D37375"/>
    <w:rsid w:val="00D3741C"/>
    <w:rsid w:val="00D37453"/>
    <w:rsid w:val="00D37577"/>
    <w:rsid w:val="00D377E9"/>
    <w:rsid w:val="00D37BDF"/>
    <w:rsid w:val="00D37C5D"/>
    <w:rsid w:val="00D37DF4"/>
    <w:rsid w:val="00D37F7E"/>
    <w:rsid w:val="00D4035F"/>
    <w:rsid w:val="00D404C7"/>
    <w:rsid w:val="00D409E8"/>
    <w:rsid w:val="00D40A5F"/>
    <w:rsid w:val="00D40FCC"/>
    <w:rsid w:val="00D4107F"/>
    <w:rsid w:val="00D41105"/>
    <w:rsid w:val="00D413A5"/>
    <w:rsid w:val="00D41572"/>
    <w:rsid w:val="00D41854"/>
    <w:rsid w:val="00D418F9"/>
    <w:rsid w:val="00D419D4"/>
    <w:rsid w:val="00D41B9A"/>
    <w:rsid w:val="00D41D20"/>
    <w:rsid w:val="00D41D33"/>
    <w:rsid w:val="00D41F28"/>
    <w:rsid w:val="00D421AF"/>
    <w:rsid w:val="00D42314"/>
    <w:rsid w:val="00D42FFA"/>
    <w:rsid w:val="00D43117"/>
    <w:rsid w:val="00D432EE"/>
    <w:rsid w:val="00D43594"/>
    <w:rsid w:val="00D435B3"/>
    <w:rsid w:val="00D438FF"/>
    <w:rsid w:val="00D4391E"/>
    <w:rsid w:val="00D43A5D"/>
    <w:rsid w:val="00D43A84"/>
    <w:rsid w:val="00D44076"/>
    <w:rsid w:val="00D44214"/>
    <w:rsid w:val="00D4435B"/>
    <w:rsid w:val="00D443CA"/>
    <w:rsid w:val="00D444C2"/>
    <w:rsid w:val="00D4463B"/>
    <w:rsid w:val="00D4468A"/>
    <w:rsid w:val="00D447DD"/>
    <w:rsid w:val="00D44803"/>
    <w:rsid w:val="00D44CEB"/>
    <w:rsid w:val="00D4512D"/>
    <w:rsid w:val="00D4526C"/>
    <w:rsid w:val="00D452AF"/>
    <w:rsid w:val="00D45333"/>
    <w:rsid w:val="00D45819"/>
    <w:rsid w:val="00D45C2E"/>
    <w:rsid w:val="00D45EE8"/>
    <w:rsid w:val="00D46348"/>
    <w:rsid w:val="00D46A2C"/>
    <w:rsid w:val="00D46D67"/>
    <w:rsid w:val="00D46FCD"/>
    <w:rsid w:val="00D47030"/>
    <w:rsid w:val="00D470DF"/>
    <w:rsid w:val="00D476A5"/>
    <w:rsid w:val="00D4773D"/>
    <w:rsid w:val="00D4794F"/>
    <w:rsid w:val="00D47EE7"/>
    <w:rsid w:val="00D5017E"/>
    <w:rsid w:val="00D501BF"/>
    <w:rsid w:val="00D5054C"/>
    <w:rsid w:val="00D50576"/>
    <w:rsid w:val="00D505B1"/>
    <w:rsid w:val="00D505CE"/>
    <w:rsid w:val="00D5076D"/>
    <w:rsid w:val="00D5078C"/>
    <w:rsid w:val="00D507C9"/>
    <w:rsid w:val="00D50AC4"/>
    <w:rsid w:val="00D50B96"/>
    <w:rsid w:val="00D50D76"/>
    <w:rsid w:val="00D51380"/>
    <w:rsid w:val="00D513B3"/>
    <w:rsid w:val="00D514ED"/>
    <w:rsid w:val="00D5195F"/>
    <w:rsid w:val="00D51AF6"/>
    <w:rsid w:val="00D520CC"/>
    <w:rsid w:val="00D5250D"/>
    <w:rsid w:val="00D528D2"/>
    <w:rsid w:val="00D52929"/>
    <w:rsid w:val="00D52963"/>
    <w:rsid w:val="00D52A17"/>
    <w:rsid w:val="00D52A97"/>
    <w:rsid w:val="00D532C7"/>
    <w:rsid w:val="00D53462"/>
    <w:rsid w:val="00D53623"/>
    <w:rsid w:val="00D536CA"/>
    <w:rsid w:val="00D53AE7"/>
    <w:rsid w:val="00D53B54"/>
    <w:rsid w:val="00D53E6B"/>
    <w:rsid w:val="00D54020"/>
    <w:rsid w:val="00D5413F"/>
    <w:rsid w:val="00D544CE"/>
    <w:rsid w:val="00D54513"/>
    <w:rsid w:val="00D54799"/>
    <w:rsid w:val="00D54926"/>
    <w:rsid w:val="00D54978"/>
    <w:rsid w:val="00D54A15"/>
    <w:rsid w:val="00D54C1E"/>
    <w:rsid w:val="00D54C8A"/>
    <w:rsid w:val="00D54DC6"/>
    <w:rsid w:val="00D55586"/>
    <w:rsid w:val="00D555E9"/>
    <w:rsid w:val="00D55728"/>
    <w:rsid w:val="00D55B64"/>
    <w:rsid w:val="00D55CE3"/>
    <w:rsid w:val="00D55EE1"/>
    <w:rsid w:val="00D56034"/>
    <w:rsid w:val="00D56048"/>
    <w:rsid w:val="00D56177"/>
    <w:rsid w:val="00D5631A"/>
    <w:rsid w:val="00D56398"/>
    <w:rsid w:val="00D568E6"/>
    <w:rsid w:val="00D56923"/>
    <w:rsid w:val="00D56973"/>
    <w:rsid w:val="00D569E8"/>
    <w:rsid w:val="00D56A2E"/>
    <w:rsid w:val="00D56B81"/>
    <w:rsid w:val="00D56C06"/>
    <w:rsid w:val="00D56C3C"/>
    <w:rsid w:val="00D56E27"/>
    <w:rsid w:val="00D56F11"/>
    <w:rsid w:val="00D5701F"/>
    <w:rsid w:val="00D5705D"/>
    <w:rsid w:val="00D57124"/>
    <w:rsid w:val="00D571BB"/>
    <w:rsid w:val="00D571ED"/>
    <w:rsid w:val="00D571F9"/>
    <w:rsid w:val="00D57319"/>
    <w:rsid w:val="00D57337"/>
    <w:rsid w:val="00D573CF"/>
    <w:rsid w:val="00D5751B"/>
    <w:rsid w:val="00D57555"/>
    <w:rsid w:val="00D57643"/>
    <w:rsid w:val="00D576E5"/>
    <w:rsid w:val="00D5781C"/>
    <w:rsid w:val="00D57C10"/>
    <w:rsid w:val="00D57CB2"/>
    <w:rsid w:val="00D57D7D"/>
    <w:rsid w:val="00D57E05"/>
    <w:rsid w:val="00D600AB"/>
    <w:rsid w:val="00D60212"/>
    <w:rsid w:val="00D6033E"/>
    <w:rsid w:val="00D605C1"/>
    <w:rsid w:val="00D60792"/>
    <w:rsid w:val="00D607D9"/>
    <w:rsid w:val="00D60A55"/>
    <w:rsid w:val="00D60AEC"/>
    <w:rsid w:val="00D60E0E"/>
    <w:rsid w:val="00D60FB5"/>
    <w:rsid w:val="00D60FD7"/>
    <w:rsid w:val="00D610AE"/>
    <w:rsid w:val="00D610D4"/>
    <w:rsid w:val="00D614EE"/>
    <w:rsid w:val="00D615B9"/>
    <w:rsid w:val="00D616A7"/>
    <w:rsid w:val="00D61CEB"/>
    <w:rsid w:val="00D61D89"/>
    <w:rsid w:val="00D61E76"/>
    <w:rsid w:val="00D61E7C"/>
    <w:rsid w:val="00D6205C"/>
    <w:rsid w:val="00D62182"/>
    <w:rsid w:val="00D623A5"/>
    <w:rsid w:val="00D625C2"/>
    <w:rsid w:val="00D6267E"/>
    <w:rsid w:val="00D62784"/>
    <w:rsid w:val="00D6279C"/>
    <w:rsid w:val="00D6279E"/>
    <w:rsid w:val="00D62A51"/>
    <w:rsid w:val="00D63154"/>
    <w:rsid w:val="00D6328A"/>
    <w:rsid w:val="00D63527"/>
    <w:rsid w:val="00D6356E"/>
    <w:rsid w:val="00D63634"/>
    <w:rsid w:val="00D638ED"/>
    <w:rsid w:val="00D639AF"/>
    <w:rsid w:val="00D63A17"/>
    <w:rsid w:val="00D63BD8"/>
    <w:rsid w:val="00D63C31"/>
    <w:rsid w:val="00D63CAE"/>
    <w:rsid w:val="00D6422C"/>
    <w:rsid w:val="00D64435"/>
    <w:rsid w:val="00D644E9"/>
    <w:rsid w:val="00D644ED"/>
    <w:rsid w:val="00D6466E"/>
    <w:rsid w:val="00D6470C"/>
    <w:rsid w:val="00D64896"/>
    <w:rsid w:val="00D64C51"/>
    <w:rsid w:val="00D64D81"/>
    <w:rsid w:val="00D64EAD"/>
    <w:rsid w:val="00D64F08"/>
    <w:rsid w:val="00D65089"/>
    <w:rsid w:val="00D651E7"/>
    <w:rsid w:val="00D6556F"/>
    <w:rsid w:val="00D65609"/>
    <w:rsid w:val="00D656AC"/>
    <w:rsid w:val="00D65834"/>
    <w:rsid w:val="00D65CA8"/>
    <w:rsid w:val="00D65FBD"/>
    <w:rsid w:val="00D66552"/>
    <w:rsid w:val="00D6658E"/>
    <w:rsid w:val="00D66683"/>
    <w:rsid w:val="00D66AAE"/>
    <w:rsid w:val="00D66E9E"/>
    <w:rsid w:val="00D67068"/>
    <w:rsid w:val="00D67070"/>
    <w:rsid w:val="00D67134"/>
    <w:rsid w:val="00D67247"/>
    <w:rsid w:val="00D67315"/>
    <w:rsid w:val="00D67582"/>
    <w:rsid w:val="00D67738"/>
    <w:rsid w:val="00D6778E"/>
    <w:rsid w:val="00D67A9E"/>
    <w:rsid w:val="00D67AB8"/>
    <w:rsid w:val="00D67D92"/>
    <w:rsid w:val="00D67EFD"/>
    <w:rsid w:val="00D70199"/>
    <w:rsid w:val="00D7028C"/>
    <w:rsid w:val="00D70360"/>
    <w:rsid w:val="00D70453"/>
    <w:rsid w:val="00D70685"/>
    <w:rsid w:val="00D706DB"/>
    <w:rsid w:val="00D70797"/>
    <w:rsid w:val="00D70850"/>
    <w:rsid w:val="00D708E7"/>
    <w:rsid w:val="00D70ADC"/>
    <w:rsid w:val="00D70C55"/>
    <w:rsid w:val="00D70C81"/>
    <w:rsid w:val="00D70CED"/>
    <w:rsid w:val="00D70D34"/>
    <w:rsid w:val="00D70F07"/>
    <w:rsid w:val="00D70F88"/>
    <w:rsid w:val="00D70FC9"/>
    <w:rsid w:val="00D71509"/>
    <w:rsid w:val="00D71756"/>
    <w:rsid w:val="00D7188D"/>
    <w:rsid w:val="00D71A1D"/>
    <w:rsid w:val="00D71D6A"/>
    <w:rsid w:val="00D71D77"/>
    <w:rsid w:val="00D71DB8"/>
    <w:rsid w:val="00D720B8"/>
    <w:rsid w:val="00D720F8"/>
    <w:rsid w:val="00D72128"/>
    <w:rsid w:val="00D72237"/>
    <w:rsid w:val="00D7237B"/>
    <w:rsid w:val="00D72528"/>
    <w:rsid w:val="00D7264F"/>
    <w:rsid w:val="00D7270A"/>
    <w:rsid w:val="00D728B5"/>
    <w:rsid w:val="00D72C29"/>
    <w:rsid w:val="00D72DD6"/>
    <w:rsid w:val="00D72F8E"/>
    <w:rsid w:val="00D72FC6"/>
    <w:rsid w:val="00D7313A"/>
    <w:rsid w:val="00D73181"/>
    <w:rsid w:val="00D732C3"/>
    <w:rsid w:val="00D73305"/>
    <w:rsid w:val="00D73486"/>
    <w:rsid w:val="00D734E2"/>
    <w:rsid w:val="00D73693"/>
    <w:rsid w:val="00D739BE"/>
    <w:rsid w:val="00D73B57"/>
    <w:rsid w:val="00D73E7E"/>
    <w:rsid w:val="00D73E86"/>
    <w:rsid w:val="00D73F48"/>
    <w:rsid w:val="00D74263"/>
    <w:rsid w:val="00D743D5"/>
    <w:rsid w:val="00D744C8"/>
    <w:rsid w:val="00D7459F"/>
    <w:rsid w:val="00D747F0"/>
    <w:rsid w:val="00D74834"/>
    <w:rsid w:val="00D74864"/>
    <w:rsid w:val="00D74A50"/>
    <w:rsid w:val="00D74B01"/>
    <w:rsid w:val="00D752BE"/>
    <w:rsid w:val="00D75535"/>
    <w:rsid w:val="00D75A80"/>
    <w:rsid w:val="00D75DF7"/>
    <w:rsid w:val="00D760B7"/>
    <w:rsid w:val="00D76144"/>
    <w:rsid w:val="00D762CD"/>
    <w:rsid w:val="00D7632B"/>
    <w:rsid w:val="00D76450"/>
    <w:rsid w:val="00D764B7"/>
    <w:rsid w:val="00D764E1"/>
    <w:rsid w:val="00D76711"/>
    <w:rsid w:val="00D7690D"/>
    <w:rsid w:val="00D76A0C"/>
    <w:rsid w:val="00D76C06"/>
    <w:rsid w:val="00D76D0A"/>
    <w:rsid w:val="00D772A2"/>
    <w:rsid w:val="00D77685"/>
    <w:rsid w:val="00D77883"/>
    <w:rsid w:val="00D77AAE"/>
    <w:rsid w:val="00D77AC0"/>
    <w:rsid w:val="00D77C51"/>
    <w:rsid w:val="00D77C97"/>
    <w:rsid w:val="00D80076"/>
    <w:rsid w:val="00D80371"/>
    <w:rsid w:val="00D8059B"/>
    <w:rsid w:val="00D8072E"/>
    <w:rsid w:val="00D8079F"/>
    <w:rsid w:val="00D80CEF"/>
    <w:rsid w:val="00D80F92"/>
    <w:rsid w:val="00D815BE"/>
    <w:rsid w:val="00D8168F"/>
    <w:rsid w:val="00D81A2C"/>
    <w:rsid w:val="00D81B4B"/>
    <w:rsid w:val="00D81E17"/>
    <w:rsid w:val="00D81F56"/>
    <w:rsid w:val="00D82275"/>
    <w:rsid w:val="00D82306"/>
    <w:rsid w:val="00D82829"/>
    <w:rsid w:val="00D82A39"/>
    <w:rsid w:val="00D82AE6"/>
    <w:rsid w:val="00D82B82"/>
    <w:rsid w:val="00D82B93"/>
    <w:rsid w:val="00D82B9B"/>
    <w:rsid w:val="00D82E30"/>
    <w:rsid w:val="00D82E51"/>
    <w:rsid w:val="00D82EA6"/>
    <w:rsid w:val="00D82F31"/>
    <w:rsid w:val="00D82F42"/>
    <w:rsid w:val="00D830CF"/>
    <w:rsid w:val="00D83230"/>
    <w:rsid w:val="00D8327D"/>
    <w:rsid w:val="00D838DF"/>
    <w:rsid w:val="00D83915"/>
    <w:rsid w:val="00D83920"/>
    <w:rsid w:val="00D83B05"/>
    <w:rsid w:val="00D83B1A"/>
    <w:rsid w:val="00D83B79"/>
    <w:rsid w:val="00D83C94"/>
    <w:rsid w:val="00D83DBA"/>
    <w:rsid w:val="00D83DBD"/>
    <w:rsid w:val="00D84086"/>
    <w:rsid w:val="00D846DF"/>
    <w:rsid w:val="00D8488D"/>
    <w:rsid w:val="00D84A13"/>
    <w:rsid w:val="00D84ECE"/>
    <w:rsid w:val="00D853A6"/>
    <w:rsid w:val="00D856B4"/>
    <w:rsid w:val="00D8587D"/>
    <w:rsid w:val="00D85903"/>
    <w:rsid w:val="00D85ACB"/>
    <w:rsid w:val="00D85B1E"/>
    <w:rsid w:val="00D85C56"/>
    <w:rsid w:val="00D85CF9"/>
    <w:rsid w:val="00D8611C"/>
    <w:rsid w:val="00D862ED"/>
    <w:rsid w:val="00D862F7"/>
    <w:rsid w:val="00D86832"/>
    <w:rsid w:val="00D868FD"/>
    <w:rsid w:val="00D869BC"/>
    <w:rsid w:val="00D86CFB"/>
    <w:rsid w:val="00D86ECB"/>
    <w:rsid w:val="00D87160"/>
    <w:rsid w:val="00D87475"/>
    <w:rsid w:val="00D87797"/>
    <w:rsid w:val="00D877DF"/>
    <w:rsid w:val="00D8780B"/>
    <w:rsid w:val="00D87892"/>
    <w:rsid w:val="00D8789F"/>
    <w:rsid w:val="00D87B83"/>
    <w:rsid w:val="00D87C14"/>
    <w:rsid w:val="00D87C59"/>
    <w:rsid w:val="00D87F3F"/>
    <w:rsid w:val="00D87F74"/>
    <w:rsid w:val="00D90042"/>
    <w:rsid w:val="00D904BE"/>
    <w:rsid w:val="00D90AA1"/>
    <w:rsid w:val="00D90C34"/>
    <w:rsid w:val="00D90E00"/>
    <w:rsid w:val="00D90F7F"/>
    <w:rsid w:val="00D9138C"/>
    <w:rsid w:val="00D91412"/>
    <w:rsid w:val="00D91678"/>
    <w:rsid w:val="00D91784"/>
    <w:rsid w:val="00D91817"/>
    <w:rsid w:val="00D91871"/>
    <w:rsid w:val="00D91AC0"/>
    <w:rsid w:val="00D91C72"/>
    <w:rsid w:val="00D91CD1"/>
    <w:rsid w:val="00D92027"/>
    <w:rsid w:val="00D9241C"/>
    <w:rsid w:val="00D926AE"/>
    <w:rsid w:val="00D92EB1"/>
    <w:rsid w:val="00D92FB9"/>
    <w:rsid w:val="00D92FCC"/>
    <w:rsid w:val="00D930CD"/>
    <w:rsid w:val="00D9324C"/>
    <w:rsid w:val="00D932BA"/>
    <w:rsid w:val="00D935D1"/>
    <w:rsid w:val="00D9362C"/>
    <w:rsid w:val="00D9389F"/>
    <w:rsid w:val="00D93E07"/>
    <w:rsid w:val="00D9498B"/>
    <w:rsid w:val="00D94BB0"/>
    <w:rsid w:val="00D94EFE"/>
    <w:rsid w:val="00D94FA3"/>
    <w:rsid w:val="00D95515"/>
    <w:rsid w:val="00D958E5"/>
    <w:rsid w:val="00D95978"/>
    <w:rsid w:val="00D95A75"/>
    <w:rsid w:val="00D95B10"/>
    <w:rsid w:val="00D95EBB"/>
    <w:rsid w:val="00D960E2"/>
    <w:rsid w:val="00D965DD"/>
    <w:rsid w:val="00D96621"/>
    <w:rsid w:val="00D96774"/>
    <w:rsid w:val="00D967AE"/>
    <w:rsid w:val="00D9680D"/>
    <w:rsid w:val="00D96907"/>
    <w:rsid w:val="00D96941"/>
    <w:rsid w:val="00D969F2"/>
    <w:rsid w:val="00D96B36"/>
    <w:rsid w:val="00D96C6A"/>
    <w:rsid w:val="00D96E76"/>
    <w:rsid w:val="00D96E79"/>
    <w:rsid w:val="00D96E7B"/>
    <w:rsid w:val="00D96FBB"/>
    <w:rsid w:val="00D97133"/>
    <w:rsid w:val="00D97328"/>
    <w:rsid w:val="00D97863"/>
    <w:rsid w:val="00D97A3B"/>
    <w:rsid w:val="00D97BE5"/>
    <w:rsid w:val="00DA033E"/>
    <w:rsid w:val="00DA05D2"/>
    <w:rsid w:val="00DA0C02"/>
    <w:rsid w:val="00DA0D3A"/>
    <w:rsid w:val="00DA0DAE"/>
    <w:rsid w:val="00DA0DEE"/>
    <w:rsid w:val="00DA1409"/>
    <w:rsid w:val="00DA17CB"/>
    <w:rsid w:val="00DA1B23"/>
    <w:rsid w:val="00DA1DD4"/>
    <w:rsid w:val="00DA1E21"/>
    <w:rsid w:val="00DA1E2B"/>
    <w:rsid w:val="00DA1FC6"/>
    <w:rsid w:val="00DA2083"/>
    <w:rsid w:val="00DA229C"/>
    <w:rsid w:val="00DA27F8"/>
    <w:rsid w:val="00DA2DC1"/>
    <w:rsid w:val="00DA2EBF"/>
    <w:rsid w:val="00DA2FA2"/>
    <w:rsid w:val="00DA2FA4"/>
    <w:rsid w:val="00DA3207"/>
    <w:rsid w:val="00DA344E"/>
    <w:rsid w:val="00DA356E"/>
    <w:rsid w:val="00DA396E"/>
    <w:rsid w:val="00DA3AE3"/>
    <w:rsid w:val="00DA3B05"/>
    <w:rsid w:val="00DA3B49"/>
    <w:rsid w:val="00DA3C88"/>
    <w:rsid w:val="00DA3D53"/>
    <w:rsid w:val="00DA403A"/>
    <w:rsid w:val="00DA4202"/>
    <w:rsid w:val="00DA451D"/>
    <w:rsid w:val="00DA457D"/>
    <w:rsid w:val="00DA4729"/>
    <w:rsid w:val="00DA49B6"/>
    <w:rsid w:val="00DA4A41"/>
    <w:rsid w:val="00DA4BD6"/>
    <w:rsid w:val="00DA4DF7"/>
    <w:rsid w:val="00DA5065"/>
    <w:rsid w:val="00DA5167"/>
    <w:rsid w:val="00DA540D"/>
    <w:rsid w:val="00DA5469"/>
    <w:rsid w:val="00DA5645"/>
    <w:rsid w:val="00DA5689"/>
    <w:rsid w:val="00DA570A"/>
    <w:rsid w:val="00DA57A1"/>
    <w:rsid w:val="00DA5AA6"/>
    <w:rsid w:val="00DA5B6C"/>
    <w:rsid w:val="00DA5CD2"/>
    <w:rsid w:val="00DA5CE9"/>
    <w:rsid w:val="00DA6031"/>
    <w:rsid w:val="00DA621B"/>
    <w:rsid w:val="00DA63C2"/>
    <w:rsid w:val="00DA6557"/>
    <w:rsid w:val="00DA65B6"/>
    <w:rsid w:val="00DA6729"/>
    <w:rsid w:val="00DA6A03"/>
    <w:rsid w:val="00DA6AEE"/>
    <w:rsid w:val="00DA6C0C"/>
    <w:rsid w:val="00DA6CFD"/>
    <w:rsid w:val="00DA7008"/>
    <w:rsid w:val="00DA7103"/>
    <w:rsid w:val="00DA7158"/>
    <w:rsid w:val="00DA754B"/>
    <w:rsid w:val="00DA7588"/>
    <w:rsid w:val="00DA782F"/>
    <w:rsid w:val="00DA79AC"/>
    <w:rsid w:val="00DA7B2C"/>
    <w:rsid w:val="00DA7B41"/>
    <w:rsid w:val="00DA7CBF"/>
    <w:rsid w:val="00DA7CDE"/>
    <w:rsid w:val="00DA7F07"/>
    <w:rsid w:val="00DA7F1C"/>
    <w:rsid w:val="00DB011E"/>
    <w:rsid w:val="00DB0420"/>
    <w:rsid w:val="00DB0428"/>
    <w:rsid w:val="00DB04BC"/>
    <w:rsid w:val="00DB05FD"/>
    <w:rsid w:val="00DB0755"/>
    <w:rsid w:val="00DB0A8D"/>
    <w:rsid w:val="00DB0B7D"/>
    <w:rsid w:val="00DB0D04"/>
    <w:rsid w:val="00DB122D"/>
    <w:rsid w:val="00DB1489"/>
    <w:rsid w:val="00DB167C"/>
    <w:rsid w:val="00DB16FC"/>
    <w:rsid w:val="00DB170E"/>
    <w:rsid w:val="00DB1A13"/>
    <w:rsid w:val="00DB1BC3"/>
    <w:rsid w:val="00DB1C24"/>
    <w:rsid w:val="00DB1E4A"/>
    <w:rsid w:val="00DB20FD"/>
    <w:rsid w:val="00DB2286"/>
    <w:rsid w:val="00DB22E2"/>
    <w:rsid w:val="00DB2358"/>
    <w:rsid w:val="00DB2414"/>
    <w:rsid w:val="00DB2580"/>
    <w:rsid w:val="00DB25A7"/>
    <w:rsid w:val="00DB284D"/>
    <w:rsid w:val="00DB2B5C"/>
    <w:rsid w:val="00DB2BB6"/>
    <w:rsid w:val="00DB2D17"/>
    <w:rsid w:val="00DB2E70"/>
    <w:rsid w:val="00DB3037"/>
    <w:rsid w:val="00DB3108"/>
    <w:rsid w:val="00DB331B"/>
    <w:rsid w:val="00DB34A0"/>
    <w:rsid w:val="00DB37AA"/>
    <w:rsid w:val="00DB3900"/>
    <w:rsid w:val="00DB3AD5"/>
    <w:rsid w:val="00DB3CBA"/>
    <w:rsid w:val="00DB4027"/>
    <w:rsid w:val="00DB42EA"/>
    <w:rsid w:val="00DB4332"/>
    <w:rsid w:val="00DB45CD"/>
    <w:rsid w:val="00DB4758"/>
    <w:rsid w:val="00DB499E"/>
    <w:rsid w:val="00DB4CA8"/>
    <w:rsid w:val="00DB4CE2"/>
    <w:rsid w:val="00DB4CEB"/>
    <w:rsid w:val="00DB50AF"/>
    <w:rsid w:val="00DB51CD"/>
    <w:rsid w:val="00DB5234"/>
    <w:rsid w:val="00DB52E7"/>
    <w:rsid w:val="00DB5919"/>
    <w:rsid w:val="00DB5983"/>
    <w:rsid w:val="00DB5998"/>
    <w:rsid w:val="00DB5A2E"/>
    <w:rsid w:val="00DB5BB0"/>
    <w:rsid w:val="00DB5D0E"/>
    <w:rsid w:val="00DB5E48"/>
    <w:rsid w:val="00DB5E83"/>
    <w:rsid w:val="00DB5EF9"/>
    <w:rsid w:val="00DB5F83"/>
    <w:rsid w:val="00DB6251"/>
    <w:rsid w:val="00DB62B3"/>
    <w:rsid w:val="00DB638D"/>
    <w:rsid w:val="00DB6881"/>
    <w:rsid w:val="00DB68E2"/>
    <w:rsid w:val="00DB6BD9"/>
    <w:rsid w:val="00DB6C36"/>
    <w:rsid w:val="00DB6CB9"/>
    <w:rsid w:val="00DB6D2E"/>
    <w:rsid w:val="00DB6E98"/>
    <w:rsid w:val="00DB6EF9"/>
    <w:rsid w:val="00DB6EFE"/>
    <w:rsid w:val="00DB6FF8"/>
    <w:rsid w:val="00DB71FB"/>
    <w:rsid w:val="00DB7412"/>
    <w:rsid w:val="00DB753C"/>
    <w:rsid w:val="00DB7682"/>
    <w:rsid w:val="00DB76AF"/>
    <w:rsid w:val="00DB7C6C"/>
    <w:rsid w:val="00DC02ED"/>
    <w:rsid w:val="00DC078D"/>
    <w:rsid w:val="00DC08B9"/>
    <w:rsid w:val="00DC0D8C"/>
    <w:rsid w:val="00DC1173"/>
    <w:rsid w:val="00DC1293"/>
    <w:rsid w:val="00DC192F"/>
    <w:rsid w:val="00DC1AC0"/>
    <w:rsid w:val="00DC1B2F"/>
    <w:rsid w:val="00DC1CAB"/>
    <w:rsid w:val="00DC1DB6"/>
    <w:rsid w:val="00DC1E50"/>
    <w:rsid w:val="00DC2175"/>
    <w:rsid w:val="00DC247F"/>
    <w:rsid w:val="00DC289C"/>
    <w:rsid w:val="00DC29FE"/>
    <w:rsid w:val="00DC2A82"/>
    <w:rsid w:val="00DC2B04"/>
    <w:rsid w:val="00DC2E37"/>
    <w:rsid w:val="00DC2E80"/>
    <w:rsid w:val="00DC3059"/>
    <w:rsid w:val="00DC305F"/>
    <w:rsid w:val="00DC30A4"/>
    <w:rsid w:val="00DC3533"/>
    <w:rsid w:val="00DC38AB"/>
    <w:rsid w:val="00DC3BD5"/>
    <w:rsid w:val="00DC3CD8"/>
    <w:rsid w:val="00DC3D28"/>
    <w:rsid w:val="00DC3EB4"/>
    <w:rsid w:val="00DC3F04"/>
    <w:rsid w:val="00DC3F16"/>
    <w:rsid w:val="00DC3FB7"/>
    <w:rsid w:val="00DC400C"/>
    <w:rsid w:val="00DC4221"/>
    <w:rsid w:val="00DC42F3"/>
    <w:rsid w:val="00DC448E"/>
    <w:rsid w:val="00DC46E7"/>
    <w:rsid w:val="00DC47D6"/>
    <w:rsid w:val="00DC47E7"/>
    <w:rsid w:val="00DC4868"/>
    <w:rsid w:val="00DC4C6D"/>
    <w:rsid w:val="00DC4EF6"/>
    <w:rsid w:val="00DC5303"/>
    <w:rsid w:val="00DC535F"/>
    <w:rsid w:val="00DC5622"/>
    <w:rsid w:val="00DC57BE"/>
    <w:rsid w:val="00DC5A41"/>
    <w:rsid w:val="00DC5C13"/>
    <w:rsid w:val="00DC5FB6"/>
    <w:rsid w:val="00DC5FD9"/>
    <w:rsid w:val="00DC60FC"/>
    <w:rsid w:val="00DC6485"/>
    <w:rsid w:val="00DC6937"/>
    <w:rsid w:val="00DC69FC"/>
    <w:rsid w:val="00DC6A19"/>
    <w:rsid w:val="00DC6B44"/>
    <w:rsid w:val="00DC6E7F"/>
    <w:rsid w:val="00DC6E85"/>
    <w:rsid w:val="00DC6F2C"/>
    <w:rsid w:val="00DC6FA4"/>
    <w:rsid w:val="00DC770A"/>
    <w:rsid w:val="00DC770C"/>
    <w:rsid w:val="00DC7726"/>
    <w:rsid w:val="00DC79FD"/>
    <w:rsid w:val="00DD0280"/>
    <w:rsid w:val="00DD0345"/>
    <w:rsid w:val="00DD05AE"/>
    <w:rsid w:val="00DD0870"/>
    <w:rsid w:val="00DD0880"/>
    <w:rsid w:val="00DD09DC"/>
    <w:rsid w:val="00DD0AE0"/>
    <w:rsid w:val="00DD0BE4"/>
    <w:rsid w:val="00DD0BEB"/>
    <w:rsid w:val="00DD0BF3"/>
    <w:rsid w:val="00DD0C5A"/>
    <w:rsid w:val="00DD0C9A"/>
    <w:rsid w:val="00DD13EA"/>
    <w:rsid w:val="00DD150A"/>
    <w:rsid w:val="00DD162F"/>
    <w:rsid w:val="00DD17A0"/>
    <w:rsid w:val="00DD1857"/>
    <w:rsid w:val="00DD18E6"/>
    <w:rsid w:val="00DD1B2A"/>
    <w:rsid w:val="00DD1E05"/>
    <w:rsid w:val="00DD22DC"/>
    <w:rsid w:val="00DD2422"/>
    <w:rsid w:val="00DD257F"/>
    <w:rsid w:val="00DD2C4A"/>
    <w:rsid w:val="00DD2F93"/>
    <w:rsid w:val="00DD3183"/>
    <w:rsid w:val="00DD3734"/>
    <w:rsid w:val="00DD3823"/>
    <w:rsid w:val="00DD3AC4"/>
    <w:rsid w:val="00DD3BFB"/>
    <w:rsid w:val="00DD457D"/>
    <w:rsid w:val="00DD45F3"/>
    <w:rsid w:val="00DD46DC"/>
    <w:rsid w:val="00DD480D"/>
    <w:rsid w:val="00DD4A64"/>
    <w:rsid w:val="00DD4CD4"/>
    <w:rsid w:val="00DD4CDB"/>
    <w:rsid w:val="00DD4DFE"/>
    <w:rsid w:val="00DD4FC0"/>
    <w:rsid w:val="00DD5029"/>
    <w:rsid w:val="00DD50F6"/>
    <w:rsid w:val="00DD5321"/>
    <w:rsid w:val="00DD541B"/>
    <w:rsid w:val="00DD562E"/>
    <w:rsid w:val="00DD5716"/>
    <w:rsid w:val="00DD5C83"/>
    <w:rsid w:val="00DD5DB9"/>
    <w:rsid w:val="00DD5E83"/>
    <w:rsid w:val="00DD6014"/>
    <w:rsid w:val="00DD609A"/>
    <w:rsid w:val="00DD617A"/>
    <w:rsid w:val="00DD61BF"/>
    <w:rsid w:val="00DD65AB"/>
    <w:rsid w:val="00DD65CA"/>
    <w:rsid w:val="00DD66E0"/>
    <w:rsid w:val="00DD677D"/>
    <w:rsid w:val="00DD686B"/>
    <w:rsid w:val="00DD6CF6"/>
    <w:rsid w:val="00DD6E4C"/>
    <w:rsid w:val="00DD71C2"/>
    <w:rsid w:val="00DD739C"/>
    <w:rsid w:val="00DD7694"/>
    <w:rsid w:val="00DD793C"/>
    <w:rsid w:val="00DD7BA7"/>
    <w:rsid w:val="00DD7D02"/>
    <w:rsid w:val="00DD7D52"/>
    <w:rsid w:val="00DD7DD6"/>
    <w:rsid w:val="00DD7E50"/>
    <w:rsid w:val="00DD7EC2"/>
    <w:rsid w:val="00DE0036"/>
    <w:rsid w:val="00DE003D"/>
    <w:rsid w:val="00DE019F"/>
    <w:rsid w:val="00DE0332"/>
    <w:rsid w:val="00DE04EC"/>
    <w:rsid w:val="00DE06B9"/>
    <w:rsid w:val="00DE0785"/>
    <w:rsid w:val="00DE07F7"/>
    <w:rsid w:val="00DE08F3"/>
    <w:rsid w:val="00DE094C"/>
    <w:rsid w:val="00DE0F7B"/>
    <w:rsid w:val="00DE0FD0"/>
    <w:rsid w:val="00DE112B"/>
    <w:rsid w:val="00DE1165"/>
    <w:rsid w:val="00DE144F"/>
    <w:rsid w:val="00DE170A"/>
    <w:rsid w:val="00DE1B42"/>
    <w:rsid w:val="00DE1B73"/>
    <w:rsid w:val="00DE20BF"/>
    <w:rsid w:val="00DE2161"/>
    <w:rsid w:val="00DE237D"/>
    <w:rsid w:val="00DE2917"/>
    <w:rsid w:val="00DE29A5"/>
    <w:rsid w:val="00DE302C"/>
    <w:rsid w:val="00DE3117"/>
    <w:rsid w:val="00DE32AF"/>
    <w:rsid w:val="00DE3565"/>
    <w:rsid w:val="00DE367E"/>
    <w:rsid w:val="00DE376D"/>
    <w:rsid w:val="00DE38BE"/>
    <w:rsid w:val="00DE39CA"/>
    <w:rsid w:val="00DE3C7A"/>
    <w:rsid w:val="00DE3F7A"/>
    <w:rsid w:val="00DE41CC"/>
    <w:rsid w:val="00DE421B"/>
    <w:rsid w:val="00DE44E3"/>
    <w:rsid w:val="00DE44F6"/>
    <w:rsid w:val="00DE46AA"/>
    <w:rsid w:val="00DE47F6"/>
    <w:rsid w:val="00DE4B9B"/>
    <w:rsid w:val="00DE4BAF"/>
    <w:rsid w:val="00DE4C42"/>
    <w:rsid w:val="00DE4D80"/>
    <w:rsid w:val="00DE4E3D"/>
    <w:rsid w:val="00DE4F1A"/>
    <w:rsid w:val="00DE504E"/>
    <w:rsid w:val="00DE51D9"/>
    <w:rsid w:val="00DE51EB"/>
    <w:rsid w:val="00DE52AE"/>
    <w:rsid w:val="00DE5343"/>
    <w:rsid w:val="00DE54EC"/>
    <w:rsid w:val="00DE5AEB"/>
    <w:rsid w:val="00DE5B4E"/>
    <w:rsid w:val="00DE5EA2"/>
    <w:rsid w:val="00DE5FEF"/>
    <w:rsid w:val="00DE60FA"/>
    <w:rsid w:val="00DE639B"/>
    <w:rsid w:val="00DE63A6"/>
    <w:rsid w:val="00DE653C"/>
    <w:rsid w:val="00DE6A58"/>
    <w:rsid w:val="00DE6BAB"/>
    <w:rsid w:val="00DE6E97"/>
    <w:rsid w:val="00DE7202"/>
    <w:rsid w:val="00DE79B6"/>
    <w:rsid w:val="00DE7AD2"/>
    <w:rsid w:val="00DE7BE6"/>
    <w:rsid w:val="00DE7D2B"/>
    <w:rsid w:val="00DE7E38"/>
    <w:rsid w:val="00DE7F37"/>
    <w:rsid w:val="00DF004C"/>
    <w:rsid w:val="00DF00BE"/>
    <w:rsid w:val="00DF010E"/>
    <w:rsid w:val="00DF0142"/>
    <w:rsid w:val="00DF026C"/>
    <w:rsid w:val="00DF027E"/>
    <w:rsid w:val="00DF033D"/>
    <w:rsid w:val="00DF0B53"/>
    <w:rsid w:val="00DF0FDC"/>
    <w:rsid w:val="00DF10CD"/>
    <w:rsid w:val="00DF1404"/>
    <w:rsid w:val="00DF143D"/>
    <w:rsid w:val="00DF1468"/>
    <w:rsid w:val="00DF1942"/>
    <w:rsid w:val="00DF198D"/>
    <w:rsid w:val="00DF1A39"/>
    <w:rsid w:val="00DF1AB9"/>
    <w:rsid w:val="00DF1B9B"/>
    <w:rsid w:val="00DF1BE2"/>
    <w:rsid w:val="00DF1C4F"/>
    <w:rsid w:val="00DF1EE9"/>
    <w:rsid w:val="00DF1F93"/>
    <w:rsid w:val="00DF23A3"/>
    <w:rsid w:val="00DF2952"/>
    <w:rsid w:val="00DF2A25"/>
    <w:rsid w:val="00DF2C2E"/>
    <w:rsid w:val="00DF2CF3"/>
    <w:rsid w:val="00DF30E1"/>
    <w:rsid w:val="00DF3271"/>
    <w:rsid w:val="00DF3396"/>
    <w:rsid w:val="00DF3905"/>
    <w:rsid w:val="00DF3B89"/>
    <w:rsid w:val="00DF4011"/>
    <w:rsid w:val="00DF40D2"/>
    <w:rsid w:val="00DF416F"/>
    <w:rsid w:val="00DF43DB"/>
    <w:rsid w:val="00DF4539"/>
    <w:rsid w:val="00DF46E9"/>
    <w:rsid w:val="00DF482A"/>
    <w:rsid w:val="00DF4B29"/>
    <w:rsid w:val="00DF4C9A"/>
    <w:rsid w:val="00DF4FC2"/>
    <w:rsid w:val="00DF50AE"/>
    <w:rsid w:val="00DF524F"/>
    <w:rsid w:val="00DF525D"/>
    <w:rsid w:val="00DF52BB"/>
    <w:rsid w:val="00DF573B"/>
    <w:rsid w:val="00DF5837"/>
    <w:rsid w:val="00DF58F5"/>
    <w:rsid w:val="00DF59A5"/>
    <w:rsid w:val="00DF5CB7"/>
    <w:rsid w:val="00DF5CE4"/>
    <w:rsid w:val="00DF5E2F"/>
    <w:rsid w:val="00DF5E96"/>
    <w:rsid w:val="00DF5F78"/>
    <w:rsid w:val="00DF6070"/>
    <w:rsid w:val="00DF6110"/>
    <w:rsid w:val="00DF6274"/>
    <w:rsid w:val="00DF6659"/>
    <w:rsid w:val="00DF66A2"/>
    <w:rsid w:val="00DF6738"/>
    <w:rsid w:val="00DF6A84"/>
    <w:rsid w:val="00DF6F52"/>
    <w:rsid w:val="00DF73F7"/>
    <w:rsid w:val="00DF7487"/>
    <w:rsid w:val="00DF7555"/>
    <w:rsid w:val="00DF7793"/>
    <w:rsid w:val="00DF784C"/>
    <w:rsid w:val="00DF7AD6"/>
    <w:rsid w:val="00DF7CA0"/>
    <w:rsid w:val="00DF7DA6"/>
    <w:rsid w:val="00DF7F01"/>
    <w:rsid w:val="00DF7F4F"/>
    <w:rsid w:val="00DF7F86"/>
    <w:rsid w:val="00E00166"/>
    <w:rsid w:val="00E005BA"/>
    <w:rsid w:val="00E008C5"/>
    <w:rsid w:val="00E009B0"/>
    <w:rsid w:val="00E00B1A"/>
    <w:rsid w:val="00E00D6F"/>
    <w:rsid w:val="00E01046"/>
    <w:rsid w:val="00E01250"/>
    <w:rsid w:val="00E01264"/>
    <w:rsid w:val="00E0126A"/>
    <w:rsid w:val="00E016AB"/>
    <w:rsid w:val="00E01815"/>
    <w:rsid w:val="00E018D7"/>
    <w:rsid w:val="00E01C3E"/>
    <w:rsid w:val="00E01DC0"/>
    <w:rsid w:val="00E01DDF"/>
    <w:rsid w:val="00E020CD"/>
    <w:rsid w:val="00E020FA"/>
    <w:rsid w:val="00E02147"/>
    <w:rsid w:val="00E02279"/>
    <w:rsid w:val="00E02320"/>
    <w:rsid w:val="00E02423"/>
    <w:rsid w:val="00E025CE"/>
    <w:rsid w:val="00E0267F"/>
    <w:rsid w:val="00E02693"/>
    <w:rsid w:val="00E02820"/>
    <w:rsid w:val="00E02A64"/>
    <w:rsid w:val="00E02C90"/>
    <w:rsid w:val="00E02DC8"/>
    <w:rsid w:val="00E02F33"/>
    <w:rsid w:val="00E0314C"/>
    <w:rsid w:val="00E031ED"/>
    <w:rsid w:val="00E03374"/>
    <w:rsid w:val="00E033E7"/>
    <w:rsid w:val="00E039EE"/>
    <w:rsid w:val="00E03B55"/>
    <w:rsid w:val="00E03BFC"/>
    <w:rsid w:val="00E03E10"/>
    <w:rsid w:val="00E03FEF"/>
    <w:rsid w:val="00E04053"/>
    <w:rsid w:val="00E04405"/>
    <w:rsid w:val="00E044A9"/>
    <w:rsid w:val="00E0453F"/>
    <w:rsid w:val="00E0460B"/>
    <w:rsid w:val="00E0464A"/>
    <w:rsid w:val="00E046DC"/>
    <w:rsid w:val="00E04741"/>
    <w:rsid w:val="00E04897"/>
    <w:rsid w:val="00E04B06"/>
    <w:rsid w:val="00E04B4E"/>
    <w:rsid w:val="00E04C9D"/>
    <w:rsid w:val="00E04E6A"/>
    <w:rsid w:val="00E04F5D"/>
    <w:rsid w:val="00E04FE9"/>
    <w:rsid w:val="00E05590"/>
    <w:rsid w:val="00E056FD"/>
    <w:rsid w:val="00E05A1F"/>
    <w:rsid w:val="00E05AA8"/>
    <w:rsid w:val="00E06196"/>
    <w:rsid w:val="00E0626F"/>
    <w:rsid w:val="00E063C9"/>
    <w:rsid w:val="00E06535"/>
    <w:rsid w:val="00E066F5"/>
    <w:rsid w:val="00E06802"/>
    <w:rsid w:val="00E06AB2"/>
    <w:rsid w:val="00E06FD5"/>
    <w:rsid w:val="00E07157"/>
    <w:rsid w:val="00E071D5"/>
    <w:rsid w:val="00E07421"/>
    <w:rsid w:val="00E07A14"/>
    <w:rsid w:val="00E07A54"/>
    <w:rsid w:val="00E07DD2"/>
    <w:rsid w:val="00E1012A"/>
    <w:rsid w:val="00E102DE"/>
    <w:rsid w:val="00E103AB"/>
    <w:rsid w:val="00E105CD"/>
    <w:rsid w:val="00E10608"/>
    <w:rsid w:val="00E107BC"/>
    <w:rsid w:val="00E10802"/>
    <w:rsid w:val="00E1098E"/>
    <w:rsid w:val="00E10F37"/>
    <w:rsid w:val="00E11089"/>
    <w:rsid w:val="00E1108C"/>
    <w:rsid w:val="00E11154"/>
    <w:rsid w:val="00E1118A"/>
    <w:rsid w:val="00E114C9"/>
    <w:rsid w:val="00E1186D"/>
    <w:rsid w:val="00E118EE"/>
    <w:rsid w:val="00E11C4E"/>
    <w:rsid w:val="00E11F75"/>
    <w:rsid w:val="00E11F81"/>
    <w:rsid w:val="00E12388"/>
    <w:rsid w:val="00E1245E"/>
    <w:rsid w:val="00E12504"/>
    <w:rsid w:val="00E12749"/>
    <w:rsid w:val="00E12841"/>
    <w:rsid w:val="00E12985"/>
    <w:rsid w:val="00E12A54"/>
    <w:rsid w:val="00E12C09"/>
    <w:rsid w:val="00E12C1B"/>
    <w:rsid w:val="00E12C90"/>
    <w:rsid w:val="00E12E30"/>
    <w:rsid w:val="00E12E7F"/>
    <w:rsid w:val="00E12EEF"/>
    <w:rsid w:val="00E133A6"/>
    <w:rsid w:val="00E133C1"/>
    <w:rsid w:val="00E133E2"/>
    <w:rsid w:val="00E135C5"/>
    <w:rsid w:val="00E13883"/>
    <w:rsid w:val="00E1393E"/>
    <w:rsid w:val="00E139AA"/>
    <w:rsid w:val="00E13A6A"/>
    <w:rsid w:val="00E13B48"/>
    <w:rsid w:val="00E13D5A"/>
    <w:rsid w:val="00E13F52"/>
    <w:rsid w:val="00E14092"/>
    <w:rsid w:val="00E141AA"/>
    <w:rsid w:val="00E14268"/>
    <w:rsid w:val="00E14400"/>
    <w:rsid w:val="00E14884"/>
    <w:rsid w:val="00E14936"/>
    <w:rsid w:val="00E14995"/>
    <w:rsid w:val="00E14C95"/>
    <w:rsid w:val="00E14CD6"/>
    <w:rsid w:val="00E14F19"/>
    <w:rsid w:val="00E14F53"/>
    <w:rsid w:val="00E15011"/>
    <w:rsid w:val="00E150B0"/>
    <w:rsid w:val="00E152B7"/>
    <w:rsid w:val="00E15585"/>
    <w:rsid w:val="00E15738"/>
    <w:rsid w:val="00E15E07"/>
    <w:rsid w:val="00E15F5F"/>
    <w:rsid w:val="00E15FD7"/>
    <w:rsid w:val="00E160D9"/>
    <w:rsid w:val="00E1646A"/>
    <w:rsid w:val="00E165EB"/>
    <w:rsid w:val="00E168B9"/>
    <w:rsid w:val="00E16907"/>
    <w:rsid w:val="00E16A1D"/>
    <w:rsid w:val="00E16AA6"/>
    <w:rsid w:val="00E16AD9"/>
    <w:rsid w:val="00E16DB3"/>
    <w:rsid w:val="00E172A5"/>
    <w:rsid w:val="00E173B1"/>
    <w:rsid w:val="00E175DC"/>
    <w:rsid w:val="00E17839"/>
    <w:rsid w:val="00E17844"/>
    <w:rsid w:val="00E1799C"/>
    <w:rsid w:val="00E17AB2"/>
    <w:rsid w:val="00E17CCF"/>
    <w:rsid w:val="00E17DAA"/>
    <w:rsid w:val="00E17FD5"/>
    <w:rsid w:val="00E20163"/>
    <w:rsid w:val="00E2018C"/>
    <w:rsid w:val="00E201BE"/>
    <w:rsid w:val="00E2039C"/>
    <w:rsid w:val="00E2058D"/>
    <w:rsid w:val="00E20607"/>
    <w:rsid w:val="00E207E1"/>
    <w:rsid w:val="00E20940"/>
    <w:rsid w:val="00E20A5C"/>
    <w:rsid w:val="00E20FA6"/>
    <w:rsid w:val="00E21066"/>
    <w:rsid w:val="00E211C0"/>
    <w:rsid w:val="00E21217"/>
    <w:rsid w:val="00E2125E"/>
    <w:rsid w:val="00E21311"/>
    <w:rsid w:val="00E215A3"/>
    <w:rsid w:val="00E21A01"/>
    <w:rsid w:val="00E21A1F"/>
    <w:rsid w:val="00E21F75"/>
    <w:rsid w:val="00E22367"/>
    <w:rsid w:val="00E223C9"/>
    <w:rsid w:val="00E22726"/>
    <w:rsid w:val="00E22977"/>
    <w:rsid w:val="00E22B0E"/>
    <w:rsid w:val="00E22D87"/>
    <w:rsid w:val="00E22FC2"/>
    <w:rsid w:val="00E23084"/>
    <w:rsid w:val="00E23736"/>
    <w:rsid w:val="00E237A7"/>
    <w:rsid w:val="00E23C6B"/>
    <w:rsid w:val="00E23EC3"/>
    <w:rsid w:val="00E241BD"/>
    <w:rsid w:val="00E242A6"/>
    <w:rsid w:val="00E2441A"/>
    <w:rsid w:val="00E244DD"/>
    <w:rsid w:val="00E245BB"/>
    <w:rsid w:val="00E24B11"/>
    <w:rsid w:val="00E24DA2"/>
    <w:rsid w:val="00E24F0C"/>
    <w:rsid w:val="00E251A1"/>
    <w:rsid w:val="00E251A5"/>
    <w:rsid w:val="00E253DE"/>
    <w:rsid w:val="00E255FA"/>
    <w:rsid w:val="00E25711"/>
    <w:rsid w:val="00E25922"/>
    <w:rsid w:val="00E25D1C"/>
    <w:rsid w:val="00E25D2E"/>
    <w:rsid w:val="00E25D4B"/>
    <w:rsid w:val="00E25DDE"/>
    <w:rsid w:val="00E25F08"/>
    <w:rsid w:val="00E26366"/>
    <w:rsid w:val="00E26483"/>
    <w:rsid w:val="00E26560"/>
    <w:rsid w:val="00E26597"/>
    <w:rsid w:val="00E265FE"/>
    <w:rsid w:val="00E26BDF"/>
    <w:rsid w:val="00E26C8C"/>
    <w:rsid w:val="00E26EFB"/>
    <w:rsid w:val="00E27251"/>
    <w:rsid w:val="00E27444"/>
    <w:rsid w:val="00E2793E"/>
    <w:rsid w:val="00E27BA5"/>
    <w:rsid w:val="00E27CB1"/>
    <w:rsid w:val="00E27D07"/>
    <w:rsid w:val="00E30138"/>
    <w:rsid w:val="00E304AD"/>
    <w:rsid w:val="00E306AB"/>
    <w:rsid w:val="00E30748"/>
    <w:rsid w:val="00E308E4"/>
    <w:rsid w:val="00E30934"/>
    <w:rsid w:val="00E30A3C"/>
    <w:rsid w:val="00E30B75"/>
    <w:rsid w:val="00E31317"/>
    <w:rsid w:val="00E314DB"/>
    <w:rsid w:val="00E3170D"/>
    <w:rsid w:val="00E31A3F"/>
    <w:rsid w:val="00E31C9D"/>
    <w:rsid w:val="00E32304"/>
    <w:rsid w:val="00E323E8"/>
    <w:rsid w:val="00E3244A"/>
    <w:rsid w:val="00E32515"/>
    <w:rsid w:val="00E32C7A"/>
    <w:rsid w:val="00E32FF4"/>
    <w:rsid w:val="00E331D7"/>
    <w:rsid w:val="00E33220"/>
    <w:rsid w:val="00E332ED"/>
    <w:rsid w:val="00E33999"/>
    <w:rsid w:val="00E339FA"/>
    <w:rsid w:val="00E33EF1"/>
    <w:rsid w:val="00E33F65"/>
    <w:rsid w:val="00E34138"/>
    <w:rsid w:val="00E341F9"/>
    <w:rsid w:val="00E3441C"/>
    <w:rsid w:val="00E3441E"/>
    <w:rsid w:val="00E34775"/>
    <w:rsid w:val="00E34A1F"/>
    <w:rsid w:val="00E34D81"/>
    <w:rsid w:val="00E350E1"/>
    <w:rsid w:val="00E353DD"/>
    <w:rsid w:val="00E354D7"/>
    <w:rsid w:val="00E3555E"/>
    <w:rsid w:val="00E35FE1"/>
    <w:rsid w:val="00E36070"/>
    <w:rsid w:val="00E36381"/>
    <w:rsid w:val="00E3677E"/>
    <w:rsid w:val="00E36A4D"/>
    <w:rsid w:val="00E36C0C"/>
    <w:rsid w:val="00E36D30"/>
    <w:rsid w:val="00E36DCD"/>
    <w:rsid w:val="00E36F9C"/>
    <w:rsid w:val="00E3727B"/>
    <w:rsid w:val="00E373D8"/>
    <w:rsid w:val="00E37568"/>
    <w:rsid w:val="00E37626"/>
    <w:rsid w:val="00E37629"/>
    <w:rsid w:val="00E37696"/>
    <w:rsid w:val="00E37707"/>
    <w:rsid w:val="00E37B96"/>
    <w:rsid w:val="00E37CFA"/>
    <w:rsid w:val="00E4027A"/>
    <w:rsid w:val="00E404D5"/>
    <w:rsid w:val="00E40919"/>
    <w:rsid w:val="00E40ACF"/>
    <w:rsid w:val="00E40BF2"/>
    <w:rsid w:val="00E40F69"/>
    <w:rsid w:val="00E412C0"/>
    <w:rsid w:val="00E41382"/>
    <w:rsid w:val="00E41399"/>
    <w:rsid w:val="00E4162F"/>
    <w:rsid w:val="00E41693"/>
    <w:rsid w:val="00E417B7"/>
    <w:rsid w:val="00E41BBC"/>
    <w:rsid w:val="00E41CC4"/>
    <w:rsid w:val="00E41EAA"/>
    <w:rsid w:val="00E420FD"/>
    <w:rsid w:val="00E421FA"/>
    <w:rsid w:val="00E42270"/>
    <w:rsid w:val="00E42281"/>
    <w:rsid w:val="00E42331"/>
    <w:rsid w:val="00E42751"/>
    <w:rsid w:val="00E427E7"/>
    <w:rsid w:val="00E42839"/>
    <w:rsid w:val="00E42955"/>
    <w:rsid w:val="00E42B7A"/>
    <w:rsid w:val="00E42B89"/>
    <w:rsid w:val="00E42CF2"/>
    <w:rsid w:val="00E42DE0"/>
    <w:rsid w:val="00E42F6C"/>
    <w:rsid w:val="00E43015"/>
    <w:rsid w:val="00E4318C"/>
    <w:rsid w:val="00E435D4"/>
    <w:rsid w:val="00E43702"/>
    <w:rsid w:val="00E438EC"/>
    <w:rsid w:val="00E43FF6"/>
    <w:rsid w:val="00E44061"/>
    <w:rsid w:val="00E441FE"/>
    <w:rsid w:val="00E447FA"/>
    <w:rsid w:val="00E4480B"/>
    <w:rsid w:val="00E44984"/>
    <w:rsid w:val="00E44C5F"/>
    <w:rsid w:val="00E44C6A"/>
    <w:rsid w:val="00E44D1B"/>
    <w:rsid w:val="00E44F04"/>
    <w:rsid w:val="00E451DF"/>
    <w:rsid w:val="00E455D7"/>
    <w:rsid w:val="00E45738"/>
    <w:rsid w:val="00E457F5"/>
    <w:rsid w:val="00E459BB"/>
    <w:rsid w:val="00E45AC0"/>
    <w:rsid w:val="00E45C50"/>
    <w:rsid w:val="00E45CB7"/>
    <w:rsid w:val="00E45DBF"/>
    <w:rsid w:val="00E45F60"/>
    <w:rsid w:val="00E46136"/>
    <w:rsid w:val="00E46599"/>
    <w:rsid w:val="00E4671D"/>
    <w:rsid w:val="00E46818"/>
    <w:rsid w:val="00E46BD4"/>
    <w:rsid w:val="00E46C85"/>
    <w:rsid w:val="00E46E1F"/>
    <w:rsid w:val="00E47162"/>
    <w:rsid w:val="00E4727B"/>
    <w:rsid w:val="00E477AF"/>
    <w:rsid w:val="00E47824"/>
    <w:rsid w:val="00E4793C"/>
    <w:rsid w:val="00E47A09"/>
    <w:rsid w:val="00E47B1C"/>
    <w:rsid w:val="00E47CCE"/>
    <w:rsid w:val="00E47D07"/>
    <w:rsid w:val="00E47EBB"/>
    <w:rsid w:val="00E502DA"/>
    <w:rsid w:val="00E506C9"/>
    <w:rsid w:val="00E50984"/>
    <w:rsid w:val="00E50D42"/>
    <w:rsid w:val="00E51058"/>
    <w:rsid w:val="00E510B1"/>
    <w:rsid w:val="00E511F5"/>
    <w:rsid w:val="00E513DF"/>
    <w:rsid w:val="00E51853"/>
    <w:rsid w:val="00E5192C"/>
    <w:rsid w:val="00E51EB3"/>
    <w:rsid w:val="00E51FE6"/>
    <w:rsid w:val="00E520C5"/>
    <w:rsid w:val="00E522A4"/>
    <w:rsid w:val="00E522B8"/>
    <w:rsid w:val="00E5239C"/>
    <w:rsid w:val="00E52470"/>
    <w:rsid w:val="00E52506"/>
    <w:rsid w:val="00E52719"/>
    <w:rsid w:val="00E52C2C"/>
    <w:rsid w:val="00E52C50"/>
    <w:rsid w:val="00E52D5E"/>
    <w:rsid w:val="00E52DF8"/>
    <w:rsid w:val="00E53566"/>
    <w:rsid w:val="00E5356E"/>
    <w:rsid w:val="00E53936"/>
    <w:rsid w:val="00E53962"/>
    <w:rsid w:val="00E53AF0"/>
    <w:rsid w:val="00E53CBD"/>
    <w:rsid w:val="00E53DA8"/>
    <w:rsid w:val="00E53EF4"/>
    <w:rsid w:val="00E5402C"/>
    <w:rsid w:val="00E54281"/>
    <w:rsid w:val="00E5466C"/>
    <w:rsid w:val="00E54778"/>
    <w:rsid w:val="00E547B7"/>
    <w:rsid w:val="00E548B3"/>
    <w:rsid w:val="00E54A68"/>
    <w:rsid w:val="00E54E87"/>
    <w:rsid w:val="00E54F46"/>
    <w:rsid w:val="00E54F90"/>
    <w:rsid w:val="00E551F3"/>
    <w:rsid w:val="00E555CC"/>
    <w:rsid w:val="00E55829"/>
    <w:rsid w:val="00E55949"/>
    <w:rsid w:val="00E55A5E"/>
    <w:rsid w:val="00E55B6C"/>
    <w:rsid w:val="00E55BDA"/>
    <w:rsid w:val="00E55FA8"/>
    <w:rsid w:val="00E56054"/>
    <w:rsid w:val="00E56253"/>
    <w:rsid w:val="00E56304"/>
    <w:rsid w:val="00E5696A"/>
    <w:rsid w:val="00E56A30"/>
    <w:rsid w:val="00E56F92"/>
    <w:rsid w:val="00E5715D"/>
    <w:rsid w:val="00E57175"/>
    <w:rsid w:val="00E57290"/>
    <w:rsid w:val="00E573FE"/>
    <w:rsid w:val="00E5762D"/>
    <w:rsid w:val="00E57680"/>
    <w:rsid w:val="00E578FB"/>
    <w:rsid w:val="00E5797F"/>
    <w:rsid w:val="00E57C01"/>
    <w:rsid w:val="00E57DB2"/>
    <w:rsid w:val="00E57DD1"/>
    <w:rsid w:val="00E57E01"/>
    <w:rsid w:val="00E6012C"/>
    <w:rsid w:val="00E60167"/>
    <w:rsid w:val="00E6017B"/>
    <w:rsid w:val="00E6041D"/>
    <w:rsid w:val="00E6067B"/>
    <w:rsid w:val="00E60926"/>
    <w:rsid w:val="00E6099F"/>
    <w:rsid w:val="00E60A34"/>
    <w:rsid w:val="00E60AD7"/>
    <w:rsid w:val="00E6103B"/>
    <w:rsid w:val="00E61062"/>
    <w:rsid w:val="00E610DD"/>
    <w:rsid w:val="00E61409"/>
    <w:rsid w:val="00E6155E"/>
    <w:rsid w:val="00E61900"/>
    <w:rsid w:val="00E61D66"/>
    <w:rsid w:val="00E61FD6"/>
    <w:rsid w:val="00E620CA"/>
    <w:rsid w:val="00E62457"/>
    <w:rsid w:val="00E62795"/>
    <w:rsid w:val="00E62D0A"/>
    <w:rsid w:val="00E62D82"/>
    <w:rsid w:val="00E62EA9"/>
    <w:rsid w:val="00E63058"/>
    <w:rsid w:val="00E632D6"/>
    <w:rsid w:val="00E63344"/>
    <w:rsid w:val="00E63350"/>
    <w:rsid w:val="00E63546"/>
    <w:rsid w:val="00E635CE"/>
    <w:rsid w:val="00E63B34"/>
    <w:rsid w:val="00E63D55"/>
    <w:rsid w:val="00E63ECD"/>
    <w:rsid w:val="00E641C1"/>
    <w:rsid w:val="00E64250"/>
    <w:rsid w:val="00E64534"/>
    <w:rsid w:val="00E647C2"/>
    <w:rsid w:val="00E647C4"/>
    <w:rsid w:val="00E6494D"/>
    <w:rsid w:val="00E64B11"/>
    <w:rsid w:val="00E64C3C"/>
    <w:rsid w:val="00E64D2E"/>
    <w:rsid w:val="00E64EDC"/>
    <w:rsid w:val="00E65024"/>
    <w:rsid w:val="00E6503C"/>
    <w:rsid w:val="00E65098"/>
    <w:rsid w:val="00E65165"/>
    <w:rsid w:val="00E6537D"/>
    <w:rsid w:val="00E65B35"/>
    <w:rsid w:val="00E65B6D"/>
    <w:rsid w:val="00E65C15"/>
    <w:rsid w:val="00E65DB5"/>
    <w:rsid w:val="00E65ED0"/>
    <w:rsid w:val="00E65FC4"/>
    <w:rsid w:val="00E6619A"/>
    <w:rsid w:val="00E661DE"/>
    <w:rsid w:val="00E661F7"/>
    <w:rsid w:val="00E66470"/>
    <w:rsid w:val="00E664DF"/>
    <w:rsid w:val="00E66544"/>
    <w:rsid w:val="00E66769"/>
    <w:rsid w:val="00E66939"/>
    <w:rsid w:val="00E66E67"/>
    <w:rsid w:val="00E66E92"/>
    <w:rsid w:val="00E6735E"/>
    <w:rsid w:val="00E6738B"/>
    <w:rsid w:val="00E67699"/>
    <w:rsid w:val="00E67799"/>
    <w:rsid w:val="00E6792B"/>
    <w:rsid w:val="00E67A7D"/>
    <w:rsid w:val="00E67CB3"/>
    <w:rsid w:val="00E67D5F"/>
    <w:rsid w:val="00E67DD0"/>
    <w:rsid w:val="00E67DF3"/>
    <w:rsid w:val="00E67DF8"/>
    <w:rsid w:val="00E67DFE"/>
    <w:rsid w:val="00E70123"/>
    <w:rsid w:val="00E7038E"/>
    <w:rsid w:val="00E70B4F"/>
    <w:rsid w:val="00E70B60"/>
    <w:rsid w:val="00E710CD"/>
    <w:rsid w:val="00E71332"/>
    <w:rsid w:val="00E714D5"/>
    <w:rsid w:val="00E714E8"/>
    <w:rsid w:val="00E71511"/>
    <w:rsid w:val="00E715CC"/>
    <w:rsid w:val="00E71664"/>
    <w:rsid w:val="00E71A75"/>
    <w:rsid w:val="00E71BF1"/>
    <w:rsid w:val="00E71D33"/>
    <w:rsid w:val="00E71F67"/>
    <w:rsid w:val="00E71F6C"/>
    <w:rsid w:val="00E71FA9"/>
    <w:rsid w:val="00E721B8"/>
    <w:rsid w:val="00E72259"/>
    <w:rsid w:val="00E72434"/>
    <w:rsid w:val="00E729F1"/>
    <w:rsid w:val="00E72A0A"/>
    <w:rsid w:val="00E72AEB"/>
    <w:rsid w:val="00E72B33"/>
    <w:rsid w:val="00E72D5B"/>
    <w:rsid w:val="00E7346F"/>
    <w:rsid w:val="00E7359B"/>
    <w:rsid w:val="00E736A4"/>
    <w:rsid w:val="00E737BA"/>
    <w:rsid w:val="00E738D6"/>
    <w:rsid w:val="00E73AE4"/>
    <w:rsid w:val="00E73B15"/>
    <w:rsid w:val="00E73C6F"/>
    <w:rsid w:val="00E73D69"/>
    <w:rsid w:val="00E74111"/>
    <w:rsid w:val="00E743A6"/>
    <w:rsid w:val="00E74696"/>
    <w:rsid w:val="00E746C9"/>
    <w:rsid w:val="00E7483B"/>
    <w:rsid w:val="00E7484A"/>
    <w:rsid w:val="00E74A1B"/>
    <w:rsid w:val="00E74B0F"/>
    <w:rsid w:val="00E74B22"/>
    <w:rsid w:val="00E74C86"/>
    <w:rsid w:val="00E75086"/>
    <w:rsid w:val="00E7508F"/>
    <w:rsid w:val="00E751DD"/>
    <w:rsid w:val="00E75315"/>
    <w:rsid w:val="00E753FB"/>
    <w:rsid w:val="00E758CB"/>
    <w:rsid w:val="00E75A21"/>
    <w:rsid w:val="00E75A7F"/>
    <w:rsid w:val="00E761AD"/>
    <w:rsid w:val="00E7642C"/>
    <w:rsid w:val="00E765EE"/>
    <w:rsid w:val="00E7666D"/>
    <w:rsid w:val="00E7685B"/>
    <w:rsid w:val="00E7694A"/>
    <w:rsid w:val="00E76A20"/>
    <w:rsid w:val="00E76BFC"/>
    <w:rsid w:val="00E76C67"/>
    <w:rsid w:val="00E77205"/>
    <w:rsid w:val="00E773B9"/>
    <w:rsid w:val="00E77ADA"/>
    <w:rsid w:val="00E77C74"/>
    <w:rsid w:val="00E77D35"/>
    <w:rsid w:val="00E801A6"/>
    <w:rsid w:val="00E80233"/>
    <w:rsid w:val="00E802AA"/>
    <w:rsid w:val="00E802FC"/>
    <w:rsid w:val="00E80507"/>
    <w:rsid w:val="00E80A3B"/>
    <w:rsid w:val="00E80CD2"/>
    <w:rsid w:val="00E80EB0"/>
    <w:rsid w:val="00E80F23"/>
    <w:rsid w:val="00E8122B"/>
    <w:rsid w:val="00E8130A"/>
    <w:rsid w:val="00E8175B"/>
    <w:rsid w:val="00E8188E"/>
    <w:rsid w:val="00E81C14"/>
    <w:rsid w:val="00E81D67"/>
    <w:rsid w:val="00E81D72"/>
    <w:rsid w:val="00E81E2A"/>
    <w:rsid w:val="00E82161"/>
    <w:rsid w:val="00E82196"/>
    <w:rsid w:val="00E82300"/>
    <w:rsid w:val="00E826EA"/>
    <w:rsid w:val="00E8285D"/>
    <w:rsid w:val="00E82B0C"/>
    <w:rsid w:val="00E82C21"/>
    <w:rsid w:val="00E82C3F"/>
    <w:rsid w:val="00E82F2A"/>
    <w:rsid w:val="00E82F93"/>
    <w:rsid w:val="00E82FD6"/>
    <w:rsid w:val="00E82FFD"/>
    <w:rsid w:val="00E835D9"/>
    <w:rsid w:val="00E8363B"/>
    <w:rsid w:val="00E836C2"/>
    <w:rsid w:val="00E83958"/>
    <w:rsid w:val="00E83F3E"/>
    <w:rsid w:val="00E8410B"/>
    <w:rsid w:val="00E84113"/>
    <w:rsid w:val="00E8432A"/>
    <w:rsid w:val="00E843F3"/>
    <w:rsid w:val="00E843F9"/>
    <w:rsid w:val="00E84712"/>
    <w:rsid w:val="00E84867"/>
    <w:rsid w:val="00E848B0"/>
    <w:rsid w:val="00E848E9"/>
    <w:rsid w:val="00E84EFC"/>
    <w:rsid w:val="00E84F27"/>
    <w:rsid w:val="00E8524F"/>
    <w:rsid w:val="00E85518"/>
    <w:rsid w:val="00E85A54"/>
    <w:rsid w:val="00E85BB2"/>
    <w:rsid w:val="00E85E03"/>
    <w:rsid w:val="00E85F1E"/>
    <w:rsid w:val="00E86839"/>
    <w:rsid w:val="00E86E04"/>
    <w:rsid w:val="00E870AE"/>
    <w:rsid w:val="00E870F0"/>
    <w:rsid w:val="00E8710D"/>
    <w:rsid w:val="00E87289"/>
    <w:rsid w:val="00E875BF"/>
    <w:rsid w:val="00E87893"/>
    <w:rsid w:val="00E87950"/>
    <w:rsid w:val="00E8796E"/>
    <w:rsid w:val="00E87E56"/>
    <w:rsid w:val="00E903D9"/>
    <w:rsid w:val="00E90571"/>
    <w:rsid w:val="00E906CB"/>
    <w:rsid w:val="00E90A10"/>
    <w:rsid w:val="00E90B4D"/>
    <w:rsid w:val="00E90DBE"/>
    <w:rsid w:val="00E90ED6"/>
    <w:rsid w:val="00E9140F"/>
    <w:rsid w:val="00E915B0"/>
    <w:rsid w:val="00E9181A"/>
    <w:rsid w:val="00E91BA2"/>
    <w:rsid w:val="00E91C02"/>
    <w:rsid w:val="00E91FB4"/>
    <w:rsid w:val="00E9213E"/>
    <w:rsid w:val="00E92485"/>
    <w:rsid w:val="00E924D1"/>
    <w:rsid w:val="00E925CC"/>
    <w:rsid w:val="00E926D2"/>
    <w:rsid w:val="00E92A7A"/>
    <w:rsid w:val="00E92C88"/>
    <w:rsid w:val="00E92DB8"/>
    <w:rsid w:val="00E92E52"/>
    <w:rsid w:val="00E92F57"/>
    <w:rsid w:val="00E93104"/>
    <w:rsid w:val="00E93372"/>
    <w:rsid w:val="00E933D2"/>
    <w:rsid w:val="00E9354E"/>
    <w:rsid w:val="00E93556"/>
    <w:rsid w:val="00E93672"/>
    <w:rsid w:val="00E936AB"/>
    <w:rsid w:val="00E9382F"/>
    <w:rsid w:val="00E93880"/>
    <w:rsid w:val="00E93A30"/>
    <w:rsid w:val="00E93BBE"/>
    <w:rsid w:val="00E93BE3"/>
    <w:rsid w:val="00E93D9C"/>
    <w:rsid w:val="00E93DC7"/>
    <w:rsid w:val="00E940D5"/>
    <w:rsid w:val="00E942C8"/>
    <w:rsid w:val="00E94482"/>
    <w:rsid w:val="00E9454F"/>
    <w:rsid w:val="00E945FE"/>
    <w:rsid w:val="00E94664"/>
    <w:rsid w:val="00E946F5"/>
    <w:rsid w:val="00E94987"/>
    <w:rsid w:val="00E94B22"/>
    <w:rsid w:val="00E94BD2"/>
    <w:rsid w:val="00E94C7C"/>
    <w:rsid w:val="00E94D2D"/>
    <w:rsid w:val="00E951AC"/>
    <w:rsid w:val="00E952AC"/>
    <w:rsid w:val="00E954B0"/>
    <w:rsid w:val="00E9553E"/>
    <w:rsid w:val="00E95600"/>
    <w:rsid w:val="00E95776"/>
    <w:rsid w:val="00E958E4"/>
    <w:rsid w:val="00E95A37"/>
    <w:rsid w:val="00E95ADA"/>
    <w:rsid w:val="00E95B2A"/>
    <w:rsid w:val="00E95BF4"/>
    <w:rsid w:val="00E95E41"/>
    <w:rsid w:val="00E95EA2"/>
    <w:rsid w:val="00E9626A"/>
    <w:rsid w:val="00E9636B"/>
    <w:rsid w:val="00E963C1"/>
    <w:rsid w:val="00E967B7"/>
    <w:rsid w:val="00E9681A"/>
    <w:rsid w:val="00E9683D"/>
    <w:rsid w:val="00E968F2"/>
    <w:rsid w:val="00E96BBA"/>
    <w:rsid w:val="00E96C23"/>
    <w:rsid w:val="00E96EA1"/>
    <w:rsid w:val="00E96FFB"/>
    <w:rsid w:val="00E9731F"/>
    <w:rsid w:val="00E97469"/>
    <w:rsid w:val="00E975FA"/>
    <w:rsid w:val="00E9765F"/>
    <w:rsid w:val="00E97961"/>
    <w:rsid w:val="00E97A1F"/>
    <w:rsid w:val="00E97B10"/>
    <w:rsid w:val="00E97C10"/>
    <w:rsid w:val="00E97CE4"/>
    <w:rsid w:val="00E97D19"/>
    <w:rsid w:val="00E97D1F"/>
    <w:rsid w:val="00EA00CC"/>
    <w:rsid w:val="00EA00F0"/>
    <w:rsid w:val="00EA0310"/>
    <w:rsid w:val="00EA03A2"/>
    <w:rsid w:val="00EA03F9"/>
    <w:rsid w:val="00EA0945"/>
    <w:rsid w:val="00EA0A8F"/>
    <w:rsid w:val="00EA0DE2"/>
    <w:rsid w:val="00EA0F34"/>
    <w:rsid w:val="00EA0F58"/>
    <w:rsid w:val="00EA1131"/>
    <w:rsid w:val="00EA1142"/>
    <w:rsid w:val="00EA129B"/>
    <w:rsid w:val="00EA12E0"/>
    <w:rsid w:val="00EA1413"/>
    <w:rsid w:val="00EA1485"/>
    <w:rsid w:val="00EA1DE5"/>
    <w:rsid w:val="00EA1EE9"/>
    <w:rsid w:val="00EA200F"/>
    <w:rsid w:val="00EA20C9"/>
    <w:rsid w:val="00EA21EC"/>
    <w:rsid w:val="00EA242C"/>
    <w:rsid w:val="00EA24B3"/>
    <w:rsid w:val="00EA24EB"/>
    <w:rsid w:val="00EA2547"/>
    <w:rsid w:val="00EA295B"/>
    <w:rsid w:val="00EA2D1E"/>
    <w:rsid w:val="00EA2D61"/>
    <w:rsid w:val="00EA2F46"/>
    <w:rsid w:val="00EA3092"/>
    <w:rsid w:val="00EA3192"/>
    <w:rsid w:val="00EA34BB"/>
    <w:rsid w:val="00EA35A7"/>
    <w:rsid w:val="00EA3802"/>
    <w:rsid w:val="00EA3A6D"/>
    <w:rsid w:val="00EA3C1F"/>
    <w:rsid w:val="00EA3CB0"/>
    <w:rsid w:val="00EA3D0C"/>
    <w:rsid w:val="00EA4392"/>
    <w:rsid w:val="00EA43D4"/>
    <w:rsid w:val="00EA44D2"/>
    <w:rsid w:val="00EA452E"/>
    <w:rsid w:val="00EA47BA"/>
    <w:rsid w:val="00EA4825"/>
    <w:rsid w:val="00EA487B"/>
    <w:rsid w:val="00EA4A9A"/>
    <w:rsid w:val="00EA4C7C"/>
    <w:rsid w:val="00EA4D0C"/>
    <w:rsid w:val="00EA4D99"/>
    <w:rsid w:val="00EA4F54"/>
    <w:rsid w:val="00EA5865"/>
    <w:rsid w:val="00EA58E8"/>
    <w:rsid w:val="00EA5B77"/>
    <w:rsid w:val="00EA5E77"/>
    <w:rsid w:val="00EA6044"/>
    <w:rsid w:val="00EA6368"/>
    <w:rsid w:val="00EA64CD"/>
    <w:rsid w:val="00EA652D"/>
    <w:rsid w:val="00EA6563"/>
    <w:rsid w:val="00EA6A03"/>
    <w:rsid w:val="00EA6FBC"/>
    <w:rsid w:val="00EA70D7"/>
    <w:rsid w:val="00EA7175"/>
    <w:rsid w:val="00EA736B"/>
    <w:rsid w:val="00EA738F"/>
    <w:rsid w:val="00EA741C"/>
    <w:rsid w:val="00EA7A68"/>
    <w:rsid w:val="00EA7AE0"/>
    <w:rsid w:val="00EA7B56"/>
    <w:rsid w:val="00EA7C33"/>
    <w:rsid w:val="00EB0414"/>
    <w:rsid w:val="00EB0ADF"/>
    <w:rsid w:val="00EB0BC2"/>
    <w:rsid w:val="00EB0D0A"/>
    <w:rsid w:val="00EB0E1F"/>
    <w:rsid w:val="00EB10A4"/>
    <w:rsid w:val="00EB1255"/>
    <w:rsid w:val="00EB13B6"/>
    <w:rsid w:val="00EB1400"/>
    <w:rsid w:val="00EB15F3"/>
    <w:rsid w:val="00EB165C"/>
    <w:rsid w:val="00EB17EC"/>
    <w:rsid w:val="00EB1AE6"/>
    <w:rsid w:val="00EB1E27"/>
    <w:rsid w:val="00EB22F6"/>
    <w:rsid w:val="00EB247E"/>
    <w:rsid w:val="00EB253E"/>
    <w:rsid w:val="00EB2633"/>
    <w:rsid w:val="00EB26EC"/>
    <w:rsid w:val="00EB28B8"/>
    <w:rsid w:val="00EB2D6B"/>
    <w:rsid w:val="00EB3464"/>
    <w:rsid w:val="00EB351B"/>
    <w:rsid w:val="00EB36D3"/>
    <w:rsid w:val="00EB3C03"/>
    <w:rsid w:val="00EB3C58"/>
    <w:rsid w:val="00EB3E16"/>
    <w:rsid w:val="00EB3F5E"/>
    <w:rsid w:val="00EB4019"/>
    <w:rsid w:val="00EB4168"/>
    <w:rsid w:val="00EB4242"/>
    <w:rsid w:val="00EB461B"/>
    <w:rsid w:val="00EB4680"/>
    <w:rsid w:val="00EB4698"/>
    <w:rsid w:val="00EB482C"/>
    <w:rsid w:val="00EB4A9B"/>
    <w:rsid w:val="00EB4C19"/>
    <w:rsid w:val="00EB4DF3"/>
    <w:rsid w:val="00EB507A"/>
    <w:rsid w:val="00EB50B6"/>
    <w:rsid w:val="00EB5120"/>
    <w:rsid w:val="00EB519A"/>
    <w:rsid w:val="00EB5205"/>
    <w:rsid w:val="00EB5448"/>
    <w:rsid w:val="00EB56F8"/>
    <w:rsid w:val="00EB5783"/>
    <w:rsid w:val="00EB5858"/>
    <w:rsid w:val="00EB5968"/>
    <w:rsid w:val="00EB5CDC"/>
    <w:rsid w:val="00EB5DB2"/>
    <w:rsid w:val="00EB61A5"/>
    <w:rsid w:val="00EB648D"/>
    <w:rsid w:val="00EB6628"/>
    <w:rsid w:val="00EB6783"/>
    <w:rsid w:val="00EB67B3"/>
    <w:rsid w:val="00EB68F1"/>
    <w:rsid w:val="00EB6AB4"/>
    <w:rsid w:val="00EB6ACD"/>
    <w:rsid w:val="00EB6BF2"/>
    <w:rsid w:val="00EB6CAD"/>
    <w:rsid w:val="00EB7193"/>
    <w:rsid w:val="00EB7305"/>
    <w:rsid w:val="00EB73A7"/>
    <w:rsid w:val="00EB7696"/>
    <w:rsid w:val="00EB7725"/>
    <w:rsid w:val="00EB7A64"/>
    <w:rsid w:val="00EB7B19"/>
    <w:rsid w:val="00EB7B2E"/>
    <w:rsid w:val="00EB7C91"/>
    <w:rsid w:val="00EC022A"/>
    <w:rsid w:val="00EC0313"/>
    <w:rsid w:val="00EC03E0"/>
    <w:rsid w:val="00EC0511"/>
    <w:rsid w:val="00EC065B"/>
    <w:rsid w:val="00EC0731"/>
    <w:rsid w:val="00EC08D7"/>
    <w:rsid w:val="00EC09F5"/>
    <w:rsid w:val="00EC0B20"/>
    <w:rsid w:val="00EC0DD2"/>
    <w:rsid w:val="00EC0EC8"/>
    <w:rsid w:val="00EC10B2"/>
    <w:rsid w:val="00EC14F4"/>
    <w:rsid w:val="00EC16CD"/>
    <w:rsid w:val="00EC1865"/>
    <w:rsid w:val="00EC1F94"/>
    <w:rsid w:val="00EC1FCB"/>
    <w:rsid w:val="00EC205C"/>
    <w:rsid w:val="00EC26EE"/>
    <w:rsid w:val="00EC2820"/>
    <w:rsid w:val="00EC2C57"/>
    <w:rsid w:val="00EC2D3C"/>
    <w:rsid w:val="00EC2E92"/>
    <w:rsid w:val="00EC2EA1"/>
    <w:rsid w:val="00EC2F5C"/>
    <w:rsid w:val="00EC309C"/>
    <w:rsid w:val="00EC3262"/>
    <w:rsid w:val="00EC32BB"/>
    <w:rsid w:val="00EC32DE"/>
    <w:rsid w:val="00EC331A"/>
    <w:rsid w:val="00EC361A"/>
    <w:rsid w:val="00EC3A79"/>
    <w:rsid w:val="00EC3A8D"/>
    <w:rsid w:val="00EC3B07"/>
    <w:rsid w:val="00EC3DA5"/>
    <w:rsid w:val="00EC3F2D"/>
    <w:rsid w:val="00EC4118"/>
    <w:rsid w:val="00EC411E"/>
    <w:rsid w:val="00EC44EF"/>
    <w:rsid w:val="00EC4557"/>
    <w:rsid w:val="00EC4630"/>
    <w:rsid w:val="00EC466B"/>
    <w:rsid w:val="00EC4787"/>
    <w:rsid w:val="00EC47F1"/>
    <w:rsid w:val="00EC48CA"/>
    <w:rsid w:val="00EC4904"/>
    <w:rsid w:val="00EC4AA2"/>
    <w:rsid w:val="00EC4BED"/>
    <w:rsid w:val="00EC4D71"/>
    <w:rsid w:val="00EC4FBA"/>
    <w:rsid w:val="00EC5059"/>
    <w:rsid w:val="00EC5261"/>
    <w:rsid w:val="00EC5380"/>
    <w:rsid w:val="00EC5711"/>
    <w:rsid w:val="00EC59BE"/>
    <w:rsid w:val="00EC6097"/>
    <w:rsid w:val="00EC617F"/>
    <w:rsid w:val="00EC6194"/>
    <w:rsid w:val="00EC6537"/>
    <w:rsid w:val="00EC676A"/>
    <w:rsid w:val="00EC67BF"/>
    <w:rsid w:val="00EC690F"/>
    <w:rsid w:val="00EC6934"/>
    <w:rsid w:val="00EC6EAD"/>
    <w:rsid w:val="00EC6F01"/>
    <w:rsid w:val="00EC6FA0"/>
    <w:rsid w:val="00EC6FD1"/>
    <w:rsid w:val="00EC72D4"/>
    <w:rsid w:val="00EC7840"/>
    <w:rsid w:val="00EC7B22"/>
    <w:rsid w:val="00EC7C47"/>
    <w:rsid w:val="00EC7D05"/>
    <w:rsid w:val="00EC7D1F"/>
    <w:rsid w:val="00EC7D28"/>
    <w:rsid w:val="00EC7D41"/>
    <w:rsid w:val="00EC7E47"/>
    <w:rsid w:val="00EC7EFD"/>
    <w:rsid w:val="00EC7F54"/>
    <w:rsid w:val="00EC7FF7"/>
    <w:rsid w:val="00ED007B"/>
    <w:rsid w:val="00ED0341"/>
    <w:rsid w:val="00ED086D"/>
    <w:rsid w:val="00ED0897"/>
    <w:rsid w:val="00ED08BA"/>
    <w:rsid w:val="00ED091B"/>
    <w:rsid w:val="00ED0A06"/>
    <w:rsid w:val="00ED0C4B"/>
    <w:rsid w:val="00ED0C71"/>
    <w:rsid w:val="00ED0D3F"/>
    <w:rsid w:val="00ED12F9"/>
    <w:rsid w:val="00ED14BD"/>
    <w:rsid w:val="00ED1512"/>
    <w:rsid w:val="00ED15C7"/>
    <w:rsid w:val="00ED1604"/>
    <w:rsid w:val="00ED17C8"/>
    <w:rsid w:val="00ED183D"/>
    <w:rsid w:val="00ED185E"/>
    <w:rsid w:val="00ED1BBE"/>
    <w:rsid w:val="00ED1BD0"/>
    <w:rsid w:val="00ED1C88"/>
    <w:rsid w:val="00ED1D6B"/>
    <w:rsid w:val="00ED1D76"/>
    <w:rsid w:val="00ED21C0"/>
    <w:rsid w:val="00ED221B"/>
    <w:rsid w:val="00ED2332"/>
    <w:rsid w:val="00ED2409"/>
    <w:rsid w:val="00ED24DE"/>
    <w:rsid w:val="00ED2582"/>
    <w:rsid w:val="00ED2687"/>
    <w:rsid w:val="00ED2B49"/>
    <w:rsid w:val="00ED2C76"/>
    <w:rsid w:val="00ED2F78"/>
    <w:rsid w:val="00ED2FE0"/>
    <w:rsid w:val="00ED35D0"/>
    <w:rsid w:val="00ED37E9"/>
    <w:rsid w:val="00ED38CD"/>
    <w:rsid w:val="00ED3AC7"/>
    <w:rsid w:val="00ED3C2A"/>
    <w:rsid w:val="00ED3E1C"/>
    <w:rsid w:val="00ED3E2E"/>
    <w:rsid w:val="00ED3EF0"/>
    <w:rsid w:val="00ED3F82"/>
    <w:rsid w:val="00ED40BE"/>
    <w:rsid w:val="00ED445C"/>
    <w:rsid w:val="00ED4519"/>
    <w:rsid w:val="00ED46D4"/>
    <w:rsid w:val="00ED47E6"/>
    <w:rsid w:val="00ED5091"/>
    <w:rsid w:val="00ED5252"/>
    <w:rsid w:val="00ED53B6"/>
    <w:rsid w:val="00ED5417"/>
    <w:rsid w:val="00ED54E2"/>
    <w:rsid w:val="00ED5A9F"/>
    <w:rsid w:val="00ED5D4F"/>
    <w:rsid w:val="00ED5E9F"/>
    <w:rsid w:val="00ED629C"/>
    <w:rsid w:val="00ED62F6"/>
    <w:rsid w:val="00ED6307"/>
    <w:rsid w:val="00ED66F8"/>
    <w:rsid w:val="00ED6A50"/>
    <w:rsid w:val="00ED6BFC"/>
    <w:rsid w:val="00ED6C22"/>
    <w:rsid w:val="00ED6DDB"/>
    <w:rsid w:val="00ED6EE4"/>
    <w:rsid w:val="00ED767F"/>
    <w:rsid w:val="00ED784F"/>
    <w:rsid w:val="00ED78C5"/>
    <w:rsid w:val="00ED7B52"/>
    <w:rsid w:val="00ED7F4F"/>
    <w:rsid w:val="00EE0311"/>
    <w:rsid w:val="00EE0413"/>
    <w:rsid w:val="00EE0491"/>
    <w:rsid w:val="00EE0676"/>
    <w:rsid w:val="00EE0737"/>
    <w:rsid w:val="00EE0739"/>
    <w:rsid w:val="00EE083F"/>
    <w:rsid w:val="00EE0864"/>
    <w:rsid w:val="00EE08FF"/>
    <w:rsid w:val="00EE093B"/>
    <w:rsid w:val="00EE09FA"/>
    <w:rsid w:val="00EE0A66"/>
    <w:rsid w:val="00EE0C2C"/>
    <w:rsid w:val="00EE0C73"/>
    <w:rsid w:val="00EE0EE6"/>
    <w:rsid w:val="00EE0EFD"/>
    <w:rsid w:val="00EE1185"/>
    <w:rsid w:val="00EE12D1"/>
    <w:rsid w:val="00EE1517"/>
    <w:rsid w:val="00EE15D8"/>
    <w:rsid w:val="00EE1650"/>
    <w:rsid w:val="00EE1720"/>
    <w:rsid w:val="00EE1728"/>
    <w:rsid w:val="00EE175A"/>
    <w:rsid w:val="00EE19F0"/>
    <w:rsid w:val="00EE1B39"/>
    <w:rsid w:val="00EE1B5D"/>
    <w:rsid w:val="00EE1E3D"/>
    <w:rsid w:val="00EE235F"/>
    <w:rsid w:val="00EE263B"/>
    <w:rsid w:val="00EE2A57"/>
    <w:rsid w:val="00EE2AE4"/>
    <w:rsid w:val="00EE2BCB"/>
    <w:rsid w:val="00EE2D1C"/>
    <w:rsid w:val="00EE2EB9"/>
    <w:rsid w:val="00EE3017"/>
    <w:rsid w:val="00EE3359"/>
    <w:rsid w:val="00EE34CC"/>
    <w:rsid w:val="00EE35A3"/>
    <w:rsid w:val="00EE3CA1"/>
    <w:rsid w:val="00EE3DA6"/>
    <w:rsid w:val="00EE3E04"/>
    <w:rsid w:val="00EE4149"/>
    <w:rsid w:val="00EE4198"/>
    <w:rsid w:val="00EE41C2"/>
    <w:rsid w:val="00EE4400"/>
    <w:rsid w:val="00EE459C"/>
    <w:rsid w:val="00EE45C2"/>
    <w:rsid w:val="00EE4837"/>
    <w:rsid w:val="00EE4841"/>
    <w:rsid w:val="00EE4927"/>
    <w:rsid w:val="00EE4969"/>
    <w:rsid w:val="00EE4A12"/>
    <w:rsid w:val="00EE4E13"/>
    <w:rsid w:val="00EE4F44"/>
    <w:rsid w:val="00EE51C4"/>
    <w:rsid w:val="00EE5359"/>
    <w:rsid w:val="00EE5424"/>
    <w:rsid w:val="00EE557C"/>
    <w:rsid w:val="00EE55FE"/>
    <w:rsid w:val="00EE5D76"/>
    <w:rsid w:val="00EE5E23"/>
    <w:rsid w:val="00EE6014"/>
    <w:rsid w:val="00EE6179"/>
    <w:rsid w:val="00EE6222"/>
    <w:rsid w:val="00EE6330"/>
    <w:rsid w:val="00EE6398"/>
    <w:rsid w:val="00EE64FD"/>
    <w:rsid w:val="00EE67B2"/>
    <w:rsid w:val="00EE6A4B"/>
    <w:rsid w:val="00EE7146"/>
    <w:rsid w:val="00EE722C"/>
    <w:rsid w:val="00EE7746"/>
    <w:rsid w:val="00EE777F"/>
    <w:rsid w:val="00EE7A3B"/>
    <w:rsid w:val="00EE7BF7"/>
    <w:rsid w:val="00EE7D83"/>
    <w:rsid w:val="00EE7DDC"/>
    <w:rsid w:val="00EE7F07"/>
    <w:rsid w:val="00EE7F83"/>
    <w:rsid w:val="00EF0488"/>
    <w:rsid w:val="00EF06D1"/>
    <w:rsid w:val="00EF087B"/>
    <w:rsid w:val="00EF08A3"/>
    <w:rsid w:val="00EF08C6"/>
    <w:rsid w:val="00EF0900"/>
    <w:rsid w:val="00EF090B"/>
    <w:rsid w:val="00EF0A1B"/>
    <w:rsid w:val="00EF0A8F"/>
    <w:rsid w:val="00EF0BB0"/>
    <w:rsid w:val="00EF0C23"/>
    <w:rsid w:val="00EF1025"/>
    <w:rsid w:val="00EF115B"/>
    <w:rsid w:val="00EF154E"/>
    <w:rsid w:val="00EF17C4"/>
    <w:rsid w:val="00EF195A"/>
    <w:rsid w:val="00EF1C3A"/>
    <w:rsid w:val="00EF230C"/>
    <w:rsid w:val="00EF23BF"/>
    <w:rsid w:val="00EF24F0"/>
    <w:rsid w:val="00EF2610"/>
    <w:rsid w:val="00EF2765"/>
    <w:rsid w:val="00EF2932"/>
    <w:rsid w:val="00EF295C"/>
    <w:rsid w:val="00EF2A45"/>
    <w:rsid w:val="00EF348D"/>
    <w:rsid w:val="00EF35B4"/>
    <w:rsid w:val="00EF37C7"/>
    <w:rsid w:val="00EF3890"/>
    <w:rsid w:val="00EF3925"/>
    <w:rsid w:val="00EF3C11"/>
    <w:rsid w:val="00EF3C73"/>
    <w:rsid w:val="00EF4339"/>
    <w:rsid w:val="00EF45C5"/>
    <w:rsid w:val="00EF4BEB"/>
    <w:rsid w:val="00EF4C10"/>
    <w:rsid w:val="00EF4F88"/>
    <w:rsid w:val="00EF5186"/>
    <w:rsid w:val="00EF523B"/>
    <w:rsid w:val="00EF5281"/>
    <w:rsid w:val="00EF54DD"/>
    <w:rsid w:val="00EF551F"/>
    <w:rsid w:val="00EF56B7"/>
    <w:rsid w:val="00EF5A56"/>
    <w:rsid w:val="00EF5EBA"/>
    <w:rsid w:val="00EF5F93"/>
    <w:rsid w:val="00EF613C"/>
    <w:rsid w:val="00EF6684"/>
    <w:rsid w:val="00EF6846"/>
    <w:rsid w:val="00EF6A04"/>
    <w:rsid w:val="00EF6A17"/>
    <w:rsid w:val="00EF6CB7"/>
    <w:rsid w:val="00EF6E13"/>
    <w:rsid w:val="00EF6FDE"/>
    <w:rsid w:val="00EF7510"/>
    <w:rsid w:val="00EF7515"/>
    <w:rsid w:val="00EF76C4"/>
    <w:rsid w:val="00EF7787"/>
    <w:rsid w:val="00EF79BA"/>
    <w:rsid w:val="00F00025"/>
    <w:rsid w:val="00F0015D"/>
    <w:rsid w:val="00F0022A"/>
    <w:rsid w:val="00F003A5"/>
    <w:rsid w:val="00F006ED"/>
    <w:rsid w:val="00F00736"/>
    <w:rsid w:val="00F0076C"/>
    <w:rsid w:val="00F00B86"/>
    <w:rsid w:val="00F00C4C"/>
    <w:rsid w:val="00F013FB"/>
    <w:rsid w:val="00F017B4"/>
    <w:rsid w:val="00F019CB"/>
    <w:rsid w:val="00F01B13"/>
    <w:rsid w:val="00F01B7F"/>
    <w:rsid w:val="00F01D42"/>
    <w:rsid w:val="00F01F2A"/>
    <w:rsid w:val="00F02047"/>
    <w:rsid w:val="00F02149"/>
    <w:rsid w:val="00F0217D"/>
    <w:rsid w:val="00F022A0"/>
    <w:rsid w:val="00F025D0"/>
    <w:rsid w:val="00F028CD"/>
    <w:rsid w:val="00F02F47"/>
    <w:rsid w:val="00F031F0"/>
    <w:rsid w:val="00F03229"/>
    <w:rsid w:val="00F0325B"/>
    <w:rsid w:val="00F03519"/>
    <w:rsid w:val="00F038BA"/>
    <w:rsid w:val="00F0397E"/>
    <w:rsid w:val="00F03A1A"/>
    <w:rsid w:val="00F03AD9"/>
    <w:rsid w:val="00F03BA3"/>
    <w:rsid w:val="00F03D7A"/>
    <w:rsid w:val="00F03E0B"/>
    <w:rsid w:val="00F03E82"/>
    <w:rsid w:val="00F03EE6"/>
    <w:rsid w:val="00F04213"/>
    <w:rsid w:val="00F04389"/>
    <w:rsid w:val="00F043DC"/>
    <w:rsid w:val="00F045E5"/>
    <w:rsid w:val="00F04828"/>
    <w:rsid w:val="00F04B3A"/>
    <w:rsid w:val="00F04D0F"/>
    <w:rsid w:val="00F04EBD"/>
    <w:rsid w:val="00F04F50"/>
    <w:rsid w:val="00F04FEC"/>
    <w:rsid w:val="00F0556F"/>
    <w:rsid w:val="00F056AB"/>
    <w:rsid w:val="00F057A4"/>
    <w:rsid w:val="00F05BFC"/>
    <w:rsid w:val="00F06241"/>
    <w:rsid w:val="00F062DF"/>
    <w:rsid w:val="00F066A8"/>
    <w:rsid w:val="00F067E0"/>
    <w:rsid w:val="00F06AD8"/>
    <w:rsid w:val="00F06C9A"/>
    <w:rsid w:val="00F06F8D"/>
    <w:rsid w:val="00F07238"/>
    <w:rsid w:val="00F0732D"/>
    <w:rsid w:val="00F07362"/>
    <w:rsid w:val="00F07541"/>
    <w:rsid w:val="00F07952"/>
    <w:rsid w:val="00F07AC8"/>
    <w:rsid w:val="00F07C53"/>
    <w:rsid w:val="00F07F46"/>
    <w:rsid w:val="00F07F4B"/>
    <w:rsid w:val="00F10191"/>
    <w:rsid w:val="00F1026D"/>
    <w:rsid w:val="00F102A5"/>
    <w:rsid w:val="00F10A38"/>
    <w:rsid w:val="00F10BBE"/>
    <w:rsid w:val="00F10E8B"/>
    <w:rsid w:val="00F11354"/>
    <w:rsid w:val="00F116C8"/>
    <w:rsid w:val="00F11954"/>
    <w:rsid w:val="00F119F6"/>
    <w:rsid w:val="00F11A48"/>
    <w:rsid w:val="00F11AA1"/>
    <w:rsid w:val="00F11F0D"/>
    <w:rsid w:val="00F1237D"/>
    <w:rsid w:val="00F1279D"/>
    <w:rsid w:val="00F12CCB"/>
    <w:rsid w:val="00F12E53"/>
    <w:rsid w:val="00F13098"/>
    <w:rsid w:val="00F131F2"/>
    <w:rsid w:val="00F132A5"/>
    <w:rsid w:val="00F1338A"/>
    <w:rsid w:val="00F134BD"/>
    <w:rsid w:val="00F134CA"/>
    <w:rsid w:val="00F134FE"/>
    <w:rsid w:val="00F135D0"/>
    <w:rsid w:val="00F13778"/>
    <w:rsid w:val="00F13827"/>
    <w:rsid w:val="00F13B70"/>
    <w:rsid w:val="00F13E09"/>
    <w:rsid w:val="00F14194"/>
    <w:rsid w:val="00F1487E"/>
    <w:rsid w:val="00F1489F"/>
    <w:rsid w:val="00F14B81"/>
    <w:rsid w:val="00F14BC6"/>
    <w:rsid w:val="00F14D98"/>
    <w:rsid w:val="00F14DFB"/>
    <w:rsid w:val="00F15257"/>
    <w:rsid w:val="00F15323"/>
    <w:rsid w:val="00F15350"/>
    <w:rsid w:val="00F1551C"/>
    <w:rsid w:val="00F15543"/>
    <w:rsid w:val="00F1567F"/>
    <w:rsid w:val="00F15702"/>
    <w:rsid w:val="00F1574E"/>
    <w:rsid w:val="00F1580E"/>
    <w:rsid w:val="00F15A6B"/>
    <w:rsid w:val="00F15E80"/>
    <w:rsid w:val="00F161EA"/>
    <w:rsid w:val="00F16418"/>
    <w:rsid w:val="00F1647C"/>
    <w:rsid w:val="00F166EA"/>
    <w:rsid w:val="00F16732"/>
    <w:rsid w:val="00F16A7B"/>
    <w:rsid w:val="00F16F78"/>
    <w:rsid w:val="00F17012"/>
    <w:rsid w:val="00F17773"/>
    <w:rsid w:val="00F17820"/>
    <w:rsid w:val="00F179EF"/>
    <w:rsid w:val="00F17AC5"/>
    <w:rsid w:val="00F17BBF"/>
    <w:rsid w:val="00F2009E"/>
    <w:rsid w:val="00F201A4"/>
    <w:rsid w:val="00F204A2"/>
    <w:rsid w:val="00F20CB8"/>
    <w:rsid w:val="00F20D7B"/>
    <w:rsid w:val="00F20F6B"/>
    <w:rsid w:val="00F20FAF"/>
    <w:rsid w:val="00F21016"/>
    <w:rsid w:val="00F210F9"/>
    <w:rsid w:val="00F21151"/>
    <w:rsid w:val="00F2149D"/>
    <w:rsid w:val="00F21905"/>
    <w:rsid w:val="00F219D9"/>
    <w:rsid w:val="00F21BC5"/>
    <w:rsid w:val="00F22346"/>
    <w:rsid w:val="00F223A3"/>
    <w:rsid w:val="00F22432"/>
    <w:rsid w:val="00F224CE"/>
    <w:rsid w:val="00F22506"/>
    <w:rsid w:val="00F225C2"/>
    <w:rsid w:val="00F22C65"/>
    <w:rsid w:val="00F22CB6"/>
    <w:rsid w:val="00F22DC3"/>
    <w:rsid w:val="00F22DD8"/>
    <w:rsid w:val="00F22F0D"/>
    <w:rsid w:val="00F22F0E"/>
    <w:rsid w:val="00F2304A"/>
    <w:rsid w:val="00F23076"/>
    <w:rsid w:val="00F23C36"/>
    <w:rsid w:val="00F23E38"/>
    <w:rsid w:val="00F24040"/>
    <w:rsid w:val="00F24176"/>
    <w:rsid w:val="00F243A4"/>
    <w:rsid w:val="00F24486"/>
    <w:rsid w:val="00F24654"/>
    <w:rsid w:val="00F24AC6"/>
    <w:rsid w:val="00F24F17"/>
    <w:rsid w:val="00F2593D"/>
    <w:rsid w:val="00F25B5C"/>
    <w:rsid w:val="00F25BCB"/>
    <w:rsid w:val="00F25D80"/>
    <w:rsid w:val="00F26019"/>
    <w:rsid w:val="00F26333"/>
    <w:rsid w:val="00F265C1"/>
    <w:rsid w:val="00F26735"/>
    <w:rsid w:val="00F26ADA"/>
    <w:rsid w:val="00F26DB4"/>
    <w:rsid w:val="00F26EC9"/>
    <w:rsid w:val="00F27200"/>
    <w:rsid w:val="00F27350"/>
    <w:rsid w:val="00F273B5"/>
    <w:rsid w:val="00F27644"/>
    <w:rsid w:val="00F2768F"/>
    <w:rsid w:val="00F27715"/>
    <w:rsid w:val="00F279B0"/>
    <w:rsid w:val="00F27A4A"/>
    <w:rsid w:val="00F27ECF"/>
    <w:rsid w:val="00F30127"/>
    <w:rsid w:val="00F30489"/>
    <w:rsid w:val="00F3090C"/>
    <w:rsid w:val="00F30BCB"/>
    <w:rsid w:val="00F30D47"/>
    <w:rsid w:val="00F3153C"/>
    <w:rsid w:val="00F31CB2"/>
    <w:rsid w:val="00F31CD6"/>
    <w:rsid w:val="00F31E13"/>
    <w:rsid w:val="00F3229B"/>
    <w:rsid w:val="00F323FC"/>
    <w:rsid w:val="00F3254C"/>
    <w:rsid w:val="00F32645"/>
    <w:rsid w:val="00F32730"/>
    <w:rsid w:val="00F32A4E"/>
    <w:rsid w:val="00F32A66"/>
    <w:rsid w:val="00F32D12"/>
    <w:rsid w:val="00F32F82"/>
    <w:rsid w:val="00F336C9"/>
    <w:rsid w:val="00F3375D"/>
    <w:rsid w:val="00F337A0"/>
    <w:rsid w:val="00F33DFF"/>
    <w:rsid w:val="00F34168"/>
    <w:rsid w:val="00F343E2"/>
    <w:rsid w:val="00F34AB4"/>
    <w:rsid w:val="00F34C50"/>
    <w:rsid w:val="00F34E92"/>
    <w:rsid w:val="00F34EB9"/>
    <w:rsid w:val="00F34FF9"/>
    <w:rsid w:val="00F350BD"/>
    <w:rsid w:val="00F3511E"/>
    <w:rsid w:val="00F35436"/>
    <w:rsid w:val="00F35503"/>
    <w:rsid w:val="00F35557"/>
    <w:rsid w:val="00F356F0"/>
    <w:rsid w:val="00F3589E"/>
    <w:rsid w:val="00F35AED"/>
    <w:rsid w:val="00F35C71"/>
    <w:rsid w:val="00F35CEF"/>
    <w:rsid w:val="00F35DE3"/>
    <w:rsid w:val="00F35DE5"/>
    <w:rsid w:val="00F35F22"/>
    <w:rsid w:val="00F36056"/>
    <w:rsid w:val="00F36209"/>
    <w:rsid w:val="00F36218"/>
    <w:rsid w:val="00F3648A"/>
    <w:rsid w:val="00F36683"/>
    <w:rsid w:val="00F369F6"/>
    <w:rsid w:val="00F36B13"/>
    <w:rsid w:val="00F36EC2"/>
    <w:rsid w:val="00F37186"/>
    <w:rsid w:val="00F372AB"/>
    <w:rsid w:val="00F37962"/>
    <w:rsid w:val="00F37B08"/>
    <w:rsid w:val="00F37C7E"/>
    <w:rsid w:val="00F37EA8"/>
    <w:rsid w:val="00F37FFE"/>
    <w:rsid w:val="00F40041"/>
    <w:rsid w:val="00F4022E"/>
    <w:rsid w:val="00F40397"/>
    <w:rsid w:val="00F404C8"/>
    <w:rsid w:val="00F4091A"/>
    <w:rsid w:val="00F40B52"/>
    <w:rsid w:val="00F40B95"/>
    <w:rsid w:val="00F40C0E"/>
    <w:rsid w:val="00F41127"/>
    <w:rsid w:val="00F413F0"/>
    <w:rsid w:val="00F4175F"/>
    <w:rsid w:val="00F41962"/>
    <w:rsid w:val="00F41F2E"/>
    <w:rsid w:val="00F41F54"/>
    <w:rsid w:val="00F4229B"/>
    <w:rsid w:val="00F425C9"/>
    <w:rsid w:val="00F42876"/>
    <w:rsid w:val="00F42889"/>
    <w:rsid w:val="00F42937"/>
    <w:rsid w:val="00F429E6"/>
    <w:rsid w:val="00F42C7F"/>
    <w:rsid w:val="00F42D0E"/>
    <w:rsid w:val="00F42DFE"/>
    <w:rsid w:val="00F43437"/>
    <w:rsid w:val="00F436DA"/>
    <w:rsid w:val="00F4383F"/>
    <w:rsid w:val="00F4384F"/>
    <w:rsid w:val="00F439FA"/>
    <w:rsid w:val="00F43B58"/>
    <w:rsid w:val="00F43CBC"/>
    <w:rsid w:val="00F43DEE"/>
    <w:rsid w:val="00F43F33"/>
    <w:rsid w:val="00F440F7"/>
    <w:rsid w:val="00F44808"/>
    <w:rsid w:val="00F44DCA"/>
    <w:rsid w:val="00F44E6D"/>
    <w:rsid w:val="00F44FC0"/>
    <w:rsid w:val="00F457A2"/>
    <w:rsid w:val="00F45F01"/>
    <w:rsid w:val="00F46255"/>
    <w:rsid w:val="00F464AD"/>
    <w:rsid w:val="00F46A04"/>
    <w:rsid w:val="00F46A11"/>
    <w:rsid w:val="00F46B7C"/>
    <w:rsid w:val="00F46CD7"/>
    <w:rsid w:val="00F46D7E"/>
    <w:rsid w:val="00F46E1A"/>
    <w:rsid w:val="00F4745F"/>
    <w:rsid w:val="00F476A9"/>
    <w:rsid w:val="00F477B6"/>
    <w:rsid w:val="00F4789C"/>
    <w:rsid w:val="00F479B5"/>
    <w:rsid w:val="00F479C2"/>
    <w:rsid w:val="00F47ADE"/>
    <w:rsid w:val="00F47BC2"/>
    <w:rsid w:val="00F5022B"/>
    <w:rsid w:val="00F5048D"/>
    <w:rsid w:val="00F50523"/>
    <w:rsid w:val="00F50648"/>
    <w:rsid w:val="00F508FC"/>
    <w:rsid w:val="00F50D15"/>
    <w:rsid w:val="00F50D49"/>
    <w:rsid w:val="00F50DAE"/>
    <w:rsid w:val="00F51017"/>
    <w:rsid w:val="00F5102A"/>
    <w:rsid w:val="00F51093"/>
    <w:rsid w:val="00F510B0"/>
    <w:rsid w:val="00F5114C"/>
    <w:rsid w:val="00F513E3"/>
    <w:rsid w:val="00F51500"/>
    <w:rsid w:val="00F5151F"/>
    <w:rsid w:val="00F5177F"/>
    <w:rsid w:val="00F51BA7"/>
    <w:rsid w:val="00F51C02"/>
    <w:rsid w:val="00F51FA7"/>
    <w:rsid w:val="00F52435"/>
    <w:rsid w:val="00F52630"/>
    <w:rsid w:val="00F52ABF"/>
    <w:rsid w:val="00F52B0E"/>
    <w:rsid w:val="00F53680"/>
    <w:rsid w:val="00F536A3"/>
    <w:rsid w:val="00F53746"/>
    <w:rsid w:val="00F5385F"/>
    <w:rsid w:val="00F53995"/>
    <w:rsid w:val="00F539C0"/>
    <w:rsid w:val="00F54131"/>
    <w:rsid w:val="00F54181"/>
    <w:rsid w:val="00F543B6"/>
    <w:rsid w:val="00F54682"/>
    <w:rsid w:val="00F54727"/>
    <w:rsid w:val="00F54728"/>
    <w:rsid w:val="00F5486C"/>
    <w:rsid w:val="00F54A5B"/>
    <w:rsid w:val="00F54B30"/>
    <w:rsid w:val="00F54E16"/>
    <w:rsid w:val="00F54FC6"/>
    <w:rsid w:val="00F550EA"/>
    <w:rsid w:val="00F551FB"/>
    <w:rsid w:val="00F556FD"/>
    <w:rsid w:val="00F558F4"/>
    <w:rsid w:val="00F55B29"/>
    <w:rsid w:val="00F5600C"/>
    <w:rsid w:val="00F56150"/>
    <w:rsid w:val="00F56248"/>
    <w:rsid w:val="00F56264"/>
    <w:rsid w:val="00F562CD"/>
    <w:rsid w:val="00F56773"/>
    <w:rsid w:val="00F567DF"/>
    <w:rsid w:val="00F56DD7"/>
    <w:rsid w:val="00F5722F"/>
    <w:rsid w:val="00F5738E"/>
    <w:rsid w:val="00F577C8"/>
    <w:rsid w:val="00F57C5C"/>
    <w:rsid w:val="00F57F75"/>
    <w:rsid w:val="00F600C1"/>
    <w:rsid w:val="00F601D0"/>
    <w:rsid w:val="00F605DA"/>
    <w:rsid w:val="00F606EC"/>
    <w:rsid w:val="00F60709"/>
    <w:rsid w:val="00F6079B"/>
    <w:rsid w:val="00F607E6"/>
    <w:rsid w:val="00F60918"/>
    <w:rsid w:val="00F6102E"/>
    <w:rsid w:val="00F6190B"/>
    <w:rsid w:val="00F61AD3"/>
    <w:rsid w:val="00F61D45"/>
    <w:rsid w:val="00F624FF"/>
    <w:rsid w:val="00F6254A"/>
    <w:rsid w:val="00F625FC"/>
    <w:rsid w:val="00F6260B"/>
    <w:rsid w:val="00F6286C"/>
    <w:rsid w:val="00F6298C"/>
    <w:rsid w:val="00F62AB3"/>
    <w:rsid w:val="00F62CAE"/>
    <w:rsid w:val="00F62E47"/>
    <w:rsid w:val="00F62F45"/>
    <w:rsid w:val="00F635E1"/>
    <w:rsid w:val="00F637A2"/>
    <w:rsid w:val="00F639A9"/>
    <w:rsid w:val="00F63A25"/>
    <w:rsid w:val="00F645C9"/>
    <w:rsid w:val="00F6499E"/>
    <w:rsid w:val="00F64B21"/>
    <w:rsid w:val="00F64E9C"/>
    <w:rsid w:val="00F64F01"/>
    <w:rsid w:val="00F652D7"/>
    <w:rsid w:val="00F65329"/>
    <w:rsid w:val="00F654B2"/>
    <w:rsid w:val="00F65552"/>
    <w:rsid w:val="00F6572C"/>
    <w:rsid w:val="00F65978"/>
    <w:rsid w:val="00F66036"/>
    <w:rsid w:val="00F6611F"/>
    <w:rsid w:val="00F6648D"/>
    <w:rsid w:val="00F6649D"/>
    <w:rsid w:val="00F664E9"/>
    <w:rsid w:val="00F668F4"/>
    <w:rsid w:val="00F66B44"/>
    <w:rsid w:val="00F66DF9"/>
    <w:rsid w:val="00F67233"/>
    <w:rsid w:val="00F67367"/>
    <w:rsid w:val="00F67649"/>
    <w:rsid w:val="00F67DF1"/>
    <w:rsid w:val="00F67F24"/>
    <w:rsid w:val="00F67FFE"/>
    <w:rsid w:val="00F70042"/>
    <w:rsid w:val="00F701C7"/>
    <w:rsid w:val="00F7020D"/>
    <w:rsid w:val="00F702B4"/>
    <w:rsid w:val="00F70483"/>
    <w:rsid w:val="00F704EB"/>
    <w:rsid w:val="00F70F87"/>
    <w:rsid w:val="00F71198"/>
    <w:rsid w:val="00F71232"/>
    <w:rsid w:val="00F712EA"/>
    <w:rsid w:val="00F71863"/>
    <w:rsid w:val="00F71C05"/>
    <w:rsid w:val="00F71C36"/>
    <w:rsid w:val="00F71F87"/>
    <w:rsid w:val="00F71FE5"/>
    <w:rsid w:val="00F71FF7"/>
    <w:rsid w:val="00F72006"/>
    <w:rsid w:val="00F7200B"/>
    <w:rsid w:val="00F72294"/>
    <w:rsid w:val="00F722E0"/>
    <w:rsid w:val="00F7237E"/>
    <w:rsid w:val="00F724D5"/>
    <w:rsid w:val="00F7275A"/>
    <w:rsid w:val="00F72884"/>
    <w:rsid w:val="00F728D5"/>
    <w:rsid w:val="00F72B15"/>
    <w:rsid w:val="00F72B4B"/>
    <w:rsid w:val="00F72C4D"/>
    <w:rsid w:val="00F72D6B"/>
    <w:rsid w:val="00F72F28"/>
    <w:rsid w:val="00F732D1"/>
    <w:rsid w:val="00F73639"/>
    <w:rsid w:val="00F7380C"/>
    <w:rsid w:val="00F738D5"/>
    <w:rsid w:val="00F73C47"/>
    <w:rsid w:val="00F73F1B"/>
    <w:rsid w:val="00F744AA"/>
    <w:rsid w:val="00F744D5"/>
    <w:rsid w:val="00F7465A"/>
    <w:rsid w:val="00F746D4"/>
    <w:rsid w:val="00F748A4"/>
    <w:rsid w:val="00F74D64"/>
    <w:rsid w:val="00F74E74"/>
    <w:rsid w:val="00F74EE3"/>
    <w:rsid w:val="00F74F1B"/>
    <w:rsid w:val="00F750BD"/>
    <w:rsid w:val="00F75293"/>
    <w:rsid w:val="00F75366"/>
    <w:rsid w:val="00F753AF"/>
    <w:rsid w:val="00F756B9"/>
    <w:rsid w:val="00F756BF"/>
    <w:rsid w:val="00F757AA"/>
    <w:rsid w:val="00F75AC6"/>
    <w:rsid w:val="00F75B45"/>
    <w:rsid w:val="00F75C38"/>
    <w:rsid w:val="00F75CB8"/>
    <w:rsid w:val="00F75CF2"/>
    <w:rsid w:val="00F75EBF"/>
    <w:rsid w:val="00F75ED7"/>
    <w:rsid w:val="00F7608B"/>
    <w:rsid w:val="00F7636F"/>
    <w:rsid w:val="00F765D8"/>
    <w:rsid w:val="00F7673B"/>
    <w:rsid w:val="00F76937"/>
    <w:rsid w:val="00F76C90"/>
    <w:rsid w:val="00F76E6E"/>
    <w:rsid w:val="00F77073"/>
    <w:rsid w:val="00F771E8"/>
    <w:rsid w:val="00F77381"/>
    <w:rsid w:val="00F77BA1"/>
    <w:rsid w:val="00F77DAC"/>
    <w:rsid w:val="00F77FE7"/>
    <w:rsid w:val="00F77FF6"/>
    <w:rsid w:val="00F802FC"/>
    <w:rsid w:val="00F804E1"/>
    <w:rsid w:val="00F805A3"/>
    <w:rsid w:val="00F805FB"/>
    <w:rsid w:val="00F808B4"/>
    <w:rsid w:val="00F80C83"/>
    <w:rsid w:val="00F80D6E"/>
    <w:rsid w:val="00F81053"/>
    <w:rsid w:val="00F814D9"/>
    <w:rsid w:val="00F814F3"/>
    <w:rsid w:val="00F81566"/>
    <w:rsid w:val="00F81692"/>
    <w:rsid w:val="00F81A09"/>
    <w:rsid w:val="00F81A89"/>
    <w:rsid w:val="00F81E1A"/>
    <w:rsid w:val="00F81E86"/>
    <w:rsid w:val="00F820CB"/>
    <w:rsid w:val="00F82408"/>
    <w:rsid w:val="00F8250A"/>
    <w:rsid w:val="00F82542"/>
    <w:rsid w:val="00F82AE2"/>
    <w:rsid w:val="00F82DCD"/>
    <w:rsid w:val="00F82E90"/>
    <w:rsid w:val="00F82EE7"/>
    <w:rsid w:val="00F83342"/>
    <w:rsid w:val="00F836E2"/>
    <w:rsid w:val="00F836EA"/>
    <w:rsid w:val="00F83ABB"/>
    <w:rsid w:val="00F84067"/>
    <w:rsid w:val="00F840F5"/>
    <w:rsid w:val="00F84310"/>
    <w:rsid w:val="00F843D6"/>
    <w:rsid w:val="00F843D7"/>
    <w:rsid w:val="00F843F9"/>
    <w:rsid w:val="00F845C3"/>
    <w:rsid w:val="00F84620"/>
    <w:rsid w:val="00F847FF"/>
    <w:rsid w:val="00F848BF"/>
    <w:rsid w:val="00F84AA4"/>
    <w:rsid w:val="00F84AC3"/>
    <w:rsid w:val="00F84B88"/>
    <w:rsid w:val="00F84B8E"/>
    <w:rsid w:val="00F84B9F"/>
    <w:rsid w:val="00F84C14"/>
    <w:rsid w:val="00F84CF4"/>
    <w:rsid w:val="00F84DDA"/>
    <w:rsid w:val="00F84DDD"/>
    <w:rsid w:val="00F84E3A"/>
    <w:rsid w:val="00F8502F"/>
    <w:rsid w:val="00F85254"/>
    <w:rsid w:val="00F859D3"/>
    <w:rsid w:val="00F85B95"/>
    <w:rsid w:val="00F85D82"/>
    <w:rsid w:val="00F85F05"/>
    <w:rsid w:val="00F860FA"/>
    <w:rsid w:val="00F860FB"/>
    <w:rsid w:val="00F862F1"/>
    <w:rsid w:val="00F86486"/>
    <w:rsid w:val="00F86676"/>
    <w:rsid w:val="00F867A7"/>
    <w:rsid w:val="00F8691A"/>
    <w:rsid w:val="00F869D6"/>
    <w:rsid w:val="00F86A12"/>
    <w:rsid w:val="00F86CF5"/>
    <w:rsid w:val="00F86EBA"/>
    <w:rsid w:val="00F86F52"/>
    <w:rsid w:val="00F87471"/>
    <w:rsid w:val="00F874B1"/>
    <w:rsid w:val="00F87AF7"/>
    <w:rsid w:val="00F87BA1"/>
    <w:rsid w:val="00F87BE9"/>
    <w:rsid w:val="00F87CA8"/>
    <w:rsid w:val="00F87DA9"/>
    <w:rsid w:val="00F87DF6"/>
    <w:rsid w:val="00F87E31"/>
    <w:rsid w:val="00F90022"/>
    <w:rsid w:val="00F90129"/>
    <w:rsid w:val="00F9016A"/>
    <w:rsid w:val="00F90204"/>
    <w:rsid w:val="00F9075A"/>
    <w:rsid w:val="00F908F0"/>
    <w:rsid w:val="00F90CC7"/>
    <w:rsid w:val="00F90DA4"/>
    <w:rsid w:val="00F91399"/>
    <w:rsid w:val="00F9143A"/>
    <w:rsid w:val="00F9145E"/>
    <w:rsid w:val="00F91690"/>
    <w:rsid w:val="00F9197E"/>
    <w:rsid w:val="00F91985"/>
    <w:rsid w:val="00F91AC5"/>
    <w:rsid w:val="00F91C92"/>
    <w:rsid w:val="00F91D30"/>
    <w:rsid w:val="00F91F15"/>
    <w:rsid w:val="00F92142"/>
    <w:rsid w:val="00F9226E"/>
    <w:rsid w:val="00F92410"/>
    <w:rsid w:val="00F925FF"/>
    <w:rsid w:val="00F9295C"/>
    <w:rsid w:val="00F92C10"/>
    <w:rsid w:val="00F92C1B"/>
    <w:rsid w:val="00F92C39"/>
    <w:rsid w:val="00F92DDB"/>
    <w:rsid w:val="00F92F6E"/>
    <w:rsid w:val="00F93028"/>
    <w:rsid w:val="00F933DA"/>
    <w:rsid w:val="00F937AD"/>
    <w:rsid w:val="00F93876"/>
    <w:rsid w:val="00F939A0"/>
    <w:rsid w:val="00F93AAA"/>
    <w:rsid w:val="00F93CB0"/>
    <w:rsid w:val="00F93DD0"/>
    <w:rsid w:val="00F93EC1"/>
    <w:rsid w:val="00F940B4"/>
    <w:rsid w:val="00F94188"/>
    <w:rsid w:val="00F944DC"/>
    <w:rsid w:val="00F947F8"/>
    <w:rsid w:val="00F94D91"/>
    <w:rsid w:val="00F94E37"/>
    <w:rsid w:val="00F9535B"/>
    <w:rsid w:val="00F953CA"/>
    <w:rsid w:val="00F954F4"/>
    <w:rsid w:val="00F95656"/>
    <w:rsid w:val="00F9565A"/>
    <w:rsid w:val="00F95B0A"/>
    <w:rsid w:val="00F95C0A"/>
    <w:rsid w:val="00F95D1E"/>
    <w:rsid w:val="00F95E52"/>
    <w:rsid w:val="00F95F7C"/>
    <w:rsid w:val="00F95FE8"/>
    <w:rsid w:val="00F96131"/>
    <w:rsid w:val="00F96579"/>
    <w:rsid w:val="00F96883"/>
    <w:rsid w:val="00F96941"/>
    <w:rsid w:val="00F96C1D"/>
    <w:rsid w:val="00F96CC3"/>
    <w:rsid w:val="00F96DFF"/>
    <w:rsid w:val="00F96ECB"/>
    <w:rsid w:val="00F96F62"/>
    <w:rsid w:val="00F970B6"/>
    <w:rsid w:val="00F971A0"/>
    <w:rsid w:val="00F97353"/>
    <w:rsid w:val="00F9751E"/>
    <w:rsid w:val="00F976BC"/>
    <w:rsid w:val="00F978D5"/>
    <w:rsid w:val="00F97BD8"/>
    <w:rsid w:val="00F97C56"/>
    <w:rsid w:val="00F97DDA"/>
    <w:rsid w:val="00FA01A9"/>
    <w:rsid w:val="00FA044B"/>
    <w:rsid w:val="00FA052C"/>
    <w:rsid w:val="00FA06AA"/>
    <w:rsid w:val="00FA0811"/>
    <w:rsid w:val="00FA09FC"/>
    <w:rsid w:val="00FA0A74"/>
    <w:rsid w:val="00FA0ABE"/>
    <w:rsid w:val="00FA0E35"/>
    <w:rsid w:val="00FA0F9E"/>
    <w:rsid w:val="00FA1041"/>
    <w:rsid w:val="00FA123E"/>
    <w:rsid w:val="00FA14CB"/>
    <w:rsid w:val="00FA1515"/>
    <w:rsid w:val="00FA16EC"/>
    <w:rsid w:val="00FA1C20"/>
    <w:rsid w:val="00FA1E6D"/>
    <w:rsid w:val="00FA203B"/>
    <w:rsid w:val="00FA2112"/>
    <w:rsid w:val="00FA215A"/>
    <w:rsid w:val="00FA2299"/>
    <w:rsid w:val="00FA24B2"/>
    <w:rsid w:val="00FA24C7"/>
    <w:rsid w:val="00FA252A"/>
    <w:rsid w:val="00FA2561"/>
    <w:rsid w:val="00FA26B6"/>
    <w:rsid w:val="00FA2886"/>
    <w:rsid w:val="00FA29F8"/>
    <w:rsid w:val="00FA2A7C"/>
    <w:rsid w:val="00FA2B13"/>
    <w:rsid w:val="00FA2BB2"/>
    <w:rsid w:val="00FA2BC0"/>
    <w:rsid w:val="00FA2C36"/>
    <w:rsid w:val="00FA3098"/>
    <w:rsid w:val="00FA3811"/>
    <w:rsid w:val="00FA3852"/>
    <w:rsid w:val="00FA3853"/>
    <w:rsid w:val="00FA3E01"/>
    <w:rsid w:val="00FA3E15"/>
    <w:rsid w:val="00FA403B"/>
    <w:rsid w:val="00FA4045"/>
    <w:rsid w:val="00FA43F1"/>
    <w:rsid w:val="00FA465F"/>
    <w:rsid w:val="00FA476D"/>
    <w:rsid w:val="00FA4776"/>
    <w:rsid w:val="00FA488A"/>
    <w:rsid w:val="00FA4FFE"/>
    <w:rsid w:val="00FA5009"/>
    <w:rsid w:val="00FA51DB"/>
    <w:rsid w:val="00FA55CC"/>
    <w:rsid w:val="00FA56C2"/>
    <w:rsid w:val="00FA5905"/>
    <w:rsid w:val="00FA5B59"/>
    <w:rsid w:val="00FA5C3E"/>
    <w:rsid w:val="00FA5D4A"/>
    <w:rsid w:val="00FA6121"/>
    <w:rsid w:val="00FA638F"/>
    <w:rsid w:val="00FA63C8"/>
    <w:rsid w:val="00FA65E8"/>
    <w:rsid w:val="00FA671E"/>
    <w:rsid w:val="00FA6921"/>
    <w:rsid w:val="00FA742D"/>
    <w:rsid w:val="00FA7805"/>
    <w:rsid w:val="00FA7998"/>
    <w:rsid w:val="00FA7A9A"/>
    <w:rsid w:val="00FA7AA4"/>
    <w:rsid w:val="00FA7DF1"/>
    <w:rsid w:val="00FB0017"/>
    <w:rsid w:val="00FB02FC"/>
    <w:rsid w:val="00FB03A0"/>
    <w:rsid w:val="00FB0648"/>
    <w:rsid w:val="00FB08F5"/>
    <w:rsid w:val="00FB0906"/>
    <w:rsid w:val="00FB0C03"/>
    <w:rsid w:val="00FB0D2B"/>
    <w:rsid w:val="00FB0D65"/>
    <w:rsid w:val="00FB10E8"/>
    <w:rsid w:val="00FB15B6"/>
    <w:rsid w:val="00FB16BF"/>
    <w:rsid w:val="00FB193B"/>
    <w:rsid w:val="00FB1C1B"/>
    <w:rsid w:val="00FB1C2E"/>
    <w:rsid w:val="00FB205C"/>
    <w:rsid w:val="00FB20B1"/>
    <w:rsid w:val="00FB2214"/>
    <w:rsid w:val="00FB278D"/>
    <w:rsid w:val="00FB27EC"/>
    <w:rsid w:val="00FB29ED"/>
    <w:rsid w:val="00FB2A2D"/>
    <w:rsid w:val="00FB2D5B"/>
    <w:rsid w:val="00FB2E4F"/>
    <w:rsid w:val="00FB3068"/>
    <w:rsid w:val="00FB344B"/>
    <w:rsid w:val="00FB3493"/>
    <w:rsid w:val="00FB35EF"/>
    <w:rsid w:val="00FB37AD"/>
    <w:rsid w:val="00FB3812"/>
    <w:rsid w:val="00FB3CB2"/>
    <w:rsid w:val="00FB3CFB"/>
    <w:rsid w:val="00FB3CFE"/>
    <w:rsid w:val="00FB3D8E"/>
    <w:rsid w:val="00FB3F2E"/>
    <w:rsid w:val="00FB4319"/>
    <w:rsid w:val="00FB436A"/>
    <w:rsid w:val="00FB43D5"/>
    <w:rsid w:val="00FB4561"/>
    <w:rsid w:val="00FB4830"/>
    <w:rsid w:val="00FB4982"/>
    <w:rsid w:val="00FB4B84"/>
    <w:rsid w:val="00FB4E00"/>
    <w:rsid w:val="00FB4EED"/>
    <w:rsid w:val="00FB4F25"/>
    <w:rsid w:val="00FB5208"/>
    <w:rsid w:val="00FB521C"/>
    <w:rsid w:val="00FB54EA"/>
    <w:rsid w:val="00FB592F"/>
    <w:rsid w:val="00FB5AA6"/>
    <w:rsid w:val="00FB5CFD"/>
    <w:rsid w:val="00FB5DF7"/>
    <w:rsid w:val="00FB5E63"/>
    <w:rsid w:val="00FB5F57"/>
    <w:rsid w:val="00FB616B"/>
    <w:rsid w:val="00FB623C"/>
    <w:rsid w:val="00FB6341"/>
    <w:rsid w:val="00FB6585"/>
    <w:rsid w:val="00FB6739"/>
    <w:rsid w:val="00FB6813"/>
    <w:rsid w:val="00FB6947"/>
    <w:rsid w:val="00FB6B1E"/>
    <w:rsid w:val="00FB6C3A"/>
    <w:rsid w:val="00FB6C3E"/>
    <w:rsid w:val="00FB6C6D"/>
    <w:rsid w:val="00FB6D7C"/>
    <w:rsid w:val="00FB6F8D"/>
    <w:rsid w:val="00FB701C"/>
    <w:rsid w:val="00FB7207"/>
    <w:rsid w:val="00FB745E"/>
    <w:rsid w:val="00FB76FF"/>
    <w:rsid w:val="00FB7862"/>
    <w:rsid w:val="00FB789F"/>
    <w:rsid w:val="00FB7961"/>
    <w:rsid w:val="00FB799A"/>
    <w:rsid w:val="00FB7A32"/>
    <w:rsid w:val="00FB7D7F"/>
    <w:rsid w:val="00FC04E4"/>
    <w:rsid w:val="00FC0595"/>
    <w:rsid w:val="00FC0607"/>
    <w:rsid w:val="00FC06A4"/>
    <w:rsid w:val="00FC0773"/>
    <w:rsid w:val="00FC0B6E"/>
    <w:rsid w:val="00FC0EDE"/>
    <w:rsid w:val="00FC0F0E"/>
    <w:rsid w:val="00FC0FBD"/>
    <w:rsid w:val="00FC1330"/>
    <w:rsid w:val="00FC176B"/>
    <w:rsid w:val="00FC19C7"/>
    <w:rsid w:val="00FC1DB2"/>
    <w:rsid w:val="00FC1DDF"/>
    <w:rsid w:val="00FC1DFD"/>
    <w:rsid w:val="00FC1EF5"/>
    <w:rsid w:val="00FC2042"/>
    <w:rsid w:val="00FC25C9"/>
    <w:rsid w:val="00FC26A6"/>
    <w:rsid w:val="00FC2C9F"/>
    <w:rsid w:val="00FC2F25"/>
    <w:rsid w:val="00FC309E"/>
    <w:rsid w:val="00FC3107"/>
    <w:rsid w:val="00FC32A6"/>
    <w:rsid w:val="00FC34F6"/>
    <w:rsid w:val="00FC361C"/>
    <w:rsid w:val="00FC3873"/>
    <w:rsid w:val="00FC3934"/>
    <w:rsid w:val="00FC3AA7"/>
    <w:rsid w:val="00FC3C4B"/>
    <w:rsid w:val="00FC405E"/>
    <w:rsid w:val="00FC41F8"/>
    <w:rsid w:val="00FC43FE"/>
    <w:rsid w:val="00FC453B"/>
    <w:rsid w:val="00FC464E"/>
    <w:rsid w:val="00FC481D"/>
    <w:rsid w:val="00FC4843"/>
    <w:rsid w:val="00FC4915"/>
    <w:rsid w:val="00FC4923"/>
    <w:rsid w:val="00FC4A8A"/>
    <w:rsid w:val="00FC4CE2"/>
    <w:rsid w:val="00FC4DF6"/>
    <w:rsid w:val="00FC4E35"/>
    <w:rsid w:val="00FC4EB4"/>
    <w:rsid w:val="00FC5186"/>
    <w:rsid w:val="00FC56C2"/>
    <w:rsid w:val="00FC5904"/>
    <w:rsid w:val="00FC5B9E"/>
    <w:rsid w:val="00FC5C41"/>
    <w:rsid w:val="00FC5DA7"/>
    <w:rsid w:val="00FC5DBD"/>
    <w:rsid w:val="00FC5E1F"/>
    <w:rsid w:val="00FC5E5B"/>
    <w:rsid w:val="00FC6455"/>
    <w:rsid w:val="00FC6751"/>
    <w:rsid w:val="00FC6BC0"/>
    <w:rsid w:val="00FC6DF8"/>
    <w:rsid w:val="00FC6E8F"/>
    <w:rsid w:val="00FC70BE"/>
    <w:rsid w:val="00FC716A"/>
    <w:rsid w:val="00FC72DB"/>
    <w:rsid w:val="00FC73A1"/>
    <w:rsid w:val="00FC73F8"/>
    <w:rsid w:val="00FC79B8"/>
    <w:rsid w:val="00FC7CBE"/>
    <w:rsid w:val="00FC7F47"/>
    <w:rsid w:val="00FC7FE1"/>
    <w:rsid w:val="00FD010A"/>
    <w:rsid w:val="00FD023A"/>
    <w:rsid w:val="00FD0838"/>
    <w:rsid w:val="00FD08EE"/>
    <w:rsid w:val="00FD0993"/>
    <w:rsid w:val="00FD0D02"/>
    <w:rsid w:val="00FD0FF5"/>
    <w:rsid w:val="00FD1506"/>
    <w:rsid w:val="00FD1550"/>
    <w:rsid w:val="00FD17DF"/>
    <w:rsid w:val="00FD189E"/>
    <w:rsid w:val="00FD1AB8"/>
    <w:rsid w:val="00FD1E1B"/>
    <w:rsid w:val="00FD21B2"/>
    <w:rsid w:val="00FD21E0"/>
    <w:rsid w:val="00FD243C"/>
    <w:rsid w:val="00FD2543"/>
    <w:rsid w:val="00FD25EA"/>
    <w:rsid w:val="00FD276A"/>
    <w:rsid w:val="00FD2BB5"/>
    <w:rsid w:val="00FD3005"/>
    <w:rsid w:val="00FD3414"/>
    <w:rsid w:val="00FD3741"/>
    <w:rsid w:val="00FD3933"/>
    <w:rsid w:val="00FD3C15"/>
    <w:rsid w:val="00FD40C2"/>
    <w:rsid w:val="00FD45C3"/>
    <w:rsid w:val="00FD4643"/>
    <w:rsid w:val="00FD4847"/>
    <w:rsid w:val="00FD4CFA"/>
    <w:rsid w:val="00FD4EA2"/>
    <w:rsid w:val="00FD4EEF"/>
    <w:rsid w:val="00FD5278"/>
    <w:rsid w:val="00FD5352"/>
    <w:rsid w:val="00FD53C7"/>
    <w:rsid w:val="00FD58B4"/>
    <w:rsid w:val="00FD5A8E"/>
    <w:rsid w:val="00FD5D3F"/>
    <w:rsid w:val="00FD6033"/>
    <w:rsid w:val="00FD61AE"/>
    <w:rsid w:val="00FD61F4"/>
    <w:rsid w:val="00FD62AB"/>
    <w:rsid w:val="00FD64A5"/>
    <w:rsid w:val="00FD6650"/>
    <w:rsid w:val="00FD69EC"/>
    <w:rsid w:val="00FD6CA1"/>
    <w:rsid w:val="00FD71E0"/>
    <w:rsid w:val="00FD7290"/>
    <w:rsid w:val="00FD74AD"/>
    <w:rsid w:val="00FD74D4"/>
    <w:rsid w:val="00FD7586"/>
    <w:rsid w:val="00FD768D"/>
    <w:rsid w:val="00FD7725"/>
    <w:rsid w:val="00FD79AB"/>
    <w:rsid w:val="00FD7A43"/>
    <w:rsid w:val="00FD7ACE"/>
    <w:rsid w:val="00FD7EDF"/>
    <w:rsid w:val="00FE00D3"/>
    <w:rsid w:val="00FE0162"/>
    <w:rsid w:val="00FE0178"/>
    <w:rsid w:val="00FE02FC"/>
    <w:rsid w:val="00FE03CA"/>
    <w:rsid w:val="00FE03F1"/>
    <w:rsid w:val="00FE0586"/>
    <w:rsid w:val="00FE066B"/>
    <w:rsid w:val="00FE0712"/>
    <w:rsid w:val="00FE0A5B"/>
    <w:rsid w:val="00FE0A9C"/>
    <w:rsid w:val="00FE0D88"/>
    <w:rsid w:val="00FE0FC4"/>
    <w:rsid w:val="00FE13EF"/>
    <w:rsid w:val="00FE13F9"/>
    <w:rsid w:val="00FE1731"/>
    <w:rsid w:val="00FE1962"/>
    <w:rsid w:val="00FE1C19"/>
    <w:rsid w:val="00FE1D2C"/>
    <w:rsid w:val="00FE1FE0"/>
    <w:rsid w:val="00FE2636"/>
    <w:rsid w:val="00FE26AC"/>
    <w:rsid w:val="00FE27A8"/>
    <w:rsid w:val="00FE2C8E"/>
    <w:rsid w:val="00FE2D90"/>
    <w:rsid w:val="00FE3348"/>
    <w:rsid w:val="00FE3567"/>
    <w:rsid w:val="00FE3955"/>
    <w:rsid w:val="00FE396B"/>
    <w:rsid w:val="00FE39A9"/>
    <w:rsid w:val="00FE3ABD"/>
    <w:rsid w:val="00FE3AF6"/>
    <w:rsid w:val="00FE3C29"/>
    <w:rsid w:val="00FE3C52"/>
    <w:rsid w:val="00FE3D27"/>
    <w:rsid w:val="00FE3ECB"/>
    <w:rsid w:val="00FE419E"/>
    <w:rsid w:val="00FE440B"/>
    <w:rsid w:val="00FE44B1"/>
    <w:rsid w:val="00FE46B0"/>
    <w:rsid w:val="00FE4802"/>
    <w:rsid w:val="00FE4A8F"/>
    <w:rsid w:val="00FE4CC0"/>
    <w:rsid w:val="00FE4E85"/>
    <w:rsid w:val="00FE50F2"/>
    <w:rsid w:val="00FE52BC"/>
    <w:rsid w:val="00FE54E8"/>
    <w:rsid w:val="00FE5507"/>
    <w:rsid w:val="00FE55A7"/>
    <w:rsid w:val="00FE5624"/>
    <w:rsid w:val="00FE56B2"/>
    <w:rsid w:val="00FE56FD"/>
    <w:rsid w:val="00FE5913"/>
    <w:rsid w:val="00FE598C"/>
    <w:rsid w:val="00FE5C04"/>
    <w:rsid w:val="00FE5E3E"/>
    <w:rsid w:val="00FE5F16"/>
    <w:rsid w:val="00FE60BC"/>
    <w:rsid w:val="00FE6687"/>
    <w:rsid w:val="00FE691E"/>
    <w:rsid w:val="00FE6A37"/>
    <w:rsid w:val="00FE6B98"/>
    <w:rsid w:val="00FE6E51"/>
    <w:rsid w:val="00FE716D"/>
    <w:rsid w:val="00FE72EA"/>
    <w:rsid w:val="00FE745B"/>
    <w:rsid w:val="00FE74F0"/>
    <w:rsid w:val="00FE7917"/>
    <w:rsid w:val="00FE7B4F"/>
    <w:rsid w:val="00FE7C9A"/>
    <w:rsid w:val="00FE7DA2"/>
    <w:rsid w:val="00FE7E6D"/>
    <w:rsid w:val="00FE7ED4"/>
    <w:rsid w:val="00FE7F20"/>
    <w:rsid w:val="00FE7F39"/>
    <w:rsid w:val="00FE7FD3"/>
    <w:rsid w:val="00FE7FDB"/>
    <w:rsid w:val="00FF0136"/>
    <w:rsid w:val="00FF01DC"/>
    <w:rsid w:val="00FF0482"/>
    <w:rsid w:val="00FF0585"/>
    <w:rsid w:val="00FF076B"/>
    <w:rsid w:val="00FF0804"/>
    <w:rsid w:val="00FF0896"/>
    <w:rsid w:val="00FF0B07"/>
    <w:rsid w:val="00FF0C0F"/>
    <w:rsid w:val="00FF0CC2"/>
    <w:rsid w:val="00FF0CD2"/>
    <w:rsid w:val="00FF0D93"/>
    <w:rsid w:val="00FF0F4F"/>
    <w:rsid w:val="00FF0FF8"/>
    <w:rsid w:val="00FF113A"/>
    <w:rsid w:val="00FF12D4"/>
    <w:rsid w:val="00FF1303"/>
    <w:rsid w:val="00FF1572"/>
    <w:rsid w:val="00FF1606"/>
    <w:rsid w:val="00FF160B"/>
    <w:rsid w:val="00FF1645"/>
    <w:rsid w:val="00FF1D6F"/>
    <w:rsid w:val="00FF1D89"/>
    <w:rsid w:val="00FF1E52"/>
    <w:rsid w:val="00FF20C7"/>
    <w:rsid w:val="00FF2147"/>
    <w:rsid w:val="00FF218C"/>
    <w:rsid w:val="00FF236C"/>
    <w:rsid w:val="00FF23D4"/>
    <w:rsid w:val="00FF257C"/>
    <w:rsid w:val="00FF2594"/>
    <w:rsid w:val="00FF2785"/>
    <w:rsid w:val="00FF2A57"/>
    <w:rsid w:val="00FF2C31"/>
    <w:rsid w:val="00FF2CB5"/>
    <w:rsid w:val="00FF2CE5"/>
    <w:rsid w:val="00FF32AB"/>
    <w:rsid w:val="00FF36AB"/>
    <w:rsid w:val="00FF3710"/>
    <w:rsid w:val="00FF3896"/>
    <w:rsid w:val="00FF3930"/>
    <w:rsid w:val="00FF3A5C"/>
    <w:rsid w:val="00FF3A97"/>
    <w:rsid w:val="00FF3B7D"/>
    <w:rsid w:val="00FF4109"/>
    <w:rsid w:val="00FF4276"/>
    <w:rsid w:val="00FF429D"/>
    <w:rsid w:val="00FF43CD"/>
    <w:rsid w:val="00FF4648"/>
    <w:rsid w:val="00FF46B5"/>
    <w:rsid w:val="00FF46C0"/>
    <w:rsid w:val="00FF4856"/>
    <w:rsid w:val="00FF4B02"/>
    <w:rsid w:val="00FF4B26"/>
    <w:rsid w:val="00FF4D17"/>
    <w:rsid w:val="00FF4D61"/>
    <w:rsid w:val="00FF4D73"/>
    <w:rsid w:val="00FF4EA6"/>
    <w:rsid w:val="00FF5177"/>
    <w:rsid w:val="00FF51F5"/>
    <w:rsid w:val="00FF5245"/>
    <w:rsid w:val="00FF5263"/>
    <w:rsid w:val="00FF5364"/>
    <w:rsid w:val="00FF53C6"/>
    <w:rsid w:val="00FF5575"/>
    <w:rsid w:val="00FF56D0"/>
    <w:rsid w:val="00FF56D9"/>
    <w:rsid w:val="00FF593F"/>
    <w:rsid w:val="00FF597F"/>
    <w:rsid w:val="00FF5A12"/>
    <w:rsid w:val="00FF5ABD"/>
    <w:rsid w:val="00FF5ACC"/>
    <w:rsid w:val="00FF5C23"/>
    <w:rsid w:val="00FF5FC3"/>
    <w:rsid w:val="00FF6068"/>
    <w:rsid w:val="00FF635C"/>
    <w:rsid w:val="00FF643A"/>
    <w:rsid w:val="00FF6779"/>
    <w:rsid w:val="00FF67D3"/>
    <w:rsid w:val="00FF68A5"/>
    <w:rsid w:val="00FF68C1"/>
    <w:rsid w:val="00FF6F6C"/>
    <w:rsid w:val="00FF6F8B"/>
    <w:rsid w:val="00FF7296"/>
    <w:rsid w:val="00FF7483"/>
    <w:rsid w:val="00FF74C6"/>
    <w:rsid w:val="00FF7529"/>
    <w:rsid w:val="00FF7571"/>
    <w:rsid w:val="00FF7884"/>
    <w:rsid w:val="00FF7896"/>
    <w:rsid w:val="00FF7944"/>
    <w:rsid w:val="00FF7A24"/>
    <w:rsid w:val="00FF7A45"/>
    <w:rsid w:val="00FF7AC2"/>
    <w:rsid w:val="00FF7B4C"/>
    <w:rsid w:val="00FF7BD4"/>
    <w:rsid w:val="00FF7D0F"/>
    <w:rsid w:val="00FF7EB6"/>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4604F"/>
  <w15:chartTrackingRefBased/>
  <w15:docId w15:val="{A25C9075-E232-4C11-987F-409B35BC1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D89"/>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C56432"/>
    <w:pPr>
      <w:ind w:left="720"/>
      <w:contextualSpacing/>
    </w:pPr>
  </w:style>
  <w:style w:type="table" w:styleId="Tabellrutenett">
    <w:name w:val="Table Grid"/>
    <w:basedOn w:val="Vanligtabell"/>
    <w:uiPriority w:val="39"/>
    <w:rsid w:val="00EB56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tabell3uthevingsfarge5">
    <w:name w:val="List Table 3 Accent 5"/>
    <w:basedOn w:val="Vanligtabell"/>
    <w:uiPriority w:val="48"/>
    <w:rsid w:val="00B15D1E"/>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character" w:styleId="Hyperkobling">
    <w:name w:val="Hyperlink"/>
    <w:basedOn w:val="Standardskriftforavsnitt"/>
    <w:uiPriority w:val="99"/>
    <w:unhideWhenUsed/>
    <w:rsid w:val="004F214A"/>
    <w:rPr>
      <w:color w:val="0563C1" w:themeColor="hyperlink"/>
      <w:u w:val="single"/>
    </w:rPr>
  </w:style>
  <w:style w:type="character" w:styleId="Ulstomtale">
    <w:name w:val="Unresolved Mention"/>
    <w:basedOn w:val="Standardskriftforavsnitt"/>
    <w:uiPriority w:val="99"/>
    <w:semiHidden/>
    <w:unhideWhenUsed/>
    <w:rsid w:val="004F214A"/>
    <w:rPr>
      <w:color w:val="605E5C"/>
      <w:shd w:val="clear" w:color="auto" w:fill="E1DFDD"/>
    </w:rPr>
  </w:style>
  <w:style w:type="table" w:styleId="Rutenettabelllys">
    <w:name w:val="Grid Table Light"/>
    <w:basedOn w:val="Vanligtabell"/>
    <w:uiPriority w:val="40"/>
    <w:rsid w:val="00922F8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Rutenettabell2">
    <w:name w:val="Grid Table 2"/>
    <w:basedOn w:val="Vanligtabell"/>
    <w:uiPriority w:val="47"/>
    <w:rsid w:val="00922F8B"/>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ell3">
    <w:name w:val="List Table 3"/>
    <w:basedOn w:val="Vanligtabell"/>
    <w:uiPriority w:val="48"/>
    <w:rsid w:val="00922F8B"/>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Topptekst">
    <w:name w:val="header"/>
    <w:basedOn w:val="Normal"/>
    <w:link w:val="TopptekstTegn"/>
    <w:uiPriority w:val="99"/>
    <w:unhideWhenUsed/>
    <w:rsid w:val="002F45D4"/>
    <w:pPr>
      <w:tabs>
        <w:tab w:val="center" w:pos="4536"/>
        <w:tab w:val="right" w:pos="9072"/>
      </w:tabs>
    </w:pPr>
  </w:style>
  <w:style w:type="character" w:customStyle="1" w:styleId="TopptekstTegn">
    <w:name w:val="Topptekst Tegn"/>
    <w:basedOn w:val="Standardskriftforavsnitt"/>
    <w:link w:val="Topptekst"/>
    <w:uiPriority w:val="99"/>
    <w:rsid w:val="002F45D4"/>
  </w:style>
  <w:style w:type="paragraph" w:styleId="Bunntekst">
    <w:name w:val="footer"/>
    <w:basedOn w:val="Normal"/>
    <w:link w:val="BunntekstTegn"/>
    <w:uiPriority w:val="99"/>
    <w:unhideWhenUsed/>
    <w:rsid w:val="002F45D4"/>
    <w:pPr>
      <w:tabs>
        <w:tab w:val="center" w:pos="4536"/>
        <w:tab w:val="right" w:pos="9072"/>
      </w:tabs>
    </w:pPr>
  </w:style>
  <w:style w:type="character" w:customStyle="1" w:styleId="BunntekstTegn">
    <w:name w:val="Bunntekst Tegn"/>
    <w:basedOn w:val="Standardskriftforavsnitt"/>
    <w:link w:val="Bunntekst"/>
    <w:uiPriority w:val="99"/>
    <w:rsid w:val="002F45D4"/>
  </w:style>
  <w:style w:type="paragraph" w:styleId="Revisjon">
    <w:name w:val="Revision"/>
    <w:hidden/>
    <w:uiPriority w:val="99"/>
    <w:semiHidden/>
    <w:rsid w:val="00A42038"/>
  </w:style>
  <w:style w:type="character" w:styleId="Fulgthyperkobling">
    <w:name w:val="FollowedHyperlink"/>
    <w:basedOn w:val="Standardskriftforavsnitt"/>
    <w:uiPriority w:val="99"/>
    <w:semiHidden/>
    <w:unhideWhenUsed/>
    <w:rsid w:val="00212098"/>
    <w:rPr>
      <w:color w:val="954F72" w:themeColor="followedHyperlink"/>
      <w:u w:val="single"/>
    </w:rPr>
  </w:style>
  <w:style w:type="paragraph" w:styleId="NormalWeb">
    <w:name w:val="Normal (Web)"/>
    <w:basedOn w:val="Normal"/>
    <w:uiPriority w:val="99"/>
    <w:semiHidden/>
    <w:unhideWhenUsed/>
    <w:rsid w:val="00D42314"/>
    <w:pPr>
      <w:spacing w:before="100" w:beforeAutospacing="1" w:after="100" w:afterAutospacing="1"/>
    </w:pPr>
    <w:rPr>
      <w:rFonts w:ascii="Times New Roman" w:eastAsia="Times New Roman" w:hAnsi="Times New Roman" w:cs="Times New Roman"/>
      <w:lang w:eastAsia="nb-NO"/>
    </w:rPr>
  </w:style>
  <w:style w:type="character" w:customStyle="1" w:styleId="apple-converted-space">
    <w:name w:val="apple-converted-space"/>
    <w:basedOn w:val="Standardskriftforavsnitt"/>
    <w:rsid w:val="00D42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8610">
      <w:bodyDiv w:val="1"/>
      <w:marLeft w:val="0"/>
      <w:marRight w:val="0"/>
      <w:marTop w:val="0"/>
      <w:marBottom w:val="0"/>
      <w:divBdr>
        <w:top w:val="none" w:sz="0" w:space="0" w:color="auto"/>
        <w:left w:val="none" w:sz="0" w:space="0" w:color="auto"/>
        <w:bottom w:val="none" w:sz="0" w:space="0" w:color="auto"/>
        <w:right w:val="none" w:sz="0" w:space="0" w:color="auto"/>
      </w:divBdr>
    </w:div>
    <w:div w:id="7758182">
      <w:bodyDiv w:val="1"/>
      <w:marLeft w:val="0"/>
      <w:marRight w:val="0"/>
      <w:marTop w:val="0"/>
      <w:marBottom w:val="0"/>
      <w:divBdr>
        <w:top w:val="none" w:sz="0" w:space="0" w:color="auto"/>
        <w:left w:val="none" w:sz="0" w:space="0" w:color="auto"/>
        <w:bottom w:val="none" w:sz="0" w:space="0" w:color="auto"/>
        <w:right w:val="none" w:sz="0" w:space="0" w:color="auto"/>
      </w:divBdr>
      <w:divsChild>
        <w:div w:id="562102502">
          <w:marLeft w:val="0"/>
          <w:marRight w:val="0"/>
          <w:marTop w:val="0"/>
          <w:marBottom w:val="0"/>
          <w:divBdr>
            <w:top w:val="none" w:sz="0" w:space="0" w:color="auto"/>
            <w:left w:val="none" w:sz="0" w:space="0" w:color="auto"/>
            <w:bottom w:val="none" w:sz="0" w:space="0" w:color="auto"/>
            <w:right w:val="none" w:sz="0" w:space="0" w:color="auto"/>
          </w:divBdr>
          <w:divsChild>
            <w:div w:id="525489522">
              <w:marLeft w:val="0"/>
              <w:marRight w:val="0"/>
              <w:marTop w:val="0"/>
              <w:marBottom w:val="0"/>
              <w:divBdr>
                <w:top w:val="none" w:sz="0" w:space="0" w:color="auto"/>
                <w:left w:val="none" w:sz="0" w:space="0" w:color="auto"/>
                <w:bottom w:val="none" w:sz="0" w:space="0" w:color="auto"/>
                <w:right w:val="none" w:sz="0" w:space="0" w:color="auto"/>
              </w:divBdr>
            </w:div>
            <w:div w:id="672604582">
              <w:marLeft w:val="0"/>
              <w:marRight w:val="0"/>
              <w:marTop w:val="0"/>
              <w:marBottom w:val="0"/>
              <w:divBdr>
                <w:top w:val="none" w:sz="0" w:space="0" w:color="auto"/>
                <w:left w:val="none" w:sz="0" w:space="0" w:color="auto"/>
                <w:bottom w:val="none" w:sz="0" w:space="0" w:color="auto"/>
                <w:right w:val="none" w:sz="0" w:space="0" w:color="auto"/>
              </w:divBdr>
            </w:div>
            <w:div w:id="842865917">
              <w:marLeft w:val="0"/>
              <w:marRight w:val="0"/>
              <w:marTop w:val="0"/>
              <w:marBottom w:val="0"/>
              <w:divBdr>
                <w:top w:val="none" w:sz="0" w:space="0" w:color="auto"/>
                <w:left w:val="none" w:sz="0" w:space="0" w:color="auto"/>
                <w:bottom w:val="none" w:sz="0" w:space="0" w:color="auto"/>
                <w:right w:val="none" w:sz="0" w:space="0" w:color="auto"/>
              </w:divBdr>
            </w:div>
            <w:div w:id="875894330">
              <w:marLeft w:val="0"/>
              <w:marRight w:val="0"/>
              <w:marTop w:val="0"/>
              <w:marBottom w:val="0"/>
              <w:divBdr>
                <w:top w:val="none" w:sz="0" w:space="0" w:color="auto"/>
                <w:left w:val="none" w:sz="0" w:space="0" w:color="auto"/>
                <w:bottom w:val="none" w:sz="0" w:space="0" w:color="auto"/>
                <w:right w:val="none" w:sz="0" w:space="0" w:color="auto"/>
              </w:divBdr>
            </w:div>
            <w:div w:id="1567036405">
              <w:marLeft w:val="0"/>
              <w:marRight w:val="0"/>
              <w:marTop w:val="0"/>
              <w:marBottom w:val="0"/>
              <w:divBdr>
                <w:top w:val="none" w:sz="0" w:space="0" w:color="auto"/>
                <w:left w:val="none" w:sz="0" w:space="0" w:color="auto"/>
                <w:bottom w:val="none" w:sz="0" w:space="0" w:color="auto"/>
                <w:right w:val="none" w:sz="0" w:space="0" w:color="auto"/>
              </w:divBdr>
            </w:div>
          </w:divsChild>
        </w:div>
        <w:div w:id="582378614">
          <w:marLeft w:val="0"/>
          <w:marRight w:val="0"/>
          <w:marTop w:val="0"/>
          <w:marBottom w:val="0"/>
          <w:divBdr>
            <w:top w:val="none" w:sz="0" w:space="0" w:color="auto"/>
            <w:left w:val="none" w:sz="0" w:space="0" w:color="auto"/>
            <w:bottom w:val="none" w:sz="0" w:space="0" w:color="auto"/>
            <w:right w:val="none" w:sz="0" w:space="0" w:color="auto"/>
          </w:divBdr>
        </w:div>
        <w:div w:id="1334449995">
          <w:marLeft w:val="0"/>
          <w:marRight w:val="0"/>
          <w:marTop w:val="0"/>
          <w:marBottom w:val="0"/>
          <w:divBdr>
            <w:top w:val="none" w:sz="0" w:space="0" w:color="auto"/>
            <w:left w:val="none" w:sz="0" w:space="0" w:color="auto"/>
            <w:bottom w:val="none" w:sz="0" w:space="0" w:color="auto"/>
            <w:right w:val="none" w:sz="0" w:space="0" w:color="auto"/>
          </w:divBdr>
        </w:div>
      </w:divsChild>
    </w:div>
    <w:div w:id="142164736">
      <w:bodyDiv w:val="1"/>
      <w:marLeft w:val="0"/>
      <w:marRight w:val="0"/>
      <w:marTop w:val="0"/>
      <w:marBottom w:val="0"/>
      <w:divBdr>
        <w:top w:val="none" w:sz="0" w:space="0" w:color="auto"/>
        <w:left w:val="none" w:sz="0" w:space="0" w:color="auto"/>
        <w:bottom w:val="none" w:sz="0" w:space="0" w:color="auto"/>
        <w:right w:val="none" w:sz="0" w:space="0" w:color="auto"/>
      </w:divBdr>
    </w:div>
    <w:div w:id="299653593">
      <w:bodyDiv w:val="1"/>
      <w:marLeft w:val="0"/>
      <w:marRight w:val="0"/>
      <w:marTop w:val="0"/>
      <w:marBottom w:val="0"/>
      <w:divBdr>
        <w:top w:val="none" w:sz="0" w:space="0" w:color="auto"/>
        <w:left w:val="none" w:sz="0" w:space="0" w:color="auto"/>
        <w:bottom w:val="none" w:sz="0" w:space="0" w:color="auto"/>
        <w:right w:val="none" w:sz="0" w:space="0" w:color="auto"/>
      </w:divBdr>
    </w:div>
    <w:div w:id="333535392">
      <w:bodyDiv w:val="1"/>
      <w:marLeft w:val="0"/>
      <w:marRight w:val="0"/>
      <w:marTop w:val="0"/>
      <w:marBottom w:val="0"/>
      <w:divBdr>
        <w:top w:val="none" w:sz="0" w:space="0" w:color="auto"/>
        <w:left w:val="none" w:sz="0" w:space="0" w:color="auto"/>
        <w:bottom w:val="none" w:sz="0" w:space="0" w:color="auto"/>
        <w:right w:val="none" w:sz="0" w:space="0" w:color="auto"/>
      </w:divBdr>
    </w:div>
    <w:div w:id="436410404">
      <w:bodyDiv w:val="1"/>
      <w:marLeft w:val="0"/>
      <w:marRight w:val="0"/>
      <w:marTop w:val="0"/>
      <w:marBottom w:val="0"/>
      <w:divBdr>
        <w:top w:val="none" w:sz="0" w:space="0" w:color="auto"/>
        <w:left w:val="none" w:sz="0" w:space="0" w:color="auto"/>
        <w:bottom w:val="none" w:sz="0" w:space="0" w:color="auto"/>
        <w:right w:val="none" w:sz="0" w:space="0" w:color="auto"/>
      </w:divBdr>
    </w:div>
    <w:div w:id="547454806">
      <w:bodyDiv w:val="1"/>
      <w:marLeft w:val="0"/>
      <w:marRight w:val="0"/>
      <w:marTop w:val="0"/>
      <w:marBottom w:val="0"/>
      <w:divBdr>
        <w:top w:val="none" w:sz="0" w:space="0" w:color="auto"/>
        <w:left w:val="none" w:sz="0" w:space="0" w:color="auto"/>
        <w:bottom w:val="none" w:sz="0" w:space="0" w:color="auto"/>
        <w:right w:val="none" w:sz="0" w:space="0" w:color="auto"/>
      </w:divBdr>
    </w:div>
    <w:div w:id="841162905">
      <w:bodyDiv w:val="1"/>
      <w:marLeft w:val="0"/>
      <w:marRight w:val="0"/>
      <w:marTop w:val="0"/>
      <w:marBottom w:val="0"/>
      <w:divBdr>
        <w:top w:val="none" w:sz="0" w:space="0" w:color="auto"/>
        <w:left w:val="none" w:sz="0" w:space="0" w:color="auto"/>
        <w:bottom w:val="none" w:sz="0" w:space="0" w:color="auto"/>
        <w:right w:val="none" w:sz="0" w:space="0" w:color="auto"/>
      </w:divBdr>
      <w:divsChild>
        <w:div w:id="649138195">
          <w:marLeft w:val="0"/>
          <w:marRight w:val="0"/>
          <w:marTop w:val="0"/>
          <w:marBottom w:val="0"/>
          <w:divBdr>
            <w:top w:val="none" w:sz="0" w:space="0" w:color="auto"/>
            <w:left w:val="none" w:sz="0" w:space="0" w:color="auto"/>
            <w:bottom w:val="none" w:sz="0" w:space="0" w:color="auto"/>
            <w:right w:val="none" w:sz="0" w:space="0" w:color="auto"/>
          </w:divBdr>
          <w:divsChild>
            <w:div w:id="33964099">
              <w:marLeft w:val="0"/>
              <w:marRight w:val="0"/>
              <w:marTop w:val="0"/>
              <w:marBottom w:val="0"/>
              <w:divBdr>
                <w:top w:val="none" w:sz="0" w:space="0" w:color="auto"/>
                <w:left w:val="none" w:sz="0" w:space="0" w:color="auto"/>
                <w:bottom w:val="none" w:sz="0" w:space="0" w:color="auto"/>
                <w:right w:val="none" w:sz="0" w:space="0" w:color="auto"/>
              </w:divBdr>
              <w:divsChild>
                <w:div w:id="1642031512">
                  <w:marLeft w:val="0"/>
                  <w:marRight w:val="0"/>
                  <w:marTop w:val="0"/>
                  <w:marBottom w:val="0"/>
                  <w:divBdr>
                    <w:top w:val="none" w:sz="0" w:space="0" w:color="auto"/>
                    <w:left w:val="none" w:sz="0" w:space="0" w:color="auto"/>
                    <w:bottom w:val="none" w:sz="0" w:space="0" w:color="auto"/>
                    <w:right w:val="none" w:sz="0" w:space="0" w:color="auto"/>
                  </w:divBdr>
                </w:div>
              </w:divsChild>
            </w:div>
            <w:div w:id="736172668">
              <w:marLeft w:val="0"/>
              <w:marRight w:val="0"/>
              <w:marTop w:val="0"/>
              <w:marBottom w:val="0"/>
              <w:divBdr>
                <w:top w:val="none" w:sz="0" w:space="0" w:color="auto"/>
                <w:left w:val="none" w:sz="0" w:space="0" w:color="auto"/>
                <w:bottom w:val="none" w:sz="0" w:space="0" w:color="auto"/>
                <w:right w:val="none" w:sz="0" w:space="0" w:color="auto"/>
              </w:divBdr>
              <w:divsChild>
                <w:div w:id="490680464">
                  <w:marLeft w:val="0"/>
                  <w:marRight w:val="0"/>
                  <w:marTop w:val="0"/>
                  <w:marBottom w:val="0"/>
                  <w:divBdr>
                    <w:top w:val="none" w:sz="0" w:space="0" w:color="auto"/>
                    <w:left w:val="none" w:sz="0" w:space="0" w:color="auto"/>
                    <w:bottom w:val="none" w:sz="0" w:space="0" w:color="auto"/>
                    <w:right w:val="none" w:sz="0" w:space="0" w:color="auto"/>
                  </w:divBdr>
                </w:div>
              </w:divsChild>
            </w:div>
            <w:div w:id="998536666">
              <w:marLeft w:val="0"/>
              <w:marRight w:val="0"/>
              <w:marTop w:val="0"/>
              <w:marBottom w:val="0"/>
              <w:divBdr>
                <w:top w:val="none" w:sz="0" w:space="0" w:color="auto"/>
                <w:left w:val="none" w:sz="0" w:space="0" w:color="auto"/>
                <w:bottom w:val="none" w:sz="0" w:space="0" w:color="auto"/>
                <w:right w:val="none" w:sz="0" w:space="0" w:color="auto"/>
              </w:divBdr>
              <w:divsChild>
                <w:div w:id="277953161">
                  <w:marLeft w:val="0"/>
                  <w:marRight w:val="0"/>
                  <w:marTop w:val="0"/>
                  <w:marBottom w:val="0"/>
                  <w:divBdr>
                    <w:top w:val="none" w:sz="0" w:space="0" w:color="auto"/>
                    <w:left w:val="none" w:sz="0" w:space="0" w:color="auto"/>
                    <w:bottom w:val="none" w:sz="0" w:space="0" w:color="auto"/>
                    <w:right w:val="none" w:sz="0" w:space="0" w:color="auto"/>
                  </w:divBdr>
                </w:div>
              </w:divsChild>
            </w:div>
            <w:div w:id="1082028904">
              <w:marLeft w:val="0"/>
              <w:marRight w:val="0"/>
              <w:marTop w:val="0"/>
              <w:marBottom w:val="0"/>
              <w:divBdr>
                <w:top w:val="none" w:sz="0" w:space="0" w:color="auto"/>
                <w:left w:val="none" w:sz="0" w:space="0" w:color="auto"/>
                <w:bottom w:val="none" w:sz="0" w:space="0" w:color="auto"/>
                <w:right w:val="none" w:sz="0" w:space="0" w:color="auto"/>
              </w:divBdr>
              <w:divsChild>
                <w:div w:id="1394163368">
                  <w:marLeft w:val="0"/>
                  <w:marRight w:val="0"/>
                  <w:marTop w:val="0"/>
                  <w:marBottom w:val="0"/>
                  <w:divBdr>
                    <w:top w:val="none" w:sz="0" w:space="0" w:color="auto"/>
                    <w:left w:val="none" w:sz="0" w:space="0" w:color="auto"/>
                    <w:bottom w:val="none" w:sz="0" w:space="0" w:color="auto"/>
                    <w:right w:val="none" w:sz="0" w:space="0" w:color="auto"/>
                  </w:divBdr>
                </w:div>
              </w:divsChild>
            </w:div>
            <w:div w:id="1112020779">
              <w:marLeft w:val="0"/>
              <w:marRight w:val="0"/>
              <w:marTop w:val="0"/>
              <w:marBottom w:val="0"/>
              <w:divBdr>
                <w:top w:val="none" w:sz="0" w:space="0" w:color="auto"/>
                <w:left w:val="none" w:sz="0" w:space="0" w:color="auto"/>
                <w:bottom w:val="none" w:sz="0" w:space="0" w:color="auto"/>
                <w:right w:val="none" w:sz="0" w:space="0" w:color="auto"/>
              </w:divBdr>
              <w:divsChild>
                <w:div w:id="1368413078">
                  <w:marLeft w:val="0"/>
                  <w:marRight w:val="0"/>
                  <w:marTop w:val="0"/>
                  <w:marBottom w:val="0"/>
                  <w:divBdr>
                    <w:top w:val="none" w:sz="0" w:space="0" w:color="auto"/>
                    <w:left w:val="none" w:sz="0" w:space="0" w:color="auto"/>
                    <w:bottom w:val="none" w:sz="0" w:space="0" w:color="auto"/>
                    <w:right w:val="none" w:sz="0" w:space="0" w:color="auto"/>
                  </w:divBdr>
                </w:div>
              </w:divsChild>
            </w:div>
            <w:div w:id="1417046766">
              <w:marLeft w:val="0"/>
              <w:marRight w:val="0"/>
              <w:marTop w:val="0"/>
              <w:marBottom w:val="0"/>
              <w:divBdr>
                <w:top w:val="none" w:sz="0" w:space="0" w:color="auto"/>
                <w:left w:val="none" w:sz="0" w:space="0" w:color="auto"/>
                <w:bottom w:val="none" w:sz="0" w:space="0" w:color="auto"/>
                <w:right w:val="none" w:sz="0" w:space="0" w:color="auto"/>
              </w:divBdr>
              <w:divsChild>
                <w:div w:id="29399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578412">
      <w:bodyDiv w:val="1"/>
      <w:marLeft w:val="0"/>
      <w:marRight w:val="0"/>
      <w:marTop w:val="0"/>
      <w:marBottom w:val="0"/>
      <w:divBdr>
        <w:top w:val="none" w:sz="0" w:space="0" w:color="auto"/>
        <w:left w:val="none" w:sz="0" w:space="0" w:color="auto"/>
        <w:bottom w:val="none" w:sz="0" w:space="0" w:color="auto"/>
        <w:right w:val="none" w:sz="0" w:space="0" w:color="auto"/>
      </w:divBdr>
    </w:div>
    <w:div w:id="1505389661">
      <w:bodyDiv w:val="1"/>
      <w:marLeft w:val="0"/>
      <w:marRight w:val="0"/>
      <w:marTop w:val="0"/>
      <w:marBottom w:val="0"/>
      <w:divBdr>
        <w:top w:val="none" w:sz="0" w:space="0" w:color="auto"/>
        <w:left w:val="none" w:sz="0" w:space="0" w:color="auto"/>
        <w:bottom w:val="none" w:sz="0" w:space="0" w:color="auto"/>
        <w:right w:val="none" w:sz="0" w:space="0" w:color="auto"/>
      </w:divBdr>
    </w:div>
    <w:div w:id="1803422515">
      <w:bodyDiv w:val="1"/>
      <w:marLeft w:val="0"/>
      <w:marRight w:val="0"/>
      <w:marTop w:val="0"/>
      <w:marBottom w:val="0"/>
      <w:divBdr>
        <w:top w:val="none" w:sz="0" w:space="0" w:color="auto"/>
        <w:left w:val="none" w:sz="0" w:space="0" w:color="auto"/>
        <w:bottom w:val="none" w:sz="0" w:space="0" w:color="auto"/>
        <w:right w:val="none" w:sz="0" w:space="0" w:color="auto"/>
      </w:divBdr>
    </w:div>
    <w:div w:id="1961297699">
      <w:bodyDiv w:val="1"/>
      <w:marLeft w:val="0"/>
      <w:marRight w:val="0"/>
      <w:marTop w:val="0"/>
      <w:marBottom w:val="0"/>
      <w:divBdr>
        <w:top w:val="none" w:sz="0" w:space="0" w:color="auto"/>
        <w:left w:val="none" w:sz="0" w:space="0" w:color="auto"/>
        <w:bottom w:val="none" w:sz="0" w:space="0" w:color="auto"/>
        <w:right w:val="none" w:sz="0" w:space="0" w:color="auto"/>
      </w:divBdr>
      <w:divsChild>
        <w:div w:id="287783790">
          <w:marLeft w:val="0"/>
          <w:marRight w:val="0"/>
          <w:marTop w:val="0"/>
          <w:marBottom w:val="0"/>
          <w:divBdr>
            <w:top w:val="none" w:sz="0" w:space="0" w:color="auto"/>
            <w:left w:val="none" w:sz="0" w:space="0" w:color="auto"/>
            <w:bottom w:val="none" w:sz="0" w:space="0" w:color="auto"/>
            <w:right w:val="none" w:sz="0" w:space="0" w:color="auto"/>
          </w:divBdr>
          <w:divsChild>
            <w:div w:id="164245910">
              <w:marLeft w:val="0"/>
              <w:marRight w:val="0"/>
              <w:marTop w:val="0"/>
              <w:marBottom w:val="0"/>
              <w:divBdr>
                <w:top w:val="none" w:sz="0" w:space="0" w:color="auto"/>
                <w:left w:val="none" w:sz="0" w:space="0" w:color="auto"/>
                <w:bottom w:val="none" w:sz="0" w:space="0" w:color="auto"/>
                <w:right w:val="none" w:sz="0" w:space="0" w:color="auto"/>
              </w:divBdr>
              <w:divsChild>
                <w:div w:id="730923802">
                  <w:marLeft w:val="0"/>
                  <w:marRight w:val="0"/>
                  <w:marTop w:val="0"/>
                  <w:marBottom w:val="0"/>
                  <w:divBdr>
                    <w:top w:val="none" w:sz="0" w:space="0" w:color="auto"/>
                    <w:left w:val="none" w:sz="0" w:space="0" w:color="auto"/>
                    <w:bottom w:val="none" w:sz="0" w:space="0" w:color="auto"/>
                    <w:right w:val="none" w:sz="0" w:space="0" w:color="auto"/>
                  </w:divBdr>
                </w:div>
              </w:divsChild>
            </w:div>
            <w:div w:id="277370103">
              <w:marLeft w:val="0"/>
              <w:marRight w:val="0"/>
              <w:marTop w:val="0"/>
              <w:marBottom w:val="0"/>
              <w:divBdr>
                <w:top w:val="none" w:sz="0" w:space="0" w:color="auto"/>
                <w:left w:val="none" w:sz="0" w:space="0" w:color="auto"/>
                <w:bottom w:val="none" w:sz="0" w:space="0" w:color="auto"/>
                <w:right w:val="none" w:sz="0" w:space="0" w:color="auto"/>
              </w:divBdr>
              <w:divsChild>
                <w:div w:id="812332923">
                  <w:marLeft w:val="0"/>
                  <w:marRight w:val="0"/>
                  <w:marTop w:val="0"/>
                  <w:marBottom w:val="0"/>
                  <w:divBdr>
                    <w:top w:val="none" w:sz="0" w:space="0" w:color="auto"/>
                    <w:left w:val="none" w:sz="0" w:space="0" w:color="auto"/>
                    <w:bottom w:val="none" w:sz="0" w:space="0" w:color="auto"/>
                    <w:right w:val="none" w:sz="0" w:space="0" w:color="auto"/>
                  </w:divBdr>
                </w:div>
              </w:divsChild>
            </w:div>
            <w:div w:id="502822074">
              <w:marLeft w:val="0"/>
              <w:marRight w:val="0"/>
              <w:marTop w:val="0"/>
              <w:marBottom w:val="0"/>
              <w:divBdr>
                <w:top w:val="none" w:sz="0" w:space="0" w:color="auto"/>
                <w:left w:val="none" w:sz="0" w:space="0" w:color="auto"/>
                <w:bottom w:val="none" w:sz="0" w:space="0" w:color="auto"/>
                <w:right w:val="none" w:sz="0" w:space="0" w:color="auto"/>
              </w:divBdr>
              <w:divsChild>
                <w:div w:id="857086265">
                  <w:marLeft w:val="0"/>
                  <w:marRight w:val="0"/>
                  <w:marTop w:val="0"/>
                  <w:marBottom w:val="0"/>
                  <w:divBdr>
                    <w:top w:val="none" w:sz="0" w:space="0" w:color="auto"/>
                    <w:left w:val="none" w:sz="0" w:space="0" w:color="auto"/>
                    <w:bottom w:val="none" w:sz="0" w:space="0" w:color="auto"/>
                    <w:right w:val="none" w:sz="0" w:space="0" w:color="auto"/>
                  </w:divBdr>
                </w:div>
              </w:divsChild>
            </w:div>
            <w:div w:id="1204976957">
              <w:marLeft w:val="0"/>
              <w:marRight w:val="0"/>
              <w:marTop w:val="0"/>
              <w:marBottom w:val="0"/>
              <w:divBdr>
                <w:top w:val="none" w:sz="0" w:space="0" w:color="auto"/>
                <w:left w:val="none" w:sz="0" w:space="0" w:color="auto"/>
                <w:bottom w:val="none" w:sz="0" w:space="0" w:color="auto"/>
                <w:right w:val="none" w:sz="0" w:space="0" w:color="auto"/>
              </w:divBdr>
              <w:divsChild>
                <w:div w:id="1007369829">
                  <w:marLeft w:val="0"/>
                  <w:marRight w:val="0"/>
                  <w:marTop w:val="0"/>
                  <w:marBottom w:val="0"/>
                  <w:divBdr>
                    <w:top w:val="none" w:sz="0" w:space="0" w:color="auto"/>
                    <w:left w:val="none" w:sz="0" w:space="0" w:color="auto"/>
                    <w:bottom w:val="none" w:sz="0" w:space="0" w:color="auto"/>
                    <w:right w:val="none" w:sz="0" w:space="0" w:color="auto"/>
                  </w:divBdr>
                </w:div>
              </w:divsChild>
            </w:div>
            <w:div w:id="1330793309">
              <w:marLeft w:val="0"/>
              <w:marRight w:val="0"/>
              <w:marTop w:val="0"/>
              <w:marBottom w:val="0"/>
              <w:divBdr>
                <w:top w:val="none" w:sz="0" w:space="0" w:color="auto"/>
                <w:left w:val="none" w:sz="0" w:space="0" w:color="auto"/>
                <w:bottom w:val="none" w:sz="0" w:space="0" w:color="auto"/>
                <w:right w:val="none" w:sz="0" w:space="0" w:color="auto"/>
              </w:divBdr>
              <w:divsChild>
                <w:div w:id="1626623233">
                  <w:marLeft w:val="0"/>
                  <w:marRight w:val="0"/>
                  <w:marTop w:val="0"/>
                  <w:marBottom w:val="0"/>
                  <w:divBdr>
                    <w:top w:val="none" w:sz="0" w:space="0" w:color="auto"/>
                    <w:left w:val="none" w:sz="0" w:space="0" w:color="auto"/>
                    <w:bottom w:val="none" w:sz="0" w:space="0" w:color="auto"/>
                    <w:right w:val="none" w:sz="0" w:space="0" w:color="auto"/>
                  </w:divBdr>
                </w:div>
              </w:divsChild>
            </w:div>
            <w:div w:id="1853252506">
              <w:marLeft w:val="0"/>
              <w:marRight w:val="0"/>
              <w:marTop w:val="0"/>
              <w:marBottom w:val="0"/>
              <w:divBdr>
                <w:top w:val="none" w:sz="0" w:space="0" w:color="auto"/>
                <w:left w:val="none" w:sz="0" w:space="0" w:color="auto"/>
                <w:bottom w:val="none" w:sz="0" w:space="0" w:color="auto"/>
                <w:right w:val="none" w:sz="0" w:space="0" w:color="auto"/>
              </w:divBdr>
              <w:divsChild>
                <w:div w:id="116975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274780">
      <w:bodyDiv w:val="1"/>
      <w:marLeft w:val="0"/>
      <w:marRight w:val="0"/>
      <w:marTop w:val="0"/>
      <w:marBottom w:val="0"/>
      <w:divBdr>
        <w:top w:val="none" w:sz="0" w:space="0" w:color="auto"/>
        <w:left w:val="none" w:sz="0" w:space="0" w:color="auto"/>
        <w:bottom w:val="none" w:sz="0" w:space="0" w:color="auto"/>
        <w:right w:val="none" w:sz="0" w:space="0" w:color="auto"/>
      </w:divBdr>
    </w:div>
    <w:div w:id="2043238342">
      <w:bodyDiv w:val="1"/>
      <w:marLeft w:val="0"/>
      <w:marRight w:val="0"/>
      <w:marTop w:val="0"/>
      <w:marBottom w:val="0"/>
      <w:divBdr>
        <w:top w:val="none" w:sz="0" w:space="0" w:color="auto"/>
        <w:left w:val="none" w:sz="0" w:space="0" w:color="auto"/>
        <w:bottom w:val="none" w:sz="0" w:space="0" w:color="auto"/>
        <w:right w:val="none" w:sz="0" w:space="0" w:color="auto"/>
      </w:divBdr>
    </w:div>
    <w:div w:id="2114591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ontakt@bonnforfinnmark.n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eams.live.com/meet/9374325988531?p=D4RumDsilYggmZTErb" TargetMode="External"/><Relationship Id="rId5" Type="http://schemas.openxmlformats.org/officeDocument/2006/relationships/webSettings" Target="webSettings.xml"/><Relationship Id="rId10" Type="http://schemas.openxmlformats.org/officeDocument/2006/relationships/hyperlink" Target="https://bonnforfinnmark.no/gave" TargetMode="External"/><Relationship Id="rId4" Type="http://schemas.openxmlformats.org/officeDocument/2006/relationships/settings" Target="settings.xml"/><Relationship Id="rId9" Type="http://schemas.openxmlformats.org/officeDocument/2006/relationships/hyperlink" Target="https://bonnforfinnmark.no/gave"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05.24%20B&#248;nn%20for%20Finnmark.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9BC4B-1330-7645-BE91-0FB08446B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05.24%20Bønn%20for%20Finnmark.dotx</Template>
  <TotalTime>1</TotalTime>
  <Pages>6</Pages>
  <Words>2777</Words>
  <Characters>12859</Characters>
  <Application>Microsoft Office Word</Application>
  <DocSecurity>0</DocSecurity>
  <Lines>389</Lines>
  <Paragraphs>274</Paragraphs>
  <ScaleCrop>false</ScaleCrop>
  <Company/>
  <LinksUpToDate>false</LinksUpToDate>
  <CharactersWithSpaces>15362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Jørn-Ivar Holmgren</dc:creator>
  <cp:keywords/>
  <dc:description/>
  <cp:lastModifiedBy>Jørn-Ivar Holmgren</cp:lastModifiedBy>
  <cp:revision>2</cp:revision>
  <cp:lastPrinted>2026-01-27T21:24:00Z</cp:lastPrinted>
  <dcterms:created xsi:type="dcterms:W3CDTF">2026-01-29T00:20:00Z</dcterms:created>
  <dcterms:modified xsi:type="dcterms:W3CDTF">2026-01-29T00:20:00Z</dcterms:modified>
</cp:coreProperties>
</file>